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A0EA26" w14:textId="77777777" w:rsidR="00E0758C" w:rsidRPr="00E0758C" w:rsidRDefault="00E0758C" w:rsidP="00441287">
      <w:pPr>
        <w:rPr>
          <w:lang w:eastAsia="de-DE"/>
        </w:rPr>
      </w:pPr>
      <w:bookmarkStart w:id="0" w:name="_Hlk116917551"/>
    </w:p>
    <w:p w14:paraId="05438029" w14:textId="77777777" w:rsidR="00E0758C" w:rsidRPr="00E0758C" w:rsidRDefault="00E0758C" w:rsidP="00E0758C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2259328" behindDoc="1" locked="0" layoutInCell="1" allowOverlap="1" wp14:anchorId="4BB97E92" wp14:editId="53E01D50">
            <wp:simplePos x="0" y="0"/>
            <wp:positionH relativeFrom="margin">
              <wp:posOffset>4204534</wp:posOffset>
            </wp:positionH>
            <wp:positionV relativeFrom="page">
              <wp:posOffset>1595718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09985BE5" w14:textId="77777777" w:rsidR="00E0758C" w:rsidRPr="00E0758C" w:rsidRDefault="00E0758C" w:rsidP="00E0758C">
      <w:pPr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</w:p>
    <w:p w14:paraId="350A201B" w14:textId="77777777" w:rsidR="00E0758C" w:rsidRPr="00E0758C" w:rsidRDefault="00EB4A2D" w:rsidP="00425F97">
      <w:pPr>
        <w:tabs>
          <w:tab w:val="left" w:pos="8020"/>
        </w:tabs>
        <w:spacing w:after="120" w:line="240" w:lineRule="auto"/>
        <w:rPr>
          <w:lang w:eastAsia="de-DE"/>
        </w:rPr>
      </w:pPr>
      <w:r>
        <w:rPr>
          <w:b/>
          <w:color w:val="327A86" w:themeColor="text2"/>
          <w:sz w:val="56"/>
          <w:szCs w:val="56"/>
          <w:lang w:eastAsia="de-DE"/>
        </w:rPr>
        <w:t>B</w:t>
      </w:r>
      <w:r w:rsidR="00E0758C" w:rsidRPr="00E0758C">
        <w:rPr>
          <w:b/>
          <w:color w:val="327A86" w:themeColor="text2"/>
          <w:sz w:val="56"/>
          <w:szCs w:val="56"/>
          <w:lang w:eastAsia="de-DE"/>
        </w:rPr>
        <w:t xml:space="preserve">1 </w:t>
      </w:r>
      <w:r w:rsidR="00425F97" w:rsidRPr="00425F97">
        <w:rPr>
          <w:b/>
          <w:color w:val="327A86" w:themeColor="text2"/>
          <w:sz w:val="56"/>
          <w:szCs w:val="56"/>
          <w:lang w:eastAsia="de-DE"/>
        </w:rPr>
        <w:t>Br</w:t>
      </w:r>
      <w:r w:rsidR="00425F97">
        <w:rPr>
          <w:b/>
          <w:color w:val="327A86" w:themeColor="text2"/>
          <w:sz w:val="56"/>
          <w:szCs w:val="56"/>
          <w:lang w:eastAsia="de-DE"/>
        </w:rPr>
        <w:t>ü</w:t>
      </w:r>
      <w:r w:rsidR="00425F97" w:rsidRPr="00425F97">
        <w:rPr>
          <w:b/>
          <w:color w:val="327A86" w:themeColor="text2"/>
          <w:sz w:val="56"/>
          <w:szCs w:val="56"/>
          <w:lang w:eastAsia="de-DE"/>
        </w:rPr>
        <w:t>che und Prozente verstehen</w:t>
      </w:r>
    </w:p>
    <w:p w14:paraId="607E8353" w14:textId="6C927377" w:rsidR="00E0758C" w:rsidRDefault="00E0758C" w:rsidP="00E0758C">
      <w:pPr>
        <w:rPr>
          <w:lang w:eastAsia="de-DE"/>
        </w:rPr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E0758C" w:rsidRPr="00E0758C" w14:paraId="31A2515E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7080E6FC" w14:textId="77777777" w:rsidR="00E0758C" w:rsidRPr="00E0758C" w:rsidRDefault="00E0758C" w:rsidP="00E07631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670" w:type="dxa"/>
          </w:tcPr>
          <w:p w14:paraId="1C2A379A" w14:textId="77777777" w:rsidR="00E0758C" w:rsidRPr="00E0758C" w:rsidRDefault="00E0758C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  <w:r w:rsidRPr="00E0758C">
              <w:rPr>
                <w:b/>
                <w:noProof/>
                <w:color w:val="327A86" w:themeColor="text2"/>
              </w:rPr>
              <w:drawing>
                <wp:inline distT="0" distB="0" distL="0" distR="0" wp14:anchorId="0679B045" wp14:editId="3B0F8485">
                  <wp:extent cx="2330833" cy="1165416"/>
                  <wp:effectExtent l="0" t="0" r="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con-MSK-N1- Stellenwerte verstehen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833" cy="116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A3D1B6" w14:textId="77777777" w:rsidR="00E0758C" w:rsidRPr="00E0758C" w:rsidRDefault="00E0758C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19B0E087" w14:textId="77777777" w:rsidR="00E0758C" w:rsidRPr="00E0758C" w:rsidRDefault="00E0758C" w:rsidP="00E80991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E0758C" w:rsidRPr="00E0758C" w14:paraId="7A6DE44C" w14:textId="77777777" w:rsidTr="007A1C42">
        <w:trPr>
          <w:cantSplit/>
          <w:trHeight w:val="68"/>
          <w:jc w:val="center"/>
        </w:trPr>
        <w:tc>
          <w:tcPr>
            <w:tcW w:w="1870" w:type="dxa"/>
          </w:tcPr>
          <w:p w14:paraId="3B185113" w14:textId="77777777" w:rsidR="00E0758C" w:rsidRPr="00E0758C" w:rsidRDefault="00E0758C" w:rsidP="00644F56">
            <w:pPr>
              <w:pStyle w:val="berschrift1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3670" w:type="dxa"/>
          </w:tcPr>
          <w:p w14:paraId="2EEB1C25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0CA393E8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7E2A15" w:rsidRPr="00E0758C" w14:paraId="3D7CE016" w14:textId="77777777" w:rsidTr="00D4349A">
        <w:trPr>
          <w:cantSplit/>
          <w:trHeight w:val="68"/>
          <w:jc w:val="center"/>
        </w:trPr>
        <w:tc>
          <w:tcPr>
            <w:tcW w:w="1870" w:type="dxa"/>
          </w:tcPr>
          <w:p w14:paraId="136D207E" w14:textId="7B37325E" w:rsidR="007E2A15" w:rsidRPr="00E0758C" w:rsidRDefault="007E2A15" w:rsidP="007E2A15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</w:t>
            </w:r>
            <w:r w:rsidRPr="00E0758C">
              <w:rPr>
                <w:rFonts w:eastAsiaTheme="minorHAnsi"/>
                <w:lang w:eastAsia="en-US"/>
              </w:rPr>
              <w:t xml:space="preserve">1A </w:t>
            </w:r>
          </w:p>
          <w:p w14:paraId="749A93C7" w14:textId="77777777" w:rsidR="007E2A15" w:rsidRPr="00644F56" w:rsidRDefault="007E2A15" w:rsidP="00644F56">
            <w:pPr>
              <w:pStyle w:val="berschrift1"/>
              <w:rPr>
                <w:color w:val="327A86" w:themeColor="text2"/>
              </w:rPr>
            </w:pPr>
          </w:p>
        </w:tc>
        <w:tc>
          <w:tcPr>
            <w:tcW w:w="7201" w:type="dxa"/>
            <w:gridSpan w:val="2"/>
          </w:tcPr>
          <w:p w14:paraId="0459F3F9" w14:textId="169D659E" w:rsidR="007E2A15" w:rsidRDefault="007E2A15" w:rsidP="007E2A15">
            <w:pPr>
              <w:pStyle w:val="Nummerierung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Ich kann</w:t>
            </w:r>
            <w:r w:rsidR="00DA3D8E">
              <w:rPr>
                <w:rFonts w:eastAsiaTheme="minorHAnsi"/>
                <w:color w:val="000000" w:themeColor="text1"/>
                <w:lang w:eastAsia="en-US"/>
              </w:rPr>
              <w:t xml:space="preserve"> Anteile bestimmen und darstellen</w:t>
            </w:r>
          </w:p>
          <w:p w14:paraId="09F1428B" w14:textId="77777777" w:rsidR="007E2A15" w:rsidRDefault="007E2A15" w:rsidP="007E2A15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2E3189B6" w14:textId="6698DB73" w:rsidR="007E2A15" w:rsidRPr="007E2A15" w:rsidRDefault="007E2A15" w:rsidP="007E2A15">
            <w:pPr>
              <w:pStyle w:val="Nummerierung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Fördereinheiten </w:t>
            </w:r>
            <w:r w:rsidRPr="00E51241">
              <w:rPr>
                <w:b w:val="0"/>
                <w:bCs/>
                <w:color w:val="000000"/>
              </w:rPr>
              <w:t>(</w:t>
            </w:r>
            <w:r w:rsidR="001F0D9B">
              <w:rPr>
                <w:b w:val="0"/>
                <w:bCs/>
                <w:color w:val="000000"/>
              </w:rPr>
              <w:t>6</w:t>
            </w:r>
            <w:r w:rsidRPr="00E51241">
              <w:rPr>
                <w:b w:val="0"/>
                <w:bCs/>
                <w:color w:val="000000"/>
              </w:rPr>
              <w:t xml:space="preserve"> Seiten)</w:t>
            </w:r>
          </w:p>
        </w:tc>
      </w:tr>
      <w:tr w:rsidR="007E2A15" w:rsidRPr="00E0758C" w14:paraId="6145ED77" w14:textId="77777777" w:rsidTr="00D4349A">
        <w:trPr>
          <w:cantSplit/>
          <w:trHeight w:val="68"/>
          <w:jc w:val="center"/>
        </w:trPr>
        <w:tc>
          <w:tcPr>
            <w:tcW w:w="1870" w:type="dxa"/>
          </w:tcPr>
          <w:p w14:paraId="269F37F3" w14:textId="77777777" w:rsidR="007E2A15" w:rsidRPr="00E0758C" w:rsidRDefault="007E2A15" w:rsidP="007E2A15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B1B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</w:p>
          <w:p w14:paraId="52130C46" w14:textId="77777777" w:rsidR="007E2A15" w:rsidRPr="00E0758C" w:rsidRDefault="007E2A15" w:rsidP="007E2A15">
            <w:pPr>
              <w:pStyle w:val="Nummerierung"/>
            </w:pPr>
          </w:p>
        </w:tc>
        <w:tc>
          <w:tcPr>
            <w:tcW w:w="7201" w:type="dxa"/>
            <w:gridSpan w:val="2"/>
          </w:tcPr>
          <w:p w14:paraId="25DA06EB" w14:textId="77777777" w:rsidR="007E2A15" w:rsidRPr="00F4198D" w:rsidRDefault="007E2A15" w:rsidP="007E2A15">
            <w:pPr>
              <w:spacing w:line="276" w:lineRule="auto"/>
              <w:rPr>
                <w:rFonts w:eastAsiaTheme="minorHAnsi"/>
                <w:color w:val="000000" w:themeColor="text1"/>
                <w:lang w:eastAsia="en-US"/>
              </w:rPr>
            </w:pPr>
            <w:r w:rsidRPr="00F4198D">
              <w:rPr>
                <w:rFonts w:eastAsiaTheme="minorHAnsi"/>
                <w:b/>
                <w:bCs/>
                <w:color w:val="000000" w:themeColor="text1"/>
                <w:lang w:eastAsia="en-US"/>
              </w:rPr>
              <w:t xml:space="preserve">Ich kann </w:t>
            </w:r>
            <w:r>
              <w:rPr>
                <w:rFonts w:eastAsiaTheme="minorHAnsi"/>
                <w:b/>
                <w:bCs/>
                <w:color w:val="000000" w:themeColor="text1"/>
                <w:lang w:eastAsia="en-US"/>
              </w:rPr>
              <w:t>Prozente bestimmen und darstellen</w:t>
            </w:r>
          </w:p>
          <w:p w14:paraId="0411E1A9" w14:textId="77777777" w:rsidR="007E2A15" w:rsidRDefault="007E2A15" w:rsidP="007E2A15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3FCAC720" w14:textId="3CABC77D" w:rsidR="007E2A15" w:rsidRPr="007E2A15" w:rsidRDefault="007E2A15" w:rsidP="007E2A15">
            <w:pPr>
              <w:pStyle w:val="Nummerierung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E51241">
              <w:rPr>
                <w:b w:val="0"/>
                <w:bCs/>
                <w:color w:val="000000"/>
              </w:rPr>
              <w:t>Fördereinheiten (</w:t>
            </w:r>
            <w:r w:rsidR="001F0D9B">
              <w:rPr>
                <w:b w:val="0"/>
                <w:bCs/>
                <w:color w:val="000000"/>
              </w:rPr>
              <w:t>3</w:t>
            </w:r>
            <w:r w:rsidRPr="00E51241">
              <w:rPr>
                <w:b w:val="0"/>
                <w:bCs/>
                <w:color w:val="000000"/>
              </w:rPr>
              <w:t xml:space="preserve"> Seiten)</w:t>
            </w:r>
          </w:p>
        </w:tc>
      </w:tr>
      <w:tr w:rsidR="007E2A15" w:rsidRPr="00E0758C" w14:paraId="4CD7FA5B" w14:textId="77777777" w:rsidTr="00D4349A">
        <w:trPr>
          <w:cantSplit/>
          <w:trHeight w:val="68"/>
          <w:jc w:val="center"/>
        </w:trPr>
        <w:tc>
          <w:tcPr>
            <w:tcW w:w="1870" w:type="dxa"/>
          </w:tcPr>
          <w:p w14:paraId="1513EDCE" w14:textId="17E250A7" w:rsidR="007E2A15" w:rsidRPr="00E0758C" w:rsidRDefault="007E2A15" w:rsidP="007E2A15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B1C</w:t>
            </w:r>
          </w:p>
          <w:p w14:paraId="69FB3485" w14:textId="77777777" w:rsidR="007E2A15" w:rsidRPr="00E0758C" w:rsidRDefault="007E2A15" w:rsidP="007E2A15">
            <w:pPr>
              <w:pStyle w:val="Nummerierung"/>
            </w:pPr>
          </w:p>
        </w:tc>
        <w:tc>
          <w:tcPr>
            <w:tcW w:w="7201" w:type="dxa"/>
            <w:gridSpan w:val="2"/>
          </w:tcPr>
          <w:p w14:paraId="29C1BF2C" w14:textId="77777777" w:rsidR="007E2A15" w:rsidRDefault="007E2A15" w:rsidP="007E2A15">
            <w:pPr>
              <w:pStyle w:val="Nummerierung"/>
              <w:spacing w:line="276" w:lineRule="auto"/>
              <w:rPr>
                <w:color w:val="000000" w:themeColor="text1"/>
              </w:rPr>
            </w:pPr>
            <w:r w:rsidRPr="002D522F">
              <w:rPr>
                <w:color w:val="000000" w:themeColor="text1"/>
              </w:rPr>
              <w:t xml:space="preserve">Ich kann </w:t>
            </w:r>
            <w:r>
              <w:rPr>
                <w:color w:val="000000" w:themeColor="text1"/>
              </w:rPr>
              <w:t>Anteile von Mengen bestimmen und darstellen</w:t>
            </w:r>
          </w:p>
          <w:p w14:paraId="5E1AD570" w14:textId="77777777" w:rsidR="007E2A15" w:rsidRDefault="007E2A15" w:rsidP="007E2A15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651AB67E" w14:textId="1746D2FE" w:rsidR="007E2A15" w:rsidRPr="007E2A15" w:rsidRDefault="007E2A15" w:rsidP="007E2A15">
            <w:pPr>
              <w:pStyle w:val="Nummerierung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Fördereinheiten </w:t>
            </w:r>
            <w:r w:rsidRPr="00E51241">
              <w:rPr>
                <w:b w:val="0"/>
                <w:bCs/>
                <w:color w:val="000000"/>
              </w:rPr>
              <w:t>(</w:t>
            </w:r>
            <w:r w:rsidR="00E51241" w:rsidRPr="00E51241">
              <w:rPr>
                <w:b w:val="0"/>
                <w:bCs/>
                <w:color w:val="000000"/>
              </w:rPr>
              <w:t>4</w:t>
            </w:r>
            <w:r w:rsidRPr="00E51241">
              <w:rPr>
                <w:b w:val="0"/>
                <w:bCs/>
                <w:color w:val="000000"/>
              </w:rPr>
              <w:t xml:space="preserve"> Seiten)</w:t>
            </w:r>
          </w:p>
        </w:tc>
      </w:tr>
      <w:tr w:rsidR="007E2A15" w:rsidRPr="00E0758C" w14:paraId="26AA8886" w14:textId="77777777" w:rsidTr="00D4349A">
        <w:trPr>
          <w:cantSplit/>
          <w:trHeight w:val="68"/>
          <w:jc w:val="center"/>
        </w:trPr>
        <w:tc>
          <w:tcPr>
            <w:tcW w:w="1870" w:type="dxa"/>
          </w:tcPr>
          <w:p w14:paraId="26A21F71" w14:textId="77777777" w:rsidR="007E2A15" w:rsidRDefault="007E2A15" w:rsidP="007E2A15">
            <w:pPr>
              <w:pStyle w:val="Nummerierung"/>
            </w:pPr>
          </w:p>
          <w:p w14:paraId="3A0C2C82" w14:textId="77777777" w:rsidR="004D3746" w:rsidRPr="00E0758C" w:rsidRDefault="004D3746" w:rsidP="007E2A15">
            <w:pPr>
              <w:pStyle w:val="Nummerierung"/>
            </w:pPr>
          </w:p>
        </w:tc>
        <w:tc>
          <w:tcPr>
            <w:tcW w:w="7201" w:type="dxa"/>
            <w:gridSpan w:val="2"/>
          </w:tcPr>
          <w:p w14:paraId="0014526B" w14:textId="77777777" w:rsidR="007E2A15" w:rsidRPr="002D522F" w:rsidRDefault="007E2A15" w:rsidP="007E2A15">
            <w:pPr>
              <w:pStyle w:val="Nummerierung"/>
              <w:spacing w:line="276" w:lineRule="auto"/>
              <w:rPr>
                <w:color w:val="000000" w:themeColor="text1"/>
              </w:rPr>
            </w:pPr>
          </w:p>
        </w:tc>
      </w:tr>
      <w:tr w:rsidR="007E2A15" w:rsidRPr="00E0758C" w14:paraId="0C90DF15" w14:textId="77777777" w:rsidTr="007E2A15">
        <w:trPr>
          <w:cantSplit/>
          <w:trHeight w:val="68"/>
          <w:jc w:val="center"/>
        </w:trPr>
        <w:tc>
          <w:tcPr>
            <w:tcW w:w="9071" w:type="dxa"/>
            <w:gridSpan w:val="3"/>
          </w:tcPr>
          <w:tbl>
            <w:tblPr>
              <w:tblStyle w:val="EinfacheTabelle41"/>
              <w:tblW w:w="9071" w:type="dxa"/>
              <w:jc w:val="center"/>
              <w:tblCellMar>
                <w:top w:w="57" w:type="dxa"/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871"/>
              <w:gridCol w:w="7200"/>
            </w:tblGrid>
            <w:tr w:rsidR="007E2A15" w:rsidRPr="009C6E3B" w14:paraId="460142BF" w14:textId="77777777" w:rsidTr="00D4349A">
              <w:trPr>
                <w:cantSplit/>
                <w:jc w:val="center"/>
              </w:trPr>
              <w:tc>
                <w:tcPr>
                  <w:tcW w:w="1871" w:type="dxa"/>
                  <w:tcBorders>
                    <w:top w:val="single" w:sz="2" w:space="0" w:color="737373" w:themeColor="accent3"/>
                  </w:tcBorders>
                </w:tcPr>
                <w:p w14:paraId="763897A3" w14:textId="77777777" w:rsidR="007E2A15" w:rsidRPr="009C6E3B" w:rsidRDefault="007E2A15" w:rsidP="007E2A15">
                  <w:pPr>
                    <w:spacing w:line="240" w:lineRule="auto"/>
                    <w:jc w:val="both"/>
                    <w:rPr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noProof/>
                      <w:color w:val="808080"/>
                      <w:sz w:val="17"/>
                      <w:szCs w:val="18"/>
                    </w:rPr>
                    <w:drawing>
                      <wp:inline distT="0" distB="0" distL="0" distR="0" wp14:anchorId="06060379" wp14:editId="2FBFE2FE">
                        <wp:extent cx="829310" cy="292735"/>
                        <wp:effectExtent l="0" t="0" r="8890" b="0"/>
                        <wp:docPr id="640818526" name="Grafik 6408185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310" cy="292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00" w:type="dxa"/>
                  <w:tcBorders>
                    <w:top w:val="single" w:sz="2" w:space="0" w:color="737373" w:themeColor="accent3"/>
                  </w:tcBorders>
                </w:tcPr>
                <w:p w14:paraId="741E35C2" w14:textId="37F31AC9" w:rsidR="007E2A15" w:rsidRPr="009C6E3B" w:rsidRDefault="007E2A15" w:rsidP="007E2A15">
                  <w:pPr>
                    <w:pStyle w:val="Impressum"/>
                    <w:spacing w:line="240" w:lineRule="auto"/>
                    <w:jc w:val="left"/>
                    <w:rPr>
                      <w:color w:val="808080"/>
                    </w:rPr>
                  </w:pPr>
                  <w:r w:rsidRPr="009C6E3B">
                    <w:rPr>
                      <w:color w:val="808080"/>
                    </w:rPr>
                    <w:t xml:space="preserve">Dieses Material wurde durch </w:t>
                  </w:r>
                  <w:r>
                    <w:rPr>
                      <w:color w:val="808080"/>
                    </w:rPr>
                    <w:t>Andrea Schink &amp; Susanne Prediger</w:t>
                  </w:r>
                  <w:r w:rsidRPr="009C6E3B">
                    <w:rPr>
                      <w:color w:val="808080"/>
                    </w:rPr>
                    <w:t xml:space="preserve"> </w:t>
                  </w:r>
                  <w:r w:rsidR="00D50BDF">
                    <w:rPr>
                      <w:color w:val="808080"/>
                    </w:rPr>
                    <w:t>in 2014 konzipiert und mi</w:t>
                  </w:r>
                  <w:r w:rsidR="00EF19BE">
                    <w:rPr>
                      <w:color w:val="808080"/>
                    </w:rPr>
                    <w:t>t</w:t>
                  </w:r>
                  <w:r w:rsidR="00D50BDF">
                    <w:rPr>
                      <w:color w:val="808080"/>
                    </w:rPr>
                    <w:t xml:space="preserve">hilfe von </w:t>
                  </w:r>
                  <w:r w:rsidR="00EF19BE">
                    <w:rPr>
                      <w:color w:val="808080"/>
                    </w:rPr>
                    <w:br/>
                  </w:r>
                  <w:r w:rsidR="00D50BDF">
                    <w:rPr>
                      <w:color w:val="808080"/>
                    </w:rPr>
                    <w:t>Lena Wessel</w:t>
                  </w:r>
                  <w:r w:rsidR="000E4D6A">
                    <w:rPr>
                      <w:color w:val="808080"/>
                    </w:rPr>
                    <w:t xml:space="preserve">, Lena Böing und Kirsten Scholle </w:t>
                  </w:r>
                  <w:r w:rsidR="00D50BDF">
                    <w:rPr>
                      <w:color w:val="808080"/>
                    </w:rPr>
                    <w:t>in 2023</w:t>
                  </w:r>
                  <w:r w:rsidR="007D446C">
                    <w:rPr>
                      <w:color w:val="808080"/>
                    </w:rPr>
                    <w:t>–</w:t>
                  </w:r>
                  <w:r w:rsidR="000E4D6A">
                    <w:rPr>
                      <w:color w:val="808080"/>
                    </w:rPr>
                    <w:t>25</w:t>
                  </w:r>
                  <w:r w:rsidR="00D50BDF">
                    <w:rPr>
                      <w:color w:val="808080"/>
                    </w:rPr>
                    <w:t xml:space="preserve"> für die 2. Auflage leicht überarbeitet</w:t>
                  </w:r>
                  <w:r w:rsidRPr="009C6E3B">
                    <w:rPr>
                      <w:color w:val="808080"/>
                    </w:rPr>
                    <w:t>. Es kann unter der Creative Commons Lizenz BY-NC-SA (Namensnennung – Nicht Kommerziell – Weitergabe unter gleichen Bedingungen) 4.0 International weiterverwendet werden.</w:t>
                  </w:r>
                </w:p>
              </w:tc>
            </w:tr>
            <w:tr w:rsidR="007E2A15" w:rsidRPr="009C6E3B" w14:paraId="62E56A10" w14:textId="77777777" w:rsidTr="00D4349A">
              <w:trPr>
                <w:cantSplit/>
                <w:jc w:val="center"/>
              </w:trPr>
              <w:tc>
                <w:tcPr>
                  <w:tcW w:w="1871" w:type="dxa"/>
                </w:tcPr>
                <w:p w14:paraId="396A6930" w14:textId="77777777" w:rsidR="007E2A15" w:rsidRPr="009C6E3B" w:rsidRDefault="007E2A15" w:rsidP="007E2A15">
                  <w:pPr>
                    <w:spacing w:line="240" w:lineRule="auto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>Zitierbar als</w:t>
                  </w:r>
                </w:p>
              </w:tc>
              <w:tc>
                <w:tcPr>
                  <w:tcW w:w="7200" w:type="dxa"/>
                </w:tcPr>
                <w:p w14:paraId="42521B12" w14:textId="30A5FD25" w:rsidR="007E2A15" w:rsidRPr="009C6E3B" w:rsidRDefault="00D50BDF" w:rsidP="007E2A15">
                  <w:pPr>
                    <w:pStyle w:val="Impressum"/>
                    <w:spacing w:line="240" w:lineRule="auto"/>
                    <w:ind w:right="143"/>
                    <w:jc w:val="left"/>
                    <w:rPr>
                      <w:color w:val="808080"/>
                    </w:rPr>
                  </w:pPr>
                  <w:r>
                    <w:rPr>
                      <w:color w:val="808080"/>
                    </w:rPr>
                    <w:t>Andrea Schink</w:t>
                  </w:r>
                  <w:r w:rsidR="007368B8">
                    <w:rPr>
                      <w:color w:val="808080"/>
                    </w:rPr>
                    <w:t xml:space="preserve">, </w:t>
                  </w:r>
                  <w:r>
                    <w:rPr>
                      <w:color w:val="808080"/>
                    </w:rPr>
                    <w:t>Susanne Prediger</w:t>
                  </w:r>
                  <w:r w:rsidR="007368B8">
                    <w:rPr>
                      <w:color w:val="808080"/>
                    </w:rPr>
                    <w:t xml:space="preserve"> &amp; Lena Wessel</w:t>
                  </w:r>
                  <w:r w:rsidR="007368B8" w:rsidRPr="009C6E3B">
                    <w:rPr>
                      <w:color w:val="808080"/>
                    </w:rPr>
                    <w:t xml:space="preserve"> </w:t>
                  </w:r>
                  <w:r w:rsidR="007E2A15" w:rsidRPr="009C6E3B">
                    <w:rPr>
                      <w:color w:val="808080"/>
                    </w:rPr>
                    <w:t>(202</w:t>
                  </w:r>
                  <w:r w:rsidR="000E4D6A">
                    <w:rPr>
                      <w:color w:val="808080"/>
                    </w:rPr>
                    <w:t>5</w:t>
                  </w:r>
                  <w:r w:rsidR="007E2A15" w:rsidRPr="009C6E3B">
                    <w:rPr>
                      <w:color w:val="808080"/>
                    </w:rPr>
                    <w:t xml:space="preserve">). Mathe sicher können Diagnose- und Förderbausteine </w:t>
                  </w:r>
                  <w:r>
                    <w:rPr>
                      <w:color w:val="808080"/>
                    </w:rPr>
                    <w:t>B1</w:t>
                  </w:r>
                  <w:r w:rsidR="007E2A15" w:rsidRPr="009C6E3B">
                    <w:rPr>
                      <w:color w:val="808080"/>
                    </w:rPr>
                    <w:t xml:space="preserve">: </w:t>
                  </w:r>
                  <w:r w:rsidRPr="00D50BDF">
                    <w:rPr>
                      <w:bCs/>
                      <w:color w:val="808080"/>
                    </w:rPr>
                    <w:t>Brüche und Prozente verstehen</w:t>
                  </w:r>
                  <w:r w:rsidR="007E2A15" w:rsidRPr="009C6E3B">
                    <w:rPr>
                      <w:color w:val="808080"/>
                    </w:rPr>
                    <w:t xml:space="preserve">. </w:t>
                  </w:r>
                  <w:r w:rsidR="00B5083F">
                    <w:rPr>
                      <w:color w:val="808080"/>
                    </w:rPr>
                    <w:t xml:space="preserve">In </w:t>
                  </w:r>
                  <w:r w:rsidR="007D446C" w:rsidRPr="007D446C">
                    <w:rPr>
                      <w:color w:val="808080"/>
                    </w:rPr>
                    <w:t>S</w:t>
                  </w:r>
                  <w:r w:rsidR="007D446C">
                    <w:rPr>
                      <w:color w:val="808080"/>
                    </w:rPr>
                    <w:t>.</w:t>
                  </w:r>
                  <w:r w:rsidR="007D446C" w:rsidRPr="007D446C">
                    <w:rPr>
                      <w:color w:val="808080"/>
                    </w:rPr>
                    <w:t xml:space="preserve"> Prediger, </w:t>
                  </w:r>
                  <w:r w:rsidR="007D446C">
                    <w:rPr>
                      <w:color w:val="808080"/>
                    </w:rPr>
                    <w:t xml:space="preserve">C. Selter, </w:t>
                  </w:r>
                  <w:r w:rsidR="007D446C" w:rsidRPr="007D446C">
                    <w:rPr>
                      <w:color w:val="808080"/>
                    </w:rPr>
                    <w:t>S</w:t>
                  </w:r>
                  <w:r w:rsidR="007D446C">
                    <w:rPr>
                      <w:color w:val="808080"/>
                    </w:rPr>
                    <w:t xml:space="preserve">. </w:t>
                  </w:r>
                  <w:r w:rsidR="007D446C" w:rsidRPr="007D446C">
                    <w:rPr>
                      <w:color w:val="808080"/>
                    </w:rPr>
                    <w:t>Hußmann</w:t>
                  </w:r>
                  <w:r w:rsidR="007D446C">
                    <w:rPr>
                      <w:color w:val="808080"/>
                    </w:rPr>
                    <w:t xml:space="preserve"> &amp; </w:t>
                  </w:r>
                  <w:r w:rsidR="007D446C" w:rsidRPr="007D446C">
                    <w:rPr>
                      <w:color w:val="808080"/>
                    </w:rPr>
                    <w:t>M</w:t>
                  </w:r>
                  <w:r w:rsidR="007D446C">
                    <w:rPr>
                      <w:color w:val="808080"/>
                    </w:rPr>
                    <w:t>.</w:t>
                  </w:r>
                  <w:r w:rsidR="007D446C" w:rsidRPr="007D446C">
                    <w:rPr>
                      <w:color w:val="808080"/>
                    </w:rPr>
                    <w:t xml:space="preserve"> Nührenbörger (Hrsg.), Mathe sicher können</w:t>
                  </w:r>
                  <w:r w:rsidR="007D446C">
                    <w:rPr>
                      <w:color w:val="808080"/>
                    </w:rPr>
                    <w:t>:</w:t>
                  </w:r>
                  <w:r w:rsidR="007D446C" w:rsidRPr="007D446C">
                    <w:rPr>
                      <w:color w:val="808080"/>
                    </w:rPr>
                    <w:t xml:space="preserve"> Diagnose- und Förderkonzept zur Sicherung mathematischer Basiskompetenzen</w:t>
                  </w:r>
                  <w:r w:rsidR="007D446C">
                    <w:rPr>
                      <w:color w:val="808080"/>
                    </w:rPr>
                    <w:t>. Brüche, Prozente, Dezimalzahlen</w:t>
                  </w:r>
                  <w:r w:rsidR="007D446C" w:rsidRPr="007D446C">
                    <w:rPr>
                      <w:color w:val="808080"/>
                    </w:rPr>
                    <w:t xml:space="preserve"> (2. Auflage). </w:t>
                  </w:r>
                  <w:r w:rsidR="007E2A15" w:rsidRPr="009C6E3B">
                    <w:rPr>
                      <w:color w:val="808080"/>
                    </w:rPr>
                    <w:t>Open Educational Resources unter mathe-sicher-koennen.dzlm.de/bpd/#</w:t>
                  </w:r>
                  <w:r w:rsidR="007E2A15">
                    <w:rPr>
                      <w:color w:val="808080"/>
                    </w:rPr>
                    <w:t>B</w:t>
                  </w:r>
                  <w:r w:rsidR="00B721BE">
                    <w:rPr>
                      <w:color w:val="808080"/>
                    </w:rPr>
                    <w:t>1</w:t>
                  </w:r>
                </w:p>
              </w:tc>
            </w:tr>
            <w:tr w:rsidR="007E2A15" w:rsidRPr="009C6E3B" w14:paraId="6D1CD436" w14:textId="77777777" w:rsidTr="00D4349A">
              <w:trPr>
                <w:cantSplit/>
                <w:jc w:val="center"/>
              </w:trPr>
              <w:tc>
                <w:tcPr>
                  <w:tcW w:w="1871" w:type="dxa"/>
                </w:tcPr>
                <w:p w14:paraId="1622D091" w14:textId="77777777" w:rsidR="007E2A15" w:rsidRPr="009C6E3B" w:rsidRDefault="007E2A15" w:rsidP="007E2A15">
                  <w:pPr>
                    <w:spacing w:line="240" w:lineRule="auto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 xml:space="preserve">Hinweis zu </w:t>
                  </w:r>
                </w:p>
                <w:p w14:paraId="50A7FB9A" w14:textId="77777777" w:rsidR="007E2A15" w:rsidRPr="009C6E3B" w:rsidRDefault="007E2A15" w:rsidP="007E2A15">
                  <w:pPr>
                    <w:spacing w:line="240" w:lineRule="auto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>verwandtem Material</w:t>
                  </w:r>
                </w:p>
              </w:tc>
              <w:tc>
                <w:tcPr>
                  <w:tcW w:w="7200" w:type="dxa"/>
                </w:tcPr>
                <w:p w14:paraId="576C343C" w14:textId="653EF621" w:rsidR="007E2A15" w:rsidRPr="009C6E3B" w:rsidRDefault="00E51241" w:rsidP="007E2A15">
                  <w:pPr>
                    <w:pStyle w:val="Impressum"/>
                    <w:spacing w:line="240" w:lineRule="auto"/>
                    <w:ind w:right="143"/>
                    <w:rPr>
                      <w:color w:val="808080"/>
                    </w:rPr>
                  </w:pPr>
                  <w:r w:rsidRPr="009C6E3B">
                    <w:rPr>
                      <w:color w:val="808080"/>
                    </w:rPr>
                    <w:t xml:space="preserve">Zu dem Diagnose- und Fördermaterial sind auch </w:t>
                  </w:r>
                  <w:r w:rsidR="00E84C27">
                    <w:rPr>
                      <w:color w:val="808080"/>
                    </w:rPr>
                    <w:t xml:space="preserve">Didaktische Kommentare und Fortbildungsfilme </w:t>
                  </w:r>
                  <w:r w:rsidRPr="009C6E3B">
                    <w:rPr>
                      <w:color w:val="808080"/>
                    </w:rPr>
                    <w:t>verfügbar sowie Erklärvideos</w:t>
                  </w:r>
                  <w:r w:rsidR="00E84C27">
                    <w:rPr>
                      <w:color w:val="808080"/>
                    </w:rPr>
                    <w:t xml:space="preserve"> für Lernende</w:t>
                  </w:r>
                  <w:r w:rsidRPr="009C6E3B">
                    <w:rPr>
                      <w:color w:val="808080"/>
                    </w:rPr>
                    <w:t>, alles zu finden unter mathe-sicher-koennen.dzlm.de/bpd.</w:t>
                  </w:r>
                  <w:r>
                    <w:rPr>
                      <w:color w:val="808080"/>
                    </w:rPr>
                    <w:t xml:space="preserve"> </w:t>
                  </w:r>
                  <w:r w:rsidR="000E4D6A">
                    <w:rPr>
                      <w:color w:val="808080"/>
                    </w:rPr>
                    <w:t xml:space="preserve">Die digitalen Bruchstreifen </w:t>
                  </w:r>
                  <w:r w:rsidR="00AD409F">
                    <w:rPr>
                      <w:color w:val="808080"/>
                    </w:rPr>
                    <w:t xml:space="preserve">unter </w:t>
                  </w:r>
                  <w:r w:rsidR="009B4285" w:rsidRPr="009B4285">
                    <w:rPr>
                      <w:color w:val="808080"/>
                    </w:rPr>
                    <w:t>https://dzlm.de/vam/msk-bruchstreifen.html</w:t>
                  </w:r>
                  <w:r w:rsidR="00AD409F">
                    <w:rPr>
                      <w:color w:val="808080"/>
                    </w:rPr>
                    <w:t xml:space="preserve"> </w:t>
                  </w:r>
                  <w:r w:rsidR="000E4D6A">
                    <w:rPr>
                      <w:color w:val="808080"/>
                    </w:rPr>
                    <w:t>helfen beim Veranschaulichen</w:t>
                  </w:r>
                  <w:r w:rsidR="009B4285">
                    <w:rPr>
                      <w:color w:val="808080"/>
                    </w:rPr>
                    <w:t xml:space="preserve">. Sie </w:t>
                  </w:r>
                  <w:r w:rsidR="000E4D6A">
                    <w:rPr>
                      <w:color w:val="808080"/>
                    </w:rPr>
                    <w:t>werden aber erst ab Baustein B2 systematisch genutzt.</w:t>
                  </w:r>
                </w:p>
              </w:tc>
            </w:tr>
          </w:tbl>
          <w:p w14:paraId="09E7DDC3" w14:textId="77777777" w:rsidR="007E2A15" w:rsidRPr="00E0758C" w:rsidRDefault="007E2A15" w:rsidP="007E2A15">
            <w:pPr>
              <w:pStyle w:val="Nummerierung"/>
            </w:pPr>
          </w:p>
        </w:tc>
      </w:tr>
      <w:tr w:rsidR="007E2A15" w:rsidRPr="00E0758C" w14:paraId="20504F9F" w14:textId="77777777" w:rsidTr="007E2A15">
        <w:trPr>
          <w:cantSplit/>
          <w:trHeight w:val="68"/>
          <w:jc w:val="center"/>
        </w:trPr>
        <w:tc>
          <w:tcPr>
            <w:tcW w:w="9071" w:type="dxa"/>
            <w:gridSpan w:val="3"/>
          </w:tcPr>
          <w:p w14:paraId="70267187" w14:textId="77777777" w:rsidR="007E2A15" w:rsidRPr="00E0758C" w:rsidRDefault="007E2A15" w:rsidP="007E2A15">
            <w:pPr>
              <w:pStyle w:val="Nummerierung"/>
            </w:pPr>
          </w:p>
        </w:tc>
      </w:tr>
    </w:tbl>
    <w:p w14:paraId="39884B09" w14:textId="77777777" w:rsidR="00C9163F" w:rsidRDefault="00C9163F" w:rsidP="00C9163F">
      <w:pPr>
        <w:sectPr w:rsidR="00C9163F" w:rsidSect="001130EE">
          <w:headerReference w:type="default" r:id="rId11"/>
          <w:footerReference w:type="default" r:id="rId12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2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425"/>
        <w:gridCol w:w="3919"/>
        <w:gridCol w:w="425"/>
        <w:gridCol w:w="3594"/>
        <w:gridCol w:w="424"/>
      </w:tblGrid>
      <w:tr w:rsidR="00AC7674" w:rsidRPr="00E0758C" w14:paraId="366A4785" w14:textId="77777777" w:rsidTr="00C70B83">
        <w:tc>
          <w:tcPr>
            <w:tcW w:w="426" w:type="dxa"/>
          </w:tcPr>
          <w:bookmarkEnd w:id="0"/>
          <w:p w14:paraId="3CB37B40" w14:textId="77777777" w:rsidR="00AC7674" w:rsidRPr="00E0758C" w:rsidRDefault="00AC7674" w:rsidP="00AC7674">
            <w:pPr>
              <w:pStyle w:val="berschrift1"/>
            </w:pPr>
            <w:r w:rsidRPr="00E0758C">
              <w:lastRenderedPageBreak/>
              <w:t>A</w:t>
            </w:r>
          </w:p>
        </w:tc>
        <w:tc>
          <w:tcPr>
            <w:tcW w:w="8787" w:type="dxa"/>
            <w:gridSpan w:val="5"/>
          </w:tcPr>
          <w:p w14:paraId="4C8C1E11" w14:textId="2DD34543" w:rsidR="00AC7674" w:rsidRPr="00E0758C" w:rsidRDefault="007E2A15" w:rsidP="00AC7674">
            <w:pPr>
              <w:pStyle w:val="berschrift1"/>
              <w:rPr>
                <w:noProof/>
              </w:rPr>
            </w:pPr>
            <w:r>
              <w:t>K</w:t>
            </w:r>
            <w:r w:rsidR="00065D61" w:rsidRPr="00065D61">
              <w:t xml:space="preserve">ann </w:t>
            </w:r>
            <w:r>
              <w:t xml:space="preserve">ich </w:t>
            </w:r>
            <w:r w:rsidR="00065D61" w:rsidRPr="00065D61">
              <w:t>Anteile von einem Ganzen bestimmen und darstellen</w:t>
            </w:r>
            <w:r>
              <w:t>?</w:t>
            </w:r>
          </w:p>
        </w:tc>
      </w:tr>
      <w:tr w:rsidR="00AC7674" w:rsidRPr="00E0758C" w14:paraId="030D0B84" w14:textId="77777777" w:rsidTr="00C70B83">
        <w:tc>
          <w:tcPr>
            <w:tcW w:w="426" w:type="dxa"/>
          </w:tcPr>
          <w:p w14:paraId="26468EE3" w14:textId="77777777" w:rsidR="00AC7674" w:rsidRPr="00AC7674" w:rsidRDefault="00AC7674" w:rsidP="00AC7674">
            <w:pPr>
              <w:pStyle w:val="berschrift2"/>
              <w:rPr>
                <w:color w:val="70BCC9" w:themeColor="text2" w:themeTint="99"/>
              </w:rPr>
            </w:pPr>
            <w:r w:rsidRPr="00AC7674">
              <w:rPr>
                <w:color w:val="70BCC9" w:themeColor="text2" w:themeTint="99"/>
              </w:rPr>
              <w:t>1</w:t>
            </w:r>
          </w:p>
        </w:tc>
        <w:tc>
          <w:tcPr>
            <w:tcW w:w="8787" w:type="dxa"/>
            <w:gridSpan w:val="5"/>
          </w:tcPr>
          <w:p w14:paraId="7BE45E92" w14:textId="77777777" w:rsidR="00AC7674" w:rsidRPr="00AC7674" w:rsidRDefault="00065D61" w:rsidP="00AC7674">
            <w:pPr>
              <w:pStyle w:val="berschrift2"/>
              <w:rPr>
                <w:noProof/>
                <w:color w:val="70BCC9" w:themeColor="text2" w:themeTint="99"/>
              </w:rPr>
            </w:pPr>
            <w:r w:rsidRPr="00065D61">
              <w:rPr>
                <w:color w:val="70BCC9" w:themeColor="text2" w:themeTint="99"/>
              </w:rPr>
              <w:t>Ein Stück vom Ganzen bestimmen und darstellen</w:t>
            </w:r>
          </w:p>
        </w:tc>
      </w:tr>
      <w:tr w:rsidR="00FD2069" w:rsidRPr="007903B1" w14:paraId="6B482244" w14:textId="77777777" w:rsidTr="00C70B83">
        <w:tc>
          <w:tcPr>
            <w:tcW w:w="426" w:type="dxa"/>
          </w:tcPr>
          <w:p w14:paraId="267F7FD3" w14:textId="77777777" w:rsidR="00FD2069" w:rsidRPr="007903B1" w:rsidRDefault="00FD2069" w:rsidP="00FD206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4579654" w14:textId="21CC3C4B" w:rsidR="00FD2069" w:rsidRPr="007903B1" w:rsidRDefault="00FD2069" w:rsidP="00FD2069">
            <w:pPr>
              <w:rPr>
                <w:b/>
                <w:color w:val="70BCC9" w:themeColor="text2" w:themeTint="99"/>
              </w:rPr>
            </w:pPr>
            <w:r w:rsidRPr="007903B1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3919" w:type="dxa"/>
          </w:tcPr>
          <w:p w14:paraId="1B2F5CAF" w14:textId="6360F526" w:rsidR="00FD2069" w:rsidRDefault="00FD2069" w:rsidP="00FD2069">
            <w:r w:rsidRPr="007903B1">
              <w:t xml:space="preserve">Gib den Anteil für den grauen Teil </w:t>
            </w:r>
            <w:r w:rsidR="00C62B2E">
              <w:br/>
              <w:t xml:space="preserve">als Bruch </w:t>
            </w:r>
            <w:r w:rsidRPr="007903B1">
              <w:t xml:space="preserve">an. 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08"/>
              <w:gridCol w:w="850"/>
            </w:tblGrid>
            <w:tr w:rsidR="00FD2069" w14:paraId="6B0E041D" w14:textId="77777777" w:rsidTr="000E442F">
              <w:tc>
                <w:tcPr>
                  <w:tcW w:w="2608" w:type="dxa"/>
                </w:tcPr>
                <w:p w14:paraId="030371EE" w14:textId="77777777" w:rsidR="00FD2069" w:rsidRDefault="00FD2069" w:rsidP="00FD2069">
                  <w:pPr>
                    <w:spacing w:line="240" w:lineRule="atLeast"/>
                    <w:rPr>
                      <w:noProof/>
                    </w:rPr>
                  </w:pPr>
                </w:p>
                <w:p w14:paraId="36366E76" w14:textId="2D67E487" w:rsidR="00FD2069" w:rsidRDefault="00C1743D" w:rsidP="00FD2069">
                  <w:pPr>
                    <w:spacing w:line="240" w:lineRule="atLeast"/>
                  </w:pPr>
                  <w:r>
                    <w:t xml:space="preserve">   </w:t>
                  </w:r>
                  <w:r w:rsidR="00FD2069">
                    <w:rPr>
                      <w:noProof/>
                    </w:rPr>
                    <w:drawing>
                      <wp:inline distT="0" distB="0" distL="0" distR="0" wp14:anchorId="62AFAC1E" wp14:editId="7B7D3B59">
                        <wp:extent cx="1302876" cy="557397"/>
                        <wp:effectExtent l="0" t="0" r="0" b="1905"/>
                        <wp:docPr id="737" name="Grafik 7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7" name="Grafik 7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4859" cy="5625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613864C8" w14:textId="77777777" w:rsidR="00FD2069" w:rsidRDefault="00FD2069" w:rsidP="00FD2069">
                  <w:r>
                    <w:t>Anteil:</w:t>
                  </w:r>
                </w:p>
                <w:p w14:paraId="4B7F3B2D" w14:textId="77777777" w:rsidR="00FD2069" w:rsidRDefault="00FD2069" w:rsidP="00FD2069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inline distT="0" distB="0" distL="0" distR="0" wp14:anchorId="083068A7" wp14:editId="0D0C2B1E">
                        <wp:extent cx="350849" cy="611505"/>
                        <wp:effectExtent l="0" t="0" r="0" b="0"/>
                        <wp:docPr id="1" name="Grafi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0849" cy="611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554145B" w14:textId="13C0B36A" w:rsidR="00FD2069" w:rsidRPr="007903B1" w:rsidRDefault="00FD2069" w:rsidP="00FD2069">
            <w:r>
              <w:t xml:space="preserve"> </w:t>
            </w:r>
          </w:p>
        </w:tc>
        <w:tc>
          <w:tcPr>
            <w:tcW w:w="425" w:type="dxa"/>
          </w:tcPr>
          <w:p w14:paraId="559DAE64" w14:textId="01322568" w:rsidR="00FD2069" w:rsidRPr="007903B1" w:rsidRDefault="00FD2069" w:rsidP="00FD2069">
            <w:pPr>
              <w:rPr>
                <w:b/>
                <w:color w:val="327A86" w:themeColor="text2"/>
              </w:rPr>
            </w:pPr>
            <w:r w:rsidRPr="007903B1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3594" w:type="dxa"/>
          </w:tcPr>
          <w:p w14:paraId="08119FD8" w14:textId="1E0196D6" w:rsidR="00FD2069" w:rsidRPr="007903B1" w:rsidRDefault="00FD2069" w:rsidP="00FD2069">
            <w:pPr>
              <w:spacing w:line="240" w:lineRule="auto"/>
            </w:pPr>
            <w:r>
              <w:t xml:space="preserve">Zeichne den Teil farbig ein, </w:t>
            </w:r>
            <w:r w:rsidR="00C62B2E">
              <w:br/>
            </w:r>
            <w:r>
              <w:t>so dass der Anteil passt.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08"/>
              <w:gridCol w:w="850"/>
            </w:tblGrid>
            <w:tr w:rsidR="00FD2069" w14:paraId="617D699A" w14:textId="77777777" w:rsidTr="000E442F">
              <w:tc>
                <w:tcPr>
                  <w:tcW w:w="2608" w:type="dxa"/>
                </w:tcPr>
                <w:p w14:paraId="272DD0C0" w14:textId="77777777" w:rsidR="00FD2069" w:rsidRDefault="00FD2069" w:rsidP="00FD2069">
                  <w:pPr>
                    <w:spacing w:line="240" w:lineRule="atLeast"/>
                    <w:rPr>
                      <w:noProof/>
                    </w:rPr>
                  </w:pPr>
                </w:p>
                <w:p w14:paraId="23AE20D5" w14:textId="77777777" w:rsidR="00FD2069" w:rsidRDefault="00FD2069" w:rsidP="00FD2069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inline distT="0" distB="0" distL="0" distR="0" wp14:anchorId="23492E49" wp14:editId="26DECF34">
                        <wp:extent cx="1428310" cy="610388"/>
                        <wp:effectExtent l="0" t="0" r="635" b="0"/>
                        <wp:docPr id="7" name="Grafi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7" name="Grafik 7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8310" cy="6103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6A2E3F01" w14:textId="3A1910E0" w:rsidR="00FD2069" w:rsidRDefault="00017B65" w:rsidP="00FD2069">
                  <w:r w:rsidRPr="00017B65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756992" behindDoc="0" locked="0" layoutInCell="1" allowOverlap="1" wp14:anchorId="179493DE" wp14:editId="01BDB9B6">
                            <wp:simplePos x="0" y="0"/>
                            <wp:positionH relativeFrom="column">
                              <wp:posOffset>194</wp:posOffset>
                            </wp:positionH>
                            <wp:positionV relativeFrom="paragraph">
                              <wp:posOffset>173997</wp:posOffset>
                            </wp:positionV>
                            <wp:extent cx="370205" cy="440690"/>
                            <wp:effectExtent l="0" t="0" r="0" b="0"/>
                            <wp:wrapNone/>
                            <wp:docPr id="684580719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70205" cy="440690"/>
                                      <a:chOff x="-48647" y="-35363"/>
                                      <a:chExt cx="370770" cy="441725"/>
                                    </a:xfrm>
                                  </wpg:grpSpPr>
                                  <wps:wsp>
                                    <wps:cNvPr id="1773702703" name="Textfeld 3"/>
                                    <wps:cNvSpPr txBox="1"/>
                                    <wps:spPr>
                                      <a:xfrm>
                                        <a:off x="-48647" y="-35363"/>
                                        <a:ext cx="370770" cy="27589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6FAC743" w14:textId="7944377E" w:rsidR="00D4349A" w:rsidRPr="00700A59" w:rsidRDefault="00D4349A" w:rsidP="00017B6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700A59"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5207817" name="Textfeld 3"/>
                                    <wps:cNvSpPr txBox="1"/>
                                    <wps:spPr>
                                      <a:xfrm>
                                        <a:off x="-1473" y="130466"/>
                                        <a:ext cx="228600" cy="2758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DBB34CC" w14:textId="7A95FFCB" w:rsidR="00D4349A" w:rsidRPr="00700A59" w:rsidRDefault="00D4349A" w:rsidP="00017B65">
                                          <w:pPr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6302280" name="Gerade Verbindung 1"/>
                                    <wps:cNvCnPr/>
                                    <wps:spPr>
                                      <a:xfrm>
                                        <a:off x="56885" y="195952"/>
                                        <a:ext cx="14422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79493DE" id="Gruppieren 2" o:spid="_x0000_s1026" style="position:absolute;margin-left:0;margin-top:13.7pt;width:29.15pt;height:34.7pt;z-index:252756992;mso-width-relative:margin;mso-height-relative:margin" coordorigin="-48647,-35363" coordsize="370770,4417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">
                            <v:shapetype id="_x0000_t202" coordsize="21600,21600" o:spt="202" path="m,l,21600r21600,l21600,xe">
                              <v:stroke joinstyle="miter"/>
                              <v:path gradientshapeok="t" o:connecttype="rect"/>
                            </v:shapetype>
                            <v:shape id="Textfeld 3" o:spid="_x0000_s1027" type="#_x0000_t202" style="position:absolute;left:-48647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" fillcolor="window" stroked="f" strokeweight=".5pt">
                              <v:textbox>
                                <w:txbxContent>
                                  <w:p w14:paraId="56FAC743" w14:textId="7944377E" w:rsidR="00D4349A" w:rsidRPr="00700A59" w:rsidRDefault="00D4349A" w:rsidP="00017B6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700A59"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28" type="#_x0000_t202" style="position:absolute;left:-1473;top:130466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6DBB34CC" w14:textId="7A95FFCB" w:rsidR="00D4349A" w:rsidRPr="00700A59" w:rsidRDefault="00D4349A" w:rsidP="00017B65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29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="00FD2069">
                    <w:t>Anteil:</w:t>
                  </w:r>
                </w:p>
                <w:p w14:paraId="0B33E8FA" w14:textId="76DDE7F8" w:rsidR="00FD2069" w:rsidRDefault="00FD2069" w:rsidP="00FD2069">
                  <w:pPr>
                    <w:spacing w:line="240" w:lineRule="atLeast"/>
                  </w:pPr>
                </w:p>
              </w:tc>
            </w:tr>
          </w:tbl>
          <w:p w14:paraId="21B9E40C" w14:textId="7BD1BC0D" w:rsidR="00FD2069" w:rsidRPr="007903B1" w:rsidRDefault="00FD2069" w:rsidP="00FD2069"/>
        </w:tc>
        <w:tc>
          <w:tcPr>
            <w:tcW w:w="424" w:type="dxa"/>
            <w:vAlign w:val="bottom"/>
          </w:tcPr>
          <w:p w14:paraId="736E588E" w14:textId="2EB19ECC" w:rsidR="00FD2069" w:rsidRPr="007903B1" w:rsidRDefault="00FD2069" w:rsidP="00FD2069">
            <w:pPr>
              <w:jc w:val="right"/>
            </w:pPr>
          </w:p>
        </w:tc>
      </w:tr>
      <w:tr w:rsidR="00FD2069" w:rsidRPr="007903B1" w14:paraId="56BEC064" w14:textId="77777777" w:rsidTr="00C70B83">
        <w:tc>
          <w:tcPr>
            <w:tcW w:w="426" w:type="dxa"/>
          </w:tcPr>
          <w:p w14:paraId="49576D15" w14:textId="77777777" w:rsidR="00FD2069" w:rsidRPr="007903B1" w:rsidRDefault="00FD2069" w:rsidP="00FD206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A00AB80" w14:textId="55540BBE" w:rsidR="00FD2069" w:rsidRPr="007903B1" w:rsidRDefault="00C1743D" w:rsidP="00FD2069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c</w:t>
            </w:r>
            <w:r w:rsidR="00FD2069">
              <w:rPr>
                <w:b/>
                <w:color w:val="70BCC9" w:themeColor="text2" w:themeTint="99"/>
              </w:rPr>
              <w:t>)</w:t>
            </w:r>
          </w:p>
        </w:tc>
        <w:tc>
          <w:tcPr>
            <w:tcW w:w="7938" w:type="dxa"/>
            <w:gridSpan w:val="3"/>
          </w:tcPr>
          <w:p w14:paraId="5441EB52" w14:textId="00F0386D" w:rsidR="00FD2069" w:rsidRDefault="00FD2069" w:rsidP="00FD2069">
            <w:r w:rsidRPr="00080F1D">
              <w:t xml:space="preserve">Gib den Anteil </w:t>
            </w:r>
            <w:r w:rsidR="00C62B2E">
              <w:t xml:space="preserve">an, indem Du </w:t>
            </w:r>
            <w:r w:rsidRPr="00080F1D">
              <w:t xml:space="preserve">den grauen Teil </w:t>
            </w:r>
            <w:r w:rsidR="00C62B2E">
              <w:t>am Ganzen als Bruch beschreibst</w:t>
            </w:r>
            <w:r w:rsidRPr="00080F1D">
              <w:t>.</w:t>
            </w:r>
          </w:p>
        </w:tc>
        <w:tc>
          <w:tcPr>
            <w:tcW w:w="424" w:type="dxa"/>
          </w:tcPr>
          <w:p w14:paraId="7FED8971" w14:textId="77777777" w:rsidR="00FD2069" w:rsidRPr="007903B1" w:rsidRDefault="00FD2069" w:rsidP="00FD2069">
            <w:pPr>
              <w:jc w:val="right"/>
              <w:rPr>
                <w:noProof/>
              </w:rPr>
            </w:pPr>
          </w:p>
        </w:tc>
      </w:tr>
      <w:tr w:rsidR="00FD2069" w:rsidRPr="007903B1" w14:paraId="6BC2F226" w14:textId="77777777" w:rsidTr="00C70B83">
        <w:tc>
          <w:tcPr>
            <w:tcW w:w="426" w:type="dxa"/>
          </w:tcPr>
          <w:p w14:paraId="6EE79E68" w14:textId="77777777" w:rsidR="00FD2069" w:rsidRPr="007903B1" w:rsidRDefault="00FD2069" w:rsidP="00FD206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6B4F311" w14:textId="77777777" w:rsidR="00FD2069" w:rsidRDefault="00FD2069" w:rsidP="00FD2069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3919" w:type="dxa"/>
          </w:tcPr>
          <w:p w14:paraId="7CB6858A" w14:textId="77777777" w:rsidR="00FD2069" w:rsidRDefault="00FD2069" w:rsidP="00FD2069">
            <w:r>
              <w:t>(1)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08"/>
              <w:gridCol w:w="850"/>
            </w:tblGrid>
            <w:tr w:rsidR="00FD2069" w14:paraId="3FB23DC0" w14:textId="77777777" w:rsidTr="000E442F">
              <w:tc>
                <w:tcPr>
                  <w:tcW w:w="2608" w:type="dxa"/>
                  <w:vAlign w:val="center"/>
                </w:tcPr>
                <w:p w14:paraId="012E0688" w14:textId="767152AF" w:rsidR="00FD2069" w:rsidRDefault="00C1743D" w:rsidP="000E442F">
                  <w:pPr>
                    <w:spacing w:line="240" w:lineRule="atLeast"/>
                    <w:jc w:val="center"/>
                    <w:rPr>
                      <w:noProof/>
                    </w:rPr>
                  </w:pPr>
                  <w:r>
                    <w:rPr>
                      <w:b/>
                      <w:noProof/>
                      <w:color w:val="000000"/>
                      <w:lang w:eastAsia="de-DE"/>
                    </w:rPr>
                    <w:drawing>
                      <wp:anchor distT="0" distB="0" distL="114300" distR="114300" simplePos="0" relativeHeight="253424640" behindDoc="0" locked="0" layoutInCell="1" allowOverlap="1" wp14:anchorId="1E46C0AC" wp14:editId="303B27CB">
                        <wp:simplePos x="0" y="0"/>
                        <wp:positionH relativeFrom="column">
                          <wp:posOffset>124460</wp:posOffset>
                        </wp:positionH>
                        <wp:positionV relativeFrom="paragraph">
                          <wp:posOffset>-50800</wp:posOffset>
                        </wp:positionV>
                        <wp:extent cx="1268730" cy="719455"/>
                        <wp:effectExtent l="0" t="0" r="7620" b="4445"/>
                        <wp:wrapNone/>
                        <wp:docPr id="134615848" name="Grafik 1346158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1b1.pn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8730" cy="719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5DBD4B92" w14:textId="2EE08594" w:rsidR="00FD2069" w:rsidRDefault="00FD2069" w:rsidP="000E442F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850" w:type="dxa"/>
                </w:tcPr>
                <w:p w14:paraId="42091AC6" w14:textId="77777777" w:rsidR="00FD2069" w:rsidRDefault="00FD2069" w:rsidP="00FD2069">
                  <w:r>
                    <w:t>Anteil:</w:t>
                  </w:r>
                </w:p>
                <w:p w14:paraId="7254F119" w14:textId="77777777" w:rsidR="00FD2069" w:rsidRDefault="00FD2069" w:rsidP="00FD2069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inline distT="0" distB="0" distL="0" distR="0" wp14:anchorId="609F0FE9" wp14:editId="5E953C98">
                        <wp:extent cx="350849" cy="611505"/>
                        <wp:effectExtent l="0" t="0" r="0" b="0"/>
                        <wp:docPr id="19" name="Grafi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0849" cy="611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4CDBF65" w14:textId="33F7B75B" w:rsidR="00FD2069" w:rsidRPr="007903B1" w:rsidRDefault="00FD2069" w:rsidP="00FD2069">
            <w:r>
              <w:t xml:space="preserve"> </w:t>
            </w:r>
          </w:p>
        </w:tc>
        <w:tc>
          <w:tcPr>
            <w:tcW w:w="425" w:type="dxa"/>
          </w:tcPr>
          <w:p w14:paraId="34344E86" w14:textId="77777777" w:rsidR="00FD2069" w:rsidRPr="007903B1" w:rsidRDefault="00FD2069" w:rsidP="00FD2069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3594" w:type="dxa"/>
          </w:tcPr>
          <w:p w14:paraId="12D17052" w14:textId="77777777" w:rsidR="00FD2069" w:rsidRDefault="00FD2069" w:rsidP="00FD2069">
            <w:pPr>
              <w:spacing w:line="240" w:lineRule="auto"/>
            </w:pPr>
            <w:r>
              <w:t>(2)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08"/>
              <w:gridCol w:w="850"/>
            </w:tblGrid>
            <w:tr w:rsidR="00FD2069" w14:paraId="3331EE5C" w14:textId="77777777" w:rsidTr="000E442F">
              <w:tc>
                <w:tcPr>
                  <w:tcW w:w="2608" w:type="dxa"/>
                </w:tcPr>
                <w:p w14:paraId="07CEAB78" w14:textId="750AAAD9" w:rsidR="00FD2069" w:rsidRDefault="00C1743D" w:rsidP="00FD2069">
                  <w:pPr>
                    <w:spacing w:line="240" w:lineRule="atLeast"/>
                    <w:rPr>
                      <w:noProof/>
                    </w:rPr>
                  </w:pPr>
                  <w:r>
                    <w:rPr>
                      <w:b/>
                      <w:noProof/>
                      <w:color w:val="000000"/>
                      <w:lang w:eastAsia="de-DE"/>
                    </w:rPr>
                    <w:drawing>
                      <wp:anchor distT="0" distB="0" distL="114300" distR="114300" simplePos="0" relativeHeight="253422592" behindDoc="0" locked="0" layoutInCell="1" allowOverlap="1" wp14:anchorId="4984698A" wp14:editId="0B5AAA12">
                        <wp:simplePos x="0" y="0"/>
                        <wp:positionH relativeFrom="column">
                          <wp:posOffset>100330</wp:posOffset>
                        </wp:positionH>
                        <wp:positionV relativeFrom="paragraph">
                          <wp:posOffset>4217</wp:posOffset>
                        </wp:positionV>
                        <wp:extent cx="1269000" cy="720000"/>
                        <wp:effectExtent l="0" t="0" r="1270" b="4445"/>
                        <wp:wrapNone/>
                        <wp:docPr id="15" name="Grafik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1b2.pn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9000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1E94DE7B" w14:textId="4F5117CB" w:rsidR="00FD2069" w:rsidRDefault="00FD2069" w:rsidP="00FD2069">
                  <w:pPr>
                    <w:spacing w:line="240" w:lineRule="atLeast"/>
                  </w:pPr>
                </w:p>
              </w:tc>
              <w:tc>
                <w:tcPr>
                  <w:tcW w:w="850" w:type="dxa"/>
                </w:tcPr>
                <w:p w14:paraId="5027DDE3" w14:textId="77777777" w:rsidR="00FD2069" w:rsidRDefault="00FD2069" w:rsidP="00FD2069">
                  <w:r>
                    <w:t>Anteil:</w:t>
                  </w:r>
                </w:p>
                <w:p w14:paraId="24783910" w14:textId="77777777" w:rsidR="00FD2069" w:rsidRDefault="00FD2069" w:rsidP="00FD2069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inline distT="0" distB="0" distL="0" distR="0" wp14:anchorId="41E429D4" wp14:editId="77139676">
                        <wp:extent cx="350849" cy="611505"/>
                        <wp:effectExtent l="0" t="0" r="0" b="0"/>
                        <wp:docPr id="21" name="Grafi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0849" cy="611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6423B3A" w14:textId="77777777" w:rsidR="00FD2069" w:rsidRDefault="00FD2069" w:rsidP="00FD2069">
            <w:pPr>
              <w:spacing w:line="240" w:lineRule="auto"/>
            </w:pPr>
          </w:p>
        </w:tc>
        <w:tc>
          <w:tcPr>
            <w:tcW w:w="424" w:type="dxa"/>
            <w:vAlign w:val="bottom"/>
          </w:tcPr>
          <w:p w14:paraId="65E70BF7" w14:textId="77777777" w:rsidR="00FD2069" w:rsidRPr="007903B1" w:rsidRDefault="00FD2069" w:rsidP="00FD2069">
            <w:pPr>
              <w:jc w:val="right"/>
              <w:rPr>
                <w:noProof/>
              </w:rPr>
            </w:pPr>
          </w:p>
        </w:tc>
      </w:tr>
      <w:tr w:rsidR="00080F1D" w:rsidRPr="007903B1" w14:paraId="02A92555" w14:textId="77777777" w:rsidTr="00C70B83">
        <w:tc>
          <w:tcPr>
            <w:tcW w:w="426" w:type="dxa"/>
          </w:tcPr>
          <w:p w14:paraId="30D07977" w14:textId="77777777" w:rsidR="00080F1D" w:rsidRPr="007903B1" w:rsidRDefault="00080F1D" w:rsidP="00080F1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8D0A62B" w14:textId="5CB76E9A" w:rsidR="00080F1D" w:rsidRDefault="00C1743D" w:rsidP="00080F1D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d</w:t>
            </w:r>
            <w:r w:rsidR="00080F1D">
              <w:rPr>
                <w:b/>
                <w:color w:val="70BCC9" w:themeColor="text2" w:themeTint="99"/>
              </w:rPr>
              <w:t>)</w:t>
            </w:r>
          </w:p>
        </w:tc>
        <w:tc>
          <w:tcPr>
            <w:tcW w:w="7938" w:type="dxa"/>
            <w:gridSpan w:val="3"/>
          </w:tcPr>
          <w:p w14:paraId="07839498" w14:textId="1700436D" w:rsidR="00080F1D" w:rsidRDefault="00080F1D" w:rsidP="00080F1D">
            <w:pPr>
              <w:spacing w:line="240" w:lineRule="auto"/>
            </w:pPr>
            <w:r>
              <w:t xml:space="preserve">Erkläre deinen Lösungsweg zum </w:t>
            </w:r>
            <w:r w:rsidR="00526B93">
              <w:t xml:space="preserve">Bild </w:t>
            </w:r>
            <w:r>
              <w:t>2</w:t>
            </w:r>
            <w:r w:rsidR="00017B65">
              <w:t xml:space="preserve"> aus </w:t>
            </w:r>
            <w:r w:rsidR="00C1743D">
              <w:rPr>
                <w:b/>
                <w:bCs/>
                <w:color w:val="70BCC9" w:themeColor="text2" w:themeTint="99"/>
              </w:rPr>
              <w:t>c</w:t>
            </w:r>
            <w:r w:rsidR="00017B65" w:rsidRPr="00017B65">
              <w:rPr>
                <w:b/>
                <w:bCs/>
                <w:color w:val="70BCC9" w:themeColor="text2" w:themeTint="99"/>
              </w:rPr>
              <w:t>)</w:t>
            </w:r>
            <w:r>
              <w:t>:</w:t>
            </w:r>
          </w:p>
          <w:tbl>
            <w:tblPr>
              <w:tblStyle w:val="MSKTabelle"/>
              <w:tblW w:w="0" w:type="auto"/>
              <w:tblLayout w:type="fixed"/>
              <w:tblLook w:val="0600" w:firstRow="0" w:lastRow="0" w:firstColumn="0" w:lastColumn="0" w:noHBand="1" w:noVBand="1"/>
            </w:tblPr>
            <w:tblGrid>
              <w:gridCol w:w="7603"/>
            </w:tblGrid>
            <w:tr w:rsidR="00A732E5" w14:paraId="006C630E" w14:textId="77777777" w:rsidTr="00C62B2E">
              <w:trPr>
                <w:trHeight w:val="989"/>
              </w:trPr>
              <w:tc>
                <w:tcPr>
                  <w:tcW w:w="7603" w:type="dxa"/>
                </w:tcPr>
                <w:p w14:paraId="5DE83DF2" w14:textId="77777777" w:rsidR="00A732E5" w:rsidRDefault="00A732E5" w:rsidP="00A732E5">
                  <w:pPr>
                    <w:spacing w:line="240" w:lineRule="auto"/>
                  </w:pPr>
                </w:p>
                <w:p w14:paraId="319D45A1" w14:textId="77777777" w:rsidR="00A732E5" w:rsidRDefault="00A732E5" w:rsidP="00A732E5">
                  <w:pPr>
                    <w:spacing w:line="240" w:lineRule="auto"/>
                  </w:pPr>
                </w:p>
                <w:p w14:paraId="79850DB9" w14:textId="77777777" w:rsidR="00A732E5" w:rsidRDefault="00A732E5" w:rsidP="00A732E5">
                  <w:pPr>
                    <w:spacing w:line="240" w:lineRule="auto"/>
                  </w:pPr>
                </w:p>
              </w:tc>
            </w:tr>
          </w:tbl>
          <w:p w14:paraId="5920B27A" w14:textId="77777777" w:rsidR="00080F1D" w:rsidRDefault="00A732E5" w:rsidP="00080F1D">
            <w:pPr>
              <w:spacing w:line="240" w:lineRule="auto"/>
            </w:pPr>
            <w:r>
              <w:t xml:space="preserve"> </w:t>
            </w:r>
          </w:p>
        </w:tc>
        <w:tc>
          <w:tcPr>
            <w:tcW w:w="424" w:type="dxa"/>
            <w:vAlign w:val="bottom"/>
          </w:tcPr>
          <w:p w14:paraId="566BDA79" w14:textId="6D6DDED5" w:rsidR="00080F1D" w:rsidRPr="007903B1" w:rsidRDefault="00080F1D" w:rsidP="00080F1D">
            <w:pPr>
              <w:jc w:val="right"/>
            </w:pPr>
          </w:p>
        </w:tc>
      </w:tr>
      <w:tr w:rsidR="00A732E5" w:rsidRPr="007903B1" w14:paraId="69B730AC" w14:textId="77777777" w:rsidTr="00C70B83">
        <w:tc>
          <w:tcPr>
            <w:tcW w:w="426" w:type="dxa"/>
          </w:tcPr>
          <w:p w14:paraId="2E09EB65" w14:textId="77777777" w:rsidR="00A732E5" w:rsidRPr="00AC7674" w:rsidRDefault="00597EDF" w:rsidP="00A732E5">
            <w:pPr>
              <w:pStyle w:val="berschrift2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2</w:t>
            </w:r>
          </w:p>
        </w:tc>
        <w:tc>
          <w:tcPr>
            <w:tcW w:w="8787" w:type="dxa"/>
            <w:gridSpan w:val="5"/>
          </w:tcPr>
          <w:p w14:paraId="4D986067" w14:textId="7CAE8693" w:rsidR="00A732E5" w:rsidRPr="00AC7674" w:rsidRDefault="00597EDF" w:rsidP="00A732E5">
            <w:pPr>
              <w:pStyle w:val="berschrift2"/>
              <w:rPr>
                <w:noProof/>
                <w:color w:val="70BCC9" w:themeColor="text2" w:themeTint="99"/>
              </w:rPr>
            </w:pPr>
            <w:r w:rsidRPr="00597EDF">
              <w:rPr>
                <w:color w:val="70BCC9" w:themeColor="text2" w:themeTint="99"/>
              </w:rPr>
              <w:t>Mehrere Stücke vom Ganzen bestimmen und darstellen</w:t>
            </w:r>
          </w:p>
        </w:tc>
      </w:tr>
      <w:tr w:rsidR="00C62B2E" w:rsidRPr="007903B1" w14:paraId="708BFEFB" w14:textId="77777777" w:rsidTr="00C70B83">
        <w:tc>
          <w:tcPr>
            <w:tcW w:w="426" w:type="dxa"/>
          </w:tcPr>
          <w:p w14:paraId="33D32DD9" w14:textId="77777777" w:rsidR="00C62B2E" w:rsidRPr="007903B1" w:rsidRDefault="00C62B2E" w:rsidP="00C62B2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7929EDF" w14:textId="77777777" w:rsidR="00C62B2E" w:rsidRDefault="00C62B2E" w:rsidP="00C62B2E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a)</w:t>
            </w:r>
          </w:p>
          <w:p w14:paraId="5EE59DF6" w14:textId="77777777" w:rsidR="00C62B2E" w:rsidRPr="007903B1" w:rsidRDefault="00C62B2E" w:rsidP="00C62B2E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7938" w:type="dxa"/>
            <w:gridSpan w:val="3"/>
          </w:tcPr>
          <w:p w14:paraId="29E9D51D" w14:textId="175D86EC" w:rsidR="00C62B2E" w:rsidRDefault="00C62B2E" w:rsidP="00C62B2E">
            <w:pPr>
              <w:spacing w:line="240" w:lineRule="auto"/>
            </w:pPr>
            <w:r w:rsidRPr="00080F1D">
              <w:t xml:space="preserve">Gib den Anteil </w:t>
            </w:r>
            <w:r>
              <w:t xml:space="preserve">an, indem Du </w:t>
            </w:r>
            <w:r w:rsidRPr="00080F1D">
              <w:t xml:space="preserve">den grauen Teil </w:t>
            </w:r>
            <w:r>
              <w:t>am Ganzen als Bruch beschreibst</w:t>
            </w:r>
            <w:r w:rsidRPr="00080F1D">
              <w:t>.</w:t>
            </w:r>
          </w:p>
        </w:tc>
        <w:tc>
          <w:tcPr>
            <w:tcW w:w="424" w:type="dxa"/>
            <w:vAlign w:val="bottom"/>
          </w:tcPr>
          <w:p w14:paraId="0AA17ED9" w14:textId="77777777" w:rsidR="00C62B2E" w:rsidRPr="007903B1" w:rsidRDefault="00C62B2E" w:rsidP="00C62B2E">
            <w:pPr>
              <w:jc w:val="right"/>
              <w:rPr>
                <w:noProof/>
              </w:rPr>
            </w:pPr>
          </w:p>
        </w:tc>
      </w:tr>
      <w:tr w:rsidR="00C62B2E" w:rsidRPr="007903B1" w14:paraId="1C456A1A" w14:textId="77777777" w:rsidTr="00C70B83">
        <w:tc>
          <w:tcPr>
            <w:tcW w:w="426" w:type="dxa"/>
          </w:tcPr>
          <w:p w14:paraId="45C1CD35" w14:textId="77777777" w:rsidR="00C62B2E" w:rsidRPr="007903B1" w:rsidRDefault="00C62B2E" w:rsidP="00C62B2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6EA44FE" w14:textId="77777777" w:rsidR="00C62B2E" w:rsidRPr="007903B1" w:rsidRDefault="00C62B2E" w:rsidP="00C62B2E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3919" w:type="dxa"/>
          </w:tcPr>
          <w:p w14:paraId="05277F72" w14:textId="77777777" w:rsidR="00C62B2E" w:rsidRDefault="00C62B2E" w:rsidP="00C62B2E">
            <w:r>
              <w:t>(1)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08"/>
              <w:gridCol w:w="850"/>
            </w:tblGrid>
            <w:tr w:rsidR="00C62B2E" w14:paraId="60229034" w14:textId="77777777" w:rsidTr="00922A7B">
              <w:tc>
                <w:tcPr>
                  <w:tcW w:w="2608" w:type="dxa"/>
                  <w:vAlign w:val="bottom"/>
                </w:tcPr>
                <w:p w14:paraId="5750F64E" w14:textId="39CB3FB5" w:rsidR="00C62B2E" w:rsidRDefault="00C1743D" w:rsidP="00C62B2E">
                  <w:pPr>
                    <w:spacing w:line="240" w:lineRule="atLeast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557E403" wp14:editId="57D31816">
                        <wp:extent cx="1261699" cy="220960"/>
                        <wp:effectExtent l="0" t="0" r="0" b="8255"/>
                        <wp:docPr id="23" name="Grafik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7" name="Grafik 7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1699" cy="220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805E986" w14:textId="568E2B97" w:rsidR="00C62B2E" w:rsidRDefault="00C62B2E" w:rsidP="00C62B2E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850" w:type="dxa"/>
                </w:tcPr>
                <w:p w14:paraId="75DC95B0" w14:textId="77777777" w:rsidR="00C62B2E" w:rsidRDefault="00C62B2E" w:rsidP="00C62B2E">
                  <w:r>
                    <w:t>Anteil:</w:t>
                  </w:r>
                </w:p>
                <w:p w14:paraId="2A67833D" w14:textId="77777777" w:rsidR="00C62B2E" w:rsidRDefault="00C62B2E" w:rsidP="00C62B2E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inline distT="0" distB="0" distL="0" distR="0" wp14:anchorId="7E4D1C14" wp14:editId="0F5320E8">
                        <wp:extent cx="350849" cy="611505"/>
                        <wp:effectExtent l="0" t="0" r="0" b="0"/>
                        <wp:docPr id="25" name="Grafi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0849" cy="611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54F1280" w14:textId="2902FAF3" w:rsidR="00C62B2E" w:rsidRPr="007903B1" w:rsidRDefault="00C62B2E" w:rsidP="00C62B2E">
            <w:r>
              <w:t xml:space="preserve"> </w:t>
            </w:r>
          </w:p>
        </w:tc>
        <w:tc>
          <w:tcPr>
            <w:tcW w:w="425" w:type="dxa"/>
          </w:tcPr>
          <w:p w14:paraId="5585A6B8" w14:textId="77777777" w:rsidR="00C62B2E" w:rsidRPr="007903B1" w:rsidRDefault="00C62B2E" w:rsidP="00C62B2E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3594" w:type="dxa"/>
          </w:tcPr>
          <w:p w14:paraId="4C138B82" w14:textId="77777777" w:rsidR="00C62B2E" w:rsidRDefault="00C62B2E" w:rsidP="00C62B2E">
            <w:pPr>
              <w:spacing w:line="240" w:lineRule="auto"/>
            </w:pPr>
            <w:r>
              <w:t>(2)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08"/>
              <w:gridCol w:w="850"/>
            </w:tblGrid>
            <w:tr w:rsidR="00C62B2E" w14:paraId="4642653A" w14:textId="77777777" w:rsidTr="000E442F">
              <w:tc>
                <w:tcPr>
                  <w:tcW w:w="2608" w:type="dxa"/>
                </w:tcPr>
                <w:p w14:paraId="24DBEB25" w14:textId="77777777" w:rsidR="00C62B2E" w:rsidRDefault="00C62B2E" w:rsidP="00C62B2E">
                  <w:pPr>
                    <w:spacing w:line="240" w:lineRule="atLeast"/>
                    <w:rPr>
                      <w:noProof/>
                    </w:rPr>
                  </w:pPr>
                </w:p>
                <w:p w14:paraId="23D8BA04" w14:textId="77777777" w:rsidR="00C62B2E" w:rsidRDefault="00C62B2E" w:rsidP="00C62B2E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inline distT="0" distB="0" distL="0" distR="0" wp14:anchorId="2F64BD7B" wp14:editId="03221391">
                        <wp:extent cx="1426366" cy="587614"/>
                        <wp:effectExtent l="0" t="0" r="2540" b="3175"/>
                        <wp:docPr id="30" name="Grafik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7" name="Grafik 7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6366" cy="5876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4C65018C" w14:textId="77777777" w:rsidR="00C62B2E" w:rsidRDefault="00C62B2E" w:rsidP="00C62B2E">
                  <w:r>
                    <w:t>Anteil:</w:t>
                  </w:r>
                </w:p>
                <w:p w14:paraId="59F92662" w14:textId="77777777" w:rsidR="00C62B2E" w:rsidRDefault="00C62B2E" w:rsidP="00C62B2E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inline distT="0" distB="0" distL="0" distR="0" wp14:anchorId="2FE9D4B8" wp14:editId="4D554664">
                        <wp:extent cx="350849" cy="611505"/>
                        <wp:effectExtent l="0" t="0" r="0" b="0"/>
                        <wp:docPr id="31" name="Grafi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0849" cy="611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EE74675" w14:textId="7C3243EC" w:rsidR="00C62B2E" w:rsidRDefault="00C62B2E" w:rsidP="00C62B2E">
            <w:pPr>
              <w:spacing w:line="240" w:lineRule="auto"/>
            </w:pPr>
            <w:r>
              <w:t xml:space="preserve"> </w:t>
            </w:r>
          </w:p>
        </w:tc>
        <w:tc>
          <w:tcPr>
            <w:tcW w:w="424" w:type="dxa"/>
            <w:vAlign w:val="bottom"/>
          </w:tcPr>
          <w:p w14:paraId="59869D17" w14:textId="77777777" w:rsidR="00C62B2E" w:rsidRPr="007903B1" w:rsidRDefault="00C62B2E" w:rsidP="00C62B2E">
            <w:pPr>
              <w:jc w:val="right"/>
              <w:rPr>
                <w:noProof/>
              </w:rPr>
            </w:pPr>
          </w:p>
        </w:tc>
      </w:tr>
      <w:tr w:rsidR="00C62B2E" w:rsidRPr="007903B1" w14:paraId="3E420D40" w14:textId="77777777" w:rsidTr="00C70B83">
        <w:tc>
          <w:tcPr>
            <w:tcW w:w="426" w:type="dxa"/>
          </w:tcPr>
          <w:p w14:paraId="2E042CC1" w14:textId="77777777" w:rsidR="00C62B2E" w:rsidRPr="007903B1" w:rsidRDefault="00C62B2E" w:rsidP="00C62B2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135C2A0" w14:textId="4C7EE0A1" w:rsidR="00C62B2E" w:rsidRDefault="00C62B2E" w:rsidP="00C62B2E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7938" w:type="dxa"/>
            <w:gridSpan w:val="3"/>
          </w:tcPr>
          <w:tbl>
            <w:tblPr>
              <w:tblStyle w:val="MSKTabelle"/>
              <w:tblW w:w="0" w:type="auto"/>
              <w:tblBorders>
                <w:top w:val="single" w:sz="4" w:space="0" w:color="7F7F7F"/>
                <w:left w:val="single" w:sz="4" w:space="0" w:color="7F7F7F"/>
                <w:bottom w:val="single" w:sz="4" w:space="0" w:color="7F7F7F"/>
                <w:right w:val="single" w:sz="4" w:space="0" w:color="7F7F7F"/>
                <w:insideH w:val="single" w:sz="4" w:space="0" w:color="7F7F7F"/>
                <w:insideV w:val="single" w:sz="4" w:space="0" w:color="7F7F7F"/>
              </w:tblBorders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2534"/>
              <w:gridCol w:w="5069"/>
            </w:tblGrid>
            <w:tr w:rsidR="00C62B2E" w14:paraId="50F1EBBA" w14:textId="77777777" w:rsidTr="005B4C4F">
              <w:tc>
                <w:tcPr>
                  <w:tcW w:w="2534" w:type="dxa"/>
                  <w:tcBorders>
                    <w:top w:val="nil"/>
                    <w:left w:val="nil"/>
                    <w:bottom w:val="nil"/>
                  </w:tcBorders>
                </w:tcPr>
                <w:p w14:paraId="7911577E" w14:textId="2008A0AB" w:rsidR="00C62B2E" w:rsidRDefault="00C62B2E" w:rsidP="005B4C4F">
                  <w:pPr>
                    <w:pBdr>
                      <w:right w:val="single" w:sz="4" w:space="4" w:color="7F7F7F"/>
                    </w:pBdr>
                    <w:spacing w:line="240" w:lineRule="auto"/>
                  </w:pPr>
                  <w:r w:rsidRPr="00097F87">
                    <w:t>Erkläre deinen Lösungsweg zum Bild</w:t>
                  </w:r>
                  <w:r>
                    <w:t xml:space="preserve"> </w:t>
                  </w:r>
                  <w:r w:rsidRPr="00097F87">
                    <w:t>2</w:t>
                  </w:r>
                  <w:r>
                    <w:t xml:space="preserve"> aus </w:t>
                  </w:r>
                  <w:r w:rsidRPr="00C62B2E">
                    <w:rPr>
                      <w:b/>
                      <w:bCs/>
                      <w:color w:val="70BCC9" w:themeColor="text2" w:themeTint="99"/>
                    </w:rPr>
                    <w:t>a)</w:t>
                  </w:r>
                  <w:r w:rsidRPr="00097F87">
                    <w:t>:</w:t>
                  </w:r>
                </w:p>
                <w:p w14:paraId="73B52F35" w14:textId="77777777" w:rsidR="00C62B2E" w:rsidRDefault="00C62B2E" w:rsidP="005B4C4F">
                  <w:pPr>
                    <w:pBdr>
                      <w:right w:val="single" w:sz="4" w:space="4" w:color="7F7F7F"/>
                    </w:pBdr>
                    <w:spacing w:line="240" w:lineRule="auto"/>
                  </w:pPr>
                </w:p>
                <w:p w14:paraId="376CDC9B" w14:textId="77777777" w:rsidR="00C62B2E" w:rsidRDefault="00C62B2E" w:rsidP="00C62B2E">
                  <w:pPr>
                    <w:spacing w:line="240" w:lineRule="auto"/>
                  </w:pPr>
                </w:p>
                <w:p w14:paraId="527F1935" w14:textId="77777777" w:rsidR="00C62B2E" w:rsidRDefault="00C62B2E" w:rsidP="00C62B2E">
                  <w:pPr>
                    <w:spacing w:line="240" w:lineRule="auto"/>
                  </w:pPr>
                </w:p>
              </w:tc>
              <w:tc>
                <w:tcPr>
                  <w:tcW w:w="5069" w:type="dxa"/>
                </w:tcPr>
                <w:p w14:paraId="70F6F6F2" w14:textId="77777777" w:rsidR="00C62B2E" w:rsidRDefault="00C62B2E" w:rsidP="00C62B2E">
                  <w:pPr>
                    <w:spacing w:line="240" w:lineRule="auto"/>
                  </w:pPr>
                </w:p>
                <w:p w14:paraId="56E86072" w14:textId="77777777" w:rsidR="00C62B2E" w:rsidRDefault="00C62B2E" w:rsidP="00C62B2E">
                  <w:pPr>
                    <w:spacing w:line="240" w:lineRule="auto"/>
                  </w:pPr>
                </w:p>
                <w:p w14:paraId="2BC8C9C9" w14:textId="77777777" w:rsidR="00C62B2E" w:rsidRDefault="00C62B2E" w:rsidP="00C62B2E">
                  <w:pPr>
                    <w:spacing w:line="240" w:lineRule="auto"/>
                  </w:pPr>
                </w:p>
              </w:tc>
            </w:tr>
          </w:tbl>
          <w:p w14:paraId="75CBB1C7" w14:textId="6BED11E3" w:rsidR="00C62B2E" w:rsidRDefault="00C62B2E" w:rsidP="00C62B2E">
            <w:pPr>
              <w:spacing w:line="240" w:lineRule="auto"/>
            </w:pPr>
            <w:r>
              <w:t xml:space="preserve"> </w:t>
            </w:r>
          </w:p>
        </w:tc>
        <w:tc>
          <w:tcPr>
            <w:tcW w:w="424" w:type="dxa"/>
            <w:vAlign w:val="bottom"/>
          </w:tcPr>
          <w:p w14:paraId="22700379" w14:textId="77777777" w:rsidR="00C62B2E" w:rsidRPr="007903B1" w:rsidRDefault="00C62B2E" w:rsidP="00C62B2E">
            <w:pPr>
              <w:jc w:val="right"/>
            </w:pPr>
          </w:p>
        </w:tc>
      </w:tr>
      <w:tr w:rsidR="00C62B2E" w:rsidRPr="007903B1" w14:paraId="56870ACB" w14:textId="77777777" w:rsidTr="00C70B83">
        <w:tc>
          <w:tcPr>
            <w:tcW w:w="426" w:type="dxa"/>
          </w:tcPr>
          <w:p w14:paraId="48A82752" w14:textId="77777777" w:rsidR="00C62B2E" w:rsidRPr="007903B1" w:rsidRDefault="00C62B2E" w:rsidP="00C62B2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841A88C" w14:textId="3BC13A00" w:rsidR="00C62B2E" w:rsidRPr="007903B1" w:rsidRDefault="00C62B2E" w:rsidP="00C62B2E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c)</w:t>
            </w:r>
          </w:p>
        </w:tc>
        <w:tc>
          <w:tcPr>
            <w:tcW w:w="7938" w:type="dxa"/>
            <w:gridSpan w:val="3"/>
          </w:tcPr>
          <w:p w14:paraId="2CB689E3" w14:textId="77777777" w:rsidR="00C62B2E" w:rsidRDefault="00C62B2E" w:rsidP="00C62B2E">
            <w:pPr>
              <w:spacing w:line="240" w:lineRule="auto"/>
            </w:pPr>
            <w:r w:rsidRPr="00B430D3">
              <w:t>Zeichne für beide Bilder den Teil farbig ein, sodass der Anteil passt.</w:t>
            </w:r>
          </w:p>
          <w:p w14:paraId="09EBE8B1" w14:textId="07C81A1C" w:rsidR="00C62B2E" w:rsidRDefault="00C62B2E" w:rsidP="00C62B2E">
            <w:pPr>
              <w:spacing w:line="240" w:lineRule="auto"/>
            </w:pPr>
          </w:p>
        </w:tc>
        <w:tc>
          <w:tcPr>
            <w:tcW w:w="424" w:type="dxa"/>
            <w:vAlign w:val="bottom"/>
          </w:tcPr>
          <w:p w14:paraId="3A4A7C15" w14:textId="77777777" w:rsidR="00C62B2E" w:rsidRPr="007903B1" w:rsidRDefault="00C62B2E" w:rsidP="00C62B2E">
            <w:pPr>
              <w:jc w:val="right"/>
              <w:rPr>
                <w:noProof/>
              </w:rPr>
            </w:pPr>
          </w:p>
        </w:tc>
      </w:tr>
      <w:tr w:rsidR="00C62B2E" w:rsidRPr="007903B1" w14:paraId="470BED5B" w14:textId="77777777" w:rsidTr="00C70B83">
        <w:trPr>
          <w:trHeight w:val="1656"/>
        </w:trPr>
        <w:tc>
          <w:tcPr>
            <w:tcW w:w="426" w:type="dxa"/>
          </w:tcPr>
          <w:p w14:paraId="0703375B" w14:textId="77777777" w:rsidR="00C62B2E" w:rsidRPr="007903B1" w:rsidRDefault="00C62B2E" w:rsidP="00C62B2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16F4F24" w14:textId="77777777" w:rsidR="00C62B2E" w:rsidRPr="007903B1" w:rsidRDefault="00C62B2E" w:rsidP="00C62B2E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3919" w:type="dxa"/>
          </w:tcPr>
          <w:p w14:paraId="526070A2" w14:textId="77777777" w:rsidR="00C62B2E" w:rsidRDefault="00C62B2E" w:rsidP="00C62B2E">
            <w:pPr>
              <w:spacing w:line="240" w:lineRule="auto"/>
            </w:pPr>
            <w:r>
              <w:t>(1)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08"/>
              <w:gridCol w:w="850"/>
            </w:tblGrid>
            <w:tr w:rsidR="00C62B2E" w14:paraId="22BC7112" w14:textId="77777777" w:rsidTr="000E442F">
              <w:tc>
                <w:tcPr>
                  <w:tcW w:w="2608" w:type="dxa"/>
                </w:tcPr>
                <w:p w14:paraId="58CDD6FC" w14:textId="1C3A3F0F" w:rsidR="00C62B2E" w:rsidRDefault="00C1743D" w:rsidP="00C62B2E">
                  <w:pPr>
                    <w:spacing w:line="240" w:lineRule="atLeast"/>
                    <w:rPr>
                      <w:noProof/>
                    </w:rPr>
                  </w:pPr>
                  <w:r>
                    <w:rPr>
                      <w:b/>
                      <w:noProof/>
                      <w:color w:val="000000"/>
                      <w:lang w:eastAsia="de-DE"/>
                    </w:rPr>
                    <w:drawing>
                      <wp:anchor distT="0" distB="0" distL="114300" distR="114300" simplePos="0" relativeHeight="253426688" behindDoc="0" locked="0" layoutInCell="1" allowOverlap="1" wp14:anchorId="0191D3C2" wp14:editId="68725383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-635</wp:posOffset>
                        </wp:positionV>
                        <wp:extent cx="1362075" cy="693966"/>
                        <wp:effectExtent l="0" t="0" r="0" b="0"/>
                        <wp:wrapNone/>
                        <wp:docPr id="342888737" name="Grafik 3428887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2c1.pn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2075" cy="6939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5128A4C7" w14:textId="77777777" w:rsidR="00C1743D" w:rsidRDefault="00C1743D" w:rsidP="00C62B2E">
                  <w:pPr>
                    <w:spacing w:line="240" w:lineRule="atLeast"/>
                    <w:rPr>
                      <w:noProof/>
                    </w:rPr>
                  </w:pPr>
                </w:p>
                <w:p w14:paraId="6BBD5D1B" w14:textId="4BF748EB" w:rsidR="00C62B2E" w:rsidRDefault="00C62B2E" w:rsidP="00C62B2E">
                  <w:pPr>
                    <w:spacing w:line="240" w:lineRule="atLeast"/>
                  </w:pPr>
                </w:p>
              </w:tc>
              <w:tc>
                <w:tcPr>
                  <w:tcW w:w="850" w:type="dxa"/>
                </w:tcPr>
                <w:p w14:paraId="5AA9D3A9" w14:textId="2F5EC24E" w:rsidR="00C62B2E" w:rsidRDefault="00017B65" w:rsidP="00C62B2E">
                  <w:r w:rsidRPr="00017B65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759040" behindDoc="0" locked="0" layoutInCell="1" allowOverlap="1" wp14:anchorId="658E7E8D" wp14:editId="668A20A7">
                            <wp:simplePos x="0" y="0"/>
                            <wp:positionH relativeFrom="column">
                              <wp:posOffset>-847</wp:posOffset>
                            </wp:positionH>
                            <wp:positionV relativeFrom="paragraph">
                              <wp:posOffset>175683</wp:posOffset>
                            </wp:positionV>
                            <wp:extent cx="401680" cy="453810"/>
                            <wp:effectExtent l="0" t="0" r="0" b="0"/>
                            <wp:wrapNone/>
                            <wp:docPr id="1536939656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01680" cy="453810"/>
                                      <a:chOff x="-48647" y="-35363"/>
                                      <a:chExt cx="402291" cy="454876"/>
                                    </a:xfrm>
                                  </wpg:grpSpPr>
                                  <wps:wsp>
                                    <wps:cNvPr id="922150729" name="Textfeld 3"/>
                                    <wps:cNvSpPr txBox="1"/>
                                    <wps:spPr>
                                      <a:xfrm>
                                        <a:off x="-48647" y="-35363"/>
                                        <a:ext cx="370770" cy="27589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3FA2A5" w14:textId="71894118" w:rsidR="00D4349A" w:rsidRPr="00700A59" w:rsidRDefault="00D4349A" w:rsidP="00017B6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7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99883699" name="Textfeld 3"/>
                                    <wps:cNvSpPr txBox="1"/>
                                    <wps:spPr>
                                      <a:xfrm>
                                        <a:off x="-35883" y="143617"/>
                                        <a:ext cx="389527" cy="2758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74F84B5" w14:textId="1F64C3EC" w:rsidR="00D4349A" w:rsidRPr="00700A59" w:rsidRDefault="00D4349A" w:rsidP="00017B65">
                                          <w:pPr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63837872" name="Gerade Verbindung 1"/>
                                    <wps:cNvCnPr/>
                                    <wps:spPr>
                                      <a:xfrm>
                                        <a:off x="56885" y="195952"/>
                                        <a:ext cx="14422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58E7E8D" id="_x0000_s1030" style="position:absolute;margin-left:-.05pt;margin-top:13.85pt;width:31.65pt;height:35.75pt;z-index:252759040;mso-width-relative:margin;mso-height-relative:margin" coordorigin="-48647,-35363" coordsize="402291,4548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">
                            <v:shape id="Textfeld 3" o:spid="_x0000_s1031" type="#_x0000_t202" style="position:absolute;left:-48647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" fillcolor="window" stroked="f" strokeweight=".5pt">
                              <v:textbox>
                                <w:txbxContent>
                                  <w:p w14:paraId="4F3FA2A5" w14:textId="71894118" w:rsidR="00D4349A" w:rsidRPr="00700A59" w:rsidRDefault="00D4349A" w:rsidP="00017B6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7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32" type="#_x0000_t202" style="position:absolute;left:-35883;top:143617;width:389527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574F84B5" w14:textId="1F64C3EC" w:rsidR="00D4349A" w:rsidRPr="00700A59" w:rsidRDefault="00D4349A" w:rsidP="00017B65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33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="00C62B2E">
                    <w:t>Anteil:</w:t>
                  </w:r>
                </w:p>
                <w:p w14:paraId="4029E82A" w14:textId="4F4D3B45" w:rsidR="00C62B2E" w:rsidRDefault="00C62B2E" w:rsidP="00C62B2E">
                  <w:pPr>
                    <w:spacing w:line="240" w:lineRule="atLeast"/>
                  </w:pPr>
                </w:p>
              </w:tc>
            </w:tr>
          </w:tbl>
          <w:p w14:paraId="2B6DD4CA" w14:textId="08BA9015" w:rsidR="00C62B2E" w:rsidRPr="007903B1" w:rsidRDefault="00C62B2E" w:rsidP="00C62B2E"/>
        </w:tc>
        <w:tc>
          <w:tcPr>
            <w:tcW w:w="425" w:type="dxa"/>
          </w:tcPr>
          <w:p w14:paraId="2F8912BD" w14:textId="0C363875" w:rsidR="00C62B2E" w:rsidRPr="007903B1" w:rsidRDefault="00C62B2E" w:rsidP="00C62B2E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3594" w:type="dxa"/>
          </w:tcPr>
          <w:p w14:paraId="62615E79" w14:textId="21B87E61" w:rsidR="00C62B2E" w:rsidRDefault="00C62B2E" w:rsidP="00C62B2E">
            <w:pPr>
              <w:spacing w:line="240" w:lineRule="auto"/>
            </w:pPr>
            <w:r>
              <w:t>(2)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08"/>
              <w:gridCol w:w="850"/>
            </w:tblGrid>
            <w:tr w:rsidR="00C62B2E" w14:paraId="7F4768FB" w14:textId="77777777" w:rsidTr="000E442F">
              <w:tc>
                <w:tcPr>
                  <w:tcW w:w="2608" w:type="dxa"/>
                </w:tcPr>
                <w:p w14:paraId="4C723401" w14:textId="0F12BBD2" w:rsidR="00C62B2E" w:rsidRDefault="00C62B2E" w:rsidP="00C62B2E">
                  <w:pPr>
                    <w:spacing w:line="240" w:lineRule="atLeast"/>
                    <w:rPr>
                      <w:noProof/>
                    </w:rPr>
                  </w:pPr>
                </w:p>
                <w:p w14:paraId="5441E15B" w14:textId="0CF0D176" w:rsidR="00C62B2E" w:rsidRDefault="00C62B2E" w:rsidP="00C62B2E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inline distT="0" distB="0" distL="0" distR="0" wp14:anchorId="719370FF" wp14:editId="003C1DB8">
                        <wp:extent cx="1428310" cy="610388"/>
                        <wp:effectExtent l="0" t="0" r="635" b="0"/>
                        <wp:docPr id="44" name="Grafik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7" name="Grafik 7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8310" cy="6103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7E6F3579" w14:textId="0B2D5292" w:rsidR="00C62B2E" w:rsidRDefault="00060105" w:rsidP="00C62B2E">
                  <w:r w:rsidRPr="00017B65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761088" behindDoc="0" locked="0" layoutInCell="1" allowOverlap="1" wp14:anchorId="31238E8B" wp14:editId="5C13A6F2">
                            <wp:simplePos x="0" y="0"/>
                            <wp:positionH relativeFrom="column">
                              <wp:posOffset>-212</wp:posOffset>
                            </wp:positionH>
                            <wp:positionV relativeFrom="paragraph">
                              <wp:posOffset>175683</wp:posOffset>
                            </wp:positionV>
                            <wp:extent cx="370205" cy="448733"/>
                            <wp:effectExtent l="0" t="0" r="0" b="0"/>
                            <wp:wrapNone/>
                            <wp:docPr id="1310846248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70205" cy="448733"/>
                                      <a:chOff x="-48647" y="-35363"/>
                                      <a:chExt cx="370770" cy="450214"/>
                                    </a:xfrm>
                                  </wpg:grpSpPr>
                                  <wps:wsp>
                                    <wps:cNvPr id="1565085994" name="Textfeld 3"/>
                                    <wps:cNvSpPr txBox="1"/>
                                    <wps:spPr>
                                      <a:xfrm>
                                        <a:off x="-48647" y="-35363"/>
                                        <a:ext cx="370770" cy="27589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9C9B1CE" w14:textId="79B6DEB7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65546679" name="Textfeld 3"/>
                                    <wps:cNvSpPr txBox="1"/>
                                    <wps:spPr>
                                      <a:xfrm>
                                        <a:off x="-1473" y="138955"/>
                                        <a:ext cx="228600" cy="2758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9B6FF3C" w14:textId="7807698D" w:rsidR="00D4349A" w:rsidRPr="00700A59" w:rsidRDefault="00D4349A" w:rsidP="00060105">
                                          <w:pPr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2601098" name="Gerade Verbindung 1"/>
                                    <wps:cNvCnPr/>
                                    <wps:spPr>
                                      <a:xfrm>
                                        <a:off x="56885" y="195952"/>
                                        <a:ext cx="14422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1238E8B" id="_x0000_s1034" style="position:absolute;margin-left:0;margin-top:13.85pt;width:29.15pt;height:35.35pt;z-index:252761088;mso-width-relative:margin;mso-height-relative:margin" coordorigin="-48647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">
                            <v:shape id="Textfeld 3" o:spid="_x0000_s1035" type="#_x0000_t202" style="position:absolute;left:-48647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" fillcolor="window" stroked="f" strokeweight=".5pt">
                              <v:textbox>
                                <w:txbxContent>
                                  <w:p w14:paraId="39C9B1CE" w14:textId="79B6DEB7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36" type="#_x0000_t202" style="position:absolute;left:-1473;top:138955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" filled="f" stroked="f" strokeweight=".5pt">
                              <v:textbox>
                                <w:txbxContent>
                                  <w:p w14:paraId="09B6FF3C" w14:textId="7807698D" w:rsidR="00D4349A" w:rsidRPr="00700A59" w:rsidRDefault="00D4349A" w:rsidP="00060105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37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="00C62B2E">
                    <w:t>Anteil:</w:t>
                  </w:r>
                </w:p>
                <w:p w14:paraId="0B6365DC" w14:textId="084EBD0C" w:rsidR="00C62B2E" w:rsidRDefault="00C62B2E" w:rsidP="00C62B2E">
                  <w:pPr>
                    <w:spacing w:line="240" w:lineRule="atLeast"/>
                  </w:pPr>
                </w:p>
              </w:tc>
            </w:tr>
          </w:tbl>
          <w:p w14:paraId="45C5871B" w14:textId="63180B22" w:rsidR="00C62B2E" w:rsidRPr="007903B1" w:rsidRDefault="00C62B2E" w:rsidP="00C62B2E"/>
        </w:tc>
        <w:tc>
          <w:tcPr>
            <w:tcW w:w="424" w:type="dxa"/>
            <w:vAlign w:val="bottom"/>
          </w:tcPr>
          <w:p w14:paraId="45DCEA0E" w14:textId="2B0A7C61" w:rsidR="00C62B2E" w:rsidRPr="007903B1" w:rsidRDefault="00C62B2E" w:rsidP="00C62B2E">
            <w:pPr>
              <w:jc w:val="right"/>
            </w:pPr>
          </w:p>
        </w:tc>
      </w:tr>
    </w:tbl>
    <w:p w14:paraId="2F9DA6D5" w14:textId="0E9A08F8" w:rsidR="00BD3F55" w:rsidRDefault="00BD3F55">
      <w:pPr>
        <w:sectPr w:rsidR="00BD3F55" w:rsidSect="001130EE">
          <w:headerReference w:type="default" r:id="rId21"/>
          <w:footerReference w:type="default" r:id="rId22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326"/>
        <w:gridCol w:w="8036"/>
      </w:tblGrid>
      <w:tr w:rsidR="00E0758C" w:rsidRPr="00E0758C" w14:paraId="1F4DA6EB" w14:textId="77777777" w:rsidTr="00DA2432">
        <w:tc>
          <w:tcPr>
            <w:tcW w:w="709" w:type="dxa"/>
          </w:tcPr>
          <w:p w14:paraId="4E160D00" w14:textId="1B63FE66" w:rsidR="00E0758C" w:rsidRPr="00AC7674" w:rsidRDefault="00E0758C" w:rsidP="00AC7674">
            <w:pPr>
              <w:pStyle w:val="berschrift1"/>
            </w:pPr>
            <w:r w:rsidRPr="00AC7674">
              <w:lastRenderedPageBreak/>
              <w:t>A</w:t>
            </w:r>
          </w:p>
        </w:tc>
        <w:tc>
          <w:tcPr>
            <w:tcW w:w="8362" w:type="dxa"/>
            <w:gridSpan w:val="2"/>
          </w:tcPr>
          <w:p w14:paraId="3EFD87C0" w14:textId="77777777" w:rsidR="00E0758C" w:rsidRPr="00AC7674" w:rsidRDefault="00951F21" w:rsidP="00AC7674">
            <w:pPr>
              <w:pStyle w:val="berschrift1"/>
            </w:pPr>
            <w:r w:rsidRPr="00951F21">
              <w:t>Ich kann Anteile von einem Ganzen bestimmen und darstellen</w:t>
            </w:r>
          </w:p>
        </w:tc>
      </w:tr>
      <w:tr w:rsidR="00E0758C" w:rsidRPr="00E0758C" w14:paraId="2CD12E9E" w14:textId="77777777" w:rsidTr="00DA2432">
        <w:trPr>
          <w:trHeight w:val="170"/>
        </w:trPr>
        <w:tc>
          <w:tcPr>
            <w:tcW w:w="709" w:type="dxa"/>
          </w:tcPr>
          <w:p w14:paraId="01095ADE" w14:textId="77777777" w:rsidR="00E0758C" w:rsidRPr="00E0758C" w:rsidRDefault="00E0758C" w:rsidP="00AC7674">
            <w:pPr>
              <w:pStyle w:val="berschrift2"/>
            </w:pPr>
            <w:r w:rsidRPr="00E0758C">
              <w:t>1</w:t>
            </w:r>
          </w:p>
        </w:tc>
        <w:tc>
          <w:tcPr>
            <w:tcW w:w="8362" w:type="dxa"/>
            <w:gridSpan w:val="2"/>
          </w:tcPr>
          <w:p w14:paraId="5EEFB3CA" w14:textId="77777777" w:rsidR="00E0758C" w:rsidRPr="00911328" w:rsidRDefault="00951F21" w:rsidP="00AC7674">
            <w:pPr>
              <w:pStyle w:val="berschrift2"/>
            </w:pPr>
            <w:r w:rsidRPr="00951F21">
              <w:t>Ein Stück vom Ganzen bestimmen und darstellen</w:t>
            </w:r>
          </w:p>
        </w:tc>
      </w:tr>
      <w:tr w:rsidR="00E0758C" w:rsidRPr="00E0758C" w14:paraId="2292E2D9" w14:textId="77777777" w:rsidTr="00DA2432">
        <w:tc>
          <w:tcPr>
            <w:tcW w:w="709" w:type="dxa"/>
          </w:tcPr>
          <w:p w14:paraId="6FF6275B" w14:textId="77777777" w:rsidR="00E0758C" w:rsidRPr="00E0758C" w:rsidRDefault="00E0758C" w:rsidP="00AC7674">
            <w:pPr>
              <w:pStyle w:val="berschrift3"/>
            </w:pPr>
            <w:r w:rsidRPr="00E0758C">
              <w:t>1.1</w:t>
            </w:r>
          </w:p>
        </w:tc>
        <w:tc>
          <w:tcPr>
            <w:tcW w:w="8362" w:type="dxa"/>
            <w:gridSpan w:val="2"/>
          </w:tcPr>
          <w:p w14:paraId="5150C498" w14:textId="3AFE1AE1" w:rsidR="00E0758C" w:rsidRPr="00911328" w:rsidRDefault="00951F21" w:rsidP="00AC7674">
            <w:pPr>
              <w:pStyle w:val="berschrift3"/>
            </w:pPr>
            <w:r w:rsidRPr="00951F21">
              <w:t>Welchen Anteil bekommt ein Kind</w:t>
            </w:r>
            <w:r w:rsidR="00937C6A">
              <w:t>?</w:t>
            </w:r>
          </w:p>
        </w:tc>
      </w:tr>
      <w:tr w:rsidR="00E0758C" w:rsidRPr="00E0758C" w14:paraId="0E555533" w14:textId="77777777" w:rsidTr="00DA2432">
        <w:tc>
          <w:tcPr>
            <w:tcW w:w="709" w:type="dxa"/>
          </w:tcPr>
          <w:p w14:paraId="78155A52" w14:textId="77777777" w:rsidR="00E0758C" w:rsidRPr="00E0758C" w:rsidRDefault="00E0758C" w:rsidP="00E0758C">
            <w:pPr>
              <w:spacing w:line="240" w:lineRule="atLeast"/>
            </w:pPr>
          </w:p>
        </w:tc>
        <w:tc>
          <w:tcPr>
            <w:tcW w:w="326" w:type="dxa"/>
          </w:tcPr>
          <w:p w14:paraId="66370488" w14:textId="77777777" w:rsidR="00E0758C" w:rsidRPr="00E0758C" w:rsidRDefault="003F2A20" w:rsidP="00AC7674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67B5C246" w14:textId="77777777" w:rsidR="00951F21" w:rsidRDefault="00951F21" w:rsidP="00951F21">
            <w:r>
              <w:rPr>
                <w:noProof/>
              </w:rPr>
              <w:drawing>
                <wp:anchor distT="0" distB="0" distL="114300" distR="114300" simplePos="0" relativeHeight="252403712" behindDoc="0" locked="0" layoutInCell="1" allowOverlap="1" wp14:anchorId="2A6BE0FB" wp14:editId="7CDA48A0">
                  <wp:simplePos x="0" y="0"/>
                  <wp:positionH relativeFrom="margin">
                    <wp:posOffset>4248721</wp:posOffset>
                  </wp:positionH>
                  <wp:positionV relativeFrom="paragraph">
                    <wp:posOffset>10893</wp:posOffset>
                  </wp:positionV>
                  <wp:extent cx="855555" cy="762000"/>
                  <wp:effectExtent l="0" t="0" r="1905" b="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56" t="16561" r="11769" b="7176"/>
                          <a:stretch/>
                        </pic:blipFill>
                        <pic:spPr bwMode="auto">
                          <a:xfrm>
                            <a:off x="0" y="0"/>
                            <a:ext cx="863529" cy="769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Wie muss man schneiden, wenn sich mehrere Kinder gerecht </w:t>
            </w:r>
          </w:p>
          <w:p w14:paraId="42EAF4B6" w14:textId="77777777" w:rsidR="00951F21" w:rsidRDefault="00951F21" w:rsidP="00951F21">
            <w:r>
              <w:t xml:space="preserve">einen Blechkuchen teilen? Welchen Anteil bekommt ein Kind? </w:t>
            </w:r>
          </w:p>
          <w:p w14:paraId="4ABAB891" w14:textId="3ED3E84E" w:rsidR="00951F21" w:rsidRDefault="00951F21" w:rsidP="00951F21">
            <w:r>
              <w:t xml:space="preserve">Falte zuerst ein </w:t>
            </w:r>
            <w:r w:rsidRPr="00180003">
              <w:t>Blatt so,</w:t>
            </w:r>
            <w:r>
              <w:t xml:space="preserve"> wie du den Kuchen schneiden würdest. </w:t>
            </w:r>
          </w:p>
          <w:p w14:paraId="78477355" w14:textId="6B7334E3" w:rsidR="00E0758C" w:rsidRDefault="00951F21" w:rsidP="00951F21">
            <w:r>
              <w:t>Ergänze dann die Tabelle. Erkläre</w:t>
            </w:r>
            <w:r w:rsidR="00937C6A">
              <w:t>,</w:t>
            </w:r>
            <w:r>
              <w:t xml:space="preserve"> wie du dabei vorgegangen bist</w:t>
            </w:r>
            <w:r w:rsidR="00937C6A">
              <w:t>.</w:t>
            </w:r>
          </w:p>
          <w:p w14:paraId="682069DB" w14:textId="77777777" w:rsidR="00951F21" w:rsidRDefault="00951F21" w:rsidP="00951F21"/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62"/>
              <w:gridCol w:w="3119"/>
              <w:gridCol w:w="2545"/>
            </w:tblGrid>
            <w:tr w:rsidR="00951F21" w14:paraId="308A73E6" w14:textId="77777777" w:rsidTr="00C221D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2362" w:type="dxa"/>
                </w:tcPr>
                <w:p w14:paraId="3E89D8A4" w14:textId="711D52FF" w:rsidR="00951F21" w:rsidRPr="00951F21" w:rsidRDefault="008D2AC5" w:rsidP="00951F21">
                  <w:r>
                    <w:t>Situation</w:t>
                  </w:r>
                  <w:r w:rsidR="00CF1A62" w:rsidRPr="00CF1A62">
                    <w:t>:</w:t>
                  </w:r>
                </w:p>
              </w:tc>
              <w:tc>
                <w:tcPr>
                  <w:tcW w:w="3119" w:type="dxa"/>
                </w:tcPr>
                <w:p w14:paraId="4948DC80" w14:textId="228AB159" w:rsidR="00951F21" w:rsidRPr="00951F21" w:rsidRDefault="00951F21" w:rsidP="00951F21">
                  <w:r w:rsidRPr="00951F21">
                    <w:t>Bild</w:t>
                  </w:r>
                  <w:r w:rsidR="00C221D0">
                    <w:t xml:space="preserve">: </w:t>
                  </w:r>
                  <w:r w:rsidRPr="00951F21">
                    <w:t>Das bekommt ein</w:t>
                  </w:r>
                  <w:r>
                    <w:t xml:space="preserve"> Kind:</w:t>
                  </w:r>
                </w:p>
              </w:tc>
              <w:tc>
                <w:tcPr>
                  <w:tcW w:w="2545" w:type="dxa"/>
                </w:tcPr>
                <w:p w14:paraId="0B3FFAF0" w14:textId="207230B7" w:rsidR="00951F21" w:rsidRPr="00951F21" w:rsidRDefault="00951F21" w:rsidP="00951F21">
                  <w:r w:rsidRPr="00951F21">
                    <w:t>Anteil für ein Kind:</w:t>
                  </w:r>
                </w:p>
              </w:tc>
            </w:tr>
            <w:tr w:rsidR="00951F21" w14:paraId="4C4A0D50" w14:textId="77777777" w:rsidTr="00C221D0">
              <w:trPr>
                <w:trHeight w:val="1020"/>
              </w:trPr>
              <w:tc>
                <w:tcPr>
                  <w:tcW w:w="2362" w:type="dxa"/>
                  <w:vAlign w:val="center"/>
                </w:tcPr>
                <w:p w14:paraId="4A8D068F" w14:textId="71D48FD2" w:rsidR="00951F21" w:rsidRPr="004B0A01" w:rsidRDefault="00A971D6" w:rsidP="00951F21">
                  <w:pPr>
                    <w:jc w:val="center"/>
                  </w:pPr>
                  <w:r>
                    <w:t xml:space="preserve">1 </w:t>
                  </w:r>
                  <w:r w:rsidR="00951F21" w:rsidRPr="004B0A01">
                    <w:t>Kuchen</w:t>
                  </w:r>
                  <w:r>
                    <w:t xml:space="preserve"> für 2</w:t>
                  </w:r>
                  <w:r w:rsidR="00951F21" w:rsidRPr="004B0A01">
                    <w:t xml:space="preserve"> Kinder:</w:t>
                  </w:r>
                </w:p>
              </w:tc>
              <w:tc>
                <w:tcPr>
                  <w:tcW w:w="3119" w:type="dxa"/>
                  <w:vAlign w:val="center"/>
                </w:tcPr>
                <w:p w14:paraId="1F418B25" w14:textId="77777777" w:rsidR="00951F21" w:rsidRDefault="00951F21" w:rsidP="00951F21">
                  <w:pPr>
                    <w:spacing w:line="240" w:lineRule="atLeast"/>
                    <w:contextualSpacing/>
                    <w:jc w:val="center"/>
                  </w:pPr>
                  <w:r>
                    <w:rPr>
                      <w:noProof/>
                      <w:sz w:val="6"/>
                      <w:szCs w:val="6"/>
                    </w:rPr>
                    <w:drawing>
                      <wp:inline distT="0" distB="0" distL="0" distR="0" wp14:anchorId="0B56C76B" wp14:editId="1D049FC3">
                        <wp:extent cx="1439545" cy="571500"/>
                        <wp:effectExtent l="0" t="0" r="8255" b="0"/>
                        <wp:docPr id="34" name="Grafik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1a1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9545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45" w:type="dxa"/>
                  <w:vAlign w:val="center"/>
                </w:tcPr>
                <w:p w14:paraId="3083D333" w14:textId="57C3AB27" w:rsidR="00951F21" w:rsidRDefault="00060105" w:rsidP="00FD2069">
                  <w:pPr>
                    <w:spacing w:line="240" w:lineRule="atLeast"/>
                    <w:jc w:val="center"/>
                  </w:pPr>
                  <w:r w:rsidRPr="00017B65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763136" behindDoc="0" locked="0" layoutInCell="1" allowOverlap="1" wp14:anchorId="5A0123A0" wp14:editId="78F8818E">
                            <wp:simplePos x="0" y="0"/>
                            <wp:positionH relativeFrom="column">
                              <wp:posOffset>554355</wp:posOffset>
                            </wp:positionH>
                            <wp:positionV relativeFrom="paragraph">
                              <wp:posOffset>-41275</wp:posOffset>
                            </wp:positionV>
                            <wp:extent cx="299085" cy="428625"/>
                            <wp:effectExtent l="0" t="0" r="5715" b="0"/>
                            <wp:wrapNone/>
                            <wp:docPr id="1981691262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99085" cy="428625"/>
                                      <a:chOff x="-23114" y="-26953"/>
                                      <a:chExt cx="300153" cy="433315"/>
                                    </a:xfrm>
                                  </wpg:grpSpPr>
                                  <wps:wsp>
                                    <wps:cNvPr id="1211818157" name="Textfeld 3"/>
                                    <wps:cNvSpPr txBox="1"/>
                                    <wps:spPr>
                                      <a:xfrm>
                                        <a:off x="-23114" y="-26953"/>
                                        <a:ext cx="300153" cy="27589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49EA820" w14:textId="77777777" w:rsidR="00D4349A" w:rsidRPr="00060105" w:rsidRDefault="00D4349A" w:rsidP="00060105">
                                          <w:pPr>
                                            <w:jc w:val="center"/>
                                            <w:rPr>
                                              <w:rFonts w:ascii="Calibri" w:hAnsi="Calibri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060105">
                                            <w:rPr>
                                              <w:rFonts w:ascii="Calibri" w:hAnsi="Calibri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6374528" name="Textfeld 3"/>
                                    <wps:cNvSpPr txBox="1"/>
                                    <wps:spPr>
                                      <a:xfrm>
                                        <a:off x="-12127" y="130466"/>
                                        <a:ext cx="228600" cy="2758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CD7DD4" w14:textId="6FD737F6" w:rsidR="00D4349A" w:rsidRPr="00700A59" w:rsidRDefault="00D4349A" w:rsidP="00060105">
                                          <w:pPr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509379" name="Gerade Verbindung 1"/>
                                    <wps:cNvCnPr/>
                                    <wps:spPr>
                                      <a:xfrm>
                                        <a:off x="43530" y="195952"/>
                                        <a:ext cx="144514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A0123A0" id="_x0000_s1038" style="position:absolute;left:0;text-align:left;margin-left:43.65pt;margin-top:-3.25pt;width:23.55pt;height:33.75pt;z-index:252763136;mso-width-relative:margin;mso-height-relative:margin" coordorigin="-23114,-26953" coordsize="300153,4333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">
                            <v:shape id="Textfeld 3" o:spid="_x0000_s1039" type="#_x0000_t202" style="position:absolute;left:-23114;top:-2695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" fillcolor="window" stroked="f" strokeweight=".5pt">
                              <v:textbox>
                                <w:txbxContent>
                                  <w:p w14:paraId="549EA820" w14:textId="77777777" w:rsidR="00D4349A" w:rsidRPr="00060105" w:rsidRDefault="00D4349A" w:rsidP="00060105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1"/>
                                        <w:szCs w:val="21"/>
                                      </w:rPr>
                                    </w:pPr>
                                    <w:r w:rsidRPr="00060105">
                                      <w:rPr>
                                        <w:rFonts w:ascii="Calibri" w:hAnsi="Calibri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40" type="#_x0000_t202" style="position:absolute;left:-12127;top:130466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79CD7DD4" w14:textId="6FD737F6" w:rsidR="00D4349A" w:rsidRPr="00700A59" w:rsidRDefault="00D4349A" w:rsidP="00060105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41" style="position:absolute;visibility:visible;mso-wrap-style:square" from="43530,195952" to="188044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</w:p>
              </w:tc>
            </w:tr>
            <w:tr w:rsidR="00951F21" w14:paraId="18F794FF" w14:textId="77777777" w:rsidTr="00C221D0">
              <w:trPr>
                <w:trHeight w:val="1020"/>
              </w:trPr>
              <w:tc>
                <w:tcPr>
                  <w:tcW w:w="2362" w:type="dxa"/>
                  <w:vAlign w:val="center"/>
                </w:tcPr>
                <w:p w14:paraId="4FEDA255" w14:textId="029E5AA3" w:rsidR="00951F21" w:rsidRPr="004B0A01" w:rsidRDefault="00951F21" w:rsidP="00951F21">
                  <w:pPr>
                    <w:jc w:val="center"/>
                  </w:pPr>
                  <w:r w:rsidRPr="004B0A01">
                    <w:t xml:space="preserve">1 Kuchen für </w:t>
                  </w:r>
                  <w:r w:rsidR="00A971D6">
                    <w:t>4</w:t>
                  </w:r>
                  <w:r w:rsidRPr="004B0A01">
                    <w:t xml:space="preserve"> Kinder</w:t>
                  </w:r>
                </w:p>
              </w:tc>
              <w:tc>
                <w:tcPr>
                  <w:tcW w:w="3119" w:type="dxa"/>
                  <w:vAlign w:val="center"/>
                </w:tcPr>
                <w:p w14:paraId="6A7982C6" w14:textId="77777777" w:rsidR="00951F21" w:rsidRDefault="00951F21" w:rsidP="00951F21">
                  <w:pPr>
                    <w:spacing w:line="240" w:lineRule="atLeast"/>
                    <w:contextualSpacing/>
                    <w:jc w:val="center"/>
                  </w:pPr>
                  <w:r>
                    <w:rPr>
                      <w:noProof/>
                      <w:sz w:val="6"/>
                      <w:szCs w:val="6"/>
                    </w:rPr>
                    <w:drawing>
                      <wp:inline distT="0" distB="0" distL="0" distR="0" wp14:anchorId="29E44E7B" wp14:editId="0093ECF2">
                        <wp:extent cx="1434829" cy="571500"/>
                        <wp:effectExtent l="0" t="0" r="0" b="0"/>
                        <wp:docPr id="35" name="Grafik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1a1.eps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4829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45" w:type="dxa"/>
                  <w:vAlign w:val="center"/>
                </w:tcPr>
                <w:p w14:paraId="529AD559" w14:textId="77777777" w:rsidR="00951F21" w:rsidRDefault="00951F21" w:rsidP="00951F21">
                  <w:pPr>
                    <w:jc w:val="center"/>
                  </w:pPr>
                </w:p>
              </w:tc>
            </w:tr>
            <w:tr w:rsidR="00951F21" w14:paraId="4B656F70" w14:textId="77777777" w:rsidTr="00C221D0">
              <w:trPr>
                <w:trHeight w:val="1020"/>
              </w:trPr>
              <w:tc>
                <w:tcPr>
                  <w:tcW w:w="2362" w:type="dxa"/>
                  <w:vAlign w:val="center"/>
                </w:tcPr>
                <w:p w14:paraId="6D1BB00F" w14:textId="1007CFB2" w:rsidR="00951F21" w:rsidRPr="004B0A01" w:rsidRDefault="00951F21" w:rsidP="00951F21">
                  <w:pPr>
                    <w:jc w:val="center"/>
                  </w:pPr>
                  <w:r w:rsidRPr="004B0A01">
                    <w:t xml:space="preserve">1 Kuchen für </w:t>
                  </w:r>
                  <w:r w:rsidR="00A971D6">
                    <w:t>6</w:t>
                  </w:r>
                  <w:r w:rsidRPr="004B0A01">
                    <w:t xml:space="preserve"> Kinder</w:t>
                  </w:r>
                </w:p>
              </w:tc>
              <w:tc>
                <w:tcPr>
                  <w:tcW w:w="3119" w:type="dxa"/>
                  <w:vAlign w:val="center"/>
                </w:tcPr>
                <w:p w14:paraId="5A3E1CD8" w14:textId="77777777" w:rsidR="00951F21" w:rsidRDefault="00951F21" w:rsidP="00951F21">
                  <w:pPr>
                    <w:spacing w:line="240" w:lineRule="atLeast"/>
                    <w:contextualSpacing/>
                    <w:jc w:val="center"/>
                  </w:pPr>
                  <w:r>
                    <w:rPr>
                      <w:noProof/>
                      <w:sz w:val="6"/>
                      <w:szCs w:val="6"/>
                    </w:rPr>
                    <w:drawing>
                      <wp:inline distT="0" distB="0" distL="0" distR="0" wp14:anchorId="3995DF70" wp14:editId="45F5C346">
                        <wp:extent cx="1434829" cy="571500"/>
                        <wp:effectExtent l="0" t="0" r="0" b="0"/>
                        <wp:docPr id="42" name="Grafik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1a1.eps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4829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45" w:type="dxa"/>
                  <w:vAlign w:val="center"/>
                </w:tcPr>
                <w:p w14:paraId="1BE56BCE" w14:textId="77777777" w:rsidR="00951F21" w:rsidRDefault="00951F21" w:rsidP="00951F21">
                  <w:pPr>
                    <w:jc w:val="center"/>
                  </w:pPr>
                </w:p>
              </w:tc>
            </w:tr>
            <w:tr w:rsidR="00951F21" w14:paraId="2B07F8C9" w14:textId="77777777" w:rsidTr="00C221D0">
              <w:trPr>
                <w:trHeight w:val="1020"/>
              </w:trPr>
              <w:tc>
                <w:tcPr>
                  <w:tcW w:w="2362" w:type="dxa"/>
                  <w:vAlign w:val="center"/>
                </w:tcPr>
                <w:p w14:paraId="0D70FEF9" w14:textId="16B7A727" w:rsidR="00951F21" w:rsidRPr="004B0A01" w:rsidRDefault="00951F21" w:rsidP="00951F21">
                  <w:pPr>
                    <w:jc w:val="center"/>
                  </w:pPr>
                  <w:r w:rsidRPr="004B0A01">
                    <w:t xml:space="preserve">1 Kuchen für </w:t>
                  </w:r>
                  <w:r w:rsidR="00A971D6">
                    <w:t>8</w:t>
                  </w:r>
                  <w:r w:rsidRPr="004B0A01">
                    <w:t xml:space="preserve"> Kinder</w:t>
                  </w:r>
                </w:p>
              </w:tc>
              <w:tc>
                <w:tcPr>
                  <w:tcW w:w="3119" w:type="dxa"/>
                  <w:vAlign w:val="center"/>
                </w:tcPr>
                <w:p w14:paraId="42F23D6B" w14:textId="77777777" w:rsidR="00951F21" w:rsidRDefault="00951F21" w:rsidP="00951F21">
                  <w:pPr>
                    <w:spacing w:line="240" w:lineRule="atLeast"/>
                    <w:contextualSpacing/>
                    <w:jc w:val="center"/>
                  </w:pPr>
                  <w:r>
                    <w:rPr>
                      <w:noProof/>
                      <w:sz w:val="6"/>
                      <w:szCs w:val="6"/>
                    </w:rPr>
                    <w:drawing>
                      <wp:inline distT="0" distB="0" distL="0" distR="0" wp14:anchorId="14EA4421" wp14:editId="00513997">
                        <wp:extent cx="1434829" cy="571500"/>
                        <wp:effectExtent l="0" t="0" r="0" b="0"/>
                        <wp:docPr id="43" name="Grafik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1a1.eps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4829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45" w:type="dxa"/>
                  <w:vAlign w:val="center"/>
                </w:tcPr>
                <w:p w14:paraId="622B1D17" w14:textId="77777777" w:rsidR="00951F21" w:rsidRDefault="00951F21" w:rsidP="00951F21">
                  <w:pPr>
                    <w:jc w:val="center"/>
                  </w:pPr>
                </w:p>
              </w:tc>
            </w:tr>
          </w:tbl>
          <w:p w14:paraId="6BE01367" w14:textId="77777777" w:rsidR="00951F21" w:rsidRPr="00E0758C" w:rsidRDefault="00CF1A62" w:rsidP="00951F21">
            <w:r>
              <w:t xml:space="preserve"> </w:t>
            </w:r>
          </w:p>
        </w:tc>
      </w:tr>
      <w:tr w:rsidR="003F2A20" w:rsidRPr="00E0758C" w14:paraId="01330B3F" w14:textId="77777777" w:rsidTr="00DA2432">
        <w:tc>
          <w:tcPr>
            <w:tcW w:w="709" w:type="dxa"/>
          </w:tcPr>
          <w:p w14:paraId="7AB245E3" w14:textId="77777777" w:rsidR="003F2A20" w:rsidRPr="00E0758C" w:rsidRDefault="003F2A20" w:rsidP="003F2A20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2A8AE304" wp14:editId="555C601D">
                  <wp:extent cx="360000" cy="272386"/>
                  <wp:effectExtent l="0" t="0" r="2540" b="0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" w:type="dxa"/>
          </w:tcPr>
          <w:p w14:paraId="243016CB" w14:textId="77777777" w:rsidR="003F2A20" w:rsidRPr="00E0758C" w:rsidRDefault="003F2A20" w:rsidP="003F2A20">
            <w:pPr>
              <w:pStyle w:val="Nummerierung"/>
            </w:pPr>
            <w:r>
              <w:t>b</w:t>
            </w:r>
            <w:r w:rsidRPr="00E0758C">
              <w:t>)</w:t>
            </w:r>
          </w:p>
        </w:tc>
        <w:tc>
          <w:tcPr>
            <w:tcW w:w="8036" w:type="dxa"/>
          </w:tcPr>
          <w:p w14:paraId="63E73100" w14:textId="7CC983E3" w:rsidR="003F2A20" w:rsidRDefault="003F2A20" w:rsidP="003F2A20">
            <w:r>
              <w:t>Was passiert mit dem Anteil</w:t>
            </w:r>
            <w:r w:rsidR="00387F37">
              <w:t xml:space="preserve"> </w:t>
            </w:r>
            <w:r w:rsidR="00387F37">
              <w:rPr>
                <w:rFonts w:asciiTheme="majorHAnsi" w:hAnsiTheme="majorHAnsi"/>
              </w:rPr>
              <w:t>für ein Kind</w:t>
            </w:r>
            <w:r>
              <w:t>, wenn doppelt so viele Kinder mitessen?</w:t>
            </w:r>
          </w:p>
          <w:p w14:paraId="0A01C6C4" w14:textId="4FF6A200" w:rsidR="003F2A20" w:rsidRPr="00E0758C" w:rsidRDefault="003F2A20" w:rsidP="003F2A20">
            <w:r>
              <w:t>Was passiert mit dem Anteil</w:t>
            </w:r>
            <w:r w:rsidR="00387F37">
              <w:rPr>
                <w:rFonts w:asciiTheme="majorHAnsi" w:hAnsiTheme="majorHAnsi"/>
              </w:rPr>
              <w:t xml:space="preserve"> für ein Kind</w:t>
            </w:r>
            <w:r>
              <w:t>, wenn immer mehr Kinder dazu kommen?</w:t>
            </w:r>
          </w:p>
        </w:tc>
      </w:tr>
      <w:tr w:rsidR="00CF1A62" w:rsidRPr="00E0758C" w14:paraId="3D266717" w14:textId="77777777" w:rsidTr="00DA2432">
        <w:tc>
          <w:tcPr>
            <w:tcW w:w="709" w:type="dxa"/>
          </w:tcPr>
          <w:p w14:paraId="1E4332A6" w14:textId="77777777" w:rsidR="00CF1A62" w:rsidRPr="00E0758C" w:rsidRDefault="00CF1A62" w:rsidP="00CF1A62">
            <w:pPr>
              <w:pStyle w:val="berschrift3"/>
            </w:pPr>
            <w:r w:rsidRPr="00E0758C">
              <w:t>1.</w:t>
            </w:r>
            <w:r>
              <w:t>2</w:t>
            </w:r>
          </w:p>
        </w:tc>
        <w:tc>
          <w:tcPr>
            <w:tcW w:w="8362" w:type="dxa"/>
            <w:gridSpan w:val="2"/>
          </w:tcPr>
          <w:p w14:paraId="12FADE14" w14:textId="77777777" w:rsidR="00CF1A62" w:rsidRPr="00911328" w:rsidRDefault="00CF1A62" w:rsidP="00CF1A62">
            <w:pPr>
              <w:pStyle w:val="berschrift3"/>
            </w:pPr>
            <w:r w:rsidRPr="00CF1A62">
              <w:t>Anteile von verschiedenen Kuchen</w:t>
            </w:r>
          </w:p>
        </w:tc>
      </w:tr>
      <w:tr w:rsidR="00E463A8" w:rsidRPr="00E0758C" w14:paraId="3136DC12" w14:textId="77777777" w:rsidTr="00DA2432">
        <w:tc>
          <w:tcPr>
            <w:tcW w:w="709" w:type="dxa"/>
          </w:tcPr>
          <w:p w14:paraId="054DB9EF" w14:textId="77777777" w:rsidR="00E463A8" w:rsidRPr="00E0758C" w:rsidRDefault="00E463A8" w:rsidP="00E463A8">
            <w:pPr>
              <w:spacing w:line="240" w:lineRule="atLeast"/>
              <w:rPr>
                <w:noProof/>
              </w:rPr>
            </w:pPr>
          </w:p>
        </w:tc>
        <w:tc>
          <w:tcPr>
            <w:tcW w:w="326" w:type="dxa"/>
          </w:tcPr>
          <w:p w14:paraId="11E2B615" w14:textId="77777777" w:rsidR="00E463A8" w:rsidRPr="00E0758C" w:rsidRDefault="00E463A8" w:rsidP="00E463A8">
            <w:pPr>
              <w:pStyle w:val="Nummerierung"/>
            </w:pPr>
            <w:r>
              <w:t>a</w:t>
            </w:r>
            <w:r w:rsidRPr="00E0758C">
              <w:t>)</w:t>
            </w:r>
          </w:p>
        </w:tc>
        <w:tc>
          <w:tcPr>
            <w:tcW w:w="8036" w:type="dxa"/>
          </w:tcPr>
          <w:p w14:paraId="416FF635" w14:textId="6283CC1B" w:rsidR="00E463A8" w:rsidRDefault="00E463A8" w:rsidP="00E463A8">
            <w:r>
              <w:t>Hier sind verschiedene Kuchen. Die Kinder bekommen immer das</w:t>
            </w:r>
            <w:r w:rsidR="001925C2">
              <w:t xml:space="preserve"> graue</w:t>
            </w:r>
            <w:r>
              <w:t xml:space="preserve"> Stück.</w:t>
            </w:r>
          </w:p>
          <w:p w14:paraId="4259C574" w14:textId="43EC4DD3" w:rsidR="006B406E" w:rsidRDefault="00E463A8" w:rsidP="007457AE">
            <w:pPr>
              <w:spacing w:after="120"/>
            </w:pPr>
            <w:r>
              <w:t xml:space="preserve">Welcher Anteil vom </w:t>
            </w:r>
            <w:r w:rsidR="006B406E">
              <w:t>ganzen Kuche</w:t>
            </w:r>
            <w:r>
              <w:t>n ist das jeweils?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18"/>
              <w:gridCol w:w="1559"/>
              <w:gridCol w:w="2835"/>
              <w:gridCol w:w="2024"/>
            </w:tblGrid>
            <w:tr w:rsidR="00FD2069" w14:paraId="2BE2683C" w14:textId="77777777" w:rsidTr="001F646E">
              <w:trPr>
                <w:trHeight w:val="1134"/>
              </w:trPr>
              <w:tc>
                <w:tcPr>
                  <w:tcW w:w="1518" w:type="dxa"/>
                </w:tcPr>
                <w:p w14:paraId="58181847" w14:textId="77777777" w:rsidR="00FD2069" w:rsidRDefault="00FD2069" w:rsidP="00FD2069">
                  <w:pPr>
                    <w:spacing w:line="240" w:lineRule="atLeast"/>
                  </w:pPr>
                  <w:r>
                    <w:t>(1)</w:t>
                  </w:r>
                </w:p>
                <w:p w14:paraId="19048963" w14:textId="2F6834CF" w:rsidR="00FD2069" w:rsidRDefault="00FD2069" w:rsidP="00FD2069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BBEBAF2" wp14:editId="707613C0">
                        <wp:extent cx="856462" cy="251460"/>
                        <wp:effectExtent l="0" t="0" r="1270" b="0"/>
                        <wp:docPr id="22326" name="Grafik 223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80" name="Grafik 222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6462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9" w:type="dxa"/>
                </w:tcPr>
                <w:p w14:paraId="2E5304F9" w14:textId="77777777" w:rsidR="00FD2069" w:rsidRDefault="00FD2069" w:rsidP="00FD2069">
                  <w:pPr>
                    <w:spacing w:line="240" w:lineRule="atLeast"/>
                  </w:pPr>
                  <w:r>
                    <w:t>(2)</w:t>
                  </w:r>
                </w:p>
                <w:p w14:paraId="5E1764C5" w14:textId="41F293E2" w:rsidR="00FD2069" w:rsidRDefault="00FD2069" w:rsidP="00FD2069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12200D43" wp14:editId="7CE0B138">
                        <wp:extent cx="805173" cy="662305"/>
                        <wp:effectExtent l="0" t="0" r="0" b="4445"/>
                        <wp:docPr id="22327" name="Grafik 223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81" name="Grafik 222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5173" cy="662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</w:tcPr>
                <w:p w14:paraId="0B432E88" w14:textId="77777777" w:rsidR="00FD2069" w:rsidRDefault="00FD2069" w:rsidP="00FD2069">
                  <w:pPr>
                    <w:spacing w:line="240" w:lineRule="atLeast"/>
                  </w:pPr>
                  <w:r>
                    <w:t>(3)</w:t>
                  </w:r>
                </w:p>
                <w:p w14:paraId="4281B02F" w14:textId="2B5CDD3E" w:rsidR="00FD2069" w:rsidRDefault="00FD2069" w:rsidP="00FD2069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24A05217" wp14:editId="52FBB6F1">
                        <wp:extent cx="1651131" cy="662305"/>
                        <wp:effectExtent l="0" t="0" r="6350" b="4445"/>
                        <wp:docPr id="22328" name="Grafik 223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83" name="Grafik 222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1131" cy="662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24" w:type="dxa"/>
                </w:tcPr>
                <w:p w14:paraId="31E4FC9C" w14:textId="77777777" w:rsidR="00FD2069" w:rsidRDefault="00FD2069" w:rsidP="00FD2069">
                  <w:pPr>
                    <w:spacing w:line="240" w:lineRule="atLeast"/>
                  </w:pPr>
                  <w:r>
                    <w:t>(4)</w:t>
                  </w:r>
                </w:p>
                <w:p w14:paraId="0450D405" w14:textId="38BBC84F" w:rsidR="00FD2069" w:rsidRDefault="00FD2069" w:rsidP="00FD2069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17005E29" wp14:editId="57BE8B21">
                        <wp:extent cx="964772" cy="802204"/>
                        <wp:effectExtent l="0" t="0" r="635" b="0"/>
                        <wp:docPr id="22329" name="Grafik 223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84" name="Grafik 2228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3230" cy="817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49A5EE3" w14:textId="77777777" w:rsidR="00E463A8" w:rsidRPr="00E0758C" w:rsidRDefault="00E463A8" w:rsidP="00E463A8"/>
        </w:tc>
      </w:tr>
      <w:tr w:rsidR="003F2A20" w:rsidRPr="00E0758C" w14:paraId="30F5F776" w14:textId="77777777" w:rsidTr="00DA2432">
        <w:tc>
          <w:tcPr>
            <w:tcW w:w="709" w:type="dxa"/>
          </w:tcPr>
          <w:p w14:paraId="20A55B75" w14:textId="77777777" w:rsidR="003F2A20" w:rsidRPr="00E0758C" w:rsidRDefault="003F2A20" w:rsidP="003F2A20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6FBBE806" wp14:editId="3152ED0A">
                  <wp:extent cx="360000" cy="272386"/>
                  <wp:effectExtent l="0" t="0" r="2540" b="0"/>
                  <wp:docPr id="704" name="Grafik 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" w:type="dxa"/>
          </w:tcPr>
          <w:p w14:paraId="02B264D5" w14:textId="77777777" w:rsidR="003F2A20" w:rsidRPr="00E0758C" w:rsidRDefault="003F2A20" w:rsidP="003F2A20">
            <w:pPr>
              <w:pStyle w:val="Nummerierung"/>
            </w:pPr>
            <w:r>
              <w:t>b</w:t>
            </w:r>
            <w:r w:rsidRPr="00E0758C">
              <w:t>)</w:t>
            </w:r>
          </w:p>
        </w:tc>
        <w:tc>
          <w:tcPr>
            <w:tcW w:w="8036" w:type="dxa"/>
          </w:tcPr>
          <w:p w14:paraId="10D3043E" w14:textId="248C4B5F" w:rsidR="003F2A20" w:rsidRDefault="003F2A20" w:rsidP="003F2A20">
            <w:r>
              <w:t>Vergleiche Bild</w:t>
            </w:r>
            <w:r w:rsidR="001925C2">
              <w:t xml:space="preserve"> 1 und Bild 4</w:t>
            </w:r>
            <w:r w:rsidR="00526B93">
              <w:t xml:space="preserve"> aus </w:t>
            </w:r>
            <w:r w:rsidR="00526B93" w:rsidRPr="00526B93">
              <w:rPr>
                <w:b/>
                <w:bCs/>
                <w:color w:val="327A86" w:themeColor="text2"/>
              </w:rPr>
              <w:t>a)</w:t>
            </w:r>
            <w:r w:rsidR="00387F37">
              <w:rPr>
                <w:rFonts w:asciiTheme="majorHAnsi" w:hAnsiTheme="majorHAnsi"/>
              </w:rPr>
              <w:t>.</w:t>
            </w:r>
            <w:r>
              <w:t xml:space="preserve"> </w:t>
            </w:r>
            <w:r w:rsidR="00060105">
              <w:br/>
            </w:r>
            <w:r>
              <w:t>D</w:t>
            </w:r>
            <w:r w:rsidR="006B406E">
              <w:t xml:space="preserve">er Teil im </w:t>
            </w:r>
            <w:r w:rsidR="00387F37">
              <w:t>Bild</w:t>
            </w:r>
            <w:r>
              <w:t xml:space="preserve"> ist gleich</w:t>
            </w:r>
            <w:r w:rsidR="00387F37">
              <w:t xml:space="preserve"> groß</w:t>
            </w:r>
            <w:r w:rsidR="006B406E">
              <w:t>, das Ganze wird größer</w:t>
            </w:r>
            <w:r>
              <w:t>. Was ist mit dem Anteil?</w:t>
            </w:r>
          </w:p>
          <w:p w14:paraId="0A566F3C" w14:textId="0A7BF1C4" w:rsidR="003F2A20" w:rsidRDefault="003F2A20" w:rsidP="003F2A20">
            <w:r>
              <w:t>Vergleiche auch die anderen Bilder. Welche Muster kannst du finden</w:t>
            </w:r>
            <w:r w:rsidR="001925C2">
              <w:t>?</w:t>
            </w:r>
          </w:p>
        </w:tc>
      </w:tr>
    </w:tbl>
    <w:p w14:paraId="68F13785" w14:textId="77777777" w:rsidR="009225A2" w:rsidRDefault="009225A2">
      <w:r>
        <w:rPr>
          <w:b/>
          <w:bCs/>
        </w:rPr>
        <w:br w:type="page"/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326"/>
        <w:gridCol w:w="8036"/>
      </w:tblGrid>
      <w:tr w:rsidR="004C4EBA" w:rsidRPr="00E0758C" w14:paraId="633619BF" w14:textId="77777777" w:rsidTr="00DA2432">
        <w:trPr>
          <w:trHeight w:val="116"/>
        </w:trPr>
        <w:tc>
          <w:tcPr>
            <w:tcW w:w="709" w:type="dxa"/>
          </w:tcPr>
          <w:p w14:paraId="4D56DA88" w14:textId="3C1ABDD4" w:rsidR="004C4EBA" w:rsidRPr="00E0758C" w:rsidRDefault="004C4EBA" w:rsidP="004C4EBA">
            <w:pPr>
              <w:pStyle w:val="berschrift3"/>
            </w:pPr>
            <w:r w:rsidRPr="00E0758C">
              <w:lastRenderedPageBreak/>
              <w:t>1.</w:t>
            </w:r>
            <w:r>
              <w:t>3</w:t>
            </w:r>
          </w:p>
        </w:tc>
        <w:tc>
          <w:tcPr>
            <w:tcW w:w="8362" w:type="dxa"/>
            <w:gridSpan w:val="2"/>
          </w:tcPr>
          <w:p w14:paraId="180A6E4C" w14:textId="7533A5DD" w:rsidR="004C4EBA" w:rsidRPr="00911328" w:rsidRDefault="004C4EBA" w:rsidP="004C4EBA">
            <w:pPr>
              <w:pStyle w:val="berschrift3"/>
            </w:pPr>
            <w:r w:rsidRPr="004C4EBA">
              <w:t>Was hat der Bruch mit dem Bild zu tun?</w:t>
            </w:r>
          </w:p>
        </w:tc>
      </w:tr>
      <w:tr w:rsidR="00911ABF" w:rsidRPr="00E0758C" w14:paraId="50EC338B" w14:textId="77777777" w:rsidTr="00DA2432">
        <w:tc>
          <w:tcPr>
            <w:tcW w:w="709" w:type="dxa"/>
          </w:tcPr>
          <w:p w14:paraId="52F3929F" w14:textId="75AEABBD" w:rsidR="00911ABF" w:rsidRPr="00E0758C" w:rsidRDefault="00911ABF" w:rsidP="00911ABF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E83F53F" wp14:editId="06F468BF">
                  <wp:extent cx="287640" cy="338400"/>
                  <wp:effectExtent l="0" t="0" r="0" b="508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" w:type="dxa"/>
          </w:tcPr>
          <w:p w14:paraId="654CC4C9" w14:textId="6EA63807" w:rsidR="00911ABF" w:rsidRDefault="00911ABF" w:rsidP="00911ABF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443128F8" w14:textId="178F89BD" w:rsidR="00911ABF" w:rsidRDefault="00911ABF" w:rsidP="00911ABF">
            <w:r>
              <w:t xml:space="preserve">Sortiere die Kärtchen: </w:t>
            </w:r>
            <w:r>
              <w:br/>
              <w:t>Welche Begriffe gehören zum Bruch und zum Bild?</w:t>
            </w:r>
          </w:p>
          <w:p w14:paraId="2CFD9CF1" w14:textId="2D20AE7D" w:rsidR="00911ABF" w:rsidRDefault="00911ABF" w:rsidP="00911ABF">
            <w:r>
              <w:t>Schreibe den Text ab und ergänze die fehlenden Begriffe und Angaben.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3330432" behindDoc="0" locked="0" layoutInCell="1" allowOverlap="1" wp14:anchorId="1651BE8F" wp14:editId="198AEE2C">
                  <wp:simplePos x="0" y="0"/>
                  <wp:positionH relativeFrom="margin">
                    <wp:align>right</wp:align>
                  </wp:positionH>
                  <wp:positionV relativeFrom="paragraph">
                    <wp:posOffset>-177800</wp:posOffset>
                  </wp:positionV>
                  <wp:extent cx="2256790" cy="935990"/>
                  <wp:effectExtent l="0" t="0" r="0" b="0"/>
                  <wp:wrapSquare wrapText="bothSides"/>
                  <wp:docPr id="129" name="Grafik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861.JPG"/>
                          <pic:cNvPicPr/>
                        </pic:nvPicPr>
                        <pic:blipFill rotWithShape="1">
                          <a:blip r:embed="rId3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84" t="15736" b="20812"/>
                          <a:stretch/>
                        </pic:blipFill>
                        <pic:spPr bwMode="auto">
                          <a:xfrm>
                            <a:off x="0" y="0"/>
                            <a:ext cx="2256790" cy="935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187AA424" w14:textId="6A57B209" w:rsidR="00911ABF" w:rsidRDefault="00911ABF" w:rsidP="00911ABF"/>
          <w:p w14:paraId="33F7C3B5" w14:textId="1B8C2306" w:rsidR="00911ABF" w:rsidRDefault="00911ABF" w:rsidP="00911ABF"/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8451"/>
            </w:tblGrid>
            <w:tr w:rsidR="00911ABF" w:rsidRPr="00526B93" w14:paraId="5CD945A5" w14:textId="77777777" w:rsidTr="00D4349A">
              <w:tc>
                <w:tcPr>
                  <w:tcW w:w="8451" w:type="dxa"/>
                </w:tcPr>
                <w:p w14:paraId="431BCD4C" w14:textId="3483EF22" w:rsidR="00911ABF" w:rsidRPr="00526B93" w:rsidRDefault="00911ABF" w:rsidP="00911ABF">
                  <w:pPr>
                    <w:pStyle w:val="Ausflltext"/>
                    <w:rPr>
                      <w:rFonts w:ascii="Bradley Hand" w:hAnsi="Bradley Hand"/>
                      <w:color w:val="0070C0"/>
                    </w:rPr>
                  </w:pPr>
                  <w:r w:rsidRPr="00526B93">
                    <w:rPr>
                      <w:rFonts w:ascii="Bradley Hand" w:hAnsi="Bradley Hand"/>
                      <w:color w:val="0070C0"/>
                    </w:rPr>
                    <w:t>Der _________ beschreibt den Anteil. Hier: _________</w:t>
                  </w:r>
                </w:p>
                <w:p w14:paraId="1C9FAE95" w14:textId="6D8E1647" w:rsidR="00911ABF" w:rsidRPr="00526B93" w:rsidRDefault="003835AD" w:rsidP="00911ABF">
                  <w:pPr>
                    <w:pStyle w:val="Ausflltext"/>
                    <w:rPr>
                      <w:rFonts w:ascii="Bradley Hand" w:hAnsi="Bradley Hand"/>
                      <w:color w:val="0070C0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3376512" behindDoc="0" locked="0" layoutInCell="1" allowOverlap="1" wp14:anchorId="25E7F1ED" wp14:editId="0A2E67DB">
                        <wp:simplePos x="0" y="0"/>
                        <wp:positionH relativeFrom="column">
                          <wp:posOffset>4441592</wp:posOffset>
                        </wp:positionH>
                        <wp:positionV relativeFrom="paragraph">
                          <wp:posOffset>498041</wp:posOffset>
                        </wp:positionV>
                        <wp:extent cx="611792" cy="611792"/>
                        <wp:effectExtent l="0" t="0" r="0" b="0"/>
                        <wp:wrapNone/>
                        <wp:docPr id="112292812" name="Grafik 416" descr="Ein Bild, das Muster, Quadrat, Symmetrie, Design enthält.&#10;&#10;Automatisch generierte Beschreibu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292812" name="Grafik 416" descr="Ein Bild, das Muster, Quadrat, Symmetrie, Design enthält.&#10;&#10;Automatisch generierte Beschreibung"/>
                                <pic:cNvPicPr/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792" cy="611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11ABF" w:rsidRPr="00526B93">
                    <w:rPr>
                      <w:rFonts w:ascii="Bradley Hand" w:hAnsi="Bradley Hand"/>
                      <w:color w:val="0070C0"/>
                    </w:rPr>
                    <w:t>Im _________ steht, in wie viele gleich große Stücke das _______ geteilt wurde. Hier: _______</w:t>
                  </w:r>
                  <w:r w:rsidR="00911ABF" w:rsidRPr="00526B93">
                    <w:rPr>
                      <w:rFonts w:ascii="Bradley Hand" w:hAnsi="Bradley Hand"/>
                      <w:color w:val="0070C0"/>
                    </w:rPr>
                    <w:br/>
                    <w:t>Im _________ steht, wie viele Stücke zum Teil gehören. Hier: _________</w:t>
                  </w:r>
                </w:p>
                <w:p w14:paraId="34F95908" w14:textId="77777777" w:rsidR="00911ABF" w:rsidRPr="00526B93" w:rsidRDefault="00911ABF" w:rsidP="00911ABF">
                  <w:pPr>
                    <w:rPr>
                      <w:rFonts w:ascii="Bradley Hand" w:hAnsi="Bradley Hand"/>
                      <w:color w:val="0070C0"/>
                    </w:rPr>
                  </w:pPr>
                </w:p>
              </w:tc>
            </w:tr>
          </w:tbl>
          <w:p w14:paraId="4D2649DB" w14:textId="77777777" w:rsidR="00911ABF" w:rsidRPr="004C4EBA" w:rsidRDefault="00911ABF" w:rsidP="00911ABF"/>
        </w:tc>
      </w:tr>
      <w:tr w:rsidR="00911ABF" w:rsidRPr="00E0758C" w14:paraId="2D650D93" w14:textId="77777777" w:rsidTr="00DA2432">
        <w:tc>
          <w:tcPr>
            <w:tcW w:w="709" w:type="dxa"/>
          </w:tcPr>
          <w:p w14:paraId="4996BE50" w14:textId="39BD79C4" w:rsidR="00DA2432" w:rsidRDefault="00DA2432" w:rsidP="00911ABF">
            <w:pPr>
              <w:spacing w:line="240" w:lineRule="atLeast"/>
              <w:rPr>
                <w:noProof/>
                <w:color w:val="327A86"/>
                <w:sz w:val="13"/>
                <w:szCs w:val="13"/>
              </w:rPr>
            </w:pPr>
          </w:p>
          <w:p w14:paraId="65944110" w14:textId="34F51E63" w:rsidR="00911ABF" w:rsidRPr="00E0758C" w:rsidRDefault="00DA2432" w:rsidP="00911ABF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29408" behindDoc="0" locked="0" layoutInCell="1" allowOverlap="1" wp14:anchorId="6E3EBB4F" wp14:editId="58719C6D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13335</wp:posOffset>
                      </wp:positionV>
                      <wp:extent cx="229870" cy="167640"/>
                      <wp:effectExtent l="0" t="0" r="0" b="0"/>
                      <wp:wrapNone/>
                      <wp:docPr id="1590760051" name="Gruppieren 1">
                        <a:hlinkClick xmlns:a="http://schemas.openxmlformats.org/drawingml/2006/main" r:id="rId3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0"/>
                                <a:chExt cx="229870" cy="167640"/>
                              </a:xfrm>
                            </wpg:grpSpPr>
                            <wps:wsp>
                              <wps:cNvPr id="486771058" name="Abgerundetes Rechteck 6"/>
                              <wps:cNvSpPr/>
                              <wps:spPr>
                                <a:xfrm>
                                  <a:off x="0" y="0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4094675" name="Dreieck 7"/>
                              <wps:cNvSpPr/>
                              <wps:spPr>
                                <a:xfrm rot="5400000">
                                  <a:off x="71926" y="34051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59FEA2" id="Gruppieren 1" o:spid="_x0000_s1026" href="https://mathe-sicher-koennen.dzlm.de/erklaervideos?nid=690" style="position:absolute;margin-left:.35pt;margin-top:1.05pt;width:18.1pt;height:13.2pt;z-index:253329408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" o:button="t">
                      <v:roundrect id="Abgerundetes Rechteck 6" o:spid="_x0000_s1027" style="position:absolute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" fillcolor="#327a86 [3215]" stroked="f" strokeweight="1pt">
                        <v:stroke joinstyle="miter"/>
                      </v:roundrect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Dreieck 7" o:spid="_x0000_s1028" type="#_x0000_t5" style="position:absolute;left:71926;top:34051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" fillcolor="white [3212]" stroked="f" strokeweight="1pt"/>
                    </v:group>
                  </w:pict>
                </mc:Fallback>
              </mc:AlternateContent>
            </w:r>
            <w:r>
              <w:rPr>
                <w:noProof/>
                <w:color w:val="327A86"/>
                <w:sz w:val="13"/>
                <w:szCs w:val="13"/>
              </w:rPr>
              <w:t xml:space="preserve">              </w:t>
            </w:r>
            <w:r w:rsidRPr="00DA2432">
              <w:rPr>
                <w:noProof/>
                <w:color w:val="327A86"/>
                <w:sz w:val="13"/>
                <w:szCs w:val="13"/>
              </w:rPr>
              <w:t>B1A</w:t>
            </w:r>
            <w:r>
              <w:rPr>
                <w:noProof/>
                <w:color w:val="327A86"/>
                <w:sz w:val="13"/>
                <w:szCs w:val="13"/>
              </w:rPr>
              <w:t>1</w:t>
            </w:r>
          </w:p>
        </w:tc>
        <w:tc>
          <w:tcPr>
            <w:tcW w:w="326" w:type="dxa"/>
          </w:tcPr>
          <w:p w14:paraId="0390FE86" w14:textId="1014C68F" w:rsidR="00911ABF" w:rsidRDefault="00911ABF" w:rsidP="00911ABF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6C8109E2" w14:textId="766FCDB7" w:rsidR="00911ABF" w:rsidRPr="004C4EBA" w:rsidRDefault="00911ABF" w:rsidP="00911ABF">
            <w:r>
              <w:rPr>
                <w:rFonts w:ascii="Calibri" w:hAnsi="Calibri"/>
                <w:noProof/>
                <w:color w:val="000000" w:themeColor="text1"/>
                <w:szCs w:val="20"/>
              </w:rPr>
              <w:t>Schaut nun das Erklärvideo und erklärt danach noch</w:t>
            </w:r>
            <w:r w:rsidR="000E4D6A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ein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mal </w:t>
            </w:r>
            <w:r w:rsidR="000E4D6A">
              <w:rPr>
                <w:rFonts w:ascii="Calibri" w:hAnsi="Calibri"/>
                <w:noProof/>
                <w:color w:val="000000" w:themeColor="text1"/>
                <w:szCs w:val="20"/>
              </w:rPr>
              <w:br/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mit den Wörtern und Satzbausteinen aus </w:t>
            </w:r>
            <w:r w:rsidRPr="00987FCB">
              <w:rPr>
                <w:rFonts w:ascii="Calibri" w:hAnsi="Calibri"/>
                <w:b/>
                <w:bCs/>
                <w:noProof/>
                <w:color w:val="327A86" w:themeColor="text2"/>
                <w:szCs w:val="20"/>
              </w:rPr>
              <w:t>a)</w:t>
            </w:r>
            <w:r w:rsidRPr="00987FCB">
              <w:t>.</w:t>
            </w:r>
            <w:r>
              <w:t xml:space="preserve"> </w:t>
            </w:r>
          </w:p>
        </w:tc>
      </w:tr>
      <w:tr w:rsidR="00911ABF" w:rsidRPr="00E0758C" w14:paraId="2CC67151" w14:textId="77777777" w:rsidTr="00DA2432">
        <w:tc>
          <w:tcPr>
            <w:tcW w:w="709" w:type="dxa"/>
          </w:tcPr>
          <w:p w14:paraId="7BBB0271" w14:textId="44E6AA0C" w:rsidR="00911ABF" w:rsidRPr="00E0758C" w:rsidRDefault="00911ABF" w:rsidP="00911ABF">
            <w:pPr>
              <w:pStyle w:val="berschrift3"/>
              <w:rPr>
                <w:noProof/>
              </w:rPr>
            </w:pPr>
            <w:r w:rsidRPr="00E0758C">
              <w:t>1.</w:t>
            </w:r>
            <w:r>
              <w:t>4</w:t>
            </w:r>
          </w:p>
        </w:tc>
        <w:tc>
          <w:tcPr>
            <w:tcW w:w="8362" w:type="dxa"/>
            <w:gridSpan w:val="2"/>
          </w:tcPr>
          <w:p w14:paraId="188E790C" w14:textId="3FC95E21" w:rsidR="00911ABF" w:rsidRPr="004C4EBA" w:rsidRDefault="000E4D6A" w:rsidP="00911ABF">
            <w:pPr>
              <w:pStyle w:val="berschrift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61856" behindDoc="0" locked="0" layoutInCell="1" allowOverlap="1" wp14:anchorId="2B2CF32D" wp14:editId="2DB5AFE6">
                      <wp:simplePos x="0" y="0"/>
                      <wp:positionH relativeFrom="column">
                        <wp:posOffset>4200712</wp:posOffset>
                      </wp:positionH>
                      <wp:positionV relativeFrom="paragraph">
                        <wp:posOffset>52216</wp:posOffset>
                      </wp:positionV>
                      <wp:extent cx="1454046" cy="334780"/>
                      <wp:effectExtent l="0" t="0" r="0" b="0"/>
                      <wp:wrapNone/>
                      <wp:docPr id="1043716778" name="Textfeld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54046" cy="3347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153877" w14:textId="75B4F98C" w:rsidR="000E4D6A" w:rsidRPr="000E4D6A" w:rsidRDefault="000E4D6A" w:rsidP="00F3045C">
                                  <w:pPr>
                                    <w:spacing w:line="240" w:lineRule="auto"/>
                                    <w:rPr>
                                      <w:rFonts w:ascii="Calibri" w:hAnsi="Calibri" w:cs="Calibri"/>
                                      <w:sz w:val="15"/>
                                      <w:szCs w:val="15"/>
                                    </w:rPr>
                                  </w:pPr>
                                  <w:hyperlink r:id="rId35" w:history="1">
                                    <w:r w:rsidRPr="000E4D6A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mathe-sicher-koennen.dzlm.de/</w:t>
                                    </w:r>
                                    <w:r w:rsidR="00F3045C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E4D6A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erklaervideos?nid</w:t>
                                    </w:r>
                                    <w:proofErr w:type="spellEnd"/>
                                    <w:r w:rsidRPr="000E4D6A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=690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2CF32D" id="Textfeld 399" o:spid="_x0000_s1042" type="#_x0000_t202" style="position:absolute;margin-left:330.75pt;margin-top:4.1pt;width:114.5pt;height:26.35pt;z-index:2535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" fillcolor="white [3201]" stroked="f" strokeweight=".5pt">
                      <v:textbox>
                        <w:txbxContent>
                          <w:p w14:paraId="48153877" w14:textId="75B4F98C" w:rsidR="000E4D6A" w:rsidRPr="000E4D6A" w:rsidRDefault="000E4D6A" w:rsidP="00F3045C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sz w:val="15"/>
                                <w:szCs w:val="15"/>
                              </w:rPr>
                            </w:pPr>
                            <w:hyperlink r:id="rId36" w:history="1">
                              <w:r w:rsidRPr="000E4D6A"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mathe-sicher-koennen.dzlm.de/</w:t>
                              </w:r>
                              <w:r w:rsidR="00F3045C"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Pr="000E4D6A"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erklaervideos?nid</w:t>
                              </w:r>
                              <w:proofErr w:type="spellEnd"/>
                              <w:r w:rsidRPr="000E4D6A"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=690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11ABF" w:rsidRPr="004C4EBA">
              <w:t>Anteile bestimmen und ablesen</w:t>
            </w:r>
          </w:p>
        </w:tc>
      </w:tr>
      <w:tr w:rsidR="00911ABF" w:rsidRPr="00E0758C" w14:paraId="7C10C1A4" w14:textId="77777777" w:rsidTr="00DA2432">
        <w:trPr>
          <w:trHeight w:val="1580"/>
        </w:trPr>
        <w:tc>
          <w:tcPr>
            <w:tcW w:w="709" w:type="dxa"/>
          </w:tcPr>
          <w:p w14:paraId="65A23D0E" w14:textId="77777777" w:rsidR="00911ABF" w:rsidRPr="00E0758C" w:rsidRDefault="00911ABF" w:rsidP="00911ABF">
            <w:pPr>
              <w:spacing w:line="240" w:lineRule="atLeast"/>
              <w:rPr>
                <w:noProof/>
              </w:rPr>
            </w:pPr>
          </w:p>
        </w:tc>
        <w:tc>
          <w:tcPr>
            <w:tcW w:w="326" w:type="dxa"/>
          </w:tcPr>
          <w:p w14:paraId="1C0D3B2C" w14:textId="77777777" w:rsidR="00911ABF" w:rsidRPr="00E0758C" w:rsidRDefault="00911ABF" w:rsidP="00911ABF">
            <w:pPr>
              <w:pStyle w:val="Nummerierung"/>
            </w:pPr>
            <w:r>
              <w:t>a</w:t>
            </w:r>
            <w:r w:rsidRPr="00E0758C">
              <w:t>)</w:t>
            </w:r>
          </w:p>
        </w:tc>
        <w:tc>
          <w:tcPr>
            <w:tcW w:w="8036" w:type="dxa"/>
          </w:tcPr>
          <w:p w14:paraId="42A3CED7" w14:textId="77777777" w:rsidR="00911ABF" w:rsidRPr="004C4EBA" w:rsidRDefault="00911ABF" w:rsidP="00911ABF">
            <w:r w:rsidRPr="004C4EBA">
              <w:t>Bestimme für jedes Bild den Anteil. Wie könnte es weiter gehen?</w:t>
            </w:r>
          </w:p>
          <w:p w14:paraId="2142EF5D" w14:textId="77777777" w:rsidR="00911ABF" w:rsidRDefault="00911ABF" w:rsidP="00911ABF"/>
          <w:tbl>
            <w:tblPr>
              <w:tblStyle w:val="Tabellenraster"/>
              <w:tblW w:w="800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1"/>
              <w:gridCol w:w="2001"/>
              <w:gridCol w:w="2001"/>
              <w:gridCol w:w="2001"/>
            </w:tblGrid>
            <w:tr w:rsidR="00911ABF" w14:paraId="62AA47C8" w14:textId="77777777" w:rsidTr="00C221D0">
              <w:tc>
                <w:tcPr>
                  <w:tcW w:w="2001" w:type="dxa"/>
                  <w:vAlign w:val="bottom"/>
                </w:tcPr>
                <w:p w14:paraId="1FE593C9" w14:textId="77777777" w:rsidR="00911ABF" w:rsidRDefault="00911ABF" w:rsidP="00911ABF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D513626" wp14:editId="671A4011">
                        <wp:extent cx="1080000" cy="262957"/>
                        <wp:effectExtent l="0" t="0" r="6350" b="3810"/>
                        <wp:docPr id="133" name="Grafik 1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1.4a1.eps"/>
                                <pic:cNvPicPr/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0" cy="2629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01" w:type="dxa"/>
                  <w:vAlign w:val="bottom"/>
                </w:tcPr>
                <w:p w14:paraId="4563470F" w14:textId="77777777" w:rsidR="00911ABF" w:rsidRDefault="00911ABF" w:rsidP="00911ABF">
                  <w:pPr>
                    <w:spacing w:line="240" w:lineRule="atLeast"/>
                    <w:jc w:val="center"/>
                  </w:pPr>
                  <w:r w:rsidRPr="007F2271">
                    <w:rPr>
                      <w:noProof/>
                    </w:rPr>
                    <w:drawing>
                      <wp:inline distT="0" distB="0" distL="0" distR="0" wp14:anchorId="16EE7C0E" wp14:editId="7518A8A2">
                        <wp:extent cx="1080000" cy="500782"/>
                        <wp:effectExtent l="0" t="0" r="6350" b="0"/>
                        <wp:docPr id="134" name="Grafik 1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1.4a1.eps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0" cy="500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01" w:type="dxa"/>
                  <w:vAlign w:val="bottom"/>
                </w:tcPr>
                <w:p w14:paraId="0CA9D767" w14:textId="77777777" w:rsidR="00911ABF" w:rsidRDefault="00911ABF" w:rsidP="00911ABF">
                  <w:pPr>
                    <w:spacing w:line="240" w:lineRule="atLeast"/>
                    <w:jc w:val="center"/>
                  </w:pPr>
                  <w:r w:rsidRPr="007F2271">
                    <w:rPr>
                      <w:noProof/>
                    </w:rPr>
                    <w:drawing>
                      <wp:inline distT="0" distB="0" distL="0" distR="0" wp14:anchorId="3811A3EF" wp14:editId="4E0A5499">
                        <wp:extent cx="1080000" cy="767047"/>
                        <wp:effectExtent l="0" t="0" r="6350" b="0"/>
                        <wp:docPr id="136" name="Grafik 1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1.4a1.eps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0" cy="7670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01" w:type="dxa"/>
                  <w:tcBorders>
                    <w:bottom w:val="single" w:sz="4" w:space="0" w:color="auto"/>
                  </w:tcBorders>
                  <w:vAlign w:val="center"/>
                </w:tcPr>
                <w:p w14:paraId="6AB952CC" w14:textId="1E94323A" w:rsidR="00911ABF" w:rsidRDefault="00911ABF" w:rsidP="00911ABF">
                  <w:pPr>
                    <w:jc w:val="center"/>
                  </w:pPr>
                </w:p>
              </w:tc>
            </w:tr>
          </w:tbl>
          <w:p w14:paraId="39909E2C" w14:textId="77777777" w:rsidR="00911ABF" w:rsidRPr="00E0758C" w:rsidRDefault="00911ABF" w:rsidP="00911ABF">
            <w:r>
              <w:t xml:space="preserve"> </w:t>
            </w:r>
          </w:p>
        </w:tc>
      </w:tr>
      <w:tr w:rsidR="00911ABF" w:rsidRPr="00E0758C" w14:paraId="2159A652" w14:textId="77777777" w:rsidTr="00DA2432">
        <w:tc>
          <w:tcPr>
            <w:tcW w:w="709" w:type="dxa"/>
          </w:tcPr>
          <w:p w14:paraId="29E1B19B" w14:textId="77777777" w:rsidR="00911ABF" w:rsidRPr="00E0758C" w:rsidRDefault="00911ABF" w:rsidP="00911ABF">
            <w:pPr>
              <w:spacing w:line="240" w:lineRule="atLeast"/>
            </w:pPr>
          </w:p>
        </w:tc>
        <w:tc>
          <w:tcPr>
            <w:tcW w:w="326" w:type="dxa"/>
          </w:tcPr>
          <w:p w14:paraId="5267590E" w14:textId="77777777" w:rsidR="00911ABF" w:rsidRPr="00E0758C" w:rsidRDefault="00911ABF" w:rsidP="00911ABF">
            <w:pPr>
              <w:pStyle w:val="Nummerierung"/>
            </w:pPr>
            <w:r>
              <w:t>b</w:t>
            </w:r>
            <w:r w:rsidRPr="00E0758C">
              <w:t>)</w:t>
            </w:r>
          </w:p>
        </w:tc>
        <w:tc>
          <w:tcPr>
            <w:tcW w:w="8036" w:type="dxa"/>
          </w:tcPr>
          <w:p w14:paraId="61D04E71" w14:textId="77777777" w:rsidR="00911ABF" w:rsidRDefault="00911ABF" w:rsidP="00911ABF">
            <w:r w:rsidRPr="009519DE">
              <w:t>Zeichne für jedes Bild den Teil ungefähr passend ein. Wie könnte es weiter gehen?</w:t>
            </w:r>
          </w:p>
          <w:p w14:paraId="0F5E3585" w14:textId="77777777" w:rsidR="00911ABF" w:rsidRDefault="00911ABF" w:rsidP="00911ABF"/>
          <w:tbl>
            <w:tblPr>
              <w:tblStyle w:val="Tabellenraster"/>
              <w:tblW w:w="800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1"/>
              <w:gridCol w:w="2001"/>
              <w:gridCol w:w="2001"/>
              <w:gridCol w:w="2001"/>
            </w:tblGrid>
            <w:tr w:rsidR="00911ABF" w14:paraId="01CEAB93" w14:textId="77777777" w:rsidTr="00113BBC">
              <w:trPr>
                <w:trHeight w:val="794"/>
              </w:trPr>
              <w:tc>
                <w:tcPr>
                  <w:tcW w:w="2001" w:type="dxa"/>
                  <w:vAlign w:val="center"/>
                </w:tcPr>
                <w:p w14:paraId="2C37FB72" w14:textId="42EFC8B5" w:rsidR="00911ABF" w:rsidRDefault="00911ABF" w:rsidP="00911ABF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5CD88D15" wp14:editId="7DED1BCB">
                            <wp:extent cx="914400" cy="407670"/>
                            <wp:effectExtent l="0" t="0" r="19050" b="11430"/>
                            <wp:docPr id="147" name="Rectangle 1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14400" cy="407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9836D1B" id="Rectangle 114" o:spid="_x0000_s1026" style="width:1in;height:3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" filled="f">
                            <v:path arrowok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  <w:vAlign w:val="center"/>
                </w:tcPr>
                <w:p w14:paraId="7AB60CDE" w14:textId="77777777" w:rsidR="00911ABF" w:rsidRDefault="00911ABF" w:rsidP="00911ABF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4DD32C9F" wp14:editId="5A1970A5">
                            <wp:extent cx="914400" cy="407670"/>
                            <wp:effectExtent l="0" t="0" r="19050" b="11430"/>
                            <wp:docPr id="149" name="Rectangle 1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14400" cy="407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6555B190" id="Rectangle 114" o:spid="_x0000_s1026" style="width:1in;height:3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" filled="f">
                            <v:path arrowok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  <w:vAlign w:val="center"/>
                </w:tcPr>
                <w:p w14:paraId="3518934A" w14:textId="77777777" w:rsidR="00911ABF" w:rsidRDefault="00911ABF" w:rsidP="00911ABF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3F124EC2" wp14:editId="1D034FC5">
                            <wp:extent cx="914400" cy="407670"/>
                            <wp:effectExtent l="0" t="0" r="19050" b="11430"/>
                            <wp:docPr id="152" name="Rectangle 1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14400" cy="407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11C410C" id="Rectangle 114" o:spid="_x0000_s1026" style="width:1in;height:3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" filled="f">
                            <v:path arrowok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  <w:vAlign w:val="center"/>
                </w:tcPr>
                <w:p w14:paraId="0AD7546E" w14:textId="77777777" w:rsidR="00911ABF" w:rsidRDefault="00911ABF" w:rsidP="00911ABF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6A03D51E" wp14:editId="23180CA3">
                            <wp:extent cx="914400" cy="407670"/>
                            <wp:effectExtent l="0" t="0" r="19050" b="11430"/>
                            <wp:docPr id="158" name="Rectangle 1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14400" cy="407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6418F243" id="Rectangle 114" o:spid="_x0000_s1026" style="width:1in;height:3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" filled="f">
                            <v:path arrowok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911ABF" w14:paraId="366448D7" w14:textId="77777777" w:rsidTr="00113BBC">
              <w:trPr>
                <w:trHeight w:val="794"/>
              </w:trPr>
              <w:tc>
                <w:tcPr>
                  <w:tcW w:w="2001" w:type="dxa"/>
                  <w:vAlign w:val="center"/>
                </w:tcPr>
                <w:p w14:paraId="7098CEF0" w14:textId="03F3A1F9" w:rsidR="00911ABF" w:rsidRDefault="00911ABF" w:rsidP="00911ABF">
                  <w:pPr>
                    <w:spacing w:line="240" w:lineRule="atLeast"/>
                    <w:jc w:val="center"/>
                    <w:rPr>
                      <w:noProof/>
                    </w:rPr>
                  </w:pPr>
                  <w:r w:rsidRPr="00017B65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322240" behindDoc="0" locked="0" layoutInCell="1" allowOverlap="1" wp14:anchorId="3B2B37EC" wp14:editId="20B0BEBB">
                            <wp:simplePos x="0" y="0"/>
                            <wp:positionH relativeFrom="column">
                              <wp:posOffset>806450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250190" cy="452120"/>
                            <wp:effectExtent l="0" t="0" r="0" b="0"/>
                            <wp:wrapNone/>
                            <wp:docPr id="2042178369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50190" cy="452120"/>
                                      <a:chOff x="2797" y="-35363"/>
                                      <a:chExt cx="253714" cy="454465"/>
                                    </a:xfrm>
                                    <a:noFill/>
                                  </wpg:grpSpPr>
                                  <wps:wsp>
                                    <wps:cNvPr id="1523463684" name="Textfeld 3"/>
                                    <wps:cNvSpPr txBox="1"/>
                                    <wps:spPr>
                                      <a:xfrm>
                                        <a:off x="6759" y="-35363"/>
                                        <a:ext cx="249752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DA2FFCB" w14:textId="77777777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700A59"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384661" name="Textfeld 3"/>
                                    <wps:cNvSpPr txBox="1"/>
                                    <wps:spPr>
                                      <a:xfrm>
                                        <a:off x="2797" y="143206"/>
                                        <a:ext cx="228600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B39516" w14:textId="451CEC54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04503217" name="Gerade Verbindung 1"/>
                                    <wps:cNvCnPr/>
                                    <wps:spPr>
                                      <a:xfrm>
                                        <a:off x="56885" y="195952"/>
                                        <a:ext cx="144220" cy="0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B2B37EC" id="_x0000_s1043" style="position:absolute;left:0;text-align:left;margin-left:63.5pt;margin-top:2.95pt;width:19.7pt;height:35.6pt;z-index:253322240;mso-width-relative:margin;mso-height-relative:margin" coordorigin="2797,-35363" coordsize="253714,4544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">
                            <v:shape id="Textfeld 3" o:spid="_x0000_s1044" type="#_x0000_t202" style="position:absolute;left:6759;top:-35363;width:24975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1DA2FFCB" w14:textId="77777777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700A59"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45" type="#_x0000_t202" style="position:absolute;left:2797;top:143206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" filled="f" stroked="f" strokeweight=".5pt">
                              <v:textbox>
                                <w:txbxContent>
                                  <w:p w14:paraId="3CB39516" w14:textId="451CEC54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46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0310B393" wp14:editId="6CA99B69">
                            <wp:extent cx="908050" cy="485775"/>
                            <wp:effectExtent l="0" t="0" r="0" b="9525"/>
                            <wp:docPr id="17" name="Text Box 3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FAA26D3D-D897-4be2-8F04-BA451C77F1D7}"/>
                                      <a:ext uri="{C572A759-6A51-4108-AA02-DFA0A04FC94B}"/>
                                    </a:extLst>
                                  </wps:spPr>
                                  <wps:txbx>
                                    <w:txbxContent>
                                      <w:p w14:paraId="685C56CF" w14:textId="148717A6" w:rsidR="00D4349A" w:rsidRDefault="00D4349A" w:rsidP="009519DE">
                                        <w:pPr>
                                          <w:jc w:val="center"/>
                                        </w:pPr>
                                        <w:r>
                                          <w:t xml:space="preserve">Anteil: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0310B393" id="Text Box 351" o:spid="_x0000_s1047" type="#_x0000_t202" style="width:71.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" filled="f" stroked="f">
                            <v:textbox>
                              <w:txbxContent>
                                <w:p w14:paraId="685C56CF" w14:textId="148717A6" w:rsidR="00D4349A" w:rsidRDefault="00D4349A" w:rsidP="009519DE">
                                  <w:pPr>
                                    <w:jc w:val="center"/>
                                  </w:pPr>
                                  <w:r>
                                    <w:t xml:space="preserve">Anteil: 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</w:tcPr>
                <w:p w14:paraId="3147B14C" w14:textId="53D9AB60" w:rsidR="00911ABF" w:rsidRDefault="00911ABF" w:rsidP="00911ABF">
                  <w:pPr>
                    <w:spacing w:line="240" w:lineRule="atLeast"/>
                    <w:jc w:val="center"/>
                  </w:pPr>
                  <w:r w:rsidRPr="00017B65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323264" behindDoc="0" locked="0" layoutInCell="1" allowOverlap="1" wp14:anchorId="1FCFB64C" wp14:editId="3791DFC7">
                            <wp:simplePos x="0" y="0"/>
                            <wp:positionH relativeFrom="column">
                              <wp:posOffset>831638</wp:posOffset>
                            </wp:positionH>
                            <wp:positionV relativeFrom="paragraph">
                              <wp:posOffset>32597</wp:posOffset>
                            </wp:positionV>
                            <wp:extent cx="250190" cy="452120"/>
                            <wp:effectExtent l="0" t="0" r="0" b="0"/>
                            <wp:wrapNone/>
                            <wp:docPr id="1379781478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50190" cy="452120"/>
                                      <a:chOff x="2797" y="-35363"/>
                                      <a:chExt cx="253714" cy="454465"/>
                                    </a:xfrm>
                                    <a:noFill/>
                                  </wpg:grpSpPr>
                                  <wps:wsp>
                                    <wps:cNvPr id="1230416082" name="Textfeld 3"/>
                                    <wps:cNvSpPr txBox="1"/>
                                    <wps:spPr>
                                      <a:xfrm>
                                        <a:off x="6759" y="-35363"/>
                                        <a:ext cx="249752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742B25" w14:textId="77777777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700A59"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9485682" name="Textfeld 3"/>
                                    <wps:cNvSpPr txBox="1"/>
                                    <wps:spPr>
                                      <a:xfrm>
                                        <a:off x="2797" y="143206"/>
                                        <a:ext cx="228600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7B2F910" w14:textId="1C3277A1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63059056" name="Gerade Verbindung 1"/>
                                    <wps:cNvCnPr/>
                                    <wps:spPr>
                                      <a:xfrm>
                                        <a:off x="56885" y="195952"/>
                                        <a:ext cx="144220" cy="0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FCFB64C" id="_x0000_s1048" style="position:absolute;left:0;text-align:left;margin-left:65.5pt;margin-top:2.55pt;width:19.7pt;height:35.6pt;z-index:253323264;mso-position-horizontal-relative:text;mso-position-vertical-relative:text;mso-width-relative:margin;mso-height-relative:margin" coordorigin="2797,-35363" coordsize="253714,4544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">
                            <v:shape id="Textfeld 3" o:spid="_x0000_s1049" type="#_x0000_t202" style="position:absolute;left:6759;top:-35363;width:24975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66742B25" w14:textId="77777777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700A59"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50" type="#_x0000_t202" style="position:absolute;left:2797;top:143206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77B2F910" w14:textId="1C3277A1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51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Pr="00F623B8"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657DFF80" wp14:editId="7AFF7EF0">
                            <wp:extent cx="908050" cy="485775"/>
                            <wp:effectExtent l="0" t="0" r="0" b="9525"/>
                            <wp:docPr id="160" name="Text Box 3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FAA26D3D-D897-4be2-8F04-BA451C77F1D7}"/>
                                      <a:ext uri="{C572A759-6A51-4108-AA02-DFA0A04FC94B}"/>
                                    </a:extLst>
                                  </wps:spPr>
                                  <wps:txbx>
                                    <w:txbxContent>
                                      <w:p w14:paraId="445AABB1" w14:textId="40505FB3" w:rsidR="00D4349A" w:rsidRDefault="00D4349A" w:rsidP="009519DE">
                                        <w:pPr>
                                          <w:jc w:val="center"/>
                                        </w:pPr>
                                        <w:r>
                                          <w:t xml:space="preserve">Anteil: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657DFF80" id="_x0000_s1052" type="#_x0000_t202" style="width:71.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" filled="f" stroked="f">
                            <v:textbox>
                              <w:txbxContent>
                                <w:p w14:paraId="445AABB1" w14:textId="40505FB3" w:rsidR="00D4349A" w:rsidRDefault="00D4349A" w:rsidP="009519DE">
                                  <w:pPr>
                                    <w:jc w:val="center"/>
                                  </w:pPr>
                                  <w:r>
                                    <w:t xml:space="preserve">Anteil: 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</w:tcPr>
                <w:p w14:paraId="26696E94" w14:textId="50CC9A28" w:rsidR="00911ABF" w:rsidRDefault="00911ABF" w:rsidP="00911ABF">
                  <w:pPr>
                    <w:spacing w:line="240" w:lineRule="atLeast"/>
                    <w:jc w:val="center"/>
                  </w:pPr>
                  <w:r w:rsidRPr="00017B65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324288" behindDoc="0" locked="0" layoutInCell="1" allowOverlap="1" wp14:anchorId="3AB78EC8" wp14:editId="7242B8F2">
                            <wp:simplePos x="0" y="0"/>
                            <wp:positionH relativeFrom="column">
                              <wp:posOffset>786341</wp:posOffset>
                            </wp:positionH>
                            <wp:positionV relativeFrom="paragraph">
                              <wp:posOffset>43603</wp:posOffset>
                            </wp:positionV>
                            <wp:extent cx="342900" cy="452120"/>
                            <wp:effectExtent l="0" t="0" r="0" b="0"/>
                            <wp:wrapNone/>
                            <wp:docPr id="1910614436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42900" cy="452120"/>
                                      <a:chOff x="-40133" y="-35363"/>
                                      <a:chExt cx="347729" cy="454465"/>
                                    </a:xfrm>
                                    <a:noFill/>
                                  </wpg:grpSpPr>
                                  <wps:wsp>
                                    <wps:cNvPr id="1649513357" name="Textfeld 3"/>
                                    <wps:cNvSpPr txBox="1"/>
                                    <wps:spPr>
                                      <a:xfrm>
                                        <a:off x="6759" y="-35363"/>
                                        <a:ext cx="249752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559DC1" w14:textId="77777777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700A59"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95050134" name="Textfeld 3"/>
                                    <wps:cNvSpPr txBox="1"/>
                                    <wps:spPr>
                                      <a:xfrm>
                                        <a:off x="-40133" y="143206"/>
                                        <a:ext cx="347729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B621601" w14:textId="084C88DE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9275599" name="Gerade Verbindung 1"/>
                                    <wps:cNvCnPr/>
                                    <wps:spPr>
                                      <a:xfrm>
                                        <a:off x="56885" y="195952"/>
                                        <a:ext cx="144220" cy="0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AB78EC8" id="_x0000_s1053" style="position:absolute;left:0;text-align:left;margin-left:61.9pt;margin-top:3.45pt;width:27pt;height:35.6pt;z-index:253324288;mso-position-horizontal-relative:text;mso-position-vertical-relative:text;mso-width-relative:margin;mso-height-relative:margin" coordorigin="-40133,-35363" coordsize="347729,4544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">
                            <v:shape id="Textfeld 3" o:spid="_x0000_s1054" type="#_x0000_t202" style="position:absolute;left:6759;top:-35363;width:24975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" filled="f" stroked="f" strokeweight=".5pt">
                              <v:textbox>
                                <w:txbxContent>
                                  <w:p w14:paraId="21559DC1" w14:textId="77777777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700A59"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55" type="#_x0000_t202" style="position:absolute;left:-40133;top:143206;width:34772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" filled="f" stroked="f" strokeweight=".5pt">
                              <v:textbox>
                                <w:txbxContent>
                                  <w:p w14:paraId="2B621601" w14:textId="084C88DE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56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Pr="00F623B8"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2F927DF5" wp14:editId="19FC91F6">
                            <wp:extent cx="908050" cy="485775"/>
                            <wp:effectExtent l="0" t="0" r="0" b="9525"/>
                            <wp:docPr id="161" name="Text Box 3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FAA26D3D-D897-4be2-8F04-BA451C77F1D7}"/>
                                      <a:ext uri="{C572A759-6A51-4108-AA02-DFA0A04FC94B}"/>
                                    </a:extLst>
                                  </wps:spPr>
                                  <wps:txbx>
                                    <w:txbxContent>
                                      <w:p w14:paraId="003203B6" w14:textId="5724296A" w:rsidR="00D4349A" w:rsidRDefault="00D4349A" w:rsidP="009519DE">
                                        <w:pPr>
                                          <w:jc w:val="center"/>
                                        </w:pPr>
                                        <w:r>
                                          <w:t xml:space="preserve">Anteil: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2F927DF5" id="_x0000_s1057" type="#_x0000_t202" style="width:71.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" filled="f" stroked="f">
                            <v:textbox>
                              <w:txbxContent>
                                <w:p w14:paraId="003203B6" w14:textId="5724296A" w:rsidR="00D4349A" w:rsidRDefault="00D4349A" w:rsidP="009519DE">
                                  <w:pPr>
                                    <w:jc w:val="center"/>
                                  </w:pPr>
                                  <w:r>
                                    <w:t xml:space="preserve">Anteil: 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</w:tcPr>
                <w:p w14:paraId="35C3DF8F" w14:textId="77777777" w:rsidR="00911ABF" w:rsidRDefault="00911ABF" w:rsidP="00911ABF">
                  <w:pPr>
                    <w:spacing w:line="240" w:lineRule="atLeast"/>
                    <w:jc w:val="center"/>
                  </w:pPr>
                  <w:r w:rsidRPr="00F623B8"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17C528B5" wp14:editId="39026631">
                            <wp:extent cx="908050" cy="485775"/>
                            <wp:effectExtent l="0" t="0" r="0" b="9525"/>
                            <wp:docPr id="162" name="Text Box 3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FAA26D3D-D897-4be2-8F04-BA451C77F1D7}"/>
                                      <a:ext uri="{C572A759-6A51-4108-AA02-DFA0A04FC94B}"/>
                                    </a:extLst>
                                  </wps:spPr>
                                  <wps:txbx>
                                    <w:txbxContent>
                                      <w:p w14:paraId="3998B7B1" w14:textId="77777777" w:rsidR="00D4349A" w:rsidRDefault="00D4349A" w:rsidP="00060105">
                                        <w:r>
                                          <w:t xml:space="preserve">Anteil: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17C528B5" id="_x0000_s1058" type="#_x0000_t202" style="width:71.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" filled="f" stroked="f">
                            <v:textbox>
                              <w:txbxContent>
                                <w:p w14:paraId="3998B7B1" w14:textId="77777777" w:rsidR="00D4349A" w:rsidRDefault="00D4349A" w:rsidP="00060105">
                                  <w:r>
                                    <w:t xml:space="preserve">Anteil: 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404B3C6B" w14:textId="77777777" w:rsidR="00911ABF" w:rsidRPr="00E0758C" w:rsidRDefault="00911ABF" w:rsidP="00911ABF"/>
        </w:tc>
      </w:tr>
      <w:tr w:rsidR="00911ABF" w:rsidRPr="00E0758C" w14:paraId="3B5ABE2E" w14:textId="77777777" w:rsidTr="00DA2432">
        <w:tc>
          <w:tcPr>
            <w:tcW w:w="709" w:type="dxa"/>
          </w:tcPr>
          <w:p w14:paraId="074E5C47" w14:textId="77777777" w:rsidR="00911ABF" w:rsidRPr="00E0758C" w:rsidRDefault="00911ABF" w:rsidP="00911ABF">
            <w:pPr>
              <w:spacing w:line="240" w:lineRule="atLeast"/>
              <w:rPr>
                <w:noProof/>
              </w:rPr>
            </w:pPr>
          </w:p>
        </w:tc>
        <w:tc>
          <w:tcPr>
            <w:tcW w:w="326" w:type="dxa"/>
          </w:tcPr>
          <w:p w14:paraId="6436C404" w14:textId="77777777" w:rsidR="00911ABF" w:rsidRPr="00E0758C" w:rsidRDefault="00911ABF" w:rsidP="00911ABF">
            <w:pPr>
              <w:pStyle w:val="Nummerierung"/>
            </w:pPr>
            <w:r>
              <w:t>c</w:t>
            </w:r>
            <w:r w:rsidRPr="00E0758C">
              <w:t>)</w:t>
            </w:r>
          </w:p>
        </w:tc>
        <w:tc>
          <w:tcPr>
            <w:tcW w:w="8036" w:type="dxa"/>
          </w:tcPr>
          <w:p w14:paraId="4B38F1F5" w14:textId="050DA646" w:rsidR="00911ABF" w:rsidRDefault="00911ABF" w:rsidP="00911ABF">
            <w:r w:rsidRPr="009519DE">
              <w:t xml:space="preserve">Zeichne für jedes Bild den Teil </w:t>
            </w:r>
            <w:r>
              <w:t xml:space="preserve">zu einem Viertel </w:t>
            </w:r>
            <w:r w:rsidRPr="009519DE">
              <w:t>ungefähr passend ein. Ergänze ein 4. Bild.</w:t>
            </w:r>
          </w:p>
          <w:tbl>
            <w:tblPr>
              <w:tblStyle w:val="Tabellenraster"/>
              <w:tblW w:w="800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1"/>
              <w:gridCol w:w="2001"/>
              <w:gridCol w:w="2001"/>
              <w:gridCol w:w="2001"/>
            </w:tblGrid>
            <w:tr w:rsidR="00911ABF" w14:paraId="16CD3E60" w14:textId="77777777" w:rsidTr="00C221D0">
              <w:trPr>
                <w:trHeight w:val="794"/>
              </w:trPr>
              <w:tc>
                <w:tcPr>
                  <w:tcW w:w="2001" w:type="dxa"/>
                  <w:vAlign w:val="bottom"/>
                </w:tcPr>
                <w:p w14:paraId="6F0FD436" w14:textId="77777777" w:rsidR="00911ABF" w:rsidRDefault="00911ABF" w:rsidP="00911ABF">
                  <w:pPr>
                    <w:spacing w:line="240" w:lineRule="atLeast"/>
                    <w:jc w:val="center"/>
                  </w:pPr>
                  <w:r>
                    <w:t xml:space="preserve"> </w:t>
                  </w:r>
                </w:p>
                <w:p w14:paraId="62A715F9" w14:textId="5166C7E7" w:rsidR="00911ABF" w:rsidRDefault="00911ABF" w:rsidP="00911ABF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753EB50E" wp14:editId="2C173F7E">
                            <wp:extent cx="431800" cy="719455"/>
                            <wp:effectExtent l="0" t="0" r="25400" b="23495"/>
                            <wp:docPr id="183" name="Rechteck 15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431800" cy="719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0D6EB658" id="Rechteck 154" o:spid="_x0000_s1026" style="width:34pt;height:5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" filled="f">
                            <v:path arrowok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  <w:vAlign w:val="bottom"/>
                </w:tcPr>
                <w:p w14:paraId="3F02E6B8" w14:textId="77777777" w:rsidR="00911ABF" w:rsidRDefault="00911ABF" w:rsidP="00911ABF">
                  <w:pPr>
                    <w:spacing w:line="240" w:lineRule="atLeast"/>
                    <w:jc w:val="center"/>
                  </w:pPr>
                  <w:r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117219C9" wp14:editId="12EB8883">
                            <wp:extent cx="720000" cy="720000"/>
                            <wp:effectExtent l="0" t="0" r="23495" b="23495"/>
                            <wp:docPr id="184" name="Oval 1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0" y="0"/>
                                      <a:ext cx="720000" cy="7200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E1671F0" id="Oval 155" o:spid="_x0000_s1026" style="width:56.7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" filled="f">
                            <v:path arrowok="t"/>
                            <o:lock v:ext="edit" aspectratio="t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  <w:vAlign w:val="bottom"/>
                </w:tcPr>
                <w:p w14:paraId="6D5A04F2" w14:textId="77777777" w:rsidR="00911ABF" w:rsidRDefault="00911ABF" w:rsidP="00911ABF">
                  <w:pPr>
                    <w:spacing w:line="240" w:lineRule="atLeast"/>
                    <w:jc w:val="center"/>
                  </w:pPr>
                  <w:r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692D0F99" wp14:editId="70E0C4DB">
                            <wp:extent cx="1152000" cy="359410"/>
                            <wp:effectExtent l="0" t="0" r="10160" b="21590"/>
                            <wp:docPr id="185" name="Rechteck 15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152000" cy="359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21228C2" w14:textId="77777777" w:rsidR="00D4349A" w:rsidRDefault="00D4349A" w:rsidP="009519DE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692D0F99" id="Rechteck 157" o:spid="_x0000_s1059" style="width:90.7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" filled="f">
                            <v:path arrowok="t"/>
                            <v:textbox>
                              <w:txbxContent>
                                <w:p w14:paraId="521228C2" w14:textId="77777777" w:rsidR="00D4349A" w:rsidRDefault="00D4349A" w:rsidP="009519DE"/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  <w:tcBorders>
                    <w:bottom w:val="single" w:sz="4" w:space="0" w:color="auto"/>
                  </w:tcBorders>
                  <w:vAlign w:val="bottom"/>
                </w:tcPr>
                <w:p w14:paraId="317CAB88" w14:textId="586BDDE0" w:rsidR="00911ABF" w:rsidRDefault="00911ABF" w:rsidP="00911ABF">
                  <w:pPr>
                    <w:spacing w:line="240" w:lineRule="atLeast"/>
                    <w:jc w:val="center"/>
                  </w:pPr>
                </w:p>
              </w:tc>
            </w:tr>
            <w:tr w:rsidR="00911ABF" w14:paraId="68F78C21" w14:textId="77777777" w:rsidTr="00FD2069">
              <w:trPr>
                <w:trHeight w:val="794"/>
              </w:trPr>
              <w:tc>
                <w:tcPr>
                  <w:tcW w:w="2001" w:type="dxa"/>
                  <w:vAlign w:val="center"/>
                </w:tcPr>
                <w:p w14:paraId="5ADEA4AB" w14:textId="0845D486" w:rsidR="00911ABF" w:rsidRDefault="00911ABF" w:rsidP="00911ABF">
                  <w:pPr>
                    <w:spacing w:line="240" w:lineRule="atLeast"/>
                    <w:jc w:val="center"/>
                    <w:rPr>
                      <w:noProof/>
                    </w:rPr>
                  </w:pPr>
                  <w:r w:rsidRPr="00017B65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328384" behindDoc="0" locked="0" layoutInCell="1" allowOverlap="1" wp14:anchorId="39179DFE" wp14:editId="351096B0">
                            <wp:simplePos x="0" y="0"/>
                            <wp:positionH relativeFrom="column">
                              <wp:posOffset>643255</wp:posOffset>
                            </wp:positionH>
                            <wp:positionV relativeFrom="paragraph">
                              <wp:posOffset>29210</wp:posOffset>
                            </wp:positionV>
                            <wp:extent cx="250190" cy="452120"/>
                            <wp:effectExtent l="0" t="0" r="0" b="0"/>
                            <wp:wrapNone/>
                            <wp:docPr id="1146290246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50190" cy="452120"/>
                                      <a:chOff x="2797" y="-35363"/>
                                      <a:chExt cx="253714" cy="454465"/>
                                    </a:xfrm>
                                    <a:noFill/>
                                  </wpg:grpSpPr>
                                  <wps:wsp>
                                    <wps:cNvPr id="301811473" name="Textfeld 3"/>
                                    <wps:cNvSpPr txBox="1"/>
                                    <wps:spPr>
                                      <a:xfrm>
                                        <a:off x="6759" y="-35363"/>
                                        <a:ext cx="249752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E419C11" w14:textId="77777777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700A59"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4974074" name="Textfeld 3"/>
                                    <wps:cNvSpPr txBox="1"/>
                                    <wps:spPr>
                                      <a:xfrm>
                                        <a:off x="2797" y="143206"/>
                                        <a:ext cx="228600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8D0364E" w14:textId="77777777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43632566" name="Gerade Verbindung 1"/>
                                    <wps:cNvCnPr/>
                                    <wps:spPr>
                                      <a:xfrm>
                                        <a:off x="56885" y="195952"/>
                                        <a:ext cx="144220" cy="0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9179DFE" id="_x0000_s1060" style="position:absolute;left:0;text-align:left;margin-left:50.65pt;margin-top:2.3pt;width:19.7pt;height:35.6pt;z-index:253328384;mso-position-horizontal-relative:text;mso-position-vertical-relative:text;mso-width-relative:margin;mso-height-relative:margin" coordorigin="2797,-35363" coordsize="253714,4544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">
                            <v:shape id="Textfeld 3" o:spid="_x0000_s1061" type="#_x0000_t202" style="position:absolute;left:6759;top:-35363;width:24975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1E419C11" w14:textId="77777777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700A59"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62" type="#_x0000_t202" style="position:absolute;left:2797;top:143206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48D0364E" w14:textId="77777777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63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512E067D" wp14:editId="6492976D">
                            <wp:extent cx="908050" cy="485775"/>
                            <wp:effectExtent l="0" t="0" r="0" b="9525"/>
                            <wp:docPr id="167" name="Text Box 3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FAA26D3D-D897-4be2-8F04-BA451C77F1D7}"/>
                                      <a:ext uri="{C572A759-6A51-4108-AA02-DFA0A04FC94B}"/>
                                    </a:extLst>
                                  </wps:spPr>
                                  <wps:txbx>
                                    <w:txbxContent>
                                      <w:p w14:paraId="616761A2" w14:textId="5E6D32C5" w:rsidR="00D4349A" w:rsidRDefault="00D4349A" w:rsidP="00060105">
                                        <w:r>
                                          <w:t>Anteil: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512E067D" id="_x0000_s1064" type="#_x0000_t202" style="width:71.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" filled="f" stroked="f">
                            <v:textbox>
                              <w:txbxContent>
                                <w:p w14:paraId="616761A2" w14:textId="5E6D32C5" w:rsidR="00D4349A" w:rsidRDefault="00D4349A" w:rsidP="00060105">
                                  <w:r>
                                    <w:t>Anteil: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</w:tcPr>
                <w:p w14:paraId="2A600C03" w14:textId="27CF7FF9" w:rsidR="00911ABF" w:rsidRDefault="00911ABF" w:rsidP="00911ABF">
                  <w:pPr>
                    <w:spacing w:line="240" w:lineRule="atLeast"/>
                    <w:jc w:val="center"/>
                  </w:pPr>
                  <w:r w:rsidRPr="00017B65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327360" behindDoc="0" locked="0" layoutInCell="1" allowOverlap="1" wp14:anchorId="5D5FA1D6" wp14:editId="4B6321B2">
                            <wp:simplePos x="0" y="0"/>
                            <wp:positionH relativeFrom="column">
                              <wp:posOffset>630975</wp:posOffset>
                            </wp:positionH>
                            <wp:positionV relativeFrom="paragraph">
                              <wp:posOffset>32174</wp:posOffset>
                            </wp:positionV>
                            <wp:extent cx="250190" cy="452120"/>
                            <wp:effectExtent l="0" t="0" r="0" b="0"/>
                            <wp:wrapNone/>
                            <wp:docPr id="577484727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50190" cy="452120"/>
                                      <a:chOff x="2797" y="-35363"/>
                                      <a:chExt cx="253714" cy="454465"/>
                                    </a:xfrm>
                                    <a:noFill/>
                                  </wpg:grpSpPr>
                                  <wps:wsp>
                                    <wps:cNvPr id="1066170303" name="Textfeld 3"/>
                                    <wps:cNvSpPr txBox="1"/>
                                    <wps:spPr>
                                      <a:xfrm>
                                        <a:off x="6759" y="-35363"/>
                                        <a:ext cx="249752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AB4F96E" w14:textId="77777777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700A59"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90937162" name="Textfeld 3"/>
                                    <wps:cNvSpPr txBox="1"/>
                                    <wps:spPr>
                                      <a:xfrm>
                                        <a:off x="2797" y="143206"/>
                                        <a:ext cx="228600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F3A9426" w14:textId="77777777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37831899" name="Gerade Verbindung 1"/>
                                    <wps:cNvCnPr/>
                                    <wps:spPr>
                                      <a:xfrm>
                                        <a:off x="56885" y="195952"/>
                                        <a:ext cx="144220" cy="0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D5FA1D6" id="_x0000_s1065" style="position:absolute;left:0;text-align:left;margin-left:49.7pt;margin-top:2.55pt;width:19.7pt;height:35.6pt;z-index:253327360;mso-position-horizontal-relative:text;mso-position-vertical-relative:text;mso-width-relative:margin;mso-height-relative:margin" coordorigin="2797,-35363" coordsize="253714,4544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">
                            <v:shape id="Textfeld 3" o:spid="_x0000_s1066" type="#_x0000_t202" style="position:absolute;left:6759;top:-35363;width:24975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7AB4F96E" w14:textId="77777777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700A59"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67" type="#_x0000_t202" style="position:absolute;left:2797;top:143206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" filled="f" stroked="f" strokeweight=".5pt">
                              <v:textbox>
                                <w:txbxContent>
                                  <w:p w14:paraId="0F3A9426" w14:textId="77777777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68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Pr="00F623B8"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5B20DEA3" wp14:editId="30044E7E">
                            <wp:extent cx="908050" cy="485775"/>
                            <wp:effectExtent l="0" t="0" r="0" b="9525"/>
                            <wp:docPr id="168" name="Text Box 3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FAA26D3D-D897-4be2-8F04-BA451C77F1D7}"/>
                                      <a:ext uri="{C572A759-6A51-4108-AA02-DFA0A04FC94B}"/>
                                    </a:extLst>
                                  </wps:spPr>
                                  <wps:txbx>
                                    <w:txbxContent>
                                      <w:p w14:paraId="269F1BCD" w14:textId="5AAEB079" w:rsidR="00D4349A" w:rsidRDefault="00D4349A" w:rsidP="00060105">
                                        <w:r>
                                          <w:t xml:space="preserve">Anteil: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5B20DEA3" id="_x0000_s1069" type="#_x0000_t202" style="width:71.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" filled="f" stroked="f">
                            <v:textbox>
                              <w:txbxContent>
                                <w:p w14:paraId="269F1BCD" w14:textId="5AAEB079" w:rsidR="00D4349A" w:rsidRDefault="00D4349A" w:rsidP="00060105">
                                  <w:r>
                                    <w:t xml:space="preserve">Anteil: 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</w:tcPr>
                <w:p w14:paraId="41B9AB67" w14:textId="3F3B22B1" w:rsidR="00911ABF" w:rsidRDefault="00911ABF" w:rsidP="00911ABF">
                  <w:pPr>
                    <w:spacing w:line="240" w:lineRule="atLeast"/>
                    <w:jc w:val="center"/>
                  </w:pPr>
                  <w:r w:rsidRPr="00017B65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326336" behindDoc="0" locked="0" layoutInCell="1" allowOverlap="1" wp14:anchorId="07F5AACF" wp14:editId="09E25853">
                            <wp:simplePos x="0" y="0"/>
                            <wp:positionH relativeFrom="column">
                              <wp:posOffset>630341</wp:posOffset>
                            </wp:positionH>
                            <wp:positionV relativeFrom="paragraph">
                              <wp:posOffset>32174</wp:posOffset>
                            </wp:positionV>
                            <wp:extent cx="250190" cy="452120"/>
                            <wp:effectExtent l="0" t="0" r="0" b="0"/>
                            <wp:wrapNone/>
                            <wp:docPr id="1281813436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50190" cy="452120"/>
                                      <a:chOff x="2797" y="-35363"/>
                                      <a:chExt cx="253714" cy="454465"/>
                                    </a:xfrm>
                                    <a:noFill/>
                                  </wpg:grpSpPr>
                                  <wps:wsp>
                                    <wps:cNvPr id="1140787261" name="Textfeld 3"/>
                                    <wps:cNvSpPr txBox="1"/>
                                    <wps:spPr>
                                      <a:xfrm>
                                        <a:off x="6759" y="-35363"/>
                                        <a:ext cx="249752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69D2D8" w14:textId="77777777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700A59"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57574053" name="Textfeld 3"/>
                                    <wps:cNvSpPr txBox="1"/>
                                    <wps:spPr>
                                      <a:xfrm>
                                        <a:off x="2797" y="143206"/>
                                        <a:ext cx="228600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085C76A" w14:textId="77777777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98788318" name="Gerade Verbindung 1"/>
                                    <wps:cNvCnPr/>
                                    <wps:spPr>
                                      <a:xfrm>
                                        <a:off x="56885" y="195952"/>
                                        <a:ext cx="144220" cy="0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07F5AACF" id="_x0000_s1070" style="position:absolute;left:0;text-align:left;margin-left:49.65pt;margin-top:2.55pt;width:19.7pt;height:35.6pt;z-index:253326336;mso-position-horizontal-relative:text;mso-position-vertical-relative:text;mso-width-relative:margin;mso-height-relative:margin" coordorigin="2797,-35363" coordsize="253714,4544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">
                            <v:shape id="Textfeld 3" o:spid="_x0000_s1071" type="#_x0000_t202" style="position:absolute;left:6759;top:-35363;width:24975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" filled="f" stroked="f" strokeweight=".5pt">
                              <v:textbox>
                                <w:txbxContent>
                                  <w:p w14:paraId="2769D2D8" w14:textId="77777777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700A59"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72" type="#_x0000_t202" style="position:absolute;left:2797;top:143206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7085C76A" w14:textId="77777777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73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Pr="00F623B8"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765E9B25" wp14:editId="385BB621">
                            <wp:extent cx="908050" cy="485775"/>
                            <wp:effectExtent l="0" t="0" r="0" b="9525"/>
                            <wp:docPr id="181" name="Text Box 3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FAA26D3D-D897-4be2-8F04-BA451C77F1D7}"/>
                                      <a:ext uri="{C572A759-6A51-4108-AA02-DFA0A04FC94B}"/>
                                    </a:extLst>
                                  </wps:spPr>
                                  <wps:txbx>
                                    <w:txbxContent>
                                      <w:p w14:paraId="5EADE02B" w14:textId="62490C4D" w:rsidR="00D4349A" w:rsidRDefault="00D4349A" w:rsidP="00060105">
                                        <w:r>
                                          <w:t xml:space="preserve">Anteil: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765E9B25" id="_x0000_s1074" type="#_x0000_t202" style="width:71.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" filled="f" stroked="f">
                            <v:textbox>
                              <w:txbxContent>
                                <w:p w14:paraId="5EADE02B" w14:textId="62490C4D" w:rsidR="00D4349A" w:rsidRDefault="00D4349A" w:rsidP="00060105">
                                  <w:r>
                                    <w:t xml:space="preserve">Anteil: 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  <w:tcBorders>
                    <w:top w:val="single" w:sz="4" w:space="0" w:color="auto"/>
                  </w:tcBorders>
                </w:tcPr>
                <w:p w14:paraId="0AF15FDE" w14:textId="6E81E0C8" w:rsidR="00911ABF" w:rsidRDefault="00911ABF" w:rsidP="00911ABF">
                  <w:pPr>
                    <w:spacing w:line="240" w:lineRule="atLeast"/>
                    <w:jc w:val="center"/>
                  </w:pPr>
                  <w:r w:rsidRPr="00017B65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325312" behindDoc="0" locked="0" layoutInCell="1" allowOverlap="1" wp14:anchorId="6B429BAB" wp14:editId="04BE0C16">
                            <wp:simplePos x="0" y="0"/>
                            <wp:positionH relativeFrom="column">
                              <wp:posOffset>636058</wp:posOffset>
                            </wp:positionH>
                            <wp:positionV relativeFrom="paragraph">
                              <wp:posOffset>6985</wp:posOffset>
                            </wp:positionV>
                            <wp:extent cx="250190" cy="452120"/>
                            <wp:effectExtent l="0" t="0" r="0" b="0"/>
                            <wp:wrapNone/>
                            <wp:docPr id="1084305874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50190" cy="452120"/>
                                      <a:chOff x="2797" y="-35363"/>
                                      <a:chExt cx="253714" cy="454465"/>
                                    </a:xfrm>
                                    <a:noFill/>
                                  </wpg:grpSpPr>
                                  <wps:wsp>
                                    <wps:cNvPr id="333458729" name="Textfeld 3"/>
                                    <wps:cNvSpPr txBox="1"/>
                                    <wps:spPr>
                                      <a:xfrm>
                                        <a:off x="6759" y="-35363"/>
                                        <a:ext cx="249752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F3470F7" w14:textId="77777777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700A59"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34971293" name="Textfeld 3"/>
                                    <wps:cNvSpPr txBox="1"/>
                                    <wps:spPr>
                                      <a:xfrm>
                                        <a:off x="2797" y="143206"/>
                                        <a:ext cx="228600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9711FE" w14:textId="1CCB3186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2308366" name="Gerade Verbindung 1"/>
                                    <wps:cNvCnPr/>
                                    <wps:spPr>
                                      <a:xfrm>
                                        <a:off x="56885" y="195952"/>
                                        <a:ext cx="144220" cy="0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B429BAB" id="_x0000_s1075" style="position:absolute;left:0;text-align:left;margin-left:50.1pt;margin-top:.55pt;width:19.7pt;height:35.6pt;z-index:253325312;mso-position-horizontal-relative:text;mso-position-vertical-relative:text;mso-width-relative:margin;mso-height-relative:margin" coordorigin="2797,-35363" coordsize="253714,4544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">
                            <v:shape id="Textfeld 3" o:spid="_x0000_s1076" type="#_x0000_t202" style="position:absolute;left:6759;top:-35363;width:24975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1F3470F7" w14:textId="77777777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700A59"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77" type="#_x0000_t202" style="position:absolute;left:2797;top:143206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" filled="f" stroked="f" strokeweight=".5pt">
                              <v:textbox>
                                <w:txbxContent>
                                  <w:p w14:paraId="269711FE" w14:textId="1CCB3186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78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Pr="00F623B8"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20B62C9F" wp14:editId="5138C002">
                            <wp:extent cx="908050" cy="485775"/>
                            <wp:effectExtent l="0" t="0" r="0" b="9525"/>
                            <wp:docPr id="182" name="Text Box 3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FAA26D3D-D897-4be2-8F04-BA451C77F1D7}"/>
                                      <a:ext uri="{C572A759-6A51-4108-AA02-DFA0A04FC94B}"/>
                                    </a:extLst>
                                  </wps:spPr>
                                  <wps:txbx>
                                    <w:txbxContent>
                                      <w:p w14:paraId="22EE2221" w14:textId="2AD7430F" w:rsidR="00D4349A" w:rsidRDefault="00D4349A" w:rsidP="00060105">
                                        <w:r>
                                          <w:t xml:space="preserve">Anteil: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20B62C9F" id="_x0000_s1079" type="#_x0000_t202" style="width:71.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" filled="f" stroked="f">
                            <v:textbox>
                              <w:txbxContent>
                                <w:p w14:paraId="22EE2221" w14:textId="2AD7430F" w:rsidR="00D4349A" w:rsidRDefault="00D4349A" w:rsidP="00060105">
                                  <w:r>
                                    <w:t xml:space="preserve">Anteil: 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7BC7CEF0" w14:textId="77777777" w:rsidR="00911ABF" w:rsidRPr="00E0758C" w:rsidRDefault="00911ABF" w:rsidP="00911ABF"/>
        </w:tc>
      </w:tr>
      <w:tr w:rsidR="00911ABF" w:rsidRPr="00E0758C" w14:paraId="14227C94" w14:textId="77777777" w:rsidTr="00DA2432">
        <w:tc>
          <w:tcPr>
            <w:tcW w:w="709" w:type="dxa"/>
          </w:tcPr>
          <w:p w14:paraId="233EC141" w14:textId="77777777" w:rsidR="00911ABF" w:rsidRPr="00E0758C" w:rsidRDefault="00911ABF" w:rsidP="00911ABF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64DB2D7A" wp14:editId="16A67049">
                  <wp:extent cx="360000" cy="272386"/>
                  <wp:effectExtent l="0" t="0" r="2540" b="0"/>
                  <wp:docPr id="706" name="Grafik 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" w:type="dxa"/>
          </w:tcPr>
          <w:p w14:paraId="3988AC96" w14:textId="77777777" w:rsidR="00911ABF" w:rsidRDefault="00911ABF" w:rsidP="00911ABF">
            <w:pPr>
              <w:pStyle w:val="Nummerierung"/>
            </w:pPr>
            <w:r>
              <w:t>d)</w:t>
            </w:r>
          </w:p>
        </w:tc>
        <w:tc>
          <w:tcPr>
            <w:tcW w:w="8036" w:type="dxa"/>
          </w:tcPr>
          <w:p w14:paraId="3411177A" w14:textId="77777777" w:rsidR="00FD0B7A" w:rsidRDefault="00911ABF" w:rsidP="00911ABF">
            <w:pPr>
              <w:rPr>
                <w:color w:val="327A86" w:themeColor="text2"/>
              </w:rPr>
            </w:pPr>
            <w:r w:rsidRPr="00543C7A">
              <w:t>Vergleiche jeweils die Bilder</w:t>
            </w:r>
            <w:r w:rsidR="00FD0B7A">
              <w:t xml:space="preserve"> innerhalb der einzelnen Aufgabenteile</w:t>
            </w:r>
            <w:r w:rsidRPr="00543C7A">
              <w:t xml:space="preserve"> </w:t>
            </w:r>
            <w:r w:rsidRPr="00526B93">
              <w:rPr>
                <w:b/>
                <w:bCs/>
                <w:color w:val="327A86" w:themeColor="text2"/>
              </w:rPr>
              <w:t xml:space="preserve">a), b) </w:t>
            </w:r>
            <w:r w:rsidRPr="00526B93">
              <w:t>und</w:t>
            </w:r>
            <w:r w:rsidRPr="00526B93">
              <w:rPr>
                <w:b/>
                <w:bCs/>
                <w:color w:val="327A86" w:themeColor="text2"/>
              </w:rPr>
              <w:t xml:space="preserve"> c).</w:t>
            </w:r>
            <w:r w:rsidRPr="00526B93">
              <w:rPr>
                <w:color w:val="327A86" w:themeColor="text2"/>
              </w:rPr>
              <w:t xml:space="preserve"> </w:t>
            </w:r>
          </w:p>
          <w:p w14:paraId="4B51C564" w14:textId="184BEEB3" w:rsidR="00911ABF" w:rsidRDefault="00911ABF" w:rsidP="00911ABF">
            <w:r w:rsidRPr="00543C7A">
              <w:t>Was stellst du fest?</w:t>
            </w:r>
          </w:p>
          <w:p w14:paraId="1B0E716F" w14:textId="77777777" w:rsidR="00911ABF" w:rsidRPr="009519DE" w:rsidRDefault="00911ABF" w:rsidP="00911ABF"/>
        </w:tc>
      </w:tr>
      <w:tr w:rsidR="00911ABF" w:rsidRPr="00E0758C" w14:paraId="3F7FE09B" w14:textId="77777777" w:rsidTr="00DA2432">
        <w:tc>
          <w:tcPr>
            <w:tcW w:w="709" w:type="dxa"/>
          </w:tcPr>
          <w:p w14:paraId="0A11F7A9" w14:textId="77777777" w:rsidR="00911ABF" w:rsidRDefault="00911ABF" w:rsidP="00911ABF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2AC2E2C8" wp14:editId="22345DEA">
                  <wp:extent cx="313144" cy="272386"/>
                  <wp:effectExtent l="0" t="0" r="0" b="0"/>
                  <wp:docPr id="707" name="Grafik 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" w:type="dxa"/>
          </w:tcPr>
          <w:p w14:paraId="6E56C337" w14:textId="77777777" w:rsidR="00911ABF" w:rsidRDefault="00911ABF" w:rsidP="00911ABF">
            <w:pPr>
              <w:pStyle w:val="Nummerierung"/>
            </w:pPr>
            <w:r>
              <w:t>e)</w:t>
            </w:r>
          </w:p>
        </w:tc>
        <w:tc>
          <w:tcPr>
            <w:tcW w:w="8036" w:type="dxa"/>
          </w:tcPr>
          <w:p w14:paraId="118C175C" w14:textId="6B88351A" w:rsidR="00911ABF" w:rsidRDefault="00911ABF" w:rsidP="00911ABF">
            <w:r>
              <w:t xml:space="preserve">Eine Person erfindet eine Aufgabe wie in </w:t>
            </w:r>
            <w:r w:rsidRPr="00526B93">
              <w:rPr>
                <w:b/>
                <w:bCs/>
                <w:color w:val="327A86" w:themeColor="text2"/>
              </w:rPr>
              <w:t xml:space="preserve">a) </w:t>
            </w:r>
            <w:r w:rsidRPr="00526B93">
              <w:t>oder</w:t>
            </w:r>
            <w:r w:rsidRPr="00526B93">
              <w:rPr>
                <w:b/>
                <w:bCs/>
                <w:color w:val="327A86" w:themeColor="text2"/>
              </w:rPr>
              <w:t xml:space="preserve"> b),</w:t>
            </w:r>
            <w:r w:rsidRPr="00526B93">
              <w:rPr>
                <w:color w:val="327A86" w:themeColor="text2"/>
              </w:rPr>
              <w:t xml:space="preserve"> </w:t>
            </w:r>
            <w:r w:rsidRPr="00180003">
              <w:t>die andere Person löst die Aufgabe.</w:t>
            </w:r>
            <w:r>
              <w:t xml:space="preserve"> </w:t>
            </w:r>
          </w:p>
          <w:p w14:paraId="4668D9FF" w14:textId="77777777" w:rsidR="00911ABF" w:rsidRPr="00543C7A" w:rsidRDefault="00911ABF" w:rsidP="00911ABF">
            <w:r>
              <w:t>Wechselt euch ab.</w:t>
            </w:r>
          </w:p>
        </w:tc>
      </w:tr>
    </w:tbl>
    <w:p w14:paraId="5DD672C9" w14:textId="77777777" w:rsidR="00C221D0" w:rsidRDefault="00C221D0">
      <w:pPr>
        <w:spacing w:after="200" w:line="276" w:lineRule="auto"/>
      </w:pPr>
      <w:r>
        <w:br w:type="page"/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BE1EF5" w14:paraId="1A7C0E51" w14:textId="77777777" w:rsidTr="006015F6">
        <w:tc>
          <w:tcPr>
            <w:tcW w:w="610" w:type="dxa"/>
          </w:tcPr>
          <w:p w14:paraId="35CFE8C5" w14:textId="77777777" w:rsidR="00BE1EF5" w:rsidRPr="00230A99" w:rsidRDefault="00BE1EF5" w:rsidP="00146F2A">
            <w:pPr>
              <w:pStyle w:val="berschrift3"/>
            </w:pPr>
            <w:r w:rsidRPr="00230A99">
              <w:lastRenderedPageBreak/>
              <w:t>1.</w:t>
            </w:r>
            <w:r w:rsidR="00AD5B2B">
              <w:t>5</w:t>
            </w:r>
          </w:p>
        </w:tc>
        <w:tc>
          <w:tcPr>
            <w:tcW w:w="8461" w:type="dxa"/>
            <w:gridSpan w:val="2"/>
          </w:tcPr>
          <w:p w14:paraId="435EB7F6" w14:textId="2C758C6C" w:rsidR="00BE1EF5" w:rsidRDefault="00AD5B2B" w:rsidP="00146F2A">
            <w:pPr>
              <w:pStyle w:val="berschrift3"/>
              <w:rPr>
                <w:noProof/>
              </w:rPr>
            </w:pPr>
            <w:r w:rsidRPr="00AD5B2B">
              <w:t xml:space="preserve">Was passt zu </w:t>
            </w:r>
            <w:r w:rsidR="00526B93">
              <w:t>Achteln</w:t>
            </w:r>
            <w:r w:rsidRPr="00C77C53">
              <w:t>?</w:t>
            </w:r>
            <w:r w:rsidR="00077386">
              <w:rPr>
                <w:noProof/>
              </w:rPr>
              <w:t xml:space="preserve"> </w:t>
            </w:r>
          </w:p>
          <w:p w14:paraId="0421A9CF" w14:textId="1383CA38" w:rsidR="00077386" w:rsidRPr="00077386" w:rsidRDefault="00077386" w:rsidP="00077386">
            <w:pPr>
              <w:rPr>
                <w:lang w:eastAsia="de-D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79520" behindDoc="0" locked="0" layoutInCell="1" allowOverlap="1" wp14:anchorId="2C22EA64" wp14:editId="708F1726">
                      <wp:simplePos x="0" y="0"/>
                      <wp:positionH relativeFrom="column">
                        <wp:posOffset>1516471</wp:posOffset>
                      </wp:positionH>
                      <wp:positionV relativeFrom="paragraph">
                        <wp:posOffset>87268</wp:posOffset>
                      </wp:positionV>
                      <wp:extent cx="125730" cy="285750"/>
                      <wp:effectExtent l="0" t="0" r="1270" b="6350"/>
                      <wp:wrapNone/>
                      <wp:docPr id="165561734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" cy="285750"/>
                                <a:chOff x="57425" y="6103"/>
                                <a:chExt cx="126179" cy="286131"/>
                              </a:xfrm>
                            </wpg:grpSpPr>
                            <wps:wsp>
                              <wps:cNvPr id="1839671795" name="Textfeld 3"/>
                              <wps:cNvSpPr txBox="1"/>
                              <wps:spPr>
                                <a:xfrm>
                                  <a:off x="73997" y="6103"/>
                                  <a:ext cx="57323" cy="1843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9CE969" w14:textId="1606A3F2" w:rsidR="00D4349A" w:rsidRPr="007922A1" w:rsidRDefault="00D4349A" w:rsidP="00526B93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82742527" name="Textfeld 3"/>
                              <wps:cNvSpPr txBox="1"/>
                              <wps:spPr>
                                <a:xfrm>
                                  <a:off x="73169" y="128292"/>
                                  <a:ext cx="110435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10310D" w14:textId="337132C8" w:rsidR="00D4349A" w:rsidRPr="007922A1" w:rsidRDefault="00D4349A" w:rsidP="00526B93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0103028" name="Gerade Verbindung 1"/>
                              <wps:cNvCnPr/>
                              <wps:spPr>
                                <a:xfrm>
                                  <a:off x="57425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22EA64" id="_x0000_s1080" style="position:absolute;margin-left:119.4pt;margin-top:6.85pt;width:9.9pt;height:22.5pt;z-index:252779520;mso-position-horizontal-relative:text;mso-position-vertical-relative:text;mso-width-relative:margin;mso-height-relative:margin" coordorigin="57425,6103" coordsize="126179,2861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">
                      <v:shape id="Textfeld 3" o:spid="_x0000_s1081" type="#_x0000_t202" style="position:absolute;left:73997;top:6103;width:57323;height:184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" fillcolor="white [3201]" stroked="f" strokeweight=".5pt">
                        <v:textbox style="mso-fit-shape-to-text:t" inset="0,0,0,0">
                          <w:txbxContent>
                            <w:p w14:paraId="1D9CE969" w14:textId="1606A3F2" w:rsidR="00D4349A" w:rsidRPr="007922A1" w:rsidRDefault="00D4349A" w:rsidP="00526B93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082" type="#_x0000_t202" style="position:absolute;left:73169;top:128292;width:11043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110310D" w14:textId="337132C8" w:rsidR="00D4349A" w:rsidRPr="007922A1" w:rsidRDefault="00D4349A" w:rsidP="00526B93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083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380E69" w14:paraId="199A88ED" w14:textId="77777777" w:rsidTr="006D7882">
        <w:tc>
          <w:tcPr>
            <w:tcW w:w="610" w:type="dxa"/>
          </w:tcPr>
          <w:p w14:paraId="4B750FD4" w14:textId="407A20D1" w:rsidR="00380E69" w:rsidRPr="00E0758C" w:rsidRDefault="00380E69" w:rsidP="00CD1AEB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2849D6C8" wp14:editId="1C738448">
                  <wp:extent cx="360000" cy="272386"/>
                  <wp:effectExtent l="0" t="0" r="254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4ED1F7D" w14:textId="0AA7FDA8" w:rsidR="00380E69" w:rsidRDefault="00380E69" w:rsidP="00CD1AEB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2E2B00BF" w14:textId="2D0D8429" w:rsidR="00380E69" w:rsidRDefault="00380E69" w:rsidP="00380E69">
            <w:pPr>
              <w:spacing w:line="240" w:lineRule="atLeast"/>
            </w:pPr>
            <w:r w:rsidRPr="00AD5B2B">
              <w:t>Was passt zum Anteil</w:t>
            </w:r>
            <w:r>
              <w:t xml:space="preserve"> </w:t>
            </w:r>
            <w:r w:rsidR="00526B93">
              <w:t xml:space="preserve"> </w:t>
            </w:r>
            <w:proofErr w:type="gramStart"/>
            <w:r w:rsidR="00526B93">
              <w:t xml:space="preserve"> </w:t>
            </w:r>
            <w:r>
              <w:rPr>
                <w:rFonts w:eastAsiaTheme="minorEastAsia"/>
              </w:rPr>
              <w:t xml:space="preserve"> </w:t>
            </w:r>
            <w:r w:rsidRPr="00AD5B2B">
              <w:t>?</w:t>
            </w:r>
            <w:proofErr w:type="gramEnd"/>
            <w:r w:rsidRPr="00AD5B2B">
              <w:t xml:space="preserve"> Erkläre</w:t>
            </w:r>
            <w:r w:rsidR="00077386">
              <w:t>.</w:t>
            </w:r>
          </w:p>
          <w:p w14:paraId="360F4C39" w14:textId="77777777" w:rsidR="00077386" w:rsidRDefault="00077386" w:rsidP="00380E69">
            <w:pPr>
              <w:spacing w:line="240" w:lineRule="atLeast"/>
              <w:rPr>
                <w:noProof/>
              </w:rPr>
            </w:pPr>
          </w:p>
          <w:tbl>
            <w:tblPr>
              <w:tblStyle w:val="Tabellenraster"/>
              <w:tblW w:w="797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87"/>
              <w:gridCol w:w="1587"/>
              <w:gridCol w:w="1601"/>
              <w:gridCol w:w="1601"/>
              <w:gridCol w:w="1601"/>
            </w:tblGrid>
            <w:tr w:rsidR="00380E69" w14:paraId="2AF4A149" w14:textId="77777777" w:rsidTr="005B4C4F">
              <w:trPr>
                <w:trHeight w:val="50"/>
              </w:trPr>
              <w:tc>
                <w:tcPr>
                  <w:tcW w:w="1587" w:type="dxa"/>
                  <w:vAlign w:val="center"/>
                </w:tcPr>
                <w:p w14:paraId="05D342D4" w14:textId="77777777" w:rsidR="00380E69" w:rsidRDefault="00380E69" w:rsidP="00380E69">
                  <w:pPr>
                    <w:spacing w:line="240" w:lineRule="atLeast"/>
                  </w:pPr>
                  <w:r>
                    <w:t>(1)</w:t>
                  </w:r>
                </w:p>
              </w:tc>
              <w:tc>
                <w:tcPr>
                  <w:tcW w:w="1587" w:type="dxa"/>
                  <w:vAlign w:val="center"/>
                </w:tcPr>
                <w:p w14:paraId="14B75F8A" w14:textId="77777777" w:rsidR="00380E69" w:rsidRDefault="00380E69" w:rsidP="00380E69">
                  <w:pPr>
                    <w:spacing w:line="240" w:lineRule="atLeast"/>
                  </w:pPr>
                  <w:r>
                    <w:t>(2)</w:t>
                  </w:r>
                </w:p>
              </w:tc>
              <w:tc>
                <w:tcPr>
                  <w:tcW w:w="1601" w:type="dxa"/>
                  <w:vAlign w:val="center"/>
                </w:tcPr>
                <w:p w14:paraId="59D8DE2A" w14:textId="77777777" w:rsidR="00380E69" w:rsidRDefault="00380E69" w:rsidP="00380E69">
                  <w:pPr>
                    <w:spacing w:line="240" w:lineRule="atLeast"/>
                  </w:pPr>
                  <w:r>
                    <w:t>(3)</w:t>
                  </w:r>
                </w:p>
              </w:tc>
              <w:tc>
                <w:tcPr>
                  <w:tcW w:w="1601" w:type="dxa"/>
                  <w:vAlign w:val="center"/>
                </w:tcPr>
                <w:p w14:paraId="6FCFD177" w14:textId="77777777" w:rsidR="00380E69" w:rsidRDefault="00380E69" w:rsidP="00380E69">
                  <w:pPr>
                    <w:spacing w:line="240" w:lineRule="atLeast"/>
                  </w:pPr>
                  <w:r>
                    <w:t>(4)</w:t>
                  </w:r>
                </w:p>
              </w:tc>
              <w:tc>
                <w:tcPr>
                  <w:tcW w:w="1601" w:type="dxa"/>
                  <w:vAlign w:val="center"/>
                </w:tcPr>
                <w:p w14:paraId="12A3A4C4" w14:textId="77777777" w:rsidR="00380E69" w:rsidRDefault="00380E69" w:rsidP="00380E69">
                  <w:pPr>
                    <w:spacing w:line="240" w:lineRule="atLeast"/>
                  </w:pPr>
                  <w:r>
                    <w:t>(5)</w:t>
                  </w:r>
                </w:p>
              </w:tc>
            </w:tr>
            <w:tr w:rsidR="00380E69" w14:paraId="47B783FD" w14:textId="77777777" w:rsidTr="005B4C4F">
              <w:trPr>
                <w:trHeight w:val="1588"/>
              </w:trPr>
              <w:tc>
                <w:tcPr>
                  <w:tcW w:w="1587" w:type="dxa"/>
                  <w:vAlign w:val="center"/>
                </w:tcPr>
                <w:p w14:paraId="05DC3C33" w14:textId="77777777" w:rsidR="00380E69" w:rsidRDefault="00380E69" w:rsidP="00380E69">
                  <w:pPr>
                    <w:spacing w:line="240" w:lineRule="atLeast"/>
                    <w:jc w:val="center"/>
                  </w:pPr>
                  <w:r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 wp14:anchorId="664F531B" wp14:editId="0C34169E">
                        <wp:extent cx="864000" cy="462276"/>
                        <wp:effectExtent l="0" t="0" r="0" b="0"/>
                        <wp:docPr id="195" name="Grafik 1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4" name="1.5a1.eps"/>
                                <pic:cNvPicPr/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4622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87" w:type="dxa"/>
                  <w:vAlign w:val="center"/>
                </w:tcPr>
                <w:p w14:paraId="6CFE195C" w14:textId="00CD948D" w:rsidR="00380E69" w:rsidRDefault="00380E69" w:rsidP="00380E69">
                  <w:pPr>
                    <w:spacing w:line="240" w:lineRule="atLeast"/>
                    <w:jc w:val="center"/>
                  </w:pPr>
                  <w:r>
                    <w:rPr>
                      <w:b/>
                      <w:noProof/>
                    </w:rPr>
                    <w:drawing>
                      <wp:inline distT="0" distB="0" distL="0" distR="0" wp14:anchorId="45545CC7" wp14:editId="50780CAB">
                        <wp:extent cx="864000" cy="539792"/>
                        <wp:effectExtent l="0" t="0" r="0" b="0"/>
                        <wp:docPr id="196" name="Grafik 1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5a2.eps"/>
                                <pic:cNvPicPr/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539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01" w:type="dxa"/>
                  <w:vAlign w:val="center"/>
                </w:tcPr>
                <w:p w14:paraId="6B1FDE66" w14:textId="77777777" w:rsidR="00380E69" w:rsidRDefault="00380E69" w:rsidP="00380E69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10304" behindDoc="0" locked="0" layoutInCell="1" allowOverlap="1" wp14:anchorId="288AD5D0" wp14:editId="07921C77">
                            <wp:simplePos x="0" y="0"/>
                            <wp:positionH relativeFrom="column">
                              <wp:posOffset>17145</wp:posOffset>
                            </wp:positionH>
                            <wp:positionV relativeFrom="paragraph">
                              <wp:posOffset>-19050</wp:posOffset>
                            </wp:positionV>
                            <wp:extent cx="975995" cy="1028700"/>
                            <wp:effectExtent l="0" t="0" r="40005" b="10160"/>
                            <wp:wrapNone/>
                            <wp:docPr id="214" name="Rechteck: gefaltete Ecke 2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5995" cy="1028700"/>
                                    </a:xfrm>
                                    <a:prstGeom prst="foldedCorner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8B1DC99" w14:textId="77777777" w:rsidR="00D4349A" w:rsidRPr="00351E2B" w:rsidRDefault="00D4349A" w:rsidP="00380E69">
                                        <w:pPr>
                                          <w:pStyle w:val="SprechbaseBeschreibung"/>
                                        </w:pPr>
                                        <w:r w:rsidRPr="00351E2B">
                                          <w:t>8 Kinder teilen sich eine Pizza. Dann bekommt jedes Kind...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288AD5D0" id="_x0000_t65" coordsize="21600,21600" o:spt="65" adj="18900" path="m,l,21600@0,21600,21600@0,21600,xem@0,21600nfl@3@5c@7@9@11@13,21600@0e">
                            <v:formulas>
                              <v:f eqn="val #0"/>
                              <v:f eqn="sum 21600 0 @0"/>
                              <v:f eqn="prod @1 8481 32768"/>
                              <v:f eqn="sum @2 @0 0"/>
                              <v:f eqn="prod @1 1117 32768"/>
                              <v:f eqn="sum @4 @0 0"/>
                              <v:f eqn="prod @1 11764 32768"/>
                              <v:f eqn="sum @6 @0 0"/>
                              <v:f eqn="prod @1 6144 32768"/>
                              <v:f eqn="sum @8 @0 0"/>
                              <v:f eqn="prod @1 20480 32768"/>
                              <v:f eqn="sum @10 @0 0"/>
                              <v:f eqn="prod @1 6144 32768"/>
                              <v:f eqn="sum @12 @0 0"/>
                            </v:formulas>
                            <v:path o:extrusionok="f" gradientshapeok="t" o:connecttype="rect" textboxrect="0,0,21600,@13"/>
                            <v:handles>
                              <v:h position="#0,bottomRight" xrange="10800,21600"/>
                            </v:handles>
                            <o:complex v:ext="view"/>
                          </v:shapetype>
                          <v:shape id="Rechteck: gefaltete Ecke 214" o:spid="_x0000_s1084" type="#_x0000_t65" style="position:absolute;left:0;text-align:left;margin-left:1.35pt;margin-top:-1.5pt;width:76.85pt;height:81pt;z-index:2534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" adj="18000" filled="f" strokecolor="black [3213]">
                            <v:stroke joinstyle="miter"/>
                            <v:textbox style="mso-fit-shape-to-text:t" inset="1mm,1mm,1mm,1mm">
                              <w:txbxContent>
                                <w:p w14:paraId="08B1DC99" w14:textId="77777777" w:rsidR="00D4349A" w:rsidRPr="00351E2B" w:rsidRDefault="00D4349A" w:rsidP="00380E69">
                                  <w:pPr>
                                    <w:pStyle w:val="SprechbaseBeschreibung"/>
                                  </w:pPr>
                                  <w:r w:rsidRPr="00351E2B">
                                    <w:t>8 Kinder teilen sich eine Pizza. Dann bekommt jedes Kind...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601" w:type="dxa"/>
                  <w:vAlign w:val="center"/>
                </w:tcPr>
                <w:p w14:paraId="40A3D22F" w14:textId="77777777" w:rsidR="00380E69" w:rsidRDefault="00380E69" w:rsidP="00380E69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ECA553E" wp14:editId="7334F912">
                        <wp:extent cx="864000" cy="398216"/>
                        <wp:effectExtent l="0" t="0" r="0" b="1905"/>
                        <wp:docPr id="215" name="Grafik 2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" name="1.5a4.eps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3982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01" w:type="dxa"/>
                  <w:vAlign w:val="center"/>
                </w:tcPr>
                <w:p w14:paraId="67C33AE6" w14:textId="77777777" w:rsidR="00380E69" w:rsidRDefault="00380E69" w:rsidP="00380E69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524427AA" wp14:editId="1BB295FA">
                        <wp:extent cx="864000" cy="611941"/>
                        <wp:effectExtent l="0" t="0" r="0" b="0"/>
                        <wp:docPr id="227" name="Grafik 2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4" name="1.5a5.eps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611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D7E1329" w14:textId="77777777" w:rsidR="00380E69" w:rsidRDefault="00380E69" w:rsidP="00CD1AEB">
            <w:pPr>
              <w:spacing w:line="240" w:lineRule="atLeast"/>
              <w:jc w:val="center"/>
              <w:rPr>
                <w:noProof/>
              </w:rPr>
            </w:pPr>
          </w:p>
          <w:p w14:paraId="77DDF8B1" w14:textId="6ADAE625" w:rsidR="00380E69" w:rsidRPr="00180003" w:rsidDel="00A971D6" w:rsidRDefault="00380E69" w:rsidP="00380E69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  <w:tr w:rsidR="00CD1AEB" w14:paraId="5D5711D8" w14:textId="77777777" w:rsidTr="006D7882">
        <w:tc>
          <w:tcPr>
            <w:tcW w:w="610" w:type="dxa"/>
          </w:tcPr>
          <w:p w14:paraId="3CD8E118" w14:textId="77777777" w:rsidR="00CD1AEB" w:rsidRPr="00E0758C" w:rsidRDefault="00CD1AEB" w:rsidP="00CD1AEB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4516DA26" wp14:editId="71928133">
                  <wp:extent cx="360000" cy="272386"/>
                  <wp:effectExtent l="0" t="0" r="2540" b="0"/>
                  <wp:docPr id="713" name="Grafik 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7402BE2" w14:textId="42DE6A7E" w:rsidR="00CD1AEB" w:rsidRDefault="00CD1AEB" w:rsidP="00CD1AEB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758D3281" w14:textId="3DB32AFD" w:rsidR="00CD1AEB" w:rsidRDefault="00C5779D" w:rsidP="00CD1AEB">
            <w:pPr>
              <w:spacing w:line="240" w:lineRule="atLeast"/>
              <w:jc w:val="center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76160" behindDoc="0" locked="0" layoutInCell="1" allowOverlap="1" wp14:anchorId="7A39F081" wp14:editId="29F127AF">
                      <wp:simplePos x="0" y="0"/>
                      <wp:positionH relativeFrom="column">
                        <wp:posOffset>-48684</wp:posOffset>
                      </wp:positionH>
                      <wp:positionV relativeFrom="paragraph">
                        <wp:posOffset>106256</wp:posOffset>
                      </wp:positionV>
                      <wp:extent cx="487698" cy="793616"/>
                      <wp:effectExtent l="0" t="0" r="0" b="6985"/>
                      <wp:wrapNone/>
                      <wp:docPr id="180699184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98" cy="793616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124370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14461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B9841A" w14:textId="77777777" w:rsidR="00D4349A" w:rsidRPr="00D10144" w:rsidRDefault="00D4349A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39F081" id="Gruppieren 19" o:spid="_x0000_s1085" style="position:absolute;left:0;text-align:left;margin-left:-3.85pt;margin-top:8.35pt;width:38.4pt;height:62.5pt;z-index:253276160;mso-position-horizontal-relative:text;mso-position-vertical-relative:text;mso-width-relative:margin;mso-height-relative:margin" coordorigin="737,-430" coordsize="4877,79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5" o:spid="_x0000_s1086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">
                        <v:imagedata r:id="rId46" o:title="" chromakey="white"/>
                      </v:shape>
                      <v:shape id="Textfeld 12" o:spid="_x0000_s1087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5B9841A" w14:textId="77777777" w:rsidR="00D4349A" w:rsidRPr="00D10144" w:rsidRDefault="00D4349A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4D78775" w14:textId="05D5D132" w:rsidR="00CD1AEB" w:rsidRDefault="004916D8" w:rsidP="00CD1AEB">
            <w:pPr>
              <w:spacing w:line="240" w:lineRule="atLeast"/>
              <w:jc w:val="center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63872" behindDoc="0" locked="0" layoutInCell="1" allowOverlap="1" wp14:anchorId="1B831567" wp14:editId="138F0A80">
                      <wp:simplePos x="0" y="0"/>
                      <wp:positionH relativeFrom="column">
                        <wp:posOffset>4389927</wp:posOffset>
                      </wp:positionH>
                      <wp:positionV relativeFrom="paragraph">
                        <wp:posOffset>279234</wp:posOffset>
                      </wp:positionV>
                      <wp:extent cx="629920" cy="867004"/>
                      <wp:effectExtent l="0" t="0" r="0" b="0"/>
                      <wp:wrapNone/>
                      <wp:docPr id="762686222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867004"/>
                                <a:chOff x="-46141" y="354227"/>
                                <a:chExt cx="629920" cy="8670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05602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6141" y="354227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7858120" name="Textfeld 12"/>
                              <wps:cNvSpPr txBox="1"/>
                              <wps:spPr>
                                <a:xfrm rot="10800000" flipV="1">
                                  <a:off x="144925" y="984147"/>
                                  <a:ext cx="349885" cy="2370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B11C91A" w14:textId="77777777" w:rsidR="00D4349A" w:rsidRPr="00D10144" w:rsidRDefault="00D4349A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831567" id="Gruppieren 21" o:spid="_x0000_s1088" style="position:absolute;left:0;text-align:left;margin-left:345.65pt;margin-top:22pt;width:49.6pt;height:68.25pt;z-index:253263872;mso-position-horizontal-relative:text;mso-position-vertical-relative:text;mso-height-relative:margin" coordorigin="-461,3542" coordsize="6299,86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">
                      <v:shape id="Grafik 3" o:spid="_x0000_s1089" type="#_x0000_t75" style="position:absolute;left:-461;top:3542;width:629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">
                        <v:imagedata r:id="rId48" o:title="" chromakey="white"/>
                      </v:shape>
                      <v:shape id="Textfeld 12" o:spid="_x0000_s1090" type="#_x0000_t202" style="position:absolute;left:1449;top:9841;width:3499;height:2371;rotation:180;flip:y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B11C91A" w14:textId="77777777" w:rsidR="00D4349A" w:rsidRPr="00D10144" w:rsidRDefault="00D4349A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35808" behindDoc="0" locked="0" layoutInCell="1" allowOverlap="1" wp14:anchorId="5A9994EA" wp14:editId="50C1CEC1">
                      <wp:simplePos x="0" y="0"/>
                      <wp:positionH relativeFrom="column">
                        <wp:posOffset>3203575</wp:posOffset>
                      </wp:positionH>
                      <wp:positionV relativeFrom="paragraph">
                        <wp:posOffset>377190</wp:posOffset>
                      </wp:positionV>
                      <wp:extent cx="1097280" cy="625475"/>
                      <wp:effectExtent l="0" t="0" r="96520" b="9525"/>
                      <wp:wrapTopAndBottom/>
                      <wp:docPr id="350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97280" cy="625475"/>
                              </a:xfrm>
                              <a:prstGeom prst="wedgeRoundRectCallout">
                                <a:avLst>
                                  <a:gd name="adj1" fmla="val -57434"/>
                                  <a:gd name="adj2" fmla="val -20740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8FF8C0E" w14:textId="123D273B" w:rsidR="00D4349A" w:rsidRPr="00556218" w:rsidRDefault="00D4349A" w:rsidP="006D7882">
                                  <w:pPr>
                                    <w:spacing w:line="240" w:lineRule="atLeast"/>
                                  </w:pPr>
                                  <w:r w:rsidRPr="00556218">
                                    <w:t xml:space="preserve">Das </w:t>
                                  </w:r>
                                  <w:r>
                                    <w:t>ist nicht</w:t>
                                  </w:r>
                                  <w:r w:rsidR="004916D8"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4916D8">
                                    <w:t xml:space="preserve">   </w:t>
                                  </w:r>
                                </w:p>
                                <w:p w14:paraId="5EACECD2" w14:textId="77777777" w:rsidR="00D4349A" w:rsidRPr="006518F9" w:rsidRDefault="00D4349A" w:rsidP="006D7882">
                                  <w:pPr>
                                    <w:spacing w:line="240" w:lineRule="atLeast"/>
                                  </w:pPr>
                                  <w:r>
                                    <w:t>Da fehlt die 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9994EA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echteckige Legende 22152" o:spid="_x0000_s1091" type="#_x0000_t62" style="position:absolute;left:0;text-align:left;margin-left:252.25pt;margin-top:29.7pt;width:86.4pt;height:49.25pt;flip:x;z-index:252535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" adj="-1606,6320" strokecolor="#a5a5a5 [2092]" strokeweight="1pt">
                      <v:textbox inset="2mm,2mm,2mm,2mm">
                        <w:txbxContent>
                          <w:p w14:paraId="58FF8C0E" w14:textId="123D273B" w:rsidR="00D4349A" w:rsidRPr="00556218" w:rsidRDefault="00D4349A" w:rsidP="006D7882">
                            <w:pPr>
                              <w:spacing w:line="240" w:lineRule="atLeast"/>
                            </w:pPr>
                            <w:r w:rsidRPr="00556218">
                              <w:t xml:space="preserve">Das </w:t>
                            </w:r>
                            <w:r>
                              <w:t>ist nicht</w:t>
                            </w:r>
                            <w:r w:rsidR="004916D8"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4916D8">
                              <w:t xml:space="preserve">   </w:t>
                            </w:r>
                          </w:p>
                          <w:p w14:paraId="5EACECD2" w14:textId="77777777" w:rsidR="00D4349A" w:rsidRPr="006518F9" w:rsidRDefault="00D4349A" w:rsidP="006D7882">
                            <w:pPr>
                              <w:spacing w:line="240" w:lineRule="atLeast"/>
                            </w:pPr>
                            <w:r>
                              <w:t>Da fehlt die 1.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="00C5779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33760" behindDoc="0" locked="0" layoutInCell="1" allowOverlap="1" wp14:anchorId="7A558D0C" wp14:editId="360AA0A6">
                      <wp:simplePos x="0" y="0"/>
                      <wp:positionH relativeFrom="column">
                        <wp:posOffset>533475</wp:posOffset>
                      </wp:positionH>
                      <wp:positionV relativeFrom="paragraph">
                        <wp:posOffset>99483</wp:posOffset>
                      </wp:positionV>
                      <wp:extent cx="1696433" cy="631190"/>
                      <wp:effectExtent l="139700" t="0" r="18415" b="16510"/>
                      <wp:wrapSquare wrapText="bothSides"/>
                      <wp:docPr id="277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6433" cy="631190"/>
                              </a:xfrm>
                              <a:prstGeom prst="wedgeRoundRectCallout">
                                <a:avLst>
                                  <a:gd name="adj1" fmla="val -57434"/>
                                  <a:gd name="adj2" fmla="val -20740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6D51F1F" w14:textId="275CFDE9" w:rsidR="00D4349A" w:rsidRPr="00556218" w:rsidRDefault="00D4349A" w:rsidP="006D7882">
                                  <w:pPr>
                                    <w:spacing w:line="240" w:lineRule="atLeast"/>
                                  </w:pPr>
                                  <w:r w:rsidRPr="00556218">
                                    <w:t>Das Bild passt zu</w:t>
                                  </w:r>
                                  <w:r w:rsidR="004916D8"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4916D8">
                                    <w:t xml:space="preserve"> </w:t>
                                  </w:r>
                                  <w:r>
                                    <w:t xml:space="preserve">   </w:t>
                                  </w:r>
                                </w:p>
                                <w:p w14:paraId="0917A3AF" w14:textId="124FC918" w:rsidR="00D4349A" w:rsidRPr="006518F9" w:rsidRDefault="00D4349A" w:rsidP="006D7882">
                                  <w:pPr>
                                    <w:spacing w:line="240" w:lineRule="atLeast"/>
                                  </w:pPr>
                                  <w:r>
                                    <w:t xml:space="preserve">Denn es sind </w:t>
                                  </w:r>
                                  <w:r w:rsidRPr="00556218">
                                    <w:t>acht Stücke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558D0C" id="_x0000_s1092" type="#_x0000_t62" style="position:absolute;left:0;text-align:left;margin-left:42pt;margin-top:7.85pt;width:133.6pt;height:49.7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" adj="-1606,6320" strokecolor="#a5a5a5 [2092]" strokeweight="1pt">
                      <v:textbox inset="2mm,2mm,2mm,2mm">
                        <w:txbxContent>
                          <w:p w14:paraId="16D51F1F" w14:textId="275CFDE9" w:rsidR="00D4349A" w:rsidRPr="00556218" w:rsidRDefault="00D4349A" w:rsidP="006D7882">
                            <w:pPr>
                              <w:spacing w:line="240" w:lineRule="atLeast"/>
                            </w:pPr>
                            <w:r w:rsidRPr="00556218">
                              <w:t>Das Bild passt zu</w:t>
                            </w:r>
                            <w:r w:rsidR="004916D8"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4916D8">
                              <w:t xml:space="preserve"> </w:t>
                            </w:r>
                            <w:r>
                              <w:t xml:space="preserve">   </w:t>
                            </w:r>
                          </w:p>
                          <w:p w14:paraId="0917A3AF" w14:textId="124FC918" w:rsidR="00D4349A" w:rsidRPr="006518F9" w:rsidRDefault="00D4349A" w:rsidP="006D7882">
                            <w:pPr>
                              <w:spacing w:line="240" w:lineRule="atLeast"/>
                            </w:pPr>
                            <w:r>
                              <w:t xml:space="preserve">Denn es sind </w:t>
                            </w:r>
                            <w:r w:rsidRPr="00556218">
                              <w:t>acht Stücke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D1AEB">
              <w:rPr>
                <w:noProof/>
              </w:rPr>
              <w:drawing>
                <wp:inline distT="0" distB="0" distL="0" distR="0" wp14:anchorId="486C9E97" wp14:editId="5D18D0DE">
                  <wp:extent cx="2093258" cy="278011"/>
                  <wp:effectExtent l="0" t="0" r="2540" b="8255"/>
                  <wp:docPr id="356" name="Grafik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5b.eps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258" cy="278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747271" w14:textId="4044CFA2" w:rsidR="00A971D6" w:rsidRDefault="00A971D6" w:rsidP="00CD1AEB"/>
        </w:tc>
      </w:tr>
      <w:tr w:rsidR="00A971D6" w14:paraId="7CBC6B2D" w14:textId="77777777" w:rsidTr="006D7882">
        <w:tc>
          <w:tcPr>
            <w:tcW w:w="610" w:type="dxa"/>
          </w:tcPr>
          <w:p w14:paraId="72B04282" w14:textId="77777777" w:rsidR="00A971D6" w:rsidRPr="00E0758C" w:rsidRDefault="00A971D6" w:rsidP="00CD1AEB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EF4670A" w14:textId="77777777" w:rsidR="00A971D6" w:rsidRDefault="00A971D6" w:rsidP="00CD1AEB">
            <w:pPr>
              <w:pStyle w:val="Nummerierung"/>
            </w:pPr>
          </w:p>
        </w:tc>
        <w:tc>
          <w:tcPr>
            <w:tcW w:w="8036" w:type="dxa"/>
          </w:tcPr>
          <w:p w14:paraId="3121E78A" w14:textId="2D328362" w:rsidR="00A971D6" w:rsidRPr="00180003" w:rsidRDefault="00A971D6" w:rsidP="00CD1AEB">
            <w:pPr>
              <w:rPr>
                <w:noProof/>
              </w:rPr>
            </w:pPr>
            <w:r w:rsidRPr="00180003">
              <w:rPr>
                <w:noProof/>
              </w:rPr>
              <w:t>Was meint Emily mit „Da fehlt die 1“? Erkläre.</w:t>
            </w:r>
            <w:r w:rsidR="00526B93">
              <w:rPr>
                <w:noProof/>
              </w:rPr>
              <w:t xml:space="preserve"> </w:t>
            </w:r>
          </w:p>
        </w:tc>
      </w:tr>
      <w:tr w:rsidR="00CD1AEB" w14:paraId="3C1930A2" w14:textId="77777777" w:rsidTr="000E442F">
        <w:tc>
          <w:tcPr>
            <w:tcW w:w="610" w:type="dxa"/>
          </w:tcPr>
          <w:p w14:paraId="70547F88" w14:textId="77777777" w:rsidR="00CD1AEB" w:rsidRPr="00690EC9" w:rsidRDefault="00CD1AEB" w:rsidP="00CD1AEB">
            <w:pPr>
              <w:pStyle w:val="berschrift3"/>
            </w:pPr>
            <w:r w:rsidRPr="00690EC9">
              <w:t>1.6</w:t>
            </w:r>
          </w:p>
        </w:tc>
        <w:tc>
          <w:tcPr>
            <w:tcW w:w="8461" w:type="dxa"/>
            <w:gridSpan w:val="2"/>
          </w:tcPr>
          <w:p w14:paraId="74AD6C1B" w14:textId="38E00689" w:rsidR="00CD1AEB" w:rsidRPr="00690EC9" w:rsidRDefault="00077386" w:rsidP="00CD1AEB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84640" behindDoc="0" locked="0" layoutInCell="1" allowOverlap="1" wp14:anchorId="36399B80" wp14:editId="3C7802AB">
                      <wp:simplePos x="0" y="0"/>
                      <wp:positionH relativeFrom="column">
                        <wp:posOffset>1816173</wp:posOffset>
                      </wp:positionH>
                      <wp:positionV relativeFrom="paragraph">
                        <wp:posOffset>324929</wp:posOffset>
                      </wp:positionV>
                      <wp:extent cx="125799" cy="285750"/>
                      <wp:effectExtent l="0" t="0" r="1270" b="6350"/>
                      <wp:wrapNone/>
                      <wp:docPr id="38581262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99" cy="285750"/>
                                <a:chOff x="57425" y="6103"/>
                                <a:chExt cx="126179" cy="286131"/>
                              </a:xfrm>
                            </wpg:grpSpPr>
                            <wps:wsp>
                              <wps:cNvPr id="1564819257" name="Textfeld 3"/>
                              <wps:cNvSpPr txBox="1"/>
                              <wps:spPr>
                                <a:xfrm>
                                  <a:off x="73997" y="6103"/>
                                  <a:ext cx="57323" cy="1843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226349" w14:textId="77777777" w:rsidR="00D4349A" w:rsidRPr="007922A1" w:rsidRDefault="00D4349A" w:rsidP="00077386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23756706" name="Textfeld 3"/>
                              <wps:cNvSpPr txBox="1"/>
                              <wps:spPr>
                                <a:xfrm>
                                  <a:off x="73169" y="128292"/>
                                  <a:ext cx="110435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E379DA" w14:textId="07963F80" w:rsidR="00D4349A" w:rsidRPr="007922A1" w:rsidRDefault="00D4349A" w:rsidP="00077386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3874767" name="Gerade Verbindung 1"/>
                              <wps:cNvCnPr/>
                              <wps:spPr>
                                <a:xfrm>
                                  <a:off x="57425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399B80" id="_x0000_s1093" style="position:absolute;margin-left:143pt;margin-top:25.6pt;width:9.9pt;height:22.5pt;z-index:252784640;mso-position-horizontal-relative:text;mso-position-vertical-relative:text;mso-width-relative:margin;mso-height-relative:margin" coordorigin="57425,6103" coordsize="126179,2861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">
                      <v:shape id="Textfeld 3" o:spid="_x0000_s1094" type="#_x0000_t202" style="position:absolute;left:73997;top:6103;width:57323;height:184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" fillcolor="white [3201]" stroked="f" strokeweight=".5pt">
                        <v:textbox style="mso-fit-shape-to-text:t" inset="0,0,0,0">
                          <w:txbxContent>
                            <w:p w14:paraId="0F226349" w14:textId="77777777" w:rsidR="00D4349A" w:rsidRPr="007922A1" w:rsidRDefault="00D4349A" w:rsidP="00077386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095" type="#_x0000_t202" style="position:absolute;left:73169;top:128292;width:11043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9E379DA" w14:textId="07963F80" w:rsidR="00D4349A" w:rsidRPr="007922A1" w:rsidRDefault="00D4349A" w:rsidP="00077386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096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D1AEB" w:rsidRPr="00690EC9">
              <w:t xml:space="preserve">Anteile herausfinden </w:t>
            </w:r>
          </w:p>
        </w:tc>
      </w:tr>
      <w:tr w:rsidR="00CD1AEB" w14:paraId="0E963251" w14:textId="77777777" w:rsidTr="000E442F">
        <w:tc>
          <w:tcPr>
            <w:tcW w:w="610" w:type="dxa"/>
          </w:tcPr>
          <w:p w14:paraId="10AF2058" w14:textId="43F0684D" w:rsidR="00CD1AEB" w:rsidRPr="00690EC9" w:rsidRDefault="00CD1AEB" w:rsidP="00CD1AEB">
            <w:pPr>
              <w:pStyle w:val="berschrift3"/>
            </w:pPr>
          </w:p>
        </w:tc>
        <w:tc>
          <w:tcPr>
            <w:tcW w:w="8461" w:type="dxa"/>
            <w:gridSpan w:val="2"/>
          </w:tcPr>
          <w:p w14:paraId="7935CAB7" w14:textId="45D74A0C" w:rsidR="00C221D0" w:rsidRDefault="00C221D0" w:rsidP="00C221D0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2593152" behindDoc="0" locked="0" layoutInCell="1" allowOverlap="1" wp14:anchorId="1FAECFBD" wp14:editId="5CE2458B">
                  <wp:simplePos x="0" y="0"/>
                  <wp:positionH relativeFrom="margin">
                    <wp:posOffset>3435350</wp:posOffset>
                  </wp:positionH>
                  <wp:positionV relativeFrom="margin">
                    <wp:posOffset>0</wp:posOffset>
                  </wp:positionV>
                  <wp:extent cx="696932" cy="685800"/>
                  <wp:effectExtent l="0" t="0" r="8255" b="0"/>
                  <wp:wrapSquare wrapText="bothSides"/>
                  <wp:docPr id="358" name="Grafik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1.6.eps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932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90EC9">
              <w:t>Emily hat das Bild für den Bruch</w:t>
            </w:r>
            <w:r w:rsidR="00526B93">
              <w:t xml:space="preserve">    </w:t>
            </w:r>
            <w:r w:rsidRPr="00690EC9">
              <w:t>gezeichnet:</w:t>
            </w:r>
            <w:r>
              <w:t xml:space="preserve"> </w:t>
            </w:r>
          </w:p>
          <w:p w14:paraId="11B602CD" w14:textId="5F5C6BCA" w:rsidR="00CD1AEB" w:rsidRDefault="00D10144" w:rsidP="00CD1AEB">
            <w:pPr>
              <w:spacing w:line="240" w:lineRule="atLeas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78208" behindDoc="0" locked="0" layoutInCell="1" allowOverlap="1" wp14:anchorId="32FF7522" wp14:editId="238C24F1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182245</wp:posOffset>
                      </wp:positionV>
                      <wp:extent cx="487680" cy="775970"/>
                      <wp:effectExtent l="0" t="0" r="0" b="0"/>
                      <wp:wrapNone/>
                      <wp:docPr id="745404006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775970"/>
                                <a:chOff x="73712" y="-43076"/>
                                <a:chExt cx="487774" cy="7767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695345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7989269" name="Textfeld 12"/>
                              <wps:cNvSpPr txBox="1"/>
                              <wps:spPr>
                                <a:xfrm>
                                  <a:off x="154193" y="586855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35AF21" w14:textId="77777777" w:rsidR="00D4349A" w:rsidRPr="00D10144" w:rsidRDefault="00D4349A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FF7522" id="_x0000_s1097" style="position:absolute;margin-left:10.9pt;margin-top:14.35pt;width:38.4pt;height:61.1pt;z-index:253278208;mso-position-horizontal-relative:text;mso-position-vertical-relative:text;mso-width-relative:margin;mso-height-relative:margin" coordorigin="737,-430" coordsize="4877,77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">
                      <v:shape id="Grafik 5" o:spid="_x0000_s1098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">
                        <v:imagedata r:id="rId46" o:title="" chromakey="white"/>
                      </v:shape>
                      <v:shape id="Textfeld 12" o:spid="_x0000_s1099" type="#_x0000_t202" style="position:absolute;left:1541;top:586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B35AF21" w14:textId="77777777" w:rsidR="00D4349A" w:rsidRPr="00D10144" w:rsidRDefault="00D4349A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2643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28640" behindDoc="0" locked="0" layoutInCell="1" allowOverlap="1" wp14:anchorId="14DEF9A4" wp14:editId="5A637EF7">
                      <wp:simplePos x="0" y="0"/>
                      <wp:positionH relativeFrom="column">
                        <wp:posOffset>2559050</wp:posOffset>
                      </wp:positionH>
                      <wp:positionV relativeFrom="paragraph">
                        <wp:posOffset>605790</wp:posOffset>
                      </wp:positionV>
                      <wp:extent cx="2007870" cy="597535"/>
                      <wp:effectExtent l="0" t="0" r="176530" b="12065"/>
                      <wp:wrapTopAndBottom/>
                      <wp:docPr id="378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007870" cy="597535"/>
                              </a:xfrm>
                              <a:prstGeom prst="wedgeRoundRectCallout">
                                <a:avLst>
                                  <a:gd name="adj1" fmla="val -57434"/>
                                  <a:gd name="adj2" fmla="val -20740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37A456A" w14:textId="77777777" w:rsidR="00D4349A" w:rsidRPr="006518F9" w:rsidRDefault="00D4349A" w:rsidP="000408A6">
                                  <w:r w:rsidRPr="000408A6">
                                    <w:t>Doch, ich male sie mir im Kopf so ein, dass ich sie sehen kann.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DEF9A4" id="_x0000_s1100" type="#_x0000_t62" style="position:absolute;margin-left:201.5pt;margin-top:47.7pt;width:158.1pt;height:47.05pt;flip:x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" adj="-1606,6320" strokecolor="#a5a5a5 [2092]" strokeweight="1pt">
                      <v:textbox inset="2mm,2mm,2mm,2mm">
                        <w:txbxContent>
                          <w:p w14:paraId="537A456A" w14:textId="77777777" w:rsidR="00D4349A" w:rsidRPr="006518F9" w:rsidRDefault="00D4349A" w:rsidP="000408A6">
                            <w:r w:rsidRPr="000408A6">
                              <w:t>Doch, ich male sie mir im Kopf so ein, dass ich sie sehen kann.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="00645D16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65920" behindDoc="0" locked="0" layoutInCell="1" allowOverlap="1" wp14:anchorId="6A7DDF88" wp14:editId="580D5BFE">
                      <wp:simplePos x="0" y="0"/>
                      <wp:positionH relativeFrom="column">
                        <wp:posOffset>4658784</wp:posOffset>
                      </wp:positionH>
                      <wp:positionV relativeFrom="paragraph">
                        <wp:posOffset>458893</wp:posOffset>
                      </wp:positionV>
                      <wp:extent cx="629920" cy="747063"/>
                      <wp:effectExtent l="0" t="0" r="0" b="2540"/>
                      <wp:wrapNone/>
                      <wp:docPr id="993407862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456516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432789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AD3665" w14:textId="77777777" w:rsidR="00D4349A" w:rsidRPr="00D10144" w:rsidRDefault="00D4349A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7DDF88" id="_x0000_s1101" style="position:absolute;margin-left:366.85pt;margin-top:36.15pt;width:49.6pt;height:58.8pt;z-index:253265920;mso-position-horizontal-relative:text;mso-position-vertical-relative:text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">
                      <v:shape id="Grafik 3" o:spid="_x0000_s1102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">
                        <v:imagedata r:id="rId48" o:title="" chromakey="white"/>
                      </v:shape>
                      <v:shape id="Textfeld 12" o:spid="_x0000_s1103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9AD3665" w14:textId="77777777" w:rsidR="00D4349A" w:rsidRPr="00D10144" w:rsidRDefault="00D4349A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773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25568" behindDoc="0" locked="0" layoutInCell="1" allowOverlap="1" wp14:anchorId="50FFCFD8" wp14:editId="091088F9">
                      <wp:simplePos x="0" y="0"/>
                      <wp:positionH relativeFrom="column">
                        <wp:posOffset>807720</wp:posOffset>
                      </wp:positionH>
                      <wp:positionV relativeFrom="paragraph">
                        <wp:posOffset>321945</wp:posOffset>
                      </wp:positionV>
                      <wp:extent cx="1897380" cy="571500"/>
                      <wp:effectExtent l="152400" t="0" r="7620" b="12700"/>
                      <wp:wrapTopAndBottom/>
                      <wp:docPr id="15235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380" cy="571500"/>
                              </a:xfrm>
                              <a:prstGeom prst="wedgeRoundRectCallout">
                                <a:avLst>
                                  <a:gd name="adj1" fmla="val -57434"/>
                                  <a:gd name="adj2" fmla="val -20740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A18A936" w14:textId="77777777" w:rsidR="00D4349A" w:rsidRDefault="00D4349A" w:rsidP="000408A6">
                                  <w:r w:rsidRPr="000408A6">
                                    <w:t xml:space="preserve">Dein Bild ist komisch. </w:t>
                                  </w:r>
                                </w:p>
                                <w:p w14:paraId="4F2076D3" w14:textId="77777777" w:rsidR="00D4349A" w:rsidRPr="006518F9" w:rsidRDefault="00D4349A" w:rsidP="000408A6">
                                  <w:r w:rsidRPr="000408A6">
                                    <w:t>Die 4 sieht man ja gar nicht!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72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FFCFD8" id="_x0000_s1104" type="#_x0000_t62" style="position:absolute;margin-left:63.6pt;margin-top:25.35pt;width:149.4pt;height:45pt;z-index:25252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" adj="-1606,6320" strokecolor="#a5a5a5 [2092]" strokeweight="1pt">
                      <v:textbox inset="2mm,1mm,2mm,2mm">
                        <w:txbxContent>
                          <w:p w14:paraId="6A18A936" w14:textId="77777777" w:rsidR="00D4349A" w:rsidRDefault="00D4349A" w:rsidP="000408A6">
                            <w:r w:rsidRPr="000408A6">
                              <w:t xml:space="preserve">Dein Bild ist komisch. </w:t>
                            </w:r>
                          </w:p>
                          <w:p w14:paraId="4F2076D3" w14:textId="77777777" w:rsidR="00D4349A" w:rsidRPr="006518F9" w:rsidRDefault="00D4349A" w:rsidP="000408A6">
                            <w:r w:rsidRPr="000408A6">
                              <w:t>Die 4 sieht man ja gar nicht!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</w:p>
        </w:tc>
      </w:tr>
      <w:tr w:rsidR="00371999" w14:paraId="2791BBA7" w14:textId="77777777" w:rsidTr="000E442F">
        <w:tc>
          <w:tcPr>
            <w:tcW w:w="610" w:type="dxa"/>
          </w:tcPr>
          <w:p w14:paraId="3314F79D" w14:textId="77777777" w:rsidR="00371999" w:rsidRPr="00E0758C" w:rsidRDefault="00371999" w:rsidP="00371999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1F747EED" wp14:editId="31FD28A7">
                  <wp:extent cx="360000" cy="272386"/>
                  <wp:effectExtent l="0" t="0" r="2540" b="0"/>
                  <wp:docPr id="714" name="Grafik 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66BFFA0" w14:textId="77777777" w:rsidR="00371999" w:rsidRDefault="00371999" w:rsidP="00371999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01B015C5" w14:textId="1664CE71" w:rsidR="006A5341" w:rsidRDefault="00371999" w:rsidP="00371999">
            <w:pPr>
              <w:rPr>
                <w:noProof/>
              </w:rPr>
            </w:pPr>
            <w:r>
              <w:rPr>
                <w:noProof/>
              </w:rPr>
              <w:t xml:space="preserve">Was meint Kenan? </w:t>
            </w:r>
          </w:p>
          <w:p w14:paraId="37B8DEF8" w14:textId="34507694" w:rsidR="00371999" w:rsidRDefault="006A5341" w:rsidP="006A5341">
            <w:pPr>
              <w:rPr>
                <w:noProof/>
              </w:rPr>
            </w:pPr>
            <w:r>
              <w:rPr>
                <w:noProof/>
              </w:rPr>
              <w:t xml:space="preserve">Ergänze das Bild so, wie Emily es sich vorstellen könnte. </w:t>
            </w:r>
          </w:p>
          <w:p w14:paraId="4A4EAA88" w14:textId="2DE425D0" w:rsidR="00371999" w:rsidRDefault="00371999" w:rsidP="00371999">
            <w:pPr>
              <w:rPr>
                <w:noProof/>
              </w:rPr>
            </w:pPr>
            <w:r>
              <w:rPr>
                <w:noProof/>
              </w:rPr>
              <w:t>Tipp: Du kannst das Bild auch nachlegen</w:t>
            </w:r>
            <w:r w:rsidR="006A5341">
              <w:rPr>
                <w:noProof/>
              </w:rPr>
              <w:t>.</w:t>
            </w:r>
            <w:r w:rsidRPr="006D7882">
              <w:rPr>
                <w:noProof/>
              </w:rPr>
              <w:t xml:space="preserve"> </w:t>
            </w:r>
          </w:p>
          <w:p w14:paraId="46F10676" w14:textId="097F9315" w:rsidR="00371999" w:rsidRPr="006D7882" w:rsidRDefault="00371999" w:rsidP="00371999">
            <w:pPr>
              <w:rPr>
                <w:noProof/>
              </w:rPr>
            </w:pPr>
          </w:p>
        </w:tc>
      </w:tr>
      <w:tr w:rsidR="00371999" w14:paraId="7AB7A2E9" w14:textId="77777777" w:rsidTr="000E442F">
        <w:tc>
          <w:tcPr>
            <w:tcW w:w="610" w:type="dxa"/>
          </w:tcPr>
          <w:p w14:paraId="1CD8C6E5" w14:textId="77777777" w:rsidR="00371999" w:rsidRPr="00E0758C" w:rsidRDefault="00371999" w:rsidP="00371999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5E6C871A" wp14:editId="255466EC">
                  <wp:extent cx="360000" cy="272386"/>
                  <wp:effectExtent l="0" t="0" r="2540" b="0"/>
                  <wp:docPr id="716" name="Grafik 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352EEC5" w14:textId="77777777" w:rsidR="00371999" w:rsidRDefault="00371999" w:rsidP="00371999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5F9EE284" w14:textId="4C6C46A8" w:rsidR="00371999" w:rsidRDefault="00371999" w:rsidP="00371999">
            <w:pPr>
              <w:rPr>
                <w:noProof/>
              </w:rPr>
            </w:pPr>
            <w:r>
              <w:rPr>
                <w:noProof/>
              </w:rPr>
              <w:t xml:space="preserve">Sieh dir das Anteile-Puzzle an: </w:t>
            </w:r>
          </w:p>
          <w:p w14:paraId="4FD24665" w14:textId="0D6A7F26" w:rsidR="00371999" w:rsidRDefault="00E47183" w:rsidP="00E47183">
            <w:pPr>
              <w:pStyle w:val="Listenabsatz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547520" behindDoc="1" locked="0" layoutInCell="1" allowOverlap="1" wp14:anchorId="0E644911" wp14:editId="19F43278">
                  <wp:simplePos x="0" y="0"/>
                  <wp:positionH relativeFrom="column">
                    <wp:posOffset>2630805</wp:posOffset>
                  </wp:positionH>
                  <wp:positionV relativeFrom="paragraph">
                    <wp:posOffset>88900</wp:posOffset>
                  </wp:positionV>
                  <wp:extent cx="817245" cy="701040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1147" y="21130"/>
                      <wp:lineTo x="21147" y="0"/>
                      <wp:lineTo x="0" y="0"/>
                    </wp:wrapPolygon>
                  </wp:wrapTight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7245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1999">
              <w:rPr>
                <w:noProof/>
              </w:rPr>
              <w:t>Finde den Anteil vom dunklen Teil des</w:t>
            </w:r>
            <w:r>
              <w:rPr>
                <w:noProof/>
              </w:rPr>
              <w:br/>
            </w:r>
            <w:r w:rsidR="00371999">
              <w:rPr>
                <w:noProof/>
              </w:rPr>
              <w:t>Rechtecks heraus.</w:t>
            </w:r>
          </w:p>
          <w:p w14:paraId="50E37A1D" w14:textId="37492DB0" w:rsidR="00371999" w:rsidRDefault="00371999" w:rsidP="00E47183">
            <w:pPr>
              <w:pStyle w:val="Listenabsatz"/>
              <w:rPr>
                <w:noProof/>
              </w:rPr>
            </w:pPr>
            <w:r>
              <w:rPr>
                <w:noProof/>
              </w:rPr>
              <w:t>Welche Puzzle-Stücke helfen dir dabei? Warum?</w:t>
            </w:r>
          </w:p>
          <w:p w14:paraId="41D09A2E" w14:textId="44837A8E" w:rsidR="00371999" w:rsidRDefault="00371999" w:rsidP="00371999">
            <w:pPr>
              <w:rPr>
                <w:noProof/>
              </w:rPr>
            </w:pPr>
          </w:p>
        </w:tc>
      </w:tr>
    </w:tbl>
    <w:p w14:paraId="71F1BA6E" w14:textId="7E3A3144" w:rsidR="006D7882" w:rsidRDefault="00E47183">
      <w:r>
        <w:rPr>
          <w:noProof/>
        </w:rPr>
        <w:drawing>
          <wp:anchor distT="0" distB="0" distL="114300" distR="114300" simplePos="0" relativeHeight="253545472" behindDoc="0" locked="0" layoutInCell="1" allowOverlap="1" wp14:anchorId="363BA035" wp14:editId="0B8F77D1">
            <wp:simplePos x="0" y="0"/>
            <wp:positionH relativeFrom="column">
              <wp:posOffset>4407678</wp:posOffset>
            </wp:positionH>
            <wp:positionV relativeFrom="paragraph">
              <wp:posOffset>-1184582</wp:posOffset>
            </wp:positionV>
            <wp:extent cx="1122680" cy="1583055"/>
            <wp:effectExtent l="0" t="1588" r="6033" b="6032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2268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D9237" w14:textId="77777777" w:rsidR="00077386" w:rsidRDefault="00077386">
      <w:r>
        <w:rPr>
          <w:b/>
          <w:bCs/>
        </w:rPr>
        <w:br w:type="page"/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8461"/>
      </w:tblGrid>
      <w:tr w:rsidR="00BE1EF5" w14:paraId="217ACC76" w14:textId="77777777" w:rsidTr="0071032F">
        <w:trPr>
          <w:trHeight w:val="154"/>
        </w:trPr>
        <w:tc>
          <w:tcPr>
            <w:tcW w:w="610" w:type="dxa"/>
          </w:tcPr>
          <w:p w14:paraId="05A7D188" w14:textId="66F815EA" w:rsidR="00BE1EF5" w:rsidRDefault="000408A6" w:rsidP="000408A6">
            <w:pPr>
              <w:pStyle w:val="berschrift2"/>
              <w:rPr>
                <w:noProof/>
              </w:rPr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8461" w:type="dxa"/>
          </w:tcPr>
          <w:p w14:paraId="121DEF87" w14:textId="77777777" w:rsidR="00BE1EF5" w:rsidRPr="00596FF7" w:rsidRDefault="000408A6" w:rsidP="000408A6">
            <w:pPr>
              <w:pStyle w:val="berschrift2"/>
            </w:pPr>
            <w:r w:rsidRPr="000408A6">
              <w:t>Mehrere Stücke vom Ganzen bestimmen und darstellen</w:t>
            </w:r>
          </w:p>
        </w:tc>
      </w:tr>
      <w:tr w:rsidR="000408A6" w14:paraId="02E7A8E1" w14:textId="77777777" w:rsidTr="0071032F">
        <w:trPr>
          <w:trHeight w:val="154"/>
        </w:trPr>
        <w:tc>
          <w:tcPr>
            <w:tcW w:w="610" w:type="dxa"/>
          </w:tcPr>
          <w:p w14:paraId="7F028A1A" w14:textId="77777777" w:rsidR="000408A6" w:rsidRDefault="000408A6" w:rsidP="000408A6">
            <w:pPr>
              <w:pStyle w:val="berschrift3"/>
              <w:rPr>
                <w:noProof/>
              </w:rPr>
            </w:pPr>
            <w:r>
              <w:rPr>
                <w:noProof/>
              </w:rPr>
              <w:t>2.1</w:t>
            </w:r>
          </w:p>
        </w:tc>
        <w:tc>
          <w:tcPr>
            <w:tcW w:w="8461" w:type="dxa"/>
          </w:tcPr>
          <w:p w14:paraId="1F791357" w14:textId="77777777" w:rsidR="000408A6" w:rsidRPr="000408A6" w:rsidRDefault="000408A6" w:rsidP="000408A6">
            <w:pPr>
              <w:pStyle w:val="berschrift3"/>
            </w:pPr>
            <w:r w:rsidRPr="000408A6">
              <w:t>Einen größeren Teil vom Ganzen bekommen</w:t>
            </w:r>
          </w:p>
        </w:tc>
      </w:tr>
    </w:tbl>
    <w:p w14:paraId="0C468307" w14:textId="59FC0F57" w:rsidR="000408A6" w:rsidRDefault="00A774D8">
      <w:r>
        <w:rPr>
          <w:noProof/>
        </w:rPr>
        <w:drawing>
          <wp:anchor distT="0" distB="0" distL="114300" distR="114300" simplePos="0" relativeHeight="252442624" behindDoc="0" locked="0" layoutInCell="1" allowOverlap="1" wp14:anchorId="2FA0D76F" wp14:editId="5D2114B0">
            <wp:simplePos x="0" y="0"/>
            <wp:positionH relativeFrom="margin">
              <wp:posOffset>5021654</wp:posOffset>
            </wp:positionH>
            <wp:positionV relativeFrom="margin">
              <wp:posOffset>891316</wp:posOffset>
            </wp:positionV>
            <wp:extent cx="688340" cy="696595"/>
            <wp:effectExtent l="0" t="0" r="0" b="1905"/>
            <wp:wrapNone/>
            <wp:docPr id="15243" name="Grafik 15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2.1.eps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326"/>
        <w:gridCol w:w="8036"/>
      </w:tblGrid>
      <w:tr w:rsidR="001C0814" w14:paraId="5BB01EA1" w14:textId="77777777" w:rsidTr="00DA2432">
        <w:trPr>
          <w:trHeight w:val="231"/>
        </w:trPr>
        <w:tc>
          <w:tcPr>
            <w:tcW w:w="709" w:type="dxa"/>
          </w:tcPr>
          <w:p w14:paraId="081D5B5F" w14:textId="77777777" w:rsidR="001C0814" w:rsidRDefault="001C0814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326" w:type="dxa"/>
          </w:tcPr>
          <w:p w14:paraId="6946FBFB" w14:textId="77777777" w:rsidR="001C0814" w:rsidRPr="004D033C" w:rsidRDefault="00376C2F" w:rsidP="004D033C">
            <w:pPr>
              <w:pStyle w:val="Nummerierung"/>
            </w:pPr>
            <w:r w:rsidRPr="004D033C">
              <w:t>a</w:t>
            </w:r>
            <w:r w:rsidR="001C0814" w:rsidRPr="004D033C">
              <w:t>)</w:t>
            </w:r>
          </w:p>
        </w:tc>
        <w:tc>
          <w:tcPr>
            <w:tcW w:w="8036" w:type="dxa"/>
          </w:tcPr>
          <w:p w14:paraId="0DF72865" w14:textId="204BECA1" w:rsidR="001C0814" w:rsidRDefault="000408A6" w:rsidP="000408A6">
            <w:r>
              <w:t>Emily hat großen Hunger:</w:t>
            </w:r>
            <w:r w:rsidR="003835AD">
              <w:t xml:space="preserve"> </w:t>
            </w:r>
            <w:r>
              <w:t xml:space="preserve">Sie nimmt sich direkt mehrere Stücke </w:t>
            </w:r>
            <w:r w:rsidR="003835AD">
              <w:br/>
            </w:r>
            <w:r>
              <w:t>vom Kuchen.</w:t>
            </w:r>
            <w:r w:rsidR="003835AD">
              <w:t xml:space="preserve"> </w:t>
            </w:r>
            <w:r>
              <w:t xml:space="preserve">Welchen Anteil vom </w:t>
            </w:r>
            <w:r w:rsidR="003835AD">
              <w:t xml:space="preserve">ganzen </w:t>
            </w:r>
            <w:r>
              <w:t xml:space="preserve">Kuchen hat sie gegessen? </w:t>
            </w:r>
          </w:p>
          <w:p w14:paraId="5DD551CD" w14:textId="77777777" w:rsidR="000408A6" w:rsidRPr="00D53CEA" w:rsidRDefault="000408A6" w:rsidP="000408A6"/>
        </w:tc>
      </w:tr>
      <w:tr w:rsidR="001C0814" w14:paraId="752F794E" w14:textId="77777777" w:rsidTr="00DA2432">
        <w:trPr>
          <w:trHeight w:val="247"/>
        </w:trPr>
        <w:tc>
          <w:tcPr>
            <w:tcW w:w="709" w:type="dxa"/>
          </w:tcPr>
          <w:p w14:paraId="0E93FBAE" w14:textId="7975D736" w:rsidR="001C0814" w:rsidRDefault="001C0814" w:rsidP="00A774D8">
            <w:pPr>
              <w:pStyle w:val="berschrift4"/>
            </w:pPr>
          </w:p>
        </w:tc>
        <w:tc>
          <w:tcPr>
            <w:tcW w:w="326" w:type="dxa"/>
          </w:tcPr>
          <w:p w14:paraId="5E2AF8FB" w14:textId="77777777" w:rsidR="001C0814" w:rsidRPr="004D033C" w:rsidRDefault="00376C2F" w:rsidP="004D033C">
            <w:pPr>
              <w:pStyle w:val="Nummerierung"/>
            </w:pPr>
            <w:r w:rsidRPr="004D033C">
              <w:t>b</w:t>
            </w:r>
            <w:r w:rsidR="001C0814" w:rsidRPr="004D033C">
              <w:t>)</w:t>
            </w:r>
          </w:p>
        </w:tc>
        <w:tc>
          <w:tcPr>
            <w:tcW w:w="8036" w:type="dxa"/>
          </w:tcPr>
          <w:p w14:paraId="319EACEC" w14:textId="54B37CB1" w:rsidR="007171E2" w:rsidRDefault="00FD2069" w:rsidP="007171E2">
            <w:pPr>
              <w:ind w:left="284" w:hanging="284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44672" behindDoc="0" locked="0" layoutInCell="1" allowOverlap="1" wp14:anchorId="5F0A5C66" wp14:editId="592399CC">
                  <wp:simplePos x="0" y="0"/>
                  <wp:positionH relativeFrom="margin">
                    <wp:posOffset>3651250</wp:posOffset>
                  </wp:positionH>
                  <wp:positionV relativeFrom="margin">
                    <wp:posOffset>52477</wp:posOffset>
                  </wp:positionV>
                  <wp:extent cx="1400845" cy="489857"/>
                  <wp:effectExtent l="0" t="0" r="0" b="5715"/>
                  <wp:wrapSquare wrapText="bothSides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okoriegel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845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171E2">
              <w:rPr>
                <w:noProof/>
              </w:rPr>
              <w:t>Welchen Anteil vom Schokoriegel bekommt Tim?</w:t>
            </w:r>
          </w:p>
          <w:p w14:paraId="2F5C9740" w14:textId="200C060F" w:rsidR="00376C2F" w:rsidRDefault="007171E2" w:rsidP="007171E2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>Ergänze die Tabelle</w:t>
            </w:r>
            <w:r w:rsidR="009A05FD">
              <w:rPr>
                <w:noProof/>
              </w:rPr>
              <w:t xml:space="preserve"> </w:t>
            </w:r>
            <w:r w:rsidR="009A05FD" w:rsidRPr="009A05FD">
              <w:rPr>
                <w:noProof/>
              </w:rPr>
              <w:t>mit den passenden Zahlen und Brüchen</w:t>
            </w:r>
            <w:r>
              <w:rPr>
                <w:noProof/>
              </w:rPr>
              <w:t>.</w:t>
            </w:r>
          </w:p>
          <w:p w14:paraId="0E2350F6" w14:textId="77777777" w:rsidR="007171E2" w:rsidRDefault="007171E2" w:rsidP="007171E2">
            <w:pPr>
              <w:ind w:left="284" w:hanging="284"/>
            </w:pPr>
          </w:p>
          <w:tbl>
            <w:tblPr>
              <w:tblStyle w:val="MSKTabelle"/>
              <w:tblW w:w="0" w:type="auto"/>
              <w:tblLayout w:type="fixed"/>
              <w:tblCellMar>
                <w:top w:w="28" w:type="dxa"/>
                <w:bottom w:w="28" w:type="dxa"/>
              </w:tblCellMar>
              <w:tblLook w:val="04A0" w:firstRow="1" w:lastRow="0" w:firstColumn="1" w:lastColumn="0" w:noHBand="0" w:noVBand="1"/>
            </w:tblPr>
            <w:tblGrid>
              <w:gridCol w:w="1657"/>
              <w:gridCol w:w="1842"/>
              <w:gridCol w:w="2835"/>
              <w:gridCol w:w="1692"/>
            </w:tblGrid>
            <w:tr w:rsidR="007171E2" w14:paraId="5DE890EF" w14:textId="77777777" w:rsidTr="00FD206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1657" w:type="dxa"/>
                </w:tcPr>
                <w:p w14:paraId="7BE5B79E" w14:textId="1AAF00AF" w:rsidR="007171E2" w:rsidRDefault="007171E2" w:rsidP="00A774D8">
                  <w:pPr>
                    <w:spacing w:line="240" w:lineRule="auto"/>
                  </w:pPr>
                  <w:r w:rsidRPr="00735A42">
                    <w:t>So viele Stücke hat der</w:t>
                  </w:r>
                  <w:r>
                    <w:t xml:space="preserve"> </w:t>
                  </w:r>
                  <w:r w:rsidR="00735A42">
                    <w:br/>
                  </w:r>
                  <w:r>
                    <w:t>ganze Riegel:</w:t>
                  </w:r>
                </w:p>
              </w:tc>
              <w:tc>
                <w:tcPr>
                  <w:tcW w:w="1842" w:type="dxa"/>
                </w:tcPr>
                <w:p w14:paraId="36C228D4" w14:textId="356331D4" w:rsidR="007171E2" w:rsidRDefault="007171E2" w:rsidP="00A774D8">
                  <w:pPr>
                    <w:spacing w:line="240" w:lineRule="auto"/>
                  </w:pPr>
                  <w:r>
                    <w:t>Diesen Teil</w:t>
                  </w:r>
                  <w:r w:rsidR="00AF5AFC">
                    <w:t xml:space="preserve"> </w:t>
                  </w:r>
                  <w:r w:rsidR="00AF5AFC" w:rsidRPr="00AF5AFC">
                    <w:rPr>
                      <w:b w:val="0"/>
                      <w:bCs/>
                      <w:sz w:val="15"/>
                      <w:szCs w:val="15"/>
                    </w:rPr>
                    <w:t>(</w:t>
                  </w:r>
                  <w:r w:rsidRPr="00AF5AFC">
                    <w:rPr>
                      <w:b w:val="0"/>
                      <w:bCs/>
                      <w:sz w:val="15"/>
                      <w:szCs w:val="15"/>
                    </w:rPr>
                    <w:t>also so viele gleich große Stücke</w:t>
                  </w:r>
                  <w:r w:rsidR="00AF5AFC" w:rsidRPr="00AF5AFC">
                    <w:rPr>
                      <w:b w:val="0"/>
                      <w:bCs/>
                      <w:sz w:val="15"/>
                      <w:szCs w:val="15"/>
                    </w:rPr>
                    <w:t>)</w:t>
                  </w:r>
                  <w:r w:rsidRPr="00AF5AFC">
                    <w:rPr>
                      <w:sz w:val="15"/>
                      <w:szCs w:val="15"/>
                    </w:rPr>
                    <w:t xml:space="preserve"> </w:t>
                  </w:r>
                  <w:r>
                    <w:t>bekommt Tim:</w:t>
                  </w:r>
                </w:p>
              </w:tc>
              <w:tc>
                <w:tcPr>
                  <w:tcW w:w="2835" w:type="dxa"/>
                </w:tcPr>
                <w:p w14:paraId="51A50D61" w14:textId="16AA35A1" w:rsidR="007171E2" w:rsidRDefault="00AF5AFC" w:rsidP="007171E2">
                  <w:r>
                    <w:t xml:space="preserve">Teil vom Ganzen im </w:t>
                  </w:r>
                  <w:r w:rsidR="007171E2">
                    <w:t>Bild</w:t>
                  </w:r>
                </w:p>
                <w:p w14:paraId="43FF1D34" w14:textId="1AD8187D" w:rsidR="007171E2" w:rsidRDefault="00AF5AFC" w:rsidP="007171E2">
                  <w:r>
                    <w:br/>
                  </w:r>
                  <w:r w:rsidR="007171E2">
                    <w:t>Das bekommt Tim:</w:t>
                  </w:r>
                </w:p>
              </w:tc>
              <w:tc>
                <w:tcPr>
                  <w:tcW w:w="1692" w:type="dxa"/>
                </w:tcPr>
                <w:p w14:paraId="2D101B00" w14:textId="0DE1E815" w:rsidR="007171E2" w:rsidRDefault="007171E2" w:rsidP="00A774D8">
                  <w:pPr>
                    <w:spacing w:line="240" w:lineRule="auto"/>
                  </w:pPr>
                  <w:r w:rsidRPr="007171E2">
                    <w:t xml:space="preserve">Tims Anteil vom </w:t>
                  </w:r>
                  <w:r w:rsidR="00735A42">
                    <w:br/>
                  </w:r>
                  <w:r w:rsidRPr="007171E2">
                    <w:t>Schokoriegel:</w:t>
                  </w:r>
                </w:p>
              </w:tc>
            </w:tr>
            <w:tr w:rsidR="007171E2" w14:paraId="4B72C8E5" w14:textId="77777777" w:rsidTr="00FD2069">
              <w:trPr>
                <w:trHeight w:val="567"/>
              </w:trPr>
              <w:tc>
                <w:tcPr>
                  <w:tcW w:w="1657" w:type="dxa"/>
                  <w:vAlign w:val="center"/>
                </w:tcPr>
                <w:p w14:paraId="3E0D1B08" w14:textId="64123B69" w:rsidR="007171E2" w:rsidRPr="00077386" w:rsidRDefault="00C62B2E" w:rsidP="007171E2">
                  <w:pPr>
                    <w:pStyle w:val="Text"/>
                    <w:jc w:val="center"/>
                    <w:rPr>
                      <w:rFonts w:ascii="Comic Sans MS" w:hAnsi="Comic Sans MS"/>
                      <w:b/>
                      <w:color w:val="0070C0"/>
                    </w:rPr>
                  </w:pPr>
                  <w:r w:rsidRPr="00077386">
                    <w:rPr>
                      <w:rFonts w:ascii="Comic Sans MS" w:hAnsi="Comic Sans MS"/>
                      <w:b/>
                      <w:color w:val="0070C0"/>
                    </w:rPr>
                    <w:t>5</w:t>
                  </w:r>
                </w:p>
              </w:tc>
              <w:tc>
                <w:tcPr>
                  <w:tcW w:w="1842" w:type="dxa"/>
                  <w:vAlign w:val="center"/>
                </w:tcPr>
                <w:p w14:paraId="17D2E590" w14:textId="6BD79853" w:rsidR="007171E2" w:rsidRPr="00077386" w:rsidRDefault="00C62B2E" w:rsidP="007171E2">
                  <w:pPr>
                    <w:pStyle w:val="Text"/>
                    <w:jc w:val="center"/>
                    <w:rPr>
                      <w:rFonts w:ascii="Comic Sans MS" w:hAnsi="Comic Sans MS"/>
                      <w:b/>
                      <w:color w:val="0070C0"/>
                    </w:rPr>
                  </w:pPr>
                  <w:r w:rsidRPr="00077386">
                    <w:rPr>
                      <w:rFonts w:ascii="Comic Sans MS" w:hAnsi="Comic Sans MS"/>
                      <w:b/>
                      <w:color w:val="0070C0"/>
                    </w:rPr>
                    <w:t>1</w:t>
                  </w:r>
                </w:p>
              </w:tc>
              <w:tc>
                <w:tcPr>
                  <w:tcW w:w="2835" w:type="dxa"/>
                  <w:vAlign w:val="center"/>
                </w:tcPr>
                <w:p w14:paraId="10BD8F1F" w14:textId="77777777" w:rsidR="007171E2" w:rsidRPr="00AD243F" w:rsidRDefault="007171E2" w:rsidP="007171E2">
                  <w:pPr>
                    <w:pStyle w:val="Text"/>
                    <w:jc w:val="center"/>
                    <w:rPr>
                      <w:sz w:val="6"/>
                      <w:szCs w:val="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446720" behindDoc="0" locked="0" layoutInCell="1" allowOverlap="1" wp14:anchorId="0C1FA63E" wp14:editId="45D01C99">
                        <wp:simplePos x="0" y="0"/>
                        <wp:positionH relativeFrom="margin">
                          <wp:align>center</wp:align>
                        </wp:positionH>
                        <wp:positionV relativeFrom="margin">
                          <wp:align>center</wp:align>
                        </wp:positionV>
                        <wp:extent cx="1799590" cy="249555"/>
                        <wp:effectExtent l="0" t="0" r="0" b="0"/>
                        <wp:wrapNone/>
                        <wp:docPr id="15251" name="Grafik 152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1b1.eps"/>
                                <pic:cNvPicPr/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9590" cy="249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692" w:type="dxa"/>
                  <w:vAlign w:val="center"/>
                </w:tcPr>
                <w:p w14:paraId="53284884" w14:textId="246227CC" w:rsidR="007171E2" w:rsidRPr="00077386" w:rsidRDefault="00077386" w:rsidP="007171E2">
                  <w:pPr>
                    <w:pStyle w:val="Text"/>
                    <w:jc w:val="center"/>
                    <w:rPr>
                      <w:b/>
                      <w:color w:val="0070C0"/>
                    </w:rPr>
                  </w:pPr>
                  <w:r w:rsidRPr="00077386">
                    <w:rPr>
                      <w:noProof/>
                      <w:color w:val="0070C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786688" behindDoc="0" locked="0" layoutInCell="1" allowOverlap="1" wp14:anchorId="649D814B" wp14:editId="630B2952">
                            <wp:simplePos x="0" y="0"/>
                            <wp:positionH relativeFrom="column">
                              <wp:posOffset>377190</wp:posOffset>
                            </wp:positionH>
                            <wp:positionV relativeFrom="paragraph">
                              <wp:posOffset>-15875</wp:posOffset>
                            </wp:positionV>
                            <wp:extent cx="245745" cy="429895"/>
                            <wp:effectExtent l="0" t="0" r="8255" b="1905"/>
                            <wp:wrapNone/>
                            <wp:docPr id="738577392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45745" cy="429895"/>
                                      <a:chOff x="-4407" y="-26515"/>
                                      <a:chExt cx="246502" cy="430821"/>
                                    </a:xfrm>
                                  </wpg:grpSpPr>
                                  <wps:wsp>
                                    <wps:cNvPr id="34376750" name="Textfeld 3"/>
                                    <wps:cNvSpPr txBox="1"/>
                                    <wps:spPr>
                                      <a:xfrm>
                                        <a:off x="-4407" y="-26515"/>
                                        <a:ext cx="246502" cy="1767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86DCA4B" w14:textId="217B729A" w:rsidR="00D4349A" w:rsidRPr="00077386" w:rsidRDefault="00D4349A" w:rsidP="00077386">
                                          <w:pPr>
                                            <w:jc w:val="center"/>
                                            <w:rPr>
                                              <w:rFonts w:ascii="Comic Sans MS" w:hAnsi="Comic Sans MS"/>
                                              <w:color w:val="0070C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077386">
                                            <w:rPr>
                                              <w:rFonts w:ascii="Comic Sans MS" w:hAnsi="Comic Sans MS"/>
                                              <w:color w:val="0070C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71618476" name="Textfeld 3"/>
                                    <wps:cNvSpPr txBox="1"/>
                                    <wps:spPr>
                                      <a:xfrm>
                                        <a:off x="50412" y="189910"/>
                                        <a:ext cx="147488" cy="21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79BBDA9" w14:textId="43663AC4" w:rsidR="00D4349A" w:rsidRPr="00077386" w:rsidRDefault="00D4349A" w:rsidP="00077386">
                                          <w:pPr>
                                            <w:jc w:val="center"/>
                                            <w:rPr>
                                              <w:rFonts w:ascii="Comic Sans MS" w:hAnsi="Comic Sans MS"/>
                                              <w:color w:val="0070C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077386">
                                            <w:rPr>
                                              <w:rFonts w:ascii="Comic Sans MS" w:hAnsi="Comic Sans MS"/>
                                              <w:color w:val="0070C0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16502896" name="Gerade Verbindung 1"/>
                                    <wps:cNvCnPr/>
                                    <wps:spPr>
                                      <a:xfrm>
                                        <a:off x="26472" y="172280"/>
                                        <a:ext cx="180275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rgbClr val="0070C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49D814B" id="_x0000_s1105" style="position:absolute;left:0;text-align:left;margin-left:29.7pt;margin-top:-1.25pt;width:19.35pt;height:33.85pt;z-index:252786688;mso-position-horizontal-relative:text;mso-position-vertical-relative:text;mso-width-relative:margin;mso-height-relative:margin" coordorigin="-4407,-26515" coordsize="246502,4308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">
                            <v:shape id="Textfeld 3" o:spid="_x0000_s1106" type="#_x0000_t202" style="position:absolute;left:-4407;top:-26515;width:246502;height:1767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386DCA4B" w14:textId="217B729A" w:rsidR="00D4349A" w:rsidRPr="00077386" w:rsidRDefault="00D4349A" w:rsidP="00077386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color w:val="0070C0"/>
                                        <w:sz w:val="21"/>
                                        <w:szCs w:val="21"/>
                                      </w:rPr>
                                    </w:pPr>
                                    <w:r w:rsidRPr="00077386">
                                      <w:rPr>
                                        <w:rFonts w:ascii="Comic Sans MS" w:hAnsi="Comic Sans MS"/>
                                        <w:color w:val="0070C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07" type="#_x0000_t202" style="position:absolute;left:50412;top:189910;width:147488;height:21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179BBDA9" w14:textId="43663AC4" w:rsidR="00D4349A" w:rsidRPr="00077386" w:rsidRDefault="00D4349A" w:rsidP="00077386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color w:val="0070C0"/>
                                        <w:sz w:val="21"/>
                                        <w:szCs w:val="21"/>
                                      </w:rPr>
                                    </w:pPr>
                                    <w:r w:rsidRPr="00077386">
                                      <w:rPr>
                                        <w:rFonts w:ascii="Comic Sans MS" w:hAnsi="Comic Sans MS"/>
                                        <w:color w:val="0070C0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108" style="position:absolute;visibility:visible;mso-wrap-style:square" from="26472,172280" to="206747,1722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" strokecolor="#0070c0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</w:p>
              </w:tc>
            </w:tr>
            <w:tr w:rsidR="007171E2" w14:paraId="5100B70F" w14:textId="77777777" w:rsidTr="00FD2069">
              <w:trPr>
                <w:trHeight w:val="567"/>
              </w:trPr>
              <w:tc>
                <w:tcPr>
                  <w:tcW w:w="1657" w:type="dxa"/>
                </w:tcPr>
                <w:p w14:paraId="0D91C3F9" w14:textId="77777777" w:rsidR="007171E2" w:rsidRDefault="007171E2" w:rsidP="007171E2"/>
              </w:tc>
              <w:tc>
                <w:tcPr>
                  <w:tcW w:w="1842" w:type="dxa"/>
                </w:tcPr>
                <w:p w14:paraId="2C17E593" w14:textId="77777777" w:rsidR="007171E2" w:rsidRDefault="007171E2" w:rsidP="007171E2"/>
              </w:tc>
              <w:tc>
                <w:tcPr>
                  <w:tcW w:w="2835" w:type="dxa"/>
                  <w:vAlign w:val="center"/>
                </w:tcPr>
                <w:p w14:paraId="2BCF0222" w14:textId="77777777" w:rsidR="007171E2" w:rsidRPr="00AD243F" w:rsidRDefault="007171E2" w:rsidP="007171E2">
                  <w:pPr>
                    <w:pStyle w:val="Text"/>
                    <w:rPr>
                      <w:sz w:val="6"/>
                      <w:szCs w:val="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447744" behindDoc="0" locked="0" layoutInCell="1" allowOverlap="1" wp14:anchorId="75220B45" wp14:editId="5BE5EC3A">
                        <wp:simplePos x="0" y="0"/>
                        <wp:positionH relativeFrom="margin">
                          <wp:align>center</wp:align>
                        </wp:positionH>
                        <wp:positionV relativeFrom="margin">
                          <wp:align>center</wp:align>
                        </wp:positionV>
                        <wp:extent cx="1799590" cy="250190"/>
                        <wp:effectExtent l="0" t="0" r="0" b="0"/>
                        <wp:wrapNone/>
                        <wp:docPr id="15252" name="Grafik 152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1b2.eps"/>
                                <pic:cNvPicPr/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9590" cy="250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692" w:type="dxa"/>
                </w:tcPr>
                <w:p w14:paraId="3F91A200" w14:textId="77777777" w:rsidR="007171E2" w:rsidRDefault="007171E2" w:rsidP="007171E2"/>
              </w:tc>
            </w:tr>
            <w:tr w:rsidR="007171E2" w14:paraId="5B639406" w14:textId="77777777" w:rsidTr="00FD2069">
              <w:trPr>
                <w:trHeight w:val="567"/>
              </w:trPr>
              <w:tc>
                <w:tcPr>
                  <w:tcW w:w="1657" w:type="dxa"/>
                </w:tcPr>
                <w:p w14:paraId="237BAB38" w14:textId="77777777" w:rsidR="007171E2" w:rsidRDefault="007171E2" w:rsidP="007171E2"/>
              </w:tc>
              <w:tc>
                <w:tcPr>
                  <w:tcW w:w="1842" w:type="dxa"/>
                </w:tcPr>
                <w:p w14:paraId="5A6444FB" w14:textId="77777777" w:rsidR="007171E2" w:rsidRDefault="007171E2" w:rsidP="007171E2"/>
              </w:tc>
              <w:tc>
                <w:tcPr>
                  <w:tcW w:w="2835" w:type="dxa"/>
                  <w:vAlign w:val="center"/>
                </w:tcPr>
                <w:p w14:paraId="53B72F84" w14:textId="77777777" w:rsidR="007171E2" w:rsidRPr="00AD243F" w:rsidRDefault="007171E2" w:rsidP="007171E2">
                  <w:pPr>
                    <w:pStyle w:val="Text"/>
                    <w:rPr>
                      <w:sz w:val="6"/>
                      <w:szCs w:val="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448768" behindDoc="0" locked="0" layoutInCell="1" allowOverlap="1" wp14:anchorId="34F70D9D" wp14:editId="1EA45453">
                        <wp:simplePos x="0" y="0"/>
                        <wp:positionH relativeFrom="margin">
                          <wp:align>center</wp:align>
                        </wp:positionH>
                        <wp:positionV relativeFrom="margin">
                          <wp:align>center</wp:align>
                        </wp:positionV>
                        <wp:extent cx="1800000" cy="250331"/>
                        <wp:effectExtent l="0" t="0" r="0" b="0"/>
                        <wp:wrapNone/>
                        <wp:docPr id="61" name="Grafik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1b3.eps"/>
                                <pic:cNvPicPr/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0000" cy="2503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692" w:type="dxa"/>
                </w:tcPr>
                <w:p w14:paraId="35A6CF18" w14:textId="77777777" w:rsidR="007171E2" w:rsidRDefault="007171E2" w:rsidP="007171E2"/>
              </w:tc>
            </w:tr>
            <w:tr w:rsidR="007171E2" w14:paraId="4EEA1649" w14:textId="77777777" w:rsidTr="00FD2069">
              <w:trPr>
                <w:trHeight w:val="567"/>
              </w:trPr>
              <w:tc>
                <w:tcPr>
                  <w:tcW w:w="1657" w:type="dxa"/>
                </w:tcPr>
                <w:p w14:paraId="16328EE3" w14:textId="77777777" w:rsidR="007171E2" w:rsidRDefault="007171E2" w:rsidP="007171E2"/>
              </w:tc>
              <w:tc>
                <w:tcPr>
                  <w:tcW w:w="1842" w:type="dxa"/>
                </w:tcPr>
                <w:p w14:paraId="2CA052BD" w14:textId="77777777" w:rsidR="007171E2" w:rsidRDefault="007171E2" w:rsidP="007171E2"/>
              </w:tc>
              <w:tc>
                <w:tcPr>
                  <w:tcW w:w="2835" w:type="dxa"/>
                  <w:vAlign w:val="center"/>
                </w:tcPr>
                <w:p w14:paraId="1D92DFF3" w14:textId="77777777" w:rsidR="007171E2" w:rsidRPr="00AD243F" w:rsidRDefault="007171E2" w:rsidP="007171E2">
                  <w:pPr>
                    <w:pStyle w:val="Text"/>
                    <w:rPr>
                      <w:sz w:val="6"/>
                      <w:szCs w:val="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449792" behindDoc="0" locked="0" layoutInCell="1" allowOverlap="1" wp14:anchorId="07BF4003" wp14:editId="2143B32B">
                        <wp:simplePos x="0" y="0"/>
                        <wp:positionH relativeFrom="margin">
                          <wp:align>center</wp:align>
                        </wp:positionH>
                        <wp:positionV relativeFrom="margin">
                          <wp:align>center</wp:align>
                        </wp:positionV>
                        <wp:extent cx="1800000" cy="250331"/>
                        <wp:effectExtent l="0" t="0" r="0" b="0"/>
                        <wp:wrapNone/>
                        <wp:docPr id="62" name="Grafik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1b4.eps"/>
                                <pic:cNvPicPr/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0000" cy="2503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692" w:type="dxa"/>
                </w:tcPr>
                <w:p w14:paraId="26A6251A" w14:textId="77777777" w:rsidR="007171E2" w:rsidRDefault="007171E2" w:rsidP="007171E2"/>
              </w:tc>
            </w:tr>
            <w:tr w:rsidR="007171E2" w14:paraId="1FA1940E" w14:textId="77777777" w:rsidTr="00FD2069">
              <w:trPr>
                <w:trHeight w:val="567"/>
              </w:trPr>
              <w:tc>
                <w:tcPr>
                  <w:tcW w:w="1657" w:type="dxa"/>
                </w:tcPr>
                <w:p w14:paraId="0565BF12" w14:textId="77777777" w:rsidR="007171E2" w:rsidRDefault="007171E2" w:rsidP="007171E2"/>
              </w:tc>
              <w:tc>
                <w:tcPr>
                  <w:tcW w:w="1842" w:type="dxa"/>
                </w:tcPr>
                <w:p w14:paraId="2B5FD322" w14:textId="77777777" w:rsidR="007171E2" w:rsidRDefault="007171E2" w:rsidP="007171E2"/>
              </w:tc>
              <w:tc>
                <w:tcPr>
                  <w:tcW w:w="2835" w:type="dxa"/>
                  <w:vAlign w:val="center"/>
                </w:tcPr>
                <w:p w14:paraId="16337EAB" w14:textId="77777777" w:rsidR="007171E2" w:rsidRPr="00AD243F" w:rsidRDefault="007171E2" w:rsidP="007171E2">
                  <w:pPr>
                    <w:pStyle w:val="Text"/>
                    <w:rPr>
                      <w:sz w:val="6"/>
                      <w:szCs w:val="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450816" behindDoc="0" locked="0" layoutInCell="1" allowOverlap="1" wp14:anchorId="6B01EE51" wp14:editId="3D3D493F">
                        <wp:simplePos x="0" y="0"/>
                        <wp:positionH relativeFrom="margin">
                          <wp:align>center</wp:align>
                        </wp:positionH>
                        <wp:positionV relativeFrom="margin">
                          <wp:align>center</wp:align>
                        </wp:positionV>
                        <wp:extent cx="1799590" cy="250190"/>
                        <wp:effectExtent l="0" t="0" r="0" b="0"/>
                        <wp:wrapNone/>
                        <wp:docPr id="15253" name="Grafik 152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1b5.eps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9590" cy="250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692" w:type="dxa"/>
                </w:tcPr>
                <w:p w14:paraId="508F2C41" w14:textId="77777777" w:rsidR="007171E2" w:rsidRDefault="007171E2" w:rsidP="007171E2"/>
              </w:tc>
            </w:tr>
            <w:tr w:rsidR="007171E2" w14:paraId="3E44BEA6" w14:textId="77777777" w:rsidTr="00FD2069">
              <w:trPr>
                <w:trHeight w:val="567"/>
              </w:trPr>
              <w:tc>
                <w:tcPr>
                  <w:tcW w:w="1657" w:type="dxa"/>
                </w:tcPr>
                <w:p w14:paraId="14B999C8" w14:textId="77777777" w:rsidR="007171E2" w:rsidRDefault="007171E2" w:rsidP="007171E2"/>
              </w:tc>
              <w:tc>
                <w:tcPr>
                  <w:tcW w:w="1842" w:type="dxa"/>
                </w:tcPr>
                <w:p w14:paraId="2F4D4614" w14:textId="77777777" w:rsidR="007171E2" w:rsidRDefault="007171E2" w:rsidP="007171E2"/>
              </w:tc>
              <w:tc>
                <w:tcPr>
                  <w:tcW w:w="2835" w:type="dxa"/>
                  <w:vAlign w:val="center"/>
                </w:tcPr>
                <w:p w14:paraId="42863E7D" w14:textId="77777777" w:rsidR="007171E2" w:rsidRPr="00AD243F" w:rsidRDefault="007171E2" w:rsidP="007171E2">
                  <w:pPr>
                    <w:pStyle w:val="Text"/>
                    <w:rPr>
                      <w:sz w:val="6"/>
                      <w:szCs w:val="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451840" behindDoc="0" locked="0" layoutInCell="1" allowOverlap="1" wp14:anchorId="31AFA771" wp14:editId="732FBA71">
                        <wp:simplePos x="0" y="0"/>
                        <wp:positionH relativeFrom="margin">
                          <wp:align>center</wp:align>
                        </wp:positionH>
                        <wp:positionV relativeFrom="margin">
                          <wp:align>center</wp:align>
                        </wp:positionV>
                        <wp:extent cx="1799590" cy="250190"/>
                        <wp:effectExtent l="0" t="0" r="0" b="0"/>
                        <wp:wrapNone/>
                        <wp:docPr id="15254" name="Grafik 152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1b6.eps"/>
                                <pic:cNvPicPr/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9590" cy="250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692" w:type="dxa"/>
                </w:tcPr>
                <w:p w14:paraId="3318175B" w14:textId="77777777" w:rsidR="007171E2" w:rsidRDefault="007171E2" w:rsidP="007171E2"/>
              </w:tc>
            </w:tr>
          </w:tbl>
          <w:p w14:paraId="6E52AFCF" w14:textId="77777777" w:rsidR="007171E2" w:rsidRPr="008026EF" w:rsidRDefault="00A62B64" w:rsidP="00A62B64">
            <w:r>
              <w:t xml:space="preserve"> </w:t>
            </w:r>
          </w:p>
        </w:tc>
      </w:tr>
      <w:tr w:rsidR="00371999" w14:paraId="3B468E83" w14:textId="77777777" w:rsidTr="00DA2432">
        <w:tc>
          <w:tcPr>
            <w:tcW w:w="709" w:type="dxa"/>
          </w:tcPr>
          <w:p w14:paraId="394D8EC3" w14:textId="6F6A83EA" w:rsidR="00371999" w:rsidRDefault="00371999" w:rsidP="00371999">
            <w:pPr>
              <w:spacing w:line="240" w:lineRule="atLeast"/>
            </w:pPr>
          </w:p>
          <w:p w14:paraId="6F6A9831" w14:textId="77777777" w:rsidR="00371999" w:rsidRDefault="00371999" w:rsidP="00371999"/>
          <w:p w14:paraId="675D8955" w14:textId="77777777" w:rsidR="00371999" w:rsidRDefault="00371999" w:rsidP="00371999"/>
          <w:p w14:paraId="0A6A73B3" w14:textId="77777777" w:rsidR="00371999" w:rsidRPr="00371999" w:rsidRDefault="00371999" w:rsidP="00371999">
            <w:r w:rsidRPr="00F4582F">
              <w:rPr>
                <w:noProof/>
              </w:rPr>
              <w:drawing>
                <wp:inline distT="0" distB="0" distL="0" distR="0" wp14:anchorId="71A5D6E2" wp14:editId="45B347CA">
                  <wp:extent cx="287640" cy="338400"/>
                  <wp:effectExtent l="0" t="0" r="0" b="508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" w:type="dxa"/>
          </w:tcPr>
          <w:p w14:paraId="30E54A22" w14:textId="77777777" w:rsidR="00371999" w:rsidRPr="004D033C" w:rsidRDefault="00371999" w:rsidP="00371999">
            <w:pPr>
              <w:pStyle w:val="Nummerierung"/>
            </w:pPr>
            <w:r w:rsidRPr="004D033C">
              <w:t>c)</w:t>
            </w:r>
          </w:p>
        </w:tc>
        <w:tc>
          <w:tcPr>
            <w:tcW w:w="8036" w:type="dxa"/>
          </w:tcPr>
          <w:p w14:paraId="692E3893" w14:textId="162B3949" w:rsidR="00FD2069" w:rsidRDefault="00D10144" w:rsidP="00FD2069">
            <w:pPr>
              <w:spacing w:line="240" w:lineRule="atLeast"/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80256" behindDoc="0" locked="0" layoutInCell="1" allowOverlap="1" wp14:anchorId="5FB9119C" wp14:editId="5271E626">
                      <wp:simplePos x="0" y="0"/>
                      <wp:positionH relativeFrom="column">
                        <wp:posOffset>2757805</wp:posOffset>
                      </wp:positionH>
                      <wp:positionV relativeFrom="paragraph">
                        <wp:posOffset>88265</wp:posOffset>
                      </wp:positionV>
                      <wp:extent cx="487680" cy="806450"/>
                      <wp:effectExtent l="0" t="0" r="0" b="6350"/>
                      <wp:wrapNone/>
                      <wp:docPr id="104007991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806450"/>
                                <a:chOff x="73712" y="-43076"/>
                                <a:chExt cx="487774" cy="8071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3464667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32617314" name="Textfeld 12"/>
                              <wps:cNvSpPr txBox="1"/>
                              <wps:spPr>
                                <a:xfrm>
                                  <a:off x="136546" y="617236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B05B63" w14:textId="77777777" w:rsidR="00D4349A" w:rsidRPr="00D10144" w:rsidRDefault="00D4349A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B9119C" id="_x0000_s1109" style="position:absolute;margin-left:217.15pt;margin-top:6.95pt;width:38.4pt;height:63.5pt;z-index:253280256;mso-position-horizontal-relative:text;mso-position-vertical-relative:text;mso-width-relative:margin;mso-height-relative:margin" coordorigin="737,-430" coordsize="4877,807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">
                      <v:shape id="Grafik 5" o:spid="_x0000_s1110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">
                        <v:imagedata r:id="rId46" o:title="" chromakey="white"/>
                      </v:shape>
                      <v:shape id="Textfeld 12" o:spid="_x0000_s1111" type="#_x0000_t202" style="position:absolute;left:1365;top:617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2B05B63" w14:textId="77777777" w:rsidR="00D4349A" w:rsidRPr="00D10144" w:rsidRDefault="00D4349A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C574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88736" behindDoc="0" locked="0" layoutInCell="1" allowOverlap="1" wp14:anchorId="70E2839E" wp14:editId="3E3D0867">
                      <wp:simplePos x="0" y="0"/>
                      <wp:positionH relativeFrom="column">
                        <wp:posOffset>3463290</wp:posOffset>
                      </wp:positionH>
                      <wp:positionV relativeFrom="paragraph">
                        <wp:posOffset>323136</wp:posOffset>
                      </wp:positionV>
                      <wp:extent cx="207257" cy="523152"/>
                      <wp:effectExtent l="0" t="0" r="0" b="0"/>
                      <wp:wrapNone/>
                      <wp:docPr id="212388010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257" cy="523152"/>
                                <a:chOff x="4317" y="-48578"/>
                                <a:chExt cx="208239" cy="524012"/>
                              </a:xfrm>
                            </wpg:grpSpPr>
                            <wps:wsp>
                              <wps:cNvPr id="1528743059" name="Textfeld 3"/>
                              <wps:cNvSpPr txBox="1"/>
                              <wps:spPr>
                                <a:xfrm>
                                  <a:off x="4317" y="-48578"/>
                                  <a:ext cx="208239" cy="2164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ADE5C0" w14:textId="2783B563" w:rsidR="00D4349A" w:rsidRPr="00077386" w:rsidRDefault="00D4349A" w:rsidP="00077386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sz w:val="36"/>
                                        <w:szCs w:val="3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653877" name="Textfeld 3"/>
                              <wps:cNvSpPr txBox="1"/>
                              <wps:spPr>
                                <a:xfrm>
                                  <a:off x="48334" y="238124"/>
                                  <a:ext cx="137172" cy="237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539D1D" w14:textId="223051A7" w:rsidR="00D4349A" w:rsidRPr="00077386" w:rsidRDefault="00D4349A" w:rsidP="00077386">
                                    <w:pPr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 w:rsidRPr="00077386">
                                      <w:rPr>
                                        <w:sz w:val="32"/>
                                        <w:szCs w:val="32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9929563" name="Gerade Verbindung 1"/>
                              <wps:cNvCnPr/>
                              <wps:spPr>
                                <a:xfrm>
                                  <a:off x="48591" y="172280"/>
                                  <a:ext cx="12600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E2839E" id="_x0000_s1112" style="position:absolute;margin-left:272.7pt;margin-top:25.45pt;width:16.3pt;height:41.2pt;z-index:252788736;mso-position-horizontal-relative:text;mso-position-vertical-relative:text;mso-width-relative:margin;mso-height-relative:margin" coordorigin="4317,-48578" coordsize="208239,5240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">
                      <v:shape id="Textfeld 3" o:spid="_x0000_s1113" type="#_x0000_t202" style="position:absolute;left:4317;top:-48578;width:208239;height:2164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" fillcolor="white [3201]" stroked="f" strokeweight=".5pt">
                        <v:textbox inset="0,0,0,0">
                          <w:txbxContent>
                            <w:p w14:paraId="02ADE5C0" w14:textId="2783B563" w:rsidR="00D4349A" w:rsidRPr="00077386" w:rsidRDefault="00D4349A" w:rsidP="00077386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14" type="#_x0000_t202" style="position:absolute;left:48334;top:238124;width:137172;height:2373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4539D1D" w14:textId="223051A7" w:rsidR="00D4349A" w:rsidRPr="00077386" w:rsidRDefault="00D4349A" w:rsidP="00077386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077386">
                                <w:rPr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115" style="position:absolute;visibility:visible;mso-wrap-style:square" from="48591,172280" to="174591,1722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5779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41952" behindDoc="0" locked="0" layoutInCell="1" allowOverlap="1" wp14:anchorId="44A229F2" wp14:editId="3625A2C6">
                      <wp:simplePos x="0" y="0"/>
                      <wp:positionH relativeFrom="margin">
                        <wp:posOffset>716915</wp:posOffset>
                      </wp:positionH>
                      <wp:positionV relativeFrom="paragraph">
                        <wp:posOffset>78740</wp:posOffset>
                      </wp:positionV>
                      <wp:extent cx="4137660" cy="942975"/>
                      <wp:effectExtent l="12700" t="0" r="15240" b="22225"/>
                      <wp:wrapTopAndBottom/>
                      <wp:docPr id="15288" name="Gruppieren 152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37660" cy="942975"/>
                                <a:chOff x="0" y="0"/>
                                <a:chExt cx="4138194" cy="943429"/>
                              </a:xfrm>
                            </wpg:grpSpPr>
                            <wps:wsp>
                              <wps:cNvPr id="11" name="Wolkenförmige Legende 57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60467" cy="943429"/>
                                </a:xfrm>
                                <a:prstGeom prst="cloudCallout">
                                  <a:avLst>
                                    <a:gd name="adj1" fmla="val 78083"/>
                                    <a:gd name="adj2" fmla="val -9778"/>
                                  </a:avLst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60AAC59" w14:textId="77777777" w:rsidR="00D4349A" w:rsidRDefault="00D4349A" w:rsidP="003E2E3C">
                                    <w:pPr>
                                      <w:spacing w:line="240" w:lineRule="atLeast"/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30F7E80B" wp14:editId="318DCC42">
                                          <wp:extent cx="1084580" cy="485775"/>
                                          <wp:effectExtent l="0" t="0" r="1270" b="9525"/>
                                          <wp:docPr id="1324365617" name="Grafik 1324365617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69" name="Grafik 69"/>
                                                  <pic:cNvPicPr/>
                                                </pic:nvPicPr>
                                                <pic:blipFill rotWithShape="1">
                                                  <a:blip r:embed="rId61">
                                                    <a:grayscl/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l="13984" t="15736" r="6345" b="20812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084580" cy="4857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g:grpSp>
                              <wpg:cNvPr id="15283" name="Gruppieren 15283"/>
                              <wpg:cNvGrpSpPr/>
                              <wpg:grpSpPr>
                                <a:xfrm>
                                  <a:off x="3131860" y="129822"/>
                                  <a:ext cx="1006334" cy="672324"/>
                                  <a:chOff x="417689" y="2822"/>
                                  <a:chExt cx="1006334" cy="672324"/>
                                </a:xfrm>
                              </wpg:grpSpPr>
                              <wps:wsp>
                                <wps:cNvPr id="85" name="Text Box 24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2178" y="2822"/>
                                    <a:ext cx="791845" cy="2800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25775C1" w14:textId="77777777" w:rsidR="00D4349A" w:rsidRPr="00AA3520" w:rsidRDefault="00D4349A" w:rsidP="003E2E3C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AA3520">
                                        <w:rPr>
                                          <w:b/>
                                        </w:rPr>
                                        <w:t>Zähler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77" name="Text Box 24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2178" y="395111"/>
                                    <a:ext cx="791845" cy="2800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1C43800" w14:textId="77777777" w:rsidR="00D4349A" w:rsidRPr="00AA3520" w:rsidRDefault="00D4349A" w:rsidP="003E2E3C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</w:rPr>
                                        <w:t>Nenner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81" name="Gerade Verbindung mit Pfeil 15281"/>
                                <wps:cNvCnPr/>
                                <wps:spPr>
                                  <a:xfrm flipH="1">
                                    <a:off x="417689" y="149578"/>
                                    <a:ext cx="215900" cy="0"/>
                                  </a:xfrm>
                                  <a:prstGeom prst="straightConnector1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282" name="Gerade Verbindung mit Pfeil 15282"/>
                                <wps:cNvCnPr/>
                                <wps:spPr>
                                  <a:xfrm flipH="1">
                                    <a:off x="417689" y="544689"/>
                                    <a:ext cx="215900" cy="0"/>
                                  </a:xfrm>
                                  <a:prstGeom prst="straightConnector1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A229F2" id="Gruppieren 15288" o:spid="_x0000_s1116" style="position:absolute;margin-left:56.45pt;margin-top:6.2pt;width:325.8pt;height:74.25pt;z-index:252541952;mso-position-horizontal-relative:margin;mso-position-vertical-relative:text" coordsize="41381,94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">
  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  <v:formulas>
                          <v:f eqn="sum #0 0 10800"/>
                          <v:f eqn="sum #1 0 10800"/>
                          <v:f eqn="cosatan2 10800 @0 @1"/>
                          <v:f eqn="sinatan2 10800 @0 @1"/>
                          <v:f eqn="sum @2 10800 0"/>
                          <v:f eqn="sum @3 10800 0"/>
                          <v:f eqn="sum @4 0 #0"/>
                          <v:f eqn="sum @5 0 #1"/>
                          <v:f eqn="mod @6 @7 0"/>
                          <v:f eqn="prod 600 11 1"/>
                          <v:f eqn="sum @8 0 @9"/>
                          <v:f eqn="prod @10 1 3"/>
                          <v:f eqn="prod 600 3 1"/>
                          <v:f eqn="sum @11 @12 0"/>
                          <v:f eqn="prod @13 @6 @8"/>
                          <v:f eqn="prod @13 @7 @8"/>
                          <v:f eqn="sum @14 #0 0"/>
                          <v:f eqn="sum @15 #1 0"/>
                          <v:f eqn="prod 600 8 1"/>
                          <v:f eqn="prod @11 2 1"/>
                          <v:f eqn="sum @18 @19 0"/>
                          <v:f eqn="prod @20 @6 @8"/>
                          <v:f eqn="prod @20 @7 @8"/>
                          <v:f eqn="sum @21 #0 0"/>
                          <v:f eqn="sum @22 #1 0"/>
                          <v:f eqn="prod 600 2 1"/>
                          <v:f eqn="sum #0 600 0"/>
                          <v:f eqn="sum #0 0 600"/>
                          <v:f eqn="sum #1 600 0"/>
                          <v:f eqn="sum #1 0 600"/>
                          <v:f eqn="sum @16 @25 0"/>
                          <v:f eqn="sum @16 0 @25"/>
                          <v:f eqn="sum @17 @25 0"/>
                          <v:f eqn="sum @17 0 @25"/>
                          <v:f eqn="sum @23 @12 0"/>
                          <v:f eqn="sum @23 0 @12"/>
                          <v:f eqn="sum @24 @12 0"/>
                          <v:f eqn="sum @24 0 @12"/>
                          <v:f eqn="val #0"/>
                          <v:f eqn="val #1"/>
                        </v:formulas>
                        <v:path o:extrusionok="f" o:connecttype="custom" o:connectlocs="67,10800;10800,21577;21582,10800;10800,1235;@38,@39" textboxrect="2977,3262,17087,17337"/>
                        <v:handles>
                          <v:h position="#0,#1"/>
                        </v:handles>
                        <o:complex v:ext="view"/>
                      </v:shapetype>
                      <v:shape id="Wolkenförmige Legende 5718" o:spid="_x0000_s1117" type="#_x0000_t106" style="position:absolute;width:15604;height:94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" adj="27666,8688" fillcolor="white [3201]" strokecolor="#737373 [3206]" strokeweight="1pt">
                        <v:stroke joinstyle="miter"/>
                        <v:textbox inset="0,0,0,0">
                          <w:txbxContent>
                            <w:p w14:paraId="060AAC59" w14:textId="77777777" w:rsidR="00D4349A" w:rsidRDefault="00D4349A" w:rsidP="003E2E3C">
                              <w:pPr>
                                <w:spacing w:line="240" w:lineRule="atLeast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0F7E80B" wp14:editId="318DCC42">
                                    <wp:extent cx="1084580" cy="485775"/>
                                    <wp:effectExtent l="0" t="0" r="1270" b="9525"/>
                                    <wp:docPr id="1324365617" name="Grafik 1324365617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9" name="Grafik 69"/>
                                            <pic:cNvPicPr/>
                                          </pic:nvPicPr>
                                          <pic:blipFill rotWithShape="1">
                                            <a:blip r:embed="rId61">
                                              <a:grayscl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3984" t="15736" r="6345" b="2081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84580" cy="485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group id="Gruppieren 15283" o:spid="_x0000_s1118" style="position:absolute;left:31318;top:1298;width:10063;height:6723" coordorigin="4176,28" coordsize="10063,67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">
                        <v:shape id="Text Box 248" o:spid="_x0000_s1119" type="#_x0000_t202" style="position:absolute;left:6321;top:28;width:7919;height:2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">
                          <v:textbox>
                            <w:txbxContent>
                              <w:p w14:paraId="425775C1" w14:textId="77777777" w:rsidR="00D4349A" w:rsidRPr="00AA3520" w:rsidRDefault="00D4349A" w:rsidP="003E2E3C">
                                <w:pPr>
                                  <w:rPr>
                                    <w:b/>
                                  </w:rPr>
                                </w:pPr>
                                <w:r w:rsidRPr="00AA3520">
                                  <w:rPr>
                                    <w:b/>
                                  </w:rPr>
                                  <w:t>Zähler</w:t>
                                </w:r>
                              </w:p>
                            </w:txbxContent>
                          </v:textbox>
                        </v:shape>
                        <v:shape id="Text Box 249" o:spid="_x0000_s1120" type="#_x0000_t202" style="position:absolute;left:6321;top:3951;width:7919;height:2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">
                          <v:textbox>
                            <w:txbxContent>
                              <w:p w14:paraId="21C43800" w14:textId="77777777" w:rsidR="00D4349A" w:rsidRPr="00AA3520" w:rsidRDefault="00D4349A" w:rsidP="003E2E3C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Nenner</w:t>
                                </w:r>
                              </w:p>
                            </w:txbxContent>
                          </v:textbox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Gerade Verbindung mit Pfeil 15281" o:spid="_x0000_s1121" type="#_x0000_t32" style="position:absolute;left:4176;top:1495;width:2159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" strokecolor="black [3213]" strokeweight="1pt">
                          <v:stroke endarrow="open" joinstyle="miter"/>
                        </v:shape>
                        <v:shape id="Gerade Verbindung mit Pfeil 15282" o:spid="_x0000_s1122" type="#_x0000_t32" style="position:absolute;left:4176;top:5446;width:2159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" strokecolor="black [3213]" strokeweight="1pt">
                          <v:stroke endarrow="open" joinstyle="miter"/>
                        </v:shape>
                      </v:group>
                      <w10:wrap type="topAndBottom" anchorx="margin"/>
                    </v:group>
                  </w:pict>
                </mc:Fallback>
              </mc:AlternateContent>
            </w:r>
            <w:r w:rsidR="0007738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90784" behindDoc="0" locked="0" layoutInCell="1" allowOverlap="1" wp14:anchorId="76599A1C" wp14:editId="46783A8C">
                      <wp:simplePos x="0" y="0"/>
                      <wp:positionH relativeFrom="column">
                        <wp:posOffset>1030133</wp:posOffset>
                      </wp:positionH>
                      <wp:positionV relativeFrom="paragraph">
                        <wp:posOffset>952918</wp:posOffset>
                      </wp:positionV>
                      <wp:extent cx="125730" cy="285750"/>
                      <wp:effectExtent l="0" t="0" r="1270" b="6350"/>
                      <wp:wrapNone/>
                      <wp:docPr id="109978516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" cy="285750"/>
                                <a:chOff x="57425" y="6103"/>
                                <a:chExt cx="126179" cy="286131"/>
                              </a:xfrm>
                            </wpg:grpSpPr>
                            <wps:wsp>
                              <wps:cNvPr id="601896306" name="Textfeld 3"/>
                              <wps:cNvSpPr txBox="1"/>
                              <wps:spPr>
                                <a:xfrm>
                                  <a:off x="73997" y="6103"/>
                                  <a:ext cx="57323" cy="1843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0D6785" w14:textId="5CAF234A" w:rsidR="00D4349A" w:rsidRPr="007922A1" w:rsidRDefault="00D4349A" w:rsidP="00077386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5"/>
                                        <w:szCs w:val="15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31118292" name="Textfeld 3"/>
                              <wps:cNvSpPr txBox="1"/>
                              <wps:spPr>
                                <a:xfrm>
                                  <a:off x="73169" y="128292"/>
                                  <a:ext cx="110435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B491E06" w14:textId="34212459" w:rsidR="00D4349A" w:rsidRPr="007922A1" w:rsidRDefault="00D4349A" w:rsidP="00077386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605145" name="Gerade Verbindung 1"/>
                              <wps:cNvCnPr/>
                              <wps:spPr>
                                <a:xfrm>
                                  <a:off x="57425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599A1C" id="_x0000_s1123" style="position:absolute;margin-left:81.1pt;margin-top:75.05pt;width:9.9pt;height:22.5pt;z-index:252790784;mso-position-horizontal-relative:text;mso-position-vertical-relative:text;mso-width-relative:margin;mso-height-relative:margin" coordorigin="57425,6103" coordsize="126179,2861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">
                      <v:shape id="Textfeld 3" o:spid="_x0000_s1124" type="#_x0000_t202" style="position:absolute;left:73997;top:6103;width:57323;height:184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" fillcolor="white [3201]" stroked="f" strokeweight=".5pt">
                        <v:textbox style="mso-fit-shape-to-text:t" inset="0,0,0,0">
                          <w:txbxContent>
                            <w:p w14:paraId="060D6785" w14:textId="5CAF234A" w:rsidR="00D4349A" w:rsidRPr="007922A1" w:rsidRDefault="00D4349A" w:rsidP="00077386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5"/>
                                  <w:szCs w:val="15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25" type="#_x0000_t202" style="position:absolute;left:73169;top:128292;width:11043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B491E06" w14:textId="34212459" w:rsidR="00D4349A" w:rsidRPr="007922A1" w:rsidRDefault="00D4349A" w:rsidP="00077386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126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371999">
              <w:rPr>
                <w:noProof/>
              </w:rPr>
              <w:t>Er</w:t>
            </w:r>
            <w:r w:rsidR="00FD2069">
              <w:rPr>
                <w:rFonts w:eastAsiaTheme="minorEastAsia"/>
                <w:noProof/>
              </w:rPr>
              <w:t xml:space="preserve">kläre den Anteil </w:t>
            </w:r>
            <w:r w:rsidR="00077386">
              <w:rPr>
                <w:rFonts w:eastAsiaTheme="minorEastAsia"/>
                <w:noProof/>
              </w:rPr>
              <w:t xml:space="preserve">  </w:t>
            </w:r>
            <w:r w:rsidR="00FD2069">
              <w:rPr>
                <w:noProof/>
              </w:rPr>
              <w:t xml:space="preserve"> mit dem Schokoriegel.</w:t>
            </w:r>
          </w:p>
          <w:p w14:paraId="2C11A07C" w14:textId="3C97B536" w:rsidR="00FD2069" w:rsidRPr="00563011" w:rsidRDefault="00FD2069" w:rsidP="009A05FD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>Warum passt die Bezeichnung „Zähler“?</w:t>
            </w:r>
          </w:p>
        </w:tc>
      </w:tr>
      <w:tr w:rsidR="00987FCB" w14:paraId="4F9818E2" w14:textId="77777777" w:rsidTr="00DA2432">
        <w:tc>
          <w:tcPr>
            <w:tcW w:w="709" w:type="dxa"/>
          </w:tcPr>
          <w:p w14:paraId="3A6C0D7E" w14:textId="77777777" w:rsidR="00987FCB" w:rsidRPr="00E0758C" w:rsidRDefault="00987FCB" w:rsidP="00371999">
            <w:pPr>
              <w:spacing w:line="240" w:lineRule="atLeast"/>
              <w:rPr>
                <w:noProof/>
              </w:rPr>
            </w:pPr>
          </w:p>
        </w:tc>
        <w:tc>
          <w:tcPr>
            <w:tcW w:w="326" w:type="dxa"/>
          </w:tcPr>
          <w:p w14:paraId="5E4E8120" w14:textId="77777777" w:rsidR="00987FCB" w:rsidRPr="004D033C" w:rsidRDefault="00987FCB" w:rsidP="00371999">
            <w:pPr>
              <w:pStyle w:val="Nummerierung"/>
            </w:pPr>
          </w:p>
        </w:tc>
        <w:tc>
          <w:tcPr>
            <w:tcW w:w="8036" w:type="dxa"/>
          </w:tcPr>
          <w:p w14:paraId="04BC871D" w14:textId="02A05D1A" w:rsidR="00987FCB" w:rsidRDefault="00987FCB" w:rsidP="00FD2069">
            <w:pPr>
              <w:spacing w:line="240" w:lineRule="atLeast"/>
              <w:rPr>
                <w:noProof/>
                <w14:ligatures w14:val="standardContextual"/>
              </w:rPr>
            </w:pPr>
          </w:p>
        </w:tc>
      </w:tr>
      <w:tr w:rsidR="00987FCB" w14:paraId="39FD07AD" w14:textId="77777777" w:rsidTr="00DA2432">
        <w:tc>
          <w:tcPr>
            <w:tcW w:w="709" w:type="dxa"/>
          </w:tcPr>
          <w:p w14:paraId="6A18C8B9" w14:textId="77777777" w:rsidR="003835AD" w:rsidRDefault="003835AD" w:rsidP="00DA2432">
            <w:pPr>
              <w:spacing w:line="240" w:lineRule="atLeast"/>
              <w:rPr>
                <w:noProof/>
                <w:color w:val="327A86"/>
                <w:sz w:val="13"/>
                <w:szCs w:val="13"/>
              </w:rPr>
            </w:pPr>
          </w:p>
          <w:p w14:paraId="39BC021E" w14:textId="6D301EC1" w:rsidR="00987FCB" w:rsidRPr="00DA2432" w:rsidRDefault="00DA2432" w:rsidP="00DA2432">
            <w:pPr>
              <w:spacing w:line="240" w:lineRule="atLeast"/>
              <w:rPr>
                <w:noProof/>
                <w:sz w:val="16"/>
                <w:szCs w:val="16"/>
              </w:rPr>
            </w:pPr>
            <w:r>
              <w:rPr>
                <w:noProof/>
                <w:color w:val="327A86"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3373440" behindDoc="0" locked="0" layoutInCell="1" allowOverlap="1" wp14:anchorId="0EFE83FF" wp14:editId="25F55C6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12458</wp:posOffset>
                      </wp:positionV>
                      <wp:extent cx="229870" cy="167640"/>
                      <wp:effectExtent l="0" t="0" r="0" b="0"/>
                      <wp:wrapNone/>
                      <wp:docPr id="1646563242" name="Gruppieren 6">
                        <a:hlinkClick xmlns:a="http://schemas.openxmlformats.org/drawingml/2006/main" r:id="rId6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0"/>
                                <a:chExt cx="229870" cy="167640"/>
                              </a:xfrm>
                            </wpg:grpSpPr>
                            <wps:wsp>
                              <wps:cNvPr id="1246236529" name="Abgerundetes Rechteck 6"/>
                              <wps:cNvSpPr/>
                              <wps:spPr>
                                <a:xfrm>
                                  <a:off x="0" y="0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3012656" name="Dreieck 7"/>
                              <wps:cNvSpPr/>
                              <wps:spPr>
                                <a:xfrm rot="5400000">
                                  <a:off x="69321" y="35453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C0D0E1" id="Gruppieren 6" o:spid="_x0000_s1026" href="https://mathe-sicher-koennen.dzlm.de/erklaervideos?nid=691" style="position:absolute;margin-left:0;margin-top:1pt;width:18.1pt;height:13.2pt;z-index:253373440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" o:button="t">
                      <v:roundrect id="Abgerundetes Rechteck 6" o:spid="_x0000_s1027" style="position:absolute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" fillcolor="#327a86 [3215]" stroked="f" strokeweight="1pt">
                        <v:stroke joinstyle="miter"/>
                      </v:roundrect>
                      <v:shape id="Dreieck 7" o:spid="_x0000_s1028" type="#_x0000_t5" style="position:absolute;left:69321;top:35453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" fillcolor="white [3212]" stroked="f" strokeweight="1pt"/>
                    </v:group>
                  </w:pict>
                </mc:Fallback>
              </mc:AlternateContent>
            </w:r>
            <w:r>
              <w:rPr>
                <w:noProof/>
                <w:color w:val="327A86"/>
                <w:sz w:val="13"/>
                <w:szCs w:val="13"/>
              </w:rPr>
              <w:t xml:space="preserve">              </w:t>
            </w:r>
            <w:r w:rsidRPr="00DA2432">
              <w:rPr>
                <w:noProof/>
                <w:color w:val="327A86"/>
                <w:sz w:val="13"/>
                <w:szCs w:val="13"/>
              </w:rPr>
              <w:t>B1A2</w:t>
            </w:r>
          </w:p>
        </w:tc>
        <w:tc>
          <w:tcPr>
            <w:tcW w:w="326" w:type="dxa"/>
          </w:tcPr>
          <w:p w14:paraId="0CC8916C" w14:textId="77777777" w:rsidR="00987FCB" w:rsidRDefault="00987FCB" w:rsidP="00987FCB">
            <w:pPr>
              <w:pStyle w:val="Nummerierung"/>
            </w:pPr>
            <w:r>
              <w:t>b)</w:t>
            </w:r>
          </w:p>
          <w:p w14:paraId="057F91D0" w14:textId="30C652B6" w:rsidR="00987FCB" w:rsidRDefault="00987FCB" w:rsidP="00987FCB">
            <w:pPr>
              <w:pStyle w:val="Nummerierung"/>
            </w:pPr>
          </w:p>
          <w:p w14:paraId="7CAA174E" w14:textId="77777777" w:rsidR="00987FCB" w:rsidRPr="004D033C" w:rsidRDefault="00987FCB" w:rsidP="00987FCB">
            <w:pPr>
              <w:pStyle w:val="Nummerierung"/>
            </w:pPr>
          </w:p>
        </w:tc>
        <w:tc>
          <w:tcPr>
            <w:tcW w:w="8036" w:type="dxa"/>
          </w:tcPr>
          <w:p w14:paraId="4FC57B91" w14:textId="25D28317" w:rsidR="00256032" w:rsidRDefault="003835AD" w:rsidP="00987FCB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3377536" behindDoc="0" locked="0" layoutInCell="1" allowOverlap="1" wp14:anchorId="612C1C81" wp14:editId="5D587384">
                  <wp:simplePos x="0" y="0"/>
                  <wp:positionH relativeFrom="column">
                    <wp:posOffset>4274820</wp:posOffset>
                  </wp:positionH>
                  <wp:positionV relativeFrom="paragraph">
                    <wp:posOffset>330200</wp:posOffset>
                  </wp:positionV>
                  <wp:extent cx="615971" cy="615971"/>
                  <wp:effectExtent l="0" t="0" r="6350" b="6350"/>
                  <wp:wrapNone/>
                  <wp:docPr id="391517365" name="Grafik 417" descr="Ein Bild, das Muster, Quadrat, Symmetrie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517365" name="Grafik 417" descr="Ein Bild, das Muster, Quadrat, Symmetrie, Design enthält.&#10;&#10;Automatisch generierte Beschreibu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71" cy="615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7FCB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Schaut nun das Erklärvideo und erklärt danach nochmal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br/>
            </w:r>
            <w:r w:rsidR="00987FCB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mit den Wörtern und Satzbausteinen aus </w:t>
            </w:r>
            <w:r w:rsidR="00987FCB" w:rsidRPr="00987FCB">
              <w:rPr>
                <w:rFonts w:ascii="Calibri" w:hAnsi="Calibri"/>
                <w:b/>
                <w:bCs/>
                <w:noProof/>
                <w:color w:val="327A86" w:themeColor="text2"/>
                <w:szCs w:val="20"/>
              </w:rPr>
              <w:t>a)</w:t>
            </w:r>
            <w:r w:rsidR="00987FCB" w:rsidRPr="00987FCB">
              <w:t>.</w:t>
            </w:r>
            <w:r w:rsidR="00987FCB">
              <w:t xml:space="preserve"> </w:t>
            </w:r>
          </w:p>
          <w:p w14:paraId="6AAB5902" w14:textId="2C070EE0" w:rsidR="00D241E4" w:rsidRDefault="00D241E4" w:rsidP="00987FCB">
            <w:pPr>
              <w:spacing w:line="240" w:lineRule="atLeast"/>
            </w:pPr>
          </w:p>
          <w:p w14:paraId="505924FE" w14:textId="22D4A62B" w:rsidR="00256032" w:rsidRPr="00256032" w:rsidRDefault="00256032" w:rsidP="00256032">
            <w:pPr>
              <w:pStyle w:val="Listenabsatz"/>
              <w:rPr>
                <w:noProof/>
                <w14:ligatures w14:val="standardContextual"/>
              </w:rPr>
            </w:pPr>
            <w:r>
              <w:t>Was habt ihr genauso beschrieben?</w:t>
            </w:r>
          </w:p>
          <w:p w14:paraId="244D0672" w14:textId="56E469A2" w:rsidR="00987FCB" w:rsidRDefault="00256032" w:rsidP="00256032">
            <w:pPr>
              <w:pStyle w:val="Listenabsatz"/>
              <w:rPr>
                <w:noProof/>
                <w14:ligatures w14:val="standardContextual"/>
              </w:rPr>
            </w:pPr>
            <w:r>
              <w:t>Was hat das Video noch erklärt?</w:t>
            </w:r>
            <w:r w:rsidR="00987FCB">
              <w:t xml:space="preserve"> </w:t>
            </w:r>
          </w:p>
        </w:tc>
      </w:tr>
    </w:tbl>
    <w:p w14:paraId="15C9824F" w14:textId="35E55ED6" w:rsidR="00FD2069" w:rsidRDefault="00F3045C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72096" behindDoc="0" locked="0" layoutInCell="1" allowOverlap="1" wp14:anchorId="544B2599" wp14:editId="3DCCCEF1">
                <wp:simplePos x="0" y="0"/>
                <wp:positionH relativeFrom="column">
                  <wp:posOffset>4555490</wp:posOffset>
                </wp:positionH>
                <wp:positionV relativeFrom="paragraph">
                  <wp:posOffset>90888</wp:posOffset>
                </wp:positionV>
                <wp:extent cx="1279160" cy="385445"/>
                <wp:effectExtent l="0" t="0" r="0" b="0"/>
                <wp:wrapNone/>
                <wp:docPr id="1179669893" name="Textfeld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9160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6D00A6" w14:textId="494381E8" w:rsidR="00F3045C" w:rsidRPr="009F4661" w:rsidRDefault="00F3045C" w:rsidP="00F3045C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F3045C">
                              <w:rPr>
                                <w:color w:val="327A86"/>
                                <w:sz w:val="13"/>
                                <w:szCs w:val="13"/>
                              </w:rPr>
                              <w:t>mathe-sicher-koennen.dzlm.de/</w:t>
                            </w:r>
                            <w:r>
                              <w:rPr>
                                <w:color w:val="327A86"/>
                                <w:sz w:val="13"/>
                                <w:szCs w:val="13"/>
                              </w:rPr>
                              <w:t xml:space="preserve"> </w:t>
                            </w:r>
                            <w:hyperlink r:id="rId64" w:history="1">
                              <w:proofErr w:type="spellStart"/>
                              <w:r w:rsidRPr="00F3045C">
                                <w:rPr>
                                  <w:rStyle w:val="Hyperlink"/>
                                  <w:sz w:val="13"/>
                                  <w:szCs w:val="13"/>
                                </w:rPr>
                                <w:t>erklaervideos</w:t>
                              </w:r>
                            </w:hyperlink>
                            <w:r w:rsidRPr="00F3045C">
                              <w:rPr>
                                <w:color w:val="327A86"/>
                                <w:sz w:val="13"/>
                                <w:szCs w:val="13"/>
                              </w:rPr>
                              <w:t>?nid</w:t>
                            </w:r>
                            <w:proofErr w:type="spellEnd"/>
                            <w:r w:rsidRPr="00F3045C">
                              <w:rPr>
                                <w:color w:val="327A86"/>
                                <w:sz w:val="13"/>
                                <w:szCs w:val="13"/>
                              </w:rPr>
                              <w:t>=691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B2599" id="Textfeld 73" o:spid="_x0000_s1127" type="#_x0000_t202" style="position:absolute;margin-left:358.7pt;margin-top:7.15pt;width:100.7pt;height:30.35pt;z-index:2535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" filled="f" stroked="f" strokeweight=".5pt">
                <v:textbox>
                  <w:txbxContent>
                    <w:p w14:paraId="296D00A6" w14:textId="494381E8" w:rsidR="00F3045C" w:rsidRPr="009F4661" w:rsidRDefault="00F3045C" w:rsidP="00F3045C">
                      <w:pPr>
                        <w:spacing w:line="216" w:lineRule="auto"/>
                        <w:rPr>
                          <w:color w:val="327A86"/>
                          <w:sz w:val="13"/>
                          <w:szCs w:val="13"/>
                        </w:rPr>
                      </w:pPr>
                      <w:r w:rsidRPr="00F3045C">
                        <w:rPr>
                          <w:color w:val="327A86"/>
                          <w:sz w:val="13"/>
                          <w:szCs w:val="13"/>
                        </w:rPr>
                        <w:t>mathe-sicher-koennen.dzlm.de/</w:t>
                      </w:r>
                      <w:r>
                        <w:rPr>
                          <w:color w:val="327A86"/>
                          <w:sz w:val="13"/>
                          <w:szCs w:val="13"/>
                        </w:rPr>
                        <w:t xml:space="preserve"> </w:t>
                      </w:r>
                      <w:hyperlink r:id="rId65" w:history="1">
                        <w:proofErr w:type="spellStart"/>
                        <w:r w:rsidRPr="00F3045C">
                          <w:rPr>
                            <w:rStyle w:val="Hyperlink"/>
                            <w:sz w:val="13"/>
                            <w:szCs w:val="13"/>
                          </w:rPr>
                          <w:t>erklaervideos</w:t>
                        </w:r>
                      </w:hyperlink>
                      <w:r w:rsidRPr="00F3045C">
                        <w:rPr>
                          <w:color w:val="327A86"/>
                          <w:sz w:val="13"/>
                          <w:szCs w:val="13"/>
                        </w:rPr>
                        <w:t>?nid</w:t>
                      </w:r>
                      <w:proofErr w:type="spellEnd"/>
                      <w:r w:rsidRPr="00F3045C">
                        <w:rPr>
                          <w:color w:val="327A86"/>
                          <w:sz w:val="13"/>
                          <w:szCs w:val="13"/>
                        </w:rPr>
                        <w:t>=691</w:t>
                      </w:r>
                    </w:p>
                  </w:txbxContent>
                </v:textbox>
              </v:shape>
            </w:pict>
          </mc:Fallback>
        </mc:AlternateContent>
      </w:r>
      <w:r w:rsidR="00FD2069">
        <w:br w:type="page"/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378"/>
        <w:gridCol w:w="47"/>
        <w:gridCol w:w="8036"/>
      </w:tblGrid>
      <w:tr w:rsidR="00BA42B2" w:rsidRPr="00E0758C" w14:paraId="768F30E9" w14:textId="77777777" w:rsidTr="00FC5746">
        <w:trPr>
          <w:trHeight w:val="116"/>
        </w:trPr>
        <w:tc>
          <w:tcPr>
            <w:tcW w:w="610" w:type="dxa"/>
          </w:tcPr>
          <w:p w14:paraId="15112595" w14:textId="22F264EC" w:rsidR="00BA42B2" w:rsidRPr="001B3708" w:rsidRDefault="00BA42B2" w:rsidP="00BB5CEC">
            <w:pPr>
              <w:pStyle w:val="berschrift3"/>
            </w:pPr>
            <w:r w:rsidRPr="001B3708">
              <w:lastRenderedPageBreak/>
              <w:t>2.2</w:t>
            </w:r>
          </w:p>
        </w:tc>
        <w:tc>
          <w:tcPr>
            <w:tcW w:w="8461" w:type="dxa"/>
            <w:gridSpan w:val="3"/>
          </w:tcPr>
          <w:p w14:paraId="4DDB711C" w14:textId="52495AC9" w:rsidR="00BA42B2" w:rsidRPr="001B3708" w:rsidRDefault="00BA42B2" w:rsidP="00BB5CEC">
            <w:pPr>
              <w:pStyle w:val="berschrift3"/>
            </w:pPr>
            <w:r w:rsidRPr="001B3708">
              <w:t>Anteile in Bruchstreifen markieren</w:t>
            </w:r>
          </w:p>
        </w:tc>
      </w:tr>
      <w:tr w:rsidR="00BA42B2" w:rsidRPr="00E0758C" w14:paraId="4E4C8AD8" w14:textId="77777777" w:rsidTr="00FC5746">
        <w:trPr>
          <w:trHeight w:val="986"/>
        </w:trPr>
        <w:tc>
          <w:tcPr>
            <w:tcW w:w="610" w:type="dxa"/>
          </w:tcPr>
          <w:p w14:paraId="7259CE41" w14:textId="77777777" w:rsidR="003835AD" w:rsidRDefault="003835AD" w:rsidP="00BA42B2"/>
          <w:p w14:paraId="736BAAB2" w14:textId="02F0FE56" w:rsidR="00BA42B2" w:rsidRDefault="003835AD" w:rsidP="00BA42B2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5247CBF" wp14:editId="05E9CB4D">
                      <wp:extent cx="275475" cy="197485"/>
                      <wp:effectExtent l="0" t="0" r="4445" b="5715"/>
                      <wp:docPr id="54039988" name="Gruppieren 425">
                        <a:hlinkClick xmlns:a="http://schemas.openxmlformats.org/drawingml/2006/main" r:id="rId6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493843048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2233100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96DAC541-7B7A-43D3-8B79-37D633B846F1}">
                                      <asvg:svgBlip xmlns:asvg="http://schemas.microsoft.com/office/drawing/2016/SVG/main" r:embed="rId6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56DA63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" fillcolor="#327a86 [3204]" stroked="f" strokeweight="1pt">
                        <v:stroke joinstyle="miter"/>
                      </v:round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">
                        <v:imagedata r:id="rId74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8" w:type="dxa"/>
          </w:tcPr>
          <w:p w14:paraId="1CC30A7D" w14:textId="08C6BD16" w:rsidR="00BA42B2" w:rsidRPr="00BA42B2" w:rsidRDefault="00BA42B2" w:rsidP="00BA42B2">
            <w:pPr>
              <w:spacing w:line="276" w:lineRule="auto"/>
              <w:ind w:left="284" w:hanging="284"/>
              <w:rPr>
                <w:b/>
                <w:bCs/>
                <w:color w:val="327A86"/>
              </w:rPr>
            </w:pPr>
            <w:r w:rsidRPr="00BA42B2">
              <w:rPr>
                <w:b/>
                <w:bCs/>
                <w:color w:val="327A86"/>
              </w:rPr>
              <w:t>a)</w:t>
            </w:r>
          </w:p>
        </w:tc>
        <w:tc>
          <w:tcPr>
            <w:tcW w:w="8083" w:type="dxa"/>
            <w:gridSpan w:val="2"/>
          </w:tcPr>
          <w:p w14:paraId="225423CD" w14:textId="2BF35B89" w:rsidR="00BA42B2" w:rsidRDefault="00E752F5" w:rsidP="00BA42B2">
            <w:pPr>
              <w:spacing w:line="276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3856" behindDoc="0" locked="0" layoutInCell="1" allowOverlap="1" wp14:anchorId="4AF303F8" wp14:editId="530827FD">
                      <wp:simplePos x="0" y="0"/>
                      <wp:positionH relativeFrom="column">
                        <wp:posOffset>341630</wp:posOffset>
                      </wp:positionH>
                      <wp:positionV relativeFrom="paragraph">
                        <wp:posOffset>122555</wp:posOffset>
                      </wp:positionV>
                      <wp:extent cx="125730" cy="285750"/>
                      <wp:effectExtent l="0" t="0" r="1270" b="6350"/>
                      <wp:wrapNone/>
                      <wp:docPr id="103462472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" cy="285750"/>
                                <a:chOff x="57425" y="6103"/>
                                <a:chExt cx="126179" cy="286131"/>
                              </a:xfrm>
                              <a:noFill/>
                            </wpg:grpSpPr>
                            <wps:wsp>
                              <wps:cNvPr id="977943545" name="Textfeld 3"/>
                              <wps:cNvSpPr txBox="1"/>
                              <wps:spPr>
                                <a:xfrm>
                                  <a:off x="73979" y="6103"/>
                                  <a:ext cx="57323" cy="184396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30D3780" w14:textId="0B4A8EF3" w:rsidR="00CB7438" w:rsidRPr="007922A1" w:rsidRDefault="00CB7438" w:rsidP="00CB7438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5154012" name="Textfeld 3"/>
                              <wps:cNvSpPr txBox="1"/>
                              <wps:spPr>
                                <a:xfrm>
                                  <a:off x="73169" y="128292"/>
                                  <a:ext cx="110435" cy="163942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B30409" w14:textId="2C1204C0" w:rsidR="00CB7438" w:rsidRPr="007922A1" w:rsidRDefault="00CB7438" w:rsidP="00CB7438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4260824" name="Gerade Verbindung 1"/>
                              <wps:cNvCnPr/>
                              <wps:spPr>
                                <a:xfrm>
                                  <a:off x="57425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F303F8" id="_x0000_s1128" style="position:absolute;margin-left:26.9pt;margin-top:9.65pt;width:9.9pt;height:22.5pt;z-index:253433856;mso-position-horizontal-relative:text;mso-position-vertical-relative:text;mso-width-relative:margin;mso-height-relative:margin" coordorigin="57425,6103" coordsize="126179,2861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">
                      <v:shape id="Textfeld 3" o:spid="_x0000_s1129" type="#_x0000_t202" style="position:absolute;left:73979;top:6103;width:5732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730D3780" w14:textId="0B4A8EF3" w:rsidR="00CB7438" w:rsidRPr="007922A1" w:rsidRDefault="00CB7438" w:rsidP="00CB7438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30" type="#_x0000_t202" style="position:absolute;left:73169;top:128292;width:11043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DB30409" w14:textId="2C1204C0" w:rsidR="00CB7438" w:rsidRPr="007922A1" w:rsidRDefault="00CB7438" w:rsidP="00CB7438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131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5904" behindDoc="0" locked="0" layoutInCell="1" allowOverlap="1" wp14:anchorId="758402C7" wp14:editId="7AF2F02B">
                      <wp:simplePos x="0" y="0"/>
                      <wp:positionH relativeFrom="column">
                        <wp:posOffset>711093</wp:posOffset>
                      </wp:positionH>
                      <wp:positionV relativeFrom="paragraph">
                        <wp:posOffset>123190</wp:posOffset>
                      </wp:positionV>
                      <wp:extent cx="125730" cy="285750"/>
                      <wp:effectExtent l="0" t="0" r="1270" b="6350"/>
                      <wp:wrapNone/>
                      <wp:docPr id="121618855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" cy="285750"/>
                                <a:chOff x="57425" y="6103"/>
                                <a:chExt cx="126179" cy="286131"/>
                              </a:xfrm>
                              <a:noFill/>
                            </wpg:grpSpPr>
                            <wps:wsp>
                              <wps:cNvPr id="1302965633" name="Textfeld 3"/>
                              <wps:cNvSpPr txBox="1"/>
                              <wps:spPr>
                                <a:xfrm>
                                  <a:off x="73997" y="6103"/>
                                  <a:ext cx="57323" cy="184395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4F4E1C" w14:textId="3FB24C3E" w:rsidR="00CB7438" w:rsidRPr="007922A1" w:rsidRDefault="00CB7438" w:rsidP="00CB7438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61165910" name="Textfeld 3"/>
                              <wps:cNvSpPr txBox="1"/>
                              <wps:spPr>
                                <a:xfrm>
                                  <a:off x="73169" y="128292"/>
                                  <a:ext cx="110435" cy="163942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F786B5" w14:textId="4A42C82E" w:rsidR="00CB7438" w:rsidRPr="007922A1" w:rsidRDefault="00CB7438" w:rsidP="00CB7438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0845079" name="Gerade Verbindung 1"/>
                              <wps:cNvCnPr/>
                              <wps:spPr>
                                <a:xfrm>
                                  <a:off x="57425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8402C7" id="_x0000_s1132" style="position:absolute;margin-left:56pt;margin-top:9.7pt;width:9.9pt;height:22.5pt;z-index:253435904;mso-position-horizontal-relative:text;mso-position-vertical-relative:text;mso-width-relative:margin;mso-height-relative:margin" coordorigin="57425,6103" coordsize="126179,2861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">
                      <v:shape id="Textfeld 3" o:spid="_x0000_s1133" type="#_x0000_t202" style="position:absolute;left:73997;top:6103;width:57323;height:184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474F4E1C" w14:textId="3FB24C3E" w:rsidR="00CB7438" w:rsidRPr="007922A1" w:rsidRDefault="00CB7438" w:rsidP="00CB7438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134" type="#_x0000_t202" style="position:absolute;left:73169;top:128292;width:11043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5F786B5" w14:textId="4A42C82E" w:rsidR="00CB7438" w:rsidRPr="007922A1" w:rsidRDefault="00CB7438" w:rsidP="00CB7438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135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822D4" w:rsidRPr="005A2E03">
              <w:rPr>
                <w:rFonts w:ascii="Calibri" w:eastAsia="Times New Roman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563904" behindDoc="0" locked="0" layoutInCell="1" allowOverlap="1" wp14:anchorId="1232CDA7" wp14:editId="2E29D928">
                      <wp:simplePos x="0" y="0"/>
                      <wp:positionH relativeFrom="column">
                        <wp:posOffset>3905250</wp:posOffset>
                      </wp:positionH>
                      <wp:positionV relativeFrom="paragraph">
                        <wp:posOffset>57785</wp:posOffset>
                      </wp:positionV>
                      <wp:extent cx="789305" cy="460375"/>
                      <wp:effectExtent l="0" t="0" r="0" b="0"/>
                      <wp:wrapNone/>
                      <wp:docPr id="1894342278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A02E45" w14:textId="77777777" w:rsidR="008822D4" w:rsidRPr="005A2E03" w:rsidRDefault="008822D4" w:rsidP="008822D4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32CDA7" id="Textfeld 7" o:spid="_x0000_s1136" type="#_x0000_t202" style="position:absolute;margin-left:307.5pt;margin-top:4.55pt;width:62.15pt;height:36.25pt;z-index:2535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" filled="f" stroked="f">
                      <v:textbox>
                        <w:txbxContent>
                          <w:p w14:paraId="29A02E45" w14:textId="77777777" w:rsidR="008822D4" w:rsidRPr="005A2E03" w:rsidRDefault="008822D4" w:rsidP="008822D4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822D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64928" behindDoc="0" locked="0" layoutInCell="1" allowOverlap="1" wp14:anchorId="538B86EA" wp14:editId="167C9BC4">
                      <wp:simplePos x="0" y="0"/>
                      <wp:positionH relativeFrom="column">
                        <wp:posOffset>4535805</wp:posOffset>
                      </wp:positionH>
                      <wp:positionV relativeFrom="paragraph">
                        <wp:posOffset>681990</wp:posOffset>
                      </wp:positionV>
                      <wp:extent cx="1013460" cy="385445"/>
                      <wp:effectExtent l="0" t="0" r="0" b="0"/>
                      <wp:wrapNone/>
                      <wp:docPr id="323729929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1BDC92" w14:textId="77777777" w:rsidR="008822D4" w:rsidRPr="009F4661" w:rsidRDefault="008822D4" w:rsidP="008822D4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8B86EA" id="_x0000_s1137" type="#_x0000_t202" style="position:absolute;margin-left:357.15pt;margin-top:53.7pt;width:79.8pt;height:30.35pt;z-index:2535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" filled="f" stroked="f" strokeweight=".5pt">
                      <v:textbox>
                        <w:txbxContent>
                          <w:p w14:paraId="011BDC92" w14:textId="77777777" w:rsidR="008822D4" w:rsidRPr="009F4661" w:rsidRDefault="008822D4" w:rsidP="008822D4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822D4">
              <w:rPr>
                <w:rFonts w:ascii="Calibri" w:eastAsia="Times New Roman" w:hAnsi="Calibri" w:cs="Times New Roman"/>
                <w:noProof/>
                <w:lang w:eastAsia="de-DE"/>
              </w:rPr>
              <w:drawing>
                <wp:anchor distT="0" distB="0" distL="114300" distR="114300" simplePos="0" relativeHeight="253565952" behindDoc="0" locked="0" layoutInCell="1" allowOverlap="1" wp14:anchorId="2C7B1220" wp14:editId="67D479FB">
                  <wp:simplePos x="0" y="0"/>
                  <wp:positionH relativeFrom="column">
                    <wp:posOffset>4611431</wp:posOffset>
                  </wp:positionH>
                  <wp:positionV relativeFrom="paragraph">
                    <wp:posOffset>9525</wp:posOffset>
                  </wp:positionV>
                  <wp:extent cx="647700" cy="647700"/>
                  <wp:effectExtent l="0" t="0" r="0" b="0"/>
                  <wp:wrapNone/>
                  <wp:docPr id="1975281987" name="Grafik 74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81987" name="Grafik 74">
                            <a:hlinkClick r:id="rId66"/>
                          </pic:cNvPr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22D4">
              <w:t>N</w:t>
            </w:r>
            <w:r w:rsidR="00BA42B2">
              <w:t xml:space="preserve">utze die </w:t>
            </w:r>
            <w:r w:rsidR="003835AD">
              <w:t xml:space="preserve">digitalen </w:t>
            </w:r>
            <w:r w:rsidR="00BA42B2">
              <w:t>Bruchstreifen zur Bearbeitung der Aufgabe</w:t>
            </w:r>
            <w:r w:rsidR="008822D4">
              <w:t>:</w:t>
            </w:r>
          </w:p>
          <w:p w14:paraId="7DF8D87C" w14:textId="72868E4D" w:rsidR="00E752F5" w:rsidRDefault="00E752F5" w:rsidP="00E752F5">
            <w:r>
              <w:t xml:space="preserve">Stelle     und     an zwei Bruchstreifen dar. Überlege dazu: </w:t>
            </w:r>
          </w:p>
          <w:p w14:paraId="0033433C" w14:textId="31149730" w:rsidR="00BA42B2" w:rsidRDefault="00BA42B2" w:rsidP="00C1743D">
            <w:pPr>
              <w:pStyle w:val="Listenabsatz"/>
            </w:pPr>
            <w:r>
              <w:t>Welchen Bruchstreifen wählst du warum aus?</w:t>
            </w:r>
          </w:p>
          <w:p w14:paraId="63D43803" w14:textId="5FC3198B" w:rsidR="00BA42B2" w:rsidRDefault="00BA42B2" w:rsidP="00C1743D">
            <w:pPr>
              <w:pStyle w:val="Listenabsatz"/>
            </w:pPr>
            <w:r>
              <w:t>Wie viele Stücke markierst du? Warum?</w:t>
            </w:r>
            <w:r w:rsidRPr="00BA42B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                     </w:t>
            </w:r>
          </w:p>
          <w:p w14:paraId="04806FC5" w14:textId="79BB1F8B" w:rsidR="00BA42B2" w:rsidRDefault="00CB7438" w:rsidP="00BA42B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7952" behindDoc="0" locked="0" layoutInCell="1" allowOverlap="1" wp14:anchorId="33468385" wp14:editId="54F4AAF7">
                      <wp:simplePos x="0" y="0"/>
                      <wp:positionH relativeFrom="column">
                        <wp:posOffset>945675</wp:posOffset>
                      </wp:positionH>
                      <wp:positionV relativeFrom="paragraph">
                        <wp:posOffset>100065</wp:posOffset>
                      </wp:positionV>
                      <wp:extent cx="119222" cy="285750"/>
                      <wp:effectExtent l="0" t="0" r="8255" b="6350"/>
                      <wp:wrapNone/>
                      <wp:docPr id="65531867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222" cy="285750"/>
                                <a:chOff x="57425" y="6103"/>
                                <a:chExt cx="119582" cy="286131"/>
                              </a:xfrm>
                            </wpg:grpSpPr>
                            <wps:wsp>
                              <wps:cNvPr id="920817774" name="Textfeld 3"/>
                              <wps:cNvSpPr txBox="1"/>
                              <wps:spPr>
                                <a:xfrm>
                                  <a:off x="73979" y="6103"/>
                                  <a:ext cx="57323" cy="1843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E307A3" w14:textId="0D000F2A" w:rsidR="00CB7438" w:rsidRPr="007922A1" w:rsidRDefault="00CB7438" w:rsidP="00CB7438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61577548" name="Textfeld 3"/>
                              <wps:cNvSpPr txBox="1"/>
                              <wps:spPr>
                                <a:xfrm>
                                  <a:off x="66572" y="128292"/>
                                  <a:ext cx="110435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DFBCA4" w14:textId="6161371A" w:rsidR="00CB7438" w:rsidRPr="007922A1" w:rsidRDefault="00CB7438" w:rsidP="00CB7438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7536702" name="Gerade Verbindung 1"/>
                              <wps:cNvCnPr/>
                              <wps:spPr>
                                <a:xfrm>
                                  <a:off x="57425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468385" id="_x0000_s1138" style="position:absolute;margin-left:74.45pt;margin-top:7.9pt;width:9.4pt;height:22.5pt;z-index:253437952;mso-position-horizontal-relative:text;mso-position-vertical-relative:text;mso-width-relative:margin;mso-height-relative:margin" coordorigin="57425,6103" coordsize="119582,2861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">
                      <v:shape id="Textfeld 3" o:spid="_x0000_s1139" type="#_x0000_t202" style="position:absolute;left:73979;top:6103;width:5732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" fillcolor="white [3201]" stroked="f" strokeweight=".5pt">
                        <v:textbox style="mso-fit-shape-to-text:t" inset="0,0,0,0">
                          <w:txbxContent>
                            <w:p w14:paraId="30E307A3" w14:textId="0D000F2A" w:rsidR="00CB7438" w:rsidRPr="007922A1" w:rsidRDefault="00CB7438" w:rsidP="00CB7438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140" type="#_x0000_t202" style="position:absolute;left:66572;top:128292;width:11043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7DFBCA4" w14:textId="6161371A" w:rsidR="00CB7438" w:rsidRPr="007922A1" w:rsidRDefault="00CB7438" w:rsidP="00CB7438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line id="Gerade Verbindung 1" o:spid="_x0000_s1141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BA42B2" w:rsidRPr="00E0758C" w14:paraId="29CDAB21" w14:textId="77777777" w:rsidTr="00FC5746">
        <w:trPr>
          <w:trHeight w:val="832"/>
        </w:trPr>
        <w:tc>
          <w:tcPr>
            <w:tcW w:w="610" w:type="dxa"/>
          </w:tcPr>
          <w:p w14:paraId="01232124" w14:textId="788F1EDF" w:rsidR="00BA42B2" w:rsidRDefault="00BA42B2" w:rsidP="00BA42B2"/>
        </w:tc>
        <w:tc>
          <w:tcPr>
            <w:tcW w:w="378" w:type="dxa"/>
          </w:tcPr>
          <w:p w14:paraId="3BBB13FB" w14:textId="4F60A826" w:rsidR="00BA42B2" w:rsidRPr="00BA42B2" w:rsidRDefault="00BA42B2" w:rsidP="00BA42B2">
            <w:pPr>
              <w:spacing w:line="276" w:lineRule="auto"/>
              <w:ind w:left="284" w:hanging="284"/>
              <w:rPr>
                <w:b/>
                <w:bCs/>
                <w:color w:val="327A86"/>
              </w:rPr>
            </w:pPr>
            <w:r>
              <w:rPr>
                <w:b/>
                <w:bCs/>
                <w:color w:val="327A86"/>
              </w:rPr>
              <w:t>b)</w:t>
            </w:r>
          </w:p>
        </w:tc>
        <w:tc>
          <w:tcPr>
            <w:tcW w:w="8083" w:type="dxa"/>
            <w:gridSpan w:val="2"/>
          </w:tcPr>
          <w:p w14:paraId="59DCA357" w14:textId="7D9C5B94" w:rsidR="00BA42B2" w:rsidRDefault="00BA42B2" w:rsidP="00BA42B2">
            <w:pPr>
              <w:spacing w:line="276" w:lineRule="auto"/>
              <w:rPr>
                <w:rFonts w:eastAsiaTheme="minorEastAsia"/>
              </w:rPr>
            </w:pPr>
            <w:r>
              <w:t xml:space="preserve">Stelle den Anteil </w:t>
            </w:r>
            <w:r w:rsidR="00CB7438">
              <w:t xml:space="preserve">   </w:t>
            </w:r>
            <w:r>
              <w:rPr>
                <w:rFonts w:eastAsiaTheme="minorEastAsia"/>
              </w:rPr>
              <w:t xml:space="preserve"> in einem passenden Bruchstreifen dar. </w:t>
            </w:r>
          </w:p>
          <w:p w14:paraId="12FA5CFA" w14:textId="4013FCF9" w:rsidR="00BA42B2" w:rsidRDefault="00BA42B2" w:rsidP="00BA42B2">
            <w:pPr>
              <w:spacing w:line="276" w:lineRule="auto"/>
            </w:pPr>
            <w:r>
              <w:rPr>
                <w:rFonts w:eastAsiaTheme="minorEastAsia"/>
              </w:rPr>
              <w:t>Was passiert mit dem Anteil, wenn du die Länge des Bruchstreifens veränderst?</w:t>
            </w:r>
          </w:p>
        </w:tc>
      </w:tr>
      <w:tr w:rsidR="003835AD" w:rsidRPr="00E0758C" w14:paraId="0AAC240D" w14:textId="77777777" w:rsidTr="00FC5746">
        <w:trPr>
          <w:trHeight w:val="986"/>
        </w:trPr>
        <w:tc>
          <w:tcPr>
            <w:tcW w:w="610" w:type="dxa"/>
          </w:tcPr>
          <w:p w14:paraId="27E4FA69" w14:textId="77777777" w:rsidR="003835AD" w:rsidRDefault="003835AD" w:rsidP="00BA42B2"/>
          <w:p w14:paraId="0900B1AF" w14:textId="2F4FEA87" w:rsidR="003835AD" w:rsidRDefault="003835AD" w:rsidP="00BA42B2">
            <w:r>
              <w:rPr>
                <w:noProof/>
              </w:rPr>
              <w:drawing>
                <wp:inline distT="0" distB="0" distL="0" distR="0" wp14:anchorId="279E8199" wp14:editId="791BB730">
                  <wp:extent cx="313144" cy="272386"/>
                  <wp:effectExtent l="0" t="0" r="0" b="0"/>
                  <wp:docPr id="355362347" name="Grafik 355362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" w:type="dxa"/>
          </w:tcPr>
          <w:p w14:paraId="7AAD3A1F" w14:textId="6F232F91" w:rsidR="003835AD" w:rsidRDefault="003835AD" w:rsidP="00BA42B2">
            <w:pPr>
              <w:spacing w:line="276" w:lineRule="auto"/>
              <w:ind w:left="284" w:hanging="284"/>
              <w:rPr>
                <w:b/>
                <w:bCs/>
                <w:color w:val="327A86"/>
              </w:rPr>
            </w:pPr>
            <w:r>
              <w:rPr>
                <w:b/>
                <w:bCs/>
                <w:color w:val="327A86"/>
              </w:rPr>
              <w:t>c)</w:t>
            </w:r>
          </w:p>
        </w:tc>
        <w:tc>
          <w:tcPr>
            <w:tcW w:w="8083" w:type="dxa"/>
            <w:gridSpan w:val="2"/>
          </w:tcPr>
          <w:p w14:paraId="629BB643" w14:textId="51C29478" w:rsidR="003835AD" w:rsidRDefault="003835AD" w:rsidP="003835AD">
            <w:r>
              <w:t xml:space="preserve">Stellt euch gegenseitig Aufgaben mit dem digitalen Bruchstreifen: Eine Person stellt eine Aufgabe wie in </w:t>
            </w:r>
            <w:r w:rsidRPr="00AF1C61">
              <w:rPr>
                <w:b/>
                <w:bCs/>
                <w:color w:val="327A86" w:themeColor="text2"/>
              </w:rPr>
              <w:t xml:space="preserve">a) </w:t>
            </w:r>
            <w:r w:rsidRPr="00AF1C61">
              <w:t>oder</w:t>
            </w:r>
            <w:r w:rsidRPr="00AF1C61">
              <w:rPr>
                <w:b/>
                <w:bCs/>
                <w:color w:val="327A86" w:themeColor="text2"/>
              </w:rPr>
              <w:t xml:space="preserve"> b)</w:t>
            </w:r>
            <w:r>
              <w:t xml:space="preserve">, die </w:t>
            </w:r>
            <w:r w:rsidRPr="00180003">
              <w:t>andere Person löst die Aufgabe.</w:t>
            </w:r>
            <w:r>
              <w:t xml:space="preserve"> Wechselt euch ab.</w:t>
            </w:r>
          </w:p>
        </w:tc>
      </w:tr>
      <w:tr w:rsidR="00BB5CEC" w:rsidRPr="00E0758C" w14:paraId="65E7A2C6" w14:textId="77777777" w:rsidTr="00FC5746">
        <w:trPr>
          <w:trHeight w:val="116"/>
        </w:trPr>
        <w:tc>
          <w:tcPr>
            <w:tcW w:w="610" w:type="dxa"/>
          </w:tcPr>
          <w:p w14:paraId="76CACD04" w14:textId="223E6A08" w:rsidR="00BB5CEC" w:rsidRPr="001F1B55" w:rsidRDefault="00BB5CEC" w:rsidP="00BB5CEC">
            <w:pPr>
              <w:pStyle w:val="berschrift3"/>
            </w:pPr>
            <w:r w:rsidRPr="001F1B55">
              <w:t>2.</w:t>
            </w:r>
            <w:r w:rsidR="00BA42B2">
              <w:t>3</w:t>
            </w:r>
          </w:p>
        </w:tc>
        <w:tc>
          <w:tcPr>
            <w:tcW w:w="8461" w:type="dxa"/>
            <w:gridSpan w:val="3"/>
          </w:tcPr>
          <w:p w14:paraId="5D28162D" w14:textId="146B10C6" w:rsidR="00BB5CEC" w:rsidRPr="001F1B55" w:rsidRDefault="00CB7438" w:rsidP="00BB5CEC">
            <w:pPr>
              <w:pStyle w:val="berschrift3"/>
            </w:pPr>
            <w:r w:rsidRPr="00BB5CEC">
              <w:rPr>
                <w:rFonts w:ascii="Cambria" w:eastAsia="Cambria" w:hAnsi="Cambria"/>
                <w:noProof/>
                <w:color w:val="A6A6A6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7712" behindDoc="0" locked="0" layoutInCell="1" allowOverlap="1" wp14:anchorId="215532F3" wp14:editId="04FAAE59">
                      <wp:simplePos x="0" y="0"/>
                      <wp:positionH relativeFrom="column">
                        <wp:posOffset>3599815</wp:posOffset>
                      </wp:positionH>
                      <wp:positionV relativeFrom="paragraph">
                        <wp:posOffset>411480</wp:posOffset>
                      </wp:positionV>
                      <wp:extent cx="1770380" cy="210185"/>
                      <wp:effectExtent l="0" t="0" r="7620" b="18415"/>
                      <wp:wrapNone/>
                      <wp:docPr id="1243884515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70380" cy="2101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7C9E8F" id="Rectangle 90" o:spid="_x0000_s1026" style="position:absolute;margin-left:283.45pt;margin-top:32.4pt;width:139.4pt;height:16.55pt;z-index:2534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" filled="f">
                      <v:path arrowok="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40000" behindDoc="0" locked="0" layoutInCell="1" allowOverlap="1" wp14:anchorId="1CF811A4" wp14:editId="494F9D9F">
                      <wp:simplePos x="0" y="0"/>
                      <wp:positionH relativeFrom="column">
                        <wp:posOffset>3310996</wp:posOffset>
                      </wp:positionH>
                      <wp:positionV relativeFrom="paragraph">
                        <wp:posOffset>308546</wp:posOffset>
                      </wp:positionV>
                      <wp:extent cx="125799" cy="285751"/>
                      <wp:effectExtent l="0" t="0" r="1270" b="6350"/>
                      <wp:wrapNone/>
                      <wp:docPr id="50794683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99" cy="285751"/>
                                <a:chOff x="57425" y="6103"/>
                                <a:chExt cx="126179" cy="286131"/>
                              </a:xfrm>
                            </wpg:grpSpPr>
                            <wps:wsp>
                              <wps:cNvPr id="466447573" name="Textfeld 3"/>
                              <wps:cNvSpPr txBox="1"/>
                              <wps:spPr>
                                <a:xfrm>
                                  <a:off x="73979" y="6103"/>
                                  <a:ext cx="57323" cy="1843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F9374C" w14:textId="18BBBA2C" w:rsidR="00CB7438" w:rsidRPr="007922A1" w:rsidRDefault="00CB7438" w:rsidP="00CB7438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652341012" name="Textfeld 3"/>
                              <wps:cNvSpPr txBox="1"/>
                              <wps:spPr>
                                <a:xfrm>
                                  <a:off x="73169" y="128292"/>
                                  <a:ext cx="110435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CB189B" w14:textId="77777777" w:rsidR="00CB7438" w:rsidRPr="007922A1" w:rsidRDefault="00CB7438" w:rsidP="00CB7438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3115394" name="Gerade Verbindung 1"/>
                              <wps:cNvCnPr/>
                              <wps:spPr>
                                <a:xfrm>
                                  <a:off x="57425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F811A4" id="_x0000_s1142" style="position:absolute;margin-left:260.7pt;margin-top:24.3pt;width:9.9pt;height:22.5pt;z-index:253440000;mso-position-horizontal-relative:text;mso-position-vertical-relative:text;mso-width-relative:margin;mso-height-relative:margin" coordorigin="57425,6103" coordsize="126179,2861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">
                      <v:shape id="Textfeld 3" o:spid="_x0000_s1143" type="#_x0000_t202" style="position:absolute;left:73979;top:6103;width:57323;height:184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" fillcolor="white [3201]" stroked="f" strokeweight=".5pt">
                        <v:textbox style="mso-fit-shape-to-text:t" inset="0,0,0,0">
                          <w:txbxContent>
                            <w:p w14:paraId="02F9374C" w14:textId="18BBBA2C" w:rsidR="00CB7438" w:rsidRPr="007922A1" w:rsidRDefault="00CB7438" w:rsidP="00CB7438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44" type="#_x0000_t202" style="position:absolute;left:73169;top:128292;width:11043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DCB189B" w14:textId="77777777" w:rsidR="00CB7438" w:rsidRPr="007922A1" w:rsidRDefault="00CB7438" w:rsidP="00CB7438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145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B5CEC" w:rsidRPr="001F1B55">
              <w:t>Anteile einzeichnen</w:t>
            </w:r>
          </w:p>
        </w:tc>
      </w:tr>
      <w:tr w:rsidR="00BA42B2" w:rsidRPr="00E0758C" w14:paraId="77DA2065" w14:textId="77777777" w:rsidTr="00FC5746">
        <w:trPr>
          <w:trHeight w:val="1181"/>
        </w:trPr>
        <w:tc>
          <w:tcPr>
            <w:tcW w:w="610" w:type="dxa"/>
          </w:tcPr>
          <w:p w14:paraId="2C2251D2" w14:textId="77777777" w:rsidR="00BA42B2" w:rsidRPr="001F1B55" w:rsidRDefault="00BA42B2" w:rsidP="00BB5CEC">
            <w:pPr>
              <w:pStyle w:val="berschrift3"/>
            </w:pPr>
          </w:p>
        </w:tc>
        <w:tc>
          <w:tcPr>
            <w:tcW w:w="8461" w:type="dxa"/>
            <w:gridSpan w:val="3"/>
          </w:tcPr>
          <w:p w14:paraId="033C6291" w14:textId="2A3F51DD" w:rsidR="00BA42B2" w:rsidRDefault="00FD0B7A" w:rsidP="00E47183">
            <w:pPr>
              <w:ind w:left="38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42048" behindDoc="0" locked="0" layoutInCell="1" allowOverlap="1" wp14:anchorId="02069A25" wp14:editId="0E5EB914">
                      <wp:simplePos x="0" y="0"/>
                      <wp:positionH relativeFrom="column">
                        <wp:posOffset>3324860</wp:posOffset>
                      </wp:positionH>
                      <wp:positionV relativeFrom="paragraph">
                        <wp:posOffset>230894</wp:posOffset>
                      </wp:positionV>
                      <wp:extent cx="125730" cy="285750"/>
                      <wp:effectExtent l="0" t="0" r="1270" b="6350"/>
                      <wp:wrapNone/>
                      <wp:docPr id="169722466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" cy="285750"/>
                                <a:chOff x="57425" y="6103"/>
                                <a:chExt cx="126179" cy="286131"/>
                              </a:xfrm>
                            </wpg:grpSpPr>
                            <wps:wsp>
                              <wps:cNvPr id="2067847130" name="Textfeld 3"/>
                              <wps:cNvSpPr txBox="1"/>
                              <wps:spPr>
                                <a:xfrm>
                                  <a:off x="73979" y="6103"/>
                                  <a:ext cx="57323" cy="1843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28FD7B" w14:textId="77777777" w:rsidR="00CB7438" w:rsidRPr="007922A1" w:rsidRDefault="00CB7438" w:rsidP="00CB7438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05291820" name="Textfeld 3"/>
                              <wps:cNvSpPr txBox="1"/>
                              <wps:spPr>
                                <a:xfrm>
                                  <a:off x="73169" y="128292"/>
                                  <a:ext cx="110435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F52C93" w14:textId="08473B09" w:rsidR="00CB7438" w:rsidRPr="007922A1" w:rsidRDefault="00CB7438" w:rsidP="00CB7438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6055911" name="Gerade Verbindung 1"/>
                              <wps:cNvCnPr/>
                              <wps:spPr>
                                <a:xfrm>
                                  <a:off x="57425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069A25" id="_x0000_s1146" style="position:absolute;left:0;text-align:left;margin-left:261.8pt;margin-top:18.2pt;width:9.9pt;height:22.5pt;z-index:253442048;mso-position-horizontal-relative:text;mso-position-vertical-relative:text;mso-width-relative:margin;mso-height-relative:margin" coordorigin="57425,6103" coordsize="126179,2861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">
                      <v:shape id="Textfeld 3" o:spid="_x0000_s1147" type="#_x0000_t202" style="position:absolute;left:73979;top:6103;width:57323;height:184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" fillcolor="white [3201]" stroked="f" strokeweight=".5pt">
                        <v:textbox style="mso-fit-shape-to-text:t" inset="0,0,0,0">
                          <w:txbxContent>
                            <w:p w14:paraId="4228FD7B" w14:textId="77777777" w:rsidR="00CB7438" w:rsidRPr="007922A1" w:rsidRDefault="00CB7438" w:rsidP="00CB7438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48" type="#_x0000_t202" style="position:absolute;left:73169;top:128292;width:11043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FF52C93" w14:textId="08473B09" w:rsidR="00CB7438" w:rsidRPr="007922A1" w:rsidRDefault="00CB7438" w:rsidP="00CB7438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149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B7438" w:rsidRPr="00BB5CEC">
              <w:rPr>
                <w:rFonts w:ascii="Cambria" w:eastAsia="Cambria" w:hAnsi="Cambria" w:cs="Times New Roman"/>
                <w:noProof/>
                <w:color w:val="A6A6A6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429760" behindDoc="0" locked="0" layoutInCell="1" allowOverlap="1" wp14:anchorId="3F9AE126" wp14:editId="1FFF3312">
                      <wp:simplePos x="0" y="0"/>
                      <wp:positionH relativeFrom="column">
                        <wp:posOffset>3599984</wp:posOffset>
                      </wp:positionH>
                      <wp:positionV relativeFrom="paragraph">
                        <wp:posOffset>314435</wp:posOffset>
                      </wp:positionV>
                      <wp:extent cx="1770887" cy="210185"/>
                      <wp:effectExtent l="0" t="0" r="7620" b="18415"/>
                      <wp:wrapNone/>
                      <wp:docPr id="2026721866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70887" cy="2101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947318" id="Rectangle 90" o:spid="_x0000_s1026" style="position:absolute;margin-left:283.45pt;margin-top:24.75pt;width:139.45pt;height:16.55pt;z-index:2534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" filled="f">
                      <v:path arrowok="t"/>
                    </v:rect>
                  </w:pict>
                </mc:Fallback>
              </mc:AlternateContent>
            </w:r>
            <w:r w:rsidR="00BA42B2" w:rsidRPr="00BB5CEC">
              <w:t xml:space="preserve">Zeichne </w:t>
            </w:r>
            <w:r w:rsidR="00BA7C5B">
              <w:t xml:space="preserve">auf </w:t>
            </w:r>
            <w:r w:rsidR="003835AD">
              <w:t xml:space="preserve">Papier oder </w:t>
            </w:r>
            <w:r w:rsidR="00BA7C5B">
              <w:t xml:space="preserve">mit </w:t>
            </w:r>
            <w:r w:rsidR="003835AD">
              <w:t xml:space="preserve">digitalen </w:t>
            </w:r>
            <w:r w:rsidR="00CB7438">
              <w:br/>
            </w:r>
            <w:r w:rsidR="003835AD">
              <w:t xml:space="preserve">Bruchstreifen aus </w:t>
            </w:r>
            <w:r w:rsidR="003835AD" w:rsidRPr="00BA7C5B">
              <w:rPr>
                <w:b/>
                <w:bCs/>
                <w:color w:val="327A86"/>
              </w:rPr>
              <w:t>2.2</w:t>
            </w:r>
            <w:r w:rsidR="003835AD" w:rsidRPr="00BA7C5B">
              <w:rPr>
                <w:color w:val="327A86"/>
              </w:rPr>
              <w:t xml:space="preserve"> </w:t>
            </w:r>
            <w:r w:rsidR="00BA42B2" w:rsidRPr="00BB5CEC">
              <w:t xml:space="preserve">den Anteil ein. </w:t>
            </w:r>
            <w:r w:rsidR="003835AD">
              <w:br/>
            </w:r>
            <w:r w:rsidR="00BA42B2" w:rsidRPr="00BB5CEC">
              <w:t xml:space="preserve">Vergleiche die </w:t>
            </w:r>
            <w:r w:rsidR="00BA42B2">
              <w:rPr>
                <w:rFonts w:asciiTheme="majorHAnsi" w:hAnsiTheme="majorHAnsi"/>
              </w:rPr>
              <w:t xml:space="preserve">Brüche und </w:t>
            </w:r>
            <w:r w:rsidR="00BA42B2" w:rsidRPr="00BB5CEC">
              <w:t>Bilder miteinander.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28" w:type="dxa"/>
                <w:left w:w="0" w:type="dxa"/>
                <w:bottom w:w="28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2817"/>
              <w:gridCol w:w="2817"/>
              <w:gridCol w:w="2817"/>
            </w:tblGrid>
            <w:tr w:rsidR="00BA42B2" w14:paraId="2C3C2531" w14:textId="77777777" w:rsidTr="00CB7438">
              <w:trPr>
                <w:trHeight w:val="598"/>
              </w:trPr>
              <w:tc>
                <w:tcPr>
                  <w:tcW w:w="2817" w:type="dxa"/>
                  <w:vAlign w:val="center"/>
                </w:tcPr>
                <w:p w14:paraId="56A121A4" w14:textId="77777777" w:rsidR="00BA42B2" w:rsidRDefault="00BA42B2" w:rsidP="00CB7438">
                  <w:pPr>
                    <w:spacing w:line="240" w:lineRule="atLeast"/>
                  </w:pPr>
                </w:p>
              </w:tc>
              <w:tc>
                <w:tcPr>
                  <w:tcW w:w="2817" w:type="dxa"/>
                  <w:vAlign w:val="center"/>
                </w:tcPr>
                <w:p w14:paraId="1ECEDC07" w14:textId="5A345A09" w:rsidR="00BA42B2" w:rsidRDefault="00BA7C5B" w:rsidP="00CB7438">
                  <w:pPr>
                    <w:spacing w:line="240" w:lineRule="auto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444096" behindDoc="0" locked="0" layoutInCell="1" allowOverlap="1" wp14:anchorId="24ED3D7E" wp14:editId="62EEDF59">
                            <wp:simplePos x="0" y="0"/>
                            <wp:positionH relativeFrom="column">
                              <wp:posOffset>1534795</wp:posOffset>
                            </wp:positionH>
                            <wp:positionV relativeFrom="paragraph">
                              <wp:posOffset>-110490</wp:posOffset>
                            </wp:positionV>
                            <wp:extent cx="125095" cy="285750"/>
                            <wp:effectExtent l="0" t="0" r="1905" b="6350"/>
                            <wp:wrapNone/>
                            <wp:docPr id="761597263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5095" cy="285750"/>
                                      <a:chOff x="48535" y="6103"/>
                                      <a:chExt cx="125832" cy="286131"/>
                                    </a:xfrm>
                                  </wpg:grpSpPr>
                                  <wps:wsp>
                                    <wps:cNvPr id="491461030" name="Textfeld 3"/>
                                    <wps:cNvSpPr txBox="1"/>
                                    <wps:spPr>
                                      <a:xfrm>
                                        <a:off x="73979" y="6103"/>
                                        <a:ext cx="57323" cy="18439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B00EBB9" w14:textId="77777777" w:rsidR="00CB7438" w:rsidRPr="007922A1" w:rsidRDefault="00CB7438" w:rsidP="00CB7438">
                                          <w:pPr>
                                            <w:rPr>
                                              <w:sz w:val="15"/>
                                              <w:szCs w:val="15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242338512" name="Textfeld 3"/>
                                    <wps:cNvSpPr txBox="1"/>
                                    <wps:spPr>
                                      <a:xfrm>
                                        <a:off x="48535" y="128292"/>
                                        <a:ext cx="125832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280ACF" w14:textId="127ACE68" w:rsidR="00CB7438" w:rsidRPr="007922A1" w:rsidRDefault="00CB7438" w:rsidP="00CB7438">
                                          <w:pPr>
                                            <w:rPr>
                                              <w:sz w:val="15"/>
                                              <w:szCs w:val="15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16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94011385" name="Gerade Verbindung 1"/>
                                    <wps:cNvCnPr/>
                                    <wps:spPr>
                                      <a:xfrm>
                                        <a:off x="57425" y="179629"/>
                                        <a:ext cx="9027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4ED3D7E" id="_x0000_s1150" style="position:absolute;margin-left:120.85pt;margin-top:-8.7pt;width:9.85pt;height:22.5pt;z-index:253444096;mso-position-horizontal-relative:text;mso-position-vertical-relative:text;mso-width-relative:margin;mso-height-relative:margin" coordorigin="48535,6103" coordsize="125832,2861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">
                            <v:shape id="Textfeld 3" o:spid="_x0000_s1151" type="#_x0000_t202" style="position:absolute;left:73979;top:6103;width:57323;height:184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" fillcolor="white [3201]" stroked="f" strokeweight=".5pt">
                              <v:textbox style="mso-fit-shape-to-text:t" inset="0,0,0,0">
                                <w:txbxContent>
                                  <w:p w14:paraId="7B00EBB9" w14:textId="77777777" w:rsidR="00CB7438" w:rsidRPr="007922A1" w:rsidRDefault="00CB7438" w:rsidP="00CB7438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52" type="#_x0000_t202" style="position:absolute;left:48535;top:128292;width:12583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1A280ACF" w14:textId="127ACE68" w:rsidR="00CB7438" w:rsidRPr="007922A1" w:rsidRDefault="00CB7438" w:rsidP="00CB7438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153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817" w:type="dxa"/>
                  <w:vAlign w:val="center"/>
                </w:tcPr>
                <w:p w14:paraId="53B39A88" w14:textId="1330A992" w:rsidR="00BA42B2" w:rsidRPr="00CB7438" w:rsidRDefault="00CB7438" w:rsidP="00CB7438">
                  <w:pPr>
                    <w:spacing w:line="240" w:lineRule="auto"/>
                    <w:rPr>
                      <w:rFonts w:ascii="Cambria" w:eastAsia="Cambria" w:hAnsi="Cambria" w:cs="Times New Roman"/>
                      <w:color w:val="000000"/>
                      <w:szCs w:val="20"/>
                      <w:lang w:eastAsia="de-DE"/>
                    </w:rPr>
                  </w:pPr>
                  <w:r w:rsidRPr="00BB5CEC">
                    <w:rPr>
                      <w:rFonts w:ascii="Cambria" w:eastAsia="Cambria" w:hAnsi="Cambria" w:cs="Times New Roman"/>
                      <w:noProof/>
                      <w:color w:val="A6A6A6"/>
                      <w:szCs w:val="20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31808" behindDoc="0" locked="0" layoutInCell="1" allowOverlap="1" wp14:anchorId="2C0C8A8A" wp14:editId="1C570FDC">
                            <wp:simplePos x="0" y="0"/>
                            <wp:positionH relativeFrom="column">
                              <wp:posOffset>20955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1771015" cy="210185"/>
                            <wp:effectExtent l="0" t="0" r="6985" b="18415"/>
                            <wp:wrapNone/>
                            <wp:docPr id="1322155313" name="Rectangle 9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771015" cy="210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36327B5" id="Rectangle 90" o:spid="_x0000_s1026" style="position:absolute;margin-left:1.65pt;margin-top:2.95pt;width:139.45pt;height:16.55pt;z-index:2534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" filled="f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3BA9B038" w14:textId="49E69801" w:rsidR="00BA42B2" w:rsidRPr="001F1B55" w:rsidRDefault="00BA42B2" w:rsidP="00BA42B2"/>
        </w:tc>
      </w:tr>
      <w:tr w:rsidR="00BB5CEC" w:rsidRPr="00E0758C" w14:paraId="5F635D14" w14:textId="77777777" w:rsidTr="00FC5746">
        <w:trPr>
          <w:trHeight w:val="116"/>
        </w:trPr>
        <w:tc>
          <w:tcPr>
            <w:tcW w:w="610" w:type="dxa"/>
          </w:tcPr>
          <w:p w14:paraId="5F7E38B6" w14:textId="1074BC67" w:rsidR="00BB5CEC" w:rsidRPr="00E0758C" w:rsidRDefault="00BB5CEC" w:rsidP="00BB5CEC">
            <w:pPr>
              <w:pStyle w:val="berschrift3"/>
            </w:pPr>
            <w:r>
              <w:t>2.</w:t>
            </w:r>
            <w:r w:rsidR="00BA42B2">
              <w:t>4</w:t>
            </w:r>
          </w:p>
        </w:tc>
        <w:tc>
          <w:tcPr>
            <w:tcW w:w="8461" w:type="dxa"/>
            <w:gridSpan w:val="3"/>
          </w:tcPr>
          <w:p w14:paraId="08527BC8" w14:textId="6D25BF3D" w:rsidR="00BB5CEC" w:rsidRPr="00BB5CEC" w:rsidRDefault="00BB5CEC" w:rsidP="00BB5CEC">
            <w:pPr>
              <w:pStyle w:val="berschrift3"/>
            </w:pPr>
            <w:r w:rsidRPr="00BB5CEC">
              <w:t>Anteile ablesen I</w:t>
            </w:r>
          </w:p>
        </w:tc>
      </w:tr>
      <w:tr w:rsidR="00BB5CEC" w:rsidRPr="00E0758C" w14:paraId="082FAC1C" w14:textId="77777777" w:rsidTr="00FC5746">
        <w:trPr>
          <w:trHeight w:val="1580"/>
        </w:trPr>
        <w:tc>
          <w:tcPr>
            <w:tcW w:w="610" w:type="dxa"/>
          </w:tcPr>
          <w:p w14:paraId="01F6B5AA" w14:textId="77777777" w:rsidR="00371999" w:rsidRDefault="00371999" w:rsidP="00371999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3959B290" wp14:editId="712D098E">
                  <wp:extent cx="360000" cy="272386"/>
                  <wp:effectExtent l="0" t="0" r="2540" b="0"/>
                  <wp:docPr id="719" name="Grafik 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0A3F5B9" w14:textId="72967F89" w:rsidR="00BB5CEC" w:rsidRPr="00E0758C" w:rsidRDefault="00BB5CEC" w:rsidP="000E442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5D16B889" w14:textId="77777777" w:rsidR="00BB5CEC" w:rsidRPr="00E0758C" w:rsidRDefault="00BB5CEC" w:rsidP="000E442F">
            <w:pPr>
              <w:pStyle w:val="Nummerierung"/>
            </w:pPr>
            <w:r>
              <w:t>a</w:t>
            </w:r>
            <w:r w:rsidRPr="00E0758C">
              <w:t>)</w:t>
            </w:r>
          </w:p>
        </w:tc>
        <w:tc>
          <w:tcPr>
            <w:tcW w:w="8036" w:type="dxa"/>
          </w:tcPr>
          <w:p w14:paraId="14386F38" w14:textId="6D99F3A0" w:rsidR="00BB5CEC" w:rsidRPr="00E0758C" w:rsidRDefault="00735A42" w:rsidP="000E442F">
            <w:proofErr w:type="spellStart"/>
            <w:r w:rsidRPr="00190499">
              <w:t>Lies</w:t>
            </w:r>
            <w:proofErr w:type="spellEnd"/>
            <w:r w:rsidRPr="00190499">
              <w:t xml:space="preserve"> d</w:t>
            </w:r>
            <w:r>
              <w:t>ie</w:t>
            </w:r>
            <w:r w:rsidRPr="00190499">
              <w:t xml:space="preserve"> Anteil</w:t>
            </w:r>
            <w:r>
              <w:t>e</w:t>
            </w:r>
            <w:r w:rsidRPr="00190499">
              <w:t xml:space="preserve"> ab. Vergleiche die Anteile. </w:t>
            </w:r>
            <w:r>
              <w:t>Was fällt dir auf</w:t>
            </w:r>
            <w:r w:rsidRPr="00190499">
              <w:t>?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28" w:type="dxa"/>
                <w:left w:w="0" w:type="dxa"/>
                <w:bottom w:w="28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2817"/>
              <w:gridCol w:w="2817"/>
              <w:gridCol w:w="2817"/>
            </w:tblGrid>
            <w:tr w:rsidR="00BB5CEC" w14:paraId="550F47E5" w14:textId="77777777" w:rsidTr="00735B8E">
              <w:trPr>
                <w:trHeight w:val="1132"/>
              </w:trPr>
              <w:tc>
                <w:tcPr>
                  <w:tcW w:w="2817" w:type="dxa"/>
                  <w:vAlign w:val="center"/>
                </w:tcPr>
                <w:p w14:paraId="540F78E8" w14:textId="58D80C35" w:rsidR="00BB5CEC" w:rsidRDefault="00BB5CEC" w:rsidP="00BB5CEC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1D192BE0" wp14:editId="28CD62E4">
                        <wp:extent cx="800100" cy="561975"/>
                        <wp:effectExtent l="0" t="0" r="0" b="9525"/>
                        <wp:docPr id="295" name="Grafik 2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5" name="2.3a1.eps"/>
                                <pic:cNvPicPr/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0100" cy="561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17" w:type="dxa"/>
                  <w:vAlign w:val="center"/>
                </w:tcPr>
                <w:p w14:paraId="709E33A5" w14:textId="24797C97" w:rsidR="00BB5CEC" w:rsidRDefault="00BB5CEC" w:rsidP="00BB5CEC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5B035A76" wp14:editId="6A578018">
                        <wp:extent cx="800100" cy="733425"/>
                        <wp:effectExtent l="0" t="0" r="0" b="9525"/>
                        <wp:docPr id="296" name="Grafik 2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6" name="2.3a2.eps"/>
                                <pic:cNvPicPr/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0100" cy="733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17" w:type="dxa"/>
                  <w:vAlign w:val="center"/>
                </w:tcPr>
                <w:p w14:paraId="00303935" w14:textId="7551C405" w:rsidR="00BB5CEC" w:rsidRDefault="00BB5CEC" w:rsidP="00BB5CEC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3445120" behindDoc="0" locked="0" layoutInCell="1" allowOverlap="1" wp14:anchorId="15320485" wp14:editId="00FB442F">
                        <wp:simplePos x="0" y="0"/>
                        <wp:positionH relativeFrom="column">
                          <wp:posOffset>493395</wp:posOffset>
                        </wp:positionH>
                        <wp:positionV relativeFrom="paragraph">
                          <wp:posOffset>0</wp:posOffset>
                        </wp:positionV>
                        <wp:extent cx="800100" cy="914400"/>
                        <wp:effectExtent l="0" t="0" r="0" b="0"/>
                        <wp:wrapNone/>
                        <wp:docPr id="476" name="Grafik 4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7" name="2.3a3.eps"/>
                                <pic:cNvPicPr/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01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46460B63" w14:textId="77777777" w:rsidR="00BB5CEC" w:rsidRPr="00E0758C" w:rsidRDefault="00BB5CEC" w:rsidP="000E442F">
            <w:r>
              <w:t xml:space="preserve"> </w:t>
            </w:r>
          </w:p>
        </w:tc>
      </w:tr>
      <w:tr w:rsidR="00BB5CEC" w:rsidRPr="00E0758C" w14:paraId="4D7F11C7" w14:textId="77777777" w:rsidTr="00FC5746">
        <w:tc>
          <w:tcPr>
            <w:tcW w:w="610" w:type="dxa"/>
          </w:tcPr>
          <w:p w14:paraId="27EA6B2A" w14:textId="77777777" w:rsidR="00BB5CEC" w:rsidRPr="00E0758C" w:rsidRDefault="00BB5CEC" w:rsidP="000E442F">
            <w:pPr>
              <w:spacing w:line="240" w:lineRule="atLeast"/>
            </w:pPr>
          </w:p>
        </w:tc>
        <w:tc>
          <w:tcPr>
            <w:tcW w:w="425" w:type="dxa"/>
            <w:gridSpan w:val="2"/>
          </w:tcPr>
          <w:p w14:paraId="671DFE8D" w14:textId="77777777" w:rsidR="00BB5CEC" w:rsidRPr="00E0758C" w:rsidRDefault="00BB5CEC" w:rsidP="000E442F">
            <w:pPr>
              <w:pStyle w:val="Nummerierung"/>
            </w:pPr>
            <w:r>
              <w:t>b</w:t>
            </w:r>
            <w:r w:rsidRPr="00E0758C">
              <w:t>)</w:t>
            </w:r>
          </w:p>
        </w:tc>
        <w:tc>
          <w:tcPr>
            <w:tcW w:w="8036" w:type="dxa"/>
          </w:tcPr>
          <w:p w14:paraId="04BB4E54" w14:textId="3B6F7972" w:rsidR="00BB5CEC" w:rsidRDefault="00BB5CEC" w:rsidP="000E442F">
            <w:proofErr w:type="spellStart"/>
            <w:r w:rsidRPr="00BB5CEC">
              <w:t>Lies</w:t>
            </w:r>
            <w:proofErr w:type="spellEnd"/>
            <w:r w:rsidRPr="00BB5CEC">
              <w:t xml:space="preserve"> die Anteile ab. Findest du hier auch ein Muster? Ergänze ein </w:t>
            </w:r>
            <w:r w:rsidR="00735B8E">
              <w:t xml:space="preserve">4. </w:t>
            </w:r>
            <w:r w:rsidRPr="00BB5CEC">
              <w:t xml:space="preserve"> Bild.</w:t>
            </w:r>
          </w:p>
          <w:p w14:paraId="20B89D99" w14:textId="77777777" w:rsidR="00BB5CEC" w:rsidRDefault="00BB5CEC" w:rsidP="000E442F"/>
          <w:tbl>
            <w:tblPr>
              <w:tblStyle w:val="Tabellenraster"/>
              <w:tblW w:w="800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1"/>
              <w:gridCol w:w="2001"/>
              <w:gridCol w:w="2001"/>
              <w:gridCol w:w="2001"/>
            </w:tblGrid>
            <w:tr w:rsidR="00BB5CEC" w14:paraId="6DA23E25" w14:textId="77777777" w:rsidTr="00735B8E">
              <w:trPr>
                <w:trHeight w:val="794"/>
              </w:trPr>
              <w:tc>
                <w:tcPr>
                  <w:tcW w:w="2001" w:type="dxa"/>
                  <w:vAlign w:val="center"/>
                </w:tcPr>
                <w:p w14:paraId="6582A915" w14:textId="77777777" w:rsidR="00BB5CEC" w:rsidRDefault="00BB5CEC" w:rsidP="00BB5CEC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5CF3A998" wp14:editId="7D209CBE">
                        <wp:extent cx="956250" cy="612000"/>
                        <wp:effectExtent l="0" t="0" r="0" b="0"/>
                        <wp:docPr id="301" name="Grafik 3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1" name="2.3b1.eps"/>
                                <pic:cNvPicPr/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6250" cy="61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01" w:type="dxa"/>
                  <w:vAlign w:val="center"/>
                </w:tcPr>
                <w:p w14:paraId="609D74CD" w14:textId="77777777" w:rsidR="00BB5CEC" w:rsidRDefault="00BB5CEC" w:rsidP="00BB5CEC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AF7B136" wp14:editId="672A1A36">
                        <wp:extent cx="886956" cy="612000"/>
                        <wp:effectExtent l="0" t="0" r="8890" b="0"/>
                        <wp:docPr id="300" name="Grafik 3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0" name="2.3b2.eps"/>
                                <pic:cNvPicPr/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6956" cy="61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01" w:type="dxa"/>
                  <w:tcBorders>
                    <w:right w:val="single" w:sz="4" w:space="0" w:color="7F7F7F" w:themeColor="text1" w:themeTint="80"/>
                  </w:tcBorders>
                  <w:vAlign w:val="center"/>
                </w:tcPr>
                <w:p w14:paraId="1396C513" w14:textId="77777777" w:rsidR="00BB5CEC" w:rsidRDefault="00BB5CEC" w:rsidP="00BB5CEC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5CF49E0" wp14:editId="553C66C1">
                        <wp:extent cx="797169" cy="611505"/>
                        <wp:effectExtent l="0" t="0" r="3175" b="0"/>
                        <wp:docPr id="302" name="Grafik 3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2" name="2.3b3.eps"/>
                                <pic:cNvPicPr/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8637" cy="6126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01" w:type="dxa"/>
                  <w:tcBorders>
                    <w:top w:val="single" w:sz="4" w:space="0" w:color="7F7F7F" w:themeColor="text1" w:themeTint="80"/>
                    <w:left w:val="single" w:sz="4" w:space="0" w:color="7F7F7F" w:themeColor="text1" w:themeTint="80"/>
                    <w:bottom w:val="single" w:sz="4" w:space="0" w:color="7F7F7F" w:themeColor="text1" w:themeTint="80"/>
                    <w:right w:val="single" w:sz="4" w:space="0" w:color="7F7F7F" w:themeColor="text1" w:themeTint="80"/>
                  </w:tcBorders>
                  <w:vAlign w:val="center"/>
                </w:tcPr>
                <w:p w14:paraId="1A133343" w14:textId="6DB2252E" w:rsidR="00BB5CEC" w:rsidRDefault="00BB5CEC" w:rsidP="00BB5CEC">
                  <w:pPr>
                    <w:spacing w:line="240" w:lineRule="atLeast"/>
                    <w:jc w:val="center"/>
                  </w:pPr>
                </w:p>
              </w:tc>
            </w:tr>
          </w:tbl>
          <w:p w14:paraId="0437031D" w14:textId="77777777" w:rsidR="00BB5CEC" w:rsidRPr="00E0758C" w:rsidRDefault="00BB5CEC" w:rsidP="000E442F">
            <w:r>
              <w:t xml:space="preserve"> </w:t>
            </w:r>
          </w:p>
        </w:tc>
      </w:tr>
      <w:tr w:rsidR="00BB5CEC" w:rsidRPr="00E0758C" w14:paraId="099A4004" w14:textId="77777777" w:rsidTr="00FC5746">
        <w:tc>
          <w:tcPr>
            <w:tcW w:w="610" w:type="dxa"/>
          </w:tcPr>
          <w:p w14:paraId="1ED9D982" w14:textId="77777777" w:rsidR="00BB5CEC" w:rsidRPr="00E0758C" w:rsidRDefault="00371999" w:rsidP="000E442F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BB5CAE" wp14:editId="093ECB7D">
                  <wp:extent cx="313144" cy="272386"/>
                  <wp:effectExtent l="0" t="0" r="0" b="0"/>
                  <wp:docPr id="720" name="Grafik 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gridSpan w:val="2"/>
          </w:tcPr>
          <w:p w14:paraId="267A1E61" w14:textId="77777777" w:rsidR="00BB5CEC" w:rsidRPr="00E0758C" w:rsidRDefault="00BB5CEC" w:rsidP="000E442F">
            <w:pPr>
              <w:pStyle w:val="Nummerierung"/>
            </w:pPr>
            <w:r>
              <w:t>c</w:t>
            </w:r>
            <w:r w:rsidRPr="00E0758C">
              <w:t>)</w:t>
            </w:r>
          </w:p>
        </w:tc>
        <w:tc>
          <w:tcPr>
            <w:tcW w:w="8036" w:type="dxa"/>
          </w:tcPr>
          <w:p w14:paraId="35EC3406" w14:textId="2E9118B7" w:rsidR="00BB5CEC" w:rsidRDefault="00BB5CEC" w:rsidP="00BB5CEC">
            <w:r>
              <w:t xml:space="preserve">Eine Person stellt eine Aufgabe wie in </w:t>
            </w:r>
            <w:r w:rsidRPr="00AF1C61">
              <w:rPr>
                <w:b/>
                <w:bCs/>
                <w:color w:val="327A86" w:themeColor="text2"/>
              </w:rPr>
              <w:t xml:space="preserve">a) </w:t>
            </w:r>
            <w:r w:rsidRPr="00AF1C61">
              <w:t>oder</w:t>
            </w:r>
            <w:r w:rsidRPr="00AF1C61">
              <w:rPr>
                <w:b/>
                <w:bCs/>
                <w:color w:val="327A86" w:themeColor="text2"/>
              </w:rPr>
              <w:t xml:space="preserve"> b)</w:t>
            </w:r>
            <w:r>
              <w:t xml:space="preserve">, die </w:t>
            </w:r>
            <w:r w:rsidRPr="00180003">
              <w:t>andere</w:t>
            </w:r>
            <w:r w:rsidR="00937C6A" w:rsidRPr="00180003">
              <w:t xml:space="preserve"> Person</w:t>
            </w:r>
            <w:r w:rsidRPr="00180003">
              <w:t xml:space="preserve"> löst </w:t>
            </w:r>
            <w:r w:rsidR="00937C6A" w:rsidRPr="00180003">
              <w:t>d</w:t>
            </w:r>
            <w:r w:rsidRPr="00180003">
              <w:t>ie</w:t>
            </w:r>
            <w:r w:rsidR="00937C6A" w:rsidRPr="00180003">
              <w:t xml:space="preserve"> Aufgabe</w:t>
            </w:r>
            <w:r w:rsidRPr="00180003">
              <w:t>.</w:t>
            </w:r>
            <w:r>
              <w:t xml:space="preserve"> </w:t>
            </w:r>
          </w:p>
          <w:p w14:paraId="31A9408F" w14:textId="77777777" w:rsidR="00BB5CEC" w:rsidRDefault="00BB5CEC" w:rsidP="00BB5CEC">
            <w:r>
              <w:t>Wechselt euch ab.</w:t>
            </w:r>
          </w:p>
          <w:p w14:paraId="7CEF764C" w14:textId="542DA490" w:rsidR="00735B8E" w:rsidRPr="00E0758C" w:rsidRDefault="00735B8E" w:rsidP="00BB5CEC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47168" behindDoc="0" locked="0" layoutInCell="1" allowOverlap="1" wp14:anchorId="71CFC2F7" wp14:editId="4273734D">
                      <wp:simplePos x="0" y="0"/>
                      <wp:positionH relativeFrom="column">
                        <wp:posOffset>1072108</wp:posOffset>
                      </wp:positionH>
                      <wp:positionV relativeFrom="paragraph">
                        <wp:posOffset>99695</wp:posOffset>
                      </wp:positionV>
                      <wp:extent cx="125730" cy="285750"/>
                      <wp:effectExtent l="0" t="0" r="1270" b="6350"/>
                      <wp:wrapNone/>
                      <wp:docPr id="80676071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" cy="285750"/>
                                <a:chOff x="57425" y="6103"/>
                                <a:chExt cx="126179" cy="286131"/>
                              </a:xfrm>
                            </wpg:grpSpPr>
                            <wps:wsp>
                              <wps:cNvPr id="1773431978" name="Textfeld 3"/>
                              <wps:cNvSpPr txBox="1"/>
                              <wps:spPr>
                                <a:xfrm>
                                  <a:off x="73997" y="6103"/>
                                  <a:ext cx="57323" cy="1843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D25C88" w14:textId="77777777" w:rsidR="00735B8E" w:rsidRPr="007922A1" w:rsidRDefault="00735B8E" w:rsidP="008D2AC5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5"/>
                                        <w:szCs w:val="15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1356663" name="Textfeld 3"/>
                              <wps:cNvSpPr txBox="1"/>
                              <wps:spPr>
                                <a:xfrm>
                                  <a:off x="73169" y="128292"/>
                                  <a:ext cx="110435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CDB26B" w14:textId="77777777" w:rsidR="00735B8E" w:rsidRPr="007922A1" w:rsidRDefault="00735B8E" w:rsidP="008D2AC5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2668285" name="Gerade Verbindung 1"/>
                              <wps:cNvCnPr/>
                              <wps:spPr>
                                <a:xfrm>
                                  <a:off x="57425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CFC2F7" id="_x0000_s1154" style="position:absolute;margin-left:84.4pt;margin-top:7.85pt;width:9.9pt;height:22.5pt;z-index:253447168;mso-position-horizontal-relative:text;mso-position-vertical-relative:text;mso-width-relative:margin;mso-height-relative:margin" coordorigin="57425,6103" coordsize="126179,2861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">
                      <v:shape id="Textfeld 3" o:spid="_x0000_s1155" type="#_x0000_t202" style="position:absolute;left:73997;top:6103;width:57323;height:184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" fillcolor="white [3201]" stroked="f" strokeweight=".5pt">
                        <v:textbox style="mso-fit-shape-to-text:t" inset="0,0,0,0">
                          <w:txbxContent>
                            <w:p w14:paraId="35D25C88" w14:textId="77777777" w:rsidR="00735B8E" w:rsidRPr="007922A1" w:rsidRDefault="00735B8E" w:rsidP="008D2AC5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5"/>
                                  <w:szCs w:val="15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56" type="#_x0000_t202" style="position:absolute;left:73169;top:128292;width:11043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5CDB26B" w14:textId="77777777" w:rsidR="00735B8E" w:rsidRPr="007922A1" w:rsidRDefault="00735B8E" w:rsidP="008D2AC5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157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735B8E" w:rsidRPr="00E0758C" w14:paraId="5F81C0C5" w14:textId="77777777" w:rsidTr="00FC5746">
        <w:tc>
          <w:tcPr>
            <w:tcW w:w="610" w:type="dxa"/>
          </w:tcPr>
          <w:p w14:paraId="46E216C6" w14:textId="77777777" w:rsidR="00735B8E" w:rsidRDefault="00735B8E" w:rsidP="00735B8E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6A907707" wp14:editId="4D73DE89">
                  <wp:extent cx="360000" cy="272386"/>
                  <wp:effectExtent l="0" t="0" r="2540" b="0"/>
                  <wp:docPr id="721" name="Grafik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EBC7179" w14:textId="77777777" w:rsidR="00735B8E" w:rsidRDefault="00735B8E" w:rsidP="00735B8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7E5A1ADA" w14:textId="3AF693FA" w:rsidR="00735B8E" w:rsidRDefault="00735B8E" w:rsidP="00735B8E">
            <w:pPr>
              <w:pStyle w:val="Nummerierung"/>
            </w:pPr>
            <w:r>
              <w:t>d</w:t>
            </w:r>
            <w:r w:rsidRPr="00E0758C">
              <w:t>)</w:t>
            </w:r>
          </w:p>
        </w:tc>
        <w:tc>
          <w:tcPr>
            <w:tcW w:w="8036" w:type="dxa"/>
          </w:tcPr>
          <w:p w14:paraId="44C046AA" w14:textId="26DF00C7" w:rsidR="00735B8E" w:rsidRDefault="00735B8E" w:rsidP="00735B8E">
            <w:pPr>
              <w:spacing w:line="240" w:lineRule="atLeast"/>
            </w:pPr>
            <w:r>
              <w:t xml:space="preserve">Erkläre: Was ist an    immer gleich, auch wenn das Bild dazu anders aussehen kann? </w:t>
            </w:r>
          </w:p>
          <w:p w14:paraId="1F63C2F3" w14:textId="77777777" w:rsidR="00735B8E" w:rsidRPr="00E0758C" w:rsidRDefault="00735B8E" w:rsidP="00735B8E">
            <w:pPr>
              <w:spacing w:line="240" w:lineRule="atLeast"/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28" w:type="dxa"/>
                <w:left w:w="0" w:type="dxa"/>
                <w:bottom w:w="28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2817"/>
              <w:gridCol w:w="2817"/>
              <w:gridCol w:w="2817"/>
            </w:tblGrid>
            <w:tr w:rsidR="00735B8E" w14:paraId="32991040" w14:textId="77777777" w:rsidTr="00722462">
              <w:trPr>
                <w:trHeight w:val="794"/>
              </w:trPr>
              <w:tc>
                <w:tcPr>
                  <w:tcW w:w="2817" w:type="dxa"/>
                  <w:vAlign w:val="center"/>
                </w:tcPr>
                <w:p w14:paraId="513A99ED" w14:textId="77777777" w:rsidR="00735B8E" w:rsidRDefault="00735B8E" w:rsidP="00735B8E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62D9C602" wp14:editId="476A9874">
                        <wp:extent cx="457200" cy="466725"/>
                        <wp:effectExtent l="0" t="0" r="0" b="9525"/>
                        <wp:docPr id="305" name="Grafik 3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5" name="2.4b1.eps"/>
                                <pic:cNvPicPr/>
                              </pic:nvPicPr>
                              <pic:blipFill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" cy="466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17" w:type="dxa"/>
                  <w:vAlign w:val="center"/>
                </w:tcPr>
                <w:p w14:paraId="502FF509" w14:textId="77777777" w:rsidR="00735B8E" w:rsidRDefault="00735B8E" w:rsidP="00735B8E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00C62FB5" wp14:editId="5F677434">
                        <wp:extent cx="1524000" cy="219075"/>
                        <wp:effectExtent l="0" t="0" r="0" b="9525"/>
                        <wp:docPr id="313" name="Grafik 3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3" name="2.4b2.eps"/>
                                <pic:cNvPicPr/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4000" cy="219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17" w:type="dxa"/>
                  <w:vAlign w:val="center"/>
                </w:tcPr>
                <w:p w14:paraId="5AD82F3D" w14:textId="77777777" w:rsidR="00735B8E" w:rsidRDefault="00735B8E" w:rsidP="00735B8E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5C057B72" wp14:editId="1EE1D578">
                        <wp:extent cx="695325" cy="533400"/>
                        <wp:effectExtent l="0" t="0" r="9525" b="0"/>
                        <wp:docPr id="488" name="Grafik 4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2" name="2.4b3.eps"/>
                                <pic:cNvPicPr/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5325" cy="533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1C50C9D" w14:textId="35113FF7" w:rsidR="00735B8E" w:rsidRDefault="00735B8E" w:rsidP="00735B8E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48192" behindDoc="0" locked="0" layoutInCell="1" allowOverlap="1" wp14:anchorId="7A4495FC" wp14:editId="621B1B9A">
                      <wp:simplePos x="0" y="0"/>
                      <wp:positionH relativeFrom="column">
                        <wp:posOffset>2743200</wp:posOffset>
                      </wp:positionH>
                      <wp:positionV relativeFrom="paragraph">
                        <wp:posOffset>89717</wp:posOffset>
                      </wp:positionV>
                      <wp:extent cx="125730" cy="285750"/>
                      <wp:effectExtent l="0" t="0" r="1270" b="6350"/>
                      <wp:wrapNone/>
                      <wp:docPr id="39552540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" cy="285750"/>
                                <a:chOff x="57425" y="6103"/>
                                <a:chExt cx="126179" cy="286131"/>
                              </a:xfrm>
                            </wpg:grpSpPr>
                            <wps:wsp>
                              <wps:cNvPr id="319956594" name="Textfeld 3"/>
                              <wps:cNvSpPr txBox="1"/>
                              <wps:spPr>
                                <a:xfrm>
                                  <a:off x="73997" y="6103"/>
                                  <a:ext cx="57323" cy="1843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D56E0C" w14:textId="77777777" w:rsidR="00735B8E" w:rsidRPr="007922A1" w:rsidRDefault="00735B8E" w:rsidP="008D2AC5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5"/>
                                        <w:szCs w:val="15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9756812" name="Textfeld 3"/>
                              <wps:cNvSpPr txBox="1"/>
                              <wps:spPr>
                                <a:xfrm>
                                  <a:off x="73169" y="128292"/>
                                  <a:ext cx="110435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E691FF" w14:textId="77777777" w:rsidR="00735B8E" w:rsidRPr="007922A1" w:rsidRDefault="00735B8E" w:rsidP="008D2AC5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2821383" name="Gerade Verbindung 1"/>
                              <wps:cNvCnPr/>
                              <wps:spPr>
                                <a:xfrm>
                                  <a:off x="57425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4495FC" id="_x0000_s1158" style="position:absolute;margin-left:3in;margin-top:7.05pt;width:9.9pt;height:22.5pt;z-index:253448192;mso-position-horizontal-relative:text;mso-position-vertical-relative:text;mso-width-relative:margin;mso-height-relative:margin" coordorigin="57425,6103" coordsize="126179,2861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">
                      <v:shape id="Textfeld 3" o:spid="_x0000_s1159" type="#_x0000_t202" style="position:absolute;left:73997;top:6103;width:57323;height:184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" fillcolor="white [3201]" stroked="f" strokeweight=".5pt">
                        <v:textbox style="mso-fit-shape-to-text:t" inset="0,0,0,0">
                          <w:txbxContent>
                            <w:p w14:paraId="04D56E0C" w14:textId="77777777" w:rsidR="00735B8E" w:rsidRPr="007922A1" w:rsidRDefault="00735B8E" w:rsidP="008D2AC5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5"/>
                                  <w:szCs w:val="15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160" type="#_x0000_t202" style="position:absolute;left:73169;top:128292;width:11043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4E691FF" w14:textId="77777777" w:rsidR="00735B8E" w:rsidRPr="007922A1" w:rsidRDefault="00735B8E" w:rsidP="008D2AC5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161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t xml:space="preserve"> </w:t>
            </w:r>
          </w:p>
        </w:tc>
      </w:tr>
      <w:tr w:rsidR="00735B8E" w:rsidRPr="00E0758C" w14:paraId="21191074" w14:textId="77777777" w:rsidTr="00FC5746">
        <w:tc>
          <w:tcPr>
            <w:tcW w:w="610" w:type="dxa"/>
          </w:tcPr>
          <w:p w14:paraId="0280B34B" w14:textId="77777777" w:rsidR="00735B8E" w:rsidRDefault="00735B8E" w:rsidP="00735B8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1E6AE91D" w14:textId="7448C446" w:rsidR="00735B8E" w:rsidRDefault="00735B8E" w:rsidP="00735B8E">
            <w:pPr>
              <w:pStyle w:val="Nummerierung"/>
            </w:pPr>
            <w:r>
              <w:t>e</w:t>
            </w:r>
            <w:r w:rsidRPr="00C77C53">
              <w:t>)</w:t>
            </w:r>
          </w:p>
        </w:tc>
        <w:tc>
          <w:tcPr>
            <w:tcW w:w="8036" w:type="dxa"/>
          </w:tcPr>
          <w:p w14:paraId="067DBF1B" w14:textId="051D1FF0" w:rsidR="00735B8E" w:rsidRDefault="00735B8E" w:rsidP="00735B8E">
            <w:r w:rsidRPr="001F50D3">
              <w:rPr>
                <w:noProof/>
              </w:rPr>
              <w:t>Finde selbst drei verschiedene Bilder zum Anteil</w:t>
            </w:r>
            <w:r w:rsidRPr="008D2AC5">
              <w:rPr>
                <w:noProof/>
                <w:color w:val="FFFFFF" w:themeColor="background1"/>
              </w:rPr>
              <w:t xml:space="preserve">.    </w:t>
            </w:r>
            <w:r>
              <w:rPr>
                <w:noProof/>
              </w:rPr>
              <w:t>.</w:t>
            </w:r>
          </w:p>
        </w:tc>
      </w:tr>
      <w:tr w:rsidR="00735B8E" w:rsidRPr="00E0758C" w14:paraId="5E12F750" w14:textId="77777777" w:rsidTr="00FC5746">
        <w:tc>
          <w:tcPr>
            <w:tcW w:w="610" w:type="dxa"/>
          </w:tcPr>
          <w:p w14:paraId="3AB5D967" w14:textId="77777777" w:rsidR="00735B8E" w:rsidRDefault="00735B8E" w:rsidP="00735B8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6D621DE1" w14:textId="77777777" w:rsidR="00735B8E" w:rsidRDefault="00735B8E" w:rsidP="00735B8E">
            <w:pPr>
              <w:pStyle w:val="Nummerierung"/>
            </w:pPr>
          </w:p>
        </w:tc>
        <w:tc>
          <w:tcPr>
            <w:tcW w:w="8036" w:type="dxa"/>
          </w:tcPr>
          <w:p w14:paraId="68213C4B" w14:textId="77777777" w:rsidR="00735B8E" w:rsidRDefault="00735B8E" w:rsidP="00735B8E"/>
        </w:tc>
      </w:tr>
    </w:tbl>
    <w:p w14:paraId="77417E20" w14:textId="4BFBA18D" w:rsidR="00BA42B2" w:rsidRDefault="00BA42B2">
      <w:pPr>
        <w:sectPr w:rsidR="00BA42B2" w:rsidSect="001130EE">
          <w:headerReference w:type="default" r:id="rId85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p w14:paraId="5654B4C9" w14:textId="73E500F4" w:rsidR="00BA42B2" w:rsidRDefault="00BA42B2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383"/>
        <w:gridCol w:w="8078"/>
      </w:tblGrid>
      <w:tr w:rsidR="00C3003D" w:rsidRPr="00E0758C" w14:paraId="50DC95C8" w14:textId="77777777" w:rsidTr="000E442F">
        <w:trPr>
          <w:trHeight w:val="116"/>
        </w:trPr>
        <w:tc>
          <w:tcPr>
            <w:tcW w:w="610" w:type="dxa"/>
          </w:tcPr>
          <w:p w14:paraId="37ADF87C" w14:textId="6F6AD3DF" w:rsidR="00C3003D" w:rsidRPr="001F1B55" w:rsidRDefault="00C3003D" w:rsidP="000E442F">
            <w:pPr>
              <w:pStyle w:val="berschrift3"/>
            </w:pPr>
            <w:r w:rsidRPr="001F1B55">
              <w:t>2.</w:t>
            </w:r>
            <w:r>
              <w:t>5</w:t>
            </w:r>
          </w:p>
        </w:tc>
        <w:tc>
          <w:tcPr>
            <w:tcW w:w="8461" w:type="dxa"/>
            <w:gridSpan w:val="2"/>
          </w:tcPr>
          <w:p w14:paraId="28228F34" w14:textId="626EC62E" w:rsidR="00C3003D" w:rsidRPr="001F1B55" w:rsidRDefault="00735A42" w:rsidP="000E442F">
            <w:pPr>
              <w:pStyle w:val="berschrift3"/>
            </w:pPr>
            <w:r>
              <w:t xml:space="preserve">Verschiedene </w:t>
            </w:r>
            <w:r w:rsidR="00E51241">
              <w:t>Stücke</w:t>
            </w:r>
            <w:r>
              <w:t xml:space="preserve"> zusammenfassen</w:t>
            </w:r>
          </w:p>
        </w:tc>
      </w:tr>
      <w:tr w:rsidR="00C3003D" w:rsidRPr="00E0758C" w14:paraId="360E8015" w14:textId="77777777" w:rsidTr="000E442F">
        <w:trPr>
          <w:trHeight w:val="1436"/>
        </w:trPr>
        <w:tc>
          <w:tcPr>
            <w:tcW w:w="610" w:type="dxa"/>
          </w:tcPr>
          <w:p w14:paraId="396AF5F8" w14:textId="77777777" w:rsidR="00C3003D" w:rsidRPr="00E0758C" w:rsidRDefault="00C3003D" w:rsidP="000E442F"/>
        </w:tc>
        <w:tc>
          <w:tcPr>
            <w:tcW w:w="8461" w:type="dxa"/>
            <w:gridSpan w:val="2"/>
          </w:tcPr>
          <w:p w14:paraId="576AFC8A" w14:textId="77777777" w:rsidR="00C3003D" w:rsidRDefault="00C3003D" w:rsidP="00E47183">
            <w:pPr>
              <w:ind w:left="380"/>
            </w:pPr>
            <w:r>
              <w:t xml:space="preserve">Jonas und Emily bekommen jeweils etwas von einem Kuchen geschenkt. </w:t>
            </w:r>
          </w:p>
          <w:p w14:paraId="16028BC6" w14:textId="09E794B9" w:rsidR="00C3003D" w:rsidRDefault="00C3003D" w:rsidP="00E47183">
            <w:pPr>
              <w:ind w:left="380"/>
            </w:pPr>
            <w:r>
              <w:t xml:space="preserve">Markiere den Teil, den sie bekommen, so dass der Anteil passt. </w:t>
            </w:r>
            <w:r w:rsidR="008D2AC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808192" behindDoc="0" locked="0" layoutInCell="1" allowOverlap="1" wp14:anchorId="7E0E3B7F" wp14:editId="0D6AF29E">
                      <wp:simplePos x="0" y="0"/>
                      <wp:positionH relativeFrom="column">
                        <wp:posOffset>1372849</wp:posOffset>
                      </wp:positionH>
                      <wp:positionV relativeFrom="paragraph">
                        <wp:posOffset>131430</wp:posOffset>
                      </wp:positionV>
                      <wp:extent cx="2851698" cy="288808"/>
                      <wp:effectExtent l="0" t="0" r="6350" b="3810"/>
                      <wp:wrapNone/>
                      <wp:docPr id="583441168" name="Gruppieren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51698" cy="288808"/>
                                <a:chOff x="0" y="0"/>
                                <a:chExt cx="2851698" cy="288808"/>
                              </a:xfrm>
                            </wpg:grpSpPr>
                            <wpg:grpSp>
                              <wpg:cNvPr id="2006225670" name="Gruppieren 2"/>
                              <wpg:cNvGrpSpPr/>
                              <wpg:grpSpPr>
                                <a:xfrm>
                                  <a:off x="0" y="3058"/>
                                  <a:ext cx="125730" cy="285750"/>
                                  <a:chOff x="57425" y="6103"/>
                                  <a:chExt cx="126179" cy="286131"/>
                                </a:xfrm>
                              </wpg:grpSpPr>
                              <wps:wsp>
                                <wps:cNvPr id="1073526088" name="Textfeld 3"/>
                                <wps:cNvSpPr txBox="1"/>
                                <wps:spPr>
                                  <a:xfrm>
                                    <a:off x="73997" y="6103"/>
                                    <a:ext cx="573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AD0AB7" w14:textId="79F6AA65" w:rsidR="00D4349A" w:rsidRPr="007922A1" w:rsidRDefault="00D4349A" w:rsidP="008D2AC5">
                                      <w:pPr>
                                        <w:rPr>
                                          <w:sz w:val="15"/>
                                          <w:szCs w:val="15"/>
                                        </w:rPr>
                                      </w:pPr>
                                      <w:r>
                                        <w:rPr>
                                          <w:sz w:val="15"/>
                                          <w:szCs w:val="15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48056940" name="Textfeld 3"/>
                                <wps:cNvSpPr txBox="1"/>
                                <wps:spPr>
                                  <a:xfrm>
                                    <a:off x="73169" y="128292"/>
                                    <a:ext cx="110435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E80F249" w14:textId="2E19EA8D" w:rsidR="00D4349A" w:rsidRPr="007922A1" w:rsidRDefault="00D4349A" w:rsidP="008D2AC5">
                                      <w:pPr>
                                        <w:rPr>
                                          <w:sz w:val="15"/>
                                          <w:szCs w:val="15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7460773" name="Gerade Verbindung 1"/>
                                <wps:cNvCnPr/>
                                <wps:spPr>
                                  <a:xfrm>
                                    <a:off x="57425" y="179629"/>
                                    <a:ext cx="9027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8725127" name="Gruppieren 2"/>
                              <wpg:cNvGrpSpPr/>
                              <wpg:grpSpPr>
                                <a:xfrm>
                                  <a:off x="2678978" y="0"/>
                                  <a:ext cx="172720" cy="285750"/>
                                  <a:chOff x="56836" y="6103"/>
                                  <a:chExt cx="174653" cy="286131"/>
                                </a:xfrm>
                              </wpg:grpSpPr>
                              <wps:wsp>
                                <wps:cNvPr id="892316231" name="Textfeld 3"/>
                                <wps:cNvSpPr txBox="1"/>
                                <wps:spPr>
                                  <a:xfrm>
                                    <a:off x="73997" y="6103"/>
                                    <a:ext cx="573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91C483" w14:textId="77777777" w:rsidR="00D4349A" w:rsidRPr="007922A1" w:rsidRDefault="00D4349A" w:rsidP="008D2AC5">
                                      <w:pPr>
                                        <w:rPr>
                                          <w:sz w:val="15"/>
                                          <w:szCs w:val="15"/>
                                        </w:rPr>
                                      </w:pPr>
                                      <w:r>
                                        <w:rPr>
                                          <w:sz w:val="15"/>
                                          <w:szCs w:val="15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48152814" name="Textfeld 3"/>
                                <wps:cNvSpPr txBox="1"/>
                                <wps:spPr>
                                  <a:xfrm>
                                    <a:off x="56836" y="128292"/>
                                    <a:ext cx="174653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2074A72" w14:textId="69B392E2" w:rsidR="00D4349A" w:rsidRPr="007922A1" w:rsidRDefault="00D4349A" w:rsidP="008D2AC5">
                                      <w:pPr>
                                        <w:rPr>
                                          <w:sz w:val="15"/>
                                          <w:szCs w:val="15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43642343" name="Gerade Verbindung 1"/>
                                <wps:cNvCnPr/>
                                <wps:spPr>
                                  <a:xfrm>
                                    <a:off x="57425" y="179629"/>
                                    <a:ext cx="9027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0E3B7F" id="Gruppieren 6" o:spid="_x0000_s1162" style="position:absolute;left:0;text-align:left;margin-left:108.1pt;margin-top:10.35pt;width:224.55pt;height:22.75pt;z-index:252808192;mso-position-horizontal-relative:text;mso-position-vertical-relative:text" coordsize="28516,28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">
                      <v:group id="_x0000_s1163" style="position:absolute;top:30;width:1257;height:2858" coordorigin="57425,6103" coordsize="126179,2861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">
                        <v:shape id="Textfeld 3" o:spid="_x0000_s1164" type="#_x0000_t202" style="position:absolute;left:73997;top:6103;width:573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69AD0AB7" w14:textId="79F6AA65" w:rsidR="00D4349A" w:rsidRPr="007922A1" w:rsidRDefault="00D4349A" w:rsidP="008D2AC5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165" type="#_x0000_t202" style="position:absolute;left:73169;top:128292;width:11043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E80F249" w14:textId="2E19EA8D" w:rsidR="00D4349A" w:rsidRPr="007922A1" w:rsidRDefault="00D4349A" w:rsidP="008D2AC5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166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group id="_x0000_s1167" style="position:absolute;left:26789;width:1727;height:2857" coordorigin="56836,6103" coordsize="174653,2861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">
                        <v:shape id="Textfeld 3" o:spid="_x0000_s1168" type="#_x0000_t202" style="position:absolute;left:73997;top:6103;width:573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6191C483" w14:textId="77777777" w:rsidR="00D4349A" w:rsidRPr="007922A1" w:rsidRDefault="00D4349A" w:rsidP="008D2AC5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169" type="#_x0000_t202" style="position:absolute;left:56836;top:128292;width:17465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2074A72" w14:textId="69B392E2" w:rsidR="00D4349A" w:rsidRPr="007922A1" w:rsidRDefault="00D4349A" w:rsidP="008D2AC5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" o:spid="_x0000_s1170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57" w:type="dxa"/>
                <w:bottom w:w="57" w:type="dxa"/>
              </w:tblCellMar>
              <w:tblLook w:val="04A0" w:firstRow="1" w:lastRow="0" w:firstColumn="1" w:lastColumn="0" w:noHBand="0" w:noVBand="1"/>
            </w:tblPr>
            <w:tblGrid>
              <w:gridCol w:w="4225"/>
              <w:gridCol w:w="4226"/>
            </w:tblGrid>
            <w:tr w:rsidR="00C3003D" w14:paraId="3FC3C4D2" w14:textId="77777777" w:rsidTr="008D2AC5">
              <w:tc>
                <w:tcPr>
                  <w:tcW w:w="4225" w:type="dxa"/>
                  <w:vAlign w:val="bottom"/>
                </w:tcPr>
                <w:p w14:paraId="7AB8F58E" w14:textId="7A9F584C" w:rsidR="00C3003D" w:rsidRPr="001F50D3" w:rsidRDefault="00C3003D" w:rsidP="00312DC3">
                  <w:pPr>
                    <w:spacing w:line="240" w:lineRule="atLeast"/>
                    <w:jc w:val="center"/>
                  </w:pPr>
                  <w:r>
                    <w:t>Jonas</w:t>
                  </w:r>
                  <w:r w:rsidRPr="001F50D3">
                    <w:t xml:space="preserve"> bekommt</w:t>
                  </w:r>
                  <w:r>
                    <w:t xml:space="preserve"> </w:t>
                  </w:r>
                  <w:bookmarkStart w:id="1" w:name="_Hlk122100222"/>
                  <w:r w:rsidR="008D2AC5">
                    <w:t xml:space="preserve">   </w:t>
                  </w:r>
                  <w:r>
                    <w:t xml:space="preserve"> </w:t>
                  </w:r>
                  <w:bookmarkEnd w:id="1"/>
                  <w:r w:rsidRPr="001F50D3">
                    <w:t>vom Kuchen.</w:t>
                  </w:r>
                </w:p>
              </w:tc>
              <w:tc>
                <w:tcPr>
                  <w:tcW w:w="4226" w:type="dxa"/>
                  <w:vAlign w:val="bottom"/>
                </w:tcPr>
                <w:p w14:paraId="24B1457E" w14:textId="753D565A" w:rsidR="00C3003D" w:rsidRPr="001F50D3" w:rsidRDefault="00C3003D" w:rsidP="00312DC3">
                  <w:pPr>
                    <w:spacing w:line="240" w:lineRule="atLeast"/>
                    <w:jc w:val="center"/>
                  </w:pPr>
                  <w:r w:rsidRPr="001F50D3">
                    <w:t xml:space="preserve">Emily bekommt </w:t>
                  </w:r>
                  <w:r w:rsidR="008D2AC5">
                    <w:t xml:space="preserve">  </w:t>
                  </w:r>
                  <w:r>
                    <w:t xml:space="preserve"> </w:t>
                  </w:r>
                  <w:r w:rsidR="008D2AC5">
                    <w:t xml:space="preserve"> </w:t>
                  </w:r>
                  <w:r w:rsidRPr="001F50D3">
                    <w:t>vom Kuchen.</w:t>
                  </w:r>
                </w:p>
              </w:tc>
            </w:tr>
            <w:tr w:rsidR="00C3003D" w14:paraId="37414D94" w14:textId="77777777" w:rsidTr="008D2AC5">
              <w:tc>
                <w:tcPr>
                  <w:tcW w:w="4225" w:type="dxa"/>
                  <w:vAlign w:val="bottom"/>
                </w:tcPr>
                <w:p w14:paraId="54628228" w14:textId="77777777" w:rsidR="00C3003D" w:rsidRPr="001F50D3" w:rsidRDefault="00C3003D" w:rsidP="00C3003D">
                  <w:pPr>
                    <w:pStyle w:val="Tex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203F385E" wp14:editId="14C20675">
                        <wp:extent cx="1892935" cy="590550"/>
                        <wp:effectExtent l="0" t="0" r="0" b="0"/>
                        <wp:docPr id="70" name="Grafik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5_1.eps"/>
                                <pic:cNvPicPr/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2935" cy="590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26" w:type="dxa"/>
                </w:tcPr>
                <w:p w14:paraId="62281883" w14:textId="77777777" w:rsidR="00C3003D" w:rsidRPr="001F50D3" w:rsidRDefault="00C3003D" w:rsidP="00C3003D">
                  <w:pPr>
                    <w:pStyle w:val="Tex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770DD9A" wp14:editId="727E7D4F">
                        <wp:extent cx="981075" cy="571500"/>
                        <wp:effectExtent l="0" t="0" r="9525" b="0"/>
                        <wp:docPr id="79" name="Grafik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5_2.eps"/>
                                <pic:cNvPicPr/>
                              </pic:nvPicPr>
                              <pic:blipFill>
                                <a:blip r:embed="rId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F4A077F" w14:textId="77777777" w:rsidR="00C3003D" w:rsidRPr="004C4EBA" w:rsidRDefault="00C3003D" w:rsidP="00C3003D"/>
        </w:tc>
      </w:tr>
      <w:tr w:rsidR="00C3003D" w:rsidRPr="00E0758C" w14:paraId="7CAA902F" w14:textId="77777777" w:rsidTr="000E442F">
        <w:trPr>
          <w:trHeight w:val="116"/>
        </w:trPr>
        <w:tc>
          <w:tcPr>
            <w:tcW w:w="610" w:type="dxa"/>
          </w:tcPr>
          <w:p w14:paraId="65548383" w14:textId="77777777" w:rsidR="00C3003D" w:rsidRPr="00E0758C" w:rsidRDefault="00C3003D" w:rsidP="000E442F">
            <w:pPr>
              <w:pStyle w:val="berschrift3"/>
            </w:pPr>
            <w:r>
              <w:t>2.</w:t>
            </w:r>
            <w:r w:rsidR="00666107">
              <w:t>6</w:t>
            </w:r>
          </w:p>
        </w:tc>
        <w:tc>
          <w:tcPr>
            <w:tcW w:w="8461" w:type="dxa"/>
            <w:gridSpan w:val="2"/>
          </w:tcPr>
          <w:p w14:paraId="76462947" w14:textId="24A06F0F" w:rsidR="00C3003D" w:rsidRPr="00BB5CEC" w:rsidRDefault="00C3003D" w:rsidP="000E442F">
            <w:pPr>
              <w:pStyle w:val="berschrift3"/>
            </w:pPr>
            <w:r w:rsidRPr="00BB5CEC">
              <w:t xml:space="preserve">Anteile </w:t>
            </w:r>
            <w:r w:rsidR="00666107">
              <w:t>herausfinden</w:t>
            </w:r>
          </w:p>
        </w:tc>
      </w:tr>
      <w:tr w:rsidR="00DB2BA0" w:rsidRPr="00E0758C" w14:paraId="79F03D65" w14:textId="77777777" w:rsidTr="00E47183">
        <w:trPr>
          <w:trHeight w:val="2783"/>
        </w:trPr>
        <w:tc>
          <w:tcPr>
            <w:tcW w:w="610" w:type="dxa"/>
          </w:tcPr>
          <w:p w14:paraId="366A63F8" w14:textId="77777777" w:rsidR="00DB2BA0" w:rsidRPr="00E0758C" w:rsidRDefault="00DB2BA0" w:rsidP="00DB2BA0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0ACD8774" wp14:editId="0D353661">
                  <wp:extent cx="360000" cy="272386"/>
                  <wp:effectExtent l="0" t="0" r="2540" b="0"/>
                  <wp:docPr id="722" name="Grafik 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2A89F58A" w14:textId="090F95BE" w:rsidR="00DB2BA0" w:rsidRPr="00E0758C" w:rsidRDefault="00DB2BA0" w:rsidP="00DB2BA0">
            <w:pPr>
              <w:pStyle w:val="Nummerierung"/>
            </w:pPr>
            <w:r>
              <w:t>a</w:t>
            </w:r>
            <w:r w:rsidRPr="00E0758C">
              <w:t>)</w:t>
            </w:r>
          </w:p>
        </w:tc>
        <w:tc>
          <w:tcPr>
            <w:tcW w:w="8078" w:type="dxa"/>
          </w:tcPr>
          <w:p w14:paraId="099D7DD0" w14:textId="1D0E40BE" w:rsidR="00DB2BA0" w:rsidRPr="00E0758C" w:rsidRDefault="00D10144" w:rsidP="00DB2BA0">
            <w:r>
              <w:rPr>
                <w:noProof/>
                <w:lang w:eastAsia="de-DE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523968" behindDoc="0" locked="0" layoutInCell="1" allowOverlap="1" wp14:anchorId="64503CB8" wp14:editId="52226979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149860</wp:posOffset>
                      </wp:positionV>
                      <wp:extent cx="547370" cy="715645"/>
                      <wp:effectExtent l="0" t="0" r="0" b="8255"/>
                      <wp:wrapNone/>
                      <wp:docPr id="1434446535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715645"/>
                                <a:chOff x="0" y="0"/>
                                <a:chExt cx="547370" cy="7158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777336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46097739" name="Textfeld 12"/>
                              <wps:cNvSpPr txBox="1"/>
                              <wps:spPr>
                                <a:xfrm>
                                  <a:off x="124359" y="568968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60AC04" w14:textId="77777777" w:rsidR="00DB2BA0" w:rsidRPr="00D10144" w:rsidRDefault="00DB2BA0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503CB8" id="Gruppieren 13" o:spid="_x0000_s1171" style="position:absolute;margin-left:5.2pt;margin-top:11.8pt;width:43.1pt;height:56.35pt;z-index:253523968;mso-position-horizontal-relative:text;mso-position-vertical-relative:text;mso-height-relative:margin" coordsize="5473,715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">
                      <v:shape id="Grafik 10" o:spid="_x0000_s1172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">
                        <v:imagedata r:id="rId89" o:title="" chromakey="white"/>
                      </v:shape>
                      <v:shape id="Textfeld 12" o:spid="_x0000_s1173" type="#_x0000_t202" style="position:absolute;left:1243;top:5689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760AC04" w14:textId="77777777" w:rsidR="00DB2BA0" w:rsidRPr="00D10144" w:rsidRDefault="00DB2BA0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76689">
              <w:rPr>
                <w:noProof/>
                <w:lang w:eastAsia="de-DE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522944" behindDoc="0" locked="0" layoutInCell="1" allowOverlap="1" wp14:anchorId="0A6048D4" wp14:editId="43E3567A">
                      <wp:simplePos x="0" y="0"/>
                      <wp:positionH relativeFrom="column">
                        <wp:posOffset>2541270</wp:posOffset>
                      </wp:positionH>
                      <wp:positionV relativeFrom="paragraph">
                        <wp:posOffset>635000</wp:posOffset>
                      </wp:positionV>
                      <wp:extent cx="645795" cy="722630"/>
                      <wp:effectExtent l="0" t="0" r="0" b="1270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630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533B86" w14:textId="77777777" w:rsidR="00DB2BA0" w:rsidRPr="00D10144" w:rsidRDefault="00DB2BA0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6048D4" id="Gruppieren 18" o:spid="_x0000_s1174" style="position:absolute;margin-left:200.1pt;margin-top:50pt;width:50.85pt;height:56.9pt;z-index:253522944;mso-position-horizontal-relative:text;mso-position-vertical-relative:text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">
                      <v:shape id="Grafik 6" o:spid="_x0000_s1175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">
                        <v:imagedata r:id="rId91" o:title="" chromakey="white"/>
                      </v:shape>
                      <v:shape id="Textfeld 12" o:spid="_x0000_s1176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4533B86" w14:textId="77777777" w:rsidR="00DB2BA0" w:rsidRPr="00D10144" w:rsidRDefault="00DB2BA0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76689"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3521920" behindDoc="0" locked="0" layoutInCell="1" allowOverlap="1" wp14:anchorId="3CB63CE9" wp14:editId="13ABE0FF">
                      <wp:simplePos x="0" y="0"/>
                      <wp:positionH relativeFrom="column">
                        <wp:posOffset>713105</wp:posOffset>
                      </wp:positionH>
                      <wp:positionV relativeFrom="paragraph">
                        <wp:posOffset>314960</wp:posOffset>
                      </wp:positionV>
                      <wp:extent cx="1795780" cy="799465"/>
                      <wp:effectExtent l="215900" t="0" r="121920" b="13335"/>
                      <wp:wrapNone/>
                      <wp:docPr id="519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5780" cy="799465"/>
                                <a:chOff x="715422" y="-471950"/>
                                <a:chExt cx="1797154" cy="801487"/>
                              </a:xfrm>
                            </wpg:grpSpPr>
                            <wps:wsp>
                              <wps:cNvPr id="515" name="Rechteckige Legende 22152"/>
                              <wps:cNvSpPr/>
                              <wps:spPr>
                                <a:xfrm>
                                  <a:off x="715422" y="-471950"/>
                                  <a:ext cx="1646017" cy="435966"/>
                                </a:xfrm>
                                <a:prstGeom prst="wedgeRoundRectCallout">
                                  <a:avLst>
                                    <a:gd name="adj1" fmla="val -61549"/>
                                    <a:gd name="adj2" fmla="val -19423"/>
                                    <a:gd name="adj3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662A6464" w14:textId="77777777" w:rsidR="00DB2BA0" w:rsidRPr="006448F1" w:rsidRDefault="00DB2BA0" w:rsidP="006448F1">
                                    <w:pPr>
                                      <w:pStyle w:val="Transcript"/>
                                    </w:pPr>
                                    <w:r w:rsidRPr="006448F1">
                                      <w:t xml:space="preserve">Wie soll man denn hier den Anteil rausfinden?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0" name="Rechteckige Legende 22152"/>
                              <wps:cNvSpPr/>
                              <wps:spPr>
                                <a:xfrm flipH="1">
                                  <a:off x="905940" y="17923"/>
                                  <a:ext cx="1606636" cy="311614"/>
                                </a:xfrm>
                                <a:prstGeom prst="wedgeRoundRectCallout">
                                  <a:avLst>
                                    <a:gd name="adj1" fmla="val -62389"/>
                                    <a:gd name="adj2" fmla="val -19386"/>
                                    <a:gd name="adj3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363B77D8" w14:textId="77777777" w:rsidR="00DB2BA0" w:rsidRPr="00222DD6" w:rsidRDefault="00DB2BA0" w:rsidP="006448F1">
                                    <w:pPr>
                                      <w:pStyle w:val="Transcript"/>
                                    </w:pPr>
                                    <w:r w:rsidRPr="00222DD6">
                                      <w:t>Ich leg das Muster mal nach.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B63CE9" id="Gruppieren 7" o:spid="_x0000_s1177" style="position:absolute;margin-left:56.15pt;margin-top:24.8pt;width:141.4pt;height:62.95pt;z-index:253521920;mso-position-horizontal-relative:text;mso-position-vertical-relative:text;mso-width-relative:margin;mso-height-relative:margin" coordorigin="7154,-4719" coordsize="17971,80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">
                      <v:shape id="_x0000_s1178" type="#_x0000_t62" style="position:absolute;left:7154;top:-4719;width:16460;height:43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" adj="-2495,6605" strokecolor="#bfbfbf [2412]" strokeweight="1pt">
                        <v:textbox inset="2mm,1mm,2mm,1mm">
                          <w:txbxContent>
                            <w:p w14:paraId="662A6464" w14:textId="77777777" w:rsidR="00DB2BA0" w:rsidRPr="006448F1" w:rsidRDefault="00DB2BA0" w:rsidP="006448F1">
                              <w:pPr>
                                <w:pStyle w:val="Transcript"/>
                              </w:pPr>
                              <w:r w:rsidRPr="006448F1">
                                <w:t xml:space="preserve">Wie soll man denn hier den Anteil rausfinden? </w:t>
                              </w:r>
                            </w:p>
                          </w:txbxContent>
                        </v:textbox>
                      </v:shape>
                      <v:shape id="_x0000_s1179" type="#_x0000_t62" style="position:absolute;left:9059;top:179;width:16066;height:3116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" adj="-2676,6613" strokecolor="#bfbfbf [2412]" strokeweight="1pt">
                        <v:textbox inset="2mm,1mm,2mm,1mm">
                          <w:txbxContent>
                            <w:p w14:paraId="363B77D8" w14:textId="77777777" w:rsidR="00DB2BA0" w:rsidRPr="00222DD6" w:rsidRDefault="00DB2BA0" w:rsidP="006448F1">
                              <w:pPr>
                                <w:pStyle w:val="Transcript"/>
                              </w:pPr>
                              <w:r w:rsidRPr="00222DD6">
                                <w:t>Ich leg das Muster mal nach.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448F1" w:rsidRPr="00BC644C">
              <w:rPr>
                <w:noProof/>
              </w:rPr>
              <w:drawing>
                <wp:anchor distT="0" distB="0" distL="114300" distR="114300" simplePos="0" relativeHeight="253524992" behindDoc="0" locked="0" layoutInCell="1" allowOverlap="1" wp14:anchorId="6EAC0660" wp14:editId="6106669A">
                  <wp:simplePos x="0" y="0"/>
                  <wp:positionH relativeFrom="column">
                    <wp:posOffset>2951480</wp:posOffset>
                  </wp:positionH>
                  <wp:positionV relativeFrom="paragraph">
                    <wp:posOffset>249555</wp:posOffset>
                  </wp:positionV>
                  <wp:extent cx="1614805" cy="872490"/>
                  <wp:effectExtent l="0" t="0" r="0" b="3810"/>
                  <wp:wrapThrough wrapText="bothSides">
                    <wp:wrapPolygon edited="0">
                      <wp:start x="5266" y="0"/>
                      <wp:lineTo x="0" y="1258"/>
                      <wp:lineTo x="0" y="4716"/>
                      <wp:lineTo x="2548" y="10061"/>
                      <wp:lineTo x="2039" y="15092"/>
                      <wp:lineTo x="6116" y="21380"/>
                      <wp:lineTo x="6965" y="21380"/>
                      <wp:lineTo x="7475" y="20122"/>
                      <wp:lineTo x="21405" y="19493"/>
                      <wp:lineTo x="21405" y="314"/>
                      <wp:lineTo x="8324" y="0"/>
                      <wp:lineTo x="5266" y="0"/>
                    </wp:wrapPolygon>
                  </wp:wrapThrough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805" cy="87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B2BA0" w:rsidRPr="00666107">
              <w:t xml:space="preserve">Hilf </w:t>
            </w:r>
            <w:r w:rsidR="00DB2BA0">
              <w:t xml:space="preserve">Tara </w:t>
            </w:r>
            <w:r w:rsidR="00DB2BA0" w:rsidRPr="00666107">
              <w:t xml:space="preserve">und Leonie, den Anteil </w:t>
            </w:r>
            <w:r w:rsidR="00DB2BA0">
              <w:t xml:space="preserve">am Rechteck </w:t>
            </w:r>
            <w:r w:rsidR="00DB2BA0" w:rsidRPr="00666107">
              <w:t>herauszufinden. Wie gehst du vor</w:t>
            </w:r>
            <w:r w:rsidR="00DB2BA0">
              <w:t>?</w:t>
            </w:r>
            <w:r w:rsidR="00DB2BA0">
              <w:rPr>
                <w:noProof/>
                <w14:ligatures w14:val="standardContextual"/>
              </w:rPr>
              <w:t xml:space="preserve"> </w:t>
            </w:r>
          </w:p>
        </w:tc>
      </w:tr>
      <w:tr w:rsidR="00DB2BA0" w:rsidRPr="00E0758C" w14:paraId="20548D76" w14:textId="77777777" w:rsidTr="00E47183">
        <w:tc>
          <w:tcPr>
            <w:tcW w:w="610" w:type="dxa"/>
          </w:tcPr>
          <w:p w14:paraId="10704BAC" w14:textId="77777777" w:rsidR="00DB2BA0" w:rsidRPr="00E0758C" w:rsidRDefault="00DB2BA0" w:rsidP="00DB2BA0">
            <w:pPr>
              <w:spacing w:line="240" w:lineRule="atLeast"/>
            </w:pPr>
          </w:p>
        </w:tc>
        <w:tc>
          <w:tcPr>
            <w:tcW w:w="383" w:type="dxa"/>
          </w:tcPr>
          <w:p w14:paraId="3F13C240" w14:textId="77777777" w:rsidR="00DB2BA0" w:rsidRPr="00E0758C" w:rsidRDefault="00DB2BA0" w:rsidP="00DB2BA0">
            <w:pPr>
              <w:pStyle w:val="Nummerierung"/>
            </w:pPr>
            <w:r>
              <w:t>b</w:t>
            </w:r>
            <w:r w:rsidRPr="00E0758C">
              <w:t>)</w:t>
            </w:r>
          </w:p>
        </w:tc>
        <w:tc>
          <w:tcPr>
            <w:tcW w:w="8078" w:type="dxa"/>
          </w:tcPr>
          <w:p w14:paraId="141B7202" w14:textId="77777777" w:rsidR="00DB2BA0" w:rsidRDefault="00DB2BA0" w:rsidP="00DB2BA0">
            <w:r>
              <w:t>Bestimme auch hier die</w:t>
            </w:r>
            <w:r w:rsidRPr="00BB5CEC">
              <w:t xml:space="preserve"> Anteile.</w:t>
            </w:r>
          </w:p>
          <w:p w14:paraId="7BF164F4" w14:textId="77777777" w:rsidR="00DB2BA0" w:rsidRDefault="00DB2BA0" w:rsidP="00DB2BA0"/>
          <w:tbl>
            <w:tblPr>
              <w:tblStyle w:val="Tabellenraster"/>
              <w:tblW w:w="1400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1"/>
              <w:gridCol w:w="2001"/>
              <w:gridCol w:w="2001"/>
              <w:gridCol w:w="2001"/>
              <w:gridCol w:w="2001"/>
              <w:gridCol w:w="2001"/>
              <w:gridCol w:w="2001"/>
            </w:tblGrid>
            <w:tr w:rsidR="00DB2BA0" w14:paraId="2DD8D500" w14:textId="77777777" w:rsidTr="009C058F">
              <w:trPr>
                <w:trHeight w:val="1587"/>
              </w:trPr>
              <w:tc>
                <w:tcPr>
                  <w:tcW w:w="2001" w:type="dxa"/>
                </w:tcPr>
                <w:p w14:paraId="76BAE79D" w14:textId="48AE36D9" w:rsidR="00DB2BA0" w:rsidRDefault="005622EE" w:rsidP="00DB2BA0">
                  <w:pPr>
                    <w:spacing w:line="240" w:lineRule="atLeast"/>
                    <w:rPr>
                      <w:noProof/>
                    </w:rPr>
                  </w:pPr>
                  <w:r w:rsidRPr="005622EE">
                    <w:rPr>
                      <w:noProof/>
                    </w:rPr>
                    <w:drawing>
                      <wp:anchor distT="0" distB="0" distL="114300" distR="114300" simplePos="0" relativeHeight="253540352" behindDoc="1" locked="0" layoutInCell="1" allowOverlap="1" wp14:anchorId="6294A90B" wp14:editId="2E402A1F">
                        <wp:simplePos x="0" y="0"/>
                        <wp:positionH relativeFrom="column">
                          <wp:posOffset>188595</wp:posOffset>
                        </wp:positionH>
                        <wp:positionV relativeFrom="paragraph">
                          <wp:posOffset>211455</wp:posOffset>
                        </wp:positionV>
                        <wp:extent cx="938530" cy="789305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0853"/>
                            <wp:lineTo x="21045" y="20853"/>
                            <wp:lineTo x="21045" y="0"/>
                            <wp:lineTo x="0" y="0"/>
                          </wp:wrapPolygon>
                        </wp:wrapTight>
                        <wp:docPr id="63" name="Grafik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8530" cy="789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5622EE">
                    <w:rPr>
                      <w:noProof/>
                    </w:rPr>
                    <w:t xml:space="preserve"> </w:t>
                  </w:r>
                  <w:r w:rsidR="00DB2BA0">
                    <w:rPr>
                      <w:noProof/>
                    </w:rPr>
                    <w:t>(1)</w:t>
                  </w:r>
                  <w:r w:rsidR="00DB2BA0" w:rsidRPr="00BF61D4"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2001" w:type="dxa"/>
                </w:tcPr>
                <w:p w14:paraId="7B545F5A" w14:textId="27C8428F" w:rsidR="00DB2BA0" w:rsidRDefault="005622EE" w:rsidP="00DB2BA0">
                  <w:pPr>
                    <w:spacing w:line="240" w:lineRule="atLeast"/>
                    <w:rPr>
                      <w:noProof/>
                    </w:rPr>
                  </w:pPr>
                  <w:r w:rsidRPr="005622EE">
                    <w:rPr>
                      <w:noProof/>
                    </w:rPr>
                    <w:drawing>
                      <wp:anchor distT="0" distB="0" distL="114300" distR="114300" simplePos="0" relativeHeight="253539328" behindDoc="1" locked="0" layoutInCell="1" allowOverlap="1" wp14:anchorId="21768528" wp14:editId="2355D103">
                        <wp:simplePos x="0" y="0"/>
                        <wp:positionH relativeFrom="column">
                          <wp:posOffset>306070</wp:posOffset>
                        </wp:positionH>
                        <wp:positionV relativeFrom="paragraph">
                          <wp:posOffset>120015</wp:posOffset>
                        </wp:positionV>
                        <wp:extent cx="805815" cy="917575"/>
                        <wp:effectExtent l="1270" t="0" r="0" b="0"/>
                        <wp:wrapTight wrapText="bothSides">
                          <wp:wrapPolygon edited="0">
                            <wp:start x="21566" y="15217"/>
                            <wp:lineTo x="20034" y="-30"/>
                            <wp:lineTo x="630" y="-30"/>
                            <wp:lineTo x="630" y="21047"/>
                            <wp:lineTo x="21566" y="21047"/>
                            <wp:lineTo x="21566" y="15217"/>
                          </wp:wrapPolygon>
                        </wp:wrapTight>
                        <wp:docPr id="60" name="Grafik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805815" cy="917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DB2BA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26016" behindDoc="0" locked="0" layoutInCell="1" allowOverlap="1" wp14:anchorId="38ECACCB" wp14:editId="4D9B079F">
                            <wp:simplePos x="0" y="0"/>
                            <wp:positionH relativeFrom="column">
                              <wp:posOffset>105410</wp:posOffset>
                            </wp:positionH>
                            <wp:positionV relativeFrom="paragraph">
                              <wp:posOffset>181841</wp:posOffset>
                            </wp:positionV>
                            <wp:extent cx="372110" cy="266065"/>
                            <wp:effectExtent l="0" t="0" r="0" b="635"/>
                            <wp:wrapSquare wrapText="bothSides"/>
                            <wp:docPr id="544" name="Textfeld 5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372110" cy="266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70011A3" w14:textId="77777777" w:rsidR="00DB2BA0" w:rsidRPr="00701643" w:rsidRDefault="00DB2BA0" w:rsidP="005F06E0">
                                        <w:pPr>
                                          <w:rPr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701643">
                                          <w:rPr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  <w:t>rot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38ECACCB" id="Textfeld 544" o:spid="_x0000_s1180" type="#_x0000_t202" style="position:absolute;margin-left:8.3pt;margin-top:14.3pt;width:29.3pt;height:20.95pt;z-index:253526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" filled="f" stroked="f" strokeweight=".5pt">
                            <v:textbox>
                              <w:txbxContent>
                                <w:p w14:paraId="070011A3" w14:textId="77777777" w:rsidR="00DB2BA0" w:rsidRPr="00701643" w:rsidRDefault="00DB2BA0" w:rsidP="005F06E0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701643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rot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DB2BA0">
                    <w:rPr>
                      <w:noProof/>
                    </w:rPr>
                    <w:t>(2)</w:t>
                  </w:r>
                  <w:r w:rsidR="00DB2BA0" w:rsidRPr="008F4149">
                    <w:rPr>
                      <w:noProof/>
                    </w:rPr>
                    <w:t xml:space="preserve"> </w:t>
                  </w:r>
                </w:p>
                <w:p w14:paraId="6EDB007F" w14:textId="6B68CC95" w:rsidR="00DB2BA0" w:rsidRDefault="00DB2BA0" w:rsidP="00DB2BA0">
                  <w:pPr>
                    <w:spacing w:line="240" w:lineRule="atLeast"/>
                    <w:rPr>
                      <w:noProof/>
                    </w:rPr>
                  </w:pPr>
                </w:p>
              </w:tc>
              <w:tc>
                <w:tcPr>
                  <w:tcW w:w="2001" w:type="dxa"/>
                </w:tcPr>
                <w:p w14:paraId="62AEEB44" w14:textId="3E34EAEE" w:rsidR="00DB2BA0" w:rsidRDefault="00D97CBE" w:rsidP="00DB2BA0">
                  <w:pPr>
                    <w:spacing w:line="240" w:lineRule="atLeast"/>
                    <w:rPr>
                      <w:noProof/>
                    </w:rPr>
                  </w:pPr>
                  <w:r w:rsidRPr="00D97CBE">
                    <w:rPr>
                      <w:noProof/>
                    </w:rPr>
                    <w:drawing>
                      <wp:anchor distT="0" distB="0" distL="114300" distR="114300" simplePos="0" relativeHeight="253537280" behindDoc="1" locked="0" layoutInCell="1" allowOverlap="1" wp14:anchorId="0F257106" wp14:editId="748695BE">
                        <wp:simplePos x="0" y="0"/>
                        <wp:positionH relativeFrom="column">
                          <wp:posOffset>339725</wp:posOffset>
                        </wp:positionH>
                        <wp:positionV relativeFrom="paragraph">
                          <wp:posOffset>102235</wp:posOffset>
                        </wp:positionV>
                        <wp:extent cx="776605" cy="916940"/>
                        <wp:effectExtent l="6033" t="0" r="0" b="0"/>
                        <wp:wrapTight wrapText="bothSides">
                          <wp:wrapPolygon edited="0">
                            <wp:start x="21432" y="-142"/>
                            <wp:lineTo x="768" y="-142"/>
                            <wp:lineTo x="768" y="20949"/>
                            <wp:lineTo x="21432" y="20949"/>
                            <wp:lineTo x="21432" y="-142"/>
                          </wp:wrapPolygon>
                        </wp:wrapTight>
                        <wp:docPr id="58" name="Grafik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776605" cy="916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DB2BA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29088" behindDoc="0" locked="0" layoutInCell="1" allowOverlap="1" wp14:anchorId="4BF65C0C" wp14:editId="6AADAE90">
                            <wp:simplePos x="0" y="0"/>
                            <wp:positionH relativeFrom="column">
                              <wp:posOffset>716915</wp:posOffset>
                            </wp:positionH>
                            <wp:positionV relativeFrom="paragraph">
                              <wp:posOffset>301625</wp:posOffset>
                            </wp:positionV>
                            <wp:extent cx="615315" cy="286385"/>
                            <wp:effectExtent l="0" t="0" r="6350" b="0"/>
                            <wp:wrapSquare wrapText="bothSides"/>
                            <wp:docPr id="548" name="Textfeld 5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 rot="5400000">
                                      <a:off x="0" y="0"/>
                                      <a:ext cx="615315" cy="286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7C730E7" w14:textId="77777777" w:rsidR="00DB2BA0" w:rsidRPr="00701643" w:rsidRDefault="00DB2BA0" w:rsidP="005F06E0">
                                        <w:pPr>
                                          <w:rPr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701643">
                                          <w:rPr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  <w:t>schwarz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4BF65C0C" id="Textfeld 548" o:spid="_x0000_s1181" type="#_x0000_t202" style="position:absolute;margin-left:56.45pt;margin-top:23.75pt;width:48.45pt;height:22.55pt;rotation:90;z-index:253529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" filled="f" stroked="f" strokeweight=".5pt">
                            <v:textbox>
                              <w:txbxContent>
                                <w:p w14:paraId="37C730E7" w14:textId="77777777" w:rsidR="00DB2BA0" w:rsidRPr="00701643" w:rsidRDefault="00DB2BA0" w:rsidP="005F06E0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701643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schwarz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DB2BA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27040" behindDoc="0" locked="0" layoutInCell="1" allowOverlap="1" wp14:anchorId="451D4EF1" wp14:editId="4F804B42">
                            <wp:simplePos x="0" y="0"/>
                            <wp:positionH relativeFrom="column">
                              <wp:posOffset>372110</wp:posOffset>
                            </wp:positionH>
                            <wp:positionV relativeFrom="paragraph">
                              <wp:posOffset>137795</wp:posOffset>
                            </wp:positionV>
                            <wp:extent cx="479425" cy="262890"/>
                            <wp:effectExtent l="0" t="0" r="0" b="3810"/>
                            <wp:wrapSquare wrapText="bothSides"/>
                            <wp:docPr id="547" name="Textfeld 54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79425" cy="262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D26BA58" w14:textId="77777777" w:rsidR="00DB2BA0" w:rsidRPr="00701643" w:rsidRDefault="00DB2BA0" w:rsidP="005F06E0">
                                        <w:pPr>
                                          <w:rPr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701643">
                                          <w:rPr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  <w:t>grün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51D4EF1" id="Textfeld 547" o:spid="_x0000_s1182" type="#_x0000_t202" style="position:absolute;margin-left:29.3pt;margin-top:10.85pt;width:37.75pt;height:20.7pt;z-index:25352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" filled="f" stroked="f" strokeweight=".5pt">
                            <v:textbox>
                              <w:txbxContent>
                                <w:p w14:paraId="2D26BA58" w14:textId="77777777" w:rsidR="00DB2BA0" w:rsidRPr="00701643" w:rsidRDefault="00DB2BA0" w:rsidP="005F06E0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701643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grün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DB2BA0">
                    <w:rPr>
                      <w:noProof/>
                    </w:rPr>
                    <w:t xml:space="preserve">(3)* </w:t>
                  </w:r>
                </w:p>
              </w:tc>
              <w:tc>
                <w:tcPr>
                  <w:tcW w:w="2001" w:type="dxa"/>
                </w:tcPr>
                <w:p w14:paraId="6B847587" w14:textId="0C1963FC" w:rsidR="00DB2BA0" w:rsidRDefault="00D97CBE" w:rsidP="00DB2BA0">
                  <w:pPr>
                    <w:spacing w:line="240" w:lineRule="atLeast"/>
                    <w:rPr>
                      <w:noProof/>
                    </w:rPr>
                  </w:pPr>
                  <w:r w:rsidRPr="00D97CBE">
                    <w:rPr>
                      <w:noProof/>
                    </w:rPr>
                    <w:drawing>
                      <wp:anchor distT="0" distB="0" distL="114300" distR="114300" simplePos="0" relativeHeight="253538304" behindDoc="1" locked="0" layoutInCell="1" allowOverlap="1" wp14:anchorId="451D7E35" wp14:editId="6A2B89E4">
                        <wp:simplePos x="0" y="0"/>
                        <wp:positionH relativeFrom="column">
                          <wp:posOffset>316865</wp:posOffset>
                        </wp:positionH>
                        <wp:positionV relativeFrom="paragraph">
                          <wp:posOffset>236855</wp:posOffset>
                        </wp:positionV>
                        <wp:extent cx="781685" cy="664210"/>
                        <wp:effectExtent l="1588" t="0" r="952" b="953"/>
                        <wp:wrapTight wrapText="bothSides">
                          <wp:wrapPolygon edited="0">
                            <wp:start x="21556" y="-52"/>
                            <wp:lineTo x="4185" y="-52"/>
                            <wp:lineTo x="1026" y="5524"/>
                            <wp:lineTo x="500" y="6763"/>
                            <wp:lineTo x="500" y="21011"/>
                            <wp:lineTo x="21556" y="21011"/>
                            <wp:lineTo x="21556" y="-52"/>
                          </wp:wrapPolygon>
                        </wp:wrapTight>
                        <wp:docPr id="59" name="Grafik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781685" cy="664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DB2BA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30112" behindDoc="0" locked="0" layoutInCell="1" allowOverlap="1" wp14:anchorId="39E876E3" wp14:editId="240EA919">
                            <wp:simplePos x="0" y="0"/>
                            <wp:positionH relativeFrom="column">
                              <wp:posOffset>256540</wp:posOffset>
                            </wp:positionH>
                            <wp:positionV relativeFrom="paragraph">
                              <wp:posOffset>819150</wp:posOffset>
                            </wp:positionV>
                            <wp:extent cx="476250" cy="279400"/>
                            <wp:effectExtent l="3175" t="0" r="3175" b="0"/>
                            <wp:wrapSquare wrapText="bothSides"/>
                            <wp:docPr id="549" name="Textfeld 54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 rot="5400000">
                                      <a:off x="0" y="0"/>
                                      <a:ext cx="476250" cy="279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0EDAEAB" w14:textId="77777777" w:rsidR="00DB2BA0" w:rsidRPr="00701643" w:rsidRDefault="00DB2BA0" w:rsidP="005F06E0">
                                        <w:pPr>
                                          <w:rPr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  <w:t>blau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9E876E3" id="Textfeld 549" o:spid="_x0000_s1183" type="#_x0000_t202" style="position:absolute;margin-left:20.2pt;margin-top:64.5pt;width:37.5pt;height:22pt;rotation:90;z-index:2535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" filled="f" stroked="f" strokeweight=".5pt">
                            <v:textbox>
                              <w:txbxContent>
                                <w:p w14:paraId="20EDAEAB" w14:textId="77777777" w:rsidR="00DB2BA0" w:rsidRPr="00701643" w:rsidRDefault="00DB2BA0" w:rsidP="005F06E0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blau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DB2BA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28064" behindDoc="0" locked="0" layoutInCell="1" allowOverlap="1" wp14:anchorId="0E82675C" wp14:editId="07D3FD6B">
                            <wp:simplePos x="0" y="0"/>
                            <wp:positionH relativeFrom="column">
                              <wp:posOffset>824230</wp:posOffset>
                            </wp:positionH>
                            <wp:positionV relativeFrom="paragraph">
                              <wp:posOffset>340995</wp:posOffset>
                            </wp:positionV>
                            <wp:extent cx="476250" cy="279400"/>
                            <wp:effectExtent l="3175" t="0" r="3175" b="0"/>
                            <wp:wrapSquare wrapText="bothSides"/>
                            <wp:docPr id="9" name="Textfeld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 rot="5400000">
                                      <a:off x="0" y="0"/>
                                      <a:ext cx="476250" cy="279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024B0DB" w14:textId="77777777" w:rsidR="00DB2BA0" w:rsidRPr="00701643" w:rsidRDefault="00DB2BA0" w:rsidP="005F06E0">
                                        <w:pPr>
                                          <w:rPr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701643">
                                          <w:rPr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  <w:t>gelb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E82675C" id="Textfeld 9" o:spid="_x0000_s1184" type="#_x0000_t202" style="position:absolute;margin-left:64.9pt;margin-top:26.85pt;width:37.5pt;height:22pt;rotation:90;z-index:2535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" filled="f" stroked="f" strokeweight=".5pt">
                            <v:textbox>
                              <w:txbxContent>
                                <w:p w14:paraId="5024B0DB" w14:textId="77777777" w:rsidR="00DB2BA0" w:rsidRPr="00701643" w:rsidRDefault="00DB2BA0" w:rsidP="005F06E0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701643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gelb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DB2BA0">
                    <w:rPr>
                      <w:noProof/>
                    </w:rPr>
                    <w:t xml:space="preserve">(4) </w:t>
                  </w:r>
                </w:p>
              </w:tc>
              <w:tc>
                <w:tcPr>
                  <w:tcW w:w="2001" w:type="dxa"/>
                  <w:vAlign w:val="center"/>
                </w:tcPr>
                <w:p w14:paraId="539DB67A" w14:textId="77777777" w:rsidR="00DB2BA0" w:rsidRDefault="00DB2BA0" w:rsidP="00DB2BA0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2001" w:type="dxa"/>
                  <w:vAlign w:val="center"/>
                </w:tcPr>
                <w:p w14:paraId="646E38AA" w14:textId="77777777" w:rsidR="00DB2BA0" w:rsidRDefault="00DB2BA0" w:rsidP="00DB2BA0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2001" w:type="dxa"/>
                  <w:vAlign w:val="center"/>
                </w:tcPr>
                <w:p w14:paraId="7380C37F" w14:textId="77777777" w:rsidR="00DB2BA0" w:rsidRDefault="00DB2BA0" w:rsidP="00DB2BA0">
                  <w:pPr>
                    <w:spacing w:line="240" w:lineRule="atLeast"/>
                    <w:jc w:val="center"/>
                  </w:pPr>
                  <w:r>
                    <w:t>_______________</w:t>
                  </w:r>
                </w:p>
              </w:tc>
            </w:tr>
            <w:tr w:rsidR="00DB2BA0" w14:paraId="44959B5B" w14:textId="77777777" w:rsidTr="009C058F">
              <w:trPr>
                <w:trHeight w:val="794"/>
              </w:trPr>
              <w:tc>
                <w:tcPr>
                  <w:tcW w:w="2001" w:type="dxa"/>
                </w:tcPr>
                <w:p w14:paraId="72703032" w14:textId="77777777" w:rsidR="00DB2BA0" w:rsidRDefault="00DB2BA0" w:rsidP="00DB2BA0">
                  <w:pPr>
                    <w:spacing w:line="240" w:lineRule="atLeast"/>
                    <w:rPr>
                      <w:noProof/>
                    </w:rPr>
                  </w:pPr>
                  <w:r w:rsidRPr="002D7001">
                    <w:rPr>
                      <w:noProof/>
                    </w:rPr>
                    <w:drawing>
                      <wp:anchor distT="0" distB="0" distL="114300" distR="114300" simplePos="0" relativeHeight="253536256" behindDoc="1" locked="0" layoutInCell="1" allowOverlap="1" wp14:anchorId="65E37161" wp14:editId="1EC48748">
                        <wp:simplePos x="0" y="0"/>
                        <wp:positionH relativeFrom="column">
                          <wp:posOffset>115570</wp:posOffset>
                        </wp:positionH>
                        <wp:positionV relativeFrom="paragraph">
                          <wp:posOffset>151765</wp:posOffset>
                        </wp:positionV>
                        <wp:extent cx="1137285" cy="979170"/>
                        <wp:effectExtent l="0" t="0" r="5715" b="0"/>
                        <wp:wrapTight wrapText="bothSides">
                          <wp:wrapPolygon edited="0">
                            <wp:start x="15449" y="21600"/>
                            <wp:lineTo x="15449" y="14876"/>
                            <wp:lineTo x="21600" y="13616"/>
                            <wp:lineTo x="21600" y="1009"/>
                            <wp:lineTo x="12193" y="588"/>
                            <wp:lineTo x="253" y="588"/>
                            <wp:lineTo x="253" y="13195"/>
                            <wp:lineTo x="3148" y="14876"/>
                            <wp:lineTo x="3148" y="21600"/>
                            <wp:lineTo x="15449" y="21600"/>
                          </wp:wrapPolygon>
                        </wp:wrapTight>
                        <wp:docPr id="6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0" y="0"/>
                                  <a:ext cx="1137285" cy="979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2D7001"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t xml:space="preserve">(5) </w:t>
                  </w:r>
                </w:p>
              </w:tc>
              <w:tc>
                <w:tcPr>
                  <w:tcW w:w="2001" w:type="dxa"/>
                </w:tcPr>
                <w:p w14:paraId="54F5EE24" w14:textId="77777777" w:rsidR="00DB2BA0" w:rsidRDefault="00DB2BA0" w:rsidP="00DB2BA0">
                  <w:pPr>
                    <w:spacing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w:t>(6)</w:t>
                  </w:r>
                </w:p>
                <w:p w14:paraId="79BDBE34" w14:textId="77777777" w:rsidR="00DB2BA0" w:rsidRDefault="00DB2BA0" w:rsidP="00DB2BA0">
                  <w:pPr>
                    <w:spacing w:line="240" w:lineRule="atLeast"/>
                    <w:rPr>
                      <w:noProof/>
                    </w:rPr>
                  </w:pPr>
                  <w:r w:rsidRPr="001533C7">
                    <w:rPr>
                      <w:noProof/>
                    </w:rPr>
                    <w:drawing>
                      <wp:anchor distT="0" distB="0" distL="114300" distR="114300" simplePos="0" relativeHeight="253535232" behindDoc="1" locked="0" layoutInCell="1" allowOverlap="1" wp14:anchorId="414D578E" wp14:editId="6179F54D">
                        <wp:simplePos x="0" y="0"/>
                        <wp:positionH relativeFrom="column">
                          <wp:posOffset>183515</wp:posOffset>
                        </wp:positionH>
                        <wp:positionV relativeFrom="paragraph">
                          <wp:posOffset>10160</wp:posOffset>
                        </wp:positionV>
                        <wp:extent cx="1087120" cy="874395"/>
                        <wp:effectExtent l="0" t="0" r="0" b="1905"/>
                        <wp:wrapTight wrapText="bothSides">
                          <wp:wrapPolygon edited="0">
                            <wp:start x="6081" y="21600"/>
                            <wp:lineTo x="5703" y="14071"/>
                            <wp:lineTo x="21600" y="12659"/>
                            <wp:lineTo x="21600" y="424"/>
                            <wp:lineTo x="404" y="424"/>
                            <wp:lineTo x="404" y="21600"/>
                            <wp:lineTo x="6081" y="21600"/>
                          </wp:wrapPolygon>
                        </wp:wrapTight>
                        <wp:docPr id="57" name="Grafik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0" y="0"/>
                                  <a:ext cx="1087120" cy="874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F36DD01" w14:textId="77777777" w:rsidR="00DB2BA0" w:rsidRDefault="00DB2BA0" w:rsidP="00DB2BA0">
                  <w:pPr>
                    <w:rPr>
                      <w:noProof/>
                    </w:rPr>
                  </w:pPr>
                </w:p>
                <w:p w14:paraId="76C962FA" w14:textId="77777777" w:rsidR="00DB2BA0" w:rsidRPr="00BC644C" w:rsidRDefault="00DB2BA0" w:rsidP="00DB2BA0">
                  <w:pPr>
                    <w:jc w:val="center"/>
                  </w:pPr>
                </w:p>
              </w:tc>
              <w:tc>
                <w:tcPr>
                  <w:tcW w:w="2001" w:type="dxa"/>
                </w:tcPr>
                <w:p w14:paraId="26E6F527" w14:textId="77777777" w:rsidR="00DB2BA0" w:rsidRDefault="00DB2BA0" w:rsidP="00DB2BA0">
                  <w:pPr>
                    <w:spacing w:line="240" w:lineRule="atLeast"/>
                    <w:rPr>
                      <w:noProof/>
                    </w:rPr>
                  </w:pPr>
                </w:p>
                <w:p w14:paraId="0557950A" w14:textId="77777777" w:rsidR="00DB2BA0" w:rsidRDefault="00DB2BA0" w:rsidP="00DB2BA0">
                  <w:pPr>
                    <w:spacing w:line="270" w:lineRule="atLeast"/>
                    <w:rPr>
                      <w:noProof/>
                    </w:rPr>
                  </w:pPr>
                </w:p>
              </w:tc>
              <w:tc>
                <w:tcPr>
                  <w:tcW w:w="2001" w:type="dxa"/>
                </w:tcPr>
                <w:p w14:paraId="0BFD5922" w14:textId="77777777" w:rsidR="00DB2BA0" w:rsidRDefault="00DB2BA0" w:rsidP="00DB2BA0">
                  <w:pPr>
                    <w:spacing w:line="240" w:lineRule="atLeast"/>
                    <w:rPr>
                      <w:noProof/>
                    </w:rPr>
                  </w:pPr>
                </w:p>
              </w:tc>
              <w:tc>
                <w:tcPr>
                  <w:tcW w:w="2001" w:type="dxa"/>
                  <w:vAlign w:val="center"/>
                </w:tcPr>
                <w:p w14:paraId="11511F2F" w14:textId="77777777" w:rsidR="00DB2BA0" w:rsidRDefault="00DB2BA0" w:rsidP="00DB2BA0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2001" w:type="dxa"/>
                  <w:vAlign w:val="center"/>
                </w:tcPr>
                <w:p w14:paraId="7025F988" w14:textId="77777777" w:rsidR="00DB2BA0" w:rsidRDefault="00DB2BA0" w:rsidP="00DB2BA0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2001" w:type="dxa"/>
                  <w:vAlign w:val="center"/>
                </w:tcPr>
                <w:p w14:paraId="7BE2BDBB" w14:textId="77777777" w:rsidR="00DB2BA0" w:rsidRDefault="00DB2BA0" w:rsidP="00DB2BA0">
                  <w:pPr>
                    <w:spacing w:line="240" w:lineRule="atLeast"/>
                    <w:jc w:val="center"/>
                  </w:pPr>
                </w:p>
              </w:tc>
            </w:tr>
          </w:tbl>
          <w:p w14:paraId="0F6E94F1" w14:textId="3A75C59B" w:rsidR="00DB2BA0" w:rsidRPr="00E0758C" w:rsidRDefault="00DB2BA0" w:rsidP="00DB2BA0">
            <w:r>
              <w:t xml:space="preserve"> </w:t>
            </w:r>
          </w:p>
        </w:tc>
      </w:tr>
      <w:tr w:rsidR="00DB2BA0" w:rsidRPr="00E0758C" w14:paraId="6CE4E038" w14:textId="77777777" w:rsidTr="00E47183">
        <w:tc>
          <w:tcPr>
            <w:tcW w:w="610" w:type="dxa"/>
          </w:tcPr>
          <w:p w14:paraId="66C3AC46" w14:textId="77777777" w:rsidR="00DB2BA0" w:rsidRPr="00E0758C" w:rsidRDefault="00DB2BA0" w:rsidP="00DB2BA0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0609352E" wp14:editId="200DF2A5">
                  <wp:extent cx="360000" cy="272386"/>
                  <wp:effectExtent l="0" t="0" r="2540" b="0"/>
                  <wp:docPr id="495" name="Grafik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7BB4F369" w14:textId="77777777" w:rsidR="00DB2BA0" w:rsidRPr="00E0758C" w:rsidRDefault="00DB2BA0" w:rsidP="00DB2BA0">
            <w:pPr>
              <w:pStyle w:val="Nummerierung"/>
            </w:pPr>
            <w:r>
              <w:t>c</w:t>
            </w:r>
            <w:r w:rsidRPr="00E0758C">
              <w:t>)</w:t>
            </w:r>
          </w:p>
        </w:tc>
        <w:tc>
          <w:tcPr>
            <w:tcW w:w="8078" w:type="dxa"/>
          </w:tcPr>
          <w:p w14:paraId="67EAF841" w14:textId="33C08BC0" w:rsidR="00DB2BA0" w:rsidRDefault="00DB2BA0" w:rsidP="00DB2BA0">
            <w:r w:rsidRPr="00622EC6">
              <w:t>Leonie wundert sich über das Bild:</w:t>
            </w:r>
            <w:r>
              <w:rPr>
                <w:noProof/>
              </w:rPr>
              <w:t xml:space="preserve"> </w:t>
            </w:r>
          </w:p>
          <w:p w14:paraId="3C42D238" w14:textId="7CBE076F" w:rsidR="00DB2BA0" w:rsidRDefault="00772350" w:rsidP="00DB2BA0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520896" behindDoc="0" locked="0" layoutInCell="1" allowOverlap="1" wp14:anchorId="25924F90" wp14:editId="4A89631B">
                      <wp:simplePos x="0" y="0"/>
                      <wp:positionH relativeFrom="column">
                        <wp:posOffset>4407535</wp:posOffset>
                      </wp:positionH>
                      <wp:positionV relativeFrom="paragraph">
                        <wp:posOffset>174625</wp:posOffset>
                      </wp:positionV>
                      <wp:extent cx="645795" cy="722893"/>
                      <wp:effectExtent l="0" t="0" r="0" b="1270"/>
                      <wp:wrapNone/>
                      <wp:docPr id="1910775662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4324719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61510460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611ED3" w14:textId="77777777" w:rsidR="00DB2BA0" w:rsidRPr="00D10144" w:rsidRDefault="00DB2BA0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924F90" id="_x0000_s1185" style="position:absolute;margin-left:347.05pt;margin-top:13.75pt;width:50.85pt;height:56.9pt;z-index:253520896;mso-position-horizontal-relative:text;mso-position-vertical-relative:text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">
                      <v:shape id="Grafik 6" o:spid="_x0000_s1186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">
                        <v:imagedata r:id="rId91" o:title="" chromakey="white"/>
                      </v:shape>
                      <v:shape id="Textfeld 12" o:spid="_x0000_s1187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2611ED3" w14:textId="77777777" w:rsidR="00DB2BA0" w:rsidRPr="00D10144" w:rsidRDefault="00DB2BA0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B2BA0" w:rsidRPr="00622EC6">
              <w:t>Was meint Leonie? Worauf muss man beim Anteile-</w:t>
            </w:r>
            <w:r w:rsidR="00DB2BA0">
              <w:t>Ablesen</w:t>
            </w:r>
            <w:r w:rsidR="00DB2BA0" w:rsidRPr="00622EC6">
              <w:t xml:space="preserve"> achten?</w:t>
            </w:r>
          </w:p>
          <w:p w14:paraId="6A878ACE" w14:textId="6F56B528" w:rsidR="00DB2BA0" w:rsidRPr="00E0758C" w:rsidRDefault="00772350" w:rsidP="00DB2BA0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19872" behindDoc="0" locked="0" layoutInCell="1" allowOverlap="1" wp14:anchorId="245C79BB" wp14:editId="72A54D0A">
                      <wp:simplePos x="0" y="0"/>
                      <wp:positionH relativeFrom="column">
                        <wp:posOffset>1961515</wp:posOffset>
                      </wp:positionH>
                      <wp:positionV relativeFrom="paragraph">
                        <wp:posOffset>104095</wp:posOffset>
                      </wp:positionV>
                      <wp:extent cx="2305685" cy="537845"/>
                      <wp:effectExtent l="0" t="0" r="132715" b="8255"/>
                      <wp:wrapNone/>
                      <wp:docPr id="1125716960" name="Gruppieren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5685" cy="537845"/>
                                <a:chOff x="0" y="0"/>
                                <a:chExt cx="2305685" cy="537845"/>
                              </a:xfrm>
                            </wpg:grpSpPr>
                            <wps:wsp>
                              <wps:cNvPr id="571" name="Rechteckige Legende 22152"/>
                              <wps:cNvSpPr/>
                              <wps:spPr>
                                <a:xfrm flipH="1">
                                  <a:off x="0" y="0"/>
                                  <a:ext cx="2305685" cy="537845"/>
                                </a:xfrm>
                                <a:prstGeom prst="wedgeRoundRectCallout">
                                  <a:avLst>
                                    <a:gd name="adj1" fmla="val -54635"/>
                                    <a:gd name="adj2" fmla="val -21910"/>
                                    <a:gd name="adj3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71CC356F" w14:textId="39382FCD" w:rsidR="00DB2BA0" w:rsidRPr="006518F9" w:rsidRDefault="00DB2BA0" w:rsidP="00622EC6">
                                    <w:pPr>
                                      <w:spacing w:line="240" w:lineRule="atLeast"/>
                                    </w:pPr>
                                    <w:r w:rsidRPr="00622EC6">
                                      <w:t xml:space="preserve">Aber wieso ist das </w:t>
                                    </w:r>
                                    <w:r>
                                      <w:t xml:space="preserve">    </w:t>
                                    </w:r>
                                    <w:r w:rsidRPr="00622EC6">
                                      <w:t xml:space="preserve"> und nicht </w:t>
                                    </w:r>
                                    <w:r>
                                      <w:t xml:space="preserve">  </w:t>
                                    </w:r>
                                    <w:proofErr w:type="gramStart"/>
                                    <w:r>
                                      <w:t xml:space="preserve">  </w:t>
                                    </w:r>
                                    <w:r w:rsidRPr="00622EC6">
                                      <w:t>?</w:t>
                                    </w:r>
                                    <w:proofErr w:type="gramEnd"/>
                                    <w:r w:rsidRPr="00622EC6">
                                      <w:t xml:space="preserve"> </w:t>
                                    </w:r>
                                    <w:r>
                                      <w:br/>
                                    </w:r>
                                    <w:r w:rsidRPr="00622EC6">
                                      <w:t>Da sind doch 7 Teile und nicht 3</w:t>
                                    </w:r>
                                    <w:r>
                                      <w:t xml:space="preserve"> </w:t>
                                    </w:r>
                                    <w:r w:rsidRPr="00622EC6">
                                      <w:t>...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8566468" name="Gruppieren 2"/>
                              <wpg:cNvGrpSpPr/>
                              <wpg:grpSpPr>
                                <a:xfrm>
                                  <a:off x="1178973" y="9283"/>
                                  <a:ext cx="125730" cy="285750"/>
                                  <a:chOff x="57425" y="6103"/>
                                  <a:chExt cx="126179" cy="286131"/>
                                </a:xfrm>
                              </wpg:grpSpPr>
                              <wps:wsp>
                                <wps:cNvPr id="1576057122" name="Textfeld 3"/>
                                <wps:cNvSpPr txBox="1"/>
                                <wps:spPr>
                                  <a:xfrm>
                                    <a:off x="73997" y="6103"/>
                                    <a:ext cx="573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C4C4E27" w14:textId="03DC960B" w:rsidR="00DB2BA0" w:rsidRPr="007922A1" w:rsidRDefault="00DB2BA0" w:rsidP="008D2AC5">
                                      <w:pPr>
                                        <w:rPr>
                                          <w:sz w:val="15"/>
                                          <w:szCs w:val="15"/>
                                        </w:rPr>
                                      </w:pPr>
                                      <w:r>
                                        <w:rPr>
                                          <w:sz w:val="15"/>
                                          <w:szCs w:val="15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00788961" name="Textfeld 3"/>
                                <wps:cNvSpPr txBox="1"/>
                                <wps:spPr>
                                  <a:xfrm>
                                    <a:off x="73169" y="128292"/>
                                    <a:ext cx="110435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03451EC" w14:textId="52A8D47E" w:rsidR="00DB2BA0" w:rsidRPr="007922A1" w:rsidRDefault="00DB2BA0" w:rsidP="008D2AC5">
                                      <w:pPr>
                                        <w:rPr>
                                          <w:sz w:val="15"/>
                                          <w:szCs w:val="15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38078813" name="Gerade Verbindung 1"/>
                                <wps:cNvCnPr/>
                                <wps:spPr>
                                  <a:xfrm>
                                    <a:off x="57425" y="179629"/>
                                    <a:ext cx="9027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7537049" name="Gruppieren 2"/>
                              <wpg:cNvGrpSpPr/>
                              <wpg:grpSpPr>
                                <a:xfrm>
                                  <a:off x="1893783" y="13925"/>
                                  <a:ext cx="125730" cy="285750"/>
                                  <a:chOff x="57425" y="6103"/>
                                  <a:chExt cx="126179" cy="286131"/>
                                </a:xfrm>
                              </wpg:grpSpPr>
                              <wps:wsp>
                                <wps:cNvPr id="1572356464" name="Textfeld 3"/>
                                <wps:cNvSpPr txBox="1"/>
                                <wps:spPr>
                                  <a:xfrm>
                                    <a:off x="73997" y="6103"/>
                                    <a:ext cx="573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ECC934" w14:textId="7EE64C1D" w:rsidR="00DB2BA0" w:rsidRPr="007922A1" w:rsidRDefault="00DB2BA0" w:rsidP="008D2AC5">
                                      <w:pPr>
                                        <w:rPr>
                                          <w:sz w:val="15"/>
                                          <w:szCs w:val="15"/>
                                        </w:rPr>
                                      </w:pPr>
                                      <w:r>
                                        <w:rPr>
                                          <w:sz w:val="15"/>
                                          <w:szCs w:val="15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442751448" name="Textfeld 3"/>
                                <wps:cNvSpPr txBox="1"/>
                                <wps:spPr>
                                  <a:xfrm>
                                    <a:off x="73169" y="128292"/>
                                    <a:ext cx="110435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C85DA25" w14:textId="5F6B544E" w:rsidR="00DB2BA0" w:rsidRPr="007922A1" w:rsidRDefault="00DB2BA0" w:rsidP="008D2AC5">
                                      <w:pPr>
                                        <w:rPr>
                                          <w:sz w:val="15"/>
                                          <w:szCs w:val="15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5644582" name="Gerade Verbindung 1"/>
                                <wps:cNvCnPr/>
                                <wps:spPr>
                                  <a:xfrm>
                                    <a:off x="57425" y="179629"/>
                                    <a:ext cx="9027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5C79BB" id="Gruppieren 12" o:spid="_x0000_s1188" style="position:absolute;margin-left:154.45pt;margin-top:8.2pt;width:181.55pt;height:42.35pt;z-index:253519872;mso-position-horizontal-relative:text;mso-position-vertical-relative:text" coordsize="23056,53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">
                      <v:shape id="_x0000_s1189" type="#_x0000_t62" style="position:absolute;width:23056;height:5378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" adj="-1001,6067" strokecolor="#bfbfbf [2412]" strokeweight="1pt">
                        <v:textbox inset="2mm,2mm,2mm,2mm">
                          <w:txbxContent>
                            <w:p w14:paraId="71CC356F" w14:textId="39382FCD" w:rsidR="00DB2BA0" w:rsidRPr="006518F9" w:rsidRDefault="00DB2BA0" w:rsidP="00622EC6">
                              <w:pPr>
                                <w:spacing w:line="240" w:lineRule="atLeast"/>
                              </w:pPr>
                              <w:r w:rsidRPr="00622EC6">
                                <w:t xml:space="preserve">Aber wieso ist das </w:t>
                              </w:r>
                              <w:r>
                                <w:t xml:space="preserve">    </w:t>
                              </w:r>
                              <w:r w:rsidRPr="00622EC6">
                                <w:t xml:space="preserve"> und nicht </w:t>
                              </w:r>
                              <w:r>
                                <w:t xml:space="preserve">  </w:t>
                              </w:r>
                              <w:proofErr w:type="gramStart"/>
                              <w:r>
                                <w:t xml:space="preserve">  </w:t>
                              </w:r>
                              <w:r w:rsidRPr="00622EC6">
                                <w:t>?</w:t>
                              </w:r>
                              <w:proofErr w:type="gramEnd"/>
                              <w:r w:rsidRPr="00622EC6">
                                <w:t xml:space="preserve"> </w:t>
                              </w:r>
                              <w:r>
                                <w:br/>
                              </w:r>
                              <w:r w:rsidRPr="00622EC6">
                                <w:t>Da sind doch 7 Teile und nicht 3</w:t>
                              </w:r>
                              <w:r>
                                <w:t xml:space="preserve"> </w:t>
                              </w:r>
                              <w:r w:rsidRPr="00622EC6">
                                <w:t>...</w:t>
                              </w:r>
                            </w:p>
                          </w:txbxContent>
                        </v:textbox>
                      </v:shape>
                      <v:group id="_x0000_s1190" style="position:absolute;left:11789;top:92;width:1258;height:2858" coordorigin="57425,6103" coordsize="126179,2861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">
                        <v:shape id="Textfeld 3" o:spid="_x0000_s1191" type="#_x0000_t202" style="position:absolute;left:73997;top:6103;width:573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1C4C4E27" w14:textId="03DC960B" w:rsidR="00DB2BA0" w:rsidRPr="007922A1" w:rsidRDefault="00DB2BA0" w:rsidP="008D2AC5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192" type="#_x0000_t202" style="position:absolute;left:73169;top:128292;width:11043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03451EC" w14:textId="52A8D47E" w:rsidR="00DB2BA0" w:rsidRPr="007922A1" w:rsidRDefault="00DB2BA0" w:rsidP="008D2AC5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193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194" style="position:absolute;left:18937;top:139;width:1258;height:2857" coordorigin="57425,6103" coordsize="126179,2861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">
                        <v:shape id="Textfeld 3" o:spid="_x0000_s1195" type="#_x0000_t202" style="position:absolute;left:73997;top:6103;width:573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1ECC934" w14:textId="7EE64C1D" w:rsidR="00DB2BA0" w:rsidRPr="007922A1" w:rsidRDefault="00DB2BA0" w:rsidP="008D2AC5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196" type="#_x0000_t202" style="position:absolute;left:73169;top:128292;width:11043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C85DA25" w14:textId="5F6B544E" w:rsidR="00DB2BA0" w:rsidRPr="007922A1" w:rsidRDefault="00DB2BA0" w:rsidP="008D2AC5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line id="Gerade Verbindung 1" o:spid="_x0000_s1197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Pr="00911C17">
              <w:rPr>
                <w:noProof/>
              </w:rPr>
              <w:drawing>
                <wp:anchor distT="0" distB="0" distL="114300" distR="114300" simplePos="0" relativeHeight="253541376" behindDoc="1" locked="0" layoutInCell="1" allowOverlap="1" wp14:anchorId="0469AF5A" wp14:editId="6E9CAC6B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42545</wp:posOffset>
                  </wp:positionV>
                  <wp:extent cx="895985" cy="740410"/>
                  <wp:effectExtent l="0" t="0" r="0" b="2540"/>
                  <wp:wrapTight wrapText="bothSides">
                    <wp:wrapPolygon edited="0">
                      <wp:start x="918" y="0"/>
                      <wp:lineTo x="0" y="556"/>
                      <wp:lineTo x="0" y="21118"/>
                      <wp:lineTo x="13777" y="21118"/>
                      <wp:lineTo x="19748" y="20563"/>
                      <wp:lineTo x="21125" y="20007"/>
                      <wp:lineTo x="21125" y="0"/>
                      <wp:lineTo x="918" y="0"/>
                    </wp:wrapPolygon>
                  </wp:wrapTight>
                  <wp:docPr id="67" name="Grafi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85" cy="74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2BA0" w:rsidRPr="00E0758C" w14:paraId="69C4B23D" w14:textId="77777777" w:rsidTr="00E47183">
        <w:trPr>
          <w:trHeight w:val="54"/>
        </w:trPr>
        <w:tc>
          <w:tcPr>
            <w:tcW w:w="610" w:type="dxa"/>
          </w:tcPr>
          <w:p w14:paraId="237AA6F4" w14:textId="77777777" w:rsidR="00DB2BA0" w:rsidRPr="00E0758C" w:rsidRDefault="00DB2BA0" w:rsidP="00DB2BA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93F25F" wp14:editId="20C5EF32">
                  <wp:extent cx="313144" cy="272386"/>
                  <wp:effectExtent l="0" t="0" r="0" b="0"/>
                  <wp:docPr id="723" name="Grafik 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3363939E" w14:textId="77777777" w:rsidR="00DB2BA0" w:rsidRDefault="00DB2BA0" w:rsidP="00DB2BA0">
            <w:pPr>
              <w:pStyle w:val="Nummerierung"/>
            </w:pPr>
            <w:r>
              <w:t>d)</w:t>
            </w:r>
          </w:p>
        </w:tc>
        <w:tc>
          <w:tcPr>
            <w:tcW w:w="8078" w:type="dxa"/>
          </w:tcPr>
          <w:p w14:paraId="0E22D7FD" w14:textId="45684646" w:rsidR="00DB2BA0" w:rsidRDefault="00DB2BA0" w:rsidP="00DB2BA0">
            <w:pPr>
              <w:rPr>
                <w:noProof/>
              </w:rPr>
            </w:pPr>
            <w:r w:rsidRPr="00180003">
              <w:rPr>
                <w:noProof/>
              </w:rPr>
              <w:t xml:space="preserve">Legt </w:t>
            </w:r>
            <w:r w:rsidRPr="00622EC6">
              <w:rPr>
                <w:noProof/>
              </w:rPr>
              <w:t>selbst ähnliche Bilder und löst sie gegenseitig.</w:t>
            </w:r>
            <w:r>
              <w:rPr>
                <w:noProof/>
              </w:rPr>
              <w:t xml:space="preserve"> </w:t>
            </w:r>
          </w:p>
        </w:tc>
      </w:tr>
    </w:tbl>
    <w:p w14:paraId="08DF5B71" w14:textId="09517CAB" w:rsidR="007E2A15" w:rsidRDefault="007E2A15">
      <w:pPr>
        <w:spacing w:after="200" w:line="276" w:lineRule="auto"/>
        <w:sectPr w:rsidR="007E2A15" w:rsidSect="000E4D6A">
          <w:pgSz w:w="11906" w:h="16838"/>
          <w:pgMar w:top="1474" w:right="1418" w:bottom="1418" w:left="1418" w:header="284" w:footer="567" w:gutter="0"/>
          <w:pgNumType w:chapStyle="4"/>
          <w:cols w:space="708"/>
          <w:docGrid w:linePitch="360"/>
        </w:sect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672"/>
        <w:gridCol w:w="8046"/>
        <w:gridCol w:w="567"/>
      </w:tblGrid>
      <w:tr w:rsidR="00BD3F55" w:rsidRPr="002C465D" w14:paraId="0114CA9A" w14:textId="77777777" w:rsidTr="00BD3F55">
        <w:tc>
          <w:tcPr>
            <w:tcW w:w="672" w:type="dxa"/>
          </w:tcPr>
          <w:p w14:paraId="76628058" w14:textId="067BF37D" w:rsidR="00BD3F55" w:rsidRPr="00BD3F55" w:rsidRDefault="00BD3F55" w:rsidP="00BD3F55">
            <w:pPr>
              <w:pStyle w:val="berschrift1"/>
              <w:rPr>
                <w:color w:val="70BCC9" w:themeColor="text2" w:themeTint="99"/>
              </w:rPr>
            </w:pPr>
            <w:r>
              <w:lastRenderedPageBreak/>
              <w:t>B</w:t>
            </w:r>
          </w:p>
        </w:tc>
        <w:tc>
          <w:tcPr>
            <w:tcW w:w="8613" w:type="dxa"/>
            <w:gridSpan w:val="2"/>
          </w:tcPr>
          <w:p w14:paraId="3BE2A65B" w14:textId="51AB539C" w:rsidR="00BD3F55" w:rsidRPr="00BD3F55" w:rsidRDefault="00BD3F55" w:rsidP="00BD3F55">
            <w:pPr>
              <w:pStyle w:val="berschrift1"/>
              <w:rPr>
                <w:color w:val="70BCC9" w:themeColor="text2" w:themeTint="99"/>
              </w:rPr>
            </w:pPr>
            <w:r w:rsidRPr="00582859">
              <w:t>Kann ich Prozente bestimmen und darstellen?</w:t>
            </w:r>
          </w:p>
        </w:tc>
      </w:tr>
      <w:tr w:rsidR="00BD3F55" w:rsidRPr="002C465D" w14:paraId="0EDD3CF9" w14:textId="77777777" w:rsidTr="00BD3F55">
        <w:tc>
          <w:tcPr>
            <w:tcW w:w="672" w:type="dxa"/>
          </w:tcPr>
          <w:p w14:paraId="5CF79435" w14:textId="77777777" w:rsidR="00BD3F55" w:rsidRPr="00BD3F55" w:rsidRDefault="00BD3F55" w:rsidP="00BD3F55">
            <w:pPr>
              <w:pStyle w:val="berschrift2"/>
              <w:rPr>
                <w:color w:val="70BCC9" w:themeColor="text2" w:themeTint="99"/>
              </w:rPr>
            </w:pPr>
            <w:r w:rsidRPr="00BD3F55">
              <w:rPr>
                <w:color w:val="70BCC9" w:themeColor="text2" w:themeTint="99"/>
              </w:rPr>
              <w:t>1</w:t>
            </w:r>
          </w:p>
        </w:tc>
        <w:tc>
          <w:tcPr>
            <w:tcW w:w="8613" w:type="dxa"/>
            <w:gridSpan w:val="2"/>
          </w:tcPr>
          <w:p w14:paraId="20FD904B" w14:textId="7B4D8382" w:rsidR="00BD3F55" w:rsidRPr="00BD3F55" w:rsidRDefault="00BD3F55" w:rsidP="00BD3F55">
            <w:pPr>
              <w:pStyle w:val="berschrift3"/>
              <w:rPr>
                <w:color w:val="70BCC9" w:themeColor="text2" w:themeTint="99"/>
              </w:rPr>
            </w:pPr>
            <w:r w:rsidRPr="00BD3F55">
              <w:rPr>
                <w:color w:val="70BCC9" w:themeColor="text2" w:themeTint="99"/>
              </w:rPr>
              <w:t>Prozente in Bruchstreifen bestimmen und darstellen</w:t>
            </w:r>
          </w:p>
          <w:p w14:paraId="3A955B52" w14:textId="07B08033" w:rsidR="00BD3F55" w:rsidRPr="00BD3F55" w:rsidRDefault="00DD1392" w:rsidP="00BD3F55">
            <w:pPr>
              <w:pStyle w:val="SOBberschrift2"/>
              <w:rPr>
                <w:color w:val="70BCC9" w:themeColor="text2" w:themeTint="99"/>
              </w:rPr>
            </w:pPr>
            <w:r w:rsidRPr="00BD3F55">
              <w:rPr>
                <w:rFonts w:eastAsiaTheme="minorHAnsi"/>
                <w:noProof/>
                <w:color w:val="70BCC9" w:themeColor="text2" w:themeTint="99"/>
                <w:szCs w:val="20"/>
              </w:rPr>
              <w:drawing>
                <wp:anchor distT="0" distB="0" distL="114300" distR="114300" simplePos="0" relativeHeight="253102080" behindDoc="0" locked="0" layoutInCell="1" allowOverlap="1" wp14:anchorId="44171BF6" wp14:editId="01333813">
                  <wp:simplePos x="0" y="0"/>
                  <wp:positionH relativeFrom="column">
                    <wp:posOffset>1853242</wp:posOffset>
                  </wp:positionH>
                  <wp:positionV relativeFrom="paragraph">
                    <wp:posOffset>76722</wp:posOffset>
                  </wp:positionV>
                  <wp:extent cx="533400" cy="340995"/>
                  <wp:effectExtent l="0" t="0" r="0" b="1905"/>
                  <wp:wrapNone/>
                  <wp:docPr id="108" name="Grafik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17B65">
              <w:rPr>
                <w:rFonts w:ascii="Calibri" w:eastAsia="Calibri" w:hAnsi="Calibri"/>
                <w:noProof/>
                <w:kern w:val="2"/>
                <w:sz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12320" behindDoc="0" locked="0" layoutInCell="1" allowOverlap="1" wp14:anchorId="416FB100" wp14:editId="2C71AE14">
                      <wp:simplePos x="0" y="0"/>
                      <wp:positionH relativeFrom="column">
                        <wp:posOffset>1230291</wp:posOffset>
                      </wp:positionH>
                      <wp:positionV relativeFrom="paragraph">
                        <wp:posOffset>28645</wp:posOffset>
                      </wp:positionV>
                      <wp:extent cx="431956" cy="452120"/>
                      <wp:effectExtent l="0" t="0" r="0" b="0"/>
                      <wp:wrapNone/>
                      <wp:docPr id="146539812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956" cy="452120"/>
                                <a:chOff x="-98419" y="-35363"/>
                                <a:chExt cx="438039" cy="454465"/>
                              </a:xfrm>
                              <a:noFill/>
                            </wpg:grpSpPr>
                            <wps:wsp>
                              <wps:cNvPr id="1559115997" name="Textfeld 3"/>
                              <wps:cNvSpPr txBox="1"/>
                              <wps:spPr>
                                <a:xfrm>
                                  <a:off x="-75662" y="-35363"/>
                                  <a:ext cx="384649" cy="275896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ED70A0A" w14:textId="6C77D6F4" w:rsidR="00D4349A" w:rsidRPr="00700A59" w:rsidRDefault="00D4349A" w:rsidP="003929AC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30</w:t>
                                    </w:r>
                                    <w:r w:rsidRPr="00700A59"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0239353" name="Textfeld 3"/>
                              <wps:cNvSpPr txBox="1"/>
                              <wps:spPr>
                                <a:xfrm>
                                  <a:off x="-98419" y="143206"/>
                                  <a:ext cx="438039" cy="275896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AA8F27C" w14:textId="2C3972FB" w:rsidR="00D4349A" w:rsidRPr="00700A59" w:rsidRDefault="00D4349A" w:rsidP="003929AC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7550639" name="Gerade Verbindung 1"/>
                              <wps:cNvCnPr/>
                              <wps:spPr>
                                <a:xfrm>
                                  <a:off x="12921" y="195952"/>
                                  <a:ext cx="219042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6FB100" id="_x0000_s1198" style="position:absolute;margin-left:96.85pt;margin-top:2.25pt;width:34pt;height:35.6pt;z-index:253112320;mso-position-horizontal-relative:text;mso-position-vertical-relative:text;mso-width-relative:margin;mso-height-relative:margin" coordorigin="-98419,-35363" coordsize="438039,4544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">
                      <v:shape id="Textfeld 3" o:spid="_x0000_s1199" type="#_x0000_t202" style="position:absolute;left:-75662;top:-35363;width:3846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" filled="f" stroked="f" strokeweight=".5pt">
                        <v:textbox>
                          <w:txbxContent>
                            <w:p w14:paraId="2ED70A0A" w14:textId="6C77D6F4" w:rsidR="00D4349A" w:rsidRPr="00700A59" w:rsidRDefault="00D4349A" w:rsidP="003929AC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30</w:t>
                              </w:r>
                              <w:r w:rsidRPr="00700A59"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200" type="#_x0000_t202" style="position:absolute;left:-98419;top:143206;width:43803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" filled="f" stroked="f" strokeweight=".5pt">
                        <v:textbox>
                          <w:txbxContent>
                            <w:p w14:paraId="0AA8F27C" w14:textId="2C3972FB" w:rsidR="00D4349A" w:rsidRPr="00700A59" w:rsidRDefault="00D4349A" w:rsidP="003929AC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100</w:t>
                              </w:r>
                            </w:p>
                          </w:txbxContent>
                        </v:textbox>
                      </v:shape>
                      <v:line id="Gerade Verbindung 1" o:spid="_x0000_s1201" style="position:absolute;visibility:visible;mso-wrap-style:square" from="12921,195952" to="231963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BD3F55" w:rsidRPr="009B3118" w14:paraId="119D8410" w14:textId="77777777" w:rsidTr="00BD3F55">
        <w:trPr>
          <w:trHeight w:val="203"/>
        </w:trPr>
        <w:tc>
          <w:tcPr>
            <w:tcW w:w="672" w:type="dxa"/>
          </w:tcPr>
          <w:p w14:paraId="5878CA50" w14:textId="77777777" w:rsidR="00BD3F55" w:rsidRPr="00BD3F55" w:rsidRDefault="00BD3F55" w:rsidP="00BD3F55">
            <w:pPr>
              <w:pStyle w:val="berschrift4"/>
              <w:rPr>
                <w:color w:val="70BCC9" w:themeColor="text2" w:themeTint="99"/>
              </w:rPr>
            </w:pPr>
            <w:r w:rsidRPr="00BD3F55">
              <w:rPr>
                <w:color w:val="70BCC9" w:themeColor="text2" w:themeTint="99"/>
              </w:rPr>
              <w:t>a)</w:t>
            </w:r>
          </w:p>
        </w:tc>
        <w:tc>
          <w:tcPr>
            <w:tcW w:w="8046" w:type="dxa"/>
          </w:tcPr>
          <w:p w14:paraId="2CF63F32" w14:textId="718F4F67" w:rsidR="00BD3F55" w:rsidRPr="007D2A3F" w:rsidRDefault="00BD3F55" w:rsidP="003929AC">
            <w:pPr>
              <w:spacing w:line="276" w:lineRule="auto"/>
            </w:pPr>
            <w:r>
              <w:t xml:space="preserve">Schreibe als Prozent:               </w:t>
            </w:r>
            <w:r w:rsidR="00DD1392">
              <w:t>=</w:t>
            </w:r>
            <w:r>
              <w:t xml:space="preserve"> </w:t>
            </w:r>
            <w:r w:rsidR="00044692">
              <w:t xml:space="preserve">         </w:t>
            </w:r>
            <w:r>
              <w:t xml:space="preserve">            %</w:t>
            </w:r>
          </w:p>
        </w:tc>
        <w:tc>
          <w:tcPr>
            <w:tcW w:w="567" w:type="dxa"/>
          </w:tcPr>
          <w:p w14:paraId="7DE33CB9" w14:textId="77777777" w:rsidR="00BD3F55" w:rsidRPr="009B3118" w:rsidRDefault="00BD3F55" w:rsidP="00BD3F55">
            <w:pPr>
              <w:jc w:val="center"/>
              <w:rPr>
                <w:b/>
                <w:color w:val="4F6228"/>
              </w:rPr>
            </w:pPr>
          </w:p>
        </w:tc>
      </w:tr>
      <w:tr w:rsidR="00BD3F55" w:rsidRPr="009B3118" w14:paraId="31BFA229" w14:textId="77777777" w:rsidTr="00BD3F55">
        <w:trPr>
          <w:trHeight w:val="203"/>
        </w:trPr>
        <w:tc>
          <w:tcPr>
            <w:tcW w:w="672" w:type="dxa"/>
          </w:tcPr>
          <w:p w14:paraId="1FF7B644" w14:textId="77777777" w:rsidR="00BD3F55" w:rsidRPr="00BD3F55" w:rsidRDefault="00BD3F55" w:rsidP="00BD3F55">
            <w:pPr>
              <w:pStyle w:val="berschrift4"/>
              <w:rPr>
                <w:color w:val="70BCC9" w:themeColor="text2" w:themeTint="99"/>
              </w:rPr>
            </w:pPr>
            <w:r w:rsidRPr="00BD3F55">
              <w:rPr>
                <w:color w:val="70BCC9" w:themeColor="text2" w:themeTint="99"/>
              </w:rPr>
              <w:t>b)</w:t>
            </w:r>
          </w:p>
        </w:tc>
        <w:tc>
          <w:tcPr>
            <w:tcW w:w="8046" w:type="dxa"/>
          </w:tcPr>
          <w:p w14:paraId="7D181F9F" w14:textId="334C2D79" w:rsidR="00BD3F55" w:rsidRDefault="00BD3F55" w:rsidP="00BD3F55">
            <w:pPr>
              <w:rPr>
                <w:noProof/>
              </w:rPr>
            </w:pPr>
            <w:r>
              <w:rPr>
                <w:noProof/>
              </w:rPr>
              <w:t xml:space="preserve">Lies ab, wie viel Prozent vom Streifen gefärbt sind. Gib den Anteil </w:t>
            </w:r>
            <w:r w:rsidR="00044692">
              <w:rPr>
                <w:noProof/>
              </w:rPr>
              <w:t xml:space="preserve">auch als Bruch </w:t>
            </w:r>
            <w:r>
              <w:rPr>
                <w:noProof/>
              </w:rPr>
              <w:t>an.</w:t>
            </w:r>
          </w:p>
          <w:p w14:paraId="21821D8F" w14:textId="5D495AE3" w:rsidR="00BD3F55" w:rsidRPr="005C4DFC" w:rsidRDefault="00DD1392" w:rsidP="00BD3F55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116416" behindDoc="0" locked="0" layoutInCell="1" allowOverlap="1" wp14:anchorId="62309DF0" wp14:editId="202FFCE6">
                      <wp:simplePos x="0" y="0"/>
                      <wp:positionH relativeFrom="column">
                        <wp:posOffset>-60602</wp:posOffset>
                      </wp:positionH>
                      <wp:positionV relativeFrom="paragraph">
                        <wp:posOffset>182241</wp:posOffset>
                      </wp:positionV>
                      <wp:extent cx="4982167" cy="504883"/>
                      <wp:effectExtent l="0" t="0" r="0" b="0"/>
                      <wp:wrapNone/>
                      <wp:docPr id="100749743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82167" cy="504883"/>
                                <a:chOff x="0" y="0"/>
                                <a:chExt cx="4982167" cy="5048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Grafik 1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2" cstate="print">
                                  <a:lum bright="1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2990"/>
                                <a:stretch/>
                              </pic:blipFill>
                              <pic:spPr bwMode="auto">
                                <a:xfrm>
                                  <a:off x="95367" y="0"/>
                                  <a:ext cx="4791075" cy="2743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133701891" name="Textfeld 18"/>
                              <wps:cNvSpPr txBox="1"/>
                              <wps:spPr>
                                <a:xfrm>
                                  <a:off x="0" y="224393"/>
                                  <a:ext cx="258702" cy="2636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3C5F7A" w14:textId="7EC8D397" w:rsidR="00D4349A" w:rsidRDefault="00D4349A"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4150666" name="Textfeld 18"/>
                              <wps:cNvSpPr txBox="1"/>
                              <wps:spPr>
                                <a:xfrm>
                                  <a:off x="4723465" y="241222"/>
                                  <a:ext cx="258702" cy="2636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32496A" w14:textId="77777777" w:rsidR="00D4349A" w:rsidRDefault="00D4349A" w:rsidP="00DD1392"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309DF0" id="_x0000_s1202" style="position:absolute;margin-left:-4.75pt;margin-top:14.35pt;width:392.3pt;height:39.75pt;z-index:253116416;mso-position-horizontal-relative:text;mso-position-vertical-relative:text" coordsize="49821,5048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">
                      <v:shape id="Grafik 10" o:spid="_x0000_s1203" type="#_x0000_t75" style="position:absolute;left:953;width:47911;height:27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">
                        <v:imagedata r:id="rId103" o:title="" cropbottom="21620f" blacklevel="3277f"/>
                      </v:shape>
                      <v:shape id="Textfeld 18" o:spid="_x0000_s1204" type="#_x0000_t202" style="position:absolute;top:2243;width:2587;height:26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" filled="f" stroked="f" strokeweight=".5pt">
                        <v:textbox>
                          <w:txbxContent>
                            <w:p w14:paraId="0D3C5F7A" w14:textId="7EC8D397" w:rsidR="00D4349A" w:rsidRDefault="00D4349A"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8" o:spid="_x0000_s1205" type="#_x0000_t202" style="position:absolute;left:47234;top:2412;width:2587;height:2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" filled="f" stroked="f" strokeweight=".5pt">
                        <v:textbox>
                          <w:txbxContent>
                            <w:p w14:paraId="5632496A" w14:textId="77777777" w:rsidR="00D4349A" w:rsidRDefault="00D4349A" w:rsidP="00DD1392"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7B4C819" w14:textId="24A5D240" w:rsidR="00BD3F55" w:rsidRPr="00A56ABA" w:rsidRDefault="00BD3F55" w:rsidP="00BD3F55">
            <w:pPr>
              <w:rPr>
                <w:noProof/>
                <w:position w:val="-24"/>
              </w:rPr>
            </w:pPr>
          </w:p>
        </w:tc>
        <w:tc>
          <w:tcPr>
            <w:tcW w:w="567" w:type="dxa"/>
          </w:tcPr>
          <w:p w14:paraId="0D6D360F" w14:textId="77777777" w:rsidR="00BD3F55" w:rsidRPr="009B3118" w:rsidRDefault="00BD3F55" w:rsidP="00BD3F55">
            <w:pPr>
              <w:jc w:val="center"/>
              <w:rPr>
                <w:b/>
                <w:color w:val="4F6228"/>
              </w:rPr>
            </w:pPr>
          </w:p>
        </w:tc>
      </w:tr>
      <w:tr w:rsidR="00BD3F55" w:rsidRPr="009B3118" w14:paraId="11AA7A0F" w14:textId="77777777" w:rsidTr="00BD3F55">
        <w:trPr>
          <w:trHeight w:val="203"/>
        </w:trPr>
        <w:tc>
          <w:tcPr>
            <w:tcW w:w="672" w:type="dxa"/>
          </w:tcPr>
          <w:p w14:paraId="1FBCC807" w14:textId="77777777" w:rsidR="00BD3F55" w:rsidRPr="00BD3F55" w:rsidRDefault="00BD3F55" w:rsidP="00BD3F55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8046" w:type="dxa"/>
          </w:tcPr>
          <w:p w14:paraId="285272CF" w14:textId="2662EB04" w:rsidR="00BD3F55" w:rsidRPr="00A56ABA" w:rsidRDefault="00BD3F55" w:rsidP="00BD3F55">
            <w:pPr>
              <w:rPr>
                <w:noProof/>
                <w:position w:val="-24"/>
              </w:rPr>
            </w:pPr>
          </w:p>
        </w:tc>
        <w:tc>
          <w:tcPr>
            <w:tcW w:w="567" w:type="dxa"/>
          </w:tcPr>
          <w:p w14:paraId="7E0B46DD" w14:textId="77777777" w:rsidR="00BD3F55" w:rsidRPr="009B3118" w:rsidRDefault="00BD3F55" w:rsidP="00BD3F55">
            <w:pPr>
              <w:jc w:val="center"/>
              <w:rPr>
                <w:b/>
                <w:color w:val="4F6228"/>
              </w:rPr>
            </w:pPr>
          </w:p>
        </w:tc>
      </w:tr>
      <w:tr w:rsidR="00BD3F55" w:rsidRPr="009B3118" w14:paraId="0BCCDBBC" w14:textId="77777777" w:rsidTr="00BD3F55">
        <w:trPr>
          <w:trHeight w:val="418"/>
        </w:trPr>
        <w:tc>
          <w:tcPr>
            <w:tcW w:w="672" w:type="dxa"/>
          </w:tcPr>
          <w:p w14:paraId="541948F8" w14:textId="77777777" w:rsidR="00BD3F55" w:rsidRPr="00BD3F55" w:rsidRDefault="00BD3F55" w:rsidP="00BD3F55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8046" w:type="dxa"/>
            <w:vMerge w:val="restart"/>
          </w:tcPr>
          <w:p w14:paraId="691142C9" w14:textId="3BDEB884" w:rsidR="00BD3F55" w:rsidRPr="00A56ABA" w:rsidRDefault="00DD1392" w:rsidP="00BD3F55">
            <w:pPr>
              <w:rPr>
                <w:noProof/>
                <w:position w:val="-24"/>
              </w:rPr>
            </w:pPr>
            <w:r>
              <w:rPr>
                <w:noProof/>
              </w:rPr>
              <w:drawing>
                <wp:anchor distT="0" distB="0" distL="114300" distR="114300" simplePos="0" relativeHeight="253097984" behindDoc="0" locked="0" layoutInCell="1" allowOverlap="1" wp14:anchorId="0AB13CE8" wp14:editId="67B36861">
                  <wp:simplePos x="0" y="0"/>
                  <wp:positionH relativeFrom="column">
                    <wp:posOffset>1852295</wp:posOffset>
                  </wp:positionH>
                  <wp:positionV relativeFrom="paragraph">
                    <wp:posOffset>-17881</wp:posOffset>
                  </wp:positionV>
                  <wp:extent cx="447952" cy="594640"/>
                  <wp:effectExtent l="0" t="0" r="0" b="2540"/>
                  <wp:wrapNone/>
                  <wp:docPr id="1680369880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ruch_grau.pn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52" cy="59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3F55" w:rsidRPr="007701BC">
              <w:rPr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103104" behindDoc="0" locked="0" layoutInCell="1" allowOverlap="1" wp14:anchorId="0949DDDE" wp14:editId="24FAD458">
                  <wp:simplePos x="0" y="0"/>
                  <wp:positionH relativeFrom="column">
                    <wp:posOffset>1020549</wp:posOffset>
                  </wp:positionH>
                  <wp:positionV relativeFrom="paragraph">
                    <wp:posOffset>100965</wp:posOffset>
                  </wp:positionV>
                  <wp:extent cx="533400" cy="340995"/>
                  <wp:effectExtent l="0" t="0" r="0" b="0"/>
                  <wp:wrapNone/>
                  <wp:docPr id="108170012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63BFA0D" w14:textId="50EC14D4" w:rsidR="00BD3F55" w:rsidRPr="00582859" w:rsidRDefault="00DD1392" w:rsidP="00BD3F55">
            <w:pPr>
              <w:rPr>
                <w:noProof/>
              </w:rPr>
            </w:pPr>
            <w:r>
              <w:rPr>
                <w:noProof/>
              </w:rPr>
              <w:t xml:space="preserve">Anteil in </w:t>
            </w:r>
            <w:r w:rsidR="00BD3F55">
              <w:rPr>
                <w:noProof/>
              </w:rPr>
              <w:t xml:space="preserve">Prozent:                    </w:t>
            </w:r>
            <w:r w:rsidR="00BD3F55" w:rsidRPr="00582859">
              <w:rPr>
                <w:noProof/>
              </w:rPr>
              <w:t>%</w:t>
            </w:r>
            <w:r w:rsidR="00BD3F55">
              <w:rPr>
                <w:noProof/>
              </w:rPr>
              <w:tab/>
            </w:r>
            <w:r w:rsidR="00044692">
              <w:rPr>
                <w:noProof/>
              </w:rPr>
              <w:t>=</w:t>
            </w:r>
            <w:r>
              <w:rPr>
                <w:noProof/>
              </w:rPr>
              <w:t xml:space="preserve">          </w:t>
            </w:r>
            <w:r w:rsidR="00044692">
              <w:rPr>
                <w:noProof/>
              </w:rPr>
              <w:t xml:space="preserve">    </w:t>
            </w:r>
            <w:r w:rsidR="00BD3F55">
              <w:rPr>
                <w:noProof/>
              </w:rPr>
              <w:t>Anteil</w:t>
            </w:r>
            <w:r>
              <w:rPr>
                <w:noProof/>
              </w:rPr>
              <w:t xml:space="preserve"> als Bruch</w:t>
            </w:r>
          </w:p>
          <w:p w14:paraId="55F4A72D" w14:textId="77777777" w:rsidR="00BD3F55" w:rsidRPr="00A56ABA" w:rsidRDefault="00BD3F55" w:rsidP="00BD3F55">
            <w:pPr>
              <w:rPr>
                <w:noProof/>
                <w:position w:val="-24"/>
              </w:rPr>
            </w:pPr>
          </w:p>
        </w:tc>
        <w:tc>
          <w:tcPr>
            <w:tcW w:w="567" w:type="dxa"/>
          </w:tcPr>
          <w:p w14:paraId="25BE5D1D" w14:textId="77777777" w:rsidR="00BD3F55" w:rsidRDefault="00BD3F55" w:rsidP="00BD3F55">
            <w:pPr>
              <w:jc w:val="center"/>
              <w:rPr>
                <w:b/>
                <w:color w:val="4F6228"/>
              </w:rPr>
            </w:pPr>
          </w:p>
          <w:p w14:paraId="1306ED5E" w14:textId="77777777" w:rsidR="00BD3F55" w:rsidRPr="009B3118" w:rsidRDefault="00BD3F55" w:rsidP="00BD3F55">
            <w:pPr>
              <w:rPr>
                <w:b/>
                <w:color w:val="4F6228"/>
              </w:rPr>
            </w:pPr>
          </w:p>
        </w:tc>
      </w:tr>
      <w:tr w:rsidR="00BD3F55" w:rsidRPr="009B3118" w14:paraId="73FA4D5F" w14:textId="77777777" w:rsidTr="00BD3F55">
        <w:trPr>
          <w:trHeight w:val="203"/>
        </w:trPr>
        <w:tc>
          <w:tcPr>
            <w:tcW w:w="672" w:type="dxa"/>
          </w:tcPr>
          <w:p w14:paraId="4D1671B2" w14:textId="77777777" w:rsidR="00BD3F55" w:rsidRPr="00BD3F55" w:rsidRDefault="00BD3F55" w:rsidP="00BD3F55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8046" w:type="dxa"/>
            <w:vMerge/>
          </w:tcPr>
          <w:p w14:paraId="71148E8E" w14:textId="77777777" w:rsidR="00BD3F55" w:rsidRPr="00582859" w:rsidRDefault="00BD3F55" w:rsidP="00BD3F55">
            <w:pPr>
              <w:rPr>
                <w:b/>
                <w:noProof/>
                <w:position w:val="-24"/>
              </w:rPr>
            </w:pPr>
          </w:p>
        </w:tc>
        <w:tc>
          <w:tcPr>
            <w:tcW w:w="567" w:type="dxa"/>
          </w:tcPr>
          <w:p w14:paraId="3CADD612" w14:textId="77777777" w:rsidR="00BD3F55" w:rsidRPr="009B3118" w:rsidRDefault="00BD3F55" w:rsidP="00BD3F55">
            <w:pPr>
              <w:jc w:val="center"/>
              <w:rPr>
                <w:b/>
                <w:color w:val="4F6228"/>
              </w:rPr>
            </w:pPr>
          </w:p>
        </w:tc>
      </w:tr>
      <w:tr w:rsidR="00BD3F55" w:rsidRPr="009B3118" w14:paraId="0E455F4F" w14:textId="77777777" w:rsidTr="00BD3F55">
        <w:trPr>
          <w:trHeight w:val="203"/>
        </w:trPr>
        <w:tc>
          <w:tcPr>
            <w:tcW w:w="672" w:type="dxa"/>
          </w:tcPr>
          <w:p w14:paraId="099A8112" w14:textId="77777777" w:rsidR="00BD3F55" w:rsidRPr="00BD3F55" w:rsidRDefault="00BD3F55" w:rsidP="00BD3F55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8046" w:type="dxa"/>
          </w:tcPr>
          <w:p w14:paraId="075638E7" w14:textId="45C820DB" w:rsidR="00BD3F55" w:rsidRDefault="00DD1392" w:rsidP="00BD3F55">
            <w:pPr>
              <w:rPr>
                <w:b/>
                <w:noProof/>
                <w:position w:val="-24"/>
              </w:rPr>
            </w:pPr>
            <w:r>
              <w:rPr>
                <w:b/>
                <w:noProof/>
                <w:position w:val="-24"/>
              </w:rPr>
              <mc:AlternateContent>
                <mc:Choice Requires="wpg">
                  <w:drawing>
                    <wp:anchor distT="0" distB="0" distL="114300" distR="114300" simplePos="0" relativeHeight="253122560" behindDoc="0" locked="0" layoutInCell="1" allowOverlap="1" wp14:anchorId="29A15D02" wp14:editId="6C05CFE7">
                      <wp:simplePos x="0" y="0"/>
                      <wp:positionH relativeFrom="column">
                        <wp:posOffset>-49382</wp:posOffset>
                      </wp:positionH>
                      <wp:positionV relativeFrom="paragraph">
                        <wp:posOffset>51345</wp:posOffset>
                      </wp:positionV>
                      <wp:extent cx="4959697" cy="493634"/>
                      <wp:effectExtent l="0" t="0" r="0" b="0"/>
                      <wp:wrapNone/>
                      <wp:docPr id="630334273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59697" cy="493634"/>
                                <a:chOff x="0" y="0"/>
                                <a:chExt cx="4959697" cy="493634"/>
                              </a:xfrm>
                            </wpg:grpSpPr>
                            <wpg:grpSp>
                              <wpg:cNvPr id="1451998304" name="Gruppieren 20"/>
                              <wpg:cNvGrpSpPr/>
                              <wpg:grpSpPr>
                                <a:xfrm>
                                  <a:off x="84147" y="0"/>
                                  <a:ext cx="4875550" cy="493634"/>
                                  <a:chOff x="0" y="0"/>
                                  <a:chExt cx="4875550" cy="49363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66564931" name="Grafik 15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5" cstate="print">
                                    <a:lum bright="34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32990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4789170" cy="27432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337417963" name="Textfeld 18"/>
                                <wps:cNvSpPr txBox="1"/>
                                <wps:spPr>
                                  <a:xfrm>
                                    <a:off x="4616879" y="230003"/>
                                    <a:ext cx="258671" cy="2636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0BD430" w14:textId="77777777" w:rsidR="00D4349A" w:rsidRDefault="00D4349A" w:rsidP="00DD1392">
                                      <w: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357294553" name="Textfeld 18"/>
                              <wps:cNvSpPr txBox="1"/>
                              <wps:spPr>
                                <a:xfrm>
                                  <a:off x="0" y="224393"/>
                                  <a:ext cx="258671" cy="2636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939E73" w14:textId="535EDA55" w:rsidR="00D4349A" w:rsidRDefault="00D4349A" w:rsidP="00DD1392"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A15D02" id="_x0000_s1206" style="position:absolute;margin-left:-3.9pt;margin-top:4.05pt;width:390.55pt;height:38.85pt;z-index:253122560;mso-position-horizontal-relative:text;mso-position-vertical-relative:text" coordsize="49596,493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">
                      <v:group id="Gruppieren 20" o:spid="_x0000_s1207" style="position:absolute;left:841;width:48755;height:4936" coordsize="48755,4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">
                        <v:shape id="Grafik 15" o:spid="_x0000_s1208" type="#_x0000_t75" style="position:absolute;width:47891;height:27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">
                          <v:imagedata r:id="rId106" o:title="" cropbottom="21620f" blacklevel="11141f"/>
                        </v:shape>
                        <v:shape id="Textfeld 18" o:spid="_x0000_s1209" type="#_x0000_t202" style="position:absolute;left:46168;top:2300;width:2587;height:2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" filled="f" stroked="f" strokeweight=".5pt">
                          <v:textbox>
                            <w:txbxContent>
                              <w:p w14:paraId="1B0BD430" w14:textId="77777777" w:rsidR="00D4349A" w:rsidRDefault="00D4349A" w:rsidP="00DD1392">
                                <w: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  <v:shape id="Textfeld 18" o:spid="_x0000_s1210" type="#_x0000_t202" style="position:absolute;top:2243;width:2586;height:26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" filled="f" stroked="f" strokeweight=".5pt">
                        <v:textbox>
                          <w:txbxContent>
                            <w:p w14:paraId="26939E73" w14:textId="535EDA55" w:rsidR="00D4349A" w:rsidRDefault="00D4349A" w:rsidP="00DD1392"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1D1B396" w14:textId="12442E5E" w:rsidR="00BD3F55" w:rsidRPr="00582859" w:rsidRDefault="00BD3F55" w:rsidP="00BD3F55">
            <w:pPr>
              <w:rPr>
                <w:b/>
                <w:noProof/>
                <w:position w:val="-24"/>
              </w:rPr>
            </w:pPr>
          </w:p>
        </w:tc>
        <w:tc>
          <w:tcPr>
            <w:tcW w:w="567" w:type="dxa"/>
          </w:tcPr>
          <w:p w14:paraId="34E347C7" w14:textId="77777777" w:rsidR="00BD3F55" w:rsidRPr="009B3118" w:rsidRDefault="00BD3F55" w:rsidP="00BD3F55">
            <w:pPr>
              <w:jc w:val="center"/>
              <w:rPr>
                <w:b/>
                <w:color w:val="4F6228"/>
              </w:rPr>
            </w:pPr>
          </w:p>
        </w:tc>
      </w:tr>
      <w:tr w:rsidR="00BD3F55" w:rsidRPr="009B3118" w14:paraId="1A4A9973" w14:textId="77777777" w:rsidTr="00BD3F55">
        <w:tc>
          <w:tcPr>
            <w:tcW w:w="672" w:type="dxa"/>
          </w:tcPr>
          <w:p w14:paraId="16660E27" w14:textId="77777777" w:rsidR="00BD3F55" w:rsidRPr="00BD3F55" w:rsidRDefault="00BD3F55" w:rsidP="00BD3F55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8046" w:type="dxa"/>
          </w:tcPr>
          <w:p w14:paraId="6439A756" w14:textId="5AB7EBAE" w:rsidR="00BD3F55" w:rsidRPr="005C4DFC" w:rsidRDefault="00044692" w:rsidP="00BD3F55">
            <w:pPr>
              <w:rPr>
                <w:b/>
                <w:noProof/>
                <w:sz w:val="10"/>
                <w:szCs w:val="10"/>
              </w:rPr>
            </w:pPr>
            <w:r w:rsidRPr="005C4DFC"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3093888" behindDoc="0" locked="0" layoutInCell="1" allowOverlap="1" wp14:anchorId="53CA8A71" wp14:editId="12FA1BEC">
                  <wp:simplePos x="0" y="0"/>
                  <wp:positionH relativeFrom="column">
                    <wp:posOffset>1896850</wp:posOffset>
                  </wp:positionH>
                  <wp:positionV relativeFrom="paragraph">
                    <wp:posOffset>151130</wp:posOffset>
                  </wp:positionV>
                  <wp:extent cx="447469" cy="594000"/>
                  <wp:effectExtent l="0" t="0" r="0" b="3175"/>
                  <wp:wrapNone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bruch_grau.pn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469" cy="5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D57ECA" w14:textId="71CE81E5" w:rsidR="00BD3F55" w:rsidRPr="00F12A58" w:rsidRDefault="00BD3F55" w:rsidP="00BD3F55">
            <w:pPr>
              <w:rPr>
                <w:b/>
                <w:noProof/>
              </w:rPr>
            </w:pPr>
            <w:r w:rsidRPr="007701BC">
              <w:rPr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104128" behindDoc="0" locked="0" layoutInCell="1" allowOverlap="1" wp14:anchorId="62411753" wp14:editId="45B10A96">
                  <wp:simplePos x="0" y="0"/>
                  <wp:positionH relativeFrom="column">
                    <wp:posOffset>1054369</wp:posOffset>
                  </wp:positionH>
                  <wp:positionV relativeFrom="paragraph">
                    <wp:posOffset>69850</wp:posOffset>
                  </wp:positionV>
                  <wp:extent cx="533400" cy="340995"/>
                  <wp:effectExtent l="0" t="0" r="0" b="1905"/>
                  <wp:wrapNone/>
                  <wp:docPr id="1800943239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36DB81E" w14:textId="6248B0D3" w:rsidR="00BD3F55" w:rsidRPr="00582859" w:rsidRDefault="00DD1392" w:rsidP="00BD3F55">
            <w:pPr>
              <w:rPr>
                <w:noProof/>
              </w:rPr>
            </w:pPr>
            <w:r>
              <w:rPr>
                <w:noProof/>
              </w:rPr>
              <w:t xml:space="preserve">Anteil als </w:t>
            </w:r>
            <w:r w:rsidR="00BD3F55" w:rsidRPr="00582859">
              <w:rPr>
                <w:noProof/>
              </w:rPr>
              <w:t>Prozent:</w:t>
            </w:r>
            <w:r w:rsidR="00BD3F55">
              <w:rPr>
                <w:noProof/>
              </w:rPr>
              <w:t xml:space="preserve">                    </w:t>
            </w:r>
            <w:r>
              <w:rPr>
                <w:noProof/>
              </w:rPr>
              <w:t>%</w:t>
            </w:r>
            <w:r w:rsidR="00BD3F55">
              <w:rPr>
                <w:noProof/>
              </w:rPr>
              <w:t xml:space="preserve"> </w:t>
            </w:r>
            <w:r>
              <w:rPr>
                <w:noProof/>
              </w:rPr>
              <w:t xml:space="preserve">  </w:t>
            </w:r>
            <w:r w:rsidR="00044692">
              <w:rPr>
                <w:noProof/>
              </w:rPr>
              <w:t>=</w:t>
            </w:r>
            <w:r>
              <w:rPr>
                <w:noProof/>
              </w:rPr>
              <w:t xml:space="preserve">       </w:t>
            </w:r>
            <w:r w:rsidR="00044692">
              <w:rPr>
                <w:noProof/>
              </w:rPr>
              <w:t xml:space="preserve">          </w:t>
            </w:r>
            <w:r w:rsidR="00BD3F55">
              <w:rPr>
                <w:noProof/>
              </w:rPr>
              <w:t>Anteil</w:t>
            </w:r>
            <w:r>
              <w:rPr>
                <w:noProof/>
              </w:rPr>
              <w:t xml:space="preserve"> als Bruch </w:t>
            </w:r>
          </w:p>
        </w:tc>
        <w:tc>
          <w:tcPr>
            <w:tcW w:w="567" w:type="dxa"/>
          </w:tcPr>
          <w:p w14:paraId="433D1B3C" w14:textId="77777777" w:rsidR="00BD3F55" w:rsidRPr="009B3118" w:rsidRDefault="00BD3F55" w:rsidP="00BD3F55">
            <w:pPr>
              <w:jc w:val="center"/>
              <w:rPr>
                <w:b/>
                <w:color w:val="4F6228"/>
              </w:rPr>
            </w:pPr>
          </w:p>
        </w:tc>
      </w:tr>
      <w:tr w:rsidR="00BD3F55" w:rsidRPr="009B3118" w14:paraId="3CECA2FB" w14:textId="77777777" w:rsidTr="00BD3F55">
        <w:trPr>
          <w:trHeight w:val="363"/>
        </w:trPr>
        <w:tc>
          <w:tcPr>
            <w:tcW w:w="672" w:type="dxa"/>
          </w:tcPr>
          <w:p w14:paraId="49ABED19" w14:textId="77777777" w:rsidR="00BD3F55" w:rsidRPr="00BD3F55" w:rsidRDefault="00BD3F55" w:rsidP="00BD3F55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8046" w:type="dxa"/>
          </w:tcPr>
          <w:p w14:paraId="7F9DDDD3" w14:textId="77777777" w:rsidR="00BD3F55" w:rsidRPr="00A56ABA" w:rsidRDefault="00BD3F55" w:rsidP="00BD3F55">
            <w:pPr>
              <w:rPr>
                <w:noProof/>
                <w:position w:val="-24"/>
              </w:rPr>
            </w:pPr>
          </w:p>
        </w:tc>
        <w:tc>
          <w:tcPr>
            <w:tcW w:w="567" w:type="dxa"/>
          </w:tcPr>
          <w:p w14:paraId="6653EE5F" w14:textId="77777777" w:rsidR="00BD3F55" w:rsidRPr="009B3118" w:rsidRDefault="00BD3F55" w:rsidP="00BD3F55">
            <w:pPr>
              <w:jc w:val="center"/>
              <w:rPr>
                <w:b/>
                <w:color w:val="4F6228"/>
              </w:rPr>
            </w:pPr>
          </w:p>
        </w:tc>
      </w:tr>
      <w:tr w:rsidR="00BD3F55" w:rsidRPr="009B3118" w14:paraId="018C0211" w14:textId="77777777" w:rsidTr="00BD3F55">
        <w:trPr>
          <w:trHeight w:val="1404"/>
        </w:trPr>
        <w:tc>
          <w:tcPr>
            <w:tcW w:w="672" w:type="dxa"/>
          </w:tcPr>
          <w:p w14:paraId="233AEA12" w14:textId="77777777" w:rsidR="00BD3F55" w:rsidRPr="00BD3F55" w:rsidRDefault="00BD3F55" w:rsidP="00BD3F55">
            <w:pPr>
              <w:pStyle w:val="berschrift4"/>
              <w:rPr>
                <w:color w:val="70BCC9" w:themeColor="text2" w:themeTint="99"/>
              </w:rPr>
            </w:pPr>
            <w:r w:rsidRPr="00BD3F55">
              <w:rPr>
                <w:color w:val="70BCC9" w:themeColor="text2" w:themeTint="99"/>
              </w:rPr>
              <w:t>c)</w:t>
            </w:r>
          </w:p>
        </w:tc>
        <w:tc>
          <w:tcPr>
            <w:tcW w:w="8046" w:type="dxa"/>
          </w:tcPr>
          <w:p w14:paraId="26328BAF" w14:textId="3F7BD1D7" w:rsidR="00BD3F55" w:rsidRDefault="00BD3F55" w:rsidP="00BD3F55">
            <w:pPr>
              <w:rPr>
                <w:noProof/>
              </w:rPr>
            </w:pPr>
            <w:r>
              <w:rPr>
                <w:noProof/>
              </w:rPr>
              <w:t xml:space="preserve">Zeichne die Prozente farbig ein. Gib auch den Anteil </w:t>
            </w:r>
            <w:r w:rsidR="00044692">
              <w:rPr>
                <w:noProof/>
              </w:rPr>
              <w:t xml:space="preserve">auch als Bruch </w:t>
            </w:r>
            <w:r>
              <w:rPr>
                <w:noProof/>
              </w:rPr>
              <w:t>an.</w:t>
            </w:r>
          </w:p>
          <w:p w14:paraId="6A05E3FC" w14:textId="77777777" w:rsidR="00044692" w:rsidRDefault="00044692" w:rsidP="00BD3F55">
            <w:pPr>
              <w:rPr>
                <w:noProof/>
              </w:rPr>
            </w:pPr>
          </w:p>
          <w:p w14:paraId="390C0C91" w14:textId="1469C399" w:rsidR="003929AC" w:rsidRPr="0021635B" w:rsidRDefault="00DD1392" w:rsidP="00BD3F55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128704" behindDoc="0" locked="0" layoutInCell="1" allowOverlap="1" wp14:anchorId="38817D74" wp14:editId="3605D4A5">
                      <wp:simplePos x="0" y="0"/>
                      <wp:positionH relativeFrom="column">
                        <wp:posOffset>-66211</wp:posOffset>
                      </wp:positionH>
                      <wp:positionV relativeFrom="paragraph">
                        <wp:posOffset>28906</wp:posOffset>
                      </wp:positionV>
                      <wp:extent cx="4970898" cy="515945"/>
                      <wp:effectExtent l="0" t="0" r="0" b="0"/>
                      <wp:wrapNone/>
                      <wp:docPr id="1742861193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70898" cy="515945"/>
                                <a:chOff x="0" y="0"/>
                                <a:chExt cx="4970898" cy="515945"/>
                              </a:xfrm>
                            </wpg:grpSpPr>
                            <wps:wsp>
                              <wps:cNvPr id="1293356995" name="Textfeld 18"/>
                              <wps:cNvSpPr txBox="1"/>
                              <wps:spPr>
                                <a:xfrm>
                                  <a:off x="4712245" y="252442"/>
                                  <a:ext cx="258653" cy="2635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F1A8AA" w14:textId="77777777" w:rsidR="00D4349A" w:rsidRDefault="00D4349A" w:rsidP="00DD1392"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962022" name="Textfeld 18"/>
                              <wps:cNvSpPr txBox="1"/>
                              <wps:spPr>
                                <a:xfrm>
                                  <a:off x="0" y="241222"/>
                                  <a:ext cx="258653" cy="2635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AF2BC3E" w14:textId="5E3519CF" w:rsidR="00D4349A" w:rsidRDefault="00D4349A" w:rsidP="00DD1392"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" name="Grafik 2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8" cstate="print">
                                  <a:duotone>
                                    <a:prstClr val="black"/>
                                    <a:srgbClr val="D9C3A5">
                                      <a:tint val="50000"/>
                                      <a:satMod val="180000"/>
                                    </a:srgbClr>
                                  </a:duotone>
                                  <a:lum bright="41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8887"/>
                                <a:stretch/>
                              </pic:blipFill>
                              <pic:spPr bwMode="auto">
                                <a:xfrm>
                                  <a:off x="67317" y="0"/>
                                  <a:ext cx="4786630" cy="2914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817D74" id="_x0000_s1211" style="position:absolute;margin-left:-5.2pt;margin-top:2.3pt;width:391.4pt;height:40.65pt;z-index:253128704;mso-position-horizontal-relative:text;mso-position-vertical-relative:text" coordsize="49708,5159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">
                      <v:shape id="Textfeld 18" o:spid="_x0000_s1212" type="#_x0000_t202" style="position:absolute;left:47122;top:2524;width:2586;height:2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" filled="f" stroked="f" strokeweight=".5pt">
                        <v:textbox>
                          <w:txbxContent>
                            <w:p w14:paraId="22F1A8AA" w14:textId="77777777" w:rsidR="00D4349A" w:rsidRDefault="00D4349A" w:rsidP="00DD1392"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18" o:spid="_x0000_s1213" type="#_x0000_t202" style="position:absolute;top:2412;width:2586;height:2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" filled="f" stroked="f" strokeweight=".5pt">
                        <v:textbox>
                          <w:txbxContent>
                            <w:p w14:paraId="0AF2BC3E" w14:textId="5E3519CF" w:rsidR="00D4349A" w:rsidRDefault="00D4349A" w:rsidP="00DD1392"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Grafik 26" o:spid="_x0000_s1214" type="#_x0000_t75" style="position:absolute;left:673;width:47866;height:29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">
                        <v:imagedata r:id="rId109" o:title="" cropbottom="18931f" blacklevel="13107f" recolortarget="black"/>
                      </v:shape>
                    </v:group>
                  </w:pict>
                </mc:Fallback>
              </mc:AlternateContent>
            </w:r>
          </w:p>
          <w:p w14:paraId="441C0FF8" w14:textId="33D232C3" w:rsidR="00BD3F55" w:rsidRDefault="00BD3F55" w:rsidP="00BD3F55">
            <w:pPr>
              <w:rPr>
                <w:noProof/>
              </w:rPr>
            </w:pPr>
          </w:p>
          <w:p w14:paraId="258FD297" w14:textId="21F22A2C" w:rsidR="00DD1392" w:rsidRDefault="00044692" w:rsidP="00BD3F5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094912" behindDoc="0" locked="0" layoutInCell="1" allowOverlap="1" wp14:anchorId="6AC85E1B" wp14:editId="6AD89C89">
                  <wp:simplePos x="0" y="0"/>
                  <wp:positionH relativeFrom="column">
                    <wp:posOffset>1899148</wp:posOffset>
                  </wp:positionH>
                  <wp:positionV relativeFrom="paragraph">
                    <wp:posOffset>9954</wp:posOffset>
                  </wp:positionV>
                  <wp:extent cx="447469" cy="594000"/>
                  <wp:effectExtent l="0" t="0" r="0" b="3175"/>
                  <wp:wrapNone/>
                  <wp:docPr id="2028337221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bruch_grau.pn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469" cy="5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9D8446" w14:textId="4B4B1149" w:rsidR="00BD3F55" w:rsidRPr="007D60DD" w:rsidRDefault="00DD1392" w:rsidP="00BD3F55">
            <w:pPr>
              <w:rPr>
                <w:noProof/>
                <w:position w:val="-24"/>
              </w:rPr>
            </w:pPr>
            <w:r>
              <w:rPr>
                <w:noProof/>
              </w:rPr>
              <w:t xml:space="preserve">Anteil in </w:t>
            </w:r>
            <w:r w:rsidR="00BD3F55" w:rsidRPr="007D60DD">
              <w:rPr>
                <w:noProof/>
              </w:rPr>
              <w:t>Prozent</w:t>
            </w:r>
            <w:r>
              <w:rPr>
                <w:noProof/>
              </w:rPr>
              <w:t>:</w:t>
            </w:r>
            <w:r w:rsidR="00BD3F55">
              <w:rPr>
                <w:noProof/>
              </w:rPr>
              <w:t xml:space="preserve"> </w:t>
            </w:r>
            <w:r w:rsidR="00044692">
              <w:rPr>
                <w:noProof/>
              </w:rPr>
              <w:t xml:space="preserve">             </w:t>
            </w:r>
            <w:r w:rsidR="00BD3F55">
              <w:rPr>
                <w:noProof/>
              </w:rPr>
              <w:t xml:space="preserve"> 45 </w:t>
            </w:r>
            <w:r w:rsidR="00BD3F55" w:rsidRPr="007D60DD">
              <w:rPr>
                <w:noProof/>
              </w:rPr>
              <w:t>%</w:t>
            </w:r>
            <w:r w:rsidR="00BD3F55">
              <w:rPr>
                <w:noProof/>
              </w:rPr>
              <w:tab/>
            </w:r>
            <w:r>
              <w:rPr>
                <w:noProof/>
              </w:rPr>
              <w:t xml:space="preserve"> </w:t>
            </w:r>
            <w:r w:rsidR="00044692">
              <w:rPr>
                <w:noProof/>
              </w:rPr>
              <w:t>=</w:t>
            </w:r>
            <w:r>
              <w:rPr>
                <w:noProof/>
              </w:rPr>
              <w:t xml:space="preserve">  </w:t>
            </w:r>
            <w:r w:rsidR="00044692">
              <w:rPr>
                <w:noProof/>
              </w:rPr>
              <w:t xml:space="preserve">       </w:t>
            </w:r>
            <w:r>
              <w:rPr>
                <w:noProof/>
              </w:rPr>
              <w:t xml:space="preserve">      </w:t>
            </w:r>
            <w:r w:rsidR="00BD3F55" w:rsidRPr="007D60DD">
              <w:rPr>
                <w:noProof/>
              </w:rPr>
              <w:t>Anteil</w:t>
            </w:r>
            <w:r>
              <w:rPr>
                <w:noProof/>
              </w:rPr>
              <w:t xml:space="preserve"> als Bruch</w:t>
            </w:r>
          </w:p>
        </w:tc>
        <w:tc>
          <w:tcPr>
            <w:tcW w:w="567" w:type="dxa"/>
          </w:tcPr>
          <w:p w14:paraId="4CE8297A" w14:textId="77777777" w:rsidR="00BD3F55" w:rsidRPr="009B3118" w:rsidRDefault="00BD3F55" w:rsidP="00BD3F55">
            <w:pPr>
              <w:jc w:val="center"/>
              <w:rPr>
                <w:b/>
                <w:color w:val="4F6228"/>
              </w:rPr>
            </w:pPr>
          </w:p>
        </w:tc>
      </w:tr>
      <w:tr w:rsidR="00BD3F55" w:rsidRPr="009B3118" w14:paraId="4B263D4B" w14:textId="77777777" w:rsidTr="00BD3F55">
        <w:trPr>
          <w:trHeight w:val="508"/>
        </w:trPr>
        <w:tc>
          <w:tcPr>
            <w:tcW w:w="672" w:type="dxa"/>
          </w:tcPr>
          <w:p w14:paraId="73380A5C" w14:textId="77777777" w:rsidR="00BD3F55" w:rsidRPr="00BD3F55" w:rsidRDefault="00BD3F55" w:rsidP="00BD3F55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8046" w:type="dxa"/>
          </w:tcPr>
          <w:p w14:paraId="47F25080" w14:textId="3DCE8193" w:rsidR="00BD3F55" w:rsidRPr="00A56ABA" w:rsidRDefault="00044692" w:rsidP="00BD3F55">
            <w:pPr>
              <w:rPr>
                <w:noProof/>
                <w:position w:val="-24"/>
              </w:rPr>
            </w:pPr>
            <w:r>
              <w:rPr>
                <w:b/>
                <w:noProof/>
                <w:position w:val="-28"/>
                <w:sz w:val="8"/>
                <w:szCs w:val="8"/>
              </w:rPr>
              <mc:AlternateContent>
                <mc:Choice Requires="wpg">
                  <w:drawing>
                    <wp:anchor distT="0" distB="0" distL="114300" distR="114300" simplePos="0" relativeHeight="253133824" behindDoc="0" locked="0" layoutInCell="1" allowOverlap="1" wp14:anchorId="05FDFB71" wp14:editId="18BB7DDC">
                      <wp:simplePos x="0" y="0"/>
                      <wp:positionH relativeFrom="column">
                        <wp:posOffset>-49109</wp:posOffset>
                      </wp:positionH>
                      <wp:positionV relativeFrom="paragraph">
                        <wp:posOffset>403358</wp:posOffset>
                      </wp:positionV>
                      <wp:extent cx="4931624" cy="504559"/>
                      <wp:effectExtent l="0" t="0" r="0" b="0"/>
                      <wp:wrapNone/>
                      <wp:docPr id="1362180296" name="Gruppieren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31624" cy="504559"/>
                                <a:chOff x="0" y="0"/>
                                <a:chExt cx="4931624" cy="5045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3058698" name="Grafik 154305869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8887"/>
                                <a:stretch/>
                              </pic:blipFill>
                              <pic:spPr bwMode="auto">
                                <a:xfrm>
                                  <a:off x="84148" y="0"/>
                                  <a:ext cx="4791075" cy="2914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64517162" name="Textfeld 18"/>
                              <wps:cNvSpPr txBox="1"/>
                              <wps:spPr>
                                <a:xfrm>
                                  <a:off x="0" y="241222"/>
                                  <a:ext cx="258647" cy="2633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85B9E5" w14:textId="77777777" w:rsidR="00D4349A" w:rsidRDefault="00D4349A" w:rsidP="00044692"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3816921" name="Textfeld 18"/>
                              <wps:cNvSpPr txBox="1"/>
                              <wps:spPr>
                                <a:xfrm>
                                  <a:off x="4672977" y="241222"/>
                                  <a:ext cx="258647" cy="2633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06DEF9" w14:textId="0DB7BF1C" w:rsidR="00D4349A" w:rsidRDefault="00D4349A" w:rsidP="00044692"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FDFB71" id="Gruppieren 23" o:spid="_x0000_s1215" style="position:absolute;margin-left:-3.85pt;margin-top:31.75pt;width:388.3pt;height:39.75pt;z-index:253133824;mso-position-horizontal-relative:text;mso-position-vertical-relative:text" coordsize="49316,5045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">
                      <v:shape id="Grafik 1543058698" o:spid="_x0000_s1216" type="#_x0000_t75" style="position:absolute;left:841;width:47911;height:29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">
                        <v:imagedata r:id="rId111" o:title="" cropbottom="18931f"/>
                      </v:shape>
                      <v:shape id="Textfeld 18" o:spid="_x0000_s1217" type="#_x0000_t202" style="position:absolute;top:2412;width:2586;height:26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" filled="f" stroked="f" strokeweight=".5pt">
                        <v:textbox>
                          <w:txbxContent>
                            <w:p w14:paraId="5A85B9E5" w14:textId="77777777" w:rsidR="00D4349A" w:rsidRDefault="00D4349A" w:rsidP="00044692"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8" o:spid="_x0000_s1218" type="#_x0000_t202" style="position:absolute;left:46729;top:2412;width:2587;height:26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" filled="f" stroked="f" strokeweight=".5pt">
                        <v:textbox>
                          <w:txbxContent>
                            <w:p w14:paraId="4E06DEF9" w14:textId="0DB7BF1C" w:rsidR="00D4349A" w:rsidRDefault="00D4349A" w:rsidP="00044692"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36072514" w14:textId="77777777" w:rsidR="00BD3F55" w:rsidRPr="009B3118" w:rsidRDefault="00BD3F55" w:rsidP="00BD3F55">
            <w:pPr>
              <w:jc w:val="center"/>
              <w:rPr>
                <w:b/>
                <w:color w:val="4F6228"/>
              </w:rPr>
            </w:pPr>
          </w:p>
        </w:tc>
      </w:tr>
      <w:tr w:rsidR="00BD3F55" w:rsidRPr="009B3118" w14:paraId="41FBA80D" w14:textId="77777777" w:rsidTr="00BD3F55">
        <w:trPr>
          <w:trHeight w:val="567"/>
        </w:trPr>
        <w:tc>
          <w:tcPr>
            <w:tcW w:w="672" w:type="dxa"/>
          </w:tcPr>
          <w:p w14:paraId="2BE42FF1" w14:textId="77777777" w:rsidR="00BD3F55" w:rsidRDefault="00BD3F55" w:rsidP="00BD3F55">
            <w:pPr>
              <w:pStyle w:val="berschrift4"/>
              <w:rPr>
                <w:color w:val="70BCC9" w:themeColor="text2" w:themeTint="99"/>
              </w:rPr>
            </w:pPr>
          </w:p>
          <w:p w14:paraId="39F36379" w14:textId="77777777" w:rsidR="00044692" w:rsidRDefault="00044692" w:rsidP="00044692"/>
          <w:p w14:paraId="1A62DEDB" w14:textId="77777777" w:rsidR="00044692" w:rsidRDefault="00044692" w:rsidP="00044692"/>
          <w:p w14:paraId="150A3599" w14:textId="77777777" w:rsidR="00044692" w:rsidRPr="00044692" w:rsidRDefault="00044692" w:rsidP="00044692"/>
        </w:tc>
        <w:tc>
          <w:tcPr>
            <w:tcW w:w="8046" w:type="dxa"/>
            <w:vMerge w:val="restart"/>
          </w:tcPr>
          <w:p w14:paraId="43B6EFC5" w14:textId="473E584E" w:rsidR="00BD3F55" w:rsidRDefault="00BD3F55" w:rsidP="00BD3F55">
            <w:pPr>
              <w:rPr>
                <w:b/>
                <w:noProof/>
                <w:position w:val="-28"/>
                <w:sz w:val="8"/>
                <w:szCs w:val="8"/>
              </w:rPr>
            </w:pPr>
          </w:p>
          <w:p w14:paraId="5C193374" w14:textId="77777777" w:rsidR="00BD3F55" w:rsidRPr="00CB4E91" w:rsidRDefault="00BD3F55" w:rsidP="00BD3F55">
            <w:pPr>
              <w:rPr>
                <w:b/>
                <w:noProof/>
                <w:position w:val="-28"/>
                <w:sz w:val="8"/>
                <w:szCs w:val="8"/>
              </w:rPr>
            </w:pPr>
          </w:p>
          <w:p w14:paraId="4DD7CFA4" w14:textId="1058B490" w:rsidR="00BD3F55" w:rsidRDefault="00044692" w:rsidP="00BD3F55">
            <w:pPr>
              <w:rPr>
                <w:noProof/>
              </w:rPr>
            </w:pPr>
            <w:r>
              <w:rPr>
                <w:noProof/>
                <w:position w:val="-24"/>
              </w:rPr>
              <w:drawing>
                <wp:anchor distT="0" distB="0" distL="114300" distR="114300" simplePos="0" relativeHeight="253099008" behindDoc="0" locked="0" layoutInCell="1" allowOverlap="1" wp14:anchorId="232D9E72" wp14:editId="4EAD5667">
                  <wp:simplePos x="0" y="0"/>
                  <wp:positionH relativeFrom="column">
                    <wp:posOffset>1897563</wp:posOffset>
                  </wp:positionH>
                  <wp:positionV relativeFrom="paragraph">
                    <wp:posOffset>166697</wp:posOffset>
                  </wp:positionV>
                  <wp:extent cx="447469" cy="594000"/>
                  <wp:effectExtent l="0" t="0" r="0" b="3175"/>
                  <wp:wrapNone/>
                  <wp:docPr id="10307" name="Grafik 10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7" name="bruch_grau.pn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469" cy="5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73AC14" w14:textId="644A457D" w:rsidR="00044692" w:rsidRDefault="00044692" w:rsidP="00BD3F55">
            <w:pPr>
              <w:rPr>
                <w:noProof/>
              </w:rPr>
            </w:pPr>
          </w:p>
          <w:p w14:paraId="6B45B2FF" w14:textId="47A575E1" w:rsidR="00BD3F55" w:rsidRDefault="00DD1392" w:rsidP="00BD3F55">
            <w:pPr>
              <w:rPr>
                <w:noProof/>
              </w:rPr>
            </w:pPr>
            <w:r>
              <w:rPr>
                <w:noProof/>
              </w:rPr>
              <w:t xml:space="preserve">Anteil in </w:t>
            </w:r>
            <w:r w:rsidR="00BD3F55" w:rsidRPr="007D60DD">
              <w:rPr>
                <w:noProof/>
              </w:rPr>
              <w:t>Prozent:</w:t>
            </w:r>
            <w:r w:rsidR="00BD3F55">
              <w:rPr>
                <w:noProof/>
              </w:rPr>
              <w:t xml:space="preserve">   </w:t>
            </w:r>
            <w:r w:rsidR="00044692">
              <w:rPr>
                <w:noProof/>
              </w:rPr>
              <w:t xml:space="preserve">            </w:t>
            </w:r>
            <w:r w:rsidR="00BD3F55">
              <w:rPr>
                <w:noProof/>
              </w:rPr>
              <w:t xml:space="preserve">50 </w:t>
            </w:r>
            <w:r w:rsidR="00BD3F55" w:rsidRPr="007D60DD">
              <w:rPr>
                <w:noProof/>
              </w:rPr>
              <w:t>%</w:t>
            </w:r>
            <w:r w:rsidR="00BD3F55">
              <w:rPr>
                <w:noProof/>
              </w:rPr>
              <w:tab/>
            </w:r>
            <w:r>
              <w:rPr>
                <w:noProof/>
              </w:rPr>
              <w:t xml:space="preserve"> </w:t>
            </w:r>
            <w:r w:rsidR="00044692">
              <w:rPr>
                <w:noProof/>
              </w:rPr>
              <w:t>=</w:t>
            </w:r>
            <w:r>
              <w:rPr>
                <w:noProof/>
              </w:rPr>
              <w:t xml:space="preserve">       </w:t>
            </w:r>
            <w:r w:rsidR="00044692">
              <w:rPr>
                <w:noProof/>
              </w:rPr>
              <w:t xml:space="preserve">        </w:t>
            </w:r>
            <w:r>
              <w:rPr>
                <w:noProof/>
              </w:rPr>
              <w:t xml:space="preserve"> </w:t>
            </w:r>
            <w:r w:rsidR="00BD3F55" w:rsidRPr="007D60DD">
              <w:rPr>
                <w:noProof/>
              </w:rPr>
              <w:t>Anteil</w:t>
            </w:r>
            <w:r>
              <w:rPr>
                <w:noProof/>
              </w:rPr>
              <w:t xml:space="preserve"> a</w:t>
            </w:r>
            <w:r w:rsidR="00044692">
              <w:rPr>
                <w:noProof/>
              </w:rPr>
              <w:t>l</w:t>
            </w:r>
            <w:r>
              <w:rPr>
                <w:noProof/>
              </w:rPr>
              <w:t>s Bruch</w:t>
            </w:r>
          </w:p>
          <w:p w14:paraId="6BF0DA78" w14:textId="30583678" w:rsidR="00BD3F55" w:rsidRPr="007D60DD" w:rsidRDefault="00BD3F55" w:rsidP="00BD3F55">
            <w:pPr>
              <w:rPr>
                <w:noProof/>
                <w:position w:val="-24"/>
              </w:rPr>
            </w:pPr>
          </w:p>
        </w:tc>
        <w:tc>
          <w:tcPr>
            <w:tcW w:w="567" w:type="dxa"/>
          </w:tcPr>
          <w:p w14:paraId="11FA14C6" w14:textId="77777777" w:rsidR="00BD3F55" w:rsidRPr="009B3118" w:rsidRDefault="00BD3F55" w:rsidP="00BD3F55">
            <w:pPr>
              <w:jc w:val="center"/>
              <w:rPr>
                <w:b/>
                <w:color w:val="4F6228"/>
              </w:rPr>
            </w:pPr>
          </w:p>
        </w:tc>
      </w:tr>
      <w:tr w:rsidR="00BD3F55" w:rsidRPr="009B3118" w14:paraId="397A975A" w14:textId="77777777" w:rsidTr="00BD3F55">
        <w:trPr>
          <w:trHeight w:val="363"/>
        </w:trPr>
        <w:tc>
          <w:tcPr>
            <w:tcW w:w="672" w:type="dxa"/>
          </w:tcPr>
          <w:p w14:paraId="6E6AD66F" w14:textId="77777777" w:rsidR="00BD3F55" w:rsidRPr="00BD3F55" w:rsidRDefault="00BD3F55" w:rsidP="00BD3F55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8046" w:type="dxa"/>
            <w:vMerge/>
          </w:tcPr>
          <w:p w14:paraId="13B146C1" w14:textId="77777777" w:rsidR="00BD3F55" w:rsidRPr="00A56ABA" w:rsidRDefault="00BD3F55" w:rsidP="00BD3F55">
            <w:pPr>
              <w:rPr>
                <w:noProof/>
                <w:position w:val="-24"/>
              </w:rPr>
            </w:pPr>
          </w:p>
        </w:tc>
        <w:tc>
          <w:tcPr>
            <w:tcW w:w="567" w:type="dxa"/>
          </w:tcPr>
          <w:p w14:paraId="12F41948" w14:textId="77777777" w:rsidR="00BD3F55" w:rsidRPr="009B3118" w:rsidRDefault="00BD3F55" w:rsidP="00BD3F55">
            <w:pPr>
              <w:jc w:val="center"/>
              <w:rPr>
                <w:b/>
                <w:color w:val="4F6228"/>
              </w:rPr>
            </w:pPr>
          </w:p>
        </w:tc>
      </w:tr>
      <w:tr w:rsidR="00BD3F55" w:rsidRPr="009B3118" w14:paraId="553A3334" w14:textId="77777777" w:rsidTr="00BD3F55">
        <w:trPr>
          <w:trHeight w:val="203"/>
        </w:trPr>
        <w:tc>
          <w:tcPr>
            <w:tcW w:w="672" w:type="dxa"/>
          </w:tcPr>
          <w:p w14:paraId="2F0D3A61" w14:textId="77777777" w:rsidR="00BD3F55" w:rsidRPr="00BD3F55" w:rsidRDefault="00BD3F55" w:rsidP="00BD3F55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8046" w:type="dxa"/>
          </w:tcPr>
          <w:p w14:paraId="2985572F" w14:textId="3B4AF9C4" w:rsidR="00BD3F55" w:rsidRPr="00A56ABA" w:rsidRDefault="00BD3F55" w:rsidP="00BD3F55">
            <w:pPr>
              <w:rPr>
                <w:noProof/>
                <w:position w:val="-24"/>
              </w:rPr>
            </w:pPr>
          </w:p>
        </w:tc>
        <w:tc>
          <w:tcPr>
            <w:tcW w:w="567" w:type="dxa"/>
          </w:tcPr>
          <w:p w14:paraId="7B6E6589" w14:textId="77777777" w:rsidR="00BD3F55" w:rsidRPr="009B3118" w:rsidRDefault="00BD3F55" w:rsidP="00BD3F55">
            <w:pPr>
              <w:jc w:val="center"/>
              <w:rPr>
                <w:b/>
                <w:color w:val="4F6228"/>
              </w:rPr>
            </w:pPr>
          </w:p>
        </w:tc>
      </w:tr>
      <w:tr w:rsidR="00BD3F55" w:rsidRPr="009B3118" w14:paraId="31984F9A" w14:textId="77777777" w:rsidTr="00BD3F55">
        <w:trPr>
          <w:trHeight w:val="1007"/>
        </w:trPr>
        <w:tc>
          <w:tcPr>
            <w:tcW w:w="672" w:type="dxa"/>
          </w:tcPr>
          <w:p w14:paraId="34CB2417" w14:textId="77777777" w:rsidR="00BD3F55" w:rsidRPr="00BD3F55" w:rsidRDefault="00BD3F55" w:rsidP="00BD3F55">
            <w:pPr>
              <w:pStyle w:val="berschrift4"/>
              <w:rPr>
                <w:color w:val="70BCC9" w:themeColor="text2" w:themeTint="99"/>
              </w:rPr>
            </w:pPr>
            <w:r w:rsidRPr="00BD3F55">
              <w:rPr>
                <w:color w:val="70BCC9" w:themeColor="text2" w:themeTint="99"/>
              </w:rPr>
              <w:t>d)</w:t>
            </w:r>
          </w:p>
        </w:tc>
        <w:tc>
          <w:tcPr>
            <w:tcW w:w="8046" w:type="dxa"/>
          </w:tcPr>
          <w:p w14:paraId="703443CB" w14:textId="699E8C9D" w:rsidR="00BD3F55" w:rsidRDefault="00BD3F55" w:rsidP="00BD3F55">
            <w:pPr>
              <w:rPr>
                <w:noProof/>
              </w:rPr>
            </w:pPr>
            <w:r>
              <w:rPr>
                <w:noProof/>
              </w:rPr>
              <w:t>Zeichne den Anteil farbig ein. Gib auch die Prozentzahl an.</w:t>
            </w:r>
          </w:p>
          <w:p w14:paraId="7769E473" w14:textId="77777777" w:rsidR="00044692" w:rsidRDefault="00044692" w:rsidP="00BD3F55">
            <w:pPr>
              <w:rPr>
                <w:noProof/>
              </w:rPr>
            </w:pPr>
          </w:p>
          <w:p w14:paraId="07B57368" w14:textId="77777777" w:rsidR="00044692" w:rsidRDefault="00044692" w:rsidP="00BD3F55">
            <w:pPr>
              <w:rPr>
                <w:noProof/>
              </w:rPr>
            </w:pPr>
          </w:p>
          <w:p w14:paraId="76F92C80" w14:textId="77777777" w:rsidR="00044692" w:rsidRDefault="00044692" w:rsidP="00BD3F55">
            <w:pPr>
              <w:rPr>
                <w:noProof/>
              </w:rPr>
            </w:pPr>
          </w:p>
          <w:p w14:paraId="2019C0DA" w14:textId="6957D54B" w:rsidR="00BD3F55" w:rsidRPr="00735B64" w:rsidRDefault="00044692" w:rsidP="00BD3F55">
            <w:pPr>
              <w:rPr>
                <w:b/>
                <w:noProof/>
                <w:position w:val="-28"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37920" behindDoc="0" locked="0" layoutInCell="1" allowOverlap="1" wp14:anchorId="35F668C7" wp14:editId="5B3A42BC">
                      <wp:simplePos x="0" y="0"/>
                      <wp:positionH relativeFrom="column">
                        <wp:posOffset>1894828</wp:posOffset>
                      </wp:positionH>
                      <wp:positionV relativeFrom="paragraph">
                        <wp:posOffset>44185</wp:posOffset>
                      </wp:positionV>
                      <wp:extent cx="431956" cy="452120"/>
                      <wp:effectExtent l="0" t="0" r="0" b="0"/>
                      <wp:wrapNone/>
                      <wp:docPr id="112329492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956" cy="452120"/>
                                <a:chOff x="-98419" y="-35363"/>
                                <a:chExt cx="438039" cy="454465"/>
                              </a:xfrm>
                              <a:noFill/>
                            </wpg:grpSpPr>
                            <wps:wsp>
                              <wps:cNvPr id="2095053826" name="Textfeld 3"/>
                              <wps:cNvSpPr txBox="1"/>
                              <wps:spPr>
                                <a:xfrm>
                                  <a:off x="-75662" y="-35363"/>
                                  <a:ext cx="384649" cy="275896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A4C4EB" w14:textId="7B7A7C77" w:rsidR="00D4349A" w:rsidRPr="00700A59" w:rsidRDefault="00D4349A" w:rsidP="00044692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20</w:t>
                                    </w:r>
                                    <w:r w:rsidRPr="00700A59"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4981454" name="Textfeld 3"/>
                              <wps:cNvSpPr txBox="1"/>
                              <wps:spPr>
                                <a:xfrm>
                                  <a:off x="-98419" y="143206"/>
                                  <a:ext cx="438039" cy="275896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2326B8" w14:textId="77777777" w:rsidR="00D4349A" w:rsidRPr="00700A59" w:rsidRDefault="00D4349A" w:rsidP="00044692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1915234" name="Gerade Verbindung 1"/>
                              <wps:cNvCnPr/>
                              <wps:spPr>
                                <a:xfrm>
                                  <a:off x="12921" y="195952"/>
                                  <a:ext cx="219042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F668C7" id="_x0000_s1219" style="position:absolute;margin-left:149.2pt;margin-top:3.5pt;width:34pt;height:35.6pt;z-index:253137920;mso-position-horizontal-relative:text;mso-position-vertical-relative:text;mso-width-relative:margin;mso-height-relative:margin" coordorigin="-98419,-35363" coordsize="438039,4544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">
                      <v:shape id="Textfeld 3" o:spid="_x0000_s1220" type="#_x0000_t202" style="position:absolute;left:-75662;top:-35363;width:3846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" filled="f" stroked="f" strokeweight=".5pt">
                        <v:textbox>
                          <w:txbxContent>
                            <w:p w14:paraId="23A4C4EB" w14:textId="7B7A7C77" w:rsidR="00D4349A" w:rsidRPr="00700A59" w:rsidRDefault="00D4349A" w:rsidP="00044692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20</w:t>
                              </w:r>
                              <w:r w:rsidRPr="00700A59"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221" type="#_x0000_t202" style="position:absolute;left:-98419;top:143206;width:43803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" filled="f" stroked="f" strokeweight=".5pt">
                        <v:textbox>
                          <w:txbxContent>
                            <w:p w14:paraId="032326B8" w14:textId="77777777" w:rsidR="00D4349A" w:rsidRPr="00700A59" w:rsidRDefault="00D4349A" w:rsidP="00044692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100</w:t>
                              </w:r>
                            </w:p>
                          </w:txbxContent>
                        </v:textbox>
                      </v:shape>
                      <v:line id="Gerade Verbindung 1" o:spid="_x0000_s1222" style="position:absolute;visibility:visible;mso-wrap-style:square" from="12921,195952" to="231963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D1392">
              <w:rPr>
                <w:noProof/>
              </w:rPr>
              <mc:AlternateContent>
                <mc:Choice Requires="wpg">
                  <w:drawing>
                    <wp:inline distT="0" distB="0" distL="0" distR="0" wp14:anchorId="44CEB450" wp14:editId="0B8DB76C">
                      <wp:extent cx="4970898" cy="515945"/>
                      <wp:effectExtent l="0" t="0" r="0" b="0"/>
                      <wp:docPr id="1873540979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70898" cy="515945"/>
                                <a:chOff x="0" y="0"/>
                                <a:chExt cx="4970898" cy="515945"/>
                              </a:xfrm>
                            </wpg:grpSpPr>
                            <wps:wsp>
                              <wps:cNvPr id="1228065424" name="Textfeld 18"/>
                              <wps:cNvSpPr txBox="1"/>
                              <wps:spPr>
                                <a:xfrm>
                                  <a:off x="4712245" y="252442"/>
                                  <a:ext cx="258653" cy="2635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8C0A03" w14:textId="77777777" w:rsidR="00D4349A" w:rsidRDefault="00D4349A" w:rsidP="00DD1392"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2074329" name="Textfeld 18"/>
                              <wps:cNvSpPr txBox="1"/>
                              <wps:spPr>
                                <a:xfrm>
                                  <a:off x="0" y="241222"/>
                                  <a:ext cx="258653" cy="2635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768C56B" w14:textId="77777777" w:rsidR="00D4349A" w:rsidRDefault="00D4349A" w:rsidP="00DD1392"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00376306" name="Grafik 110037630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8" cstate="print">
                                  <a:duotone>
                                    <a:prstClr val="black"/>
                                    <a:srgbClr val="D9C3A5">
                                      <a:tint val="50000"/>
                                      <a:satMod val="180000"/>
                                    </a:srgbClr>
                                  </a:duotone>
                                  <a:lum bright="41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8887"/>
                                <a:stretch/>
                              </pic:blipFill>
                              <pic:spPr bwMode="auto">
                                <a:xfrm>
                                  <a:off x="67317" y="0"/>
                                  <a:ext cx="4786630" cy="2914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CEB450" id="Gruppieren 22" o:spid="_x0000_s1223" style="width:391.4pt;height:40.65pt;mso-position-horizontal-relative:char;mso-position-vertical-relative:line" coordsize="49708,5159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">
                      <v:shape id="Textfeld 18" o:spid="_x0000_s1224" type="#_x0000_t202" style="position:absolute;left:47122;top:2524;width:2586;height:2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" filled="f" stroked="f" strokeweight=".5pt">
                        <v:textbox>
                          <w:txbxContent>
                            <w:p w14:paraId="108C0A03" w14:textId="77777777" w:rsidR="00D4349A" w:rsidRDefault="00D4349A" w:rsidP="00DD1392"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18" o:spid="_x0000_s1225" type="#_x0000_t202" style="position:absolute;top:2412;width:2586;height:2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" filled="f" stroked="f" strokeweight=".5pt">
                        <v:textbox>
                          <w:txbxContent>
                            <w:p w14:paraId="6768C56B" w14:textId="77777777" w:rsidR="00D4349A" w:rsidRDefault="00D4349A" w:rsidP="00DD1392"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Grafik 1100376306" o:spid="_x0000_s1226" type="#_x0000_t75" style="position:absolute;left:673;width:47866;height:29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">
                        <v:imagedata r:id="rId109" o:title="" cropbottom="18931f" blacklevel="13107f" recolortarget="black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170839A6" w14:textId="77777777" w:rsidR="00BD3F55" w:rsidRPr="009B3118" w:rsidRDefault="00BD3F55" w:rsidP="00BD3F55">
            <w:pPr>
              <w:jc w:val="center"/>
              <w:rPr>
                <w:b/>
                <w:color w:val="4F6228"/>
              </w:rPr>
            </w:pPr>
          </w:p>
        </w:tc>
      </w:tr>
      <w:tr w:rsidR="00BD3F55" w:rsidRPr="009B3118" w14:paraId="7B1CC08E" w14:textId="77777777" w:rsidTr="00BD3F55">
        <w:trPr>
          <w:trHeight w:val="203"/>
        </w:trPr>
        <w:tc>
          <w:tcPr>
            <w:tcW w:w="672" w:type="dxa"/>
          </w:tcPr>
          <w:p w14:paraId="3B32868F" w14:textId="77777777" w:rsidR="00BD3F55" w:rsidRPr="00BD3F55" w:rsidRDefault="00BD3F55" w:rsidP="00BD3F55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8046" w:type="dxa"/>
          </w:tcPr>
          <w:p w14:paraId="1C60FDF5" w14:textId="0091204F" w:rsidR="00BD3F55" w:rsidRPr="007D60DD" w:rsidRDefault="00044692" w:rsidP="00BD3F55">
            <w:pPr>
              <w:rPr>
                <w:noProof/>
                <w:position w:val="-24"/>
              </w:rPr>
            </w:pPr>
            <w:r w:rsidRPr="007701BC">
              <w:rPr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105152" behindDoc="0" locked="0" layoutInCell="1" allowOverlap="1" wp14:anchorId="122A0FD8" wp14:editId="33F000EF">
                  <wp:simplePos x="0" y="0"/>
                  <wp:positionH relativeFrom="column">
                    <wp:posOffset>1094105</wp:posOffset>
                  </wp:positionH>
                  <wp:positionV relativeFrom="paragraph">
                    <wp:posOffset>-54610</wp:posOffset>
                  </wp:positionV>
                  <wp:extent cx="533400" cy="340995"/>
                  <wp:effectExtent l="0" t="0" r="0" b="1905"/>
                  <wp:wrapNone/>
                  <wp:docPr id="139026113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Anteil in </w:t>
            </w:r>
            <w:r w:rsidR="00BD3F55" w:rsidRPr="007D60DD">
              <w:rPr>
                <w:noProof/>
              </w:rPr>
              <w:t>Prozent:</w:t>
            </w:r>
            <w:r w:rsidR="00BD3F55">
              <w:rPr>
                <w:noProof/>
              </w:rPr>
              <w:t xml:space="preserve">                      </w:t>
            </w:r>
            <w:r w:rsidR="00BD3F55" w:rsidRPr="007D60DD">
              <w:rPr>
                <w:noProof/>
              </w:rPr>
              <w:t>%</w:t>
            </w:r>
            <w:r>
              <w:rPr>
                <w:noProof/>
              </w:rPr>
              <w:t xml:space="preserve"> =                </w:t>
            </w:r>
            <w:r w:rsidR="00BD3F55">
              <w:rPr>
                <w:noProof/>
              </w:rPr>
              <w:t>Anteil</w:t>
            </w:r>
            <w:r>
              <w:rPr>
                <w:noProof/>
              </w:rPr>
              <w:t xml:space="preserve"> als Bruch</w:t>
            </w:r>
            <w:r w:rsidR="00BD3F55" w:rsidRPr="007D60DD">
              <w:rPr>
                <w:noProof/>
              </w:rPr>
              <w:t xml:space="preserve"> </w:t>
            </w:r>
            <w:r w:rsidR="00BD3F55">
              <w:rPr>
                <w:noProof/>
              </w:rPr>
              <w:tab/>
            </w:r>
            <m:oMath>
              <m:r>
                <w:rPr>
                  <w:rFonts w:ascii="Cambria Math" w:hAnsi="Cambria Math"/>
                  <w:noProof/>
                </w:rPr>
                <m:t xml:space="preserve"> </m:t>
              </m:r>
            </m:oMath>
          </w:p>
        </w:tc>
        <w:tc>
          <w:tcPr>
            <w:tcW w:w="567" w:type="dxa"/>
          </w:tcPr>
          <w:p w14:paraId="4FFB69F5" w14:textId="77777777" w:rsidR="00BD3F55" w:rsidRPr="009B3118" w:rsidRDefault="00BD3F55" w:rsidP="00BD3F55">
            <w:pPr>
              <w:jc w:val="center"/>
              <w:rPr>
                <w:b/>
                <w:color w:val="4F6228"/>
              </w:rPr>
            </w:pPr>
          </w:p>
        </w:tc>
      </w:tr>
      <w:tr w:rsidR="00BD3F55" w:rsidRPr="009B3118" w14:paraId="390D63B3" w14:textId="77777777" w:rsidTr="00BD3F55">
        <w:trPr>
          <w:trHeight w:val="203"/>
        </w:trPr>
        <w:tc>
          <w:tcPr>
            <w:tcW w:w="672" w:type="dxa"/>
          </w:tcPr>
          <w:p w14:paraId="1913FEA6" w14:textId="77777777" w:rsidR="00BD3F55" w:rsidRPr="00BD3F55" w:rsidRDefault="00BD3F55" w:rsidP="00BD3F55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8046" w:type="dxa"/>
          </w:tcPr>
          <w:p w14:paraId="2F1CF1E9" w14:textId="2B523FE3" w:rsidR="00BD3F55" w:rsidRPr="00CB4E91" w:rsidRDefault="00044692" w:rsidP="00044692">
            <w:pPr>
              <w:tabs>
                <w:tab w:val="left" w:pos="936"/>
              </w:tabs>
              <w:rPr>
                <w:noProof/>
                <w:position w:val="-24"/>
                <w:sz w:val="10"/>
                <w:szCs w:val="10"/>
              </w:rPr>
            </w:pPr>
            <w:r>
              <w:rPr>
                <w:noProof/>
                <w:position w:val="-24"/>
                <w:sz w:val="10"/>
                <w:szCs w:val="10"/>
              </w:rPr>
              <w:tab/>
            </w:r>
          </w:p>
        </w:tc>
        <w:tc>
          <w:tcPr>
            <w:tcW w:w="567" w:type="dxa"/>
          </w:tcPr>
          <w:p w14:paraId="047935B0" w14:textId="77777777" w:rsidR="00BD3F55" w:rsidRPr="009B3118" w:rsidRDefault="00BD3F55" w:rsidP="00BD3F55">
            <w:pPr>
              <w:jc w:val="center"/>
              <w:rPr>
                <w:b/>
                <w:color w:val="4F6228"/>
              </w:rPr>
            </w:pPr>
          </w:p>
        </w:tc>
      </w:tr>
      <w:tr w:rsidR="00BD3F55" w:rsidRPr="009B3118" w14:paraId="0B987E84" w14:textId="77777777" w:rsidTr="00BD3F55">
        <w:trPr>
          <w:trHeight w:val="203"/>
        </w:trPr>
        <w:tc>
          <w:tcPr>
            <w:tcW w:w="672" w:type="dxa"/>
          </w:tcPr>
          <w:p w14:paraId="51B69DCC" w14:textId="77777777" w:rsidR="00BD3F55" w:rsidRPr="00BD3F55" w:rsidRDefault="00BD3F55" w:rsidP="00BD3F55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8046" w:type="dxa"/>
          </w:tcPr>
          <w:p w14:paraId="65D077CB" w14:textId="77777777" w:rsidR="00BD3F55" w:rsidRPr="00A56ABA" w:rsidRDefault="00BD3F55" w:rsidP="00BD3F55">
            <w:pPr>
              <w:rPr>
                <w:noProof/>
                <w:position w:val="-24"/>
              </w:rPr>
            </w:pPr>
          </w:p>
        </w:tc>
        <w:tc>
          <w:tcPr>
            <w:tcW w:w="567" w:type="dxa"/>
          </w:tcPr>
          <w:p w14:paraId="09909B0A" w14:textId="4C525766" w:rsidR="00BD3F55" w:rsidRPr="009B3118" w:rsidRDefault="00BD3F55" w:rsidP="00BD3F55">
            <w:pPr>
              <w:jc w:val="center"/>
              <w:rPr>
                <w:b/>
                <w:color w:val="4F6228"/>
              </w:rPr>
            </w:pPr>
          </w:p>
        </w:tc>
      </w:tr>
      <w:tr w:rsidR="00BD3F55" w:rsidRPr="009B3118" w14:paraId="7DA92FA8" w14:textId="77777777" w:rsidTr="00BD3F55">
        <w:trPr>
          <w:trHeight w:hRule="exact" w:val="947"/>
        </w:trPr>
        <w:tc>
          <w:tcPr>
            <w:tcW w:w="672" w:type="dxa"/>
          </w:tcPr>
          <w:p w14:paraId="743A440C" w14:textId="77777777" w:rsidR="00BD3F55" w:rsidRPr="00BD3F55" w:rsidRDefault="00BD3F55" w:rsidP="00BD3F55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8046" w:type="dxa"/>
            <w:vAlign w:val="center"/>
          </w:tcPr>
          <w:p w14:paraId="24929C7E" w14:textId="0251F31C" w:rsidR="00BD3F55" w:rsidRDefault="00044692" w:rsidP="00BD3F55">
            <w:pPr>
              <w:rPr>
                <w:noProof/>
              </w:rPr>
            </w:pPr>
            <w:r>
              <w:rPr>
                <w:b/>
                <w:noProof/>
                <w:position w:val="-28"/>
                <w:sz w:val="8"/>
                <w:szCs w:val="8"/>
              </w:rPr>
              <mc:AlternateContent>
                <mc:Choice Requires="wpg">
                  <w:drawing>
                    <wp:anchor distT="0" distB="0" distL="114300" distR="114300" simplePos="0" relativeHeight="253135872" behindDoc="0" locked="0" layoutInCell="1" allowOverlap="1" wp14:anchorId="2D154559" wp14:editId="6BD81213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-443230</wp:posOffset>
                      </wp:positionV>
                      <wp:extent cx="4931410" cy="504190"/>
                      <wp:effectExtent l="0" t="0" r="0" b="0"/>
                      <wp:wrapNone/>
                      <wp:docPr id="826279578" name="Gruppieren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31410" cy="504190"/>
                                <a:chOff x="0" y="0"/>
                                <a:chExt cx="4931624" cy="5045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1747287" name="Grafik 108174728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8887"/>
                                <a:stretch/>
                              </pic:blipFill>
                              <pic:spPr bwMode="auto">
                                <a:xfrm>
                                  <a:off x="84148" y="0"/>
                                  <a:ext cx="4791075" cy="2914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28868541" name="Textfeld 18"/>
                              <wps:cNvSpPr txBox="1"/>
                              <wps:spPr>
                                <a:xfrm>
                                  <a:off x="0" y="241222"/>
                                  <a:ext cx="258647" cy="2633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BADF1A" w14:textId="77777777" w:rsidR="00D4349A" w:rsidRDefault="00D4349A" w:rsidP="00044692"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7764959" name="Textfeld 18"/>
                              <wps:cNvSpPr txBox="1"/>
                              <wps:spPr>
                                <a:xfrm>
                                  <a:off x="4672977" y="241222"/>
                                  <a:ext cx="258647" cy="2633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0DBF71" w14:textId="77777777" w:rsidR="00D4349A" w:rsidRDefault="00D4349A" w:rsidP="00044692"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154559" id="_x0000_s1227" style="position:absolute;margin-left:-1.8pt;margin-top:-34.9pt;width:388.3pt;height:39.7pt;z-index:253135872;mso-position-horizontal-relative:text;mso-position-vertical-relative:text;mso-width-relative:margin;mso-height-relative:margin" coordsize="49316,5045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">
                      <v:shape id="Grafik 1081747287" o:spid="_x0000_s1228" type="#_x0000_t75" style="position:absolute;left:841;width:47911;height:29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">
                        <v:imagedata r:id="rId111" o:title="" cropbottom="18931f"/>
                      </v:shape>
                      <v:shape id="Textfeld 18" o:spid="_x0000_s1229" type="#_x0000_t202" style="position:absolute;top:2412;width:2586;height:26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" filled="f" stroked="f" strokeweight=".5pt">
                        <v:textbox>
                          <w:txbxContent>
                            <w:p w14:paraId="21BADF1A" w14:textId="77777777" w:rsidR="00D4349A" w:rsidRDefault="00D4349A" w:rsidP="00044692"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8" o:spid="_x0000_s1230" type="#_x0000_t202" style="position:absolute;left:46729;top:2412;width:2587;height:26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" filled="f" stroked="f" strokeweight=".5pt">
                        <v:textbox>
                          <w:txbxContent>
                            <w:p w14:paraId="190DBF71" w14:textId="77777777" w:rsidR="00D4349A" w:rsidRDefault="00D4349A" w:rsidP="00044692"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39968" behindDoc="0" locked="0" layoutInCell="1" allowOverlap="1" wp14:anchorId="6BC91CDC" wp14:editId="651F0C6C">
                      <wp:simplePos x="0" y="0"/>
                      <wp:positionH relativeFrom="column">
                        <wp:posOffset>1861185</wp:posOffset>
                      </wp:positionH>
                      <wp:positionV relativeFrom="paragraph">
                        <wp:posOffset>43815</wp:posOffset>
                      </wp:positionV>
                      <wp:extent cx="431800" cy="452120"/>
                      <wp:effectExtent l="0" t="0" r="0" b="0"/>
                      <wp:wrapNone/>
                      <wp:docPr id="205265400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52120"/>
                                <a:chOff x="-98419" y="-35363"/>
                                <a:chExt cx="438039" cy="454465"/>
                              </a:xfrm>
                              <a:noFill/>
                            </wpg:grpSpPr>
                            <wps:wsp>
                              <wps:cNvPr id="843851937" name="Textfeld 3"/>
                              <wps:cNvSpPr txBox="1"/>
                              <wps:spPr>
                                <a:xfrm>
                                  <a:off x="-75662" y="-35363"/>
                                  <a:ext cx="384649" cy="275896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18114D" w14:textId="2D32AAF9" w:rsidR="00D4349A" w:rsidRPr="00700A59" w:rsidRDefault="00D4349A" w:rsidP="00044692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3000661" name="Textfeld 3"/>
                              <wps:cNvSpPr txBox="1"/>
                              <wps:spPr>
                                <a:xfrm>
                                  <a:off x="-98419" y="143206"/>
                                  <a:ext cx="438039" cy="275896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5CB6BA" w14:textId="0BD5DAB1" w:rsidR="00D4349A" w:rsidRPr="00700A59" w:rsidRDefault="00D4349A" w:rsidP="00044692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4432809" name="Gerade Verbindung 1"/>
                              <wps:cNvCnPr/>
                              <wps:spPr>
                                <a:xfrm>
                                  <a:off x="12921" y="195952"/>
                                  <a:ext cx="219042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C91CDC" id="_x0000_s1231" style="position:absolute;margin-left:146.55pt;margin-top:3.45pt;width:34pt;height:35.6pt;z-index:253139968;mso-position-horizontal-relative:text;mso-position-vertical-relative:text;mso-width-relative:margin;mso-height-relative:margin" coordorigin="-98419,-35363" coordsize="438039,4544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">
                      <v:shape id="Textfeld 3" o:spid="_x0000_s1232" type="#_x0000_t202" style="position:absolute;left:-75662;top:-35363;width:3846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" filled="f" stroked="f" strokeweight=".5pt">
                        <v:textbox>
                          <w:txbxContent>
                            <w:p w14:paraId="6618114D" w14:textId="2D32AAF9" w:rsidR="00D4349A" w:rsidRPr="00700A59" w:rsidRDefault="00D4349A" w:rsidP="00044692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233" type="#_x0000_t202" style="position:absolute;left:-98419;top:143206;width:43803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" filled="f" stroked="f" strokeweight=".5pt">
                        <v:textbox>
                          <w:txbxContent>
                            <w:p w14:paraId="445CB6BA" w14:textId="0BD5DAB1" w:rsidR="00D4349A" w:rsidRPr="00700A59" w:rsidRDefault="00D4349A" w:rsidP="00044692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234" style="position:absolute;visibility:visible;mso-wrap-style:square" from="12921,195952" to="231963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7701BC">
              <w:rPr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106176" behindDoc="0" locked="0" layoutInCell="1" allowOverlap="1" wp14:anchorId="4086A96A" wp14:editId="1960AA4B">
                  <wp:simplePos x="0" y="0"/>
                  <wp:positionH relativeFrom="column">
                    <wp:posOffset>1104265</wp:posOffset>
                  </wp:positionH>
                  <wp:positionV relativeFrom="paragraph">
                    <wp:posOffset>108585</wp:posOffset>
                  </wp:positionV>
                  <wp:extent cx="533400" cy="340995"/>
                  <wp:effectExtent l="0" t="0" r="0" b="1905"/>
                  <wp:wrapNone/>
                  <wp:docPr id="1723375579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8A49CB" w14:textId="1CE83425" w:rsidR="00BD3F55" w:rsidRPr="007D60DD" w:rsidRDefault="00044692" w:rsidP="00BD3F55">
            <w:pPr>
              <w:rPr>
                <w:noProof/>
              </w:rPr>
            </w:pPr>
            <w:r>
              <w:rPr>
                <w:noProof/>
              </w:rPr>
              <w:t xml:space="preserve">Anteil in </w:t>
            </w:r>
            <w:r w:rsidR="00BD3F55" w:rsidRPr="007D60DD">
              <w:rPr>
                <w:noProof/>
              </w:rPr>
              <w:t>Prozent:</w:t>
            </w:r>
            <w:r w:rsidR="00BD3F55">
              <w:rPr>
                <w:noProof/>
              </w:rPr>
              <w:t xml:space="preserve">                      </w:t>
            </w:r>
            <w:r w:rsidR="00BD3F55" w:rsidRPr="007D60DD">
              <w:rPr>
                <w:noProof/>
              </w:rPr>
              <w:t>%</w:t>
            </w:r>
            <w:r w:rsidR="00BD3F55">
              <w:rPr>
                <w:noProof/>
              </w:rPr>
              <w:tab/>
            </w:r>
            <w:r>
              <w:rPr>
                <w:noProof/>
              </w:rPr>
              <w:t xml:space="preserve">=                 </w:t>
            </w:r>
            <w:r w:rsidR="00BD3F55" w:rsidRPr="007D60DD">
              <w:rPr>
                <w:noProof/>
              </w:rPr>
              <w:t>Anteil</w:t>
            </w:r>
            <w:r>
              <w:rPr>
                <w:noProof/>
              </w:rPr>
              <w:t xml:space="preserve"> als Bruch</w:t>
            </w:r>
            <w:r w:rsidR="00BD3F55" w:rsidRPr="007D60DD">
              <w:rPr>
                <w:noProof/>
              </w:rPr>
              <w:t xml:space="preserve"> </w:t>
            </w:r>
          </w:p>
        </w:tc>
        <w:tc>
          <w:tcPr>
            <w:tcW w:w="567" w:type="dxa"/>
          </w:tcPr>
          <w:p w14:paraId="7F3DB72D" w14:textId="77777777" w:rsidR="00BD3F55" w:rsidRPr="009B3118" w:rsidRDefault="00BD3F55" w:rsidP="00BD3F55">
            <w:pPr>
              <w:jc w:val="center"/>
              <w:rPr>
                <w:b/>
                <w:color w:val="4F6228"/>
              </w:rPr>
            </w:pPr>
          </w:p>
        </w:tc>
      </w:tr>
    </w:tbl>
    <w:p w14:paraId="5E96390A" w14:textId="03F7BE41" w:rsidR="00BD3F55" w:rsidRDefault="00BD3F55" w:rsidP="00BD3F55">
      <w:pPr>
        <w:sectPr w:rsidR="00BD3F55" w:rsidSect="001130EE">
          <w:headerReference w:type="default" r:id="rId112"/>
          <w:pgSz w:w="11900" w:h="16840"/>
          <w:pgMar w:top="1417" w:right="1417" w:bottom="1134" w:left="1417" w:header="284" w:footer="567" w:gutter="0"/>
          <w:cols w:space="708"/>
          <w:docGrid w:linePitch="360"/>
        </w:sectPr>
      </w:pPr>
    </w:p>
    <w:tbl>
      <w:tblPr>
        <w:tblW w:w="9390" w:type="dxa"/>
        <w:tblInd w:w="-1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"/>
        <w:gridCol w:w="684"/>
        <w:gridCol w:w="100"/>
        <w:gridCol w:w="364"/>
        <w:gridCol w:w="128"/>
        <w:gridCol w:w="8009"/>
      </w:tblGrid>
      <w:tr w:rsidR="007E2A15" w:rsidRPr="0032338C" w14:paraId="119BF8D3" w14:textId="77777777" w:rsidTr="00E47183">
        <w:trPr>
          <w:gridBefore w:val="1"/>
          <w:wBefore w:w="105" w:type="dxa"/>
        </w:trPr>
        <w:tc>
          <w:tcPr>
            <w:tcW w:w="784" w:type="dxa"/>
            <w:gridSpan w:val="2"/>
          </w:tcPr>
          <w:p w14:paraId="2A9EF6AD" w14:textId="77777777" w:rsidR="007E2A15" w:rsidRPr="004915C4" w:rsidRDefault="007E2A15" w:rsidP="00D4349A">
            <w:pPr>
              <w:pStyle w:val="berschrift1"/>
            </w:pPr>
            <w:r>
              <w:lastRenderedPageBreak/>
              <w:t>B</w:t>
            </w:r>
          </w:p>
        </w:tc>
        <w:tc>
          <w:tcPr>
            <w:tcW w:w="8501" w:type="dxa"/>
            <w:gridSpan w:val="3"/>
          </w:tcPr>
          <w:p w14:paraId="2F6A0704" w14:textId="77777777" w:rsidR="007E2A15" w:rsidRPr="00EB3804" w:rsidRDefault="007E2A15" w:rsidP="00D4349A">
            <w:pPr>
              <w:pStyle w:val="berschrift1"/>
            </w:pPr>
            <w:r>
              <w:t>Ich kann Prozente bestimmen und darstellen</w:t>
            </w:r>
          </w:p>
        </w:tc>
      </w:tr>
      <w:tr w:rsidR="007E2A15" w:rsidRPr="0032338C" w14:paraId="37F1EC44" w14:textId="77777777" w:rsidTr="00E47183">
        <w:trPr>
          <w:gridBefore w:val="1"/>
          <w:wBefore w:w="105" w:type="dxa"/>
        </w:trPr>
        <w:tc>
          <w:tcPr>
            <w:tcW w:w="784" w:type="dxa"/>
            <w:gridSpan w:val="2"/>
          </w:tcPr>
          <w:p w14:paraId="27A57E5C" w14:textId="77777777" w:rsidR="007E2A15" w:rsidRPr="004915C4" w:rsidRDefault="007E2A15" w:rsidP="00D4349A">
            <w:pPr>
              <w:pStyle w:val="berschrift2"/>
            </w:pPr>
            <w:r>
              <w:t>1</w:t>
            </w:r>
          </w:p>
        </w:tc>
        <w:tc>
          <w:tcPr>
            <w:tcW w:w="8501" w:type="dxa"/>
            <w:gridSpan w:val="3"/>
          </w:tcPr>
          <w:p w14:paraId="12ED62BF" w14:textId="77777777" w:rsidR="007E2A15" w:rsidRPr="00EB3804" w:rsidRDefault="007E2A15" w:rsidP="00D4349A">
            <w:pPr>
              <w:pStyle w:val="berschrift2"/>
            </w:pPr>
            <w:r>
              <w:t>Prozente in Bruchstreifen bestimmen und darstellen</w:t>
            </w:r>
          </w:p>
        </w:tc>
      </w:tr>
      <w:tr w:rsidR="007E2A15" w:rsidRPr="0032338C" w14:paraId="6AB8024B" w14:textId="77777777" w:rsidTr="00E47183">
        <w:trPr>
          <w:gridBefore w:val="1"/>
          <w:wBefore w:w="105" w:type="dxa"/>
        </w:trPr>
        <w:tc>
          <w:tcPr>
            <w:tcW w:w="784" w:type="dxa"/>
            <w:gridSpan w:val="2"/>
          </w:tcPr>
          <w:p w14:paraId="5701ACFE" w14:textId="77777777" w:rsidR="007E2A15" w:rsidRPr="00156841" w:rsidRDefault="007E2A15" w:rsidP="00D4349A">
            <w:pPr>
              <w:pStyle w:val="berschrift3"/>
            </w:pPr>
            <w:r w:rsidRPr="00156841">
              <w:t>1.1</w:t>
            </w:r>
          </w:p>
        </w:tc>
        <w:tc>
          <w:tcPr>
            <w:tcW w:w="8501" w:type="dxa"/>
            <w:gridSpan w:val="3"/>
          </w:tcPr>
          <w:p w14:paraId="76566044" w14:textId="65DC3633" w:rsidR="007E2A15" w:rsidRPr="00EB3804" w:rsidRDefault="007E2A15" w:rsidP="00D4349A">
            <w:pPr>
              <w:pStyle w:val="berschrift3"/>
            </w:pPr>
            <w:r w:rsidRPr="00156841">
              <w:t xml:space="preserve">Anteile in </w:t>
            </w:r>
            <w:r w:rsidR="00544EB4">
              <w:t>Download-B</w:t>
            </w:r>
            <w:r w:rsidRPr="00156841">
              <w:t>alken bestimmen</w:t>
            </w:r>
          </w:p>
        </w:tc>
      </w:tr>
      <w:tr w:rsidR="007E2A15" w:rsidRPr="0032338C" w14:paraId="13E36727" w14:textId="77777777" w:rsidTr="00E4718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05" w:type="dxa"/>
          <w:trHeight w:val="195"/>
        </w:trPr>
        <w:tc>
          <w:tcPr>
            <w:tcW w:w="784" w:type="dxa"/>
            <w:gridSpan w:val="2"/>
          </w:tcPr>
          <w:p w14:paraId="303CDF2C" w14:textId="77777777" w:rsidR="007E2A15" w:rsidRPr="008271BA" w:rsidRDefault="007E2A15" w:rsidP="00D4349A">
            <w:pPr>
              <w:rPr>
                <w:b/>
                <w:color w:val="008000"/>
              </w:rPr>
            </w:pPr>
          </w:p>
        </w:tc>
        <w:tc>
          <w:tcPr>
            <w:tcW w:w="492" w:type="dxa"/>
            <w:gridSpan w:val="2"/>
          </w:tcPr>
          <w:p w14:paraId="2A4A725A" w14:textId="77777777" w:rsidR="007E2A15" w:rsidRPr="00EB3804" w:rsidRDefault="007E2A15" w:rsidP="00E47183">
            <w:pPr>
              <w:pStyle w:val="berschrift4"/>
            </w:pPr>
            <w:r w:rsidRPr="004915C4">
              <w:t>a)</w:t>
            </w:r>
          </w:p>
        </w:tc>
        <w:tc>
          <w:tcPr>
            <w:tcW w:w="8009" w:type="dxa"/>
          </w:tcPr>
          <w:p w14:paraId="0511B899" w14:textId="3A24B044" w:rsidR="007E2A15" w:rsidRPr="00DE3A5E" w:rsidRDefault="007E2A15" w:rsidP="00230F18">
            <w:r>
              <w:t xml:space="preserve">Kenan </w:t>
            </w:r>
            <w:r w:rsidR="00544EB4">
              <w:t xml:space="preserve">lädt </w:t>
            </w:r>
            <w:r>
              <w:t xml:space="preserve">Dateien </w:t>
            </w:r>
            <w:r w:rsidR="00544EB4">
              <w:t xml:space="preserve">herunter und schaut sich den Download-Balken </w:t>
            </w:r>
            <w:r>
              <w:t>an:</w:t>
            </w:r>
          </w:p>
        </w:tc>
      </w:tr>
      <w:tr w:rsidR="007E2A15" w:rsidRPr="0032338C" w14:paraId="7A416530" w14:textId="77777777" w:rsidTr="00E4718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05" w:type="dxa"/>
          <w:trHeight w:val="953"/>
        </w:trPr>
        <w:tc>
          <w:tcPr>
            <w:tcW w:w="784" w:type="dxa"/>
            <w:gridSpan w:val="2"/>
          </w:tcPr>
          <w:p w14:paraId="15F90508" w14:textId="77777777" w:rsidR="007E2A15" w:rsidRDefault="007E2A15" w:rsidP="00D4349A">
            <w:pPr>
              <w:rPr>
                <w:noProof/>
              </w:rPr>
            </w:pPr>
          </w:p>
        </w:tc>
        <w:tc>
          <w:tcPr>
            <w:tcW w:w="492" w:type="dxa"/>
            <w:gridSpan w:val="2"/>
          </w:tcPr>
          <w:p w14:paraId="0D42D0C9" w14:textId="77777777" w:rsidR="007E2A15" w:rsidRPr="004915C4" w:rsidRDefault="007E2A15" w:rsidP="00D4349A">
            <w:pPr>
              <w:pStyle w:val="Nummerierung"/>
            </w:pPr>
          </w:p>
        </w:tc>
        <w:tc>
          <w:tcPr>
            <w:tcW w:w="8009" w:type="dxa"/>
          </w:tcPr>
          <w:p w14:paraId="5750706E" w14:textId="7E2B9EFE" w:rsidR="007E2A15" w:rsidRDefault="00544EB4" w:rsidP="00D4349A">
            <w:pPr>
              <w:pStyle w:val="Tex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2601344" behindDoc="0" locked="0" layoutInCell="1" allowOverlap="1" wp14:anchorId="19F69E72" wp14:editId="6CFC69D1">
                  <wp:simplePos x="0" y="0"/>
                  <wp:positionH relativeFrom="column">
                    <wp:posOffset>1382268</wp:posOffset>
                  </wp:positionH>
                  <wp:positionV relativeFrom="paragraph">
                    <wp:posOffset>137270</wp:posOffset>
                  </wp:positionV>
                  <wp:extent cx="3384633" cy="388583"/>
                  <wp:effectExtent l="12700" t="12700" r="6350" b="18415"/>
                  <wp:wrapNone/>
                  <wp:docPr id="309439798" name="Grafik 309439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a.png"/>
                          <pic:cNvPicPr/>
                        </pic:nvPicPr>
                        <pic:blipFill rotWithShape="1"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1" t="41338" r="2216" b="7067"/>
                          <a:stretch/>
                        </pic:blipFill>
                        <pic:spPr bwMode="auto">
                          <a:xfrm>
                            <a:off x="0" y="0"/>
                            <a:ext cx="3419684" cy="3926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F61BC1" w14:textId="0B16A103" w:rsidR="007E2A15" w:rsidRDefault="00C5779D" w:rsidP="00D4349A">
            <w:pPr>
              <w:pStyle w:val="Tex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82304" behindDoc="0" locked="0" layoutInCell="1" allowOverlap="1" wp14:anchorId="362B28E6" wp14:editId="76972D46">
                      <wp:simplePos x="0" y="0"/>
                      <wp:positionH relativeFrom="column">
                        <wp:posOffset>9220</wp:posOffset>
                      </wp:positionH>
                      <wp:positionV relativeFrom="paragraph">
                        <wp:posOffset>111201</wp:posOffset>
                      </wp:positionV>
                      <wp:extent cx="487698" cy="793616"/>
                      <wp:effectExtent l="0" t="0" r="0" b="6985"/>
                      <wp:wrapNone/>
                      <wp:docPr id="214454437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98" cy="793616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992372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1214138" name="Textfeld 12"/>
                              <wps:cNvSpPr txBox="1"/>
                              <wps:spPr>
                                <a:xfrm>
                                  <a:off x="144946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E6F5A78" w14:textId="77777777" w:rsidR="00D4349A" w:rsidRPr="00D10144" w:rsidRDefault="00D4349A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2B28E6" id="_x0000_s1235" style="position:absolute;margin-left:.75pt;margin-top:8.75pt;width:38.4pt;height:62.5pt;z-index:253282304;mso-position-horizontal-relative:text;mso-position-vertical-relative:text;mso-width-relative:margin;mso-height-relative:margin" coordorigin="737,-430" coordsize="4877,79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">
                      <v:shape id="Grafik 5" o:spid="_x0000_s1236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">
                        <v:imagedata r:id="rId46" o:title="" chromakey="white"/>
                      </v:shape>
                      <v:shape id="Textfeld 12" o:spid="_x0000_s1237" type="#_x0000_t202" style="position:absolute;left:1449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E6F5A78" w14:textId="77777777" w:rsidR="00D4349A" w:rsidRPr="00D10144" w:rsidRDefault="00D4349A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3939540" w14:textId="77777777" w:rsidR="007E2A15" w:rsidRDefault="007E2A15" w:rsidP="00D4349A">
            <w:pPr>
              <w:pStyle w:val="Text"/>
            </w:pPr>
          </w:p>
          <w:p w14:paraId="5FD1A5CB" w14:textId="77777777" w:rsidR="007E2A15" w:rsidRDefault="007E2A15" w:rsidP="00D4349A">
            <w:pPr>
              <w:pStyle w:val="Text"/>
            </w:pPr>
          </w:p>
          <w:p w14:paraId="08D24C05" w14:textId="666AE9C9" w:rsidR="007E2A15" w:rsidRDefault="00525A47" w:rsidP="00D4349A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15360" behindDoc="0" locked="0" layoutInCell="1" allowOverlap="1" wp14:anchorId="23319058" wp14:editId="5AEA3E23">
                      <wp:simplePos x="0" y="0"/>
                      <wp:positionH relativeFrom="column">
                        <wp:posOffset>693632</wp:posOffset>
                      </wp:positionH>
                      <wp:positionV relativeFrom="paragraph">
                        <wp:posOffset>127847</wp:posOffset>
                      </wp:positionV>
                      <wp:extent cx="1645920" cy="443653"/>
                      <wp:effectExtent l="292100" t="139700" r="17780" b="13970"/>
                      <wp:wrapNone/>
                      <wp:docPr id="231254844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645920" cy="443653"/>
                              </a:xfrm>
                              <a:prstGeom prst="wedgeRoundRectCallout">
                                <a:avLst>
                                  <a:gd name="adj1" fmla="val 66247"/>
                                  <a:gd name="adj2" fmla="val -78554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6762A97" w14:textId="125104F0" w:rsidR="00D4349A" w:rsidRPr="005535F7" w:rsidRDefault="00D4349A" w:rsidP="00525A47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8317A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Jetzt hat der Computer ungefähr die Hälfte </w:t>
                                  </w:r>
                                  <w:r w:rsidR="00544EB4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geladen</w:t>
                                  </w:r>
                                  <w:r w:rsidRPr="00D8317A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319058" id="_x0000_s1238" type="#_x0000_t62" style="position:absolute;margin-left:54.6pt;margin-top:10.05pt;width:129.6pt;height:34.95pt;flip:x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" adj="25109,-6168" strokecolor="#a5a5a5 [2092]" strokeweight="1pt">
                      <v:textbox inset="2mm,1mm,2mm,1mm">
                        <w:txbxContent>
                          <w:p w14:paraId="46762A97" w14:textId="125104F0" w:rsidR="00D4349A" w:rsidRPr="005535F7" w:rsidRDefault="00D4349A" w:rsidP="00525A47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D8317A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Jetzt hat der Computer ungefähr die Hälfte </w:t>
                            </w:r>
                            <w:r w:rsidR="00544EB4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geladen</w:t>
                            </w:r>
                            <w:r w:rsidRPr="00D8317A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6BB052E" w14:textId="18325F61" w:rsidR="007E2A15" w:rsidRDefault="007E2A15" w:rsidP="00D4349A">
            <w:pPr>
              <w:pStyle w:val="Text"/>
            </w:pPr>
          </w:p>
          <w:p w14:paraId="4FC27360" w14:textId="63A4C3D3" w:rsidR="007E2A15" w:rsidRDefault="007E2A15" w:rsidP="00D4349A">
            <w:pPr>
              <w:pStyle w:val="Text"/>
            </w:pPr>
          </w:p>
          <w:p w14:paraId="7D59D4B0" w14:textId="77777777" w:rsidR="007E2A15" w:rsidRDefault="007E2A15" w:rsidP="00D4349A">
            <w:pPr>
              <w:pStyle w:val="Text"/>
            </w:pPr>
          </w:p>
        </w:tc>
      </w:tr>
      <w:tr w:rsidR="007E2A15" w:rsidRPr="0032338C" w14:paraId="03E00D5A" w14:textId="77777777" w:rsidTr="00E4718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05" w:type="dxa"/>
          <w:trHeight w:val="618"/>
        </w:trPr>
        <w:tc>
          <w:tcPr>
            <w:tcW w:w="784" w:type="dxa"/>
            <w:gridSpan w:val="2"/>
          </w:tcPr>
          <w:p w14:paraId="139CF5C0" w14:textId="77777777" w:rsidR="004A5594" w:rsidRDefault="004A5594" w:rsidP="00D4349A">
            <w:pPr>
              <w:rPr>
                <w:noProof/>
              </w:rPr>
            </w:pPr>
          </w:p>
          <w:p w14:paraId="39D3C904" w14:textId="685EB043" w:rsidR="007E2A15" w:rsidRDefault="004A5594" w:rsidP="00D4349A">
            <w:pPr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0E695FB6" wp14:editId="1A1264AF">
                  <wp:extent cx="360000" cy="272386"/>
                  <wp:effectExtent l="0" t="0" r="2540" b="0"/>
                  <wp:docPr id="1270621732" name="Grafik 1270621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gridSpan w:val="2"/>
          </w:tcPr>
          <w:p w14:paraId="0CD36B8F" w14:textId="77777777" w:rsidR="007E2A15" w:rsidRPr="004915C4" w:rsidRDefault="007E2A15" w:rsidP="00D4349A">
            <w:pPr>
              <w:pStyle w:val="Nummerierung"/>
            </w:pPr>
          </w:p>
        </w:tc>
        <w:tc>
          <w:tcPr>
            <w:tcW w:w="8009" w:type="dxa"/>
          </w:tcPr>
          <w:p w14:paraId="25D1FCE8" w14:textId="18C5509F" w:rsidR="007E2A15" w:rsidRPr="00EB3804" w:rsidRDefault="007E2A15" w:rsidP="00D4349A">
            <w:r>
              <w:t>Stimmt das, was Kenan sagt? Wie kannst du das überprüfen?</w:t>
            </w:r>
          </w:p>
        </w:tc>
      </w:tr>
      <w:tr w:rsidR="007E2A15" w:rsidRPr="0032338C" w14:paraId="25EB19F7" w14:textId="77777777" w:rsidTr="00E4718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05" w:type="dxa"/>
          <w:trHeight w:val="503"/>
        </w:trPr>
        <w:tc>
          <w:tcPr>
            <w:tcW w:w="784" w:type="dxa"/>
            <w:gridSpan w:val="2"/>
          </w:tcPr>
          <w:p w14:paraId="7E70AC32" w14:textId="77777777" w:rsidR="007E2A15" w:rsidRPr="008271BA" w:rsidRDefault="007E2A15" w:rsidP="00D4349A">
            <w:pPr>
              <w:rPr>
                <w:color w:val="008000"/>
              </w:rPr>
            </w:pPr>
          </w:p>
        </w:tc>
        <w:tc>
          <w:tcPr>
            <w:tcW w:w="492" w:type="dxa"/>
            <w:gridSpan w:val="2"/>
          </w:tcPr>
          <w:p w14:paraId="438AF858" w14:textId="77777777" w:rsidR="007E2A15" w:rsidRPr="00EB3804" w:rsidRDefault="007E2A15" w:rsidP="00D4349A">
            <w:pPr>
              <w:pStyle w:val="Nummerierung"/>
            </w:pPr>
            <w:r w:rsidRPr="004915C4">
              <w:t>b)</w:t>
            </w:r>
          </w:p>
        </w:tc>
        <w:tc>
          <w:tcPr>
            <w:tcW w:w="8009" w:type="dxa"/>
            <w:shd w:val="clear" w:color="auto" w:fill="FFFFFF" w:themeFill="background1"/>
          </w:tcPr>
          <w:p w14:paraId="45661D50" w14:textId="4224FB7D" w:rsidR="007E2A15" w:rsidRDefault="007E2A15" w:rsidP="005535F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02368" behindDoc="0" locked="0" layoutInCell="1" allowOverlap="1" wp14:anchorId="64B1ECC2" wp14:editId="2A745B8E">
                  <wp:simplePos x="0" y="0"/>
                  <wp:positionH relativeFrom="column">
                    <wp:posOffset>1685290</wp:posOffset>
                  </wp:positionH>
                  <wp:positionV relativeFrom="paragraph">
                    <wp:posOffset>7345045</wp:posOffset>
                  </wp:positionV>
                  <wp:extent cx="4292600" cy="702945"/>
                  <wp:effectExtent l="0" t="0" r="0" b="8255"/>
                  <wp:wrapNone/>
                  <wp:docPr id="2070398685" name="Grafik 2070398685" descr="Bild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Bild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0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603392" behindDoc="0" locked="0" layoutInCell="1" allowOverlap="1" wp14:anchorId="31F0B599" wp14:editId="4CE92E54">
                  <wp:simplePos x="0" y="0"/>
                  <wp:positionH relativeFrom="column">
                    <wp:posOffset>1685290</wp:posOffset>
                  </wp:positionH>
                  <wp:positionV relativeFrom="paragraph">
                    <wp:posOffset>7506970</wp:posOffset>
                  </wp:positionV>
                  <wp:extent cx="4292600" cy="702945"/>
                  <wp:effectExtent l="0" t="0" r="0" b="8255"/>
                  <wp:wrapNone/>
                  <wp:docPr id="138524892" name="Grafik 138524892" descr="Bild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Bild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0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Der</w:t>
            </w:r>
            <w:r w:rsidRPr="00226BE6">
              <w:rPr>
                <w:noProof/>
              </w:rPr>
              <w:t xml:space="preserve"> </w:t>
            </w:r>
            <w:r w:rsidR="00544EB4">
              <w:rPr>
                <w:noProof/>
              </w:rPr>
              <w:t xml:space="preserve">Download-Balken </w:t>
            </w:r>
            <w:r w:rsidRPr="00226BE6">
              <w:rPr>
                <w:noProof/>
              </w:rPr>
              <w:t xml:space="preserve"> am Computer </w:t>
            </w:r>
            <w:r>
              <w:rPr>
                <w:noProof/>
              </w:rPr>
              <w:t>sieht fast so aus wie ein</w:t>
            </w:r>
            <w:r w:rsidRPr="00226BE6">
              <w:rPr>
                <w:noProof/>
              </w:rPr>
              <w:t xml:space="preserve"> Bruchstreifen</w:t>
            </w:r>
            <w:r>
              <w:rPr>
                <w:noProof/>
              </w:rPr>
              <w:t>.</w:t>
            </w:r>
          </w:p>
          <w:p w14:paraId="797F5BA1" w14:textId="5E1ED870" w:rsidR="007E2A15" w:rsidRPr="00B93D99" w:rsidRDefault="00054AD6" w:rsidP="005535F7">
            <w:pPr>
              <w:rPr>
                <w:noProof/>
              </w:rPr>
            </w:pPr>
            <w:r>
              <w:rPr>
                <w:noProof/>
              </w:rPr>
              <w:t xml:space="preserve">Zeichne in dem Bruchstreifen unten drunter ein, wie viel schon geladen ist. </w:t>
            </w:r>
          </w:p>
        </w:tc>
      </w:tr>
      <w:tr w:rsidR="007E2A15" w:rsidRPr="0032338C" w14:paraId="1F1A8D77" w14:textId="77777777" w:rsidTr="00E4718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05" w:type="dxa"/>
          <w:trHeight w:val="933"/>
        </w:trPr>
        <w:tc>
          <w:tcPr>
            <w:tcW w:w="784" w:type="dxa"/>
            <w:gridSpan w:val="2"/>
          </w:tcPr>
          <w:p w14:paraId="3C27D634" w14:textId="77777777" w:rsidR="007E2A15" w:rsidRDefault="007E2A15" w:rsidP="00D4349A">
            <w:pPr>
              <w:rPr>
                <w:noProof/>
              </w:rPr>
            </w:pPr>
          </w:p>
        </w:tc>
        <w:tc>
          <w:tcPr>
            <w:tcW w:w="492" w:type="dxa"/>
            <w:gridSpan w:val="2"/>
          </w:tcPr>
          <w:p w14:paraId="5F5165CD" w14:textId="77777777" w:rsidR="007E2A15" w:rsidRDefault="007E2A15" w:rsidP="00D4349A">
            <w:pPr>
              <w:pStyle w:val="Nummerierung"/>
            </w:pPr>
          </w:p>
          <w:p w14:paraId="50BB4C4D" w14:textId="77777777" w:rsidR="007E2A15" w:rsidRDefault="007E2A15" w:rsidP="00D4349A">
            <w:pPr>
              <w:pStyle w:val="Nummerierung"/>
            </w:pPr>
          </w:p>
          <w:p w14:paraId="3C6B1637" w14:textId="77777777" w:rsidR="007E2A15" w:rsidRDefault="007E2A15" w:rsidP="00D4349A">
            <w:pPr>
              <w:pStyle w:val="Nummerierung"/>
            </w:pPr>
          </w:p>
          <w:p w14:paraId="73401990" w14:textId="77777777" w:rsidR="007E2A15" w:rsidRDefault="007E2A15" w:rsidP="00D4349A">
            <w:pPr>
              <w:pStyle w:val="Nummerierung"/>
            </w:pPr>
          </w:p>
          <w:p w14:paraId="7D21A47E" w14:textId="77777777" w:rsidR="007E2A15" w:rsidRDefault="007E2A15" w:rsidP="00D4349A">
            <w:pPr>
              <w:pStyle w:val="Nummerierung"/>
            </w:pPr>
          </w:p>
          <w:p w14:paraId="0EB0674B" w14:textId="77777777" w:rsidR="007E2A15" w:rsidRPr="004915C4" w:rsidRDefault="007E2A15" w:rsidP="00D4349A">
            <w:pPr>
              <w:pStyle w:val="Nummerierung"/>
            </w:pPr>
          </w:p>
        </w:tc>
        <w:tc>
          <w:tcPr>
            <w:tcW w:w="8009" w:type="dxa"/>
            <w:shd w:val="clear" w:color="auto" w:fill="FFFFFF" w:themeFill="background1"/>
          </w:tcPr>
          <w:p w14:paraId="207762EB" w14:textId="09B2DABE" w:rsidR="007E2A15" w:rsidRDefault="001A40E0" w:rsidP="00D4349A">
            <w:pPr>
              <w:pStyle w:val="Tex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39648" behindDoc="0" locked="0" layoutInCell="1" allowOverlap="1" wp14:anchorId="127F53DC" wp14:editId="780DEE61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1021930</wp:posOffset>
                      </wp:positionV>
                      <wp:extent cx="4172373" cy="426720"/>
                      <wp:effectExtent l="0" t="0" r="6350" b="5080"/>
                      <wp:wrapNone/>
                      <wp:docPr id="1777130953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72373" cy="426720"/>
                                <a:chOff x="0" y="0"/>
                                <a:chExt cx="4172373" cy="426720"/>
                              </a:xfrm>
                            </wpg:grpSpPr>
                            <wps:wsp>
                              <wps:cNvPr id="1531380691" name="Textfeld 13"/>
                              <wps:cNvSpPr txBox="1"/>
                              <wps:spPr>
                                <a:xfrm>
                                  <a:off x="0" y="0"/>
                                  <a:ext cx="182880" cy="1625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FC3FB9" w14:textId="77777777" w:rsidR="00D4349A" w:rsidRDefault="00D4349A" w:rsidP="00525A47">
                                    <w:pPr>
                                      <w:spacing w:line="240" w:lineRule="auto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8466015" name="Textfeld 13"/>
                              <wps:cNvSpPr txBox="1"/>
                              <wps:spPr>
                                <a:xfrm>
                                  <a:off x="3989493" y="0"/>
                                  <a:ext cx="182880" cy="1625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B5C634F" w14:textId="220B7CFB" w:rsidR="00D4349A" w:rsidRDefault="00D4349A" w:rsidP="00525A47">
                                    <w:pPr>
                                      <w:spacing w:line="240" w:lineRule="auto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7181888" name="Textfeld 13"/>
                              <wps:cNvSpPr txBox="1"/>
                              <wps:spPr>
                                <a:xfrm>
                                  <a:off x="1961496" y="229942"/>
                                  <a:ext cx="201168" cy="1967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CCCC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872B89" w14:textId="1A1753FE" w:rsidR="00D4349A" w:rsidRPr="00525A47" w:rsidRDefault="00D4349A" w:rsidP="00525A47">
                                    <w:pPr>
                                      <w:spacing w:line="240" w:lineRule="auto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Pr="00525A47">
                                      <w:rPr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7F53DC" id="Gruppieren 14" o:spid="_x0000_s1239" style="position:absolute;margin-left:22.75pt;margin-top:80.45pt;width:328.55pt;height:33.6pt;z-index:253339648;mso-position-horizontal-relative:text;mso-position-vertical-relative:text;mso-width-relative:margin;mso-height-relative:margin" coordsize="41723,42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">
                      <v:shape id="_x0000_s1240" type="#_x0000_t202" style="position:absolute;width:1828;height:16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" fillcolor="white [3212]" stroked="f" strokeweight=".5pt">
                        <v:textbox inset="0,0,0,0">
                          <w:txbxContent>
                            <w:p w14:paraId="3EFC3FB9" w14:textId="77777777" w:rsidR="00D4349A" w:rsidRDefault="00D4349A" w:rsidP="00525A47">
                              <w:pPr>
                                <w:spacing w:line="240" w:lineRule="auto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_x0000_s1241" type="#_x0000_t202" style="position:absolute;left:39894;width:1829;height:16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" fillcolor="white [3212]" stroked="f" strokeweight=".5pt">
                        <v:textbox inset="0,0,0,0">
                          <w:txbxContent>
                            <w:p w14:paraId="3B5C634F" w14:textId="220B7CFB" w:rsidR="00D4349A" w:rsidRDefault="00D4349A" w:rsidP="00525A47">
                              <w:pPr>
                                <w:spacing w:line="240" w:lineRule="auto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_x0000_s1242" type="#_x0000_t202" style="position:absolute;left:19614;top:2299;width:2012;height:19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" fillcolor="#ccc" stroked="f" strokeweight=".5pt">
                        <v:textbox inset="0,0,0,0">
                          <w:txbxContent>
                            <w:p w14:paraId="5A872B89" w14:textId="1A1753FE" w:rsidR="00D4349A" w:rsidRPr="00525A47" w:rsidRDefault="00D4349A" w:rsidP="00525A47">
                              <w:pPr>
                                <w:spacing w:line="24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525A47">
                                <w:rPr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color w:val="auto"/>
              </w:rPr>
              <w:drawing>
                <wp:anchor distT="0" distB="0" distL="114300" distR="114300" simplePos="0" relativeHeight="253338624" behindDoc="0" locked="0" layoutInCell="1" allowOverlap="1" wp14:anchorId="568203C7" wp14:editId="2729577C">
                  <wp:simplePos x="0" y="0"/>
                  <wp:positionH relativeFrom="column">
                    <wp:posOffset>145345</wp:posOffset>
                  </wp:positionH>
                  <wp:positionV relativeFrom="paragraph">
                    <wp:posOffset>649600</wp:posOffset>
                  </wp:positionV>
                  <wp:extent cx="4391660" cy="1259205"/>
                  <wp:effectExtent l="0" t="0" r="2540" b="3175"/>
                  <wp:wrapNone/>
                  <wp:docPr id="874677879" name="Grafik 874677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b.png"/>
                          <pic:cNvPicPr/>
                        </pic:nvPicPr>
                        <pic:blipFill rotWithShape="1"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734"/>
                          <a:stretch/>
                        </pic:blipFill>
                        <pic:spPr bwMode="auto">
                          <a:xfrm>
                            <a:off x="0" y="0"/>
                            <a:ext cx="4391660" cy="1259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E2A15">
              <w:rPr>
                <w:noProof/>
                <w:color w:val="auto"/>
              </w:rPr>
              <w:drawing>
                <wp:anchor distT="0" distB="0" distL="114300" distR="114300" simplePos="0" relativeHeight="252606464" behindDoc="0" locked="0" layoutInCell="1" allowOverlap="1" wp14:anchorId="32EBEFCD" wp14:editId="28A31AE4">
                  <wp:simplePos x="0" y="0"/>
                  <wp:positionH relativeFrom="column">
                    <wp:posOffset>265412</wp:posOffset>
                  </wp:positionH>
                  <wp:positionV relativeFrom="paragraph">
                    <wp:posOffset>85326</wp:posOffset>
                  </wp:positionV>
                  <wp:extent cx="4206224" cy="468013"/>
                  <wp:effectExtent l="12700" t="12700" r="10795" b="14605"/>
                  <wp:wrapNone/>
                  <wp:docPr id="577237256" name="Grafik 577237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b.png"/>
                          <pic:cNvPicPr/>
                        </pic:nvPicPr>
                        <pic:blipFill rotWithShape="1"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" t="17585" r="1656" b="61500"/>
                          <a:stretch/>
                        </pic:blipFill>
                        <pic:spPr bwMode="auto">
                          <a:xfrm>
                            <a:off x="0" y="0"/>
                            <a:ext cx="4207510" cy="46815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FFFFFF">
                                <a:lumMod val="85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E2A15" w:rsidRPr="0032338C" w14:paraId="0CE65C25" w14:textId="77777777" w:rsidTr="00E4718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05" w:type="dxa"/>
          <w:trHeight w:val="559"/>
        </w:trPr>
        <w:tc>
          <w:tcPr>
            <w:tcW w:w="784" w:type="dxa"/>
            <w:gridSpan w:val="2"/>
          </w:tcPr>
          <w:p w14:paraId="58B1DBA1" w14:textId="77777777" w:rsidR="007E2A15" w:rsidRPr="00290E38" w:rsidRDefault="007E2A15" w:rsidP="00D4349A"/>
        </w:tc>
        <w:tc>
          <w:tcPr>
            <w:tcW w:w="492" w:type="dxa"/>
            <w:gridSpan w:val="2"/>
          </w:tcPr>
          <w:p w14:paraId="3A43A1AE" w14:textId="77777777" w:rsidR="007E2A15" w:rsidRPr="004915C4" w:rsidRDefault="007E2A15" w:rsidP="00D4349A">
            <w:pPr>
              <w:pStyle w:val="Nummerierung"/>
            </w:pPr>
          </w:p>
          <w:p w14:paraId="4F9E6328" w14:textId="77777777" w:rsidR="007E2A15" w:rsidRPr="004915C4" w:rsidRDefault="007E2A15" w:rsidP="00D4349A">
            <w:pPr>
              <w:pStyle w:val="Nummerierung"/>
            </w:pPr>
          </w:p>
        </w:tc>
        <w:tc>
          <w:tcPr>
            <w:tcW w:w="8009" w:type="dxa"/>
          </w:tcPr>
          <w:p w14:paraId="0A4ED24C" w14:textId="7A121670" w:rsidR="007E2A15" w:rsidRPr="008271BA" w:rsidRDefault="007E2A15" w:rsidP="00D4349A">
            <w:pPr>
              <w:ind w:right="175"/>
              <w:rPr>
                <w:noProof/>
              </w:rPr>
            </w:pPr>
          </w:p>
        </w:tc>
      </w:tr>
      <w:tr w:rsidR="007E2A15" w:rsidRPr="0032338C" w14:paraId="5E923EE1" w14:textId="77777777" w:rsidTr="00E4718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05" w:type="dxa"/>
          <w:trHeight w:val="1109"/>
        </w:trPr>
        <w:tc>
          <w:tcPr>
            <w:tcW w:w="784" w:type="dxa"/>
            <w:gridSpan w:val="2"/>
          </w:tcPr>
          <w:p w14:paraId="7C69A332" w14:textId="77777777" w:rsidR="007E2A15" w:rsidRPr="008271BA" w:rsidRDefault="007E2A15" w:rsidP="00D4349A">
            <w:pPr>
              <w:rPr>
                <w:color w:val="008000"/>
              </w:rPr>
            </w:pPr>
          </w:p>
        </w:tc>
        <w:tc>
          <w:tcPr>
            <w:tcW w:w="492" w:type="dxa"/>
            <w:gridSpan w:val="2"/>
          </w:tcPr>
          <w:p w14:paraId="4BDB934B" w14:textId="1C2A9B45" w:rsidR="007E2A15" w:rsidRPr="004915C4" w:rsidRDefault="007E2A15" w:rsidP="00D4349A">
            <w:pPr>
              <w:pStyle w:val="Nummerierung"/>
            </w:pPr>
          </w:p>
        </w:tc>
        <w:tc>
          <w:tcPr>
            <w:tcW w:w="8009" w:type="dxa"/>
          </w:tcPr>
          <w:p w14:paraId="2B600ED1" w14:textId="3BEA33CB" w:rsidR="007E2A15" w:rsidRDefault="00525A47" w:rsidP="00D4349A">
            <w:pPr>
              <w:ind w:right="175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17408" behindDoc="0" locked="0" layoutInCell="1" allowOverlap="1" wp14:anchorId="0CFE3C90" wp14:editId="675E9B08">
                      <wp:simplePos x="0" y="0"/>
                      <wp:positionH relativeFrom="column">
                        <wp:posOffset>-1533102</wp:posOffset>
                      </wp:positionH>
                      <wp:positionV relativeFrom="paragraph">
                        <wp:posOffset>-9226127</wp:posOffset>
                      </wp:positionV>
                      <wp:extent cx="182880" cy="162560"/>
                      <wp:effectExtent l="0" t="0" r="0" b="2540"/>
                      <wp:wrapNone/>
                      <wp:docPr id="1565033416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" cy="162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98CB50" w14:textId="77777777" w:rsidR="00D4349A" w:rsidRDefault="00D4349A" w:rsidP="00525A47">
                                  <w:pPr>
                                    <w:spacing w:line="240" w:lineRule="auto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FE3C90" id="Textfeld 13" o:spid="_x0000_s1243" type="#_x0000_t202" style="position:absolute;margin-left:-120.7pt;margin-top:-726.45pt;width:14.4pt;height:12.8pt;z-index:252817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" fillcolor="white [3212]" stroked="f" strokeweight=".5pt">
                      <v:textbox inset="0,0,0,0">
                        <w:txbxContent>
                          <w:p w14:paraId="1B98CB50" w14:textId="77777777" w:rsidR="00D4349A" w:rsidRDefault="00D4349A" w:rsidP="00525A47">
                            <w:pPr>
                              <w:spacing w:line="240" w:lineRule="auto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1AE80DC" w14:textId="068F0ED7" w:rsidR="00544EB4" w:rsidRPr="00544EB4" w:rsidRDefault="00544EB4" w:rsidP="00544EB4">
            <w:pPr>
              <w:tabs>
                <w:tab w:val="left" w:pos="2479"/>
              </w:tabs>
            </w:pPr>
          </w:p>
        </w:tc>
      </w:tr>
      <w:tr w:rsidR="007E2A15" w:rsidRPr="0032338C" w14:paraId="103A82EA" w14:textId="77777777" w:rsidTr="00E4718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05" w:type="dxa"/>
        </w:trPr>
        <w:tc>
          <w:tcPr>
            <w:tcW w:w="784" w:type="dxa"/>
            <w:gridSpan w:val="2"/>
          </w:tcPr>
          <w:p w14:paraId="2B83181A" w14:textId="77777777" w:rsidR="007E2A15" w:rsidRPr="008271BA" w:rsidRDefault="007E2A15" w:rsidP="00D4349A">
            <w:pPr>
              <w:rPr>
                <w:color w:val="008000"/>
              </w:rPr>
            </w:pPr>
          </w:p>
        </w:tc>
        <w:tc>
          <w:tcPr>
            <w:tcW w:w="492" w:type="dxa"/>
            <w:gridSpan w:val="2"/>
          </w:tcPr>
          <w:p w14:paraId="5F407988" w14:textId="77777777" w:rsidR="007E2A15" w:rsidRPr="00EB3804" w:rsidRDefault="007E2A15" w:rsidP="00D4349A">
            <w:pPr>
              <w:pStyle w:val="Nummerierung"/>
            </w:pPr>
            <w:r w:rsidRPr="004915C4">
              <w:t>c)</w:t>
            </w:r>
          </w:p>
        </w:tc>
        <w:tc>
          <w:tcPr>
            <w:tcW w:w="8009" w:type="dxa"/>
          </w:tcPr>
          <w:p w14:paraId="47833950" w14:textId="0C595F20" w:rsidR="007E2A15" w:rsidRPr="00EB3804" w:rsidRDefault="00054AD6" w:rsidP="00D4349A">
            <w:pPr>
              <w:rPr>
                <w:noProof/>
              </w:rPr>
            </w:pPr>
            <w:r>
              <w:rPr>
                <w:noProof/>
              </w:rPr>
              <w:t xml:space="preserve">Der Rechner lädt immer weiter, wie </w:t>
            </w:r>
            <w:r w:rsidR="002B168C">
              <w:rPr>
                <w:noProof/>
              </w:rPr>
              <w:t xml:space="preserve">viele Viertel sind </w:t>
            </w:r>
            <w:r>
              <w:rPr>
                <w:noProof/>
              </w:rPr>
              <w:t xml:space="preserve">jetzt </w:t>
            </w:r>
            <w:r w:rsidR="002B168C">
              <w:rPr>
                <w:noProof/>
              </w:rPr>
              <w:t xml:space="preserve">geladen? </w:t>
            </w:r>
            <w:r>
              <w:rPr>
                <w:noProof/>
              </w:rPr>
              <w:br/>
            </w:r>
            <w:r w:rsidR="007E2A15" w:rsidRPr="004F7C5C">
              <w:rPr>
                <w:noProof/>
              </w:rPr>
              <w:t xml:space="preserve">Zeichne </w:t>
            </w:r>
            <w:r w:rsidR="002B168C">
              <w:rPr>
                <w:noProof/>
              </w:rPr>
              <w:t>ein und schreibe dazu.</w:t>
            </w:r>
            <w:r w:rsidR="007E2A15">
              <w:rPr>
                <w:noProof/>
              </w:rPr>
              <w:t xml:space="preserve"> </w:t>
            </w:r>
          </w:p>
        </w:tc>
      </w:tr>
      <w:tr w:rsidR="007E2A15" w:rsidRPr="0032338C" w14:paraId="354AECC6" w14:textId="77777777" w:rsidTr="00E4718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05" w:type="dxa"/>
          <w:trHeight w:val="1419"/>
        </w:trPr>
        <w:tc>
          <w:tcPr>
            <w:tcW w:w="784" w:type="dxa"/>
            <w:gridSpan w:val="2"/>
          </w:tcPr>
          <w:p w14:paraId="2FBCFE1C" w14:textId="24006059" w:rsidR="007E2A15" w:rsidRPr="008271BA" w:rsidRDefault="007E2A15" w:rsidP="00D4349A">
            <w:pPr>
              <w:rPr>
                <w:color w:val="008000"/>
              </w:rPr>
            </w:pPr>
          </w:p>
        </w:tc>
        <w:tc>
          <w:tcPr>
            <w:tcW w:w="492" w:type="dxa"/>
            <w:gridSpan w:val="2"/>
          </w:tcPr>
          <w:p w14:paraId="006D4D5F" w14:textId="15AD543C" w:rsidR="007E2A15" w:rsidRPr="004915C4" w:rsidRDefault="00800492" w:rsidP="00D4349A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60832" behindDoc="0" locked="0" layoutInCell="1" allowOverlap="1" wp14:anchorId="35853D11" wp14:editId="72ED4FA1">
                      <wp:simplePos x="0" y="0"/>
                      <wp:positionH relativeFrom="column">
                        <wp:posOffset>147638</wp:posOffset>
                      </wp:positionH>
                      <wp:positionV relativeFrom="paragraph">
                        <wp:posOffset>126683</wp:posOffset>
                      </wp:positionV>
                      <wp:extent cx="5293421" cy="622140"/>
                      <wp:effectExtent l="0" t="0" r="2540" b="635"/>
                      <wp:wrapNone/>
                      <wp:docPr id="1235791525" name="Gruppieren 3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3421" cy="622140"/>
                                <a:chOff x="0" y="0"/>
                                <a:chExt cx="5293421" cy="622140"/>
                              </a:xfrm>
                            </wpg:grpSpPr>
                            <wpg:grpSp>
                              <wpg:cNvPr id="1974116315" name="Gruppieren 2"/>
                              <wpg:cNvGrpSpPr/>
                              <wpg:grpSpPr>
                                <a:xfrm>
                                  <a:off x="0" y="45097"/>
                                  <a:ext cx="5138960" cy="516517"/>
                                  <a:chOff x="0" y="-186257"/>
                                  <a:chExt cx="5138960" cy="516517"/>
                                </a:xfrm>
                              </wpg:grpSpPr>
                              <wps:wsp>
                                <wps:cNvPr id="1000633024" name="Textfeld 1"/>
                                <wps:cNvSpPr txBox="1"/>
                                <wps:spPr>
                                  <a:xfrm>
                                    <a:off x="0" y="284541"/>
                                    <a:ext cx="5138960" cy="457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2FCFF0" w14:textId="77777777" w:rsidR="001A40E0" w:rsidRDefault="001A40E0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5300331" name="Textfeld 1"/>
                                <wps:cNvSpPr txBox="1"/>
                                <wps:spPr>
                                  <a:xfrm>
                                    <a:off x="25156" y="-164308"/>
                                    <a:ext cx="69850" cy="23431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1FA306" w14:textId="77777777" w:rsidR="001A40E0" w:rsidRDefault="001A40E0" w:rsidP="001A40E0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9359516" name="Textfeld 1"/>
                                <wps:cNvSpPr txBox="1"/>
                                <wps:spPr>
                                  <a:xfrm>
                                    <a:off x="1299437" y="-186257"/>
                                    <a:ext cx="62158" cy="23431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443774" w14:textId="77777777" w:rsidR="001A40E0" w:rsidRDefault="001A40E0" w:rsidP="001A40E0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89142215" name="Gruppieren 421"/>
                              <wpg:cNvGrpSpPr/>
                              <wpg:grpSpPr>
                                <a:xfrm>
                                  <a:off x="88135" y="0"/>
                                  <a:ext cx="5015409" cy="348326"/>
                                  <a:chOff x="0" y="0"/>
                                  <a:chExt cx="5015409" cy="348326"/>
                                </a:xfrm>
                              </wpg:grpSpPr>
                              <wpg:grpSp>
                                <wpg:cNvPr id="1688011531" name="Gruppieren 419"/>
                                <wpg:cNvGrpSpPr/>
                                <wpg:grpSpPr>
                                  <a:xfrm>
                                    <a:off x="1214179" y="0"/>
                                    <a:ext cx="2589074" cy="327850"/>
                                    <a:chOff x="-22564" y="0"/>
                                    <a:chExt cx="2589074" cy="327850"/>
                                  </a:xfrm>
                                </wpg:grpSpPr>
                                <wps:wsp>
                                  <wps:cNvPr id="534571366" name="Rechteck 418"/>
                                  <wps:cNvSpPr/>
                                  <wps:spPr>
                                    <a:xfrm>
                                      <a:off x="-22564" y="13157"/>
                                      <a:ext cx="71804" cy="3091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63206463" name="Rechteck 418"/>
                                  <wps:cNvSpPr/>
                                  <wps:spPr>
                                    <a:xfrm>
                                      <a:off x="1233346" y="18665"/>
                                      <a:ext cx="71804" cy="3091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99614187" name="Rechteck 418"/>
                                  <wps:cNvSpPr/>
                                  <wps:spPr>
                                    <a:xfrm>
                                      <a:off x="2494706" y="0"/>
                                      <a:ext cx="71804" cy="3091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997485402" name="Rechteck 420"/>
                                <wps:cNvSpPr/>
                                <wps:spPr>
                                  <a:xfrm>
                                    <a:off x="0" y="302607"/>
                                    <a:ext cx="5015409" cy="457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45181242" name="Rechteck 418"/>
                              <wps:cNvSpPr/>
                              <wps:spPr>
                                <a:xfrm>
                                  <a:off x="88135" y="506776"/>
                                  <a:ext cx="198120" cy="1098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0240995" name="Rechteck 418"/>
                              <wps:cNvSpPr/>
                              <wps:spPr>
                                <a:xfrm>
                                  <a:off x="1371600" y="506776"/>
                                  <a:ext cx="225846" cy="60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8047205" name="Rechteck 418"/>
                              <wps:cNvSpPr/>
                              <wps:spPr>
                                <a:xfrm>
                                  <a:off x="2671590" y="506776"/>
                                  <a:ext cx="352540" cy="1043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6643429" name="Rechteck 418"/>
                              <wps:cNvSpPr/>
                              <wps:spPr>
                                <a:xfrm>
                                  <a:off x="3955056" y="506776"/>
                                  <a:ext cx="198120" cy="115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FCAA0C7" w14:textId="2F16B898" w:rsidR="00800492" w:rsidRDefault="00800492" w:rsidP="00800492">
                                    <w:pPr>
                                      <w:jc w:val="center"/>
                                    </w:pPr>
                                    <w: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4491563" name="Rechteck 418"/>
                              <wps:cNvSpPr/>
                              <wps:spPr>
                                <a:xfrm>
                                  <a:off x="5095301" y="297455"/>
                                  <a:ext cx="198120" cy="615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80CF6EC" w14:textId="061CA638" w:rsidR="00800492" w:rsidRDefault="00800492" w:rsidP="00800492">
                                    <w:pPr>
                                      <w:jc w:val="center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853D11" id="Gruppieren 395" o:spid="_x0000_s1244" style="position:absolute;margin-left:11.65pt;margin-top:10pt;width:416.8pt;height:49pt;z-index:253560832;mso-position-horizontal-relative:text;mso-position-vertical-relative:text" coordsize="52934,62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">
                      <v:group id="_x0000_s1245" style="position:absolute;top:450;width:51389;height:5166" coordorigin=",-1862" coordsize="51389,5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">
                        <v:shape id="Textfeld 1" o:spid="_x0000_s1246" type="#_x0000_t202" style="position:absolute;top:2845;width:51389;height:4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" fillcolor="white [3201]" stroked="f" strokeweight=".5pt">
                          <v:textbox>
                            <w:txbxContent>
                              <w:p w14:paraId="302FCFF0" w14:textId="77777777" w:rsidR="001A40E0" w:rsidRDefault="001A40E0"/>
                            </w:txbxContent>
                          </v:textbox>
                        </v:shape>
                        <v:shape id="Textfeld 1" o:spid="_x0000_s1247" type="#_x0000_t202" style="position:absolute;left:251;top:-1643;width:699;height:23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" fillcolor="white [3201]" stroked="f" strokeweight=".5pt">
                          <v:textbox>
                            <w:txbxContent>
                              <w:p w14:paraId="391FA306" w14:textId="77777777" w:rsidR="001A40E0" w:rsidRDefault="001A40E0" w:rsidP="001A40E0"/>
                            </w:txbxContent>
                          </v:textbox>
                        </v:shape>
                        <v:shape id="Textfeld 1" o:spid="_x0000_s1248" type="#_x0000_t202" style="position:absolute;left:12994;top:-1862;width:621;height:23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" fillcolor="white [3201]" stroked="f" strokeweight=".5pt">
                          <v:textbox>
                            <w:txbxContent>
                              <w:p w14:paraId="67443774" w14:textId="77777777" w:rsidR="001A40E0" w:rsidRDefault="001A40E0" w:rsidP="001A40E0"/>
                            </w:txbxContent>
                          </v:textbox>
                        </v:shape>
                      </v:group>
                      <v:group id="Gruppieren 421" o:spid="_x0000_s1249" style="position:absolute;left:881;width:50154;height:3483" coordsize="50154,34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">
                        <v:group id="Gruppieren 419" o:spid="_x0000_s1250" style="position:absolute;left:12141;width:25891;height:3278" coordorigin="-225" coordsize="25890,32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">
                          <v:rect id="Rechteck 418" o:spid="_x0000_s1251" style="position:absolute;left:-225;top:131;width:717;height:309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" fillcolor="white [3212]" stroked="f" strokeweight="1pt"/>
                          <v:rect id="Rechteck 418" o:spid="_x0000_s1252" style="position:absolute;left:12333;top:186;width:718;height:309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" fillcolor="white [3212]" stroked="f" strokeweight="1pt"/>
                          <v:rect id="Rechteck 418" o:spid="_x0000_s1253" style="position:absolute;left:24947;width:718;height:309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" fillcolor="white [3212]" stroked="f" strokeweight="1pt"/>
                        </v:group>
                        <v:rect id="Rechteck 420" o:spid="_x0000_s1254" style="position:absolute;top:3026;width:50154;height:4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" fillcolor="white [3212]" stroked="f" strokeweight="1pt"/>
                      </v:group>
                      <v:rect id="Rechteck 418" o:spid="_x0000_s1255" style="position:absolute;left:881;top:5067;width:1981;height:109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" fillcolor="white [3212]" stroked="f" strokeweight="1pt"/>
                      <v:rect id="Rechteck 418" o:spid="_x0000_s1256" style="position:absolute;left:13716;top:5067;width:2258;height:60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" fillcolor="white [3212]" stroked="f" strokeweight="1pt"/>
                      <v:rect id="Rechteck 418" o:spid="_x0000_s1257" style="position:absolute;left:26715;top:5067;width:3526;height:10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" fillcolor="white [3212]" stroked="f" strokeweight="1pt"/>
                      <v:rect id="Rechteck 418" o:spid="_x0000_s1258" style="position:absolute;left:39550;top:5067;width:1981;height:115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" fillcolor="white [3212]" stroked="f" strokeweight="1pt">
                        <v:textbox>
                          <w:txbxContent>
                            <w:p w14:paraId="5FCAA0C7" w14:textId="2F16B898" w:rsidR="00800492" w:rsidRDefault="00800492" w:rsidP="00800492">
                              <w:pPr>
                                <w:jc w:val="center"/>
                              </w:pPr>
                              <w:r>
                                <w:t xml:space="preserve">     </w:t>
                              </w:r>
                            </w:p>
                          </w:txbxContent>
                        </v:textbox>
                      </v:rect>
                      <v:rect id="Rechteck 418" o:spid="_x0000_s1259" style="position:absolute;left:50953;top:2974;width:1981;height:6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" fillcolor="white [3212]" stroked="f" strokeweight="1pt">
                        <v:textbox>
                          <w:txbxContent>
                            <w:p w14:paraId="780CF6EC" w14:textId="061CA638" w:rsidR="00800492" w:rsidRDefault="00800492" w:rsidP="00800492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8009" w:type="dxa"/>
          </w:tcPr>
          <w:p w14:paraId="305FCC8D" w14:textId="3D03B280" w:rsidR="007E2A15" w:rsidRDefault="005D31A1" w:rsidP="00D4349A">
            <w:pPr>
              <w:pStyle w:val="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49568" behindDoc="0" locked="0" layoutInCell="1" allowOverlap="1" wp14:anchorId="65B245D3" wp14:editId="4840D925">
                      <wp:simplePos x="0" y="0"/>
                      <wp:positionH relativeFrom="column">
                        <wp:posOffset>-119434</wp:posOffset>
                      </wp:positionH>
                      <wp:positionV relativeFrom="paragraph">
                        <wp:posOffset>127758</wp:posOffset>
                      </wp:positionV>
                      <wp:extent cx="71801" cy="308878"/>
                      <wp:effectExtent l="0" t="0" r="0" b="0"/>
                      <wp:wrapNone/>
                      <wp:docPr id="304845897" name="Rechteck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801" cy="308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B9D01F" id="Rechteck 418" o:spid="_x0000_s1026" style="position:absolute;margin-left:-9.4pt;margin-top:10.05pt;width:5.65pt;height:24.3pt;z-index:2535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" fillcolor="white [3212]" stroked="f" strokeweight="1pt"/>
                  </w:pict>
                </mc:Fallback>
              </mc:AlternateContent>
            </w:r>
          </w:p>
          <w:p w14:paraId="66371B8E" w14:textId="2F38B9E4" w:rsidR="007E2A15" w:rsidRDefault="00FD6D0A" w:rsidP="00D4349A">
            <w:pPr>
              <w:pStyle w:val="Tex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96224" behindDoc="0" locked="0" layoutInCell="1" allowOverlap="1" wp14:anchorId="6CB50675" wp14:editId="6F92C780">
                  <wp:simplePos x="0" y="0"/>
                  <wp:positionH relativeFrom="column">
                    <wp:posOffset>-70458</wp:posOffset>
                  </wp:positionH>
                  <wp:positionV relativeFrom="paragraph">
                    <wp:posOffset>38539</wp:posOffset>
                  </wp:positionV>
                  <wp:extent cx="4989916" cy="435792"/>
                  <wp:effectExtent l="0" t="0" r="1270" b="0"/>
                  <wp:wrapNone/>
                  <wp:docPr id="1083690155" name="Grafik 1083690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c.png"/>
                          <pic:cNvPicPr/>
                        </pic:nvPicPr>
                        <pic:blipFill rotWithShape="1"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36" r="438" b="14977"/>
                          <a:stretch/>
                        </pic:blipFill>
                        <pic:spPr bwMode="auto">
                          <a:xfrm>
                            <a:off x="0" y="0"/>
                            <a:ext cx="5009916" cy="437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290AB9" w14:textId="1206FD2A" w:rsidR="007E2A15" w:rsidRDefault="007E2A15" w:rsidP="00D4349A">
            <w:pPr>
              <w:pStyle w:val="Text"/>
              <w:rPr>
                <w:noProof/>
              </w:rPr>
            </w:pPr>
          </w:p>
          <w:p w14:paraId="208D49E1" w14:textId="46A92D1B" w:rsidR="007E2A15" w:rsidRDefault="007E2A15" w:rsidP="00D4349A">
            <w:pPr>
              <w:pStyle w:val="Text"/>
              <w:rPr>
                <w:noProof/>
              </w:rPr>
            </w:pPr>
          </w:p>
          <w:p w14:paraId="6757FB27" w14:textId="68E64E92" w:rsidR="007E2A15" w:rsidRPr="008271BA" w:rsidRDefault="007E2A15" w:rsidP="00D4349A">
            <w:pPr>
              <w:pStyle w:val="Text"/>
              <w:rPr>
                <w:noProof/>
              </w:rPr>
            </w:pPr>
          </w:p>
        </w:tc>
      </w:tr>
      <w:tr w:rsidR="007E2A15" w:rsidRPr="0032338C" w14:paraId="24E1E444" w14:textId="77777777" w:rsidTr="00E4718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05" w:type="dxa"/>
        </w:trPr>
        <w:tc>
          <w:tcPr>
            <w:tcW w:w="784" w:type="dxa"/>
            <w:gridSpan w:val="2"/>
          </w:tcPr>
          <w:p w14:paraId="166A2719" w14:textId="77777777" w:rsidR="007E2A15" w:rsidRDefault="007E2A15" w:rsidP="00D4349A">
            <w:pPr>
              <w:rPr>
                <w:color w:val="008000"/>
              </w:rPr>
            </w:pPr>
          </w:p>
        </w:tc>
        <w:tc>
          <w:tcPr>
            <w:tcW w:w="492" w:type="dxa"/>
            <w:gridSpan w:val="2"/>
          </w:tcPr>
          <w:p w14:paraId="016AA248" w14:textId="294A943D" w:rsidR="007E2A15" w:rsidRPr="00EB3804" w:rsidRDefault="007E2A15" w:rsidP="00D4349A">
            <w:pPr>
              <w:pStyle w:val="Nummerierung"/>
            </w:pPr>
            <w:r w:rsidRPr="004915C4">
              <w:t>d)</w:t>
            </w:r>
          </w:p>
        </w:tc>
        <w:tc>
          <w:tcPr>
            <w:tcW w:w="8009" w:type="dxa"/>
          </w:tcPr>
          <w:p w14:paraId="72E06079" w14:textId="185AAE2E" w:rsidR="007E2A15" w:rsidRPr="00EB3804" w:rsidRDefault="007E2A15" w:rsidP="00D4349A">
            <w:pPr>
              <w:rPr>
                <w:noProof/>
              </w:rPr>
            </w:pPr>
            <w:r>
              <w:rPr>
                <w:noProof/>
              </w:rPr>
              <w:t>Welchen</w:t>
            </w:r>
            <w:r w:rsidR="00525A47">
              <w:rPr>
                <w:noProof/>
              </w:rPr>
              <w:t xml:space="preserve"> </w:t>
            </w:r>
            <w:r>
              <w:rPr>
                <w:noProof/>
              </w:rPr>
              <w:t xml:space="preserve"> Anteil muss der Computer in </w:t>
            </w:r>
            <w:r w:rsidRPr="00290E38">
              <w:rPr>
                <w:rStyle w:val="NummerierungZchn"/>
              </w:rPr>
              <w:t>c)</w:t>
            </w:r>
            <w:r w:rsidRPr="00751353">
              <w:rPr>
                <w:noProof/>
                <w:color w:val="808080" w:themeColor="background1" w:themeShade="80"/>
              </w:rPr>
              <w:t xml:space="preserve"> </w:t>
            </w:r>
            <w:r>
              <w:rPr>
                <w:noProof/>
              </w:rPr>
              <w:t xml:space="preserve">jeweils noch </w:t>
            </w:r>
            <w:r w:rsidR="00054AD6">
              <w:rPr>
                <w:noProof/>
              </w:rPr>
              <w:t>laden</w:t>
            </w:r>
            <w:r>
              <w:rPr>
                <w:noProof/>
              </w:rPr>
              <w:t>?</w:t>
            </w:r>
          </w:p>
        </w:tc>
      </w:tr>
      <w:tr w:rsidR="00054AD6" w:rsidRPr="0032338C" w14:paraId="7C584E6D" w14:textId="77777777" w:rsidTr="00E4718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05" w:type="dxa"/>
        </w:trPr>
        <w:tc>
          <w:tcPr>
            <w:tcW w:w="784" w:type="dxa"/>
            <w:gridSpan w:val="2"/>
          </w:tcPr>
          <w:p w14:paraId="38E115F1" w14:textId="77777777" w:rsidR="00054AD6" w:rsidRDefault="00054AD6" w:rsidP="00D4349A">
            <w:pPr>
              <w:rPr>
                <w:color w:val="008000"/>
              </w:rPr>
            </w:pPr>
          </w:p>
        </w:tc>
        <w:tc>
          <w:tcPr>
            <w:tcW w:w="492" w:type="dxa"/>
            <w:gridSpan w:val="2"/>
          </w:tcPr>
          <w:p w14:paraId="2E13873C" w14:textId="77777777" w:rsidR="00054AD6" w:rsidRDefault="00054AD6" w:rsidP="00D4349A">
            <w:pPr>
              <w:pStyle w:val="Nummerierung"/>
            </w:pPr>
          </w:p>
        </w:tc>
        <w:tc>
          <w:tcPr>
            <w:tcW w:w="8009" w:type="dxa"/>
          </w:tcPr>
          <w:p w14:paraId="3E37C39E" w14:textId="77777777" w:rsidR="00054AD6" w:rsidRDefault="00054AD6" w:rsidP="00D4349A">
            <w:pPr>
              <w:rPr>
                <w:noProof/>
              </w:rPr>
            </w:pPr>
          </w:p>
        </w:tc>
      </w:tr>
      <w:tr w:rsidR="00054AD6" w:rsidRPr="0032338C" w14:paraId="1C558242" w14:textId="77777777" w:rsidTr="00E4718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05" w:type="dxa"/>
        </w:trPr>
        <w:tc>
          <w:tcPr>
            <w:tcW w:w="784" w:type="dxa"/>
            <w:gridSpan w:val="2"/>
          </w:tcPr>
          <w:p w14:paraId="64CE7303" w14:textId="77777777" w:rsidR="00054AD6" w:rsidRDefault="00054AD6" w:rsidP="00D4349A">
            <w:pPr>
              <w:rPr>
                <w:color w:val="008000"/>
              </w:rPr>
            </w:pPr>
          </w:p>
        </w:tc>
        <w:tc>
          <w:tcPr>
            <w:tcW w:w="492" w:type="dxa"/>
            <w:gridSpan w:val="2"/>
          </w:tcPr>
          <w:p w14:paraId="5F1F2E4D" w14:textId="2BA077E4" w:rsidR="00054AD6" w:rsidRPr="004915C4" w:rsidRDefault="00054AD6" w:rsidP="00D4349A">
            <w:pPr>
              <w:pStyle w:val="Nummerierung"/>
            </w:pPr>
            <w:r>
              <w:t>e)</w:t>
            </w:r>
          </w:p>
        </w:tc>
        <w:tc>
          <w:tcPr>
            <w:tcW w:w="8009" w:type="dxa"/>
          </w:tcPr>
          <w:p w14:paraId="63D5075E" w14:textId="3B2B86DB" w:rsidR="00054AD6" w:rsidRDefault="00054AD6" w:rsidP="00D4349A">
            <w:pPr>
              <w:rPr>
                <w:noProof/>
              </w:rPr>
            </w:pPr>
            <w:r>
              <w:rPr>
                <w:noProof/>
              </w:rPr>
              <w:t xml:space="preserve">Wie viel Zehntel </w:t>
            </w:r>
            <w:r w:rsidR="000D61A5">
              <w:rPr>
                <w:noProof/>
              </w:rPr>
              <w:t>sind</w:t>
            </w:r>
            <w:r>
              <w:rPr>
                <w:noProof/>
              </w:rPr>
              <w:t xml:space="preserve"> jetzt geladen?</w:t>
            </w:r>
          </w:p>
          <w:p w14:paraId="5A1311D5" w14:textId="02F9B313" w:rsidR="00054AD6" w:rsidRDefault="00054AD6" w:rsidP="00D4349A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500416" behindDoc="0" locked="0" layoutInCell="1" allowOverlap="1" wp14:anchorId="4838B088" wp14:editId="285C51EE">
                  <wp:simplePos x="0" y="0"/>
                  <wp:positionH relativeFrom="page">
                    <wp:posOffset>148590</wp:posOffset>
                  </wp:positionH>
                  <wp:positionV relativeFrom="paragraph">
                    <wp:posOffset>83706</wp:posOffset>
                  </wp:positionV>
                  <wp:extent cx="4200055" cy="504909"/>
                  <wp:effectExtent l="12700" t="12700" r="16510" b="15875"/>
                  <wp:wrapNone/>
                  <wp:docPr id="1840969383" name="Grafik 1840969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a.png"/>
                          <pic:cNvPicPr/>
                        </pic:nvPicPr>
                        <pic:blipFill rotWithShape="1"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7" t="25120" r="1127" b="41019"/>
                          <a:stretch/>
                        </pic:blipFill>
                        <pic:spPr bwMode="auto">
                          <a:xfrm>
                            <a:off x="0" y="0"/>
                            <a:ext cx="4200055" cy="50490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2D0839" w14:textId="0961AA96" w:rsidR="00054AD6" w:rsidRDefault="00054AD6" w:rsidP="00D4349A">
            <w:pPr>
              <w:rPr>
                <w:noProof/>
              </w:rPr>
            </w:pPr>
          </w:p>
          <w:p w14:paraId="398A5C01" w14:textId="1062028D" w:rsidR="00054AD6" w:rsidRDefault="00054AD6" w:rsidP="00D4349A">
            <w:pPr>
              <w:rPr>
                <w:noProof/>
              </w:rPr>
            </w:pPr>
          </w:p>
          <w:p w14:paraId="68B89543" w14:textId="063F2811" w:rsidR="00054AD6" w:rsidRDefault="00054AD6" w:rsidP="00D4349A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499392" behindDoc="0" locked="0" layoutInCell="1" allowOverlap="1" wp14:anchorId="51434CEA" wp14:editId="2680702E">
                  <wp:simplePos x="0" y="0"/>
                  <wp:positionH relativeFrom="page">
                    <wp:posOffset>11279</wp:posOffset>
                  </wp:positionH>
                  <wp:positionV relativeFrom="paragraph">
                    <wp:posOffset>148823</wp:posOffset>
                  </wp:positionV>
                  <wp:extent cx="4361815" cy="197353"/>
                  <wp:effectExtent l="0" t="0" r="0" b="6350"/>
                  <wp:wrapNone/>
                  <wp:docPr id="752450162" name="Grafik 752450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.png"/>
                          <pic:cNvPicPr/>
                        </pic:nvPicPr>
                        <pic:blipFill rotWithShape="1"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946" b="35334"/>
                          <a:stretch/>
                        </pic:blipFill>
                        <pic:spPr bwMode="auto">
                          <a:xfrm>
                            <a:off x="0" y="0"/>
                            <a:ext cx="4433186" cy="2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9A4B53" w14:textId="3CF48695" w:rsidR="00054AD6" w:rsidRDefault="00054AD6" w:rsidP="00D4349A">
            <w:pPr>
              <w:rPr>
                <w:noProof/>
              </w:rPr>
            </w:pPr>
          </w:p>
          <w:p w14:paraId="01283F4B" w14:textId="0AB37C80" w:rsidR="00054AD6" w:rsidRDefault="00054AD6" w:rsidP="00D4349A">
            <w:pPr>
              <w:rPr>
                <w:noProof/>
              </w:rPr>
            </w:pPr>
          </w:p>
          <w:p w14:paraId="4A40359C" w14:textId="4C843056" w:rsidR="00054AD6" w:rsidRDefault="00054AD6" w:rsidP="00D4349A">
            <w:pPr>
              <w:rPr>
                <w:noProof/>
              </w:rPr>
            </w:pPr>
          </w:p>
        </w:tc>
      </w:tr>
      <w:tr w:rsidR="00E47183" w14:paraId="3747E24C" w14:textId="77777777" w:rsidTr="00696EF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789" w:type="dxa"/>
            <w:gridSpan w:val="2"/>
          </w:tcPr>
          <w:p w14:paraId="48B65B9B" w14:textId="1571D621" w:rsidR="00E47183" w:rsidRPr="00BA2107" w:rsidRDefault="00E47183" w:rsidP="00E47183">
            <w:pPr>
              <w:pStyle w:val="berschrift3"/>
              <w:rPr>
                <w:color w:val="008000"/>
              </w:rPr>
            </w:pPr>
            <w:r w:rsidRPr="00CA1D8A">
              <w:lastRenderedPageBreak/>
              <w:t>1.</w:t>
            </w:r>
            <w:r>
              <w:t>2</w:t>
            </w:r>
          </w:p>
        </w:tc>
        <w:tc>
          <w:tcPr>
            <w:tcW w:w="8601" w:type="dxa"/>
            <w:gridSpan w:val="4"/>
          </w:tcPr>
          <w:p w14:paraId="6D999076" w14:textId="277F2394" w:rsidR="00E47183" w:rsidRDefault="00E47183" w:rsidP="00E47183">
            <w:pPr>
              <w:pStyle w:val="berschrift3"/>
            </w:pPr>
            <w:r>
              <w:t xml:space="preserve">100% im Download-Balken </w:t>
            </w:r>
          </w:p>
        </w:tc>
      </w:tr>
      <w:tr w:rsidR="00E47183" w14:paraId="2B197949" w14:textId="77777777" w:rsidTr="00E4718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789" w:type="dxa"/>
            <w:gridSpan w:val="2"/>
          </w:tcPr>
          <w:p w14:paraId="0EA049D2" w14:textId="77777777" w:rsidR="00E47183" w:rsidRPr="00BA2107" w:rsidRDefault="00E47183" w:rsidP="00E47183">
            <w:pPr>
              <w:pStyle w:val="berschriftTeilaufgaben"/>
              <w:rPr>
                <w:color w:val="008000"/>
              </w:rPr>
            </w:pPr>
          </w:p>
        </w:tc>
        <w:tc>
          <w:tcPr>
            <w:tcW w:w="464" w:type="dxa"/>
            <w:gridSpan w:val="2"/>
          </w:tcPr>
          <w:p w14:paraId="363CB8A2" w14:textId="3620858E" w:rsidR="00E47183" w:rsidRPr="00794E35" w:rsidRDefault="00E47183" w:rsidP="00E47183">
            <w:pPr>
              <w:pStyle w:val="Nummerierung"/>
            </w:pPr>
            <w:r>
              <w:t xml:space="preserve">          a) </w:t>
            </w:r>
          </w:p>
        </w:tc>
        <w:tc>
          <w:tcPr>
            <w:tcW w:w="8137" w:type="dxa"/>
            <w:gridSpan w:val="2"/>
          </w:tcPr>
          <w:p w14:paraId="320B0237" w14:textId="77777777" w:rsidR="00E47183" w:rsidRDefault="00E47183" w:rsidP="00E47183">
            <w:r>
              <w:t>Der Computer gibt Fortschrittsbalken auch oft mit Prozenten an.</w:t>
            </w:r>
          </w:p>
          <w:p w14:paraId="6B60C24F" w14:textId="2E0D390A" w:rsidR="00E47183" w:rsidRDefault="00E47183" w:rsidP="00E47183">
            <w:r>
              <w:t>Prozente sind auch Anteile</w:t>
            </w:r>
            <w:r w:rsidRPr="00835021">
              <w:t>, denn Pro-Cent heißt „pro Hundert“</w:t>
            </w:r>
            <w:r>
              <w:t>:</w:t>
            </w:r>
          </w:p>
          <w:p w14:paraId="7A0B31BA" w14:textId="77777777" w:rsidR="00E47183" w:rsidRDefault="00E47183" w:rsidP="00E47183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96672" behindDoc="0" locked="0" layoutInCell="1" allowOverlap="1" wp14:anchorId="35B30CE1" wp14:editId="5FBEB724">
                      <wp:simplePos x="0" y="0"/>
                      <wp:positionH relativeFrom="column">
                        <wp:posOffset>3135630</wp:posOffset>
                      </wp:positionH>
                      <wp:positionV relativeFrom="paragraph">
                        <wp:posOffset>95885</wp:posOffset>
                      </wp:positionV>
                      <wp:extent cx="197727" cy="285856"/>
                      <wp:effectExtent l="0" t="0" r="5715" b="6350"/>
                      <wp:wrapNone/>
                      <wp:docPr id="164319001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727" cy="285856"/>
                                <a:chOff x="52467" y="6103"/>
                                <a:chExt cx="198433" cy="286237"/>
                              </a:xfrm>
                            </wpg:grpSpPr>
                            <wps:wsp>
                              <wps:cNvPr id="390761825" name="Textfeld 3"/>
                              <wps:cNvSpPr txBox="1"/>
                              <wps:spPr>
                                <a:xfrm>
                                  <a:off x="73976" y="6103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311C22" w14:textId="77777777" w:rsidR="00E47183" w:rsidRPr="007922A1" w:rsidRDefault="00E47183" w:rsidP="00111368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5"/>
                                        <w:szCs w:val="15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537532948" name="Textfeld 3"/>
                              <wps:cNvSpPr txBox="1"/>
                              <wps:spPr>
                                <a:xfrm>
                                  <a:off x="52467" y="128398"/>
                                  <a:ext cx="198433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D14EB3" w14:textId="77777777" w:rsidR="00E47183" w:rsidRPr="007922A1" w:rsidRDefault="00E47183" w:rsidP="00111368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3604386" name="Gerade Verbindung 1"/>
                              <wps:cNvCnPr/>
                              <wps:spPr>
                                <a:xfrm>
                                  <a:off x="57419" y="179565"/>
                                  <a:ext cx="144514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B30CE1" id="_x0000_s1260" style="position:absolute;margin-left:246.9pt;margin-top:7.55pt;width:15.55pt;height:22.5pt;z-index:253596672;mso-position-horizontal-relative:text;mso-position-vertical-relative:text;mso-width-relative:margin;mso-height-relative:margin" coordorigin="52467,6103" coordsize="198433,2862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">
                      <v:shape id="Textfeld 3" o:spid="_x0000_s1261" type="#_x0000_t202" style="position:absolute;left:73976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" fillcolor="white [3201]" stroked="f" strokeweight=".5pt">
                        <v:textbox style="mso-fit-shape-to-text:t" inset="0,0,0,0">
                          <w:txbxContent>
                            <w:p w14:paraId="43311C22" w14:textId="77777777" w:rsidR="00E47183" w:rsidRPr="007922A1" w:rsidRDefault="00E47183" w:rsidP="00111368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5"/>
                                  <w:szCs w:val="15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Textfeld 3" o:spid="_x0000_s1262" type="#_x0000_t202" style="position:absolute;left:52467;top:128398;width:19843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" filled="f" stroked="f" strokeweight=".5pt">
                        <v:textbox inset="0,0,0,0">
                          <w:txbxContent>
                            <w:p w14:paraId="01D14EB3" w14:textId="77777777" w:rsidR="00E47183" w:rsidRPr="007922A1" w:rsidRDefault="00E47183" w:rsidP="00111368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  <v:line id="Gerade Verbindung 1" o:spid="_x0000_s1263" style="position:absolute;visibility:visible;mso-wrap-style:square" from="57419,179565" to="20193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95648" behindDoc="0" locked="0" layoutInCell="1" allowOverlap="1" wp14:anchorId="31FB78D4" wp14:editId="634B6DC3">
                      <wp:simplePos x="0" y="0"/>
                      <wp:positionH relativeFrom="column">
                        <wp:posOffset>2037080</wp:posOffset>
                      </wp:positionH>
                      <wp:positionV relativeFrom="paragraph">
                        <wp:posOffset>95885</wp:posOffset>
                      </wp:positionV>
                      <wp:extent cx="197727" cy="285856"/>
                      <wp:effectExtent l="0" t="0" r="5715" b="6350"/>
                      <wp:wrapNone/>
                      <wp:docPr id="93651909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727" cy="285856"/>
                                <a:chOff x="52467" y="6103"/>
                                <a:chExt cx="198433" cy="286237"/>
                              </a:xfrm>
                            </wpg:grpSpPr>
                            <wps:wsp>
                              <wps:cNvPr id="1999278177" name="Textfeld 3"/>
                              <wps:cNvSpPr txBox="1"/>
                              <wps:spPr>
                                <a:xfrm>
                                  <a:off x="73976" y="6103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45FBC6" w14:textId="77777777" w:rsidR="00E47183" w:rsidRPr="007922A1" w:rsidRDefault="00E47183" w:rsidP="00B06D34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5"/>
                                        <w:szCs w:val="15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603457003" name="Textfeld 3"/>
                              <wps:cNvSpPr txBox="1"/>
                              <wps:spPr>
                                <a:xfrm>
                                  <a:off x="52467" y="128398"/>
                                  <a:ext cx="198433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186EE1A" w14:textId="77777777" w:rsidR="00E47183" w:rsidRPr="007922A1" w:rsidRDefault="00E47183" w:rsidP="00B06D34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6220524" name="Gerade Verbindung 1"/>
                              <wps:cNvCnPr>
                                <a:endCxn id="603457003" idx="3"/>
                              </wps:cNvCnPr>
                              <wps:spPr>
                                <a:xfrm>
                                  <a:off x="57419" y="179565"/>
                                  <a:ext cx="144514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FB78D4" id="_x0000_s1264" style="position:absolute;margin-left:160.4pt;margin-top:7.55pt;width:15.55pt;height:22.5pt;z-index:253595648;mso-position-horizontal-relative:text;mso-position-vertical-relative:text;mso-width-relative:margin;mso-height-relative:margin" coordorigin="52467,6103" coordsize="198433,2862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">
                      <v:shape id="Textfeld 3" o:spid="_x0000_s1265" type="#_x0000_t202" style="position:absolute;left:73976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" fillcolor="white [3201]" stroked="f" strokeweight=".5pt">
                        <v:textbox style="mso-fit-shape-to-text:t" inset="0,0,0,0">
                          <w:txbxContent>
                            <w:p w14:paraId="7E45FBC6" w14:textId="77777777" w:rsidR="00E47183" w:rsidRPr="007922A1" w:rsidRDefault="00E47183" w:rsidP="00B06D34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5"/>
                                  <w:szCs w:val="15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Textfeld 3" o:spid="_x0000_s1266" type="#_x0000_t202" style="position:absolute;left:52467;top:128398;width:19843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186EE1A" w14:textId="77777777" w:rsidR="00E47183" w:rsidRPr="007922A1" w:rsidRDefault="00E47183" w:rsidP="00B06D34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  <v:line id="Gerade Verbindung 1" o:spid="_x0000_s1267" style="position:absolute;visibility:visible;mso-wrap-style:square" from="57419,179565" to="20193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1A7FB578" w14:textId="4F69EC74" w:rsidR="00E47183" w:rsidRPr="00835021" w:rsidRDefault="00E47183" w:rsidP="00E47183">
            <w:pPr>
              <w:spacing w:line="276" w:lineRule="auto"/>
            </w:pPr>
            <w:r w:rsidRPr="00835021">
              <w:t>10</w:t>
            </w:r>
            <w:r>
              <w:t xml:space="preserve"> </w:t>
            </w:r>
            <w:r w:rsidRPr="00835021">
              <w:t>% bedeutet also</w:t>
            </w:r>
            <w:r>
              <w:t xml:space="preserve"> 10 pro 100, also    </w:t>
            </w:r>
            <w:proofErr w:type="gramStart"/>
            <w:r>
              <w:t xml:space="preserve">  </w:t>
            </w:r>
            <w:r w:rsidRPr="00835021">
              <w:t>,</w:t>
            </w:r>
            <w:proofErr w:type="gramEnd"/>
            <w:r w:rsidRPr="00835021">
              <w:t xml:space="preserve"> 20</w:t>
            </w:r>
            <w:r>
              <w:t xml:space="preserve"> </w:t>
            </w:r>
            <w:r w:rsidRPr="00835021">
              <w:t xml:space="preserve">% bedeutet </w:t>
            </w:r>
            <w:r>
              <w:t xml:space="preserve">      und so weiter…</w:t>
            </w:r>
          </w:p>
          <w:p w14:paraId="30616AAD" w14:textId="08DCE3BF" w:rsidR="00E47183" w:rsidRDefault="00E47183" w:rsidP="00E47183"/>
          <w:p w14:paraId="24463D86" w14:textId="52505B56" w:rsidR="00E47183" w:rsidRDefault="00E47183" w:rsidP="00E47183">
            <w:r>
              <w:t>Schreibe die fehlenden Anteile und die Prozente an den Hundertstel-Streifen.</w:t>
            </w:r>
            <w:r>
              <w:rPr>
                <w:noProof/>
              </w:rPr>
              <w:t xml:space="preserve"> </w:t>
            </w:r>
          </w:p>
          <w:p w14:paraId="5283F34C" w14:textId="77777777" w:rsidR="00E47183" w:rsidRDefault="00E47183" w:rsidP="00E47183">
            <w:pPr>
              <w:pStyle w:val="Text"/>
              <w:tabs>
                <w:tab w:val="left" w:pos="4965"/>
              </w:tabs>
            </w:pPr>
          </w:p>
        </w:tc>
      </w:tr>
      <w:tr w:rsidR="00E47183" w14:paraId="7CC27ECB" w14:textId="77777777" w:rsidTr="00E4718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789" w:type="dxa"/>
            <w:gridSpan w:val="2"/>
          </w:tcPr>
          <w:p w14:paraId="7F2E7732" w14:textId="77777777" w:rsidR="00E47183" w:rsidRPr="00BA2107" w:rsidRDefault="00E47183" w:rsidP="00E47183">
            <w:pPr>
              <w:pStyle w:val="berschriftTeilaufgaben"/>
              <w:rPr>
                <w:color w:val="008000"/>
              </w:rPr>
            </w:pPr>
          </w:p>
        </w:tc>
        <w:tc>
          <w:tcPr>
            <w:tcW w:w="464" w:type="dxa"/>
            <w:gridSpan w:val="2"/>
          </w:tcPr>
          <w:p w14:paraId="5C02CE4D" w14:textId="35FDA821" w:rsidR="00E47183" w:rsidRDefault="00E47183" w:rsidP="00E47183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09984" behindDoc="0" locked="0" layoutInCell="1" allowOverlap="1" wp14:anchorId="5F27CAAF" wp14:editId="1CED4DEB">
                      <wp:simplePos x="0" y="0"/>
                      <wp:positionH relativeFrom="column">
                        <wp:posOffset>12495</wp:posOffset>
                      </wp:positionH>
                      <wp:positionV relativeFrom="paragraph">
                        <wp:posOffset>36154</wp:posOffset>
                      </wp:positionV>
                      <wp:extent cx="5586730" cy="487905"/>
                      <wp:effectExtent l="0" t="0" r="0" b="7620"/>
                      <wp:wrapNone/>
                      <wp:docPr id="1428586946" name="Gruppieren 4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86730" cy="487905"/>
                                <a:chOff x="0" y="0"/>
                                <a:chExt cx="5586730" cy="487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8893750" name="Grafik 64986196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9" cstate="print">
                                  <a:lum bright="6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6145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586730" cy="4127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336993606" name="Textfeld 15"/>
                              <wps:cNvSpPr txBox="1"/>
                              <wps:spPr>
                                <a:xfrm>
                                  <a:off x="29497" y="253672"/>
                                  <a:ext cx="473710" cy="216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E98EE3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6709115" name="Textfeld 15"/>
                              <wps:cNvSpPr txBox="1"/>
                              <wps:spPr>
                                <a:xfrm>
                                  <a:off x="348062" y="253672"/>
                                  <a:ext cx="508000" cy="216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8D91F4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7254027" name="Textfeld 15"/>
                              <wps:cNvSpPr txBox="1"/>
                              <wps:spPr>
                                <a:xfrm>
                                  <a:off x="4890565" y="265471"/>
                                  <a:ext cx="609600" cy="1720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E13DA95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10</w:t>
                                    </w: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7685758" name="Textfeld 15"/>
                              <wps:cNvSpPr txBox="1"/>
                              <wps:spPr>
                                <a:xfrm>
                                  <a:off x="1315556" y="259572"/>
                                  <a:ext cx="433070" cy="216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4560AB92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9125153" name="Textfeld 15"/>
                              <wps:cNvSpPr txBox="1"/>
                              <wps:spPr>
                                <a:xfrm>
                                  <a:off x="796413" y="259572"/>
                                  <a:ext cx="460375" cy="216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0A62405B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  %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3999716" name="Textfeld 15"/>
                              <wps:cNvSpPr txBox="1"/>
                              <wps:spPr>
                                <a:xfrm>
                                  <a:off x="2359742" y="265471"/>
                                  <a:ext cx="508000" cy="216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12DB8BA0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  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1083782" name="Textfeld 15"/>
                              <wps:cNvSpPr txBox="1"/>
                              <wps:spPr>
                                <a:xfrm>
                                  <a:off x="1828800" y="259572"/>
                                  <a:ext cx="473710" cy="216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03B36FA5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  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6501188" name="Textfeld 15"/>
                              <wps:cNvSpPr txBox="1"/>
                              <wps:spPr>
                                <a:xfrm>
                                  <a:off x="3386230" y="259572"/>
                                  <a:ext cx="440055" cy="216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25E0F211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  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248607" name="Textfeld 15"/>
                              <wps:cNvSpPr txBox="1"/>
                              <wps:spPr>
                                <a:xfrm>
                                  <a:off x="2867087" y="259572"/>
                                  <a:ext cx="473710" cy="216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380BF6CB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  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4054890" name="Textfeld 15"/>
                              <wps:cNvSpPr txBox="1"/>
                              <wps:spPr>
                                <a:xfrm>
                                  <a:off x="4465812" y="265471"/>
                                  <a:ext cx="419735" cy="222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5055C7DC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7246645" name="Textfeld 15"/>
                              <wps:cNvSpPr txBox="1"/>
                              <wps:spPr>
                                <a:xfrm>
                                  <a:off x="3864078" y="271370"/>
                                  <a:ext cx="453390" cy="216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2B916E8D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  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27CAAF" id="Gruppieren 405" o:spid="_x0000_s1268" style="position:absolute;margin-left:1pt;margin-top:2.85pt;width:439.9pt;height:38.4pt;z-index:253609984;mso-position-horizontal-relative:text;mso-position-vertical-relative:text" coordsize="55867,4879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">
                      <v:shape id="Grafik 649861968" o:spid="_x0000_s1269" type="#_x0000_t75" style="position:absolute;width:55867;height:41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">
                        <v:imagedata r:id="rId120" o:title="" cropbottom="40277f" blacklevel="19661f"/>
                      </v:shape>
                      <v:shape id="Textfeld 15" o:spid="_x0000_s1270" type="#_x0000_t202" style="position:absolute;left:294;top:2536;width:4738;height:2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" fillcolor="white [3212]" stroked="f" strokeweight=".5pt">
                        <v:textbox inset=",0,,0">
                          <w:txbxContent>
                            <w:p w14:paraId="03E98EE3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%</w:t>
                              </w:r>
                            </w:p>
                          </w:txbxContent>
                        </v:textbox>
                      </v:shape>
                      <v:shape id="Textfeld 15" o:spid="_x0000_s1271" type="#_x0000_t202" style="position:absolute;left:3480;top:2536;width:5080;height:2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" fillcolor="white [3212]" stroked="f" strokeweight=".5pt">
                        <v:textbox inset=",0,,0">
                          <w:txbxContent>
                            <w:p w14:paraId="4A8D91F4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%</w:t>
                              </w:r>
                            </w:p>
                          </w:txbxContent>
                        </v:textbox>
                      </v:shape>
                      <v:shape id="Textfeld 15" o:spid="_x0000_s1272" type="#_x0000_t202" style="position:absolute;left:48905;top:2654;width:6096;height:17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" fillcolor="white [3212]" stroked="f" strokeweight=".5pt">
                        <v:textbox inset=",0,,0">
                          <w:txbxContent>
                            <w:p w14:paraId="0E13DA95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10</w:t>
                              </w: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%</w:t>
                              </w:r>
                            </w:p>
                          </w:txbxContent>
                        </v:textbox>
                      </v:shape>
                      <v:shape id="Textfeld 15" o:spid="_x0000_s1273" type="#_x0000_t202" style="position:absolute;left:13155;top:2595;width:4331;height:2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" fillcolor="white [3212]" strokecolor="#bfbfbf [2412]" strokeweight=".5pt">
                        <v:textbox inset=",0,0,0">
                          <w:txbxContent>
                            <w:p w14:paraId="4560AB92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%</w:t>
                              </w:r>
                            </w:p>
                          </w:txbxContent>
                        </v:textbox>
                      </v:shape>
                      <v:shape id="Textfeld 15" o:spid="_x0000_s1274" type="#_x0000_t202" style="position:absolute;left:7964;top:2595;width:4603;height:2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" fillcolor="white [3212]" strokecolor="#bfbfbf [2412]" strokeweight=".5pt">
                        <v:textbox inset=",0,0,0">
                          <w:txbxContent>
                            <w:p w14:paraId="0A62405B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% </w:t>
                              </w:r>
                            </w:p>
                          </w:txbxContent>
                        </v:textbox>
                      </v:shape>
                      <v:shape id="Textfeld 15" o:spid="_x0000_s1275" type="#_x0000_t202" style="position:absolute;left:23597;top:2654;width:5080;height:2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" fillcolor="white [3212]" strokecolor="#bfbfbf [2412]" strokeweight=".5pt">
                        <v:textbox inset=",0,0,0">
                          <w:txbxContent>
                            <w:p w14:paraId="12DB8BA0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%</w:t>
                              </w:r>
                            </w:p>
                          </w:txbxContent>
                        </v:textbox>
                      </v:shape>
                      <v:shape id="Textfeld 15" o:spid="_x0000_s1276" type="#_x0000_t202" style="position:absolute;left:18288;top:2595;width:4737;height:2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" fillcolor="white [3212]" strokecolor="#bfbfbf [2412]" strokeweight=".5pt">
                        <v:textbox inset=",0,0,0">
                          <w:txbxContent>
                            <w:p w14:paraId="03B36FA5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%</w:t>
                              </w:r>
                            </w:p>
                          </w:txbxContent>
                        </v:textbox>
                      </v:shape>
                      <v:shape id="Textfeld 15" o:spid="_x0000_s1277" type="#_x0000_t202" style="position:absolute;left:33862;top:2595;width:4400;height:2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" fillcolor="white [3212]" strokecolor="#bfbfbf [2412]" strokeweight=".5pt">
                        <v:textbox inset=",0,0,0">
                          <w:txbxContent>
                            <w:p w14:paraId="25E0F211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%</w:t>
                              </w:r>
                            </w:p>
                          </w:txbxContent>
                        </v:textbox>
                      </v:shape>
                      <v:shape id="Textfeld 15" o:spid="_x0000_s1278" type="#_x0000_t202" style="position:absolute;left:28670;top:2595;width:4737;height:2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" fillcolor="white [3212]" strokecolor="#bfbfbf [2412]" strokeweight=".5pt">
                        <v:textbox inset=",0,0,0">
                          <w:txbxContent>
                            <w:p w14:paraId="380BF6CB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%</w:t>
                              </w:r>
                            </w:p>
                          </w:txbxContent>
                        </v:textbox>
                      </v:shape>
                      <v:shape id="Textfeld 15" o:spid="_x0000_s1279" type="#_x0000_t202" style="position:absolute;left:44658;top:2654;width:4197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" fillcolor="white [3212]" strokecolor="#bfbfbf [2412]" strokeweight=".5pt">
                        <v:textbox inset=",0,,0">
                          <w:txbxContent>
                            <w:p w14:paraId="5055C7DC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%</w:t>
                              </w:r>
                            </w:p>
                          </w:txbxContent>
                        </v:textbox>
                      </v:shape>
                      <v:shape id="Textfeld 15" o:spid="_x0000_s1280" type="#_x0000_t202" style="position:absolute;left:38640;top:2713;width:4534;height:2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" fillcolor="white [3212]" strokecolor="#bfbfbf [2412]" strokeweight=".5pt">
                        <v:textbox inset=",0,1mm,0">
                          <w:txbxContent>
                            <w:p w14:paraId="2B916E8D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%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2B13B3C" w14:textId="193C4091" w:rsidR="00E47183" w:rsidRDefault="00E47183" w:rsidP="00E47183"/>
          <w:p w14:paraId="143A4FC8" w14:textId="69BB6A69" w:rsidR="00E47183" w:rsidRDefault="00E47183" w:rsidP="00E47183"/>
          <w:p w14:paraId="349FC7AE" w14:textId="77777777" w:rsidR="00E47183" w:rsidRPr="00794E35" w:rsidRDefault="00E47183" w:rsidP="00E47183">
            <w:pPr>
              <w:pStyle w:val="Nummerierung"/>
            </w:pPr>
          </w:p>
        </w:tc>
        <w:tc>
          <w:tcPr>
            <w:tcW w:w="8137" w:type="dxa"/>
            <w:gridSpan w:val="2"/>
          </w:tcPr>
          <w:p w14:paraId="70BC241E" w14:textId="7E7BA497" w:rsidR="00E47183" w:rsidRDefault="00E47183" w:rsidP="00E47183">
            <w:pPr>
              <w:pStyle w:val="Text"/>
              <w:tabs>
                <w:tab w:val="left" w:pos="4965"/>
              </w:tabs>
            </w:pPr>
          </w:p>
        </w:tc>
      </w:tr>
      <w:tr w:rsidR="00E47183" w14:paraId="04D0B021" w14:textId="77777777" w:rsidTr="00E4718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789" w:type="dxa"/>
            <w:gridSpan w:val="2"/>
          </w:tcPr>
          <w:p w14:paraId="6D9E87B2" w14:textId="77777777" w:rsidR="00E47183" w:rsidRPr="00BA2107" w:rsidRDefault="00E47183" w:rsidP="00E47183">
            <w:pPr>
              <w:pStyle w:val="berschriftTeilaufgaben"/>
              <w:rPr>
                <w:color w:val="008000"/>
              </w:rPr>
            </w:pPr>
          </w:p>
        </w:tc>
        <w:tc>
          <w:tcPr>
            <w:tcW w:w="464" w:type="dxa"/>
            <w:gridSpan w:val="2"/>
          </w:tcPr>
          <w:p w14:paraId="6EBD8EB1" w14:textId="43CF7912" w:rsidR="00E47183" w:rsidRDefault="00E47183" w:rsidP="00E47183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11008" behindDoc="0" locked="0" layoutInCell="1" allowOverlap="1" wp14:anchorId="29333ED7" wp14:editId="4C0C7505">
                      <wp:simplePos x="0" y="0"/>
                      <wp:positionH relativeFrom="column">
                        <wp:posOffset>38264</wp:posOffset>
                      </wp:positionH>
                      <wp:positionV relativeFrom="paragraph">
                        <wp:posOffset>78740</wp:posOffset>
                      </wp:positionV>
                      <wp:extent cx="5388610" cy="744855"/>
                      <wp:effectExtent l="0" t="0" r="0" b="0"/>
                      <wp:wrapNone/>
                      <wp:docPr id="251389049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88610" cy="744855"/>
                                <a:chOff x="0" y="0"/>
                                <a:chExt cx="5389244" cy="7450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5705023" name="Grafik 127570502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72716"/>
                                <a:stretch/>
                              </pic:blipFill>
                              <pic:spPr bwMode="auto">
                                <a:xfrm>
                                  <a:off x="40640" y="0"/>
                                  <a:ext cx="5306695" cy="7105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30611468" name="Textfeld 15"/>
                              <wps:cNvSpPr txBox="1"/>
                              <wps:spPr>
                                <a:xfrm>
                                  <a:off x="81280" y="33867"/>
                                  <a:ext cx="372110" cy="331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F1C6D7" w14:textId="77777777" w:rsidR="00E47183" w:rsidRPr="004912E4" w:rsidRDefault="00E4718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7385131" name="Textfeld 15"/>
                              <wps:cNvSpPr txBox="1"/>
                              <wps:spPr>
                                <a:xfrm>
                                  <a:off x="555413" y="20320"/>
                                  <a:ext cx="372533" cy="331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F6E82F" w14:textId="77777777" w:rsidR="00E47183" w:rsidRPr="004912E4" w:rsidRDefault="00E47183" w:rsidP="004912E4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0320367" name="Textfeld 15"/>
                              <wps:cNvSpPr txBox="1"/>
                              <wps:spPr>
                                <a:xfrm>
                                  <a:off x="501226" y="386080"/>
                                  <a:ext cx="467360" cy="331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E300B6" w14:textId="77777777" w:rsidR="00E47183" w:rsidRPr="004912E4" w:rsidRDefault="00E47183" w:rsidP="004912E4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10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5859142" name="Textfeld 15"/>
                              <wps:cNvSpPr txBox="1"/>
                              <wps:spPr>
                                <a:xfrm>
                                  <a:off x="0" y="399627"/>
                                  <a:ext cx="426296" cy="331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E3B727A" w14:textId="77777777" w:rsidR="00E47183" w:rsidRPr="004912E4" w:rsidRDefault="00E47183" w:rsidP="004912E4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8515737" name="Textfeld 15"/>
                              <wps:cNvSpPr txBox="1"/>
                              <wps:spPr>
                                <a:xfrm>
                                  <a:off x="4951306" y="33867"/>
                                  <a:ext cx="437938" cy="331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C1468E" w14:textId="77777777" w:rsidR="00E47183" w:rsidRPr="004912E4" w:rsidRDefault="00E47183" w:rsidP="004912E4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6293803" name="Textfeld 15"/>
                              <wps:cNvSpPr txBox="1"/>
                              <wps:spPr>
                                <a:xfrm>
                                  <a:off x="4937760" y="386080"/>
                                  <a:ext cx="437938" cy="331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D40EE3" w14:textId="77777777" w:rsidR="00E47183" w:rsidRPr="004912E4" w:rsidRDefault="00E47183" w:rsidP="004912E4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889962" name="Textfeld 15"/>
                              <wps:cNvSpPr txBox="1"/>
                              <wps:spPr>
                                <a:xfrm>
                                  <a:off x="1002453" y="13547"/>
                                  <a:ext cx="437938" cy="331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FBC2A6" w14:textId="77777777" w:rsidR="00E47183" w:rsidRPr="004912E4" w:rsidRDefault="00E47183" w:rsidP="004912E4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3050590" name="Textfeld 15"/>
                              <wps:cNvSpPr txBox="1"/>
                              <wps:spPr>
                                <a:xfrm>
                                  <a:off x="988906" y="392854"/>
                                  <a:ext cx="437515" cy="331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C43293" w14:textId="77777777" w:rsidR="00E47183" w:rsidRPr="004912E4" w:rsidRDefault="00E47183" w:rsidP="004912E4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4537082" name="Textfeld 15"/>
                              <wps:cNvSpPr txBox="1"/>
                              <wps:spPr>
                                <a:xfrm>
                                  <a:off x="3474720" y="60960"/>
                                  <a:ext cx="437938" cy="331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B2EDCF2" w14:textId="77777777" w:rsidR="00E47183" w:rsidRPr="004912E4" w:rsidRDefault="00E47183" w:rsidP="004912E4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7</w:t>
                                    </w: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6235757" name="Textfeld 15"/>
                              <wps:cNvSpPr txBox="1"/>
                              <wps:spPr>
                                <a:xfrm>
                                  <a:off x="3461173" y="413174"/>
                                  <a:ext cx="437938" cy="331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6B1EE4" w14:textId="77777777" w:rsidR="00E47183" w:rsidRPr="004912E4" w:rsidRDefault="00E47183" w:rsidP="004912E4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333ED7" id="Gruppieren 16" o:spid="_x0000_s1281" style="position:absolute;margin-left:3pt;margin-top:6.2pt;width:424.3pt;height:58.65pt;z-index:253611008;mso-position-horizontal-relative:text;mso-position-vertical-relative:text" coordsize="53892,7450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">
                      <v:shape id="Grafik 1275705023" o:spid="_x0000_s1282" type="#_x0000_t75" style="position:absolute;left:406;width:53067;height:71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">
                        <v:imagedata r:id="rId121" o:title="" croptop="47655f"/>
                      </v:shape>
                      <v:shape id="Textfeld 15" o:spid="_x0000_s1283" type="#_x0000_t202" style="position:absolute;left:812;top:338;width:3721;height:33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" filled="f" stroked="f" strokeweight=".5pt">
                        <v:textbox>
                          <w:txbxContent>
                            <w:p w14:paraId="2FF1C6D7" w14:textId="77777777" w:rsidR="00E47183" w:rsidRPr="004912E4" w:rsidRDefault="00E4718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15" o:spid="_x0000_s1284" type="#_x0000_t202" style="position:absolute;left:5554;top:203;width:3725;height:33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" filled="f" stroked="f" strokeweight=".5pt">
                        <v:textbox>
                          <w:txbxContent>
                            <w:p w14:paraId="04F6E82F" w14:textId="77777777" w:rsidR="00E47183" w:rsidRPr="004912E4" w:rsidRDefault="00E47183" w:rsidP="004912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Textfeld 15" o:spid="_x0000_s1285" type="#_x0000_t202" style="position:absolute;left:5012;top:3860;width:4673;height:33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" filled="f" stroked="f" strokeweight=".5pt">
                        <v:textbox>
                          <w:txbxContent>
                            <w:p w14:paraId="23E300B6" w14:textId="77777777" w:rsidR="00E47183" w:rsidRPr="004912E4" w:rsidRDefault="00E47183" w:rsidP="004912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10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15" o:spid="_x0000_s1286" type="#_x0000_t202" style="position:absolute;top:3996;width:4262;height:33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" filled="f" stroked="f" strokeweight=".5pt">
                        <v:textbox>
                          <w:txbxContent>
                            <w:p w14:paraId="2E3B727A" w14:textId="77777777" w:rsidR="00E47183" w:rsidRPr="004912E4" w:rsidRDefault="00E47183" w:rsidP="004912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15" o:spid="_x0000_s1287" type="#_x0000_t202" style="position:absolute;left:49513;top:338;width:4379;height:33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" filled="f" stroked="f" strokeweight=".5pt">
                        <v:textbox>
                          <w:txbxContent>
                            <w:p w14:paraId="4DC1468E" w14:textId="77777777" w:rsidR="00E47183" w:rsidRPr="004912E4" w:rsidRDefault="00E47183" w:rsidP="004912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15" o:spid="_x0000_s1288" type="#_x0000_t202" style="position:absolute;left:49377;top:3860;width:4379;height:33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" filled="f" stroked="f" strokeweight=".5pt">
                        <v:textbox>
                          <w:txbxContent>
                            <w:p w14:paraId="7FD40EE3" w14:textId="77777777" w:rsidR="00E47183" w:rsidRPr="004912E4" w:rsidRDefault="00E47183" w:rsidP="004912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15" o:spid="_x0000_s1289" type="#_x0000_t202" style="position:absolute;left:10024;top:135;width:4379;height:33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" filled="f" stroked="f" strokeweight=".5pt">
                        <v:textbox>
                          <w:txbxContent>
                            <w:p w14:paraId="50FBC2A6" w14:textId="77777777" w:rsidR="00E47183" w:rsidRPr="004912E4" w:rsidRDefault="00E47183" w:rsidP="004912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20</w:t>
                              </w:r>
                            </w:p>
                          </w:txbxContent>
                        </v:textbox>
                      </v:shape>
                      <v:shape id="Textfeld 15" o:spid="_x0000_s1290" type="#_x0000_t202" style="position:absolute;left:9889;top:3928;width:4375;height:33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" filled="f" stroked="f" strokeweight=".5pt">
                        <v:textbox>
                          <w:txbxContent>
                            <w:p w14:paraId="41C43293" w14:textId="77777777" w:rsidR="00E47183" w:rsidRPr="004912E4" w:rsidRDefault="00E47183" w:rsidP="004912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15" o:spid="_x0000_s1291" type="#_x0000_t202" style="position:absolute;left:34747;top:609;width:4379;height:33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" filled="f" stroked="f" strokeweight=".5pt">
                        <v:textbox>
                          <w:txbxContent>
                            <w:p w14:paraId="6B2EDCF2" w14:textId="77777777" w:rsidR="00E47183" w:rsidRPr="004912E4" w:rsidRDefault="00E47183" w:rsidP="004912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7</w:t>
                              </w: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15" o:spid="_x0000_s1292" type="#_x0000_t202" style="position:absolute;left:34611;top:4131;width:4380;height:33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" filled="f" stroked="f" strokeweight=".5pt">
                        <v:textbox>
                          <w:txbxContent>
                            <w:p w14:paraId="306B1EE4" w14:textId="77777777" w:rsidR="00E47183" w:rsidRPr="004912E4" w:rsidRDefault="00E47183" w:rsidP="004912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91802E0" w14:textId="77777777" w:rsidR="00E47183" w:rsidRDefault="00E47183" w:rsidP="00E47183"/>
          <w:p w14:paraId="75C8B7DD" w14:textId="77777777" w:rsidR="00E47183" w:rsidRPr="00794E35" w:rsidRDefault="00E47183" w:rsidP="00E47183">
            <w:pPr>
              <w:pStyle w:val="Nummerierung"/>
            </w:pPr>
          </w:p>
        </w:tc>
        <w:tc>
          <w:tcPr>
            <w:tcW w:w="8137" w:type="dxa"/>
            <w:gridSpan w:val="2"/>
          </w:tcPr>
          <w:p w14:paraId="1FC0525A" w14:textId="41A2324D" w:rsidR="00E47183" w:rsidRPr="00CA1D8A" w:rsidRDefault="00E47183" w:rsidP="00E47183"/>
          <w:p w14:paraId="3023F7C6" w14:textId="721259B5" w:rsidR="00E47183" w:rsidRPr="00CA1D8A" w:rsidRDefault="00E47183" w:rsidP="00E47183"/>
          <w:p w14:paraId="6EE53FCB" w14:textId="79A48DD6" w:rsidR="00E47183" w:rsidRPr="00CA1D8A" w:rsidRDefault="00E47183" w:rsidP="00E47183"/>
          <w:p w14:paraId="6BCD38EB" w14:textId="3AC475E2" w:rsidR="00E47183" w:rsidRPr="00CA1D8A" w:rsidRDefault="00E47183" w:rsidP="00E47183"/>
          <w:p w14:paraId="3B0D780C" w14:textId="77777777" w:rsidR="00E47183" w:rsidRPr="00CA1D8A" w:rsidRDefault="00E47183" w:rsidP="00E47183"/>
          <w:p w14:paraId="30429166" w14:textId="354B0BC1" w:rsidR="00E47183" w:rsidRDefault="00E47183" w:rsidP="00E47183">
            <w:pPr>
              <w:pStyle w:val="Text"/>
              <w:tabs>
                <w:tab w:val="left" w:pos="4965"/>
              </w:tabs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12032" behindDoc="0" locked="0" layoutInCell="1" allowOverlap="1" wp14:anchorId="71CBCC7E" wp14:editId="1F87233F">
                      <wp:simplePos x="0" y="0"/>
                      <wp:positionH relativeFrom="column">
                        <wp:posOffset>1251790</wp:posOffset>
                      </wp:positionH>
                      <wp:positionV relativeFrom="paragraph">
                        <wp:posOffset>89435</wp:posOffset>
                      </wp:positionV>
                      <wp:extent cx="197727" cy="285856"/>
                      <wp:effectExtent l="0" t="0" r="5715" b="6350"/>
                      <wp:wrapNone/>
                      <wp:docPr id="100950478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727" cy="285856"/>
                                <a:chOff x="52467" y="6103"/>
                                <a:chExt cx="198433" cy="286237"/>
                              </a:xfrm>
                            </wpg:grpSpPr>
                            <wps:wsp>
                              <wps:cNvPr id="1634357013" name="Textfeld 3"/>
                              <wps:cNvSpPr txBox="1"/>
                              <wps:spPr>
                                <a:xfrm>
                                  <a:off x="73923" y="6103"/>
                                  <a:ext cx="159317" cy="1843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93B68A" w14:textId="77777777" w:rsidR="00E47183" w:rsidRPr="007922A1" w:rsidRDefault="00E47183" w:rsidP="002B168C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5"/>
                                        <w:szCs w:val="15"/>
                                      </w:rPr>
                                      <w:t>43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059723755" name="Textfeld 3"/>
                              <wps:cNvSpPr txBox="1"/>
                              <wps:spPr>
                                <a:xfrm>
                                  <a:off x="52467" y="128398"/>
                                  <a:ext cx="198433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9ADA00" w14:textId="77777777" w:rsidR="00E47183" w:rsidRPr="007922A1" w:rsidRDefault="00E47183" w:rsidP="002B168C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6971594" name="Gerade Verbindung 1"/>
                              <wps:cNvCnPr/>
                              <wps:spPr>
                                <a:xfrm>
                                  <a:off x="57419" y="179565"/>
                                  <a:ext cx="144514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CBCC7E" id="_x0000_s1293" style="position:absolute;margin-left:98.55pt;margin-top:7.05pt;width:15.55pt;height:22.5pt;z-index:253612032;mso-position-horizontal-relative:text;mso-position-vertical-relative:text;mso-width-relative:margin;mso-height-relative:margin" coordorigin="52467,6103" coordsize="198433,2862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">
                      <v:shape id="Textfeld 3" o:spid="_x0000_s1294" type="#_x0000_t202" style="position:absolute;left:73923;top:6103;width:159317;height:184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" fillcolor="white [3201]" stroked="f" strokeweight=".5pt">
                        <v:textbox style="mso-fit-shape-to-text:t" inset="0,0,0,0">
                          <w:txbxContent>
                            <w:p w14:paraId="1A93B68A" w14:textId="77777777" w:rsidR="00E47183" w:rsidRPr="007922A1" w:rsidRDefault="00E47183" w:rsidP="002B168C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5"/>
                                  <w:szCs w:val="15"/>
                                </w:rPr>
                                <w:t>43</w:t>
                              </w:r>
                            </w:p>
                          </w:txbxContent>
                        </v:textbox>
                      </v:shape>
                      <v:shape id="Textfeld 3" o:spid="_x0000_s1295" type="#_x0000_t202" style="position:absolute;left:52467;top:128398;width:19843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" filled="f" stroked="f" strokeweight=".5pt">
                        <v:textbox inset="0,0,0,0">
                          <w:txbxContent>
                            <w:p w14:paraId="1F9ADA00" w14:textId="77777777" w:rsidR="00E47183" w:rsidRPr="007922A1" w:rsidRDefault="00E47183" w:rsidP="002B168C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  <v:line id="Gerade Verbindung 1" o:spid="_x0000_s1296" style="position:absolute;visibility:visible;mso-wrap-style:square" from="57419,179565" to="20193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E47183" w14:paraId="5B1B9BD6" w14:textId="77777777" w:rsidTr="00E4718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789" w:type="dxa"/>
            <w:gridSpan w:val="2"/>
          </w:tcPr>
          <w:p w14:paraId="76F4A2C5" w14:textId="77777777" w:rsidR="00E47183" w:rsidRPr="00BA2107" w:rsidRDefault="00E47183" w:rsidP="00E47183">
            <w:pPr>
              <w:pStyle w:val="berschriftTeilaufgaben"/>
              <w:rPr>
                <w:color w:val="008000"/>
              </w:rPr>
            </w:pPr>
          </w:p>
        </w:tc>
        <w:tc>
          <w:tcPr>
            <w:tcW w:w="464" w:type="dxa"/>
            <w:gridSpan w:val="2"/>
          </w:tcPr>
          <w:p w14:paraId="22154B04" w14:textId="0EB90DB3" w:rsidR="00E47183" w:rsidRPr="00794E35" w:rsidRDefault="00E47183" w:rsidP="00E47183">
            <w:pPr>
              <w:pStyle w:val="Nummerierung"/>
            </w:pPr>
            <w:r>
              <w:t>b)</w:t>
            </w:r>
          </w:p>
        </w:tc>
        <w:tc>
          <w:tcPr>
            <w:tcW w:w="8137" w:type="dxa"/>
            <w:gridSpan w:val="2"/>
          </w:tcPr>
          <w:p w14:paraId="20797AB7" w14:textId="7EF374A0" w:rsidR="00E47183" w:rsidRDefault="00E47183" w:rsidP="00E47183">
            <w:pPr>
              <w:rPr>
                <w:b/>
                <w:bCs/>
                <w:color w:val="327A86" w:themeColor="text2"/>
              </w:rPr>
            </w:pPr>
            <w:r>
              <w:t xml:space="preserve">Wie viel Prozent sind      </w:t>
            </w:r>
            <w:proofErr w:type="gramStart"/>
            <w:r>
              <w:t xml:space="preserve">  ?</w:t>
            </w:r>
            <w:proofErr w:type="gramEnd"/>
            <w:r>
              <w:t xml:space="preserve"> Zeige an dem Streifen aus </w:t>
            </w:r>
            <w:r w:rsidRPr="002B168C">
              <w:rPr>
                <w:b/>
                <w:bCs/>
                <w:color w:val="327A86" w:themeColor="text2"/>
              </w:rPr>
              <w:t>a)</w:t>
            </w:r>
            <w:r>
              <w:rPr>
                <w:b/>
                <w:bCs/>
                <w:color w:val="327A86" w:themeColor="text2"/>
              </w:rPr>
              <w:t>.</w:t>
            </w:r>
          </w:p>
          <w:p w14:paraId="25EB9E10" w14:textId="4E699347" w:rsidR="00E47183" w:rsidRDefault="00E47183" w:rsidP="00E47183">
            <w:pPr>
              <w:pStyle w:val="Text"/>
              <w:tabs>
                <w:tab w:val="left" w:pos="4965"/>
              </w:tabs>
            </w:pPr>
            <w:r w:rsidRPr="002B168C">
              <w:t>Wie viel Hundertstel sind 75%</w:t>
            </w:r>
            <w:r>
              <w:t>?</w:t>
            </w:r>
            <w:r w:rsidRPr="002B168C">
              <w:t xml:space="preserve"> Zeige an dem Streifen aus</w:t>
            </w:r>
            <w:r>
              <w:rPr>
                <w:b/>
                <w:bCs/>
                <w:color w:val="327A86" w:themeColor="text2"/>
              </w:rPr>
              <w:t xml:space="preserve"> a).</w:t>
            </w:r>
          </w:p>
        </w:tc>
      </w:tr>
    </w:tbl>
    <w:p w14:paraId="693E0F42" w14:textId="034F7D0D" w:rsidR="00E47183" w:rsidRDefault="00E47183" w:rsidP="007E2A15"/>
    <w:p w14:paraId="7F9CD41C" w14:textId="261AEA45" w:rsidR="007E2A15" w:rsidRDefault="00F657F8" w:rsidP="007E2A15">
      <w:r>
        <w:rPr>
          <w:noProof/>
        </w:rPr>
        <mc:AlternateContent>
          <mc:Choice Requires="wpg">
            <w:drawing>
              <wp:anchor distT="0" distB="0" distL="114300" distR="114300" simplePos="0" relativeHeight="253491200" behindDoc="0" locked="0" layoutInCell="1" allowOverlap="1" wp14:anchorId="37BEFE25" wp14:editId="439A0036">
                <wp:simplePos x="0" y="0"/>
                <wp:positionH relativeFrom="column">
                  <wp:posOffset>5511259</wp:posOffset>
                </wp:positionH>
                <wp:positionV relativeFrom="paragraph">
                  <wp:posOffset>3960079</wp:posOffset>
                </wp:positionV>
                <wp:extent cx="457197" cy="393419"/>
                <wp:effectExtent l="0" t="0" r="0" b="0"/>
                <wp:wrapNone/>
                <wp:docPr id="1562433766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197" cy="393419"/>
                          <a:chOff x="-77677" y="-26953"/>
                          <a:chExt cx="460410" cy="433315"/>
                        </a:xfrm>
                      </wpg:grpSpPr>
                      <wps:wsp>
                        <wps:cNvPr id="627672982" name="Textfeld 3"/>
                        <wps:cNvSpPr txBox="1"/>
                        <wps:spPr>
                          <a:xfrm>
                            <a:off x="-77677" y="-26953"/>
                            <a:ext cx="460342" cy="2758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A9EEA3" w14:textId="77777777" w:rsidR="00054AD6" w:rsidRPr="00060105" w:rsidRDefault="00054AD6" w:rsidP="00054AD6">
                              <w:pPr>
                                <w:jc w:val="center"/>
                                <w:rPr>
                                  <w:rFonts w:ascii="Calibri" w:hAnsi="Calibr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3750782" name="Textfeld 3"/>
                        <wps:cNvSpPr txBox="1"/>
                        <wps:spPr>
                          <a:xfrm>
                            <a:off x="-52910" y="130466"/>
                            <a:ext cx="435643" cy="2758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34A560" w14:textId="77777777" w:rsidR="00054AD6" w:rsidRPr="00700A59" w:rsidRDefault="00054AD6" w:rsidP="00054AD6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2188981" name="Gerade Verbindung 1"/>
                        <wps:cNvCnPr/>
                        <wps:spPr>
                          <a:xfrm>
                            <a:off x="43529" y="195952"/>
                            <a:ext cx="217071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BEFE25" id="_x0000_s1297" style="position:absolute;margin-left:433.95pt;margin-top:311.8pt;width:36pt;height:31pt;z-index:253491200;mso-position-horizontal-relative:text;mso-position-vertical-relative:text" coordorigin="-77677,-26953" coordsize="460410,4333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">
                <v:shape id="Textfeld 3" o:spid="_x0000_s1298" type="#_x0000_t202" style="position:absolute;left:-77677;top:-26953;width:46034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" filled="f" stroked="f" strokeweight=".5pt">
                  <v:textbox>
                    <w:txbxContent>
                      <w:p w14:paraId="0CA9EEA3" w14:textId="77777777" w:rsidR="00054AD6" w:rsidRPr="00060105" w:rsidRDefault="00054AD6" w:rsidP="00054AD6">
                        <w:pPr>
                          <w:jc w:val="center"/>
                          <w:rPr>
                            <w:rFonts w:ascii="Calibri" w:hAnsi="Calibr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alibri" w:hAnsi="Calibri"/>
                          </w:rPr>
                          <w:t>100</w:t>
                        </w:r>
                      </w:p>
                    </w:txbxContent>
                  </v:textbox>
                </v:shape>
                <v:shape id="Textfeld 3" o:spid="_x0000_s1299" type="#_x0000_t202" style="position:absolute;left:-52910;top:130466;width:43564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" filled="f" stroked="f" strokeweight=".5pt">
                  <v:textbox>
                    <w:txbxContent>
                      <w:p w14:paraId="6E34A560" w14:textId="77777777" w:rsidR="00054AD6" w:rsidRPr="00700A59" w:rsidRDefault="00054AD6" w:rsidP="00054AD6">
                        <w:pPr>
                          <w:rPr>
                            <w:sz w:val="21"/>
                            <w:szCs w:val="21"/>
                          </w:rPr>
                        </w:pPr>
                        <w:r>
                          <w:t>1000</w:t>
                        </w:r>
                      </w:p>
                    </w:txbxContent>
                  </v:textbox>
                </v:shape>
                <v:line id="Gerade Verbindung 1" o:spid="_x0000_s1300" style="position:absolute;visibility:visible;mso-wrap-style:square" from="43529,195952" to="26060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" strokecolor="windowText" strokeweight="1pt">
                  <v:stroke joinstyle="miter"/>
                </v:line>
              </v:group>
            </w:pict>
          </mc:Fallback>
        </mc:AlternateContent>
      </w: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459"/>
        <w:gridCol w:w="8046"/>
      </w:tblGrid>
      <w:tr w:rsidR="00054AD6" w:rsidRPr="0032338C" w14:paraId="6E1AE379" w14:textId="77777777" w:rsidTr="00722462">
        <w:tc>
          <w:tcPr>
            <w:tcW w:w="780" w:type="dxa"/>
          </w:tcPr>
          <w:p w14:paraId="3C9521EC" w14:textId="41D39684" w:rsidR="00054AD6" w:rsidRPr="00824BD9" w:rsidRDefault="00054AD6" w:rsidP="00722462">
            <w:pPr>
              <w:pStyle w:val="berschrift3"/>
            </w:pPr>
            <w:r w:rsidRPr="00824BD9">
              <w:t>1.</w:t>
            </w:r>
            <w:r w:rsidR="00F657F8">
              <w:t>3</w:t>
            </w:r>
          </w:p>
        </w:tc>
        <w:tc>
          <w:tcPr>
            <w:tcW w:w="8505" w:type="dxa"/>
            <w:gridSpan w:val="2"/>
          </w:tcPr>
          <w:p w14:paraId="40433A28" w14:textId="5A9F6C3F" w:rsidR="00054AD6" w:rsidRPr="00824BD9" w:rsidRDefault="00357D0B" w:rsidP="00722462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76864" behindDoc="0" locked="0" layoutInCell="1" allowOverlap="1" wp14:anchorId="31088F32" wp14:editId="7CFCD3E3">
                      <wp:simplePos x="0" y="0"/>
                      <wp:positionH relativeFrom="column">
                        <wp:posOffset>3202940</wp:posOffset>
                      </wp:positionH>
                      <wp:positionV relativeFrom="paragraph">
                        <wp:posOffset>107791</wp:posOffset>
                      </wp:positionV>
                      <wp:extent cx="1264285" cy="600075"/>
                      <wp:effectExtent l="0" t="0" r="247015" b="0"/>
                      <wp:wrapNone/>
                      <wp:docPr id="1108556267" name="Gruppieren 4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4285" cy="600075"/>
                                <a:chOff x="0" y="0"/>
                                <a:chExt cx="1264285" cy="600075"/>
                              </a:xfrm>
                            </wpg:grpSpPr>
                            <wps:wsp>
                              <wps:cNvPr id="1543502563" name="Rechteckige Legende 22152"/>
                              <wps:cNvSpPr/>
                              <wps:spPr>
                                <a:xfrm flipH="1">
                                  <a:off x="0" y="0"/>
                                  <a:ext cx="1264285" cy="585470"/>
                                </a:xfrm>
                                <a:prstGeom prst="wedgeRoundRectCallout">
                                  <a:avLst>
                                    <a:gd name="adj1" fmla="val -66746"/>
                                    <a:gd name="adj2" fmla="val 39415"/>
                                    <a:gd name="adj3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015279ED" w14:textId="36296BE3" w:rsidR="00054AD6" w:rsidRPr="005535F7" w:rsidRDefault="00054AD6" w:rsidP="00054AD6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B3EE3">
                                      <w:rPr>
                                        <w:rFonts w:cstheme="minorHAnsi"/>
                                        <w:sz w:val="19"/>
                                        <w:szCs w:val="19"/>
                                      </w:rPr>
                                      <w:t xml:space="preserve">Ich schreibe 20 % </w:t>
                                    </w:r>
                                    <w:r w:rsidR="00357D0B">
                                      <w:rPr>
                                        <w:rFonts w:cstheme="minorHAnsi"/>
                                        <w:sz w:val="19"/>
                                        <w:szCs w:val="19"/>
                                      </w:rPr>
                                      <w:br/>
                                    </w:r>
                                    <w:r w:rsidRPr="003B3EE3">
                                      <w:rPr>
                                        <w:rFonts w:cstheme="minorHAnsi"/>
                                        <w:sz w:val="19"/>
                                        <w:szCs w:val="19"/>
                                      </w:rPr>
                                      <w:t>auch so: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352753310" name="Gruppieren 2"/>
                              <wpg:cNvGrpSpPr/>
                              <wpg:grpSpPr>
                                <a:xfrm>
                                  <a:off x="457200" y="171450"/>
                                  <a:ext cx="378460" cy="428625"/>
                                  <a:chOff x="-52661" y="-26953"/>
                                  <a:chExt cx="380370" cy="433315"/>
                                </a:xfrm>
                              </wpg:grpSpPr>
                              <wps:wsp>
                                <wps:cNvPr id="626481427" name="Textfeld 3"/>
                                <wps:cNvSpPr txBox="1"/>
                                <wps:spPr>
                                  <a:xfrm>
                                    <a:off x="-36728" y="-26953"/>
                                    <a:ext cx="300153" cy="2758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87FE7DE" w14:textId="77777777" w:rsidR="00054AD6" w:rsidRPr="00AF1C61" w:rsidRDefault="00054AD6" w:rsidP="00054AD6">
                                      <w:pPr>
                                        <w:jc w:val="center"/>
                                        <w:rPr>
                                          <w:rFonts w:ascii="Calibri" w:hAnsi="Calibri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F1C61">
                                        <w:rPr>
                                          <w:rFonts w:ascii="Calibri" w:hAnsi="Calibri"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339406" name="Textfeld 3"/>
                                <wps:cNvSpPr txBox="1"/>
                                <wps:spPr>
                                  <a:xfrm>
                                    <a:off x="-52661" y="130466"/>
                                    <a:ext cx="380370" cy="2758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EF00A6" w14:textId="77777777" w:rsidR="00054AD6" w:rsidRPr="00AF1C61" w:rsidRDefault="00054AD6" w:rsidP="00054AD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F1C61"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30593832" name="Gerade Verbindung 1"/>
                                <wps:cNvCnPr/>
                                <wps:spPr>
                                  <a:xfrm>
                                    <a:off x="43530" y="195952"/>
                                    <a:ext cx="14451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088F32" id="_x0000_s1301" style="position:absolute;margin-left:252.2pt;margin-top:8.5pt;width:99.55pt;height:47.25pt;z-index:253476864;mso-position-horizontal-relative:text;mso-position-vertical-relative:text" coordsize="12642,6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">
                      <v:shape id="_x0000_s1302" type="#_x0000_t62" style="position:absolute;width:12642;height:5854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" adj="-3617,19314" strokecolor="#a5a5a5 [2092]" strokeweight="1pt">
                        <v:textbox inset="2mm,2mm,2mm,2mm">
                          <w:txbxContent>
                            <w:p w14:paraId="015279ED" w14:textId="36296BE3" w:rsidR="00054AD6" w:rsidRPr="005535F7" w:rsidRDefault="00054AD6" w:rsidP="00054AD6">
                              <w:pPr>
                                <w:spacing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B3EE3">
                                <w:rPr>
                                  <w:rFonts w:cstheme="minorHAnsi"/>
                                  <w:sz w:val="19"/>
                                  <w:szCs w:val="19"/>
                                </w:rPr>
                                <w:t xml:space="preserve">Ich schreibe 20 % </w:t>
                              </w:r>
                              <w:r w:rsidR="00357D0B">
                                <w:rPr>
                                  <w:rFonts w:cstheme="minorHAnsi"/>
                                  <w:sz w:val="19"/>
                                  <w:szCs w:val="19"/>
                                </w:rPr>
                                <w:br/>
                              </w:r>
                              <w:r w:rsidRPr="003B3EE3">
                                <w:rPr>
                                  <w:rFonts w:cstheme="minorHAnsi"/>
                                  <w:sz w:val="19"/>
                                  <w:szCs w:val="19"/>
                                </w:rPr>
                                <w:t>auch so:</w:t>
                              </w:r>
                            </w:p>
                          </w:txbxContent>
                        </v:textbox>
                      </v:shape>
                      <v:group id="_x0000_s1303" style="position:absolute;left:4572;top:1714;width:3784;height:4286" coordorigin="-52661,-26953" coordsize="380370,4333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">
                        <v:shape id="Textfeld 3" o:spid="_x0000_s1304" type="#_x0000_t202" style="position:absolute;left:-36728;top:-2695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" filled="f" stroked="f" strokeweight=".5pt">
                          <v:textbox>
                            <w:txbxContent>
                              <w:p w14:paraId="387FE7DE" w14:textId="77777777" w:rsidR="00054AD6" w:rsidRPr="00AF1C61" w:rsidRDefault="00054AD6" w:rsidP="00054AD6">
                                <w:pPr>
                                  <w:jc w:val="center"/>
                                  <w:rPr>
                                    <w:rFonts w:ascii="Calibri" w:hAnsi="Calibri"/>
                                    <w:sz w:val="18"/>
                                    <w:szCs w:val="18"/>
                                  </w:rPr>
                                </w:pPr>
                                <w:r w:rsidRPr="00AF1C61">
                                  <w:rPr>
                                    <w:rFonts w:ascii="Calibri" w:hAnsi="Calibri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305" type="#_x0000_t202" style="position:absolute;left:-52661;top:130466;width:3803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" filled="f" stroked="f" strokeweight=".5pt">
                          <v:textbox>
                            <w:txbxContent>
                              <w:p w14:paraId="1DEF00A6" w14:textId="77777777" w:rsidR="00054AD6" w:rsidRPr="00AF1C61" w:rsidRDefault="00054AD6" w:rsidP="00054AD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F1C61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306" style="position:absolute;visibility:visible;mso-wrap-style:square" from="43530,195952" to="188044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" strokecolor="windowText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054AD6" w:rsidRPr="00824BD9">
              <w:t>Prozent, Hundertstel und Zehntel</w:t>
            </w:r>
          </w:p>
        </w:tc>
      </w:tr>
      <w:tr w:rsidR="00054AD6" w:rsidRPr="0032338C" w14:paraId="557FDF24" w14:textId="77777777" w:rsidTr="00E47183">
        <w:trPr>
          <w:trHeight w:val="1166"/>
        </w:trPr>
        <w:tc>
          <w:tcPr>
            <w:tcW w:w="780" w:type="dxa"/>
          </w:tcPr>
          <w:p w14:paraId="18959C16" w14:textId="77777777" w:rsidR="00054AD6" w:rsidRDefault="00054AD6" w:rsidP="00722462">
            <w:pPr>
              <w:pStyle w:val="berschriftTeilaufgaben"/>
              <w:rPr>
                <w:color w:val="008000"/>
              </w:rPr>
            </w:pPr>
          </w:p>
          <w:p w14:paraId="3E91A686" w14:textId="77777777" w:rsidR="00054AD6" w:rsidRPr="00BA2107" w:rsidRDefault="00054AD6" w:rsidP="00722462">
            <w:pPr>
              <w:pStyle w:val="berschriftTeilaufgaben"/>
              <w:rPr>
                <w:color w:val="008000"/>
              </w:rPr>
            </w:pPr>
            <w:r w:rsidRPr="00E0758C">
              <w:drawing>
                <wp:anchor distT="0" distB="0" distL="114300" distR="114300" simplePos="0" relativeHeight="253495296" behindDoc="0" locked="0" layoutInCell="1" allowOverlap="1" wp14:anchorId="5A28A323" wp14:editId="33AD4A9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1905</wp:posOffset>
                  </wp:positionV>
                  <wp:extent cx="360000" cy="272386"/>
                  <wp:effectExtent l="0" t="0" r="2540" b="0"/>
                  <wp:wrapNone/>
                  <wp:docPr id="1208664723" name="Grafik 1208664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9" w:type="dxa"/>
          </w:tcPr>
          <w:p w14:paraId="74AE34CC" w14:textId="77777777" w:rsidR="00054AD6" w:rsidRPr="00794E35" w:rsidRDefault="00054AD6" w:rsidP="00722462">
            <w:pPr>
              <w:pStyle w:val="Nummerierung"/>
            </w:pPr>
            <w:r w:rsidRPr="00794E35">
              <w:t>a)</w:t>
            </w:r>
          </w:p>
        </w:tc>
        <w:tc>
          <w:tcPr>
            <w:tcW w:w="8046" w:type="dxa"/>
          </w:tcPr>
          <w:p w14:paraId="5A2C794F" w14:textId="6B51B0FE" w:rsidR="00054AD6" w:rsidRDefault="00F657F8" w:rsidP="00722462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496320" behindDoc="0" locked="0" layoutInCell="1" allowOverlap="1" wp14:anchorId="366AF89A" wp14:editId="3C340B96">
                      <wp:simplePos x="0" y="0"/>
                      <wp:positionH relativeFrom="column">
                        <wp:posOffset>4404397</wp:posOffset>
                      </wp:positionH>
                      <wp:positionV relativeFrom="paragraph">
                        <wp:posOffset>-226603</wp:posOffset>
                      </wp:positionV>
                      <wp:extent cx="464820" cy="775970"/>
                      <wp:effectExtent l="0" t="0" r="5080" b="0"/>
                      <wp:wrapNone/>
                      <wp:docPr id="1454272568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4820" cy="775970"/>
                                <a:chOff x="-6143" y="-25702"/>
                                <a:chExt cx="465125" cy="7767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736860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6143" y="-25702"/>
                                  <a:ext cx="4651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20153640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F8A157" w14:textId="77777777" w:rsidR="00054AD6" w:rsidRPr="00D10144" w:rsidRDefault="00054AD6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6AF89A" id="_x0000_s1307" style="position:absolute;margin-left:346.8pt;margin-top:-17.85pt;width:36.6pt;height:61.1pt;z-index:253496320;mso-position-horizontal-relative:text;mso-position-vertical-relative:text;mso-width-relative:margin;mso-height-relative:margin" coordorigin="-61,-257" coordsize="4651,77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">
                      <v:shape id="Grafik 5" o:spid="_x0000_s1308" type="#_x0000_t75" style="position:absolute;left:-61;top:-257;width:465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">
                        <v:imagedata r:id="rId123" o:title="" chromakey="white"/>
                      </v:shape>
                      <v:shape id="Textfeld 12" o:spid="_x0000_s1309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4F8A157" w14:textId="77777777" w:rsidR="00054AD6" w:rsidRPr="00D10144" w:rsidRDefault="00054AD6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54AD6">
              <w:t>Überprüfe Kenans Idee an den zwei Bruchstreifen.</w:t>
            </w:r>
            <w:r w:rsidR="00054AD6">
              <w:rPr>
                <w:noProof/>
              </w:rPr>
              <w:t xml:space="preserve"> </w:t>
            </w:r>
          </w:p>
          <w:p w14:paraId="7736A7A2" w14:textId="27AF1F70" w:rsidR="00054AD6" w:rsidRDefault="00054AD6" w:rsidP="00722462">
            <w:r>
              <w:t>Wie könnte Kenan 20 % noch anders schreiben?</w:t>
            </w:r>
          </w:p>
          <w:p w14:paraId="06C9ED30" w14:textId="6D688D92" w:rsidR="00054AD6" w:rsidRDefault="00054AD6" w:rsidP="00722462"/>
          <w:p w14:paraId="106388B2" w14:textId="77777777" w:rsidR="00054AD6" w:rsidRDefault="00054AD6" w:rsidP="00722462">
            <w:pPr>
              <w:pStyle w:val="Text"/>
              <w:tabs>
                <w:tab w:val="left" w:pos="4965"/>
              </w:tabs>
            </w:pPr>
            <w:r>
              <w:tab/>
            </w:r>
          </w:p>
        </w:tc>
      </w:tr>
      <w:tr w:rsidR="00054AD6" w:rsidRPr="0032338C" w14:paraId="7371BEF3" w14:textId="77777777" w:rsidTr="00E47183">
        <w:trPr>
          <w:trHeight w:val="2215"/>
        </w:trPr>
        <w:tc>
          <w:tcPr>
            <w:tcW w:w="780" w:type="dxa"/>
          </w:tcPr>
          <w:p w14:paraId="25A0570D" w14:textId="77777777" w:rsidR="00054AD6" w:rsidRDefault="00054AD6" w:rsidP="00722462">
            <w:pPr>
              <w:pStyle w:val="berschriftTeilaufgaben"/>
              <w:rPr>
                <w:color w:val="008000"/>
              </w:rPr>
            </w:pPr>
          </w:p>
          <w:p w14:paraId="13384193" w14:textId="77777777" w:rsidR="00054AD6" w:rsidRDefault="00054AD6" w:rsidP="00722462">
            <w:pPr>
              <w:pStyle w:val="berschriftTeilaufgaben"/>
              <w:rPr>
                <w:color w:val="008000"/>
              </w:rPr>
            </w:pPr>
          </w:p>
          <w:p w14:paraId="1C81432F" w14:textId="77777777" w:rsidR="00054AD6" w:rsidRDefault="00054AD6" w:rsidP="00722462">
            <w:pPr>
              <w:pStyle w:val="berschriftTeilaufgaben"/>
              <w:rPr>
                <w:color w:val="008000"/>
              </w:rPr>
            </w:pPr>
          </w:p>
          <w:p w14:paraId="25FB13C1" w14:textId="77777777" w:rsidR="00054AD6" w:rsidRDefault="00054AD6" w:rsidP="00722462">
            <w:pPr>
              <w:pStyle w:val="berschriftTeilaufgaben"/>
              <w:rPr>
                <w:color w:val="008000"/>
              </w:rPr>
            </w:pPr>
          </w:p>
          <w:p w14:paraId="2C319700" w14:textId="77777777" w:rsidR="00054AD6" w:rsidRDefault="00054AD6" w:rsidP="00722462">
            <w:pPr>
              <w:pStyle w:val="berschriftTeilaufgaben"/>
              <w:rPr>
                <w:color w:val="008000"/>
              </w:rPr>
            </w:pPr>
          </w:p>
          <w:p w14:paraId="057AA435" w14:textId="77777777" w:rsidR="00054AD6" w:rsidRDefault="00054AD6" w:rsidP="00722462">
            <w:pPr>
              <w:pStyle w:val="berschriftTeilaufgaben"/>
              <w:rPr>
                <w:color w:val="008000"/>
              </w:rPr>
            </w:pPr>
          </w:p>
          <w:p w14:paraId="4CFA4A7D" w14:textId="77777777" w:rsidR="00054AD6" w:rsidRPr="00BA2107" w:rsidRDefault="00054AD6" w:rsidP="00722462">
            <w:pPr>
              <w:pStyle w:val="berschriftTeilaufgaben"/>
              <w:rPr>
                <w:color w:val="008000"/>
              </w:rPr>
            </w:pPr>
          </w:p>
        </w:tc>
        <w:tc>
          <w:tcPr>
            <w:tcW w:w="459" w:type="dxa"/>
          </w:tcPr>
          <w:p w14:paraId="390870F5" w14:textId="0D812789" w:rsidR="00054AD6" w:rsidRPr="00794E35" w:rsidRDefault="00F657F8" w:rsidP="00722462">
            <w:pPr>
              <w:pStyle w:val="berschriftTeilaufgaben"/>
            </w:pPr>
            <w:r>
              <mc:AlternateContent>
                <mc:Choice Requires="wpg">
                  <w:drawing>
                    <wp:anchor distT="0" distB="0" distL="114300" distR="114300" simplePos="0" relativeHeight="253484032" behindDoc="0" locked="0" layoutInCell="1" allowOverlap="1" wp14:anchorId="0ABB512A" wp14:editId="0863DDEF">
                      <wp:simplePos x="0" y="0"/>
                      <wp:positionH relativeFrom="column">
                        <wp:posOffset>154871</wp:posOffset>
                      </wp:positionH>
                      <wp:positionV relativeFrom="paragraph">
                        <wp:posOffset>117927</wp:posOffset>
                      </wp:positionV>
                      <wp:extent cx="348460" cy="393419"/>
                      <wp:effectExtent l="0" t="0" r="0" b="0"/>
                      <wp:wrapNone/>
                      <wp:docPr id="212115439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460" cy="393419"/>
                                <a:chOff x="-52909" y="-26953"/>
                                <a:chExt cx="349706" cy="433315"/>
                              </a:xfrm>
                            </wpg:grpSpPr>
                            <wps:wsp>
                              <wps:cNvPr id="944623448" name="Textfeld 3"/>
                              <wps:cNvSpPr txBox="1"/>
                              <wps:spPr>
                                <a:xfrm>
                                  <a:off x="-23114" y="-2695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1C1B30" w14:textId="77777777" w:rsidR="00054AD6" w:rsidRPr="00060105" w:rsidRDefault="00054AD6" w:rsidP="00054AD6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0298667" name="Textfeld 3"/>
                              <wps:cNvSpPr txBox="1"/>
                              <wps:spPr>
                                <a:xfrm>
                                  <a:off x="-52909" y="130466"/>
                                  <a:ext cx="349706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4BF314" w14:textId="77777777" w:rsidR="00054AD6" w:rsidRPr="00700A59" w:rsidRDefault="00054AD6" w:rsidP="00054AD6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3204068" name="Gerade Verbindung 1"/>
                              <wps:cNvCnPr/>
                              <wps:spPr>
                                <a:xfrm>
                                  <a:off x="43530" y="195952"/>
                                  <a:ext cx="144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BB512A" id="_x0000_s1310" style="position:absolute;margin-left:12.2pt;margin-top:9.3pt;width:27.45pt;height:31pt;z-index:253484032;mso-position-horizontal-relative:text;mso-position-vertical-relative:text" coordorigin="-52909,-26953" coordsize="349706,4333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">
                      <v:shape id="Textfeld 3" o:spid="_x0000_s1311" type="#_x0000_t202" style="position:absolute;left:-23114;top:-2695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" filled="f" stroked="f" strokeweight=".5pt">
                        <v:textbox>
                          <w:txbxContent>
                            <w:p w14:paraId="541C1B30" w14:textId="77777777" w:rsidR="00054AD6" w:rsidRPr="00060105" w:rsidRDefault="00054AD6" w:rsidP="00054AD6">
                              <w:pPr>
                                <w:jc w:val="center"/>
                                <w:rPr>
                                  <w:rFonts w:ascii="Calibri" w:hAnsi="Calibr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3" o:spid="_x0000_s1312" type="#_x0000_t202" style="position:absolute;left:-52909;top:130466;width:349706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" filled="f" stroked="f" strokeweight=".5pt">
                        <v:textbox>
                          <w:txbxContent>
                            <w:p w14:paraId="554BF314" w14:textId="77777777" w:rsidR="00054AD6" w:rsidRPr="00700A59" w:rsidRDefault="00054AD6" w:rsidP="00054AD6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313" style="position:absolute;visibility:visible;mso-wrap-style:square" from="43530,195952" to="188044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3486080" behindDoc="0" locked="0" layoutInCell="1" allowOverlap="1" wp14:anchorId="2ED6656C" wp14:editId="65181B2A">
                      <wp:simplePos x="0" y="0"/>
                      <wp:positionH relativeFrom="column">
                        <wp:posOffset>164298</wp:posOffset>
                      </wp:positionH>
                      <wp:positionV relativeFrom="paragraph">
                        <wp:posOffset>873310</wp:posOffset>
                      </wp:positionV>
                      <wp:extent cx="433490" cy="399457"/>
                      <wp:effectExtent l="0" t="0" r="0" b="0"/>
                      <wp:wrapNone/>
                      <wp:docPr id="205571981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3490" cy="399457"/>
                                <a:chOff x="-52910" y="-33603"/>
                                <a:chExt cx="435643" cy="439965"/>
                              </a:xfrm>
                            </wpg:grpSpPr>
                            <wps:wsp>
                              <wps:cNvPr id="655495999" name="Textfeld 3"/>
                              <wps:cNvSpPr txBox="1"/>
                              <wps:spPr>
                                <a:xfrm>
                                  <a:off x="-9501" y="-3360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75F360" w14:textId="77777777" w:rsidR="00054AD6" w:rsidRPr="00060105" w:rsidRDefault="00054AD6" w:rsidP="00054AD6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6683552" name="Textfeld 3"/>
                              <wps:cNvSpPr txBox="1"/>
                              <wps:spPr>
                                <a:xfrm>
                                  <a:off x="-52910" y="130466"/>
                                  <a:ext cx="43564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70679D2" w14:textId="77777777" w:rsidR="00054AD6" w:rsidRPr="00700A59" w:rsidRDefault="00054AD6" w:rsidP="00054AD6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4033036" name="Gerade Verbindung 1"/>
                              <wps:cNvCnPr/>
                              <wps:spPr>
                                <a:xfrm>
                                  <a:off x="43529" y="195952"/>
                                  <a:ext cx="2170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D6656C" id="_x0000_s1314" style="position:absolute;margin-left:12.95pt;margin-top:68.75pt;width:34.15pt;height:31.45pt;z-index:253486080;mso-position-horizontal-relative:text;mso-position-vertical-relative:text" coordorigin="-52910,-33603" coordsize="435643,4399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">
                      <v:shape id="Textfeld 3" o:spid="_x0000_s1315" type="#_x0000_t202" style="position:absolute;left:-9501;top:-3360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" filled="f" stroked="f" strokeweight=".5pt">
                        <v:textbox>
                          <w:txbxContent>
                            <w:p w14:paraId="2B75F360" w14:textId="77777777" w:rsidR="00054AD6" w:rsidRPr="00060105" w:rsidRDefault="00054AD6" w:rsidP="00054AD6">
                              <w:pPr>
                                <w:jc w:val="center"/>
                                <w:rPr>
                                  <w:rFonts w:ascii="Calibri" w:hAnsi="Calibr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3" o:spid="_x0000_s1316" type="#_x0000_t202" style="position:absolute;left:-52910;top:130466;width:43564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" filled="f" stroked="f" strokeweight=".5pt">
                        <v:textbox>
                          <w:txbxContent>
                            <w:p w14:paraId="670679D2" w14:textId="77777777" w:rsidR="00054AD6" w:rsidRPr="00700A59" w:rsidRDefault="00054AD6" w:rsidP="00054AD6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1000</w:t>
                              </w:r>
                            </w:p>
                          </w:txbxContent>
                        </v:textbox>
                      </v:shape>
                      <v:line id="Gerade Verbindung 1" o:spid="_x0000_s1317" style="position:absolute;visibility:visible;mso-wrap-style:square" from="43529,195952" to="26060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8046" w:type="dxa"/>
          </w:tcPr>
          <w:p w14:paraId="13E22ECA" w14:textId="0B36ED88" w:rsidR="00054AD6" w:rsidRDefault="00F657F8" w:rsidP="00722462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85056" behindDoc="0" locked="0" layoutInCell="1" allowOverlap="1" wp14:anchorId="55432EDB" wp14:editId="7A45DC0F">
                      <wp:simplePos x="0" y="0"/>
                      <wp:positionH relativeFrom="column">
                        <wp:posOffset>4706161</wp:posOffset>
                      </wp:positionH>
                      <wp:positionV relativeFrom="paragraph">
                        <wp:posOffset>126579</wp:posOffset>
                      </wp:positionV>
                      <wp:extent cx="369568" cy="393419"/>
                      <wp:effectExtent l="0" t="0" r="0" b="0"/>
                      <wp:wrapNone/>
                      <wp:docPr id="10854059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9568" cy="393419"/>
                                <a:chOff x="-66515" y="-26953"/>
                                <a:chExt cx="371855" cy="433315"/>
                              </a:xfrm>
                            </wpg:grpSpPr>
                            <wps:wsp>
                              <wps:cNvPr id="336716196" name="Textfeld 3"/>
                              <wps:cNvSpPr txBox="1"/>
                              <wps:spPr>
                                <a:xfrm>
                                  <a:off x="-66515" y="-26953"/>
                                  <a:ext cx="371855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B9281F" w14:textId="77777777" w:rsidR="00054AD6" w:rsidRPr="00060105" w:rsidRDefault="00054AD6" w:rsidP="00054AD6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4435914" name="Textfeld 3"/>
                              <wps:cNvSpPr txBox="1"/>
                              <wps:spPr>
                                <a:xfrm>
                                  <a:off x="-52909" y="130466"/>
                                  <a:ext cx="349706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450FA5" w14:textId="77777777" w:rsidR="00054AD6" w:rsidRPr="00700A59" w:rsidRDefault="00054AD6" w:rsidP="00054AD6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4266345" name="Gerade Verbindung 1"/>
                              <wps:cNvCnPr/>
                              <wps:spPr>
                                <a:xfrm>
                                  <a:off x="43530" y="195952"/>
                                  <a:ext cx="144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432EDB" id="_x0000_s1318" style="position:absolute;left:0;text-align:left;margin-left:370.55pt;margin-top:9.95pt;width:29.1pt;height:31pt;z-index:253485056;mso-position-horizontal-relative:text;mso-position-vertical-relative:text" coordorigin="-66515,-26953" coordsize="371855,4333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">
                      <v:shape id="Textfeld 3" o:spid="_x0000_s1319" type="#_x0000_t202" style="position:absolute;left:-66515;top:-26953;width:371855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" filled="f" stroked="f" strokeweight=".5pt">
                        <v:textbox>
                          <w:txbxContent>
                            <w:p w14:paraId="5DB9281F" w14:textId="77777777" w:rsidR="00054AD6" w:rsidRPr="00060105" w:rsidRDefault="00054AD6" w:rsidP="00054AD6">
                              <w:pPr>
                                <w:jc w:val="center"/>
                                <w:rPr>
                                  <w:rFonts w:ascii="Calibri" w:hAnsi="Calibr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Textfeld 3" o:spid="_x0000_s1320" type="#_x0000_t202" style="position:absolute;left:-52909;top:130466;width:349706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" filled="f" stroked="f" strokeweight=".5pt">
                        <v:textbox>
                          <w:txbxContent>
                            <w:p w14:paraId="23450FA5" w14:textId="77777777" w:rsidR="00054AD6" w:rsidRPr="00700A59" w:rsidRDefault="00054AD6" w:rsidP="00054AD6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321" style="position:absolute;visibility:visible;mso-wrap-style:square" from="43530,195952" to="188044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054AD6">
              <w:rPr>
                <w:noProof/>
              </w:rPr>
              <w:drawing>
                <wp:anchor distT="0" distB="0" distL="114300" distR="114300" simplePos="0" relativeHeight="253479936" behindDoc="0" locked="0" layoutInCell="1" allowOverlap="1" wp14:anchorId="22BF7E4D" wp14:editId="5827C2AA">
                  <wp:simplePos x="0" y="0"/>
                  <wp:positionH relativeFrom="column">
                    <wp:posOffset>-99919</wp:posOffset>
                  </wp:positionH>
                  <wp:positionV relativeFrom="paragraph">
                    <wp:posOffset>6095</wp:posOffset>
                  </wp:positionV>
                  <wp:extent cx="5063378" cy="210510"/>
                  <wp:effectExtent l="0" t="0" r="0" b="5715"/>
                  <wp:wrapNone/>
                  <wp:docPr id="1587997173" name="Grafik 1587997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6.png"/>
                          <pic:cNvPicPr/>
                        </pic:nvPicPr>
                        <pic:blipFill rotWithShape="1">
                          <a:blip r:embed="rId124" cstate="print">
                            <a:lum brigh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514"/>
                          <a:stretch/>
                        </pic:blipFill>
                        <pic:spPr bwMode="auto">
                          <a:xfrm>
                            <a:off x="0" y="0"/>
                            <a:ext cx="5141815" cy="21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29AF4E" w14:textId="18C4310A" w:rsidR="00054AD6" w:rsidRDefault="00054AD6" w:rsidP="00722462">
            <w:pPr>
              <w:jc w:val="center"/>
              <w:rPr>
                <w:noProof/>
              </w:rPr>
            </w:pPr>
          </w:p>
          <w:p w14:paraId="45373ED1" w14:textId="53B52BBD" w:rsidR="00054AD6" w:rsidRDefault="00F657F8" w:rsidP="0072246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504512" behindDoc="0" locked="0" layoutInCell="1" allowOverlap="1" wp14:anchorId="7FCBE2A8" wp14:editId="73267058">
                  <wp:simplePos x="0" y="0"/>
                  <wp:positionH relativeFrom="column">
                    <wp:posOffset>-83107</wp:posOffset>
                  </wp:positionH>
                  <wp:positionV relativeFrom="paragraph">
                    <wp:posOffset>262291</wp:posOffset>
                  </wp:positionV>
                  <wp:extent cx="5084116" cy="256558"/>
                  <wp:effectExtent l="0" t="0" r="0" b="0"/>
                  <wp:wrapNone/>
                  <wp:docPr id="302368074" name="Grafik 302368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6.png"/>
                          <pic:cNvPicPr/>
                        </pic:nvPicPr>
                        <pic:blipFill rotWithShape="1">
                          <a:blip r:embed="rId12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lum bright="4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771" b="12348"/>
                          <a:stretch/>
                        </pic:blipFill>
                        <pic:spPr bwMode="auto">
                          <a:xfrm>
                            <a:off x="0" y="0"/>
                            <a:ext cx="5084116" cy="256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87104" behindDoc="0" locked="0" layoutInCell="1" allowOverlap="1" wp14:anchorId="10F0D24B" wp14:editId="68D713DD">
                      <wp:simplePos x="0" y="0"/>
                      <wp:positionH relativeFrom="column">
                        <wp:posOffset>4640174</wp:posOffset>
                      </wp:positionH>
                      <wp:positionV relativeFrom="paragraph">
                        <wp:posOffset>500405</wp:posOffset>
                      </wp:positionV>
                      <wp:extent cx="457688" cy="399457"/>
                      <wp:effectExtent l="0" t="0" r="0" b="0"/>
                      <wp:wrapNone/>
                      <wp:docPr id="91234326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688" cy="399457"/>
                                <a:chOff x="-77677" y="-33603"/>
                                <a:chExt cx="460410" cy="439965"/>
                              </a:xfrm>
                            </wpg:grpSpPr>
                            <wps:wsp>
                              <wps:cNvPr id="1897984179" name="Textfeld 3"/>
                              <wps:cNvSpPr txBox="1"/>
                              <wps:spPr>
                                <a:xfrm>
                                  <a:off x="-77677" y="-33603"/>
                                  <a:ext cx="460342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7C6638" w14:textId="77777777" w:rsidR="00054AD6" w:rsidRPr="00060105" w:rsidRDefault="00054AD6" w:rsidP="00054AD6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8809057" name="Textfeld 3"/>
                              <wps:cNvSpPr txBox="1"/>
                              <wps:spPr>
                                <a:xfrm>
                                  <a:off x="-52910" y="130466"/>
                                  <a:ext cx="43564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6A78FE" w14:textId="77777777" w:rsidR="00054AD6" w:rsidRPr="00700A59" w:rsidRDefault="00054AD6" w:rsidP="00054AD6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964930" name="Gerade Verbindung 1"/>
                              <wps:cNvCnPr/>
                              <wps:spPr>
                                <a:xfrm>
                                  <a:off x="43529" y="195952"/>
                                  <a:ext cx="2170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F0D24B" id="_x0000_s1322" style="position:absolute;left:0;text-align:left;margin-left:365.35pt;margin-top:39.4pt;width:36.05pt;height:31.45pt;z-index:253487104;mso-position-horizontal-relative:text;mso-position-vertical-relative:text" coordorigin="-77677,-33603" coordsize="460410,4399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">
                      <v:shape id="Textfeld 3" o:spid="_x0000_s1323" type="#_x0000_t202" style="position:absolute;left:-77677;top:-33603;width:46034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" filled="f" stroked="f" strokeweight=".5pt">
                        <v:textbox>
                          <w:txbxContent>
                            <w:p w14:paraId="7E7C6638" w14:textId="77777777" w:rsidR="00054AD6" w:rsidRPr="00060105" w:rsidRDefault="00054AD6" w:rsidP="00054AD6">
                              <w:pPr>
                                <w:jc w:val="center"/>
                                <w:rPr>
                                  <w:rFonts w:ascii="Calibri" w:hAnsi="Calibr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  <v:shape id="Textfeld 3" o:spid="_x0000_s1324" type="#_x0000_t202" style="position:absolute;left:-52910;top:130466;width:43564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" filled="f" stroked="f" strokeweight=".5pt">
                        <v:textbox>
                          <w:txbxContent>
                            <w:p w14:paraId="056A78FE" w14:textId="77777777" w:rsidR="00054AD6" w:rsidRPr="00700A59" w:rsidRDefault="00054AD6" w:rsidP="00054AD6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1000</w:t>
                              </w:r>
                            </w:p>
                          </w:txbxContent>
                        </v:textbox>
                      </v:shape>
                      <v:line id="Gerade Verbindung 1" o:spid="_x0000_s1325" style="position:absolute;visibility:visible;mso-wrap-style:square" from="43529,195952" to="26060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054AD6" w:rsidRPr="0032338C" w14:paraId="27C33C87" w14:textId="77777777" w:rsidTr="00E47183">
        <w:trPr>
          <w:trHeight w:val="280"/>
        </w:trPr>
        <w:tc>
          <w:tcPr>
            <w:tcW w:w="780" w:type="dxa"/>
          </w:tcPr>
          <w:p w14:paraId="6DB7671C" w14:textId="77777777" w:rsidR="00054AD6" w:rsidRDefault="00054AD6" w:rsidP="00722462">
            <w:pPr>
              <w:pStyle w:val="berschriftTeilaufgaben"/>
              <w:rPr>
                <w:color w:val="auto"/>
              </w:rPr>
            </w:pPr>
          </w:p>
        </w:tc>
        <w:tc>
          <w:tcPr>
            <w:tcW w:w="459" w:type="dxa"/>
          </w:tcPr>
          <w:p w14:paraId="2FFBA086" w14:textId="77777777" w:rsidR="00054AD6" w:rsidRPr="00794E35" w:rsidRDefault="00054AD6" w:rsidP="00722462">
            <w:pPr>
              <w:pStyle w:val="Nummerierung"/>
            </w:pPr>
            <w:r w:rsidRPr="00794E35">
              <w:t>b)</w:t>
            </w:r>
          </w:p>
        </w:tc>
        <w:tc>
          <w:tcPr>
            <w:tcW w:w="8046" w:type="dxa"/>
          </w:tcPr>
          <w:p w14:paraId="6349F830" w14:textId="3E3C928D" w:rsidR="00054AD6" w:rsidRDefault="00D10144" w:rsidP="00722462">
            <w:pPr>
              <w:spacing w:line="276" w:lineRule="auto"/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497344" behindDoc="0" locked="0" layoutInCell="1" allowOverlap="1" wp14:anchorId="4D2750B3" wp14:editId="1D03F754">
                      <wp:simplePos x="0" y="0"/>
                      <wp:positionH relativeFrom="column">
                        <wp:posOffset>4482186</wp:posOffset>
                      </wp:positionH>
                      <wp:positionV relativeFrom="paragraph">
                        <wp:posOffset>208966</wp:posOffset>
                      </wp:positionV>
                      <wp:extent cx="547370" cy="694690"/>
                      <wp:effectExtent l="0" t="0" r="0" b="3810"/>
                      <wp:wrapNone/>
                      <wp:docPr id="182781816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7282206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49919520" name="Textfeld 12"/>
                              <wps:cNvSpPr txBox="1"/>
                              <wps:spPr>
                                <a:xfrm>
                                  <a:off x="11639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B93C9F" w14:textId="77777777" w:rsidR="00054AD6" w:rsidRPr="00D10144" w:rsidRDefault="00054AD6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2750B3" id="_x0000_s1326" style="position:absolute;margin-left:352.95pt;margin-top:16.45pt;width:43.1pt;height:54.7pt;z-index:253497344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">
                      <v:shape id="Grafik 10" o:spid="_x0000_s1327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">
                        <v:imagedata r:id="rId126" o:title="" chromakey="white"/>
                      </v:shape>
                      <v:shape id="Textfeld 12" o:spid="_x0000_s1328" type="#_x0000_t202" style="position:absolute;left:1163;top:5478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4B93C9F" w14:textId="77777777" w:rsidR="00054AD6" w:rsidRPr="00D10144" w:rsidRDefault="00054AD6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54AD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73792" behindDoc="0" locked="0" layoutInCell="1" allowOverlap="1" wp14:anchorId="11A04489" wp14:editId="44FEC4F4">
                      <wp:simplePos x="0" y="0"/>
                      <wp:positionH relativeFrom="column">
                        <wp:posOffset>4482052</wp:posOffset>
                      </wp:positionH>
                      <wp:positionV relativeFrom="paragraph">
                        <wp:posOffset>13335</wp:posOffset>
                      </wp:positionV>
                      <wp:extent cx="108000" cy="85408"/>
                      <wp:effectExtent l="0" t="0" r="25400" b="10160"/>
                      <wp:wrapNone/>
                      <wp:docPr id="10219" name="Rechteck 102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08000" cy="854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F809D3" id="Rechteck 10219" o:spid="_x0000_s1026" style="position:absolute;margin-left:352.9pt;margin-top:1.05pt;width:8.5pt;height:6.75pt;z-index:2534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" fillcolor="#d9d9d9" strokecolor="#7f7f7f">
                      <v:path arrowok="t"/>
                      <o:lock v:ext="edit" aspectratio="t"/>
                    </v:rect>
                  </w:pict>
                </mc:Fallback>
              </mc:AlternateContent>
            </w:r>
            <w:r w:rsidR="00054AD6">
              <w:rPr>
                <w:noProof/>
              </w:rPr>
              <w:t xml:space="preserve">Schreibe auch die anderen Prozente als Brüche mit Nenner 10 auf:   10 %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/>
                <m:den>
                  <m:r>
                    <w:rPr>
                      <w:rFonts w:ascii="Cambria Math" w:hAnsi="Cambria Math"/>
                      <w:noProof/>
                    </w:rPr>
                    <m:t>10</m:t>
                  </m:r>
                </m:den>
              </m:f>
            </m:oMath>
            <w:r w:rsidR="00054AD6">
              <w:rPr>
                <w:noProof/>
              </w:rPr>
              <w:t>, ...</w:t>
            </w:r>
          </w:p>
        </w:tc>
      </w:tr>
      <w:tr w:rsidR="00F657F8" w:rsidRPr="0032338C" w14:paraId="103F2A32" w14:textId="77777777" w:rsidTr="00E47183">
        <w:trPr>
          <w:trHeight w:val="280"/>
        </w:trPr>
        <w:tc>
          <w:tcPr>
            <w:tcW w:w="780" w:type="dxa"/>
          </w:tcPr>
          <w:p w14:paraId="7D5BCF15" w14:textId="77777777" w:rsidR="00F657F8" w:rsidRDefault="00F657F8" w:rsidP="00722462">
            <w:pPr>
              <w:pStyle w:val="berschriftTeilaufgaben"/>
              <w:rPr>
                <w:color w:val="auto"/>
              </w:rPr>
            </w:pPr>
          </w:p>
        </w:tc>
        <w:tc>
          <w:tcPr>
            <w:tcW w:w="459" w:type="dxa"/>
          </w:tcPr>
          <w:p w14:paraId="46245C34" w14:textId="77777777" w:rsidR="00F657F8" w:rsidRPr="00794E35" w:rsidRDefault="00F657F8" w:rsidP="00722462">
            <w:pPr>
              <w:pStyle w:val="Nummerierung"/>
            </w:pPr>
          </w:p>
        </w:tc>
        <w:tc>
          <w:tcPr>
            <w:tcW w:w="8046" w:type="dxa"/>
          </w:tcPr>
          <w:p w14:paraId="7BF20F3A" w14:textId="592D69B1" w:rsidR="00F657F8" w:rsidRDefault="00F657F8" w:rsidP="00722462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77888" behindDoc="0" locked="0" layoutInCell="1" allowOverlap="1" wp14:anchorId="19DB74D7" wp14:editId="547BC1C0">
                      <wp:simplePos x="0" y="0"/>
                      <wp:positionH relativeFrom="column">
                        <wp:posOffset>3446780</wp:posOffset>
                      </wp:positionH>
                      <wp:positionV relativeFrom="paragraph">
                        <wp:posOffset>289560</wp:posOffset>
                      </wp:positionV>
                      <wp:extent cx="868045" cy="342900"/>
                      <wp:effectExtent l="0" t="38100" r="287655" b="12700"/>
                      <wp:wrapNone/>
                      <wp:docPr id="915273754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68045" cy="342900"/>
                              </a:xfrm>
                              <a:prstGeom prst="wedgeRoundRectCallout">
                                <a:avLst>
                                  <a:gd name="adj1" fmla="val -78197"/>
                                  <a:gd name="adj2" fmla="val -55550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BAC5066" w14:textId="77777777" w:rsidR="00054AD6" w:rsidRPr="005535F7" w:rsidRDefault="00054AD6" w:rsidP="00054AD6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 xml:space="preserve">         sind 4 %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DB74D7" id="_x0000_s1329" type="#_x0000_t62" style="position:absolute;margin-left:271.4pt;margin-top:22.8pt;width:68.35pt;height:27pt;flip:x;z-index:2534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" adj="-6091,-1199" strokecolor="#a5a5a5 [2092]" strokeweight="1pt">
                      <v:textbox inset="2mm,2mm,2mm,2mm">
                        <w:txbxContent>
                          <w:p w14:paraId="1BAC5066" w14:textId="77777777" w:rsidR="00054AD6" w:rsidRPr="005535F7" w:rsidRDefault="00054AD6" w:rsidP="00054AD6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 xml:space="preserve">         sind 4 %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657F8" w:rsidRPr="0032338C" w14:paraId="775AB512" w14:textId="77777777" w:rsidTr="00E47183">
        <w:trPr>
          <w:trHeight w:val="280"/>
        </w:trPr>
        <w:tc>
          <w:tcPr>
            <w:tcW w:w="780" w:type="dxa"/>
          </w:tcPr>
          <w:p w14:paraId="0538B990" w14:textId="77777777" w:rsidR="00F657F8" w:rsidRDefault="00F657F8" w:rsidP="00722462">
            <w:pPr>
              <w:pStyle w:val="berschriftTeilaufgaben"/>
              <w:rPr>
                <w:color w:val="auto"/>
              </w:rPr>
            </w:pPr>
          </w:p>
        </w:tc>
        <w:tc>
          <w:tcPr>
            <w:tcW w:w="459" w:type="dxa"/>
          </w:tcPr>
          <w:p w14:paraId="6C338806" w14:textId="2B246333" w:rsidR="00F657F8" w:rsidRPr="00794E35" w:rsidRDefault="00F657F8" w:rsidP="00722462">
            <w:pPr>
              <w:pStyle w:val="Nummerierung"/>
            </w:pPr>
            <w:r>
              <w:t>c)</w:t>
            </w:r>
          </w:p>
        </w:tc>
        <w:tc>
          <w:tcPr>
            <w:tcW w:w="8046" w:type="dxa"/>
          </w:tcPr>
          <w:p w14:paraId="4EEFA8ED" w14:textId="4058A01C" w:rsidR="00F657F8" w:rsidRDefault="00F657F8" w:rsidP="00F657F8">
            <w:pPr>
              <w:rPr>
                <w:noProof/>
              </w:rPr>
            </w:pPr>
            <w:r w:rsidRPr="00017B65">
              <w:rPr>
                <w:rFonts w:eastAsia="Calibri"/>
                <w:noProof/>
                <w:kern w:val="2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478912" behindDoc="0" locked="0" layoutInCell="1" allowOverlap="1" wp14:anchorId="2832699F" wp14:editId="2AC4BA31">
                      <wp:simplePos x="0" y="0"/>
                      <wp:positionH relativeFrom="column">
                        <wp:posOffset>3507041</wp:posOffset>
                      </wp:positionH>
                      <wp:positionV relativeFrom="paragraph">
                        <wp:posOffset>23098</wp:posOffset>
                      </wp:positionV>
                      <wp:extent cx="378460" cy="428625"/>
                      <wp:effectExtent l="0" t="0" r="0" b="0"/>
                      <wp:wrapNone/>
                      <wp:docPr id="114807888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8460" cy="428625"/>
                                <a:chOff x="-52661" y="-26953"/>
                                <a:chExt cx="380370" cy="433315"/>
                              </a:xfrm>
                            </wpg:grpSpPr>
                            <wps:wsp>
                              <wps:cNvPr id="472106514" name="Textfeld 3"/>
                              <wps:cNvSpPr txBox="1"/>
                              <wps:spPr>
                                <a:xfrm>
                                  <a:off x="-36728" y="-2695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579D6C" w14:textId="77777777" w:rsidR="00054AD6" w:rsidRPr="00AF1C61" w:rsidRDefault="00054AD6" w:rsidP="00054AD6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2055290" name="Textfeld 3"/>
                              <wps:cNvSpPr txBox="1"/>
                              <wps:spPr>
                                <a:xfrm>
                                  <a:off x="-52661" y="130466"/>
                                  <a:ext cx="3803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3EDCE1" w14:textId="77777777" w:rsidR="00054AD6" w:rsidRPr="00AF1C61" w:rsidRDefault="00054AD6" w:rsidP="00054AD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F1C61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6618174" name="Gerade Verbindung 1"/>
                              <wps:cNvCnPr/>
                              <wps:spPr>
                                <a:xfrm>
                                  <a:off x="43530" y="195952"/>
                                  <a:ext cx="144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32699F" id="_x0000_s1330" style="position:absolute;margin-left:276.15pt;margin-top:1.8pt;width:29.8pt;height:33.75pt;z-index:253478912;mso-position-horizontal-relative:text;mso-position-vertical-relative:text;mso-width-relative:margin;mso-height-relative:margin" coordorigin="-52661,-26953" coordsize="380370,4333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">
                      <v:shape id="Textfeld 3" o:spid="_x0000_s1331" type="#_x0000_t202" style="position:absolute;left:-36728;top:-2695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" filled="f" stroked="f" strokeweight=".5pt">
                        <v:textbox>
                          <w:txbxContent>
                            <w:p w14:paraId="01579D6C" w14:textId="77777777" w:rsidR="00054AD6" w:rsidRPr="00AF1C61" w:rsidRDefault="00054AD6" w:rsidP="00054AD6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332" type="#_x0000_t202" style="position:absolute;left:-52661;top:130466;width:3803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" filled="f" stroked="f" strokeweight=".5pt">
                        <v:textbox>
                          <w:txbxContent>
                            <w:p w14:paraId="193EDCE1" w14:textId="77777777" w:rsidR="00054AD6" w:rsidRPr="00AF1C61" w:rsidRDefault="00054AD6" w:rsidP="00054AD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AF1C61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333" style="position:absolute;visibility:visible;mso-wrap-style:square" from="43530,195952" to="188044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w:t>Hat Tara Recht?</w:t>
            </w:r>
          </w:p>
          <w:p w14:paraId="5B305C58" w14:textId="04C8B432" w:rsidR="00F657F8" w:rsidRDefault="00F657F8" w:rsidP="00F657F8">
            <w:pPr>
              <w:rPr>
                <w:noProof/>
              </w:rPr>
            </w:pPr>
            <w:r>
              <w:rPr>
                <w:noProof/>
              </w:rPr>
              <w:t>Überprüfe am Zehntel und am Hundertstel-Streifen.</w:t>
            </w:r>
          </w:p>
          <w:p w14:paraId="0C6A9F56" w14:textId="6999D4C2" w:rsidR="00F657F8" w:rsidRDefault="00F657F8" w:rsidP="00722462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502464" behindDoc="0" locked="0" layoutInCell="1" allowOverlap="1" wp14:anchorId="485C6A29" wp14:editId="78BFDA4B">
                  <wp:simplePos x="0" y="0"/>
                  <wp:positionH relativeFrom="column">
                    <wp:posOffset>-74532</wp:posOffset>
                  </wp:positionH>
                  <wp:positionV relativeFrom="paragraph">
                    <wp:posOffset>130934</wp:posOffset>
                  </wp:positionV>
                  <wp:extent cx="5084116" cy="256558"/>
                  <wp:effectExtent l="0" t="0" r="0" b="0"/>
                  <wp:wrapNone/>
                  <wp:docPr id="253567434" name="Grafik 253567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6.png"/>
                          <pic:cNvPicPr/>
                        </pic:nvPicPr>
                        <pic:blipFill rotWithShape="1">
                          <a:blip r:embed="rId12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lum bright="4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771" b="12348"/>
                          <a:stretch/>
                        </pic:blipFill>
                        <pic:spPr bwMode="auto">
                          <a:xfrm>
                            <a:off x="0" y="0"/>
                            <a:ext cx="5084116" cy="256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05202B" w14:textId="6362E7D1" w:rsidR="00F657F8" w:rsidRDefault="00F657F8" w:rsidP="00722462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90176" behindDoc="0" locked="0" layoutInCell="1" allowOverlap="1" wp14:anchorId="0911989F" wp14:editId="1E21FDEC">
                      <wp:simplePos x="0" y="0"/>
                      <wp:positionH relativeFrom="column">
                        <wp:posOffset>-173831</wp:posOffset>
                      </wp:positionH>
                      <wp:positionV relativeFrom="paragraph">
                        <wp:posOffset>189723</wp:posOffset>
                      </wp:positionV>
                      <wp:extent cx="433490" cy="393419"/>
                      <wp:effectExtent l="0" t="0" r="0" b="0"/>
                      <wp:wrapNone/>
                      <wp:docPr id="66924470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3490" cy="393419"/>
                                <a:chOff x="-52910" y="-26953"/>
                                <a:chExt cx="435643" cy="433315"/>
                              </a:xfrm>
                            </wpg:grpSpPr>
                            <wps:wsp>
                              <wps:cNvPr id="1474098881" name="Textfeld 3"/>
                              <wps:cNvSpPr txBox="1"/>
                              <wps:spPr>
                                <a:xfrm>
                                  <a:off x="-9501" y="-2695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2D01CF" w14:textId="77777777" w:rsidR="00054AD6" w:rsidRPr="00060105" w:rsidRDefault="00054AD6" w:rsidP="00054AD6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5940233" name="Textfeld 3"/>
                              <wps:cNvSpPr txBox="1"/>
                              <wps:spPr>
                                <a:xfrm>
                                  <a:off x="-52910" y="130466"/>
                                  <a:ext cx="43564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AB31FF" w14:textId="77777777" w:rsidR="00054AD6" w:rsidRPr="00700A59" w:rsidRDefault="00054AD6" w:rsidP="00054AD6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8845227" name="Gerade Verbindung 1"/>
                              <wps:cNvCnPr/>
                              <wps:spPr>
                                <a:xfrm>
                                  <a:off x="43529" y="195952"/>
                                  <a:ext cx="2170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11989F" id="_x0000_s1334" style="position:absolute;margin-left:-13.7pt;margin-top:14.95pt;width:34.15pt;height:31pt;z-index:253490176;mso-position-horizontal-relative:text;mso-position-vertical-relative:text" coordorigin="-52910,-26953" coordsize="435643,4333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">
                      <v:shape id="Textfeld 3" o:spid="_x0000_s1335" type="#_x0000_t202" style="position:absolute;left:-9501;top:-2695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" filled="f" stroked="f" strokeweight=".5pt">
                        <v:textbox>
                          <w:txbxContent>
                            <w:p w14:paraId="4D2D01CF" w14:textId="77777777" w:rsidR="00054AD6" w:rsidRPr="00060105" w:rsidRDefault="00054AD6" w:rsidP="00054AD6">
                              <w:pPr>
                                <w:jc w:val="center"/>
                                <w:rPr>
                                  <w:rFonts w:ascii="Calibri" w:hAnsi="Calibr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3" o:spid="_x0000_s1336" type="#_x0000_t202" style="position:absolute;left:-52910;top:130466;width:43564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" filled="f" stroked="f" strokeweight=".5pt">
                        <v:textbox>
                          <w:txbxContent>
                            <w:p w14:paraId="52AB31FF" w14:textId="77777777" w:rsidR="00054AD6" w:rsidRPr="00700A59" w:rsidRDefault="00054AD6" w:rsidP="00054AD6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1000</w:t>
                              </w:r>
                            </w:p>
                          </w:txbxContent>
                        </v:textbox>
                      </v:shape>
                      <v:line id="Gerade Verbindung 1" o:spid="_x0000_s1337" style="position:absolute;visibility:visible;mso-wrap-style:square" from="43529,195952" to="26060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248723F0" w14:textId="046B29B2" w:rsidR="00F657F8" w:rsidRDefault="00F657F8" w:rsidP="00722462">
            <w:pPr>
              <w:spacing w:line="276" w:lineRule="auto"/>
              <w:rPr>
                <w:noProof/>
              </w:rPr>
            </w:pPr>
          </w:p>
          <w:p w14:paraId="0FF64FA9" w14:textId="13F45718" w:rsidR="00F657F8" w:rsidRDefault="00F657F8" w:rsidP="00722462">
            <w:pPr>
              <w:spacing w:line="276" w:lineRule="auto"/>
              <w:rPr>
                <w:noProof/>
              </w:rPr>
            </w:pPr>
          </w:p>
        </w:tc>
      </w:tr>
    </w:tbl>
    <w:p w14:paraId="07F5E0E3" w14:textId="54FFC4C2" w:rsidR="00054AD6" w:rsidRDefault="00054AD6" w:rsidP="00054AD6"/>
    <w:p w14:paraId="6188BC06" w14:textId="59CEB28A" w:rsidR="00054AD6" w:rsidRDefault="00054AD6"/>
    <w:tbl>
      <w:tblPr>
        <w:tblW w:w="9173" w:type="dxa"/>
        <w:tblInd w:w="-110" w:type="dxa"/>
        <w:tblLayout w:type="fixed"/>
        <w:tblLook w:val="01E0" w:firstRow="1" w:lastRow="1" w:firstColumn="1" w:lastColumn="1" w:noHBand="0" w:noVBand="0"/>
      </w:tblPr>
      <w:tblGrid>
        <w:gridCol w:w="772"/>
        <w:gridCol w:w="472"/>
        <w:gridCol w:w="7929"/>
      </w:tblGrid>
      <w:tr w:rsidR="007E2A15" w:rsidRPr="0032338C" w14:paraId="5E27617A" w14:textId="77777777" w:rsidTr="00FC5746">
        <w:tc>
          <w:tcPr>
            <w:tcW w:w="772" w:type="dxa"/>
          </w:tcPr>
          <w:p w14:paraId="56D643FC" w14:textId="3EC33302" w:rsidR="007E2A15" w:rsidRPr="008271BA" w:rsidRDefault="007E2A15" w:rsidP="00D4349A">
            <w:pPr>
              <w:pStyle w:val="berschrift3"/>
            </w:pPr>
            <w:r>
              <w:lastRenderedPageBreak/>
              <w:t>1.4</w:t>
            </w:r>
          </w:p>
        </w:tc>
        <w:tc>
          <w:tcPr>
            <w:tcW w:w="8401" w:type="dxa"/>
            <w:gridSpan w:val="2"/>
          </w:tcPr>
          <w:p w14:paraId="74FB0CCF" w14:textId="77C67D10" w:rsidR="007E2A15" w:rsidRPr="008C00B0" w:rsidRDefault="007E2A15" w:rsidP="00D4349A">
            <w:pPr>
              <w:pStyle w:val="berschrift3"/>
            </w:pPr>
            <w:r>
              <w:t>Anteile mit Streifen bestimmen</w:t>
            </w:r>
          </w:p>
        </w:tc>
      </w:tr>
      <w:tr w:rsidR="007E2A15" w:rsidRPr="0032338C" w14:paraId="74AD6559" w14:textId="77777777" w:rsidTr="00E47183">
        <w:trPr>
          <w:trHeight w:val="887"/>
        </w:trPr>
        <w:tc>
          <w:tcPr>
            <w:tcW w:w="772" w:type="dxa"/>
          </w:tcPr>
          <w:p w14:paraId="49293C32" w14:textId="77777777" w:rsidR="00054AD6" w:rsidRDefault="00054AD6" w:rsidP="00D4349A">
            <w:pPr>
              <w:rPr>
                <w:b/>
                <w:color w:val="008000"/>
              </w:rPr>
            </w:pPr>
          </w:p>
          <w:p w14:paraId="27D35DF6" w14:textId="4FE617BB" w:rsidR="007E2A15" w:rsidRPr="008271BA" w:rsidRDefault="00054AD6" w:rsidP="00D4349A">
            <w:pPr>
              <w:rPr>
                <w:b/>
                <w:color w:val="008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536F32" wp14:editId="7528F2C8">
                      <wp:extent cx="275475" cy="197485"/>
                      <wp:effectExtent l="0" t="0" r="4445" b="5715"/>
                      <wp:docPr id="1413515697" name="Gruppieren 425">
                        <a:hlinkClick xmlns:a="http://schemas.openxmlformats.org/drawingml/2006/main" r:id="rId6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431192378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20630517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96DAC541-7B7A-43D3-8B79-37D633B846F1}">
                                      <asvg:svgBlip xmlns:asvg="http://schemas.microsoft.com/office/drawing/2016/SVG/main" r:embed="rId6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CC1976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">
                        <v:imagedata r:id="rId74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2" w:type="dxa"/>
          </w:tcPr>
          <w:p w14:paraId="72C87BA2" w14:textId="77777777" w:rsidR="007E2A15" w:rsidRPr="00794E35" w:rsidRDefault="007E2A15" w:rsidP="00D4349A">
            <w:pPr>
              <w:pStyle w:val="Nummerierung"/>
            </w:pPr>
            <w:r w:rsidRPr="00794E35">
              <w:t>a)</w:t>
            </w:r>
          </w:p>
        </w:tc>
        <w:tc>
          <w:tcPr>
            <w:tcW w:w="7929" w:type="dxa"/>
          </w:tcPr>
          <w:p w14:paraId="103BEAD1" w14:textId="2CC392C9" w:rsidR="007E2A15" w:rsidRDefault="008822D4" w:rsidP="00D4349A">
            <w:r>
              <w:rPr>
                <w:rFonts w:ascii="Calibri" w:eastAsia="Times New Roman" w:hAnsi="Calibri" w:cs="Times New Roman"/>
                <w:noProof/>
                <w:lang w:eastAsia="de-DE"/>
              </w:rPr>
              <w:drawing>
                <wp:anchor distT="0" distB="0" distL="114300" distR="114300" simplePos="0" relativeHeight="253570048" behindDoc="0" locked="0" layoutInCell="1" allowOverlap="1" wp14:anchorId="44AFB114" wp14:editId="6335AB92">
                  <wp:simplePos x="0" y="0"/>
                  <wp:positionH relativeFrom="column">
                    <wp:posOffset>4327525</wp:posOffset>
                  </wp:positionH>
                  <wp:positionV relativeFrom="paragraph">
                    <wp:posOffset>-112395</wp:posOffset>
                  </wp:positionV>
                  <wp:extent cx="647700" cy="647700"/>
                  <wp:effectExtent l="0" t="0" r="0" b="0"/>
                  <wp:wrapNone/>
                  <wp:docPr id="1600291670" name="Grafik 74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291670" name="Grafik 74">
                            <a:hlinkClick r:id="rId66"/>
                          </pic:cNvPr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69024" behindDoc="0" locked="0" layoutInCell="1" allowOverlap="1" wp14:anchorId="4E111FC2" wp14:editId="004E36CF">
                      <wp:simplePos x="0" y="0"/>
                      <wp:positionH relativeFrom="column">
                        <wp:posOffset>4251960</wp:posOffset>
                      </wp:positionH>
                      <wp:positionV relativeFrom="paragraph">
                        <wp:posOffset>560070</wp:posOffset>
                      </wp:positionV>
                      <wp:extent cx="1013460" cy="385445"/>
                      <wp:effectExtent l="0" t="0" r="0" b="0"/>
                      <wp:wrapNone/>
                      <wp:docPr id="1325733071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93D86D" w14:textId="77777777" w:rsidR="008822D4" w:rsidRPr="009F4661" w:rsidRDefault="008822D4" w:rsidP="008822D4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111FC2" id="_x0000_s1338" type="#_x0000_t202" style="position:absolute;margin-left:334.8pt;margin-top:44.1pt;width:79.8pt;height:30.35pt;z-index:2535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" filled="f" stroked="f" strokeweight=".5pt">
                      <v:textbox>
                        <w:txbxContent>
                          <w:p w14:paraId="6993D86D" w14:textId="77777777" w:rsidR="008822D4" w:rsidRPr="009F4661" w:rsidRDefault="008822D4" w:rsidP="008822D4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2E03">
              <w:rPr>
                <w:rFonts w:ascii="Calibri" w:eastAsia="Times New Roman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568000" behindDoc="0" locked="0" layoutInCell="1" allowOverlap="1" wp14:anchorId="6647F042" wp14:editId="03F59B29">
                      <wp:simplePos x="0" y="0"/>
                      <wp:positionH relativeFrom="column">
                        <wp:posOffset>3621725</wp:posOffset>
                      </wp:positionH>
                      <wp:positionV relativeFrom="paragraph">
                        <wp:posOffset>-63581</wp:posOffset>
                      </wp:positionV>
                      <wp:extent cx="789305" cy="460375"/>
                      <wp:effectExtent l="0" t="0" r="0" b="0"/>
                      <wp:wrapNone/>
                      <wp:docPr id="1281070515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F3E48E" w14:textId="77777777" w:rsidR="008822D4" w:rsidRPr="005A2E03" w:rsidRDefault="008822D4" w:rsidP="008822D4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47F042" id="_x0000_s1339" type="#_x0000_t202" style="position:absolute;margin-left:285.2pt;margin-top:-5pt;width:62.15pt;height:36.25pt;z-index:2535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" filled="f" stroked="f">
                      <v:textbox>
                        <w:txbxContent>
                          <w:p w14:paraId="2AF3E48E" w14:textId="77777777" w:rsidR="008822D4" w:rsidRPr="005A2E03" w:rsidRDefault="008822D4" w:rsidP="008822D4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2A15" w:rsidRPr="008C00B0">
              <w:t xml:space="preserve">Welchen Anteil hat der Computer </w:t>
            </w:r>
            <w:r w:rsidR="007E2A15">
              <w:t>von der Datei kopiert</w:t>
            </w:r>
            <w:r w:rsidR="007E2A15" w:rsidRPr="008C00B0">
              <w:t xml:space="preserve">? </w:t>
            </w:r>
          </w:p>
          <w:p w14:paraId="51C6B5AB" w14:textId="52E0C1B5" w:rsidR="00054AD6" w:rsidRPr="00A8030E" w:rsidRDefault="00054AD6" w:rsidP="00054AD6">
            <w:r>
              <w:t>Gib den Anteil in Hunder</w:t>
            </w:r>
            <w:r w:rsidR="00F657F8">
              <w:t>t</w:t>
            </w:r>
            <w:r>
              <w:t xml:space="preserve">stel und in Prozent an. </w:t>
            </w:r>
            <w:r>
              <w:br/>
              <w:t>Du kannst ihn dazu auch auf die digitalen Streifen übertragen</w:t>
            </w:r>
            <w:r>
              <w:br/>
              <w:t xml:space="preserve">oder </w:t>
            </w:r>
            <w:r w:rsidR="00F657F8">
              <w:t xml:space="preserve">den </w:t>
            </w:r>
            <w:r>
              <w:t xml:space="preserve">Hundertstelstreifen </w:t>
            </w:r>
            <w:r w:rsidR="00F657F8">
              <w:t>in Papier nutzen</w:t>
            </w:r>
            <w:r>
              <w:t>.</w:t>
            </w:r>
          </w:p>
          <w:p w14:paraId="16C3E824" w14:textId="6D6CB6FE" w:rsidR="007E2A15" w:rsidRPr="00A8030E" w:rsidRDefault="007E2A15" w:rsidP="00D4349A"/>
        </w:tc>
      </w:tr>
      <w:tr w:rsidR="007E2A15" w:rsidRPr="0032338C" w14:paraId="4C9E2411" w14:textId="77777777" w:rsidTr="00E47183">
        <w:trPr>
          <w:trHeight w:val="6133"/>
        </w:trPr>
        <w:tc>
          <w:tcPr>
            <w:tcW w:w="772" w:type="dxa"/>
          </w:tcPr>
          <w:p w14:paraId="313D8CA0" w14:textId="2308AF1C" w:rsidR="007E2A15" w:rsidRDefault="007E2A15" w:rsidP="00D4349A">
            <w:pPr>
              <w:rPr>
                <w:b/>
                <w:color w:val="008000"/>
              </w:rPr>
            </w:pPr>
          </w:p>
        </w:tc>
        <w:tc>
          <w:tcPr>
            <w:tcW w:w="472" w:type="dxa"/>
          </w:tcPr>
          <w:p w14:paraId="2148A04E" w14:textId="1A2F6295" w:rsidR="007E2A15" w:rsidRDefault="00F657F8" w:rsidP="00D4349A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15776" behindDoc="0" locked="0" layoutInCell="1" allowOverlap="1" wp14:anchorId="26E5A85A" wp14:editId="24B0DEF9">
                      <wp:simplePos x="0" y="0"/>
                      <wp:positionH relativeFrom="column">
                        <wp:posOffset>281538</wp:posOffset>
                      </wp:positionH>
                      <wp:positionV relativeFrom="paragraph">
                        <wp:posOffset>51010</wp:posOffset>
                      </wp:positionV>
                      <wp:extent cx="4418330" cy="3709574"/>
                      <wp:effectExtent l="0" t="0" r="1270" b="0"/>
                      <wp:wrapNone/>
                      <wp:docPr id="511996638" name="Gruppieren 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8330" cy="3709574"/>
                                <a:chOff x="0" y="0"/>
                                <a:chExt cx="4418330" cy="37095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77038089" name="Grafik 119852070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64" t="28520" r="1244" b="992"/>
                                <a:stretch/>
                              </pic:blipFill>
                              <pic:spPr bwMode="auto">
                                <a:xfrm>
                                  <a:off x="138147" y="0"/>
                                  <a:ext cx="4144645" cy="33686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1734266661" name="Gruppieren 4"/>
                              <wpg:cNvGrpSpPr/>
                              <wpg:grpSpPr>
                                <a:xfrm>
                                  <a:off x="0" y="473646"/>
                                  <a:ext cx="4418330" cy="3195320"/>
                                  <a:chOff x="0" y="0"/>
                                  <a:chExt cx="4418421" cy="3195458"/>
                                </a:xfrm>
                              </wpg:grpSpPr>
                              <wps:wsp>
                                <wps:cNvPr id="1356707583" name="Textfeld 3"/>
                                <wps:cNvSpPr txBox="1"/>
                                <wps:spPr>
                                  <a:xfrm>
                                    <a:off x="0" y="0"/>
                                    <a:ext cx="4305300" cy="46050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7EB25F" w14:textId="77777777" w:rsidR="001A40E0" w:rsidRDefault="001A40E0" w:rsidP="001A40E0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3736156" name="Textfeld 3"/>
                                <wps:cNvSpPr txBox="1"/>
                                <wps:spPr>
                                  <a:xfrm>
                                    <a:off x="113121" y="970961"/>
                                    <a:ext cx="4305300" cy="4697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CCF0589" w14:textId="77777777" w:rsidR="001A40E0" w:rsidRDefault="001A40E0" w:rsidP="001A40E0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9517419" name="Textfeld 3"/>
                                <wps:cNvSpPr txBox="1"/>
                                <wps:spPr>
                                  <a:xfrm>
                                    <a:off x="94268" y="1932495"/>
                                    <a:ext cx="4305300" cy="2825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F4CA30" w14:textId="77777777" w:rsidR="001A40E0" w:rsidRDefault="001A40E0" w:rsidP="001A40E0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3021373" name="Textfeld 3"/>
                                <wps:cNvSpPr txBox="1"/>
                                <wps:spPr>
                                  <a:xfrm>
                                    <a:off x="113121" y="2912883"/>
                                    <a:ext cx="4305300" cy="2825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A37063" w14:textId="77777777" w:rsidR="001A40E0" w:rsidRDefault="001A40E0" w:rsidP="001A40E0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796220993" name="Grafik 97184955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lum bright="43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0771" b="12348"/>
                                <a:stretch/>
                              </pic:blipFill>
                              <pic:spPr bwMode="auto">
                                <a:xfrm>
                                  <a:off x="144725" y="559166"/>
                                  <a:ext cx="4078605" cy="2559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0526398" name="Grafik 180329088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lum bright="43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0771" b="12348"/>
                                <a:stretch/>
                              </pic:blipFill>
                              <pic:spPr bwMode="auto">
                                <a:xfrm>
                                  <a:off x="217088" y="1499879"/>
                                  <a:ext cx="3946525" cy="2559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3928435" name="Grafik 24663155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lum bright="43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0771" b="12348"/>
                                <a:stretch/>
                              </pic:blipFill>
                              <pic:spPr bwMode="auto">
                                <a:xfrm>
                                  <a:off x="157882" y="2414279"/>
                                  <a:ext cx="4078605" cy="2559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53152041" name="Grafik 28329917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lum bright="43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0771" b="12348"/>
                                <a:stretch/>
                              </pic:blipFill>
                              <pic:spPr bwMode="auto">
                                <a:xfrm>
                                  <a:off x="157882" y="3453669"/>
                                  <a:ext cx="4078605" cy="2559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767661534" name="Textfeld 3"/>
                              <wps:cNvSpPr txBox="1"/>
                              <wps:spPr>
                                <a:xfrm>
                                  <a:off x="138147" y="2723465"/>
                                  <a:ext cx="4167064" cy="1578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30356E" w14:textId="77777777" w:rsidR="00F657F8" w:rsidRDefault="00F657F8" w:rsidP="00F657F8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E5A85A" id="Gruppieren 423" o:spid="_x0000_s1340" style="position:absolute;margin-left:22.15pt;margin-top:4pt;width:347.9pt;height:292.1pt;z-index:253515776;mso-position-horizontal-relative:text;mso-position-vertical-relative:text" coordsize="44183,37095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">
                      <v:shape id="Grafik 1198520708" o:spid="_x0000_s1341" type="#_x0000_t75" style="position:absolute;left:1381;width:41446;height:336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">
                        <v:imagedata r:id="rId128" o:title="" croptop="18691f" cropbottom="650f" cropleft="1156f" cropright="815f"/>
                      </v:shape>
                      <v:group id="Gruppieren 4" o:spid="_x0000_s1342" style="position:absolute;top:4736;width:44183;height:31953" coordsize="44184,319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">
                        <v:shape id="Textfeld 3" o:spid="_x0000_s1343" type="#_x0000_t202" style="position:absolute;width:43053;height:46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" fillcolor="white [3212]" stroked="f" strokeweight=".5pt">
                          <v:textbox>
                            <w:txbxContent>
                              <w:p w14:paraId="517EB25F" w14:textId="77777777" w:rsidR="001A40E0" w:rsidRDefault="001A40E0" w:rsidP="001A40E0"/>
                            </w:txbxContent>
                          </v:textbox>
                        </v:shape>
                        <v:shape id="Textfeld 3" o:spid="_x0000_s1344" type="#_x0000_t202" style="position:absolute;left:1131;top:9709;width:43053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" fillcolor="white [3212]" stroked="f" strokeweight=".5pt">
                          <v:textbox>
                            <w:txbxContent>
                              <w:p w14:paraId="6CCF0589" w14:textId="77777777" w:rsidR="001A40E0" w:rsidRDefault="001A40E0" w:rsidP="001A40E0"/>
                            </w:txbxContent>
                          </v:textbox>
                        </v:shape>
                        <v:shape id="Textfeld 3" o:spid="_x0000_s1345" type="#_x0000_t202" style="position:absolute;left:942;top:19324;width:43053;height:28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" fillcolor="white [3212]" stroked="f" strokeweight=".5pt">
                          <v:textbox>
                            <w:txbxContent>
                              <w:p w14:paraId="30F4CA30" w14:textId="77777777" w:rsidR="001A40E0" w:rsidRDefault="001A40E0" w:rsidP="001A40E0"/>
                            </w:txbxContent>
                          </v:textbox>
                        </v:shape>
                        <v:shape id="Textfeld 3" o:spid="_x0000_s1346" type="#_x0000_t202" style="position:absolute;left:1131;top:29128;width:43053;height:28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" fillcolor="white [3212]" stroked="f" strokeweight=".5pt">
                          <v:textbox>
                            <w:txbxContent>
                              <w:p w14:paraId="62A37063" w14:textId="77777777" w:rsidR="001A40E0" w:rsidRDefault="001A40E0" w:rsidP="001A40E0"/>
                            </w:txbxContent>
                          </v:textbox>
                        </v:shape>
                      </v:group>
                      <v:shape id="Grafik 971849552" o:spid="_x0000_s1347" type="#_x0000_t75" style="position:absolute;left:1447;top:5591;width:40786;height:25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">
                        <v:imagedata r:id="rId129" o:title="" croptop="33273f" cropbottom="8092f" blacklevel="13763f" recolortarget="#333 [1446]"/>
                      </v:shape>
                      <v:shape id="Grafik 1803290882" o:spid="_x0000_s1348" type="#_x0000_t75" style="position:absolute;left:2170;top:14998;width:39466;height:25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">
                        <v:imagedata r:id="rId129" o:title="" croptop="33273f" cropbottom="8092f" blacklevel="13763f" recolortarget="#333 [1446]"/>
                      </v:shape>
                      <v:shape id="Grafik 246631555" o:spid="_x0000_s1349" type="#_x0000_t75" style="position:absolute;left:1578;top:24142;width:40786;height:25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">
                        <v:imagedata r:id="rId129" o:title="" croptop="33273f" cropbottom="8092f" blacklevel="13763f" recolortarget="#333 [1446]"/>
                      </v:shape>
                      <v:shape id="Grafik 283299174" o:spid="_x0000_s1350" type="#_x0000_t75" style="position:absolute;left:1578;top:34536;width:40786;height:25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">
                        <v:imagedata r:id="rId129" o:title="" croptop="33273f" cropbottom="8092f" blacklevel="13763f" recolortarget="#333 [1446]"/>
                      </v:shape>
                      <v:shape id="Textfeld 3" o:spid="_x0000_s1351" type="#_x0000_t202" style="position:absolute;left:1381;top:27234;width:41671;height:15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" fillcolor="white [3212]" stroked="f" strokeweight=".5pt">
                        <v:textbox>
                          <w:txbxContent>
                            <w:p w14:paraId="0530356E" w14:textId="77777777" w:rsidR="00F657F8" w:rsidRDefault="00F657F8" w:rsidP="00F657F8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A3AA36E" w14:textId="77777777" w:rsidR="007E2A15" w:rsidRDefault="007E2A15" w:rsidP="00D4349A">
            <w:pPr>
              <w:pStyle w:val="Nummerierung"/>
            </w:pPr>
          </w:p>
          <w:p w14:paraId="369C9DA9" w14:textId="4E239C6B" w:rsidR="007E2A15" w:rsidRDefault="007E2A15" w:rsidP="00D4349A">
            <w:pPr>
              <w:pStyle w:val="Nummerierung"/>
            </w:pPr>
          </w:p>
          <w:p w14:paraId="3159290C" w14:textId="77777777" w:rsidR="007E2A15" w:rsidRDefault="007E2A15" w:rsidP="00D4349A">
            <w:pPr>
              <w:pStyle w:val="Nummerierung"/>
            </w:pPr>
          </w:p>
          <w:p w14:paraId="4488843B" w14:textId="77777777" w:rsidR="007E2A15" w:rsidRDefault="007E2A15" w:rsidP="00D4349A">
            <w:pPr>
              <w:pStyle w:val="Nummerierung"/>
            </w:pPr>
          </w:p>
          <w:p w14:paraId="4445A13A" w14:textId="77777777" w:rsidR="007E2A15" w:rsidRDefault="007E2A15" w:rsidP="00D4349A">
            <w:pPr>
              <w:pStyle w:val="Nummerierung"/>
            </w:pPr>
          </w:p>
          <w:p w14:paraId="3E470716" w14:textId="77777777" w:rsidR="007E2A15" w:rsidRDefault="007E2A15" w:rsidP="00D4349A">
            <w:pPr>
              <w:pStyle w:val="Nummerierung"/>
            </w:pPr>
          </w:p>
          <w:p w14:paraId="45E7A8BD" w14:textId="77777777" w:rsidR="007E2A15" w:rsidRDefault="007E2A15" w:rsidP="00D4349A">
            <w:pPr>
              <w:pStyle w:val="Nummerierung"/>
            </w:pPr>
          </w:p>
          <w:p w14:paraId="63413B04" w14:textId="77777777" w:rsidR="007E2A15" w:rsidRDefault="007E2A15" w:rsidP="00D4349A">
            <w:pPr>
              <w:pStyle w:val="Nummerierung"/>
            </w:pPr>
          </w:p>
          <w:p w14:paraId="5881F8EB" w14:textId="77777777" w:rsidR="007E2A15" w:rsidRDefault="007E2A15" w:rsidP="00D4349A">
            <w:pPr>
              <w:pStyle w:val="Nummerierung"/>
            </w:pPr>
          </w:p>
          <w:p w14:paraId="0D3741DD" w14:textId="77777777" w:rsidR="007E2A15" w:rsidRDefault="007E2A15" w:rsidP="00D4349A">
            <w:pPr>
              <w:pStyle w:val="Nummerierung"/>
            </w:pPr>
          </w:p>
          <w:p w14:paraId="1BE683BE" w14:textId="77777777" w:rsidR="007E2A15" w:rsidRDefault="007E2A15" w:rsidP="00D4349A">
            <w:pPr>
              <w:pStyle w:val="Nummerierung"/>
            </w:pPr>
          </w:p>
          <w:p w14:paraId="7558DC4C" w14:textId="77777777" w:rsidR="007E2A15" w:rsidRDefault="007E2A15" w:rsidP="00D4349A">
            <w:pPr>
              <w:pStyle w:val="Nummerierung"/>
            </w:pPr>
          </w:p>
          <w:p w14:paraId="6D084C5D" w14:textId="77777777" w:rsidR="007E2A15" w:rsidRDefault="007E2A15" w:rsidP="00D4349A">
            <w:pPr>
              <w:pStyle w:val="Nummerierung"/>
            </w:pPr>
          </w:p>
          <w:p w14:paraId="72667641" w14:textId="77777777" w:rsidR="007E2A15" w:rsidRDefault="007E2A15" w:rsidP="00D4349A">
            <w:pPr>
              <w:pStyle w:val="Nummerierung"/>
            </w:pPr>
          </w:p>
          <w:p w14:paraId="5FD3A029" w14:textId="1C04B891" w:rsidR="007E2A15" w:rsidRDefault="007E2A15" w:rsidP="00D4349A">
            <w:pPr>
              <w:pStyle w:val="Nummerierung"/>
            </w:pPr>
          </w:p>
          <w:p w14:paraId="54B42B2C" w14:textId="77777777" w:rsidR="007E2A15" w:rsidRDefault="007E2A15" w:rsidP="00D4349A">
            <w:pPr>
              <w:pStyle w:val="Nummerierung"/>
            </w:pPr>
          </w:p>
          <w:p w14:paraId="1EE90E81" w14:textId="77777777" w:rsidR="007E2A15" w:rsidRDefault="007E2A15" w:rsidP="00D4349A">
            <w:pPr>
              <w:pStyle w:val="Nummerierung"/>
            </w:pPr>
          </w:p>
          <w:p w14:paraId="6B0253F2" w14:textId="77777777" w:rsidR="007E2A15" w:rsidRDefault="007E2A15" w:rsidP="00D4349A">
            <w:pPr>
              <w:pStyle w:val="Nummerierung"/>
            </w:pPr>
          </w:p>
          <w:p w14:paraId="535B534A" w14:textId="77777777" w:rsidR="007E2A15" w:rsidRPr="00794E35" w:rsidRDefault="007E2A15" w:rsidP="00D4349A">
            <w:pPr>
              <w:pStyle w:val="Nummerierung"/>
            </w:pPr>
          </w:p>
        </w:tc>
        <w:tc>
          <w:tcPr>
            <w:tcW w:w="7929" w:type="dxa"/>
          </w:tcPr>
          <w:p w14:paraId="719718C5" w14:textId="294E7062" w:rsidR="007E2A15" w:rsidRDefault="007E2A15" w:rsidP="00D4349A"/>
        </w:tc>
      </w:tr>
      <w:tr w:rsidR="00F657F8" w:rsidRPr="0032338C" w14:paraId="5EADB01D" w14:textId="77777777" w:rsidTr="00E47183">
        <w:trPr>
          <w:trHeight w:val="852"/>
        </w:trPr>
        <w:tc>
          <w:tcPr>
            <w:tcW w:w="772" w:type="dxa"/>
          </w:tcPr>
          <w:p w14:paraId="13561B8A" w14:textId="362CD106" w:rsidR="00F657F8" w:rsidRDefault="00FC5746" w:rsidP="00D4349A">
            <w:pPr>
              <w:rPr>
                <w:b/>
                <w:color w:val="008000"/>
              </w:rPr>
            </w:pPr>
            <w:r>
              <w:rPr>
                <w:noProof/>
              </w:rPr>
              <w:drawing>
                <wp:anchor distT="0" distB="0" distL="114300" distR="114300" simplePos="0" relativeHeight="253516800" behindDoc="0" locked="0" layoutInCell="1" allowOverlap="1" wp14:anchorId="705BB6D6" wp14:editId="3066CBC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-132080</wp:posOffset>
                  </wp:positionV>
                  <wp:extent cx="313144" cy="272386"/>
                  <wp:effectExtent l="0" t="0" r="4445" b="0"/>
                  <wp:wrapSquare wrapText="bothSides"/>
                  <wp:docPr id="377320404" name="Grafik 377320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2" w:type="dxa"/>
          </w:tcPr>
          <w:p w14:paraId="696B3DCB" w14:textId="65E9928D" w:rsidR="00F657F8" w:rsidRDefault="00F657F8" w:rsidP="00D4349A">
            <w:pPr>
              <w:pStyle w:val="Nummerierung"/>
              <w:rPr>
                <w:noProof/>
              </w:rPr>
            </w:pPr>
            <w:r>
              <w:rPr>
                <w:noProof/>
              </w:rPr>
              <w:t>b)</w:t>
            </w:r>
          </w:p>
        </w:tc>
        <w:tc>
          <w:tcPr>
            <w:tcW w:w="7929" w:type="dxa"/>
          </w:tcPr>
          <w:p w14:paraId="73AA50C5" w14:textId="77777777" w:rsidR="00F657F8" w:rsidRDefault="00F657F8" w:rsidP="00D4349A">
            <w:r>
              <w:t>Stellt euch im digitalen Hundertstelstreifen gegenseitig Aufgaben:</w:t>
            </w:r>
          </w:p>
          <w:p w14:paraId="59EE2354" w14:textId="4FFF99EC" w:rsidR="00F657F8" w:rsidRDefault="00F657F8" w:rsidP="00F657F8">
            <w:pPr>
              <w:pStyle w:val="Listenabsatz"/>
            </w:pPr>
            <w:r>
              <w:t>Eine Person sagt eine Prozentzahl</w:t>
            </w:r>
          </w:p>
          <w:p w14:paraId="522E8B95" w14:textId="4F7BD815" w:rsidR="00F657F8" w:rsidRDefault="00F657F8" w:rsidP="00F657F8">
            <w:pPr>
              <w:pStyle w:val="Listenabsatz"/>
            </w:pPr>
            <w:r>
              <w:t>Die andere trägt sie im Hundertstelstreifen ein und übersetzt sie in einen Bruch.</w:t>
            </w:r>
          </w:p>
        </w:tc>
      </w:tr>
    </w:tbl>
    <w:p w14:paraId="69DA8C98" w14:textId="77777777" w:rsidR="007E2A15" w:rsidRDefault="007E2A15" w:rsidP="007E2A15"/>
    <w:p w14:paraId="00509D0E" w14:textId="5807072E" w:rsidR="007E2A15" w:rsidRDefault="007E2A15" w:rsidP="007E2A15"/>
    <w:tbl>
      <w:tblPr>
        <w:tblW w:w="9314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1984"/>
        <w:gridCol w:w="1560"/>
        <w:gridCol w:w="1701"/>
        <w:gridCol w:w="3260"/>
        <w:gridCol w:w="29"/>
      </w:tblGrid>
      <w:tr w:rsidR="007E2A15" w:rsidRPr="0032338C" w14:paraId="011A39DD" w14:textId="77777777" w:rsidTr="00D4349A">
        <w:trPr>
          <w:gridAfter w:val="1"/>
          <w:wAfter w:w="29" w:type="dxa"/>
        </w:trPr>
        <w:tc>
          <w:tcPr>
            <w:tcW w:w="780" w:type="dxa"/>
          </w:tcPr>
          <w:p w14:paraId="2FA5E2E6" w14:textId="77777777" w:rsidR="007E2A15" w:rsidRPr="00794E35" w:rsidRDefault="007E2A15" w:rsidP="00D4349A">
            <w:pPr>
              <w:pStyle w:val="berschrift3"/>
            </w:pPr>
            <w:r w:rsidRPr="00794E35">
              <w:t>1.5</w:t>
            </w:r>
          </w:p>
        </w:tc>
        <w:tc>
          <w:tcPr>
            <w:tcW w:w="8505" w:type="dxa"/>
            <w:gridSpan w:val="4"/>
          </w:tcPr>
          <w:p w14:paraId="09FE6FF8" w14:textId="576971E1" w:rsidR="007E2A15" w:rsidRPr="00794E35" w:rsidRDefault="007E2A15" w:rsidP="00D4349A">
            <w:pPr>
              <w:pStyle w:val="berschrift3"/>
            </w:pPr>
            <w:r w:rsidRPr="00794E35">
              <w:t>Anteile mit Streifen darstellen</w:t>
            </w:r>
          </w:p>
        </w:tc>
      </w:tr>
      <w:tr w:rsidR="007E2A15" w:rsidRPr="0032338C" w14:paraId="5320D1DC" w14:textId="77777777" w:rsidTr="00D4349A">
        <w:tc>
          <w:tcPr>
            <w:tcW w:w="780" w:type="dxa"/>
          </w:tcPr>
          <w:p w14:paraId="662A92AC" w14:textId="274DFCD0" w:rsidR="007E2A15" w:rsidRPr="008271BA" w:rsidRDefault="00B42405" w:rsidP="00D4349A">
            <w:pPr>
              <w:rPr>
                <w:b/>
                <w:color w:val="008000"/>
              </w:rPr>
            </w:pPr>
            <w:r w:rsidRPr="00E0758C">
              <w:rPr>
                <w:noProof/>
              </w:rPr>
              <w:drawing>
                <wp:anchor distT="0" distB="0" distL="114300" distR="114300" simplePos="0" relativeHeight="253046784" behindDoc="0" locked="0" layoutInCell="1" allowOverlap="1" wp14:anchorId="75E88359" wp14:editId="36B89B9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1905</wp:posOffset>
                  </wp:positionV>
                  <wp:extent cx="360000" cy="272386"/>
                  <wp:effectExtent l="0" t="0" r="2540" b="0"/>
                  <wp:wrapNone/>
                  <wp:docPr id="376200097" name="Grafik 376200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34" w:type="dxa"/>
            <w:gridSpan w:val="5"/>
          </w:tcPr>
          <w:p w14:paraId="0A49C3F4" w14:textId="699394E7" w:rsidR="007E2A15" w:rsidRDefault="007E2A15" w:rsidP="00D4349A">
            <w:r>
              <w:t xml:space="preserve">Wie sehen die </w:t>
            </w:r>
            <w:r w:rsidR="001A40E0">
              <w:t>Download-B</w:t>
            </w:r>
            <w:r>
              <w:t>alken zu den Prozent- und Anteilsangaben jeweils aus?</w:t>
            </w:r>
          </w:p>
          <w:p w14:paraId="4AEF230F" w14:textId="78F925B6" w:rsidR="007E2A15" w:rsidRDefault="00111368" w:rsidP="00D4349A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883968" behindDoc="0" locked="0" layoutInCell="1" allowOverlap="1" wp14:anchorId="6E298C7F" wp14:editId="336E6556">
                      <wp:simplePos x="0" y="0"/>
                      <wp:positionH relativeFrom="column">
                        <wp:posOffset>1596178</wp:posOffset>
                      </wp:positionH>
                      <wp:positionV relativeFrom="paragraph">
                        <wp:posOffset>287443</wp:posOffset>
                      </wp:positionV>
                      <wp:extent cx="197485" cy="793750"/>
                      <wp:effectExtent l="0" t="0" r="5715" b="6350"/>
                      <wp:wrapNone/>
                      <wp:docPr id="2145942284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485" cy="793750"/>
                                <a:chOff x="0" y="0"/>
                                <a:chExt cx="197485" cy="793750"/>
                              </a:xfrm>
                            </wpg:grpSpPr>
                            <wpg:grpSp>
                              <wpg:cNvPr id="653184048" name="Gruppieren 2"/>
                              <wpg:cNvGrpSpPr/>
                              <wpg:grpSpPr>
                                <a:xfrm>
                                  <a:off x="0" y="0"/>
                                  <a:ext cx="197485" cy="285750"/>
                                  <a:chOff x="52467" y="6103"/>
                                  <a:chExt cx="198433" cy="286237"/>
                                </a:xfrm>
                              </wpg:grpSpPr>
                              <wps:wsp>
                                <wps:cNvPr id="1042082442" name="Textfeld 3"/>
                                <wps:cNvSpPr txBox="1"/>
                                <wps:spPr>
                                  <a:xfrm>
                                    <a:off x="73976" y="6103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D3F16B" w14:textId="2CBF31E1" w:rsidR="00D4349A" w:rsidRPr="007922A1" w:rsidRDefault="00D4349A" w:rsidP="00111368">
                                      <w:pPr>
                                        <w:rPr>
                                          <w:sz w:val="15"/>
                                          <w:szCs w:val="15"/>
                                        </w:rPr>
                                      </w:pPr>
                                      <w:r>
                                        <w:rPr>
                                          <w:sz w:val="15"/>
                                          <w:szCs w:val="15"/>
                                        </w:rPr>
                                        <w:t>80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02045021" name="Textfeld 3"/>
                                <wps:cNvSpPr txBox="1"/>
                                <wps:spPr>
                                  <a:xfrm>
                                    <a:off x="52467" y="128398"/>
                                    <a:ext cx="198433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E1842A" w14:textId="77777777" w:rsidR="00D4349A" w:rsidRPr="007922A1" w:rsidRDefault="00D4349A" w:rsidP="00111368">
                                      <w:pPr>
                                        <w:rPr>
                                          <w:sz w:val="15"/>
                                          <w:szCs w:val="15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9538518" name="Gerade Verbindung 1"/>
                                <wps:cNvCnPr/>
                                <wps:spPr>
                                  <a:xfrm>
                                    <a:off x="57419" y="179565"/>
                                    <a:ext cx="144514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42966624" name="Gruppieren 2"/>
                              <wpg:cNvGrpSpPr/>
                              <wpg:grpSpPr>
                                <a:xfrm>
                                  <a:off x="0" y="270934"/>
                                  <a:ext cx="197485" cy="285750"/>
                                  <a:chOff x="52467" y="6103"/>
                                  <a:chExt cx="198433" cy="286237"/>
                                </a:xfrm>
                              </wpg:grpSpPr>
                              <wps:wsp>
                                <wps:cNvPr id="1575522337" name="Textfeld 3"/>
                                <wps:cNvSpPr txBox="1"/>
                                <wps:spPr>
                                  <a:xfrm>
                                    <a:off x="73976" y="6103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397AC4" w14:textId="1A7FEF65" w:rsidR="00D4349A" w:rsidRPr="007922A1" w:rsidRDefault="00D4349A" w:rsidP="00111368">
                                      <w:pPr>
                                        <w:rPr>
                                          <w:sz w:val="15"/>
                                          <w:szCs w:val="15"/>
                                        </w:rPr>
                                      </w:pPr>
                                      <w:r>
                                        <w:rPr>
                                          <w:sz w:val="15"/>
                                          <w:szCs w:val="15"/>
                                        </w:rPr>
                                        <w:t>70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49058599" name="Textfeld 3"/>
                                <wps:cNvSpPr txBox="1"/>
                                <wps:spPr>
                                  <a:xfrm>
                                    <a:off x="52467" y="128398"/>
                                    <a:ext cx="198433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327B83" w14:textId="77777777" w:rsidR="00D4349A" w:rsidRPr="007922A1" w:rsidRDefault="00D4349A" w:rsidP="00111368">
                                      <w:pPr>
                                        <w:rPr>
                                          <w:sz w:val="15"/>
                                          <w:szCs w:val="15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3927139" name="Gerade Verbindung 1"/>
                                <wps:cNvCnPr/>
                                <wps:spPr>
                                  <a:xfrm>
                                    <a:off x="57419" y="179565"/>
                                    <a:ext cx="144514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843750669" name="Gruppieren 2"/>
                              <wpg:cNvGrpSpPr/>
                              <wpg:grpSpPr>
                                <a:xfrm>
                                  <a:off x="0" y="508000"/>
                                  <a:ext cx="197485" cy="285750"/>
                                  <a:chOff x="52467" y="6103"/>
                                  <a:chExt cx="198433" cy="286237"/>
                                </a:xfrm>
                              </wpg:grpSpPr>
                              <wps:wsp>
                                <wps:cNvPr id="1925017674" name="Textfeld 3"/>
                                <wps:cNvSpPr txBox="1"/>
                                <wps:spPr>
                                  <a:xfrm>
                                    <a:off x="73976" y="6103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66AD78" w14:textId="658D3671" w:rsidR="00D4349A" w:rsidRPr="007922A1" w:rsidRDefault="00D4349A" w:rsidP="00111368">
                                      <w:pPr>
                                        <w:rPr>
                                          <w:sz w:val="15"/>
                                          <w:szCs w:val="15"/>
                                        </w:rPr>
                                      </w:pPr>
                                      <w:r>
                                        <w:rPr>
                                          <w:sz w:val="15"/>
                                          <w:szCs w:val="15"/>
                                        </w:rPr>
                                        <w:t>75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87479656" name="Textfeld 3"/>
                                <wps:cNvSpPr txBox="1"/>
                                <wps:spPr>
                                  <a:xfrm>
                                    <a:off x="52467" y="128398"/>
                                    <a:ext cx="198433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299955" w14:textId="77777777" w:rsidR="00D4349A" w:rsidRPr="007922A1" w:rsidRDefault="00D4349A" w:rsidP="00111368">
                                      <w:pPr>
                                        <w:rPr>
                                          <w:sz w:val="15"/>
                                          <w:szCs w:val="15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441707" name="Gerade Verbindung 1"/>
                                <wps:cNvCnPr/>
                                <wps:spPr>
                                  <a:xfrm>
                                    <a:off x="57419" y="179565"/>
                                    <a:ext cx="144514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298C7F" id="Gruppieren 17" o:spid="_x0000_s1352" style="position:absolute;margin-left:125.7pt;margin-top:22.65pt;width:15.55pt;height:62.5pt;z-index:252883968;mso-position-horizontal-relative:text;mso-position-vertical-relative:text" coordsize="1974,79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">
                      <v:group id="_x0000_s1353" style="position:absolute;width:1974;height:2857" coordorigin="52467,6103" coordsize="198433,286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">
                        <v:shape id="Textfeld 3" o:spid="_x0000_s1354" type="#_x0000_t202" style="position:absolute;left:73976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67D3F16B" w14:textId="2CBF31E1" w:rsidR="00D4349A" w:rsidRPr="007922A1" w:rsidRDefault="00D4349A" w:rsidP="00111368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80</w:t>
                                </w:r>
                              </w:p>
                            </w:txbxContent>
                          </v:textbox>
                        </v:shape>
                        <v:shape id="Textfeld 3" o:spid="_x0000_s1355" type="#_x0000_t202" style="position:absolute;left:52467;top:128398;width:19843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8E1842A" w14:textId="77777777" w:rsidR="00D4349A" w:rsidRPr="007922A1" w:rsidRDefault="00D4349A" w:rsidP="00111368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shape>
                        <v:line id="Gerade Verbindung 1" o:spid="_x0000_s1356" style="position:absolute;visibility:visible;mso-wrap-style:square" from="57419,179565" to="20193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357" style="position:absolute;top:2709;width:1974;height:2857" coordorigin="52467,6103" coordsize="198433,286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">
                        <v:shape id="Textfeld 3" o:spid="_x0000_s1358" type="#_x0000_t202" style="position:absolute;left:73976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7A397AC4" w14:textId="1A7FEF65" w:rsidR="00D4349A" w:rsidRPr="007922A1" w:rsidRDefault="00D4349A" w:rsidP="00111368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70</w:t>
                                </w:r>
                              </w:p>
                            </w:txbxContent>
                          </v:textbox>
                        </v:shape>
                        <v:shape id="Textfeld 3" o:spid="_x0000_s1359" type="#_x0000_t202" style="position:absolute;left:52467;top:128398;width:19843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F327B83" w14:textId="77777777" w:rsidR="00D4349A" w:rsidRPr="007922A1" w:rsidRDefault="00D4349A" w:rsidP="00111368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shape>
                        <v:line id="Gerade Verbindung 1" o:spid="_x0000_s1360" style="position:absolute;visibility:visible;mso-wrap-style:square" from="57419,179565" to="20193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361" style="position:absolute;top:5080;width:1974;height:2857" coordorigin="52467,6103" coordsize="198433,286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">
                        <v:shape id="Textfeld 3" o:spid="_x0000_s1362" type="#_x0000_t202" style="position:absolute;left:73976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866AD78" w14:textId="658D3671" w:rsidR="00D4349A" w:rsidRPr="007922A1" w:rsidRDefault="00D4349A" w:rsidP="00111368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75</w:t>
                                </w:r>
                              </w:p>
                            </w:txbxContent>
                          </v:textbox>
                        </v:shape>
                        <v:shape id="Textfeld 3" o:spid="_x0000_s1363" type="#_x0000_t202" style="position:absolute;left:52467;top:128398;width:19843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E299955" w14:textId="77777777" w:rsidR="00D4349A" w:rsidRPr="007922A1" w:rsidRDefault="00D4349A" w:rsidP="00111368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shape>
                        <v:line id="Gerade Verbindung 1" o:spid="_x0000_s1364" style="position:absolute;visibility:visible;mso-wrap-style:square" from="57419,179565" to="20193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7E2A15">
              <w:t xml:space="preserve">Übertrage sie in </w:t>
            </w:r>
            <w:r w:rsidR="00D4349A">
              <w:t>Zehntel</w:t>
            </w:r>
            <w:r w:rsidR="007E2A15">
              <w:t>- und</w:t>
            </w:r>
            <w:r w:rsidR="00D4349A">
              <w:t xml:space="preserve"> Hundertstel</w:t>
            </w:r>
            <w:r w:rsidR="007E2A15">
              <w:t>-Streifen. Wie gehst du vor?</w:t>
            </w:r>
            <w:r>
              <w:br/>
            </w:r>
          </w:p>
        </w:tc>
      </w:tr>
      <w:tr w:rsidR="007E2A15" w:rsidRPr="0032338C" w14:paraId="2F66BECA" w14:textId="77777777" w:rsidTr="00D4349A">
        <w:trPr>
          <w:trHeight w:val="1356"/>
        </w:trPr>
        <w:tc>
          <w:tcPr>
            <w:tcW w:w="780" w:type="dxa"/>
          </w:tcPr>
          <w:p w14:paraId="2D1FD5D7" w14:textId="77777777" w:rsidR="007E2A15" w:rsidRPr="008271BA" w:rsidRDefault="007E2A15" w:rsidP="00D4349A">
            <w:pPr>
              <w:rPr>
                <w:b/>
                <w:color w:val="008000"/>
              </w:rPr>
            </w:pPr>
          </w:p>
        </w:tc>
        <w:tc>
          <w:tcPr>
            <w:tcW w:w="1984" w:type="dxa"/>
            <w:vAlign w:val="center"/>
          </w:tcPr>
          <w:p w14:paraId="395B68AE" w14:textId="77777777" w:rsidR="007E2A15" w:rsidRDefault="007E2A15" w:rsidP="00D4349A">
            <w:pPr>
              <w:spacing w:line="360" w:lineRule="auto"/>
            </w:pPr>
            <w:r>
              <w:t>(1)</w:t>
            </w:r>
            <w:r>
              <w:tab/>
              <w:t>25 %</w:t>
            </w:r>
          </w:p>
          <w:p w14:paraId="02CBB14F" w14:textId="77777777" w:rsidR="007E2A15" w:rsidRDefault="007E2A15" w:rsidP="00D4349A">
            <w:pPr>
              <w:spacing w:line="360" w:lineRule="auto"/>
            </w:pPr>
            <w:r>
              <w:t>(2)</w:t>
            </w:r>
            <w:r>
              <w:tab/>
              <w:t>30 %</w:t>
            </w:r>
          </w:p>
          <w:p w14:paraId="5B5DCBDC" w14:textId="77777777" w:rsidR="007E2A15" w:rsidRDefault="007E2A15" w:rsidP="00D4349A">
            <w:pPr>
              <w:spacing w:line="360" w:lineRule="auto"/>
            </w:pPr>
            <w:r>
              <w:t>(3)</w:t>
            </w:r>
            <w:r>
              <w:tab/>
              <w:t>50 %</w:t>
            </w:r>
          </w:p>
          <w:p w14:paraId="38629E8D" w14:textId="755A058F" w:rsidR="007E2A15" w:rsidRDefault="007E2A15" w:rsidP="00D4349A">
            <w:pPr>
              <w:spacing w:line="360" w:lineRule="auto"/>
            </w:pPr>
            <w:r>
              <w:t>(4)</w:t>
            </w:r>
            <w:r>
              <w:tab/>
              <w:t>60 %</w:t>
            </w:r>
          </w:p>
          <w:p w14:paraId="3A6959B8" w14:textId="593CDB8C" w:rsidR="007E2A15" w:rsidRDefault="007E2A15" w:rsidP="00D4349A">
            <w:pPr>
              <w:spacing w:line="360" w:lineRule="auto"/>
            </w:pPr>
            <w:r>
              <w:t>(5)</w:t>
            </w:r>
            <w:r>
              <w:tab/>
              <w:t>75 %</w:t>
            </w:r>
          </w:p>
        </w:tc>
        <w:tc>
          <w:tcPr>
            <w:tcW w:w="1560" w:type="dxa"/>
          </w:tcPr>
          <w:p w14:paraId="76A3C128" w14:textId="041E3281" w:rsidR="007E2A15" w:rsidRDefault="007E2A15" w:rsidP="00D4349A">
            <w:pPr>
              <w:spacing w:line="360" w:lineRule="auto"/>
            </w:pPr>
            <w:r>
              <w:t>(1)</w:t>
            </w:r>
            <w:r w:rsidR="00111368">
              <w:rPr>
                <w:noProof/>
              </w:rPr>
              <w:t xml:space="preserve"> </w:t>
            </w:r>
            <w:r>
              <w:tab/>
            </w:r>
          </w:p>
          <w:p w14:paraId="03360928" w14:textId="422F7A6D" w:rsidR="007E2A15" w:rsidRDefault="007E2A15" w:rsidP="00D4349A">
            <w:pPr>
              <w:spacing w:line="360" w:lineRule="auto"/>
            </w:pPr>
            <w:r>
              <w:t>(2)</w:t>
            </w:r>
            <w:r>
              <w:tab/>
            </w:r>
          </w:p>
          <w:p w14:paraId="4B09ED1E" w14:textId="6300588E" w:rsidR="007E2A15" w:rsidRDefault="007E2A15" w:rsidP="00D4349A">
            <w:pPr>
              <w:spacing w:line="360" w:lineRule="auto"/>
            </w:pPr>
            <w:r>
              <w:t>(3)</w:t>
            </w:r>
            <w:r>
              <w:tab/>
            </w:r>
          </w:p>
        </w:tc>
        <w:tc>
          <w:tcPr>
            <w:tcW w:w="1701" w:type="dxa"/>
          </w:tcPr>
          <w:p w14:paraId="56DA6A78" w14:textId="48F109D0" w:rsidR="007E2A15" w:rsidRDefault="00111368" w:rsidP="00D4349A">
            <w:pPr>
              <w:spacing w:line="360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886016" behindDoc="0" locked="0" layoutInCell="1" allowOverlap="1" wp14:anchorId="716D6832" wp14:editId="2D326F82">
                      <wp:simplePos x="0" y="0"/>
                      <wp:positionH relativeFrom="column">
                        <wp:posOffset>259292</wp:posOffset>
                      </wp:positionH>
                      <wp:positionV relativeFrom="paragraph">
                        <wp:posOffset>-66887</wp:posOffset>
                      </wp:positionV>
                      <wp:extent cx="197485" cy="793750"/>
                      <wp:effectExtent l="0" t="0" r="5715" b="6350"/>
                      <wp:wrapNone/>
                      <wp:docPr id="1390302098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485" cy="793750"/>
                                <a:chOff x="0" y="0"/>
                                <a:chExt cx="197485" cy="793750"/>
                              </a:xfrm>
                            </wpg:grpSpPr>
                            <wpg:grpSp>
                              <wpg:cNvPr id="1371095714" name="Gruppieren 2"/>
                              <wpg:cNvGrpSpPr/>
                              <wpg:grpSpPr>
                                <a:xfrm>
                                  <a:off x="0" y="0"/>
                                  <a:ext cx="197485" cy="285750"/>
                                  <a:chOff x="52467" y="6103"/>
                                  <a:chExt cx="198433" cy="286237"/>
                                </a:xfrm>
                              </wpg:grpSpPr>
                              <wps:wsp>
                                <wps:cNvPr id="1550465298" name="Textfeld 3"/>
                                <wps:cNvSpPr txBox="1"/>
                                <wps:spPr>
                                  <a:xfrm>
                                    <a:off x="73976" y="6103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CDC4FD" w14:textId="37B2F6F4" w:rsidR="00D4349A" w:rsidRPr="007922A1" w:rsidRDefault="00D4349A" w:rsidP="00111368">
                                      <w:pPr>
                                        <w:rPr>
                                          <w:sz w:val="15"/>
                                          <w:szCs w:val="15"/>
                                        </w:rPr>
                                      </w:pPr>
                                      <w:r>
                                        <w:rPr>
                                          <w:sz w:val="15"/>
                                          <w:szCs w:val="15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699952937" name="Textfeld 3"/>
                                <wps:cNvSpPr txBox="1"/>
                                <wps:spPr>
                                  <a:xfrm>
                                    <a:off x="52467" y="128398"/>
                                    <a:ext cx="198433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A408D9" w14:textId="461AD717" w:rsidR="00D4349A" w:rsidRPr="007922A1" w:rsidRDefault="00D4349A" w:rsidP="00111368">
                                      <w:pPr>
                                        <w:rPr>
                                          <w:sz w:val="15"/>
                                          <w:szCs w:val="15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 xml:space="preserve"> 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50423905" name="Gerade Verbindung 1"/>
                                <wps:cNvCnPr/>
                                <wps:spPr>
                                  <a:xfrm>
                                    <a:off x="57419" y="179565"/>
                                    <a:ext cx="144514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93752069" name="Gruppieren 2"/>
                              <wpg:cNvGrpSpPr/>
                              <wpg:grpSpPr>
                                <a:xfrm>
                                  <a:off x="0" y="270934"/>
                                  <a:ext cx="197485" cy="285750"/>
                                  <a:chOff x="52467" y="6103"/>
                                  <a:chExt cx="198433" cy="286237"/>
                                </a:xfrm>
                              </wpg:grpSpPr>
                              <wps:wsp>
                                <wps:cNvPr id="245690993" name="Textfeld 3"/>
                                <wps:cNvSpPr txBox="1"/>
                                <wps:spPr>
                                  <a:xfrm>
                                    <a:off x="73976" y="6103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41585C" w14:textId="33D79064" w:rsidR="00D4349A" w:rsidRPr="007922A1" w:rsidRDefault="00D4349A" w:rsidP="00111368">
                                      <w:pPr>
                                        <w:rPr>
                                          <w:sz w:val="15"/>
                                          <w:szCs w:val="15"/>
                                        </w:rPr>
                                      </w:pPr>
                                      <w:r>
                                        <w:rPr>
                                          <w:sz w:val="15"/>
                                          <w:szCs w:val="15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108605295" name="Textfeld 3"/>
                                <wps:cNvSpPr txBox="1"/>
                                <wps:spPr>
                                  <a:xfrm>
                                    <a:off x="52467" y="128398"/>
                                    <a:ext cx="198433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FF4BC45" w14:textId="653D1E59" w:rsidR="00D4349A" w:rsidRPr="007922A1" w:rsidRDefault="00D4349A" w:rsidP="00111368">
                                      <w:pPr>
                                        <w:rPr>
                                          <w:sz w:val="15"/>
                                          <w:szCs w:val="15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5524537" name="Gerade Verbindung 1"/>
                                <wps:cNvCnPr/>
                                <wps:spPr>
                                  <a:xfrm>
                                    <a:off x="57419" y="179565"/>
                                    <a:ext cx="144514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12740779" name="Gruppieren 2"/>
                              <wpg:cNvGrpSpPr/>
                              <wpg:grpSpPr>
                                <a:xfrm>
                                  <a:off x="0" y="508000"/>
                                  <a:ext cx="197485" cy="285750"/>
                                  <a:chOff x="52467" y="6103"/>
                                  <a:chExt cx="198433" cy="286237"/>
                                </a:xfrm>
                              </wpg:grpSpPr>
                              <wps:wsp>
                                <wps:cNvPr id="837213213" name="Textfeld 3"/>
                                <wps:cNvSpPr txBox="1"/>
                                <wps:spPr>
                                  <a:xfrm>
                                    <a:off x="73976" y="6103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25FF2E" w14:textId="32EDFCFF" w:rsidR="00D4349A" w:rsidRPr="007922A1" w:rsidRDefault="00D4349A" w:rsidP="00111368">
                                      <w:pPr>
                                        <w:rPr>
                                          <w:sz w:val="15"/>
                                          <w:szCs w:val="15"/>
                                        </w:rPr>
                                      </w:pPr>
                                      <w:r>
                                        <w:rPr>
                                          <w:sz w:val="15"/>
                                          <w:szCs w:val="15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299210973" name="Textfeld 3"/>
                                <wps:cNvSpPr txBox="1"/>
                                <wps:spPr>
                                  <a:xfrm>
                                    <a:off x="52467" y="128398"/>
                                    <a:ext cx="198433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211E61" w14:textId="408ED88F" w:rsidR="00D4349A" w:rsidRPr="007922A1" w:rsidRDefault="00D4349A" w:rsidP="00111368">
                                      <w:pPr>
                                        <w:rPr>
                                          <w:sz w:val="15"/>
                                          <w:szCs w:val="15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57097597" name="Gerade Verbindung 1"/>
                                <wps:cNvCnPr/>
                                <wps:spPr>
                                  <a:xfrm>
                                    <a:off x="57419" y="179565"/>
                                    <a:ext cx="144514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6D6832" id="_x0000_s1365" style="position:absolute;margin-left:20.4pt;margin-top:-5.25pt;width:15.55pt;height:62.5pt;z-index:252886016;mso-position-horizontal-relative:text;mso-position-vertical-relative:text" coordsize="1974,79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">
                      <v:group id="_x0000_s1366" style="position:absolute;width:1974;height:2857" coordorigin="52467,6103" coordsize="198433,286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">
                        <v:shape id="Textfeld 3" o:spid="_x0000_s1367" type="#_x0000_t202" style="position:absolute;left:73976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45CDC4FD" w14:textId="37B2F6F4" w:rsidR="00D4349A" w:rsidRPr="007922A1" w:rsidRDefault="00D4349A" w:rsidP="00111368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3" o:spid="_x0000_s1368" type="#_x0000_t202" style="position:absolute;left:52467;top:128398;width:19843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AA408D9" w14:textId="461AD717" w:rsidR="00D4349A" w:rsidRPr="007922A1" w:rsidRDefault="00D4349A" w:rsidP="00111368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10</w:t>
                                </w:r>
                              </w:p>
                            </w:txbxContent>
                          </v:textbox>
                        </v:shape>
                        <v:line id="Gerade Verbindung 1" o:spid="_x0000_s1369" style="position:absolute;visibility:visible;mso-wrap-style:square" from="57419,179565" to="20193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370" style="position:absolute;top:2709;width:1974;height:2857" coordorigin="52467,6103" coordsize="198433,286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">
                        <v:shape id="Textfeld 3" o:spid="_x0000_s1371" type="#_x0000_t202" style="position:absolute;left:73976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1941585C" w14:textId="33D79064" w:rsidR="00D4349A" w:rsidRPr="007922A1" w:rsidRDefault="00D4349A" w:rsidP="00111368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372" type="#_x0000_t202" style="position:absolute;left:52467;top:128398;width:19843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FF4BC45" w14:textId="653D1E59" w:rsidR="00D4349A" w:rsidRPr="007922A1" w:rsidRDefault="00D4349A" w:rsidP="00111368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373" style="position:absolute;visibility:visible;mso-wrap-style:square" from="57419,179565" to="20193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374" style="position:absolute;top:5080;width:1974;height:2857" coordorigin="52467,6103" coordsize="198433,286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">
                        <v:shape id="Textfeld 3" o:spid="_x0000_s1375" type="#_x0000_t202" style="position:absolute;left:73976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6B25FF2E" w14:textId="32EDFCFF" w:rsidR="00D4349A" w:rsidRPr="007922A1" w:rsidRDefault="00D4349A" w:rsidP="00111368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376" type="#_x0000_t202" style="position:absolute;left:52467;top:128398;width:19843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0211E61" w14:textId="408ED88F" w:rsidR="00D4349A" w:rsidRPr="007922A1" w:rsidRDefault="00D4349A" w:rsidP="00111368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377" style="position:absolute;visibility:visible;mso-wrap-style:square" from="57419,179565" to="20193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7E2A15">
              <w:t>(1)</w:t>
            </w:r>
            <w:r w:rsidR="007E2A15">
              <w:tab/>
            </w:r>
          </w:p>
          <w:p w14:paraId="143374E2" w14:textId="5ABCFA92" w:rsidR="007E2A15" w:rsidRDefault="007E2A15" w:rsidP="00D4349A">
            <w:pPr>
              <w:spacing w:line="360" w:lineRule="auto"/>
            </w:pPr>
            <w:r>
              <w:t>(2)</w:t>
            </w:r>
            <w:r>
              <w:tab/>
            </w:r>
          </w:p>
          <w:p w14:paraId="1517BC2D" w14:textId="1EE59CEA" w:rsidR="007E2A15" w:rsidRDefault="007E2A15" w:rsidP="00D4349A">
            <w:pPr>
              <w:spacing w:line="360" w:lineRule="auto"/>
            </w:pPr>
            <w:r>
              <w:t>(3)</w:t>
            </w:r>
            <w:r w:rsidR="00111368">
              <w:rPr>
                <w:noProof/>
              </w:rPr>
              <w:t xml:space="preserve"> </w:t>
            </w:r>
            <w:r>
              <w:tab/>
            </w:r>
          </w:p>
        </w:tc>
        <w:tc>
          <w:tcPr>
            <w:tcW w:w="3289" w:type="dxa"/>
            <w:gridSpan w:val="2"/>
          </w:tcPr>
          <w:p w14:paraId="4A9AB50E" w14:textId="555C58B3" w:rsidR="007E2A15" w:rsidRDefault="007E2A15" w:rsidP="00D4349A">
            <w:pPr>
              <w:spacing w:line="360" w:lineRule="auto"/>
            </w:pPr>
            <w:r>
              <w:t>(1)</w:t>
            </w:r>
            <w:r w:rsidR="00B9270A">
              <w:t xml:space="preserve"> </w:t>
            </w:r>
            <w:r>
              <w:t>10 GB von 100 GB</w:t>
            </w:r>
          </w:p>
          <w:p w14:paraId="2C20C875" w14:textId="7575CC9F" w:rsidR="007E2A15" w:rsidRDefault="007E2A15" w:rsidP="00D4349A">
            <w:pPr>
              <w:spacing w:line="360" w:lineRule="auto"/>
            </w:pPr>
            <w:r>
              <w:t>(2)</w:t>
            </w:r>
            <w:r w:rsidR="00B9270A">
              <w:t xml:space="preserve"> </w:t>
            </w:r>
            <w:r>
              <w:t>20 GB von 100 GB</w:t>
            </w:r>
          </w:p>
          <w:p w14:paraId="00B6F957" w14:textId="02A2E27E" w:rsidR="007E2A15" w:rsidRDefault="007E2A15" w:rsidP="00D4349A">
            <w:pPr>
              <w:spacing w:line="360" w:lineRule="auto"/>
            </w:pPr>
            <w:r>
              <w:t>(3)</w:t>
            </w:r>
            <w:r w:rsidR="00B9270A">
              <w:t xml:space="preserve"> </w:t>
            </w:r>
            <w:r>
              <w:t>30 GB von 100 GB</w:t>
            </w:r>
          </w:p>
          <w:p w14:paraId="06882100" w14:textId="373432AF" w:rsidR="007E2A15" w:rsidRDefault="007E2A15" w:rsidP="00D4349A">
            <w:pPr>
              <w:spacing w:line="360" w:lineRule="auto"/>
            </w:pPr>
            <w:r>
              <w:t>(4)</w:t>
            </w:r>
            <w:r w:rsidR="00111368">
              <w:t xml:space="preserve"> </w:t>
            </w:r>
            <w:r>
              <w:t>20 GB von 200 GB</w:t>
            </w:r>
          </w:p>
        </w:tc>
      </w:tr>
    </w:tbl>
    <w:p w14:paraId="13B21CCC" w14:textId="653D1376" w:rsidR="007E2A15" w:rsidRDefault="00111368" w:rsidP="007E2A15">
      <w:r>
        <w:tab/>
      </w:r>
    </w:p>
    <w:p w14:paraId="05865311" w14:textId="77777777" w:rsidR="007E2A15" w:rsidRDefault="007E2A15" w:rsidP="007E2A15">
      <w:pPr>
        <w:widowControl w:val="0"/>
        <w:rPr>
          <w:noProof/>
        </w:rPr>
        <w:sectPr w:rsidR="007E2A15" w:rsidSect="001130EE">
          <w:headerReference w:type="default" r:id="rId130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p w14:paraId="77B6A8D0" w14:textId="77777777" w:rsidR="00FF454B" w:rsidRDefault="00FF454B" w:rsidP="00FF454B"/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34"/>
        <w:gridCol w:w="3652"/>
        <w:gridCol w:w="567"/>
        <w:gridCol w:w="3719"/>
        <w:gridCol w:w="533"/>
      </w:tblGrid>
      <w:tr w:rsidR="00FF454B" w:rsidRPr="002C465D" w14:paraId="197B28B4" w14:textId="77777777" w:rsidTr="00D4349A">
        <w:tc>
          <w:tcPr>
            <w:tcW w:w="780" w:type="dxa"/>
          </w:tcPr>
          <w:p w14:paraId="730BE2B3" w14:textId="24D546C7" w:rsidR="00FF454B" w:rsidRPr="003C1112" w:rsidRDefault="00FF454B" w:rsidP="00EF0EBE">
            <w:pPr>
              <w:pStyle w:val="berschrift1"/>
            </w:pPr>
            <w:r>
              <w:t>C</w:t>
            </w:r>
          </w:p>
        </w:tc>
        <w:tc>
          <w:tcPr>
            <w:tcW w:w="8505" w:type="dxa"/>
            <w:gridSpan w:val="5"/>
          </w:tcPr>
          <w:p w14:paraId="2A04E969" w14:textId="2EDD9466" w:rsidR="00FF454B" w:rsidRPr="003C1112" w:rsidRDefault="00FF454B" w:rsidP="00EF0EBE">
            <w:pPr>
              <w:pStyle w:val="berschrift1"/>
            </w:pPr>
            <w:r w:rsidRPr="003B051B">
              <w:t xml:space="preserve">Kann ich Anteile von </w:t>
            </w:r>
            <w:r>
              <w:t>Mengen</w:t>
            </w:r>
            <w:r w:rsidRPr="003B051B">
              <w:t xml:space="preserve"> bestimmen und darstellen?</w:t>
            </w:r>
          </w:p>
        </w:tc>
      </w:tr>
      <w:tr w:rsidR="00FF454B" w:rsidRPr="002C465D" w14:paraId="7D29F20F" w14:textId="77777777" w:rsidTr="00D4349A">
        <w:tc>
          <w:tcPr>
            <w:tcW w:w="780" w:type="dxa"/>
          </w:tcPr>
          <w:p w14:paraId="050D34D2" w14:textId="77777777" w:rsidR="00FF454B" w:rsidRPr="00EF0EBE" w:rsidRDefault="00FF454B" w:rsidP="00EF0EBE">
            <w:pPr>
              <w:pStyle w:val="berschrift2"/>
              <w:rPr>
                <w:color w:val="70BCC9" w:themeColor="text2" w:themeTint="99"/>
              </w:rPr>
            </w:pPr>
            <w:r w:rsidRPr="00EF0EBE">
              <w:rPr>
                <w:color w:val="70BCC9" w:themeColor="text2" w:themeTint="99"/>
              </w:rPr>
              <w:t>1</w:t>
            </w:r>
          </w:p>
        </w:tc>
        <w:tc>
          <w:tcPr>
            <w:tcW w:w="8505" w:type="dxa"/>
            <w:gridSpan w:val="5"/>
          </w:tcPr>
          <w:p w14:paraId="0B1D4698" w14:textId="03B0D289" w:rsidR="00FF454B" w:rsidRPr="00EF0EBE" w:rsidRDefault="00FF454B" w:rsidP="00EF0EBE">
            <w:pPr>
              <w:pStyle w:val="berschrift2"/>
              <w:rPr>
                <w:color w:val="70BCC9" w:themeColor="text2" w:themeTint="99"/>
              </w:rPr>
            </w:pPr>
            <w:r w:rsidRPr="00EF0EBE">
              <w:rPr>
                <w:color w:val="70BCC9" w:themeColor="text2" w:themeTint="99"/>
              </w:rPr>
              <w:t>Anteile von Mengen bestimmen</w:t>
            </w:r>
          </w:p>
        </w:tc>
      </w:tr>
      <w:tr w:rsidR="00FF454B" w:rsidRPr="009B3118" w14:paraId="3C42154D" w14:textId="77777777" w:rsidTr="004916D8">
        <w:trPr>
          <w:trHeight w:val="241"/>
        </w:trPr>
        <w:tc>
          <w:tcPr>
            <w:tcW w:w="780" w:type="dxa"/>
          </w:tcPr>
          <w:p w14:paraId="4D38162B" w14:textId="79CA1664" w:rsidR="00FF454B" w:rsidRPr="00EF0EBE" w:rsidRDefault="00FF454B" w:rsidP="00EF0EBE">
            <w:pPr>
              <w:pStyle w:val="berschrift4"/>
              <w:rPr>
                <w:color w:val="70BCC9" w:themeColor="text2" w:themeTint="99"/>
              </w:rPr>
            </w:pPr>
            <w:r w:rsidRPr="00EF0EBE">
              <w:rPr>
                <w:color w:val="70BCC9" w:themeColor="text2" w:themeTint="99"/>
              </w:rPr>
              <w:t>a)</w:t>
            </w:r>
          </w:p>
        </w:tc>
        <w:tc>
          <w:tcPr>
            <w:tcW w:w="7972" w:type="dxa"/>
            <w:gridSpan w:val="4"/>
          </w:tcPr>
          <w:p w14:paraId="44C5E04B" w14:textId="1A900757" w:rsidR="00FF454B" w:rsidRPr="006B406E" w:rsidRDefault="006B406E" w:rsidP="006B406E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3151232" behindDoc="0" locked="0" layoutInCell="1" allowOverlap="1" wp14:anchorId="52BC7E65" wp14:editId="0C7E556D">
                  <wp:simplePos x="0" y="0"/>
                  <wp:positionH relativeFrom="column">
                    <wp:posOffset>4020185</wp:posOffset>
                  </wp:positionH>
                  <wp:positionV relativeFrom="paragraph">
                    <wp:posOffset>184045</wp:posOffset>
                  </wp:positionV>
                  <wp:extent cx="323215" cy="323215"/>
                  <wp:effectExtent l="0" t="0" r="0" b="0"/>
                  <wp:wrapNone/>
                  <wp:docPr id="10313" name="Grafik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156352" behindDoc="0" locked="0" layoutInCell="1" allowOverlap="1" wp14:anchorId="0E8D2F61" wp14:editId="449E58A8">
                      <wp:simplePos x="0" y="0"/>
                      <wp:positionH relativeFrom="column">
                        <wp:posOffset>2694305</wp:posOffset>
                      </wp:positionH>
                      <wp:positionV relativeFrom="paragraph">
                        <wp:posOffset>181929</wp:posOffset>
                      </wp:positionV>
                      <wp:extent cx="175260" cy="285750"/>
                      <wp:effectExtent l="0" t="0" r="2540" b="6350"/>
                      <wp:wrapNone/>
                      <wp:docPr id="188752124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285750"/>
                                <a:chOff x="57419" y="6103"/>
                                <a:chExt cx="176511" cy="286192"/>
                              </a:xfrm>
                            </wpg:grpSpPr>
                            <wps:wsp>
                              <wps:cNvPr id="1105743409" name="Textfeld 3"/>
                              <wps:cNvSpPr txBox="1"/>
                              <wps:spPr>
                                <a:xfrm>
                                  <a:off x="73976" y="6103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2D7ED4" w14:textId="354B1C42" w:rsidR="00D4349A" w:rsidRPr="007922A1" w:rsidRDefault="00D4349A" w:rsidP="00EF0EBE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5"/>
                                        <w:szCs w:val="15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0602959" name="Textfeld 3"/>
                              <wps:cNvSpPr txBox="1"/>
                              <wps:spPr>
                                <a:xfrm>
                                  <a:off x="79584" y="128353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6751F9" w14:textId="288F569B" w:rsidR="00D4349A" w:rsidRPr="007922A1" w:rsidRDefault="00D4349A" w:rsidP="00EF0EBE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256463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8D2F61" id="_x0000_s1378" style="position:absolute;margin-left:212.15pt;margin-top:14.35pt;width:13.8pt;height:22.5pt;z-index:253156352;mso-position-horizontal-relative:text;mso-position-vertical-relative:text;mso-width-relative:margin;mso-height-relative:margin" coordorigin="57419,6103" coordsize="176511,2861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">
                      <v:shape id="Textfeld 3" o:spid="_x0000_s1379" type="#_x0000_t202" style="position:absolute;left:73976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" filled="f" stroked="f" strokeweight=".5pt">
                        <v:textbox style="mso-fit-shape-to-text:t" inset="0,0,0,0">
                          <w:txbxContent>
                            <w:p w14:paraId="292D7ED4" w14:textId="354B1C42" w:rsidR="00D4349A" w:rsidRPr="007922A1" w:rsidRDefault="00D4349A" w:rsidP="00EF0EBE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5"/>
                                  <w:szCs w:val="15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380" type="#_x0000_t202" style="position:absolute;left:79584;top:128353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516751F9" w14:textId="288F569B" w:rsidR="00D4349A" w:rsidRPr="007922A1" w:rsidRDefault="00D4349A" w:rsidP="00EF0EBE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38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149184" behindDoc="0" locked="0" layoutInCell="1" allowOverlap="1" wp14:anchorId="1A0129B8" wp14:editId="732C7B2D">
                  <wp:simplePos x="0" y="0"/>
                  <wp:positionH relativeFrom="column">
                    <wp:posOffset>1322070</wp:posOffset>
                  </wp:positionH>
                  <wp:positionV relativeFrom="paragraph">
                    <wp:posOffset>203305</wp:posOffset>
                  </wp:positionV>
                  <wp:extent cx="323215" cy="323215"/>
                  <wp:effectExtent l="0" t="0" r="0" b="0"/>
                  <wp:wrapNone/>
                  <wp:docPr id="1572980022" name="Grafik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154304" behindDoc="0" locked="0" layoutInCell="1" allowOverlap="1" wp14:anchorId="189C6DD8" wp14:editId="659FF59C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186374</wp:posOffset>
                      </wp:positionV>
                      <wp:extent cx="175260" cy="285750"/>
                      <wp:effectExtent l="0" t="0" r="2540" b="6350"/>
                      <wp:wrapNone/>
                      <wp:docPr id="116917083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285750"/>
                                <a:chOff x="57419" y="6103"/>
                                <a:chExt cx="176511" cy="286192"/>
                              </a:xfrm>
                            </wpg:grpSpPr>
                            <wps:wsp>
                              <wps:cNvPr id="1926893491" name="Textfeld 3"/>
                              <wps:cNvSpPr txBox="1"/>
                              <wps:spPr>
                                <a:xfrm>
                                  <a:off x="73976" y="6103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ACE24A" w14:textId="28DF532C" w:rsidR="00D4349A" w:rsidRPr="007922A1" w:rsidRDefault="00D4349A" w:rsidP="00EF0EBE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5"/>
                                        <w:szCs w:val="15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48463022" name="Textfeld 3"/>
                              <wps:cNvSpPr txBox="1"/>
                              <wps:spPr>
                                <a:xfrm>
                                  <a:off x="73949" y="128353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C71E27D" w14:textId="38488C56" w:rsidR="00D4349A" w:rsidRPr="007922A1" w:rsidRDefault="00D4349A" w:rsidP="00EF0EBE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807531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9C6DD8" id="_x0000_s1382" style="position:absolute;margin-left:-.35pt;margin-top:14.7pt;width:13.8pt;height:22.5pt;z-index:253154304;mso-position-horizontal-relative:text;mso-position-vertical-relative:text;mso-width-relative:margin;mso-height-relative:margin" coordorigin="57419,6103" coordsize="176511,2861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">
                      <v:shape id="Textfeld 3" o:spid="_x0000_s1383" type="#_x0000_t202" style="position:absolute;left:73976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1DACE24A" w14:textId="28DF532C" w:rsidR="00D4349A" w:rsidRPr="007922A1" w:rsidRDefault="00D4349A" w:rsidP="00EF0EBE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5"/>
                                  <w:szCs w:val="15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384" type="#_x0000_t202" style="position:absolute;left:73949;top:128353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C71E27D" w14:textId="38488C56" w:rsidR="00D4349A" w:rsidRPr="007922A1" w:rsidRDefault="00D4349A" w:rsidP="00EF0EBE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38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F454B">
              <w:rPr>
                <w:noProof/>
              </w:rPr>
              <w:t xml:space="preserve">Wie viele Kinder sind das? Schreibe die Zahl auf.  </w:t>
            </w:r>
            <w:r w:rsidR="00FF454B" w:rsidRPr="006B406E">
              <w:rPr>
                <w:noProof/>
                <w:sz w:val="10"/>
                <w:szCs w:val="10"/>
              </w:rPr>
              <w:t xml:space="preserve"> </w:t>
            </w:r>
            <w:r w:rsidRPr="006B406E">
              <w:rPr>
                <w:noProof/>
                <w:sz w:val="10"/>
                <w:szCs w:val="10"/>
              </w:rPr>
              <w:t xml:space="preserve">  </w:t>
            </w:r>
          </w:p>
        </w:tc>
        <w:tc>
          <w:tcPr>
            <w:tcW w:w="533" w:type="dxa"/>
          </w:tcPr>
          <w:p w14:paraId="763A7908" w14:textId="77777777" w:rsidR="00FF454B" w:rsidRDefault="00FF454B" w:rsidP="00D4349A">
            <w:pPr>
              <w:jc w:val="center"/>
              <w:outlineLvl w:val="0"/>
              <w:rPr>
                <w:noProof/>
              </w:rPr>
            </w:pPr>
          </w:p>
        </w:tc>
      </w:tr>
      <w:tr w:rsidR="00FF454B" w:rsidRPr="009B3118" w14:paraId="48134C36" w14:textId="77777777" w:rsidTr="004916D8">
        <w:trPr>
          <w:trHeight w:val="556"/>
        </w:trPr>
        <w:tc>
          <w:tcPr>
            <w:tcW w:w="780" w:type="dxa"/>
          </w:tcPr>
          <w:p w14:paraId="4E380C4E" w14:textId="77777777" w:rsidR="00FF454B" w:rsidRPr="00EF0EBE" w:rsidRDefault="00FF454B" w:rsidP="00EF0EBE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3686" w:type="dxa"/>
            <w:gridSpan w:val="2"/>
          </w:tcPr>
          <w:p w14:paraId="573CE44D" w14:textId="70FA829C" w:rsidR="00FF454B" w:rsidRDefault="00EF0EBE" w:rsidP="00EF0EBE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  <w:r w:rsidR="00FF454B">
              <w:rPr>
                <w:noProof/>
              </w:rPr>
              <w:t>von 12 Kindern sind             Kinder.</w:t>
            </w:r>
          </w:p>
        </w:tc>
        <w:tc>
          <w:tcPr>
            <w:tcW w:w="567" w:type="dxa"/>
          </w:tcPr>
          <w:p w14:paraId="560F4140" w14:textId="66A51C72" w:rsidR="00FF454B" w:rsidRDefault="00FF454B" w:rsidP="00EF0EBE"/>
        </w:tc>
        <w:tc>
          <w:tcPr>
            <w:tcW w:w="3719" w:type="dxa"/>
          </w:tcPr>
          <w:p w14:paraId="224727F1" w14:textId="0F494322" w:rsidR="00FF454B" w:rsidRDefault="00EF0EBE" w:rsidP="00EF0EBE">
            <w:pPr>
              <w:spacing w:line="360" w:lineRule="auto"/>
            </w:pPr>
            <w:r>
              <w:rPr>
                <w:noProof/>
              </w:rPr>
              <w:t xml:space="preserve">     </w:t>
            </w:r>
            <w:r w:rsidR="00FF454B">
              <w:rPr>
                <w:noProof/>
              </w:rPr>
              <w:t>von 30 Kindern sind             Kinder.</w:t>
            </w:r>
          </w:p>
        </w:tc>
        <w:tc>
          <w:tcPr>
            <w:tcW w:w="533" w:type="dxa"/>
          </w:tcPr>
          <w:p w14:paraId="1ED40D6A" w14:textId="77777777" w:rsidR="00FF454B" w:rsidRDefault="00FF454B" w:rsidP="00D4349A">
            <w:pPr>
              <w:jc w:val="center"/>
              <w:outlineLvl w:val="0"/>
              <w:rPr>
                <w:noProof/>
              </w:rPr>
            </w:pPr>
          </w:p>
        </w:tc>
      </w:tr>
      <w:tr w:rsidR="00FF454B" w:rsidRPr="009B3118" w14:paraId="0102DA78" w14:textId="77777777" w:rsidTr="004916D8">
        <w:trPr>
          <w:trHeight w:val="454"/>
        </w:trPr>
        <w:tc>
          <w:tcPr>
            <w:tcW w:w="780" w:type="dxa"/>
          </w:tcPr>
          <w:p w14:paraId="79BD78C3" w14:textId="77777777" w:rsidR="00FF454B" w:rsidRPr="00EF0EBE" w:rsidRDefault="00FF454B" w:rsidP="00EF0EBE">
            <w:pPr>
              <w:pStyle w:val="berschrift4"/>
              <w:rPr>
                <w:color w:val="70BCC9" w:themeColor="text2" w:themeTint="99"/>
              </w:rPr>
            </w:pPr>
            <w:r w:rsidRPr="00EF0EBE">
              <w:rPr>
                <w:color w:val="70BCC9" w:themeColor="text2" w:themeTint="99"/>
              </w:rPr>
              <w:t>b)</w:t>
            </w:r>
          </w:p>
        </w:tc>
        <w:tc>
          <w:tcPr>
            <w:tcW w:w="7972" w:type="dxa"/>
            <w:gridSpan w:val="4"/>
          </w:tcPr>
          <w:p w14:paraId="74CEB923" w14:textId="79732DF6" w:rsidR="00FF454B" w:rsidRDefault="00FF454B" w:rsidP="00EF0EBE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 xml:space="preserve">Wie viele Kinder sind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3</m:t>
                  </m:r>
                </m:den>
              </m:f>
              <m:r>
                <w:rPr>
                  <w:rFonts w:ascii="Cambria Math" w:hAnsi="Cambria Math"/>
                  <w:noProof/>
                </w:rPr>
                <m:t xml:space="preserve"> </m:t>
              </m:r>
            </m:oMath>
            <w:r>
              <w:rPr>
                <w:noProof/>
              </w:rPr>
              <w:t>von 12 Kindern? Zeige mit einem Bild.</w:t>
            </w:r>
          </w:p>
        </w:tc>
        <w:tc>
          <w:tcPr>
            <w:tcW w:w="533" w:type="dxa"/>
          </w:tcPr>
          <w:p w14:paraId="39A16DEC" w14:textId="77777777" w:rsidR="00FF454B" w:rsidRDefault="00FF454B" w:rsidP="00D4349A">
            <w:pPr>
              <w:jc w:val="center"/>
              <w:outlineLvl w:val="0"/>
              <w:rPr>
                <w:noProof/>
              </w:rPr>
            </w:pPr>
          </w:p>
        </w:tc>
      </w:tr>
      <w:tr w:rsidR="00385823" w:rsidRPr="009B3118" w14:paraId="4C3E87C5" w14:textId="77777777" w:rsidTr="004916D8">
        <w:trPr>
          <w:trHeight w:val="1406"/>
        </w:trPr>
        <w:tc>
          <w:tcPr>
            <w:tcW w:w="814" w:type="dxa"/>
            <w:gridSpan w:val="2"/>
            <w:tcBorders>
              <w:right w:val="single" w:sz="12" w:space="0" w:color="BFBFBF" w:themeColor="background1" w:themeShade="BF"/>
            </w:tcBorders>
          </w:tcPr>
          <w:p w14:paraId="6583D800" w14:textId="77777777" w:rsidR="00FF454B" w:rsidRPr="003C1112" w:rsidRDefault="00FF454B" w:rsidP="00D4349A">
            <w:pPr>
              <w:pStyle w:val="SOBberschrift2"/>
            </w:pPr>
          </w:p>
        </w:tc>
        <w:tc>
          <w:tcPr>
            <w:tcW w:w="7938" w:type="dxa"/>
            <w:gridSpan w:val="3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0E0270DD" w14:textId="77777777" w:rsidR="00FF454B" w:rsidRPr="00ED54B1" w:rsidRDefault="00FF454B" w:rsidP="00EF0EBE">
            <w:pPr>
              <w:rPr>
                <w:b/>
              </w:rPr>
            </w:pPr>
            <w:r w:rsidRPr="00ED54B1">
              <w:t>Bild:</w:t>
            </w:r>
          </w:p>
          <w:p w14:paraId="0EB08CB4" w14:textId="77777777" w:rsidR="00FF454B" w:rsidRDefault="00FF454B" w:rsidP="00D4349A">
            <w:pPr>
              <w:outlineLvl w:val="0"/>
            </w:pPr>
          </w:p>
          <w:p w14:paraId="261294A2" w14:textId="77777777" w:rsidR="00FF454B" w:rsidRDefault="00FF454B" w:rsidP="00D4349A">
            <w:pPr>
              <w:outlineLvl w:val="0"/>
            </w:pPr>
          </w:p>
          <w:p w14:paraId="31DCCA04" w14:textId="77777777" w:rsidR="00FF454B" w:rsidRPr="00CB361E" w:rsidDel="00FC6BCF" w:rsidRDefault="00FF454B" w:rsidP="00D4349A">
            <w:pPr>
              <w:spacing w:after="120"/>
              <w:outlineLvl w:val="0"/>
            </w:pPr>
          </w:p>
        </w:tc>
        <w:tc>
          <w:tcPr>
            <w:tcW w:w="533" w:type="dxa"/>
            <w:tcBorders>
              <w:left w:val="single" w:sz="12" w:space="0" w:color="BFBFBF" w:themeColor="background1" w:themeShade="BF"/>
            </w:tcBorders>
          </w:tcPr>
          <w:p w14:paraId="7E3EDA02" w14:textId="77777777" w:rsidR="00FF454B" w:rsidRDefault="00FF454B" w:rsidP="00D4349A">
            <w:pPr>
              <w:jc w:val="center"/>
              <w:rPr>
                <w:noProof/>
              </w:rPr>
            </w:pPr>
          </w:p>
        </w:tc>
      </w:tr>
      <w:tr w:rsidR="00FF454B" w:rsidRPr="009B3118" w14:paraId="3A9B46BF" w14:textId="77777777" w:rsidTr="004916D8">
        <w:trPr>
          <w:trHeight w:val="26"/>
        </w:trPr>
        <w:tc>
          <w:tcPr>
            <w:tcW w:w="780" w:type="dxa"/>
          </w:tcPr>
          <w:p w14:paraId="15EB72F3" w14:textId="77777777" w:rsidR="00FF454B" w:rsidRPr="003C1112" w:rsidRDefault="00FF454B" w:rsidP="00EF0EBE"/>
        </w:tc>
        <w:tc>
          <w:tcPr>
            <w:tcW w:w="7972" w:type="dxa"/>
            <w:gridSpan w:val="4"/>
          </w:tcPr>
          <w:p w14:paraId="04A59AB7" w14:textId="43AA4E9D" w:rsidR="00FF454B" w:rsidRPr="00E64537" w:rsidRDefault="004E6260" w:rsidP="00EF0EBE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158400" behindDoc="0" locked="0" layoutInCell="1" allowOverlap="1" wp14:anchorId="3D31BD73" wp14:editId="09BC0FF5">
                      <wp:simplePos x="0" y="0"/>
                      <wp:positionH relativeFrom="column">
                        <wp:posOffset>1214034</wp:posOffset>
                      </wp:positionH>
                      <wp:positionV relativeFrom="paragraph">
                        <wp:posOffset>108650</wp:posOffset>
                      </wp:positionV>
                      <wp:extent cx="175260" cy="285750"/>
                      <wp:effectExtent l="0" t="0" r="2540" b="6350"/>
                      <wp:wrapNone/>
                      <wp:docPr id="144448815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285750"/>
                                <a:chOff x="57419" y="6103"/>
                                <a:chExt cx="176511" cy="286192"/>
                              </a:xfrm>
                            </wpg:grpSpPr>
                            <wps:wsp>
                              <wps:cNvPr id="504857961" name="Textfeld 3"/>
                              <wps:cNvSpPr txBox="1"/>
                              <wps:spPr>
                                <a:xfrm>
                                  <a:off x="73976" y="6103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3B9BAB" w14:textId="4B1C6221" w:rsidR="00D4349A" w:rsidRPr="007922A1" w:rsidRDefault="00D4349A" w:rsidP="004E6260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5"/>
                                        <w:szCs w:val="15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21959368" name="Textfeld 3"/>
                              <wps:cNvSpPr txBox="1"/>
                              <wps:spPr>
                                <a:xfrm>
                                  <a:off x="79584" y="128353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CFBBB2" w14:textId="596DE60C" w:rsidR="00D4349A" w:rsidRPr="007922A1" w:rsidRDefault="00D4349A" w:rsidP="004E6260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636471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31BD73" id="_x0000_s1386" style="position:absolute;margin-left:95.6pt;margin-top:8.55pt;width:13.8pt;height:22.5pt;z-index:253158400;mso-position-horizontal-relative:text;mso-position-vertical-relative:text;mso-width-relative:margin;mso-height-relative:margin" coordorigin="57419,6103" coordsize="176511,2861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">
                      <v:shape id="Textfeld 3" o:spid="_x0000_s1387" type="#_x0000_t202" style="position:absolute;left:73976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293B9BAB" w14:textId="4B1C6221" w:rsidR="00D4349A" w:rsidRPr="007922A1" w:rsidRDefault="00D4349A" w:rsidP="004E6260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5"/>
                                  <w:szCs w:val="15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388" type="#_x0000_t202" style="position:absolute;left:79584;top:128353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ECFBBB2" w14:textId="596DE60C" w:rsidR="00D4349A" w:rsidRPr="007922A1" w:rsidRDefault="00D4349A" w:rsidP="004E6260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38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533" w:type="dxa"/>
          </w:tcPr>
          <w:p w14:paraId="602D0810" w14:textId="77777777" w:rsidR="00FF454B" w:rsidRPr="00E64537" w:rsidRDefault="00FF454B" w:rsidP="00D4349A">
            <w:pPr>
              <w:jc w:val="center"/>
              <w:rPr>
                <w:noProof/>
              </w:rPr>
            </w:pPr>
          </w:p>
        </w:tc>
      </w:tr>
      <w:tr w:rsidR="00FF454B" w:rsidRPr="009B3118" w14:paraId="1511012D" w14:textId="77777777" w:rsidTr="004916D8">
        <w:trPr>
          <w:trHeight w:val="500"/>
        </w:trPr>
        <w:tc>
          <w:tcPr>
            <w:tcW w:w="780" w:type="dxa"/>
          </w:tcPr>
          <w:p w14:paraId="71F5EDAB" w14:textId="77777777" w:rsidR="00FF454B" w:rsidRPr="003C1112" w:rsidRDefault="00FF454B" w:rsidP="00EF0EBE">
            <w:pPr>
              <w:pStyle w:val="berschrift4"/>
            </w:pPr>
            <w:r w:rsidRPr="00EF0EBE">
              <w:rPr>
                <w:color w:val="70BCC9" w:themeColor="text2" w:themeTint="99"/>
              </w:rPr>
              <w:t>c)</w:t>
            </w:r>
          </w:p>
        </w:tc>
        <w:tc>
          <w:tcPr>
            <w:tcW w:w="7972" w:type="dxa"/>
            <w:gridSpan w:val="4"/>
          </w:tcPr>
          <w:p w14:paraId="02ABA2A0" w14:textId="7796C243" w:rsidR="00FF454B" w:rsidRPr="00E64537" w:rsidRDefault="00FF454B" w:rsidP="00EF0EBE">
            <w:pPr>
              <w:rPr>
                <w:noProof/>
              </w:rPr>
            </w:pPr>
            <w:r w:rsidRPr="00E64537">
              <w:rPr>
                <w:noProof/>
              </w:rPr>
              <w:t>Wie viele Kinder sind</w:t>
            </w:r>
            <w:r w:rsidR="004E6260">
              <w:rPr>
                <w:noProof/>
              </w:rPr>
              <w:t xml:space="preserve">   </w:t>
            </w:r>
            <w:r>
              <w:rPr>
                <w:noProof/>
              </w:rPr>
              <w:t xml:space="preserve"> </w:t>
            </w:r>
            <w:r w:rsidR="004E6260">
              <w:rPr>
                <w:noProof/>
              </w:rPr>
              <w:t xml:space="preserve"> </w:t>
            </w:r>
            <w:r>
              <w:rPr>
                <w:noProof/>
              </w:rPr>
              <w:t>von 18 Kindern</w:t>
            </w:r>
            <w:r w:rsidRPr="00E64537">
              <w:rPr>
                <w:noProof/>
              </w:rPr>
              <w:t>? Zeige mit einem Bild.</w:t>
            </w:r>
          </w:p>
        </w:tc>
        <w:tc>
          <w:tcPr>
            <w:tcW w:w="533" w:type="dxa"/>
            <w:tcBorders>
              <w:left w:val="nil"/>
            </w:tcBorders>
          </w:tcPr>
          <w:p w14:paraId="0D8A7E03" w14:textId="77777777" w:rsidR="00FF454B" w:rsidRPr="00E64537" w:rsidRDefault="00FF454B" w:rsidP="00D4349A">
            <w:pPr>
              <w:jc w:val="center"/>
              <w:rPr>
                <w:noProof/>
              </w:rPr>
            </w:pPr>
          </w:p>
        </w:tc>
      </w:tr>
      <w:tr w:rsidR="00FF454B" w:rsidRPr="009B3118" w14:paraId="0A8D8593" w14:textId="77777777" w:rsidTr="004916D8">
        <w:trPr>
          <w:trHeight w:val="1383"/>
        </w:trPr>
        <w:tc>
          <w:tcPr>
            <w:tcW w:w="814" w:type="dxa"/>
            <w:gridSpan w:val="2"/>
            <w:tcBorders>
              <w:right w:val="single" w:sz="12" w:space="0" w:color="BFBFBF" w:themeColor="background1" w:themeShade="BF"/>
            </w:tcBorders>
          </w:tcPr>
          <w:p w14:paraId="4866DBC9" w14:textId="77777777" w:rsidR="00FF454B" w:rsidRPr="003C1112" w:rsidRDefault="00FF454B" w:rsidP="00D4349A">
            <w:pPr>
              <w:pStyle w:val="SOBberschrift2"/>
            </w:pPr>
          </w:p>
        </w:tc>
        <w:tc>
          <w:tcPr>
            <w:tcW w:w="7938" w:type="dxa"/>
            <w:gridSpan w:val="3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2D0A8FF4" w14:textId="77777777" w:rsidR="00FF454B" w:rsidRPr="00ED54B1" w:rsidRDefault="00FF454B" w:rsidP="00EF0EBE">
            <w:pPr>
              <w:rPr>
                <w:b/>
              </w:rPr>
            </w:pPr>
            <w:r w:rsidRPr="00ED54B1">
              <w:t>Bild:</w:t>
            </w:r>
          </w:p>
          <w:p w14:paraId="094146A1" w14:textId="77777777" w:rsidR="00FF454B" w:rsidRDefault="00FF454B" w:rsidP="00D4349A"/>
          <w:p w14:paraId="283F50CD" w14:textId="77777777" w:rsidR="00FF454B" w:rsidRDefault="00FF454B" w:rsidP="00D4349A"/>
          <w:p w14:paraId="200B98CC" w14:textId="77777777" w:rsidR="00FF454B" w:rsidRPr="004668D0" w:rsidDel="00FC6BCF" w:rsidRDefault="00FF454B" w:rsidP="00D4349A"/>
        </w:tc>
        <w:tc>
          <w:tcPr>
            <w:tcW w:w="533" w:type="dxa"/>
            <w:tcBorders>
              <w:left w:val="single" w:sz="12" w:space="0" w:color="BFBFBF" w:themeColor="background1" w:themeShade="BF"/>
            </w:tcBorders>
          </w:tcPr>
          <w:p w14:paraId="77F19928" w14:textId="32F525DB" w:rsidR="00FF454B" w:rsidRPr="00E64537" w:rsidRDefault="00FF454B" w:rsidP="00D4349A">
            <w:pPr>
              <w:jc w:val="center"/>
              <w:rPr>
                <w:noProof/>
              </w:rPr>
            </w:pPr>
          </w:p>
        </w:tc>
      </w:tr>
    </w:tbl>
    <w:p w14:paraId="20572A26" w14:textId="77777777" w:rsidR="00FF454B" w:rsidRDefault="00FF454B" w:rsidP="00FF454B"/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59"/>
        <w:gridCol w:w="479"/>
        <w:gridCol w:w="4109"/>
        <w:gridCol w:w="284"/>
        <w:gridCol w:w="3082"/>
        <w:gridCol w:w="572"/>
      </w:tblGrid>
      <w:tr w:rsidR="00FF454B" w:rsidRPr="002C465D" w14:paraId="6E095869" w14:textId="77777777" w:rsidTr="005B4C4F">
        <w:tc>
          <w:tcPr>
            <w:tcW w:w="760" w:type="dxa"/>
          </w:tcPr>
          <w:p w14:paraId="4AF8C7F3" w14:textId="77777777" w:rsidR="00FF454B" w:rsidRPr="00EF0EBE" w:rsidRDefault="00FF454B" w:rsidP="00EF0EBE">
            <w:pPr>
              <w:pStyle w:val="berschrift2"/>
              <w:rPr>
                <w:color w:val="70BCC9" w:themeColor="text2" w:themeTint="99"/>
              </w:rPr>
            </w:pPr>
            <w:r w:rsidRPr="00EF0EBE">
              <w:rPr>
                <w:color w:val="70BCC9" w:themeColor="text2" w:themeTint="99"/>
              </w:rPr>
              <w:t>2</w:t>
            </w:r>
          </w:p>
        </w:tc>
        <w:tc>
          <w:tcPr>
            <w:tcW w:w="8525" w:type="dxa"/>
            <w:gridSpan w:val="5"/>
          </w:tcPr>
          <w:p w14:paraId="4D3464BC" w14:textId="708A5F71" w:rsidR="00FF454B" w:rsidRPr="006B406E" w:rsidRDefault="00FF454B" w:rsidP="00EF0EBE">
            <w:pPr>
              <w:pStyle w:val="berschrift2"/>
              <w:rPr>
                <w:rFonts w:eastAsiaTheme="majorEastAsia" w:cstheme="majorBidi"/>
                <w:color w:val="70BCC9" w:themeColor="text2" w:themeTint="99"/>
              </w:rPr>
            </w:pPr>
            <w:r w:rsidRPr="00EF0EBE">
              <w:rPr>
                <w:rFonts w:eastAsiaTheme="majorEastAsia" w:cstheme="majorBidi"/>
                <w:color w:val="70BCC9" w:themeColor="text2" w:themeTint="99"/>
              </w:rPr>
              <w:t>Anteile von Mengen berechnen</w:t>
            </w:r>
          </w:p>
        </w:tc>
      </w:tr>
      <w:tr w:rsidR="00FF454B" w:rsidRPr="009B3118" w14:paraId="2C475A26" w14:textId="77777777" w:rsidTr="005B4C4F">
        <w:trPr>
          <w:trHeight w:val="222"/>
        </w:trPr>
        <w:tc>
          <w:tcPr>
            <w:tcW w:w="760" w:type="dxa"/>
          </w:tcPr>
          <w:p w14:paraId="7791A55C" w14:textId="77777777" w:rsidR="00FF454B" w:rsidRPr="00EF0EBE" w:rsidRDefault="00FF454B" w:rsidP="00EF0EBE">
            <w:pPr>
              <w:pStyle w:val="berschrift4"/>
              <w:rPr>
                <w:color w:val="70BCC9" w:themeColor="text2" w:themeTint="99"/>
              </w:rPr>
            </w:pPr>
            <w:r w:rsidRPr="00EF0EBE">
              <w:rPr>
                <w:color w:val="70BCC9" w:themeColor="text2" w:themeTint="99"/>
              </w:rPr>
              <w:t>a)</w:t>
            </w:r>
          </w:p>
        </w:tc>
        <w:tc>
          <w:tcPr>
            <w:tcW w:w="4590" w:type="dxa"/>
            <w:gridSpan w:val="2"/>
          </w:tcPr>
          <w:p w14:paraId="6DC80190" w14:textId="531926AB" w:rsidR="00FF454B" w:rsidRDefault="00FF454B" w:rsidP="00EF0EBE">
            <w:pPr>
              <w:rPr>
                <w:noProof/>
              </w:rPr>
            </w:pPr>
            <w:r>
              <w:rPr>
                <w:noProof/>
              </w:rPr>
              <w:t xml:space="preserve">Wie viele Bonbons sind das? </w:t>
            </w:r>
            <w:r w:rsidR="00815331">
              <w:rPr>
                <w:noProof/>
              </w:rPr>
              <w:br/>
            </w:r>
            <w:r>
              <w:rPr>
                <w:noProof/>
              </w:rPr>
              <w:t>Berechne ohne Bild.</w:t>
            </w:r>
          </w:p>
          <w:p w14:paraId="2CF0EA8C" w14:textId="14A6125E" w:rsidR="00FF454B" w:rsidRPr="00EE08AA" w:rsidRDefault="00385823" w:rsidP="00D4349A">
            <w:pPr>
              <w:outlineLvl w:val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184000" behindDoc="0" locked="0" layoutInCell="1" allowOverlap="1" wp14:anchorId="7E5D25E4" wp14:editId="7FB19C08">
                  <wp:simplePos x="0" y="0"/>
                  <wp:positionH relativeFrom="column">
                    <wp:posOffset>1684260</wp:posOffset>
                  </wp:positionH>
                  <wp:positionV relativeFrom="paragraph">
                    <wp:posOffset>108585</wp:posOffset>
                  </wp:positionV>
                  <wp:extent cx="323215" cy="323215"/>
                  <wp:effectExtent l="0" t="0" r="0" b="0"/>
                  <wp:wrapNone/>
                  <wp:docPr id="873988339" name="Grafik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533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186048" behindDoc="0" locked="0" layoutInCell="1" allowOverlap="1" wp14:anchorId="2A721AA6" wp14:editId="5BBBDC2F">
                      <wp:simplePos x="0" y="0"/>
                      <wp:positionH relativeFrom="column">
                        <wp:posOffset>317478</wp:posOffset>
                      </wp:positionH>
                      <wp:positionV relativeFrom="paragraph">
                        <wp:posOffset>106336</wp:posOffset>
                      </wp:positionV>
                      <wp:extent cx="175260" cy="285750"/>
                      <wp:effectExtent l="0" t="0" r="2540" b="6350"/>
                      <wp:wrapNone/>
                      <wp:docPr id="47299375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285750"/>
                                <a:chOff x="57419" y="6103"/>
                                <a:chExt cx="176511" cy="286192"/>
                              </a:xfrm>
                            </wpg:grpSpPr>
                            <wps:wsp>
                              <wps:cNvPr id="829738109" name="Textfeld 3"/>
                              <wps:cNvSpPr txBox="1"/>
                              <wps:spPr>
                                <a:xfrm>
                                  <a:off x="73976" y="6103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C9DC7F" w14:textId="51952FFF" w:rsidR="00D4349A" w:rsidRPr="007922A1" w:rsidRDefault="00D4349A" w:rsidP="00815331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5"/>
                                        <w:szCs w:val="15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20182227" name="Textfeld 3"/>
                              <wps:cNvSpPr txBox="1"/>
                              <wps:spPr>
                                <a:xfrm>
                                  <a:off x="79584" y="128353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C1CB505" w14:textId="5D1F0859" w:rsidR="00D4349A" w:rsidRPr="007922A1" w:rsidRDefault="00D4349A" w:rsidP="00815331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1631605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721AA6" id="_x0000_s1390" style="position:absolute;margin-left:25pt;margin-top:8.35pt;width:13.8pt;height:22.5pt;z-index:253186048;mso-position-horizontal-relative:text;mso-position-vertical-relative:text;mso-width-relative:margin;mso-height-relative:margin" coordorigin="57419,6103" coordsize="176511,2861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">
                      <v:shape id="Textfeld 3" o:spid="_x0000_s1391" type="#_x0000_t202" style="position:absolute;left:73976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15C9DC7F" w14:textId="51952FFF" w:rsidR="00D4349A" w:rsidRPr="007922A1" w:rsidRDefault="00D4349A" w:rsidP="00815331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5"/>
                                  <w:szCs w:val="15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392" type="#_x0000_t202" style="position:absolute;left:79584;top:128353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C1CB505" w14:textId="5D1F0859" w:rsidR="00D4349A" w:rsidRPr="007922A1" w:rsidRDefault="00D4349A" w:rsidP="00815331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39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284" w:type="dxa"/>
          </w:tcPr>
          <w:p w14:paraId="3162D2A7" w14:textId="514C9880" w:rsidR="00FF454B" w:rsidRDefault="00FF454B" w:rsidP="00EF0EBE">
            <w:pPr>
              <w:pStyle w:val="berschrift4"/>
            </w:pPr>
          </w:p>
        </w:tc>
        <w:tc>
          <w:tcPr>
            <w:tcW w:w="3084" w:type="dxa"/>
            <w:tcMar>
              <w:left w:w="0" w:type="dxa"/>
            </w:tcMar>
          </w:tcPr>
          <w:p w14:paraId="373829AF" w14:textId="0E1049CD" w:rsidR="006B406E" w:rsidRDefault="006B406E" w:rsidP="004E6260">
            <w:pPr>
              <w:rPr>
                <w:b/>
              </w:rPr>
            </w:pPr>
          </w:p>
        </w:tc>
        <w:tc>
          <w:tcPr>
            <w:tcW w:w="567" w:type="dxa"/>
          </w:tcPr>
          <w:p w14:paraId="00A3F053" w14:textId="77777777" w:rsidR="00FF454B" w:rsidRPr="008015ED" w:rsidRDefault="00FF454B" w:rsidP="00D4349A"/>
        </w:tc>
      </w:tr>
      <w:tr w:rsidR="00815331" w:rsidRPr="009B3118" w14:paraId="7D7CE79E" w14:textId="77777777" w:rsidTr="005B4C4F">
        <w:tc>
          <w:tcPr>
            <w:tcW w:w="760" w:type="dxa"/>
          </w:tcPr>
          <w:p w14:paraId="1CDD6DEE" w14:textId="77777777" w:rsidR="00815331" w:rsidRPr="00EF0EBE" w:rsidRDefault="00815331" w:rsidP="00815331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79" w:type="dxa"/>
          </w:tcPr>
          <w:p w14:paraId="75CF0B04" w14:textId="1F923209" w:rsidR="00815331" w:rsidRPr="00B9270A" w:rsidRDefault="00815331" w:rsidP="00815331">
            <w:pPr>
              <w:pStyle w:val="SOBText"/>
              <w:spacing w:before="30"/>
              <w:rPr>
                <w:rFonts w:ascii="Calibri" w:hAnsi="Calibri"/>
                <w:noProof/>
              </w:rPr>
            </w:pPr>
            <w:r w:rsidRPr="00B9270A">
              <w:rPr>
                <w:rFonts w:ascii="Calibri" w:hAnsi="Calibri"/>
                <w:noProof/>
              </w:rPr>
              <w:t>(</w:t>
            </w:r>
            <w:r>
              <w:rPr>
                <w:rFonts w:ascii="Calibri" w:hAnsi="Calibri"/>
                <w:noProof/>
              </w:rPr>
              <w:t>1</w:t>
            </w:r>
            <w:r w:rsidRPr="00B9270A">
              <w:rPr>
                <w:rFonts w:ascii="Calibri" w:hAnsi="Calibri"/>
                <w:noProof/>
              </w:rPr>
              <w:t>)</w:t>
            </w:r>
          </w:p>
        </w:tc>
        <w:tc>
          <w:tcPr>
            <w:tcW w:w="4111" w:type="dxa"/>
          </w:tcPr>
          <w:p w14:paraId="22E68434" w14:textId="26E98CD5" w:rsidR="00815331" w:rsidRDefault="00815331" w:rsidP="00815331">
            <w:pPr>
              <w:rPr>
                <w:rFonts w:ascii="Calibri" w:eastAsia="MS ??" w:hAnsi="Calibri" w:cs="Times New Roman"/>
                <w:noProof/>
              </w:rPr>
            </w:pPr>
            <m:oMath>
              <m:r>
                <w:rPr>
                  <w:rFonts w:ascii="Cambria Math" w:hAnsi="Cambria Math"/>
                  <w:noProof/>
                </w:rPr>
                <m:t xml:space="preserve">   </m:t>
              </m:r>
            </m:oMath>
            <w:r w:rsidR="00385823">
              <w:rPr>
                <w:rFonts w:eastAsiaTheme="minorEastAsia"/>
                <w:noProof/>
              </w:rPr>
              <w:t xml:space="preserve">  </w:t>
            </w:r>
            <w:r>
              <w:rPr>
                <w:noProof/>
              </w:rPr>
              <w:t>von 48 Bonbons sind             Bonbons.</w:t>
            </w:r>
          </w:p>
        </w:tc>
        <w:tc>
          <w:tcPr>
            <w:tcW w:w="284" w:type="dxa"/>
          </w:tcPr>
          <w:p w14:paraId="006A7A03" w14:textId="77777777" w:rsidR="00815331" w:rsidRDefault="00815331" w:rsidP="00815331"/>
        </w:tc>
        <w:tc>
          <w:tcPr>
            <w:tcW w:w="3084" w:type="dxa"/>
          </w:tcPr>
          <w:p w14:paraId="0FD784A2" w14:textId="77777777" w:rsidR="00815331" w:rsidRDefault="00815331" w:rsidP="00815331"/>
        </w:tc>
        <w:tc>
          <w:tcPr>
            <w:tcW w:w="567" w:type="dxa"/>
          </w:tcPr>
          <w:p w14:paraId="5A07EF87" w14:textId="77777777" w:rsidR="00815331" w:rsidRPr="009B3118" w:rsidRDefault="00815331" w:rsidP="00815331">
            <w:pPr>
              <w:jc w:val="center"/>
              <w:rPr>
                <w:b/>
                <w:color w:val="4F6228"/>
              </w:rPr>
            </w:pPr>
          </w:p>
        </w:tc>
      </w:tr>
      <w:tr w:rsidR="00385823" w:rsidRPr="009B3118" w14:paraId="7F3BE1AA" w14:textId="77777777" w:rsidTr="005B4C4F">
        <w:tc>
          <w:tcPr>
            <w:tcW w:w="760" w:type="dxa"/>
          </w:tcPr>
          <w:p w14:paraId="6289C72D" w14:textId="77777777" w:rsidR="00385823" w:rsidRPr="00EF0EBE" w:rsidRDefault="00385823" w:rsidP="00815331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79" w:type="dxa"/>
          </w:tcPr>
          <w:p w14:paraId="5AAAFE3C" w14:textId="77777777" w:rsidR="00385823" w:rsidRPr="00B9270A" w:rsidRDefault="00385823" w:rsidP="00815331">
            <w:pPr>
              <w:pStyle w:val="SOBText"/>
              <w:spacing w:before="30"/>
              <w:rPr>
                <w:rFonts w:ascii="Calibri" w:hAnsi="Calibri"/>
                <w:noProof/>
              </w:rPr>
            </w:pPr>
          </w:p>
        </w:tc>
        <w:tc>
          <w:tcPr>
            <w:tcW w:w="4111" w:type="dxa"/>
          </w:tcPr>
          <w:p w14:paraId="6CE82B6C" w14:textId="14F2A62E" w:rsidR="00385823" w:rsidRDefault="00385823" w:rsidP="0081533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188096" behindDoc="0" locked="0" layoutInCell="1" allowOverlap="1" wp14:anchorId="61447EE1" wp14:editId="50FAEBE3">
                  <wp:simplePos x="0" y="0"/>
                  <wp:positionH relativeFrom="column">
                    <wp:posOffset>1379855</wp:posOffset>
                  </wp:positionH>
                  <wp:positionV relativeFrom="paragraph">
                    <wp:posOffset>231380</wp:posOffset>
                  </wp:positionV>
                  <wp:extent cx="323215" cy="323215"/>
                  <wp:effectExtent l="0" t="0" r="0" b="0"/>
                  <wp:wrapNone/>
                  <wp:docPr id="10325" name="Grafik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</w:tcPr>
          <w:p w14:paraId="21D6B018" w14:textId="77777777" w:rsidR="00385823" w:rsidRDefault="00385823" w:rsidP="00815331"/>
        </w:tc>
        <w:tc>
          <w:tcPr>
            <w:tcW w:w="3084" w:type="dxa"/>
            <w:vMerge w:val="restart"/>
          </w:tcPr>
          <w:p w14:paraId="129F9420" w14:textId="2966EE9A" w:rsidR="00385823" w:rsidRDefault="00385823" w:rsidP="00815331">
            <w:r>
              <w:t xml:space="preserve">Erklärung zu </w:t>
            </w:r>
            <w:r w:rsidR="00221A3A">
              <w:t>(</w:t>
            </w:r>
            <w:r>
              <w:t>3</w:t>
            </w:r>
            <w:r w:rsidR="00221A3A">
              <w:t>)</w:t>
            </w:r>
            <w:r>
              <w:t>:</w:t>
            </w:r>
          </w:p>
          <w:p w14:paraId="442E44BD" w14:textId="77777777" w:rsidR="00385823" w:rsidRDefault="00385823" w:rsidP="00815331"/>
        </w:tc>
        <w:tc>
          <w:tcPr>
            <w:tcW w:w="567" w:type="dxa"/>
          </w:tcPr>
          <w:p w14:paraId="3E0FCD18" w14:textId="77777777" w:rsidR="00385823" w:rsidRPr="009B3118" w:rsidRDefault="00385823" w:rsidP="00815331">
            <w:pPr>
              <w:jc w:val="center"/>
              <w:rPr>
                <w:b/>
                <w:color w:val="4F6228"/>
              </w:rPr>
            </w:pPr>
          </w:p>
        </w:tc>
      </w:tr>
      <w:tr w:rsidR="00385823" w:rsidRPr="009B3118" w14:paraId="00DCE4C3" w14:textId="77777777" w:rsidTr="005B4C4F">
        <w:tc>
          <w:tcPr>
            <w:tcW w:w="760" w:type="dxa"/>
          </w:tcPr>
          <w:p w14:paraId="49DE2D80" w14:textId="77777777" w:rsidR="00385823" w:rsidRPr="00EF0EBE" w:rsidRDefault="00385823" w:rsidP="00815331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79" w:type="dxa"/>
          </w:tcPr>
          <w:p w14:paraId="6B846AC7" w14:textId="149BEA7C" w:rsidR="00385823" w:rsidRPr="00B9270A" w:rsidRDefault="00385823" w:rsidP="00815331">
            <w:pPr>
              <w:pStyle w:val="SOBText"/>
              <w:spacing w:before="30"/>
              <w:rPr>
                <w:rFonts w:ascii="Calibri" w:hAnsi="Calibri"/>
                <w:noProof/>
              </w:rPr>
            </w:pPr>
            <w:r w:rsidRPr="00B9270A">
              <w:rPr>
                <w:rFonts w:ascii="Calibri" w:hAnsi="Calibri"/>
                <w:noProof/>
              </w:rPr>
              <w:t>(</w:t>
            </w:r>
            <w:r>
              <w:rPr>
                <w:rFonts w:ascii="Calibri" w:hAnsi="Calibri"/>
                <w:noProof/>
              </w:rPr>
              <w:t>2</w:t>
            </w:r>
            <w:r w:rsidRPr="00B9270A">
              <w:rPr>
                <w:rFonts w:ascii="Calibri" w:hAnsi="Calibri"/>
                <w:noProof/>
              </w:rPr>
              <w:t>)</w:t>
            </w:r>
            <w:r w:rsidRPr="004668D0">
              <w:rPr>
                <w:noProof/>
                <w:position w:val="-24"/>
              </w:rPr>
              <w:t xml:space="preserve"> </w:t>
            </w:r>
          </w:p>
        </w:tc>
        <w:tc>
          <w:tcPr>
            <w:tcW w:w="4111" w:type="dxa"/>
          </w:tcPr>
          <w:p w14:paraId="520147FB" w14:textId="67B15DEA" w:rsidR="00385823" w:rsidRDefault="00385823" w:rsidP="00815331">
            <w:pPr>
              <w:rPr>
                <w:rFonts w:ascii="Calibri" w:eastAsia="MS ??" w:hAnsi="Calibri" w:cs="Times New Roman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189120" behindDoc="0" locked="0" layoutInCell="1" allowOverlap="1" wp14:anchorId="745B06DE" wp14:editId="4538441F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-84713</wp:posOffset>
                      </wp:positionV>
                      <wp:extent cx="175260" cy="285750"/>
                      <wp:effectExtent l="0" t="0" r="2540" b="6350"/>
                      <wp:wrapNone/>
                      <wp:docPr id="30339173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285750"/>
                                <a:chOff x="57419" y="6103"/>
                                <a:chExt cx="176511" cy="286192"/>
                              </a:xfrm>
                            </wpg:grpSpPr>
                            <wps:wsp>
                              <wps:cNvPr id="1748160872" name="Textfeld 3"/>
                              <wps:cNvSpPr txBox="1"/>
                              <wps:spPr>
                                <a:xfrm>
                                  <a:off x="73976" y="6103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67C670" w14:textId="5C3E7FDB" w:rsidR="00D4349A" w:rsidRPr="007922A1" w:rsidRDefault="00D4349A" w:rsidP="004E6260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5"/>
                                        <w:szCs w:val="15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58592229" name="Textfeld 3"/>
                              <wps:cNvSpPr txBox="1"/>
                              <wps:spPr>
                                <a:xfrm>
                                  <a:off x="79584" y="128353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3496BE" w14:textId="0EDE04E6" w:rsidR="00D4349A" w:rsidRPr="007922A1" w:rsidRDefault="00D4349A" w:rsidP="004E6260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1489790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5B06DE" id="_x0000_s1394" style="position:absolute;margin-left:-2.2pt;margin-top:-6.65pt;width:13.8pt;height:22.5pt;z-index:253189120;mso-position-horizontal-relative:text;mso-position-vertical-relative:text;mso-width-relative:margin;mso-height-relative:margin" coordorigin="57419,6103" coordsize="176511,2861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">
                      <v:shape id="Textfeld 3" o:spid="_x0000_s1395" type="#_x0000_t202" style="position:absolute;left:73976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4E67C670" w14:textId="5C3E7FDB" w:rsidR="00D4349A" w:rsidRPr="007922A1" w:rsidRDefault="00D4349A" w:rsidP="004E6260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5"/>
                                  <w:szCs w:val="15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396" type="#_x0000_t202" style="position:absolute;left:79584;top:128353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E3496BE" w14:textId="0EDE04E6" w:rsidR="00D4349A" w:rsidRPr="007922A1" w:rsidRDefault="00D4349A" w:rsidP="004E6260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line id="Gerade Verbindung 1" o:spid="_x0000_s139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w:t xml:space="preserve">    von 56 Bonbons sind              Bonbons.</w:t>
            </w:r>
          </w:p>
        </w:tc>
        <w:tc>
          <w:tcPr>
            <w:tcW w:w="284" w:type="dxa"/>
          </w:tcPr>
          <w:p w14:paraId="16335369" w14:textId="77777777" w:rsidR="00385823" w:rsidRDefault="00385823" w:rsidP="00815331"/>
        </w:tc>
        <w:tc>
          <w:tcPr>
            <w:tcW w:w="3084" w:type="dxa"/>
            <w:vMerge/>
          </w:tcPr>
          <w:p w14:paraId="4A1393D9" w14:textId="77777777" w:rsidR="00385823" w:rsidRDefault="00385823" w:rsidP="00815331"/>
        </w:tc>
        <w:tc>
          <w:tcPr>
            <w:tcW w:w="567" w:type="dxa"/>
          </w:tcPr>
          <w:p w14:paraId="6C1BC837" w14:textId="77777777" w:rsidR="00385823" w:rsidRPr="009B3118" w:rsidRDefault="00385823" w:rsidP="00815331">
            <w:pPr>
              <w:jc w:val="center"/>
              <w:rPr>
                <w:b/>
                <w:color w:val="4F6228"/>
              </w:rPr>
            </w:pPr>
          </w:p>
        </w:tc>
      </w:tr>
      <w:tr w:rsidR="00385823" w:rsidRPr="009B3118" w14:paraId="47CB6C25" w14:textId="77777777" w:rsidTr="005B4C4F">
        <w:tc>
          <w:tcPr>
            <w:tcW w:w="760" w:type="dxa"/>
          </w:tcPr>
          <w:p w14:paraId="0F74EC5D" w14:textId="77777777" w:rsidR="00385823" w:rsidRPr="00EF0EBE" w:rsidRDefault="00385823" w:rsidP="00815331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79" w:type="dxa"/>
          </w:tcPr>
          <w:p w14:paraId="139C6D80" w14:textId="77777777" w:rsidR="00385823" w:rsidRPr="00B9270A" w:rsidRDefault="00385823" w:rsidP="00815331">
            <w:pPr>
              <w:pStyle w:val="SOBText"/>
              <w:spacing w:before="30"/>
              <w:rPr>
                <w:rFonts w:ascii="Calibri" w:hAnsi="Calibri"/>
                <w:noProof/>
              </w:rPr>
            </w:pPr>
          </w:p>
        </w:tc>
        <w:tc>
          <w:tcPr>
            <w:tcW w:w="4111" w:type="dxa"/>
          </w:tcPr>
          <w:p w14:paraId="73218670" w14:textId="5CF7FA64" w:rsidR="00385823" w:rsidRDefault="00385823" w:rsidP="00815331">
            <w:pPr>
              <w:rPr>
                <w:rFonts w:ascii="Calibri" w:eastAsia="MS ??" w:hAnsi="Calibri" w:cs="Times New Roman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190144" behindDoc="0" locked="0" layoutInCell="1" allowOverlap="1" wp14:anchorId="566C19EB" wp14:editId="1A9A3F3E">
                  <wp:simplePos x="0" y="0"/>
                  <wp:positionH relativeFrom="column">
                    <wp:posOffset>1378345</wp:posOffset>
                  </wp:positionH>
                  <wp:positionV relativeFrom="paragraph">
                    <wp:posOffset>173990</wp:posOffset>
                  </wp:positionV>
                  <wp:extent cx="323215" cy="323215"/>
                  <wp:effectExtent l="0" t="0" r="0" b="0"/>
                  <wp:wrapNone/>
                  <wp:docPr id="10329" name="Grafik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</w:tcPr>
          <w:p w14:paraId="682F66B4" w14:textId="77777777" w:rsidR="00385823" w:rsidRDefault="00385823" w:rsidP="00815331"/>
        </w:tc>
        <w:tc>
          <w:tcPr>
            <w:tcW w:w="3084" w:type="dxa"/>
            <w:vMerge/>
          </w:tcPr>
          <w:p w14:paraId="7D83F681" w14:textId="77777777" w:rsidR="00385823" w:rsidRDefault="00385823" w:rsidP="00815331"/>
        </w:tc>
        <w:tc>
          <w:tcPr>
            <w:tcW w:w="567" w:type="dxa"/>
          </w:tcPr>
          <w:p w14:paraId="4A94C160" w14:textId="77777777" w:rsidR="00385823" w:rsidRPr="009B3118" w:rsidRDefault="00385823" w:rsidP="00815331">
            <w:pPr>
              <w:jc w:val="center"/>
              <w:rPr>
                <w:b/>
                <w:color w:val="4F6228"/>
              </w:rPr>
            </w:pPr>
          </w:p>
        </w:tc>
      </w:tr>
      <w:tr w:rsidR="00385823" w:rsidRPr="009B3118" w14:paraId="7A1226A9" w14:textId="77777777" w:rsidTr="005B4C4F">
        <w:tc>
          <w:tcPr>
            <w:tcW w:w="760" w:type="dxa"/>
          </w:tcPr>
          <w:p w14:paraId="38CF0F89" w14:textId="77777777" w:rsidR="00385823" w:rsidRPr="00EF0EBE" w:rsidRDefault="00385823" w:rsidP="00815331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79" w:type="dxa"/>
          </w:tcPr>
          <w:p w14:paraId="7A93D62E" w14:textId="0357A3CF" w:rsidR="00385823" w:rsidRPr="00B9270A" w:rsidRDefault="00385823" w:rsidP="00815331">
            <w:pPr>
              <w:pStyle w:val="SOBText"/>
              <w:spacing w:before="30"/>
              <w:rPr>
                <w:rFonts w:ascii="Calibri" w:hAnsi="Calibri"/>
                <w:noProof/>
              </w:rPr>
            </w:pPr>
            <w:r w:rsidRPr="00B9270A">
              <w:rPr>
                <w:rFonts w:ascii="Calibri" w:hAnsi="Calibri"/>
                <w:noProof/>
              </w:rPr>
              <w:t>(3</w:t>
            </w:r>
            <w:r>
              <w:rPr>
                <w:rFonts w:ascii="Calibri" w:hAnsi="Calibri"/>
                <w:noProof/>
              </w:rPr>
              <w:t>)</w:t>
            </w:r>
          </w:p>
        </w:tc>
        <w:tc>
          <w:tcPr>
            <w:tcW w:w="4111" w:type="dxa"/>
          </w:tcPr>
          <w:p w14:paraId="069E3F6F" w14:textId="2119137D" w:rsidR="00385823" w:rsidRDefault="00385823" w:rsidP="0081533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191168" behindDoc="0" locked="0" layoutInCell="1" allowOverlap="1" wp14:anchorId="3CF8C2BC" wp14:editId="2A78E92B">
                      <wp:simplePos x="0" y="0"/>
                      <wp:positionH relativeFrom="column">
                        <wp:posOffset>-27596</wp:posOffset>
                      </wp:positionH>
                      <wp:positionV relativeFrom="paragraph">
                        <wp:posOffset>-83390</wp:posOffset>
                      </wp:positionV>
                      <wp:extent cx="175260" cy="285750"/>
                      <wp:effectExtent l="0" t="0" r="2540" b="6350"/>
                      <wp:wrapNone/>
                      <wp:docPr id="204221932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285750"/>
                                <a:chOff x="57419" y="6103"/>
                                <a:chExt cx="176511" cy="286192"/>
                              </a:xfrm>
                            </wpg:grpSpPr>
                            <wps:wsp>
                              <wps:cNvPr id="1066982203" name="Textfeld 3"/>
                              <wps:cNvSpPr txBox="1"/>
                              <wps:spPr>
                                <a:xfrm>
                                  <a:off x="73976" y="6103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F2EA84" w14:textId="52EE983B" w:rsidR="00D4349A" w:rsidRPr="007922A1" w:rsidRDefault="00D4349A" w:rsidP="004E6260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5"/>
                                        <w:szCs w:val="15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093936968" name="Textfeld 3"/>
                              <wps:cNvSpPr txBox="1"/>
                              <wps:spPr>
                                <a:xfrm>
                                  <a:off x="69178" y="128353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B1BAE6E" w14:textId="7F629FDC" w:rsidR="00D4349A" w:rsidRPr="007922A1" w:rsidRDefault="00D4349A" w:rsidP="004E6260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105682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F8C2BC" id="_x0000_s1398" style="position:absolute;margin-left:-2.15pt;margin-top:-6.55pt;width:13.8pt;height:22.5pt;z-index:253191168;mso-position-horizontal-relative:text;mso-position-vertical-relative:text;mso-width-relative:margin;mso-height-relative:margin" coordorigin="57419,6103" coordsize="176511,2861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">
                      <v:shape id="Textfeld 3" o:spid="_x0000_s1399" type="#_x0000_t202" style="position:absolute;left:73976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DF2EA84" w14:textId="52EE983B" w:rsidR="00D4349A" w:rsidRPr="007922A1" w:rsidRDefault="00D4349A" w:rsidP="004E6260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5"/>
                                  <w:szCs w:val="15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Textfeld 3" o:spid="_x0000_s1400" type="#_x0000_t202" style="position:absolute;left:69178;top:128353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" filled="f" stroked="f" strokeweight=".5pt">
                        <v:textbox inset="0,0,0,0">
                          <w:txbxContent>
                            <w:p w14:paraId="7B1BAE6E" w14:textId="7F629FDC" w:rsidR="00D4349A" w:rsidRPr="007922A1" w:rsidRDefault="00D4349A" w:rsidP="004E6260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40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w:t xml:space="preserve">    von 72 Bonbons sind</w:t>
            </w:r>
            <w:r>
              <w:rPr>
                <w:noProof/>
              </w:rPr>
              <w:tab/>
              <w:t xml:space="preserve">            Bonbons. </w:t>
            </w:r>
          </w:p>
          <w:p w14:paraId="553CD8C7" w14:textId="7A831E47" w:rsidR="00385823" w:rsidRDefault="00385823" w:rsidP="00815331"/>
          <w:p w14:paraId="148C93A1" w14:textId="25F8EABA" w:rsidR="00385823" w:rsidRDefault="00385823" w:rsidP="00815331">
            <w:pPr>
              <w:rPr>
                <w:rFonts w:ascii="Calibri" w:eastAsia="MS ??" w:hAnsi="Calibri" w:cs="Times New Roman"/>
                <w:noProof/>
              </w:rPr>
            </w:pPr>
          </w:p>
        </w:tc>
        <w:tc>
          <w:tcPr>
            <w:tcW w:w="284" w:type="dxa"/>
          </w:tcPr>
          <w:p w14:paraId="70085722" w14:textId="77777777" w:rsidR="00385823" w:rsidRDefault="00385823" w:rsidP="00815331"/>
        </w:tc>
        <w:tc>
          <w:tcPr>
            <w:tcW w:w="3084" w:type="dxa"/>
            <w:vMerge/>
          </w:tcPr>
          <w:p w14:paraId="0B03B6C8" w14:textId="77777777" w:rsidR="00385823" w:rsidRDefault="00385823" w:rsidP="00815331"/>
        </w:tc>
        <w:tc>
          <w:tcPr>
            <w:tcW w:w="567" w:type="dxa"/>
          </w:tcPr>
          <w:p w14:paraId="2887BAB3" w14:textId="77777777" w:rsidR="00385823" w:rsidRPr="009B3118" w:rsidRDefault="00385823" w:rsidP="00815331">
            <w:pPr>
              <w:jc w:val="center"/>
              <w:rPr>
                <w:b/>
                <w:color w:val="4F6228"/>
              </w:rPr>
            </w:pPr>
          </w:p>
        </w:tc>
      </w:tr>
      <w:tr w:rsidR="005B4C4F" w:rsidRPr="009B3118" w14:paraId="3E24EB5A" w14:textId="77777777" w:rsidTr="005B4C4F">
        <w:trPr>
          <w:gridAfter w:val="2"/>
          <w:wAfter w:w="3656" w:type="dxa"/>
        </w:trPr>
        <w:tc>
          <w:tcPr>
            <w:tcW w:w="760" w:type="dxa"/>
          </w:tcPr>
          <w:p w14:paraId="059CA74A" w14:textId="706AD496" w:rsidR="005B4C4F" w:rsidRPr="00EF0EBE" w:rsidRDefault="005B4C4F" w:rsidP="00815331">
            <w:pPr>
              <w:pStyle w:val="berschrift4"/>
              <w:rPr>
                <w:color w:val="70BCC9" w:themeColor="text2" w:themeTint="99"/>
              </w:rPr>
            </w:pPr>
            <w:r w:rsidRPr="00815331">
              <w:rPr>
                <w:color w:val="70BCC9" w:themeColor="text2" w:themeTint="99"/>
              </w:rPr>
              <w:t>b)</w:t>
            </w:r>
          </w:p>
        </w:tc>
        <w:tc>
          <w:tcPr>
            <w:tcW w:w="4869" w:type="dxa"/>
            <w:gridSpan w:val="3"/>
          </w:tcPr>
          <w:p w14:paraId="224764A2" w14:textId="64F442AE" w:rsidR="005B4C4F" w:rsidRDefault="005B4C4F" w:rsidP="00815331">
            <w:pPr>
              <w:rPr>
                <w:rFonts w:ascii="Calibri" w:eastAsia="MS ??" w:hAnsi="Calibri" w:cs="Times New Roman"/>
                <w:noProof/>
              </w:rPr>
            </w:pPr>
            <w:r>
              <w:t>Erkläre deine Rechnung aus Teilaufgabe 3.</w:t>
            </w:r>
          </w:p>
        </w:tc>
      </w:tr>
      <w:tr w:rsidR="005B4C4F" w:rsidRPr="009B3118" w14:paraId="265D7995" w14:textId="77777777" w:rsidTr="005B4C4F">
        <w:trPr>
          <w:gridAfter w:val="5"/>
          <w:wAfter w:w="8525" w:type="dxa"/>
        </w:trPr>
        <w:tc>
          <w:tcPr>
            <w:tcW w:w="760" w:type="dxa"/>
          </w:tcPr>
          <w:p w14:paraId="64C27B07" w14:textId="77777777" w:rsidR="005B4C4F" w:rsidRPr="00EF0EBE" w:rsidRDefault="005B4C4F" w:rsidP="00815331">
            <w:pPr>
              <w:pStyle w:val="berschrift4"/>
              <w:rPr>
                <w:color w:val="70BCC9" w:themeColor="text2" w:themeTint="99"/>
              </w:rPr>
            </w:pPr>
          </w:p>
        </w:tc>
      </w:tr>
      <w:tr w:rsidR="00815331" w:rsidRPr="009B3118" w14:paraId="0335EDBB" w14:textId="77777777" w:rsidTr="005B4C4F">
        <w:trPr>
          <w:trHeight w:val="277"/>
        </w:trPr>
        <w:tc>
          <w:tcPr>
            <w:tcW w:w="760" w:type="dxa"/>
          </w:tcPr>
          <w:p w14:paraId="7133ACD0" w14:textId="77777777" w:rsidR="00815331" w:rsidRPr="00EF0EBE" w:rsidRDefault="00815331" w:rsidP="00815331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7958" w:type="dxa"/>
            <w:gridSpan w:val="4"/>
          </w:tcPr>
          <w:p w14:paraId="621D9348" w14:textId="3FEACE4C" w:rsidR="00815331" w:rsidRPr="00CC0EF9" w:rsidRDefault="00815331" w:rsidP="00815331">
            <w:pPr>
              <w:rPr>
                <w:noProof/>
              </w:rPr>
            </w:pPr>
          </w:p>
        </w:tc>
        <w:tc>
          <w:tcPr>
            <w:tcW w:w="567" w:type="dxa"/>
          </w:tcPr>
          <w:p w14:paraId="23A81B8E" w14:textId="01BA0360" w:rsidR="00815331" w:rsidRPr="009B3118" w:rsidRDefault="00815331" w:rsidP="00815331">
            <w:pPr>
              <w:jc w:val="center"/>
              <w:rPr>
                <w:b/>
                <w:color w:val="4F6228"/>
              </w:rPr>
            </w:pPr>
          </w:p>
        </w:tc>
      </w:tr>
      <w:tr w:rsidR="00815331" w:rsidRPr="009B3118" w14:paraId="040DA1B4" w14:textId="77777777" w:rsidTr="005B4C4F">
        <w:trPr>
          <w:trHeight w:val="861"/>
        </w:trPr>
        <w:tc>
          <w:tcPr>
            <w:tcW w:w="760" w:type="dxa"/>
          </w:tcPr>
          <w:p w14:paraId="46EDDBED" w14:textId="77777777" w:rsidR="00815331" w:rsidRPr="00EF0EBE" w:rsidRDefault="00815331" w:rsidP="00815331">
            <w:pPr>
              <w:pStyle w:val="berschrift4"/>
              <w:rPr>
                <w:color w:val="70BCC9" w:themeColor="text2" w:themeTint="99"/>
              </w:rPr>
            </w:pPr>
            <w:r w:rsidRPr="00EF0EBE">
              <w:rPr>
                <w:color w:val="70BCC9" w:themeColor="text2" w:themeTint="99"/>
              </w:rPr>
              <w:t>c)</w:t>
            </w:r>
          </w:p>
        </w:tc>
        <w:tc>
          <w:tcPr>
            <w:tcW w:w="7958" w:type="dxa"/>
            <w:gridSpan w:val="4"/>
          </w:tcPr>
          <w:p w14:paraId="2E1AE765" w14:textId="2DF90DC1" w:rsidR="00815331" w:rsidRPr="004E6260" w:rsidRDefault="00815331" w:rsidP="00815331">
            <w:r>
              <w:rPr>
                <w:noProof/>
              </w:rPr>
              <w:drawing>
                <wp:anchor distT="0" distB="0" distL="114300" distR="114300" simplePos="0" relativeHeight="253174784" behindDoc="0" locked="0" layoutInCell="1" allowOverlap="1" wp14:anchorId="719BD24D" wp14:editId="0EBCE533">
                  <wp:simplePos x="0" y="0"/>
                  <wp:positionH relativeFrom="column">
                    <wp:posOffset>2385060</wp:posOffset>
                  </wp:positionH>
                  <wp:positionV relativeFrom="paragraph">
                    <wp:posOffset>-246283</wp:posOffset>
                  </wp:positionV>
                  <wp:extent cx="409575" cy="714375"/>
                  <wp:effectExtent l="0" t="0" r="9525" b="9525"/>
                  <wp:wrapNone/>
                  <wp:docPr id="2086229311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Sch</w:t>
            </w:r>
            <w:r w:rsidRPr="004E6260">
              <w:t xml:space="preserve">reibe den Anteil für die Bonbons auf:                   von 8 Bonbons sind 6 Bonbons. </w:t>
            </w:r>
          </w:p>
        </w:tc>
        <w:tc>
          <w:tcPr>
            <w:tcW w:w="567" w:type="dxa"/>
          </w:tcPr>
          <w:p w14:paraId="592BE56E" w14:textId="77777777" w:rsidR="00815331" w:rsidRPr="009B3118" w:rsidRDefault="00815331" w:rsidP="00815331">
            <w:pPr>
              <w:jc w:val="center"/>
              <w:rPr>
                <w:b/>
                <w:color w:val="4F6228"/>
              </w:rPr>
            </w:pPr>
          </w:p>
        </w:tc>
      </w:tr>
    </w:tbl>
    <w:p w14:paraId="460DCB4D" w14:textId="77777777" w:rsidR="00FF454B" w:rsidRPr="00FF454B" w:rsidRDefault="00FF454B" w:rsidP="00FF454B">
      <w:pPr>
        <w:sectPr w:rsidR="00FF454B" w:rsidRPr="00FF454B" w:rsidSect="001130EE">
          <w:headerReference w:type="default" r:id="rId131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464" w:type="dxa"/>
        <w:tblInd w:w="-284" w:type="dxa"/>
        <w:tblLayout w:type="fixed"/>
        <w:tblLook w:val="01E0" w:firstRow="1" w:lastRow="1" w:firstColumn="1" w:lastColumn="1" w:noHBand="0" w:noVBand="0"/>
      </w:tblPr>
      <w:tblGrid>
        <w:gridCol w:w="993"/>
        <w:gridCol w:w="425"/>
        <w:gridCol w:w="7938"/>
        <w:gridCol w:w="108"/>
      </w:tblGrid>
      <w:tr w:rsidR="007E2A15" w:rsidRPr="007701BC" w14:paraId="4598C13D" w14:textId="77777777" w:rsidTr="00D4349A">
        <w:trPr>
          <w:trHeight w:val="382"/>
        </w:trPr>
        <w:tc>
          <w:tcPr>
            <w:tcW w:w="993" w:type="dxa"/>
          </w:tcPr>
          <w:p w14:paraId="0D2D7591" w14:textId="77777777" w:rsidR="007E2A15" w:rsidRDefault="007E2A15" w:rsidP="00D4349A">
            <w:pPr>
              <w:pStyle w:val="berschrift1"/>
            </w:pPr>
            <w:r>
              <w:lastRenderedPageBreak/>
              <w:t>C</w:t>
            </w:r>
          </w:p>
        </w:tc>
        <w:tc>
          <w:tcPr>
            <w:tcW w:w="8471" w:type="dxa"/>
            <w:gridSpan w:val="3"/>
          </w:tcPr>
          <w:p w14:paraId="2403EC9B" w14:textId="65255B2E" w:rsidR="007E2A15" w:rsidRDefault="007E2A15" w:rsidP="00D4349A">
            <w:pPr>
              <w:pStyle w:val="berschrift1"/>
            </w:pPr>
            <w:r>
              <w:t>Ich kann Anteile von Mengen bestimmen und darstellen</w:t>
            </w:r>
          </w:p>
        </w:tc>
      </w:tr>
      <w:tr w:rsidR="007E2A15" w:rsidRPr="007701BC" w14:paraId="5BC6A3FE" w14:textId="77777777" w:rsidTr="00D4349A">
        <w:trPr>
          <w:trHeight w:val="777"/>
        </w:trPr>
        <w:tc>
          <w:tcPr>
            <w:tcW w:w="993" w:type="dxa"/>
          </w:tcPr>
          <w:p w14:paraId="103A0D37" w14:textId="77777777" w:rsidR="007E2A15" w:rsidRPr="000E14DC" w:rsidRDefault="007E2A15" w:rsidP="00D4349A">
            <w:pPr>
              <w:pStyle w:val="berschrift2"/>
            </w:pPr>
            <w:r>
              <w:t>1</w:t>
            </w:r>
          </w:p>
        </w:tc>
        <w:tc>
          <w:tcPr>
            <w:tcW w:w="8471" w:type="dxa"/>
            <w:gridSpan w:val="3"/>
          </w:tcPr>
          <w:p w14:paraId="1E19B878" w14:textId="67AFC4D9" w:rsidR="007E2A15" w:rsidRPr="000E14DC" w:rsidRDefault="007E2A15" w:rsidP="00D4349A">
            <w:pPr>
              <w:pStyle w:val="berschrift2"/>
            </w:pPr>
            <w:r>
              <w:t>Anteile von Mengen bestimmen</w:t>
            </w:r>
          </w:p>
        </w:tc>
      </w:tr>
      <w:tr w:rsidR="007E2A15" w:rsidRPr="007701BC" w14:paraId="5F7ADD4B" w14:textId="77777777" w:rsidTr="00E60CDF">
        <w:trPr>
          <w:trHeight w:val="437"/>
        </w:trPr>
        <w:tc>
          <w:tcPr>
            <w:tcW w:w="993" w:type="dxa"/>
          </w:tcPr>
          <w:p w14:paraId="6E8E1D4A" w14:textId="77777777" w:rsidR="007E2A15" w:rsidRPr="000E14DC" w:rsidRDefault="007E2A15" w:rsidP="00E60CDF">
            <w:pPr>
              <w:pStyle w:val="berschrift3"/>
              <w:spacing w:before="0"/>
            </w:pPr>
            <w:r w:rsidRPr="000E14DC">
              <w:t>1.1</w:t>
            </w:r>
          </w:p>
        </w:tc>
        <w:tc>
          <w:tcPr>
            <w:tcW w:w="8471" w:type="dxa"/>
            <w:gridSpan w:val="3"/>
          </w:tcPr>
          <w:p w14:paraId="5D068DCD" w14:textId="77777777" w:rsidR="007E2A15" w:rsidRPr="000E14DC" w:rsidRDefault="007E2A15" w:rsidP="00E60CDF">
            <w:pPr>
              <w:pStyle w:val="berschrift3"/>
              <w:spacing w:before="0"/>
            </w:pPr>
            <w:r w:rsidRPr="000E14DC">
              <w:t xml:space="preserve">Anteile </w:t>
            </w:r>
            <w:r>
              <w:t>von Mengen mit Bruchstreifen bestimmen</w:t>
            </w:r>
          </w:p>
        </w:tc>
      </w:tr>
      <w:tr w:rsidR="007E2A15" w:rsidRPr="007701BC" w14:paraId="1083C8EE" w14:textId="77777777" w:rsidTr="00E47183">
        <w:trPr>
          <w:trHeight w:val="7175"/>
        </w:trPr>
        <w:tc>
          <w:tcPr>
            <w:tcW w:w="1418" w:type="dxa"/>
            <w:gridSpan w:val="2"/>
          </w:tcPr>
          <w:p w14:paraId="07886EB3" w14:textId="77777777" w:rsidR="007E2A15" w:rsidRPr="007701BC" w:rsidRDefault="007E2A15" w:rsidP="00D4349A">
            <w:pPr>
              <w:widowControl w:val="0"/>
              <w:ind w:left="-252" w:firstLine="252"/>
              <w:rPr>
                <w:noProof/>
              </w:rPr>
            </w:pPr>
          </w:p>
        </w:tc>
        <w:tc>
          <w:tcPr>
            <w:tcW w:w="8046" w:type="dxa"/>
            <w:gridSpan w:val="2"/>
          </w:tcPr>
          <w:p w14:paraId="180B8473" w14:textId="77777777" w:rsidR="007E2A15" w:rsidRPr="00882967" w:rsidRDefault="007E2A15" w:rsidP="00406FCF">
            <w:pPr>
              <w:spacing w:after="120"/>
              <w:rPr>
                <w:noProof/>
              </w:rPr>
            </w:pPr>
            <w:r w:rsidRPr="00882967">
              <w:rPr>
                <w:noProof/>
              </w:rPr>
              <w:t>Mit den Feldern des Bruchstreifens kann man Anteile von Mengen bestimmen:</w:t>
            </w:r>
          </w:p>
          <w:p w14:paraId="0CE4E4D4" w14:textId="395211BB" w:rsidR="007E2A15" w:rsidRPr="00882967" w:rsidRDefault="00E60CDF" w:rsidP="00D4349A">
            <w:pPr>
              <w:pStyle w:val="Text"/>
              <w:rPr>
                <w:noProof/>
              </w:rPr>
            </w:pPr>
            <w:r w:rsidRPr="000E14DC">
              <w:rPr>
                <w:rStyle w:val="NummerierungZch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639232" behindDoc="0" locked="0" layoutInCell="1" allowOverlap="1" wp14:anchorId="212304CF" wp14:editId="144B7685">
                      <wp:simplePos x="0" y="0"/>
                      <wp:positionH relativeFrom="column">
                        <wp:posOffset>2624455</wp:posOffset>
                      </wp:positionH>
                      <wp:positionV relativeFrom="paragraph">
                        <wp:posOffset>56515</wp:posOffset>
                      </wp:positionV>
                      <wp:extent cx="2482215" cy="1428750"/>
                      <wp:effectExtent l="0" t="0" r="6985" b="19050"/>
                      <wp:wrapThrough wrapText="bothSides">
                        <wp:wrapPolygon edited="0">
                          <wp:start x="0" y="0"/>
                          <wp:lineTo x="0" y="21696"/>
                          <wp:lineTo x="21550" y="21696"/>
                          <wp:lineTo x="21550" y="0"/>
                          <wp:lineTo x="0" y="0"/>
                        </wp:wrapPolygon>
                      </wp:wrapThrough>
                      <wp:docPr id="1980103676" name="Gruppierung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82215" cy="1428750"/>
                                <a:chOff x="0" y="0"/>
                                <a:chExt cx="2482215" cy="1429573"/>
                              </a:xfrm>
                            </wpg:grpSpPr>
                            <wps:wsp>
                              <wps:cNvPr id="655830859" name="Textfeld 11182"/>
                              <wps:cNvSpPr txBox="1"/>
                              <wps:spPr>
                                <a:xfrm>
                                  <a:off x="0" y="0"/>
                                  <a:ext cx="2482215" cy="14295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txbx>
                                <w:txbxContent>
                                  <w:p w14:paraId="3A489824" w14:textId="77777777" w:rsidR="00D4349A" w:rsidRPr="00406FCF" w:rsidRDefault="00D4349A" w:rsidP="00E60CDF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06FCF">
                                      <w:rPr>
                                        <w:sz w:val="18"/>
                                        <w:szCs w:val="18"/>
                                      </w:rPr>
                                      <w:t>Das liegt auf dem Tisch:</w:t>
                                    </w:r>
                                  </w:p>
                                  <w:p w14:paraId="0E017798" w14:textId="77777777" w:rsidR="00D4349A" w:rsidRPr="00406FCF" w:rsidRDefault="00D4349A" w:rsidP="00E60CDF">
                                    <w:pPr>
                                      <w:pStyle w:val="Listenabsatz"/>
                                      <w:spacing w:line="24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06FCF">
                                      <w:rPr>
                                        <w:sz w:val="18"/>
                                        <w:szCs w:val="18"/>
                                      </w:rPr>
                                      <w:t>Bruchstreifen</w:t>
                                    </w:r>
                                  </w:p>
                                  <w:p w14:paraId="6955C5E0" w14:textId="4ACCE446" w:rsidR="00D4349A" w:rsidRPr="00406FCF" w:rsidRDefault="00D4349A" w:rsidP="00E60CDF">
                                    <w:pPr>
                                      <w:pStyle w:val="Listenabsatz"/>
                                      <w:spacing w:line="24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06FCF">
                                      <w:rPr>
                                        <w:sz w:val="18"/>
                                        <w:szCs w:val="18"/>
                                      </w:rPr>
                                      <w:t>grüne Anteil-Karten</w:t>
                                    </w:r>
                                  </w:p>
                                  <w:p w14:paraId="1A952367" w14:textId="77777777" w:rsidR="00D4349A" w:rsidRPr="00406FCF" w:rsidRDefault="00D4349A" w:rsidP="00E60CDF">
                                    <w:pPr>
                                      <w:pStyle w:val="Listenabsatz"/>
                                      <w:spacing w:line="24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06FCF">
                                      <w:rPr>
                                        <w:sz w:val="18"/>
                                        <w:szCs w:val="18"/>
                                      </w:rPr>
                                      <w:t>gelbe Mengenkarten</w:t>
                                    </w:r>
                                    <w:r w:rsidRPr="00406FCF">
                                      <w:rPr>
                                        <w:sz w:val="18"/>
                                        <w:szCs w:val="18"/>
                                      </w:rPr>
                                      <w:br/>
                                      <w:t>(pro Bruchstreifen ein Stapel)</w:t>
                                    </w:r>
                                  </w:p>
                                  <w:p w14:paraId="667BF803" w14:textId="77777777" w:rsidR="00D4349A" w:rsidRPr="00406FCF" w:rsidRDefault="00D4349A" w:rsidP="00E60CDF">
                                    <w:pPr>
                                      <w:pStyle w:val="Listenabsatz"/>
                                      <w:spacing w:line="24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06FCF">
                                      <w:rPr>
                                        <w:sz w:val="18"/>
                                        <w:szCs w:val="18"/>
                                      </w:rPr>
                                      <w:t>Plättchen</w:t>
                                    </w:r>
                                  </w:p>
                                  <w:p w14:paraId="3CE683E0" w14:textId="77777777" w:rsidR="00D4349A" w:rsidRPr="00406FCF" w:rsidRDefault="00D4349A" w:rsidP="00E60CDF">
                                    <w:pPr>
                                      <w:pStyle w:val="Listenabsatz"/>
                                      <w:spacing w:line="24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06FCF">
                                      <w:rPr>
                                        <w:sz w:val="18"/>
                                        <w:szCs w:val="18"/>
                                      </w:rPr>
                                      <w:t>eine Aufgabentafel</w:t>
                                    </w:r>
                                  </w:p>
                                  <w:p w14:paraId="725DFAB8" w14:textId="109D0289" w:rsidR="00D4349A" w:rsidRPr="00406FCF" w:rsidRDefault="00D4349A" w:rsidP="00E60CDF">
                                    <w:pPr>
                                      <w:pStyle w:val="Listenabsatz"/>
                                      <w:spacing w:line="24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06FCF">
                                      <w:rPr>
                                        <w:sz w:val="18"/>
                                        <w:szCs w:val="18"/>
                                      </w:rPr>
                                      <w:t>eine Tabelle („Protokollbogen“) pro Kind</w:t>
                                    </w:r>
                                  </w:p>
                                  <w:p w14:paraId="1A685696" w14:textId="796607AA" w:rsidR="00D4349A" w:rsidRPr="00406FCF" w:rsidRDefault="00D4349A" w:rsidP="00E60CDF">
                                    <w:pPr>
                                      <w:pStyle w:val="Listenabsatz"/>
                                      <w:spacing w:line="24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06FCF">
                                      <w:rPr>
                                        <w:sz w:val="18"/>
                                        <w:szCs w:val="18"/>
                                      </w:rPr>
                                      <w:t>ein</w:t>
                                    </w:r>
                                    <w:r w:rsidR="008C757D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e </w:t>
                                    </w:r>
                                    <w:r w:rsidRPr="00406FCF">
                                      <w:rPr>
                                        <w:sz w:val="18"/>
                                        <w:szCs w:val="18"/>
                                      </w:rPr>
                                      <w:t>Lösungshilfe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2304CF" id="Gruppierung 14" o:spid="_x0000_s1402" style="position:absolute;margin-left:206.65pt;margin-top:4.45pt;width:195.45pt;height:112.5pt;z-index:252639232;mso-position-horizontal-relative:text;mso-position-vertical-relative:text;mso-height-relative:margin" coordsize="24822,142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">
                      <v:shape id="Textfeld 11182" o:spid="_x0000_s1403" type="#_x0000_t202" style="position:absolute;width:24822;height:142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" filled="f" strokecolor="#a6a6a6">
                        <v:textbox>
                          <w:txbxContent>
                            <w:p w14:paraId="3A489824" w14:textId="77777777" w:rsidR="00D4349A" w:rsidRPr="00406FCF" w:rsidRDefault="00D4349A" w:rsidP="00E60CDF">
                              <w:pPr>
                                <w:spacing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06FCF">
                                <w:rPr>
                                  <w:sz w:val="18"/>
                                  <w:szCs w:val="18"/>
                                </w:rPr>
                                <w:t>Das liegt auf dem Tisch:</w:t>
                              </w:r>
                            </w:p>
                            <w:p w14:paraId="0E017798" w14:textId="77777777" w:rsidR="00D4349A" w:rsidRPr="00406FCF" w:rsidRDefault="00D4349A" w:rsidP="00E60CDF">
                              <w:pPr>
                                <w:pStyle w:val="Listenabsatz"/>
                                <w:spacing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06FCF">
                                <w:rPr>
                                  <w:sz w:val="18"/>
                                  <w:szCs w:val="18"/>
                                </w:rPr>
                                <w:t>Bruchstreifen</w:t>
                              </w:r>
                            </w:p>
                            <w:p w14:paraId="6955C5E0" w14:textId="4ACCE446" w:rsidR="00D4349A" w:rsidRPr="00406FCF" w:rsidRDefault="00D4349A" w:rsidP="00E60CDF">
                              <w:pPr>
                                <w:pStyle w:val="Listenabsatz"/>
                                <w:spacing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06FCF">
                                <w:rPr>
                                  <w:sz w:val="18"/>
                                  <w:szCs w:val="18"/>
                                </w:rPr>
                                <w:t>grüne Anteil-Karten</w:t>
                              </w:r>
                            </w:p>
                            <w:p w14:paraId="1A952367" w14:textId="77777777" w:rsidR="00D4349A" w:rsidRPr="00406FCF" w:rsidRDefault="00D4349A" w:rsidP="00E60CDF">
                              <w:pPr>
                                <w:pStyle w:val="Listenabsatz"/>
                                <w:spacing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06FCF">
                                <w:rPr>
                                  <w:sz w:val="18"/>
                                  <w:szCs w:val="18"/>
                                </w:rPr>
                                <w:t>gelbe Mengenkarten</w:t>
                              </w:r>
                              <w:r w:rsidRPr="00406FCF">
                                <w:rPr>
                                  <w:sz w:val="18"/>
                                  <w:szCs w:val="18"/>
                                </w:rPr>
                                <w:br/>
                                <w:t>(pro Bruchstreifen ein Stapel)</w:t>
                              </w:r>
                            </w:p>
                            <w:p w14:paraId="667BF803" w14:textId="77777777" w:rsidR="00D4349A" w:rsidRPr="00406FCF" w:rsidRDefault="00D4349A" w:rsidP="00E60CDF">
                              <w:pPr>
                                <w:pStyle w:val="Listenabsatz"/>
                                <w:spacing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06FCF">
                                <w:rPr>
                                  <w:sz w:val="18"/>
                                  <w:szCs w:val="18"/>
                                </w:rPr>
                                <w:t>Plättchen</w:t>
                              </w:r>
                            </w:p>
                            <w:p w14:paraId="3CE683E0" w14:textId="77777777" w:rsidR="00D4349A" w:rsidRPr="00406FCF" w:rsidRDefault="00D4349A" w:rsidP="00E60CDF">
                              <w:pPr>
                                <w:pStyle w:val="Listenabsatz"/>
                                <w:spacing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06FCF">
                                <w:rPr>
                                  <w:sz w:val="18"/>
                                  <w:szCs w:val="18"/>
                                </w:rPr>
                                <w:t>eine Aufgabentafel</w:t>
                              </w:r>
                            </w:p>
                            <w:p w14:paraId="725DFAB8" w14:textId="109D0289" w:rsidR="00D4349A" w:rsidRPr="00406FCF" w:rsidRDefault="00D4349A" w:rsidP="00E60CDF">
                              <w:pPr>
                                <w:pStyle w:val="Listenabsatz"/>
                                <w:spacing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06FCF">
                                <w:rPr>
                                  <w:sz w:val="18"/>
                                  <w:szCs w:val="18"/>
                                </w:rPr>
                                <w:t>eine Tabelle („Protokollbogen“) pro Kind</w:t>
                              </w:r>
                            </w:p>
                            <w:p w14:paraId="1A685696" w14:textId="796607AA" w:rsidR="00D4349A" w:rsidRPr="00406FCF" w:rsidRDefault="00D4349A" w:rsidP="00E60CDF">
                              <w:pPr>
                                <w:pStyle w:val="Listenabsatz"/>
                                <w:spacing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06FCF">
                                <w:rPr>
                                  <w:sz w:val="18"/>
                                  <w:szCs w:val="18"/>
                                </w:rPr>
                                <w:t>ein</w:t>
                              </w:r>
                              <w:r w:rsidR="008C757D">
                                <w:rPr>
                                  <w:sz w:val="18"/>
                                  <w:szCs w:val="18"/>
                                </w:rPr>
                                <w:t xml:space="preserve">e </w:t>
                              </w:r>
                              <w:r w:rsidRPr="00406FCF">
                                <w:rPr>
                                  <w:sz w:val="18"/>
                                  <w:szCs w:val="18"/>
                                </w:rPr>
                                <w:t>Lösungshilfe</w:t>
                              </w: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  <w:r w:rsidR="00DA14E8">
              <w:rPr>
                <w:noProof/>
              </w:rPr>
              <w:drawing>
                <wp:inline distT="0" distB="0" distL="0" distR="0" wp14:anchorId="7897AF14" wp14:editId="146C4693">
                  <wp:extent cx="1923627" cy="1442720"/>
                  <wp:effectExtent l="0" t="0" r="0" b="5080"/>
                  <wp:docPr id="1999887311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9887311" name="Grafik 1999887311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003" cy="145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2B6392" w14:textId="0E5C5793" w:rsidR="007E2A15" w:rsidRPr="00882967" w:rsidRDefault="007E2A15" w:rsidP="00D4349A">
            <w:pPr>
              <w:pStyle w:val="Text"/>
              <w:rPr>
                <w:noProof/>
              </w:rPr>
            </w:pPr>
          </w:p>
          <w:p w14:paraId="04FDD02A" w14:textId="35ABF21F" w:rsidR="00DA14E8" w:rsidRDefault="00E47183" w:rsidP="00D4349A">
            <w:pPr>
              <w:rPr>
                <w:noProof/>
              </w:rPr>
            </w:pPr>
            <w:r w:rsidRPr="00DA14E8">
              <w:rPr>
                <w:b/>
                <w:noProof/>
                <w:color w:val="327A86" w:themeColor="text2"/>
              </w:rPr>
              <w:drawing>
                <wp:anchor distT="0" distB="0" distL="114300" distR="114300" simplePos="0" relativeHeight="253192192" behindDoc="0" locked="0" layoutInCell="1" allowOverlap="1" wp14:anchorId="773AB2A7" wp14:editId="7B95E092">
                  <wp:simplePos x="0" y="0"/>
                  <wp:positionH relativeFrom="column">
                    <wp:posOffset>2451735</wp:posOffset>
                  </wp:positionH>
                  <wp:positionV relativeFrom="paragraph">
                    <wp:posOffset>226060</wp:posOffset>
                  </wp:positionV>
                  <wp:extent cx="2581910" cy="1734185"/>
                  <wp:effectExtent l="0" t="0" r="0" b="5715"/>
                  <wp:wrapSquare wrapText="bothSides"/>
                  <wp:docPr id="16" name="Bild 11" descr="../_Eigene%20Bilder-Transkriptausschnitte/Bilder-und-Transkripte-zu-meinen-Papers/14-Paedagogik-Bilder/14-Paedagogik-Schink-Prediger-Abb4-B1_C_F_5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C8FEDF-4BAE-7242-9EF5-52867E3830E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ld 11" descr="../_Eigene%20Bilder-Transkriptausschnitte/Bilder-und-Transkripte-zu-meinen-Papers/14-Paedagogik-Bilder/14-Paedagogik-Schink-Prediger-Abb4-B1_C_F_5.JPG">
                            <a:extLst>
                              <a:ext uri="{FF2B5EF4-FFF2-40B4-BE49-F238E27FC236}">
                                <a16:creationId xmlns:a16="http://schemas.microsoft.com/office/drawing/2014/main" id="{B4C8FEDF-4BAE-7242-9EF5-52867E3830E5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6"/>
                          <a:stretch/>
                        </pic:blipFill>
                        <pic:spPr bwMode="auto">
                          <a:xfrm>
                            <a:off x="0" y="0"/>
                            <a:ext cx="2581910" cy="173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lc="http://schemas.openxmlformats.org/drawingml/2006/lockedCanvas" xmlns="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14E8" w:rsidRPr="00DA14E8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20832" behindDoc="0" locked="0" layoutInCell="1" allowOverlap="1" wp14:anchorId="21D50908" wp14:editId="02EC8AD9">
                      <wp:simplePos x="0" y="0"/>
                      <wp:positionH relativeFrom="column">
                        <wp:posOffset>577003</wp:posOffset>
                      </wp:positionH>
                      <wp:positionV relativeFrom="paragraph">
                        <wp:posOffset>64135</wp:posOffset>
                      </wp:positionV>
                      <wp:extent cx="298450" cy="434975"/>
                      <wp:effectExtent l="0" t="0" r="0" b="0"/>
                      <wp:wrapNone/>
                      <wp:docPr id="207238568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34975"/>
                                <a:chOff x="-43535" y="-33800"/>
                                <a:chExt cx="300153" cy="440162"/>
                              </a:xfrm>
                            </wpg:grpSpPr>
                            <wps:wsp>
                              <wps:cNvPr id="225244058" name="Textfeld 3"/>
                              <wps:cNvSpPr txBox="1"/>
                              <wps:spPr>
                                <a:xfrm>
                                  <a:off x="-43535" y="-33800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0F4AE9" w14:textId="765FF7E8" w:rsidR="00D4349A" w:rsidRPr="00AF1C61" w:rsidRDefault="00D4349A" w:rsidP="00E60CD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6581664" name="Textfeld 3"/>
                              <wps:cNvSpPr txBox="1"/>
                              <wps:spPr>
                                <a:xfrm>
                                  <a:off x="-24546" y="130466"/>
                                  <a:ext cx="219882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719488" w14:textId="21F7C766" w:rsidR="00D4349A" w:rsidRPr="00AF1C61" w:rsidRDefault="00D4349A" w:rsidP="00E60CD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4618379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D50908" id="_x0000_s1404" style="position:absolute;margin-left:45.45pt;margin-top:5.05pt;width:23.5pt;height:34.25pt;z-index:252920832;mso-position-horizontal-relative:text;mso-position-vertical-relative:text;mso-width-relative:margin;mso-height-relative:margin" coordorigin="-43535,-33800" coordsize="300153,4401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">
                      <v:shape id="Textfeld 3" o:spid="_x0000_s1405" type="#_x0000_t202" style="position:absolute;left:-43535;top:-33800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" filled="f" stroked="f" strokeweight=".5pt">
                        <v:textbox>
                          <w:txbxContent>
                            <w:p w14:paraId="440F4AE9" w14:textId="765FF7E8" w:rsidR="00D4349A" w:rsidRPr="00AF1C61" w:rsidRDefault="00D4349A" w:rsidP="00E60CD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406" type="#_x0000_t202" style="position:absolute;left:-24546;top:130466;width:21988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" filled="f" stroked="f" strokeweight=".5pt">
                        <v:textbox>
                          <w:txbxContent>
                            <w:p w14:paraId="7F719488" w14:textId="21F7C766" w:rsidR="00D4349A" w:rsidRPr="00AF1C61" w:rsidRDefault="00D4349A" w:rsidP="00E60CD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407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A14E8" w:rsidRPr="00DA14E8">
              <w:rPr>
                <w:b/>
                <w:noProof/>
                <w:color w:val="327A86" w:themeColor="text2"/>
              </w:rPr>
              <w:drawing>
                <wp:anchor distT="0" distB="0" distL="114300" distR="114300" simplePos="0" relativeHeight="253194240" behindDoc="0" locked="0" layoutInCell="1" allowOverlap="1" wp14:anchorId="6CF3357D" wp14:editId="3FD54BF5">
                  <wp:simplePos x="0" y="0"/>
                  <wp:positionH relativeFrom="column">
                    <wp:posOffset>3024505</wp:posOffset>
                  </wp:positionH>
                  <wp:positionV relativeFrom="paragraph">
                    <wp:posOffset>29845</wp:posOffset>
                  </wp:positionV>
                  <wp:extent cx="1730375" cy="727710"/>
                  <wp:effectExtent l="88900" t="88900" r="22225" b="21590"/>
                  <wp:wrapNone/>
                  <wp:docPr id="833201027" name="Bild 11" descr="../_Eigene%20Bilder-Transkriptausschnitte/Bilder-und-Transkripte-zu-meinen-Papers/14-Paedagogik-Bilder/14-Paedagogik-Schink-Prediger-Abb4-B1_C_F_5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C8FEDF-4BAE-7242-9EF5-52867E3830E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ld 11" descr="../_Eigene%20Bilder-Transkriptausschnitte/Bilder-und-Transkripte-zu-meinen-Papers/14-Paedagogik-Bilder/14-Paedagogik-Schink-Prediger-Abb4-B1_C_F_5.JPG">
                            <a:extLst>
                              <a:ext uri="{FF2B5EF4-FFF2-40B4-BE49-F238E27FC236}">
                                <a16:creationId xmlns:a16="http://schemas.microsoft.com/office/drawing/2014/main" id="{B4C8FEDF-4BAE-7242-9EF5-52867E3830E5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76" r="21254" b="70549"/>
                          <a:stretch/>
                        </pic:blipFill>
                        <pic:spPr bwMode="auto">
                          <a:xfrm>
                            <a:off x="0" y="0"/>
                            <a:ext cx="1730375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13500000" algn="b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lc="http://schemas.openxmlformats.org/drawingml/2006/lockedCanvas" xmlns="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14E8" w:rsidRPr="00DA14E8">
              <w:rPr>
                <w:noProof/>
              </w:rPr>
              <w:t xml:space="preserve">So legst du die Aufgabe: </w:t>
            </w:r>
            <w:r w:rsidR="00DA14E8" w:rsidRPr="00DA14E8">
              <w:rPr>
                <w:noProof/>
              </w:rPr>
              <w:br/>
            </w:r>
            <w:r w:rsidR="00DA14E8" w:rsidRPr="00DA14E8">
              <w:rPr>
                <w:b/>
                <w:bCs/>
                <w:noProof/>
              </w:rPr>
              <w:t>Wie viel ist     von 24?</w:t>
            </w:r>
          </w:p>
          <w:p w14:paraId="42398159" w14:textId="22CECB34" w:rsidR="00DA14E8" w:rsidRPr="00406FCF" w:rsidRDefault="00DA14E8" w:rsidP="00D4349A">
            <w:pPr>
              <w:rPr>
                <w:noProof/>
                <w:sz w:val="11"/>
                <w:szCs w:val="11"/>
              </w:rPr>
            </w:pPr>
          </w:p>
          <w:p w14:paraId="0B296067" w14:textId="37E296B2" w:rsidR="00406FCF" w:rsidRDefault="00406FCF" w:rsidP="00406FCF">
            <w:pPr>
              <w:ind w:left="313" w:hanging="313"/>
              <w:rPr>
                <w:noProof/>
              </w:rPr>
            </w:pPr>
            <w:r>
              <w:rPr>
                <w:noProof/>
              </w:rPr>
              <w:t xml:space="preserve">1.  </w:t>
            </w:r>
            <w:r>
              <w:rPr>
                <w:noProof/>
              </w:rPr>
              <w:tab/>
              <w:t xml:space="preserve">Nimm den Sechstel-Streifen, </w:t>
            </w:r>
            <w:r>
              <w:rPr>
                <w:noProof/>
              </w:rPr>
              <w:br/>
              <w:t>denn es geht um fünf Sechstel.</w:t>
            </w:r>
          </w:p>
          <w:p w14:paraId="4D6407D7" w14:textId="5D02107A" w:rsidR="00406FCF" w:rsidRDefault="00406FCF" w:rsidP="00406FCF">
            <w:pPr>
              <w:ind w:left="313" w:hanging="313"/>
              <w:rPr>
                <w:noProof/>
              </w:rPr>
            </w:pPr>
            <w:r>
              <w:rPr>
                <w:noProof/>
              </w:rPr>
              <w:t xml:space="preserve">2.  </w:t>
            </w:r>
            <w:r>
              <w:rPr>
                <w:noProof/>
              </w:rPr>
              <w:tab/>
              <w:t>Verteile die ganze Menge, also die</w:t>
            </w:r>
            <w:r>
              <w:rPr>
                <w:noProof/>
              </w:rPr>
              <w:br/>
              <w:t xml:space="preserve">24 Plättchen, auf den sechs Feldern des Sechstel-Streifens. </w:t>
            </w:r>
          </w:p>
          <w:p w14:paraId="118D9455" w14:textId="0D5A69C6" w:rsidR="00406FCF" w:rsidRDefault="00406FCF" w:rsidP="00406FCF">
            <w:pPr>
              <w:ind w:left="313" w:hanging="313"/>
              <w:rPr>
                <w:noProof/>
              </w:rPr>
            </w:pPr>
            <w:r>
              <w:rPr>
                <w:noProof/>
              </w:rPr>
              <w:t xml:space="preserve">3.  </w:t>
            </w:r>
            <w:r>
              <w:rPr>
                <w:noProof/>
              </w:rPr>
              <w:tab/>
              <w:t xml:space="preserve">Wo sieht man jetzt, wie viel ein Sechstel von 24 ist? </w:t>
            </w:r>
          </w:p>
          <w:p w14:paraId="77DA1401" w14:textId="78F546C1" w:rsidR="00406FCF" w:rsidRDefault="00406FCF" w:rsidP="00406FCF">
            <w:pPr>
              <w:ind w:left="313" w:hanging="313"/>
              <w:rPr>
                <w:noProof/>
              </w:rPr>
            </w:pPr>
            <w:r>
              <w:rPr>
                <w:noProof/>
              </w:rPr>
              <w:t xml:space="preserve">4.  </w:t>
            </w:r>
            <w:r>
              <w:rPr>
                <w:noProof/>
              </w:rPr>
              <w:tab/>
              <w:t xml:space="preserve">Zu jedem Sechstel-Feld gehört eine </w:t>
            </w:r>
            <w:r>
              <w:rPr>
                <w:noProof/>
              </w:rPr>
              <w:br/>
              <w:t xml:space="preserve">4er-Gruppe von Plättchen. </w:t>
            </w:r>
            <w:r>
              <w:rPr>
                <w:noProof/>
              </w:rPr>
              <w:br/>
              <w:t xml:space="preserve">Also ist der Teil zu einem Feld:  </w:t>
            </w:r>
            <w:r w:rsidRPr="00406FCF">
              <w:rPr>
                <w:rFonts w:ascii="Comic Sans MS" w:hAnsi="Comic Sans MS"/>
                <w:noProof/>
                <w:color w:val="0070C0"/>
              </w:rPr>
              <w:t>4</w:t>
            </w:r>
          </w:p>
          <w:p w14:paraId="7B8DF884" w14:textId="0ABC015C" w:rsidR="004A5594" w:rsidRPr="00882967" w:rsidRDefault="005F6509" w:rsidP="00406FCF">
            <w:pPr>
              <w:spacing w:after="120"/>
              <w:ind w:left="312" w:hanging="312"/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96288" behindDoc="0" locked="0" layoutInCell="1" allowOverlap="1" wp14:anchorId="1E2CC08B" wp14:editId="74CFC6B3">
                      <wp:simplePos x="0" y="0"/>
                      <wp:positionH relativeFrom="column">
                        <wp:posOffset>4319482</wp:posOffset>
                      </wp:positionH>
                      <wp:positionV relativeFrom="page">
                        <wp:posOffset>4467860</wp:posOffset>
                      </wp:positionV>
                      <wp:extent cx="298450" cy="434975"/>
                      <wp:effectExtent l="0" t="0" r="0" b="0"/>
                      <wp:wrapNone/>
                      <wp:docPr id="131253051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34975"/>
                                <a:chOff x="-43535" y="-33800"/>
                                <a:chExt cx="300153" cy="440162"/>
                              </a:xfrm>
                            </wpg:grpSpPr>
                            <wps:wsp>
                              <wps:cNvPr id="162939990" name="Textfeld 3"/>
                              <wps:cNvSpPr txBox="1"/>
                              <wps:spPr>
                                <a:xfrm>
                                  <a:off x="-43535" y="-33800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823CF8" w14:textId="6CE02EF8" w:rsidR="00D4349A" w:rsidRPr="00AF1C61" w:rsidRDefault="00D4349A" w:rsidP="006D4317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1690140" name="Textfeld 3"/>
                              <wps:cNvSpPr txBox="1"/>
                              <wps:spPr>
                                <a:xfrm>
                                  <a:off x="-24546" y="130466"/>
                                  <a:ext cx="219882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69F21A" w14:textId="77777777" w:rsidR="00D4349A" w:rsidRPr="00AF1C61" w:rsidRDefault="00D4349A" w:rsidP="006D431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7139177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2CC08B" id="_x0000_s1408" style="position:absolute;left:0;text-align:left;margin-left:340.1pt;margin-top:351.8pt;width:23.5pt;height:34.25pt;z-index:253196288;mso-position-horizontal-relative:text;mso-position-vertical-relative:page;mso-width-relative:margin;mso-height-relative:margin" coordorigin="-43535,-33800" coordsize="300153,4401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">
                      <v:shape id="Textfeld 3" o:spid="_x0000_s1409" type="#_x0000_t202" style="position:absolute;left:-43535;top:-33800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" filled="f" stroked="f" strokeweight=".5pt">
                        <v:textbox>
                          <w:txbxContent>
                            <w:p w14:paraId="74823CF8" w14:textId="6CE02EF8" w:rsidR="00D4349A" w:rsidRPr="00AF1C61" w:rsidRDefault="00D4349A" w:rsidP="006D4317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410" type="#_x0000_t202" style="position:absolute;left:-24546;top:130466;width:21988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" filled="f" stroked="f" strokeweight=".5pt">
                        <v:textbox>
                          <w:txbxContent>
                            <w:p w14:paraId="4369F21A" w14:textId="77777777" w:rsidR="00D4349A" w:rsidRPr="00AF1C61" w:rsidRDefault="00D4349A" w:rsidP="006D431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411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" strokecolor="windowText" strokeweight="1pt">
                        <v:stroke joinstyle="miter"/>
                      </v:line>
                      <w10:wrap anchory="page"/>
                    </v:group>
                  </w:pict>
                </mc:Fallback>
              </mc:AlternateContent>
            </w:r>
            <w:r w:rsidR="00406FCF">
              <w:rPr>
                <w:noProof/>
              </w:rPr>
              <w:t xml:space="preserve">5.  </w:t>
            </w:r>
            <w:r w:rsidR="00406FCF">
              <w:rPr>
                <w:noProof/>
              </w:rPr>
              <w:tab/>
              <w:t xml:space="preserve">Wie viele Plättchen gehören dann </w:t>
            </w:r>
            <w:r w:rsidR="00406FCF">
              <w:rPr>
                <w:noProof/>
              </w:rPr>
              <w:br/>
              <w:t xml:space="preserve">zu 5 </w:t>
            </w:r>
            <w:r w:rsidR="00DA14E8">
              <w:rPr>
                <w:noProof/>
              </w:rPr>
              <w:t>Sechsteln</w:t>
            </w:r>
            <w:r w:rsidR="006D4317">
              <w:rPr>
                <w:noProof/>
              </w:rPr>
              <w:t xml:space="preserve"> von 24</w:t>
            </w:r>
            <w:r w:rsidR="00DA14E8">
              <w:rPr>
                <w:noProof/>
              </w:rPr>
              <w:t>?</w:t>
            </w:r>
            <w:r w:rsidR="00406FCF">
              <w:rPr>
                <w:noProof/>
              </w:rPr>
              <w:t xml:space="preserve"> </w:t>
            </w:r>
            <w:r w:rsidR="00406FCF" w:rsidRPr="00406FCF">
              <w:rPr>
                <w:rFonts w:ascii="Comic Sans MS" w:hAnsi="Comic Sans MS"/>
                <w:noProof/>
                <w:color w:val="0070C0"/>
              </w:rPr>
              <w:t>fünf 4er</w:t>
            </w:r>
          </w:p>
        </w:tc>
      </w:tr>
      <w:tr w:rsidR="007E2A15" w:rsidRPr="007701BC" w14:paraId="00B5EB2C" w14:textId="77777777" w:rsidTr="00D4349A">
        <w:trPr>
          <w:gridAfter w:val="1"/>
          <w:wAfter w:w="108" w:type="dxa"/>
          <w:trHeight w:val="560"/>
        </w:trPr>
        <w:tc>
          <w:tcPr>
            <w:tcW w:w="993" w:type="dxa"/>
            <w:vMerge w:val="restart"/>
          </w:tcPr>
          <w:p w14:paraId="2AC0185F" w14:textId="16C0FBAD" w:rsidR="007E2A15" w:rsidRPr="007701BC" w:rsidRDefault="00B42405" w:rsidP="00D4349A">
            <w:pPr>
              <w:spacing w:line="240" w:lineRule="auto"/>
            </w:pPr>
            <w:r w:rsidRPr="00E0758C">
              <w:rPr>
                <w:noProof/>
              </w:rPr>
              <w:drawing>
                <wp:anchor distT="0" distB="0" distL="114300" distR="114300" simplePos="0" relativeHeight="253040640" behindDoc="0" locked="0" layoutInCell="1" allowOverlap="1" wp14:anchorId="0483D852" wp14:editId="0C626B3C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2109047</wp:posOffset>
                  </wp:positionV>
                  <wp:extent cx="360000" cy="272386"/>
                  <wp:effectExtent l="0" t="0" r="2540" b="0"/>
                  <wp:wrapNone/>
                  <wp:docPr id="925544376" name="Grafik 925544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" w:type="dxa"/>
            <w:vMerge w:val="restart"/>
          </w:tcPr>
          <w:p w14:paraId="2673BA0C" w14:textId="77777777" w:rsidR="007E2A15" w:rsidRPr="007701BC" w:rsidRDefault="007E2A15" w:rsidP="00D4349A">
            <w:pPr>
              <w:pStyle w:val="Nummerierung"/>
              <w:rPr>
                <w:noProof/>
              </w:rPr>
            </w:pPr>
            <w:r w:rsidRPr="007701BC">
              <w:rPr>
                <w:noProof/>
              </w:rPr>
              <w:t>a)</w:t>
            </w:r>
          </w:p>
        </w:tc>
        <w:tc>
          <w:tcPr>
            <w:tcW w:w="7938" w:type="dxa"/>
          </w:tcPr>
          <w:p w14:paraId="40B5276A" w14:textId="5E0D333D" w:rsidR="007E2A15" w:rsidRPr="007701BC" w:rsidRDefault="007E2A15" w:rsidP="00D4349A">
            <w:pPr>
              <w:spacing w:line="240" w:lineRule="auto"/>
              <w:rPr>
                <w:noProof/>
                <w:color w:val="000000" w:themeColor="text1"/>
                <w:szCs w:val="20"/>
              </w:rPr>
            </w:pPr>
            <w:r w:rsidRPr="007701BC">
              <w:rPr>
                <w:noProof/>
                <w:color w:val="000000" w:themeColor="text1"/>
                <w:szCs w:val="20"/>
              </w:rPr>
              <w:t>Tim hat ein</w:t>
            </w:r>
            <w:r w:rsidR="00406FCF">
              <w:rPr>
                <w:noProof/>
                <w:color w:val="000000" w:themeColor="text1"/>
                <w:szCs w:val="20"/>
              </w:rPr>
              <w:t>e Tabelle</w:t>
            </w:r>
            <w:r w:rsidRPr="007701BC">
              <w:rPr>
                <w:noProof/>
                <w:color w:val="000000" w:themeColor="text1"/>
                <w:szCs w:val="20"/>
              </w:rPr>
              <w:t xml:space="preserve"> angefangen. Damit löst er die Aufgabe „Wie viel ist</w:t>
            </w:r>
            <w:r w:rsidR="00E60CDF">
              <w:rPr>
                <w:noProof/>
                <w:color w:val="000000" w:themeColor="text1"/>
                <w:szCs w:val="20"/>
              </w:rPr>
              <w:t xml:space="preserve">       </w:t>
            </w:r>
            <w:r w:rsidRPr="007701BC">
              <w:rPr>
                <w:noProof/>
                <w:color w:val="000000" w:themeColor="text1"/>
                <w:szCs w:val="20"/>
              </w:rPr>
              <w:t>von 8?“</w:t>
            </w:r>
          </w:p>
        </w:tc>
      </w:tr>
      <w:tr w:rsidR="007E2A15" w:rsidRPr="007701BC" w14:paraId="1F8D6F26" w14:textId="77777777" w:rsidTr="00D4349A">
        <w:trPr>
          <w:gridAfter w:val="1"/>
          <w:wAfter w:w="108" w:type="dxa"/>
          <w:trHeight w:val="2720"/>
        </w:trPr>
        <w:tc>
          <w:tcPr>
            <w:tcW w:w="993" w:type="dxa"/>
            <w:vMerge/>
          </w:tcPr>
          <w:p w14:paraId="5E0BAC68" w14:textId="77777777" w:rsidR="007E2A15" w:rsidRPr="007701BC" w:rsidRDefault="007E2A15" w:rsidP="00D4349A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00E1FF2F" w14:textId="77777777" w:rsidR="007E2A15" w:rsidRPr="007701BC" w:rsidRDefault="007E2A15" w:rsidP="00D4349A">
            <w:pPr>
              <w:pStyle w:val="Nummerierung"/>
              <w:rPr>
                <w:noProof/>
              </w:rPr>
            </w:pPr>
          </w:p>
        </w:tc>
        <w:tc>
          <w:tcPr>
            <w:tcW w:w="7938" w:type="dxa"/>
          </w:tcPr>
          <w:p w14:paraId="7D7228A0" w14:textId="55405B4F" w:rsidR="007E2A15" w:rsidRPr="007701BC" w:rsidRDefault="00406FCF" w:rsidP="00D4349A">
            <w:pPr>
              <w:spacing w:line="240" w:lineRule="auto"/>
              <w:rPr>
                <w:noProof/>
                <w:color w:val="000000" w:themeColor="text1"/>
                <w:szCs w:val="20"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29024" behindDoc="0" locked="0" layoutInCell="1" allowOverlap="1" wp14:anchorId="5768453E" wp14:editId="47975849">
                      <wp:simplePos x="0" y="0"/>
                      <wp:positionH relativeFrom="column">
                        <wp:posOffset>1344930</wp:posOffset>
                      </wp:positionH>
                      <wp:positionV relativeFrom="paragraph">
                        <wp:posOffset>1900132</wp:posOffset>
                      </wp:positionV>
                      <wp:extent cx="298646" cy="435398"/>
                      <wp:effectExtent l="0" t="0" r="0" b="0"/>
                      <wp:wrapNone/>
                      <wp:docPr id="178420282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646" cy="435398"/>
                                <a:chOff x="-43535" y="-33800"/>
                                <a:chExt cx="300153" cy="440162"/>
                              </a:xfrm>
                            </wpg:grpSpPr>
                            <wps:wsp>
                              <wps:cNvPr id="1130741542" name="Textfeld 3"/>
                              <wps:cNvSpPr txBox="1"/>
                              <wps:spPr>
                                <a:xfrm>
                                  <a:off x="-43535" y="-33800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FB4DFD" w14:textId="6E768AD6" w:rsidR="00D4349A" w:rsidRPr="00AF1C61" w:rsidRDefault="00D4349A" w:rsidP="00E60CD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4594503" name="Textfeld 3"/>
                              <wps:cNvSpPr txBox="1"/>
                              <wps:spPr>
                                <a:xfrm>
                                  <a:off x="-24546" y="130466"/>
                                  <a:ext cx="219882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C0B9ED" w14:textId="77777777" w:rsidR="00D4349A" w:rsidRPr="00AF1C61" w:rsidRDefault="00D4349A" w:rsidP="00E60CD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557030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68453E" id="_x0000_s1412" style="position:absolute;margin-left:105.9pt;margin-top:149.6pt;width:23.5pt;height:34.3pt;z-index:252929024;mso-position-horizontal-relative:text;mso-position-vertical-relative:text;mso-width-relative:margin;mso-height-relative:margin" coordorigin="-43535,-33800" coordsize="300153,4401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">
                      <v:shape id="Textfeld 3" o:spid="_x0000_s1413" type="#_x0000_t202" style="position:absolute;left:-43535;top:-33800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" filled="f" stroked="f" strokeweight=".5pt">
                        <v:textbox>
                          <w:txbxContent>
                            <w:p w14:paraId="44FB4DFD" w14:textId="6E768AD6" w:rsidR="00D4349A" w:rsidRPr="00AF1C61" w:rsidRDefault="00D4349A" w:rsidP="00E60CD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414" type="#_x0000_t202" style="position:absolute;left:-24546;top:130466;width:21988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" filled="f" stroked="f" strokeweight=".5pt">
                        <v:textbox>
                          <w:txbxContent>
                            <w:p w14:paraId="27C0B9ED" w14:textId="77777777" w:rsidR="00D4349A" w:rsidRPr="00AF1C61" w:rsidRDefault="00D4349A" w:rsidP="00E60CD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415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C0B44">
              <w:rPr>
                <w:noProof/>
                <w:color w:val="000000" w:themeColor="text1"/>
              </w:rPr>
              <w:drawing>
                <wp:inline distT="0" distB="0" distL="0" distR="0" wp14:anchorId="20FBBBDE" wp14:editId="31411692">
                  <wp:extent cx="4970357" cy="1965065"/>
                  <wp:effectExtent l="0" t="0" r="0" b="3810"/>
                  <wp:docPr id="1433498256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498256" name="Grafik 1433498256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9541" cy="197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A15" w:rsidRPr="007701BC" w14:paraId="09407305" w14:textId="77777777" w:rsidTr="00D4349A">
        <w:trPr>
          <w:gridAfter w:val="1"/>
          <w:wAfter w:w="108" w:type="dxa"/>
          <w:trHeight w:val="568"/>
        </w:trPr>
        <w:tc>
          <w:tcPr>
            <w:tcW w:w="993" w:type="dxa"/>
            <w:vMerge/>
          </w:tcPr>
          <w:p w14:paraId="0FEDC360" w14:textId="77777777" w:rsidR="007E2A15" w:rsidRPr="007701BC" w:rsidRDefault="007E2A15" w:rsidP="00D4349A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2F6CE0B0" w14:textId="77777777" w:rsidR="007E2A15" w:rsidRPr="007701BC" w:rsidRDefault="007E2A15" w:rsidP="00D4349A">
            <w:pPr>
              <w:pStyle w:val="Nummerierung"/>
              <w:rPr>
                <w:noProof/>
              </w:rPr>
            </w:pPr>
          </w:p>
        </w:tc>
        <w:tc>
          <w:tcPr>
            <w:tcW w:w="7938" w:type="dxa"/>
          </w:tcPr>
          <w:p w14:paraId="7EF49D38" w14:textId="12C46DCF" w:rsidR="007E2A15" w:rsidRPr="007701BC" w:rsidRDefault="007E2A15" w:rsidP="005C0B44">
            <w:pPr>
              <w:spacing w:before="120" w:line="276" w:lineRule="auto"/>
              <w:rPr>
                <w:noProof/>
              </w:rPr>
            </w:pPr>
            <w:r w:rsidRPr="007701BC">
              <w:rPr>
                <w:noProof/>
              </w:rPr>
              <w:t>Warum guckt er sich ers</w:t>
            </w:r>
            <w:r w:rsidR="00E60CDF">
              <w:rPr>
                <w:noProof/>
              </w:rPr>
              <w:t xml:space="preserve">t  </w:t>
            </w:r>
            <w:r w:rsidRPr="007701BC">
              <w:rPr>
                <w:noProof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 </m:t>
              </m:r>
            </m:oMath>
            <w:r w:rsidRPr="007701BC">
              <w:rPr>
                <w:noProof/>
              </w:rPr>
              <w:t>von 8 an?</w:t>
            </w:r>
          </w:p>
        </w:tc>
      </w:tr>
      <w:tr w:rsidR="007E2A15" w:rsidRPr="007701BC" w14:paraId="177FAD48" w14:textId="77777777" w:rsidTr="00D4349A">
        <w:trPr>
          <w:gridAfter w:val="1"/>
          <w:wAfter w:w="108" w:type="dxa"/>
          <w:cantSplit/>
        </w:trPr>
        <w:tc>
          <w:tcPr>
            <w:tcW w:w="993" w:type="dxa"/>
          </w:tcPr>
          <w:p w14:paraId="08893C18" w14:textId="0D67CB9F" w:rsidR="007E2A15" w:rsidRPr="007701BC" w:rsidRDefault="004A5594" w:rsidP="00D4349A">
            <w:pPr>
              <w:spacing w:line="240" w:lineRule="auto"/>
            </w:pPr>
            <w:r>
              <w:rPr>
                <w:noProof/>
                <w:lang w:eastAsia="de-DE"/>
              </w:rPr>
              <w:drawing>
                <wp:inline distT="0" distB="0" distL="0" distR="0" wp14:anchorId="61FB4ABB" wp14:editId="006EDC14">
                  <wp:extent cx="313144" cy="272386"/>
                  <wp:effectExtent l="0" t="0" r="0" b="0"/>
                  <wp:docPr id="1314203829" name="Grafik 1314203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3D31DD1" w14:textId="77777777" w:rsidR="007E2A15" w:rsidRPr="007701BC" w:rsidRDefault="007E2A15" w:rsidP="00D4349A">
            <w:pPr>
              <w:pStyle w:val="Nummerierung"/>
              <w:rPr>
                <w:noProof/>
              </w:rPr>
            </w:pPr>
            <w:r w:rsidRPr="007701BC">
              <w:rPr>
                <w:noProof/>
              </w:rPr>
              <w:t>b)</w:t>
            </w:r>
          </w:p>
        </w:tc>
        <w:tc>
          <w:tcPr>
            <w:tcW w:w="7938" w:type="dxa"/>
          </w:tcPr>
          <w:p w14:paraId="7EC64630" w14:textId="121563F6" w:rsidR="007E2A15" w:rsidRPr="004A327F" w:rsidRDefault="007E2A15" w:rsidP="00406FCF">
            <w:pPr>
              <w:rPr>
                <w:noProof/>
              </w:rPr>
            </w:pPr>
            <w:r w:rsidRPr="007701BC">
              <w:rPr>
                <w:noProof/>
              </w:rPr>
              <w:t>Legt selbst einige A</w:t>
            </w:r>
            <w:r w:rsidR="00DA2432">
              <w:rPr>
                <w:noProof/>
              </w:rPr>
              <w:t>ufgaben</w:t>
            </w:r>
            <w:r w:rsidRPr="007701BC">
              <w:rPr>
                <w:noProof/>
              </w:rPr>
              <w:t>:</w:t>
            </w:r>
            <w:r w:rsidR="00E60CDF">
              <w:rPr>
                <w:noProof/>
              </w:rPr>
              <w:t xml:space="preserve"> </w:t>
            </w:r>
            <w:r w:rsidRPr="007701BC">
              <w:rPr>
                <w:noProof/>
              </w:rPr>
              <w:t>Eine Person löst die Aufgabe, die andere</w:t>
            </w:r>
            <w:r>
              <w:rPr>
                <w:noProof/>
              </w:rPr>
              <w:t>n</w:t>
            </w:r>
            <w:r w:rsidRPr="007701BC">
              <w:rPr>
                <w:noProof/>
              </w:rPr>
              <w:t xml:space="preserve"> kontrollier</w:t>
            </w:r>
            <w:r>
              <w:rPr>
                <w:noProof/>
              </w:rPr>
              <w:t>en</w:t>
            </w:r>
            <w:r w:rsidRPr="007701BC">
              <w:rPr>
                <w:noProof/>
              </w:rPr>
              <w:t>. Wechselt euch ab.</w:t>
            </w:r>
            <w:r w:rsidR="00406FCF">
              <w:rPr>
                <w:noProof/>
              </w:rPr>
              <w:t xml:space="preserve"> </w:t>
            </w:r>
            <w:r w:rsidRPr="007701BC">
              <w:rPr>
                <w:noProof/>
              </w:rPr>
              <w:t>Notiert eure Ergebnisse i</w:t>
            </w:r>
            <w:r w:rsidR="00406FCF">
              <w:rPr>
                <w:noProof/>
              </w:rPr>
              <w:t>n der Tabelle („Protokollbogen“).</w:t>
            </w:r>
          </w:p>
        </w:tc>
      </w:tr>
    </w:tbl>
    <w:p w14:paraId="1168BFF4" w14:textId="705BE9F3" w:rsidR="00406FCF" w:rsidRDefault="00406FCF" w:rsidP="007E2A15"/>
    <w:tbl>
      <w:tblPr>
        <w:tblW w:w="9351" w:type="dxa"/>
        <w:tblInd w:w="-142" w:type="dxa"/>
        <w:tblLayout w:type="fixed"/>
        <w:tblLook w:val="01E0" w:firstRow="1" w:lastRow="1" w:firstColumn="1" w:lastColumn="1" w:noHBand="0" w:noVBand="0"/>
      </w:tblPr>
      <w:tblGrid>
        <w:gridCol w:w="851"/>
        <w:gridCol w:w="425"/>
        <w:gridCol w:w="5387"/>
        <w:gridCol w:w="2688"/>
      </w:tblGrid>
      <w:tr w:rsidR="007E2A15" w:rsidRPr="007701BC" w14:paraId="08E60CF4" w14:textId="77777777" w:rsidTr="00C70B83">
        <w:tc>
          <w:tcPr>
            <w:tcW w:w="851" w:type="dxa"/>
          </w:tcPr>
          <w:p w14:paraId="3753209D" w14:textId="640BA1F8" w:rsidR="007E2A15" w:rsidRPr="007701BC" w:rsidRDefault="007E2A15" w:rsidP="00D4349A">
            <w:pPr>
              <w:pStyle w:val="berschrift3"/>
              <w:rPr>
                <w:noProof/>
              </w:rPr>
            </w:pPr>
            <w:r w:rsidRPr="007701BC">
              <w:rPr>
                <w:noProof/>
              </w:rPr>
              <w:t>1.2</w:t>
            </w:r>
          </w:p>
        </w:tc>
        <w:tc>
          <w:tcPr>
            <w:tcW w:w="8500" w:type="dxa"/>
            <w:gridSpan w:val="3"/>
          </w:tcPr>
          <w:p w14:paraId="0B16E89A" w14:textId="14139A81" w:rsidR="007E2A15" w:rsidRPr="007701BC" w:rsidRDefault="008C757D" w:rsidP="00D4349A">
            <w:pPr>
              <w:pStyle w:val="berschrift3"/>
              <w:rPr>
                <w:noProof/>
              </w:rPr>
            </w:pPr>
            <w:r>
              <w:rPr>
                <w:noProof/>
              </w:rPr>
              <w:t>Tabellen</w:t>
            </w:r>
            <w:r w:rsidR="007E2A15" w:rsidRPr="007701BC">
              <w:rPr>
                <w:noProof/>
              </w:rPr>
              <w:t xml:space="preserve"> untersuchen</w:t>
            </w:r>
          </w:p>
        </w:tc>
      </w:tr>
      <w:tr w:rsidR="00367E6D" w:rsidRPr="007701BC" w14:paraId="46EAA0B9" w14:textId="77777777" w:rsidTr="00C70B83">
        <w:trPr>
          <w:trHeight w:val="269"/>
        </w:trPr>
        <w:tc>
          <w:tcPr>
            <w:tcW w:w="851" w:type="dxa"/>
            <w:vMerge w:val="restart"/>
          </w:tcPr>
          <w:p w14:paraId="7C8B982C" w14:textId="2D8D646F" w:rsidR="00367E6D" w:rsidRPr="007701BC" w:rsidRDefault="00367E6D" w:rsidP="005F6509">
            <w:pPr>
              <w:spacing w:line="240" w:lineRule="auto"/>
            </w:pPr>
            <w:r w:rsidRPr="00E0758C">
              <w:rPr>
                <w:noProof/>
              </w:rPr>
              <w:drawing>
                <wp:anchor distT="0" distB="0" distL="114300" distR="114300" simplePos="0" relativeHeight="253407232" behindDoc="0" locked="0" layoutInCell="1" allowOverlap="1" wp14:anchorId="7CD6F1F0" wp14:editId="40E42B6A">
                  <wp:simplePos x="0" y="0"/>
                  <wp:positionH relativeFrom="column">
                    <wp:posOffset>-53531</wp:posOffset>
                  </wp:positionH>
                  <wp:positionV relativeFrom="paragraph">
                    <wp:posOffset>681650</wp:posOffset>
                  </wp:positionV>
                  <wp:extent cx="360000" cy="272386"/>
                  <wp:effectExtent l="0" t="0" r="2540" b="0"/>
                  <wp:wrapNone/>
                  <wp:docPr id="691727366" name="Grafik 691727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0758C">
              <w:rPr>
                <w:noProof/>
              </w:rPr>
              <w:drawing>
                <wp:anchor distT="0" distB="0" distL="114300" distR="114300" simplePos="0" relativeHeight="253406208" behindDoc="0" locked="0" layoutInCell="1" allowOverlap="1" wp14:anchorId="22E4B237" wp14:editId="0B471458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1376680</wp:posOffset>
                  </wp:positionV>
                  <wp:extent cx="359410" cy="271780"/>
                  <wp:effectExtent l="0" t="0" r="0" b="0"/>
                  <wp:wrapNone/>
                  <wp:docPr id="37591330" name="Grafik 37591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  <w:vMerge w:val="restart"/>
          </w:tcPr>
          <w:p w14:paraId="1259BE48" w14:textId="77777777" w:rsidR="00367E6D" w:rsidRPr="007701BC" w:rsidRDefault="00367E6D" w:rsidP="005F6509">
            <w:pPr>
              <w:pStyle w:val="Nummerierung"/>
              <w:rPr>
                <w:noProof/>
              </w:rPr>
            </w:pPr>
            <w:r w:rsidRPr="007701BC">
              <w:rPr>
                <w:noProof/>
              </w:rPr>
              <w:t>a)</w:t>
            </w:r>
          </w:p>
        </w:tc>
        <w:tc>
          <w:tcPr>
            <w:tcW w:w="5387" w:type="dxa"/>
            <w:vMerge w:val="restart"/>
          </w:tcPr>
          <w:p w14:paraId="17E59205" w14:textId="2C985109" w:rsidR="00367E6D" w:rsidRPr="007701BC" w:rsidRDefault="00367E6D" w:rsidP="005F6509">
            <w:pPr>
              <w:spacing w:line="276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5184" behindDoc="0" locked="0" layoutInCell="1" allowOverlap="1" wp14:anchorId="4FD98E67" wp14:editId="1E6A4F2F">
                      <wp:simplePos x="0" y="0"/>
                      <wp:positionH relativeFrom="column">
                        <wp:posOffset>564113</wp:posOffset>
                      </wp:positionH>
                      <wp:positionV relativeFrom="paragraph">
                        <wp:posOffset>-126788</wp:posOffset>
                      </wp:positionV>
                      <wp:extent cx="942113" cy="448945"/>
                      <wp:effectExtent l="0" t="0" r="0" b="0"/>
                      <wp:wrapNone/>
                      <wp:docPr id="303776980" name="Gruppieren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2113" cy="448945"/>
                                <a:chOff x="0" y="0"/>
                                <a:chExt cx="942113" cy="448945"/>
                              </a:xfrm>
                            </wpg:grpSpPr>
                            <wpg:grpSp>
                              <wpg:cNvPr id="1912359915" name="Gruppieren 2"/>
                              <wpg:cNvGrpSpPr/>
                              <wpg:grpSpPr>
                                <a:xfrm>
                                  <a:off x="0" y="13547"/>
                                  <a:ext cx="298646" cy="435398"/>
                                  <a:chOff x="-43535" y="-33800"/>
                                  <a:chExt cx="300153" cy="440162"/>
                                </a:xfrm>
                              </wpg:grpSpPr>
                              <wps:wsp>
                                <wps:cNvPr id="1744162915" name="Textfeld 3"/>
                                <wps:cNvSpPr txBox="1"/>
                                <wps:spPr>
                                  <a:xfrm>
                                    <a:off x="-43535" y="-33800"/>
                                    <a:ext cx="300153" cy="2758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C4DB9D7" w14:textId="77777777" w:rsidR="00367E6D" w:rsidRPr="00AF1C61" w:rsidRDefault="00367E6D" w:rsidP="00904646">
                                      <w:pPr>
                                        <w:jc w:val="center"/>
                                        <w:rPr>
                                          <w:rFonts w:ascii="Calibri" w:hAnsi="Calibri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Calibri" w:hAnsi="Calibri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5776670" name="Textfeld 3"/>
                                <wps:cNvSpPr txBox="1"/>
                                <wps:spPr>
                                  <a:xfrm>
                                    <a:off x="-14550" y="130466"/>
                                    <a:ext cx="199893" cy="2758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F38467D" w14:textId="261DF7B8" w:rsidR="00367E6D" w:rsidRPr="00AF1C61" w:rsidRDefault="00367E6D" w:rsidP="0090464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04038835" name="Gerade Verbindung 1"/>
                                <wps:cNvCnPr/>
                                <wps:spPr>
                                  <a:xfrm>
                                    <a:off x="43530" y="195952"/>
                                    <a:ext cx="10854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2048037445" name="Gruppieren 2"/>
                              <wpg:cNvGrpSpPr/>
                              <wpg:grpSpPr>
                                <a:xfrm>
                                  <a:off x="643467" y="0"/>
                                  <a:ext cx="298646" cy="435398"/>
                                  <a:chOff x="-43535" y="-33800"/>
                                  <a:chExt cx="300153" cy="440162"/>
                                </a:xfrm>
                              </wpg:grpSpPr>
                              <wps:wsp>
                                <wps:cNvPr id="809787076" name="Textfeld 3"/>
                                <wps:cNvSpPr txBox="1"/>
                                <wps:spPr>
                                  <a:xfrm>
                                    <a:off x="-43535" y="-33800"/>
                                    <a:ext cx="300153" cy="2758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B3732F1" w14:textId="1AB8B090" w:rsidR="00367E6D" w:rsidRPr="00AF1C61" w:rsidRDefault="00367E6D" w:rsidP="00904646">
                                      <w:pPr>
                                        <w:jc w:val="center"/>
                                        <w:rPr>
                                          <w:rFonts w:ascii="Calibri" w:hAnsi="Calibri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Calibri" w:hAnsi="Calibri"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81392763" name="Textfeld 3"/>
                                <wps:cNvSpPr txBox="1"/>
                                <wps:spPr>
                                  <a:xfrm>
                                    <a:off x="-14550" y="130466"/>
                                    <a:ext cx="199893" cy="2758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EFD71E9" w14:textId="77777777" w:rsidR="00367E6D" w:rsidRPr="00AF1C61" w:rsidRDefault="00367E6D" w:rsidP="0090464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5298105" name="Gerade Verbindung 1"/>
                                <wps:cNvCnPr/>
                                <wps:spPr>
                                  <a:xfrm>
                                    <a:off x="43530" y="195952"/>
                                    <a:ext cx="10854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D98E67" id="Gruppieren 26" o:spid="_x0000_s1416" style="position:absolute;margin-left:44.4pt;margin-top:-10pt;width:74.2pt;height:35.35pt;z-index:253405184;mso-position-horizontal-relative:text;mso-position-vertical-relative:text" coordsize="9421,44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">
                      <v:group id="_x0000_s1417" style="position:absolute;top:135;width:2986;height:4354" coordorigin="-43535,-33800" coordsize="300153,4401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">
                        <v:shape id="Textfeld 3" o:spid="_x0000_s1418" type="#_x0000_t202" style="position:absolute;left:-43535;top:-33800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" filled="f" stroked="f" strokeweight=".5pt">
                          <v:textbox>
                            <w:txbxContent>
                              <w:p w14:paraId="6C4DB9D7" w14:textId="77777777" w:rsidR="00367E6D" w:rsidRPr="00AF1C61" w:rsidRDefault="00367E6D" w:rsidP="00904646">
                                <w:pPr>
                                  <w:jc w:val="center"/>
                                  <w:rPr>
                                    <w:rFonts w:ascii="Calibri" w:hAnsi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419" type="#_x0000_t202" style="position:absolute;left:-14550;top:130466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" filled="f" stroked="f" strokeweight=".5pt">
                          <v:textbox>
                            <w:txbxContent>
                              <w:p w14:paraId="1F38467D" w14:textId="261DF7B8" w:rsidR="00367E6D" w:rsidRPr="00AF1C61" w:rsidRDefault="00367E6D" w:rsidP="0090464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420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" strokecolor="windowText" strokeweight="1pt">
                          <v:stroke joinstyle="miter"/>
                        </v:line>
                      </v:group>
                      <v:group id="_x0000_s1421" style="position:absolute;left:6434;width:2987;height:4353" coordorigin="-43535,-33800" coordsize="300153,4401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">
                        <v:shape id="Textfeld 3" o:spid="_x0000_s1422" type="#_x0000_t202" style="position:absolute;left:-43535;top:-33800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" filled="f" stroked="f" strokeweight=".5pt">
                          <v:textbox>
                            <w:txbxContent>
                              <w:p w14:paraId="4B3732F1" w14:textId="1AB8B090" w:rsidR="00367E6D" w:rsidRPr="00AF1C61" w:rsidRDefault="00367E6D" w:rsidP="00904646">
                                <w:pPr>
                                  <w:jc w:val="center"/>
                                  <w:rPr>
                                    <w:rFonts w:ascii="Calibri" w:hAnsi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423" type="#_x0000_t202" style="position:absolute;left:-14550;top:130466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" filled="f" stroked="f" strokeweight=".5pt">
                          <v:textbox>
                            <w:txbxContent>
                              <w:p w14:paraId="5EFD71E9" w14:textId="77777777" w:rsidR="00367E6D" w:rsidRPr="00AF1C61" w:rsidRDefault="00367E6D" w:rsidP="0090464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424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" strokecolor="windowText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Pr="007701BC">
              <w:t>W</w:t>
            </w:r>
            <w:r>
              <w:t>ie viel</w:t>
            </w:r>
            <w:r w:rsidRPr="007701BC">
              <w:t xml:space="preserve"> ist</w:t>
            </w:r>
            <m:oMath>
              <m:r>
                <w:rPr>
                  <w:rFonts w:ascii="Cambria Math" w:hAnsi="Cambria Math"/>
                </w:rPr>
                <m:t xml:space="preserve">     </m:t>
              </m:r>
            </m:oMath>
            <w:r w:rsidRPr="007701BC">
              <w:t xml:space="preserve"> von 24, </w:t>
            </w:r>
            <w:r>
              <w:t xml:space="preserve">       </w:t>
            </w:r>
            <w:r w:rsidRPr="007701BC">
              <w:t>von 24, …?</w:t>
            </w:r>
          </w:p>
          <w:p w14:paraId="69D4C929" w14:textId="77777777" w:rsidR="00367E6D" w:rsidRDefault="00367E6D" w:rsidP="005F6509"/>
          <w:p w14:paraId="2AB3C3BF" w14:textId="58915CC6" w:rsidR="00367E6D" w:rsidRDefault="00367E6D" w:rsidP="00367E6D">
            <w:r w:rsidRPr="007701BC">
              <w:t>Übertrage die Anteile und die ganzen Mengen in d</w:t>
            </w:r>
            <w:r>
              <w:t>einer</w:t>
            </w:r>
            <w:r w:rsidRPr="007701BC">
              <w:t xml:space="preserve"> </w:t>
            </w:r>
            <w:r>
              <w:t>Tabelle</w:t>
            </w:r>
            <w:r w:rsidRPr="007701BC">
              <w:t xml:space="preserve"> und ergänze die fehlenden Angaben. Welche Muster kannst du finden? Wie geht es weiter?</w:t>
            </w:r>
          </w:p>
          <w:p w14:paraId="77B3A689" w14:textId="1F7F6974" w:rsidR="00367E6D" w:rsidRPr="007701BC" w:rsidRDefault="00367E6D" w:rsidP="005F6509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98016" behindDoc="0" locked="0" layoutInCell="1" allowOverlap="1" wp14:anchorId="19B89DAE" wp14:editId="62FCFC5C">
                      <wp:simplePos x="0" y="0"/>
                      <wp:positionH relativeFrom="column">
                        <wp:posOffset>594288</wp:posOffset>
                      </wp:positionH>
                      <wp:positionV relativeFrom="page">
                        <wp:posOffset>993140</wp:posOffset>
                      </wp:positionV>
                      <wp:extent cx="908050" cy="448310"/>
                      <wp:effectExtent l="0" t="0" r="0" b="0"/>
                      <wp:wrapNone/>
                      <wp:docPr id="216174670" name="Gruppieren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8050" cy="448310"/>
                                <a:chOff x="0" y="0"/>
                                <a:chExt cx="908050" cy="448522"/>
                              </a:xfrm>
                            </wpg:grpSpPr>
                            <wpg:grpSp>
                              <wpg:cNvPr id="627085477" name="Gruppieren 2"/>
                              <wpg:cNvGrpSpPr/>
                              <wpg:grpSpPr>
                                <a:xfrm>
                                  <a:off x="0" y="13547"/>
                                  <a:ext cx="298450" cy="434975"/>
                                  <a:chOff x="-43535" y="-33800"/>
                                  <a:chExt cx="300153" cy="440162"/>
                                </a:xfrm>
                              </wpg:grpSpPr>
                              <wps:wsp>
                                <wps:cNvPr id="397006719" name="Textfeld 3"/>
                                <wps:cNvSpPr txBox="1"/>
                                <wps:spPr>
                                  <a:xfrm>
                                    <a:off x="-43535" y="-33800"/>
                                    <a:ext cx="300153" cy="2758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77C1F1D" w14:textId="77777777" w:rsidR="00367E6D" w:rsidRPr="00AF1C61" w:rsidRDefault="00367E6D" w:rsidP="00904646">
                                      <w:pPr>
                                        <w:jc w:val="center"/>
                                        <w:rPr>
                                          <w:rFonts w:ascii="Calibri" w:hAnsi="Calibri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Calibri" w:hAnsi="Calibri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9175897" name="Textfeld 3"/>
                                <wps:cNvSpPr txBox="1"/>
                                <wps:spPr>
                                  <a:xfrm>
                                    <a:off x="-25445" y="130466"/>
                                    <a:ext cx="199893" cy="2758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56DBF0" w14:textId="19DED337" w:rsidR="00367E6D" w:rsidRPr="00AF1C61" w:rsidRDefault="00367E6D" w:rsidP="0090464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73730091" name="Gerade Verbindung 1"/>
                                <wps:cNvCnPr/>
                                <wps:spPr>
                                  <a:xfrm>
                                    <a:off x="43530" y="195952"/>
                                    <a:ext cx="10854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520157686" name="Gruppieren 2"/>
                              <wpg:cNvGrpSpPr/>
                              <wpg:grpSpPr>
                                <a:xfrm>
                                  <a:off x="609600" y="0"/>
                                  <a:ext cx="298450" cy="434975"/>
                                  <a:chOff x="-43535" y="-33800"/>
                                  <a:chExt cx="300153" cy="440162"/>
                                </a:xfrm>
                              </wpg:grpSpPr>
                              <wps:wsp>
                                <wps:cNvPr id="1433997558" name="Textfeld 3"/>
                                <wps:cNvSpPr txBox="1"/>
                                <wps:spPr>
                                  <a:xfrm>
                                    <a:off x="-43535" y="-33800"/>
                                    <a:ext cx="300153" cy="2758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41A2774" w14:textId="77777777" w:rsidR="00367E6D" w:rsidRPr="00AF1C61" w:rsidRDefault="00367E6D" w:rsidP="00904646">
                                      <w:pPr>
                                        <w:jc w:val="center"/>
                                        <w:rPr>
                                          <w:rFonts w:ascii="Calibri" w:hAnsi="Calibri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Calibri" w:hAnsi="Calibri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76037837" name="Textfeld 3"/>
                                <wps:cNvSpPr txBox="1"/>
                                <wps:spPr>
                                  <a:xfrm>
                                    <a:off x="-28173" y="130466"/>
                                    <a:ext cx="199893" cy="2758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134D19" w14:textId="05C7FEBF" w:rsidR="00367E6D" w:rsidRPr="00AF1C61" w:rsidRDefault="00367E6D" w:rsidP="0090464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05374016" name="Gerade Verbindung 1"/>
                                <wps:cNvCnPr/>
                                <wps:spPr>
                                  <a:xfrm>
                                    <a:off x="43530" y="195952"/>
                                    <a:ext cx="10854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B89DAE" id="Gruppieren 25" o:spid="_x0000_s1425" style="position:absolute;margin-left:46.8pt;margin-top:78.2pt;width:71.5pt;height:35.3pt;z-index:253398016;mso-position-horizontal-relative:text;mso-position-vertical-relative:page" coordsize="9080,44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">
                      <v:group id="_x0000_s1426" style="position:absolute;top:135;width:2984;height:4350" coordorigin="-43535,-33800" coordsize="300153,4401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">
                        <v:shape id="Textfeld 3" o:spid="_x0000_s1427" type="#_x0000_t202" style="position:absolute;left:-43535;top:-33800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" filled="f" stroked="f" strokeweight=".5pt">
                          <v:textbox>
                            <w:txbxContent>
                              <w:p w14:paraId="577C1F1D" w14:textId="77777777" w:rsidR="00367E6D" w:rsidRPr="00AF1C61" w:rsidRDefault="00367E6D" w:rsidP="00904646">
                                <w:pPr>
                                  <w:jc w:val="center"/>
                                  <w:rPr>
                                    <w:rFonts w:ascii="Calibri" w:hAnsi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428" type="#_x0000_t202" style="position:absolute;left:-25445;top:130466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" filled="f" stroked="f" strokeweight=".5pt">
                          <v:textbox>
                            <w:txbxContent>
                              <w:p w14:paraId="7456DBF0" w14:textId="19DED337" w:rsidR="00367E6D" w:rsidRPr="00AF1C61" w:rsidRDefault="00367E6D" w:rsidP="0090464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" o:spid="_x0000_s1429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" strokecolor="windowText" strokeweight="1pt">
                          <v:stroke joinstyle="miter"/>
                        </v:line>
                      </v:group>
                      <v:group id="_x0000_s1430" style="position:absolute;left:6096;width:2984;height:4349" coordorigin="-43535,-33800" coordsize="300153,4401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">
                        <v:shape id="Textfeld 3" o:spid="_x0000_s1431" type="#_x0000_t202" style="position:absolute;left:-43535;top:-33800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" filled="f" stroked="f" strokeweight=".5pt">
                          <v:textbox>
                            <w:txbxContent>
                              <w:p w14:paraId="141A2774" w14:textId="77777777" w:rsidR="00367E6D" w:rsidRPr="00AF1C61" w:rsidRDefault="00367E6D" w:rsidP="00904646">
                                <w:pPr>
                                  <w:jc w:val="center"/>
                                  <w:rPr>
                                    <w:rFonts w:ascii="Calibri" w:hAnsi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432" type="#_x0000_t202" style="position:absolute;left:-28173;top:130466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" filled="f" stroked="f" strokeweight=".5pt">
                          <v:textbox>
                            <w:txbxContent>
                              <w:p w14:paraId="1E134D19" w14:textId="05C7FEBF" w:rsidR="00367E6D" w:rsidRPr="00AF1C61" w:rsidRDefault="00367E6D" w:rsidP="0090464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433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" strokecolor="windowText" strokeweight="1pt">
                          <v:stroke joinstyle="miter"/>
                        </v:line>
                      </v:group>
                      <w10:wrap anchory="page"/>
                    </v:group>
                  </w:pict>
                </mc:Fallback>
              </mc:AlternateContent>
            </w:r>
          </w:p>
        </w:tc>
        <w:tc>
          <w:tcPr>
            <w:tcW w:w="2688" w:type="dxa"/>
            <w:vMerge w:val="restart"/>
          </w:tcPr>
          <w:tbl>
            <w:tblPr>
              <w:tblW w:w="2578" w:type="dxa"/>
              <w:tblBorders>
                <w:top w:val="single" w:sz="4" w:space="0" w:color="7F7F7F"/>
                <w:left w:val="single" w:sz="4" w:space="0" w:color="7F7F7F"/>
                <w:bottom w:val="single" w:sz="4" w:space="0" w:color="7F7F7F"/>
                <w:right w:val="single" w:sz="4" w:space="0" w:color="7F7F7F"/>
                <w:insideH w:val="single" w:sz="4" w:space="0" w:color="7F7F7F"/>
                <w:insideV w:val="single" w:sz="4" w:space="0" w:color="7F7F7F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272"/>
              <w:gridCol w:w="1306"/>
            </w:tblGrid>
            <w:tr w:rsidR="00367E6D" w:rsidRPr="005F6509" w14:paraId="0D055186" w14:textId="77777777" w:rsidTr="00FC5746">
              <w:trPr>
                <w:trHeight w:val="232"/>
              </w:trPr>
              <w:tc>
                <w:tcPr>
                  <w:tcW w:w="1272" w:type="dxa"/>
                  <w:shd w:val="clear" w:color="auto" w:fill="92D051"/>
                </w:tcPr>
                <w:p w14:paraId="6E6B5AB6" w14:textId="77777777" w:rsidR="00367E6D" w:rsidRPr="005F6509" w:rsidRDefault="00367E6D" w:rsidP="00367E6D">
                  <w:pPr>
                    <w:spacing w:line="240" w:lineRule="auto"/>
                    <w:rPr>
                      <w:color w:val="000000" w:themeColor="text1"/>
                      <w:sz w:val="18"/>
                      <w:szCs w:val="18"/>
                    </w:rPr>
                  </w:pPr>
                  <w:r w:rsidRPr="005F6509">
                    <w:rPr>
                      <w:rFonts w:ascii="Calibri" w:hAnsi="Calibri"/>
                      <w:sz w:val="18"/>
                      <w:szCs w:val="18"/>
                    </w:rPr>
                    <w:t>Anteil</w:t>
                  </w:r>
                </w:p>
              </w:tc>
              <w:tc>
                <w:tcPr>
                  <w:tcW w:w="1306" w:type="dxa"/>
                  <w:shd w:val="clear" w:color="auto" w:fill="FFFF00"/>
                </w:tcPr>
                <w:p w14:paraId="2783F972" w14:textId="77777777" w:rsidR="00367E6D" w:rsidRPr="005F6509" w:rsidRDefault="00367E6D" w:rsidP="00367E6D">
                  <w:pPr>
                    <w:spacing w:line="240" w:lineRule="auto"/>
                    <w:rPr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G</w:t>
                  </w:r>
                  <w:r w:rsidRPr="005F6509">
                    <w:rPr>
                      <w:rFonts w:ascii="Calibri" w:hAnsi="Calibri"/>
                      <w:sz w:val="18"/>
                      <w:szCs w:val="18"/>
                    </w:rPr>
                    <w:t>anze Menge</w:t>
                  </w:r>
                </w:p>
              </w:tc>
            </w:tr>
            <w:tr w:rsidR="00367E6D" w:rsidRPr="005F6509" w14:paraId="42A7A62E" w14:textId="77777777" w:rsidTr="00FC5746">
              <w:trPr>
                <w:trHeight w:val="230"/>
              </w:trPr>
              <w:tc>
                <w:tcPr>
                  <w:tcW w:w="1272" w:type="dxa"/>
                  <w:vAlign w:val="center"/>
                </w:tcPr>
                <w:p w14:paraId="2015439E" w14:textId="77777777" w:rsidR="00367E6D" w:rsidRPr="005F6509" w:rsidRDefault="00367E6D" w:rsidP="00367E6D">
                  <w:pPr>
                    <w:spacing w:line="240" w:lineRule="auto"/>
                    <w:rPr>
                      <w:color w:val="000000" w:themeColor="text1"/>
                      <w:sz w:val="15"/>
                      <w:szCs w:val="15"/>
                    </w:rPr>
                  </w:pPr>
                  <w:r w:rsidRPr="005F6509">
                    <w:rPr>
                      <w:rFonts w:ascii="Comic Sans MS" w:hAnsi="Comic Sans MS" w:cs="Times New Roman"/>
                      <w:iCs/>
                      <w:color w:val="0000FF"/>
                      <w:sz w:val="15"/>
                      <w:szCs w:val="15"/>
                      <w:lang w:eastAsia="de-DE"/>
                    </w:rPr>
                    <w:t>ein Sechstel</w:t>
                  </w:r>
                </w:p>
              </w:tc>
              <w:tc>
                <w:tcPr>
                  <w:tcW w:w="1306" w:type="dxa"/>
                  <w:vAlign w:val="center"/>
                </w:tcPr>
                <w:p w14:paraId="6ACFD83E" w14:textId="77777777" w:rsidR="00367E6D" w:rsidRPr="005F6509" w:rsidRDefault="00367E6D" w:rsidP="00367E6D">
                  <w:pPr>
                    <w:spacing w:line="240" w:lineRule="auto"/>
                    <w:rPr>
                      <w:color w:val="000000" w:themeColor="text1"/>
                      <w:sz w:val="15"/>
                      <w:szCs w:val="15"/>
                    </w:rPr>
                  </w:pPr>
                  <w:r w:rsidRPr="005F6509">
                    <w:rPr>
                      <w:rFonts w:ascii="Comic Sans MS" w:hAnsi="Comic Sans MS"/>
                      <w:color w:val="0000FF"/>
                      <w:sz w:val="15"/>
                      <w:szCs w:val="15"/>
                    </w:rPr>
                    <w:t>24</w:t>
                  </w:r>
                </w:p>
              </w:tc>
            </w:tr>
            <w:tr w:rsidR="00367E6D" w:rsidRPr="005F6509" w14:paraId="024FFBFC" w14:textId="77777777" w:rsidTr="00FC5746">
              <w:trPr>
                <w:trHeight w:val="230"/>
              </w:trPr>
              <w:tc>
                <w:tcPr>
                  <w:tcW w:w="1272" w:type="dxa"/>
                  <w:vAlign w:val="center"/>
                </w:tcPr>
                <w:p w14:paraId="349EFC84" w14:textId="77777777" w:rsidR="00367E6D" w:rsidRPr="005F6509" w:rsidRDefault="00367E6D" w:rsidP="00367E6D">
                  <w:pPr>
                    <w:spacing w:line="240" w:lineRule="auto"/>
                    <w:rPr>
                      <w:color w:val="000000" w:themeColor="text1"/>
                      <w:sz w:val="15"/>
                      <w:szCs w:val="15"/>
                    </w:rPr>
                  </w:pPr>
                  <w:r w:rsidRPr="005F6509">
                    <w:rPr>
                      <w:rFonts w:ascii="Comic Sans MS" w:hAnsi="Comic Sans MS" w:cs="Times New Roman"/>
                      <w:iCs/>
                      <w:color w:val="0000FF"/>
                      <w:sz w:val="15"/>
                      <w:szCs w:val="15"/>
                      <w:lang w:eastAsia="de-DE"/>
                    </w:rPr>
                    <w:t>zwei Sechstel</w:t>
                  </w:r>
                </w:p>
              </w:tc>
              <w:tc>
                <w:tcPr>
                  <w:tcW w:w="1306" w:type="dxa"/>
                  <w:vAlign w:val="center"/>
                </w:tcPr>
                <w:p w14:paraId="524A2A92" w14:textId="77777777" w:rsidR="00367E6D" w:rsidRPr="005F6509" w:rsidRDefault="00367E6D" w:rsidP="00367E6D">
                  <w:pPr>
                    <w:spacing w:line="240" w:lineRule="auto"/>
                    <w:rPr>
                      <w:color w:val="000000" w:themeColor="text1"/>
                      <w:sz w:val="15"/>
                      <w:szCs w:val="15"/>
                    </w:rPr>
                  </w:pPr>
                  <w:r w:rsidRPr="005F6509">
                    <w:rPr>
                      <w:rFonts w:ascii="Comic Sans MS" w:hAnsi="Comic Sans MS"/>
                      <w:color w:val="0000FF"/>
                      <w:sz w:val="15"/>
                      <w:szCs w:val="15"/>
                    </w:rPr>
                    <w:t>24</w:t>
                  </w:r>
                </w:p>
              </w:tc>
            </w:tr>
            <w:tr w:rsidR="00367E6D" w:rsidRPr="005F6509" w14:paraId="312C4891" w14:textId="77777777" w:rsidTr="00FC5746">
              <w:trPr>
                <w:trHeight w:val="230"/>
              </w:trPr>
              <w:tc>
                <w:tcPr>
                  <w:tcW w:w="1272" w:type="dxa"/>
                  <w:vAlign w:val="center"/>
                </w:tcPr>
                <w:p w14:paraId="518296F6" w14:textId="77777777" w:rsidR="00367E6D" w:rsidRPr="005F6509" w:rsidRDefault="00367E6D" w:rsidP="00367E6D">
                  <w:pPr>
                    <w:spacing w:line="240" w:lineRule="auto"/>
                    <w:rPr>
                      <w:color w:val="000000" w:themeColor="text1"/>
                      <w:sz w:val="15"/>
                      <w:szCs w:val="15"/>
                    </w:rPr>
                  </w:pPr>
                  <w:r w:rsidRPr="005F6509">
                    <w:rPr>
                      <w:rFonts w:ascii="Comic Sans MS" w:hAnsi="Comic Sans MS" w:cs="Times New Roman"/>
                      <w:iCs/>
                      <w:color w:val="0000FF"/>
                      <w:sz w:val="15"/>
                      <w:szCs w:val="15"/>
                      <w:lang w:eastAsia="de-DE"/>
                    </w:rPr>
                    <w:t>drei Sechstel</w:t>
                  </w:r>
                </w:p>
              </w:tc>
              <w:tc>
                <w:tcPr>
                  <w:tcW w:w="1306" w:type="dxa"/>
                  <w:vAlign w:val="center"/>
                </w:tcPr>
                <w:p w14:paraId="19E63FDA" w14:textId="77777777" w:rsidR="00367E6D" w:rsidRPr="005F6509" w:rsidRDefault="00367E6D" w:rsidP="00367E6D">
                  <w:pPr>
                    <w:spacing w:line="240" w:lineRule="auto"/>
                    <w:rPr>
                      <w:color w:val="000000" w:themeColor="text1"/>
                      <w:sz w:val="15"/>
                      <w:szCs w:val="15"/>
                    </w:rPr>
                  </w:pPr>
                  <w:r w:rsidRPr="005F6509">
                    <w:rPr>
                      <w:rFonts w:ascii="Comic Sans MS" w:hAnsi="Comic Sans MS"/>
                      <w:color w:val="0000FF"/>
                      <w:sz w:val="15"/>
                      <w:szCs w:val="15"/>
                    </w:rPr>
                    <w:t>24</w:t>
                  </w:r>
                </w:p>
              </w:tc>
            </w:tr>
            <w:tr w:rsidR="00367E6D" w:rsidRPr="005F6509" w14:paraId="3F89B69D" w14:textId="77777777" w:rsidTr="00FC5746">
              <w:trPr>
                <w:trHeight w:val="155"/>
              </w:trPr>
              <w:tc>
                <w:tcPr>
                  <w:tcW w:w="1272" w:type="dxa"/>
                  <w:vAlign w:val="center"/>
                </w:tcPr>
                <w:p w14:paraId="0AE8A943" w14:textId="77777777" w:rsidR="00367E6D" w:rsidRPr="005F6509" w:rsidRDefault="00367E6D" w:rsidP="00367E6D">
                  <w:pPr>
                    <w:spacing w:line="240" w:lineRule="auto"/>
                    <w:rPr>
                      <w:color w:val="000000" w:themeColor="text1"/>
                      <w:sz w:val="15"/>
                      <w:szCs w:val="15"/>
                    </w:rPr>
                  </w:pPr>
                  <w:r w:rsidRPr="005F6509">
                    <w:rPr>
                      <w:rFonts w:ascii="Comic Sans MS" w:hAnsi="Comic Sans MS" w:cs="Times New Roman"/>
                      <w:iCs/>
                      <w:color w:val="0000FF"/>
                      <w:sz w:val="15"/>
                      <w:szCs w:val="15"/>
                      <w:lang w:eastAsia="de-DE"/>
                    </w:rPr>
                    <w:t>vier Sechstel</w:t>
                  </w:r>
                </w:p>
              </w:tc>
              <w:tc>
                <w:tcPr>
                  <w:tcW w:w="1306" w:type="dxa"/>
                  <w:vAlign w:val="center"/>
                </w:tcPr>
                <w:p w14:paraId="1AB226DD" w14:textId="77777777" w:rsidR="00367E6D" w:rsidRPr="005F6509" w:rsidRDefault="00367E6D" w:rsidP="00367E6D">
                  <w:pPr>
                    <w:spacing w:line="240" w:lineRule="auto"/>
                    <w:rPr>
                      <w:color w:val="000000" w:themeColor="text1"/>
                      <w:sz w:val="15"/>
                      <w:szCs w:val="15"/>
                    </w:rPr>
                  </w:pPr>
                  <w:r w:rsidRPr="005F6509">
                    <w:rPr>
                      <w:rFonts w:ascii="Comic Sans MS" w:hAnsi="Comic Sans MS"/>
                      <w:color w:val="0000FF"/>
                      <w:sz w:val="15"/>
                      <w:szCs w:val="15"/>
                    </w:rPr>
                    <w:t>24</w:t>
                  </w:r>
                </w:p>
              </w:tc>
            </w:tr>
          </w:tbl>
          <w:p w14:paraId="688C7ACD" w14:textId="4034AC58" w:rsidR="00367E6D" w:rsidRPr="007701BC" w:rsidRDefault="00367E6D" w:rsidP="00367E6D"/>
        </w:tc>
      </w:tr>
      <w:tr w:rsidR="00367E6D" w:rsidRPr="007701BC" w14:paraId="6BA607A4" w14:textId="77777777" w:rsidTr="00C70B83">
        <w:trPr>
          <w:trHeight w:val="269"/>
        </w:trPr>
        <w:tc>
          <w:tcPr>
            <w:tcW w:w="851" w:type="dxa"/>
            <w:vMerge/>
          </w:tcPr>
          <w:p w14:paraId="2BBC4102" w14:textId="77777777" w:rsidR="00367E6D" w:rsidRPr="00E0758C" w:rsidRDefault="00367E6D" w:rsidP="005F6509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7016BE78" w14:textId="77777777" w:rsidR="00367E6D" w:rsidRPr="007701BC" w:rsidRDefault="00367E6D" w:rsidP="005F6509">
            <w:pPr>
              <w:pStyle w:val="Nummerierung"/>
              <w:rPr>
                <w:noProof/>
              </w:rPr>
            </w:pPr>
          </w:p>
        </w:tc>
        <w:tc>
          <w:tcPr>
            <w:tcW w:w="5387" w:type="dxa"/>
            <w:vMerge/>
          </w:tcPr>
          <w:p w14:paraId="253590C6" w14:textId="77777777" w:rsidR="00367E6D" w:rsidRPr="007701BC" w:rsidRDefault="00367E6D" w:rsidP="005F6509">
            <w:pPr>
              <w:spacing w:line="276" w:lineRule="auto"/>
            </w:pPr>
          </w:p>
        </w:tc>
        <w:tc>
          <w:tcPr>
            <w:tcW w:w="2688" w:type="dxa"/>
            <w:vMerge/>
          </w:tcPr>
          <w:p w14:paraId="3395EC25" w14:textId="70270D49" w:rsidR="00367E6D" w:rsidRPr="007701BC" w:rsidRDefault="00367E6D" w:rsidP="005F6509">
            <w:pPr>
              <w:spacing w:line="276" w:lineRule="auto"/>
            </w:pPr>
          </w:p>
        </w:tc>
      </w:tr>
      <w:tr w:rsidR="00367E6D" w:rsidRPr="007701BC" w14:paraId="38666091" w14:textId="77777777" w:rsidTr="00C70B83">
        <w:trPr>
          <w:trHeight w:val="269"/>
        </w:trPr>
        <w:tc>
          <w:tcPr>
            <w:tcW w:w="851" w:type="dxa"/>
            <w:vMerge/>
          </w:tcPr>
          <w:p w14:paraId="5B8019FC" w14:textId="77777777" w:rsidR="00367E6D" w:rsidRPr="00E0758C" w:rsidRDefault="00367E6D" w:rsidP="005F6509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5C71B8AE" w14:textId="77777777" w:rsidR="00367E6D" w:rsidRPr="007701BC" w:rsidRDefault="00367E6D" w:rsidP="005F6509">
            <w:pPr>
              <w:pStyle w:val="Nummerierung"/>
              <w:rPr>
                <w:noProof/>
              </w:rPr>
            </w:pPr>
          </w:p>
        </w:tc>
        <w:tc>
          <w:tcPr>
            <w:tcW w:w="5387" w:type="dxa"/>
            <w:vMerge/>
          </w:tcPr>
          <w:p w14:paraId="4CDDB2F4" w14:textId="77777777" w:rsidR="00367E6D" w:rsidRPr="007701BC" w:rsidRDefault="00367E6D" w:rsidP="005F6509">
            <w:pPr>
              <w:spacing w:line="276" w:lineRule="auto"/>
            </w:pPr>
          </w:p>
        </w:tc>
        <w:tc>
          <w:tcPr>
            <w:tcW w:w="2688" w:type="dxa"/>
            <w:vMerge/>
          </w:tcPr>
          <w:p w14:paraId="11C6C6C7" w14:textId="7AEC0DE3" w:rsidR="00367E6D" w:rsidRPr="007701BC" w:rsidRDefault="00367E6D" w:rsidP="005F6509">
            <w:pPr>
              <w:spacing w:line="276" w:lineRule="auto"/>
            </w:pPr>
          </w:p>
        </w:tc>
      </w:tr>
      <w:tr w:rsidR="00367E6D" w:rsidRPr="007701BC" w14:paraId="7FF5E3B3" w14:textId="77777777" w:rsidTr="00C70B83">
        <w:trPr>
          <w:trHeight w:val="269"/>
        </w:trPr>
        <w:tc>
          <w:tcPr>
            <w:tcW w:w="851" w:type="dxa"/>
            <w:vMerge/>
          </w:tcPr>
          <w:p w14:paraId="4A937184" w14:textId="77777777" w:rsidR="00367E6D" w:rsidRPr="00E0758C" w:rsidRDefault="00367E6D" w:rsidP="005F6509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1576C2CD" w14:textId="77777777" w:rsidR="00367E6D" w:rsidRPr="007701BC" w:rsidRDefault="00367E6D" w:rsidP="005F6509">
            <w:pPr>
              <w:pStyle w:val="Nummerierung"/>
              <w:rPr>
                <w:noProof/>
              </w:rPr>
            </w:pPr>
          </w:p>
        </w:tc>
        <w:tc>
          <w:tcPr>
            <w:tcW w:w="5387" w:type="dxa"/>
            <w:vMerge/>
          </w:tcPr>
          <w:p w14:paraId="3B6709B4" w14:textId="77777777" w:rsidR="00367E6D" w:rsidRPr="007701BC" w:rsidRDefault="00367E6D" w:rsidP="005F6509">
            <w:pPr>
              <w:spacing w:line="276" w:lineRule="auto"/>
            </w:pPr>
          </w:p>
        </w:tc>
        <w:tc>
          <w:tcPr>
            <w:tcW w:w="2688" w:type="dxa"/>
            <w:vMerge/>
          </w:tcPr>
          <w:p w14:paraId="081BF0E4" w14:textId="0E1E4C6F" w:rsidR="00367E6D" w:rsidRPr="007701BC" w:rsidRDefault="00367E6D" w:rsidP="005F6509">
            <w:pPr>
              <w:spacing w:line="276" w:lineRule="auto"/>
            </w:pPr>
          </w:p>
        </w:tc>
      </w:tr>
      <w:tr w:rsidR="00367E6D" w:rsidRPr="007701BC" w14:paraId="53A0A61D" w14:textId="77777777" w:rsidTr="00C70B83">
        <w:trPr>
          <w:trHeight w:val="269"/>
        </w:trPr>
        <w:tc>
          <w:tcPr>
            <w:tcW w:w="851" w:type="dxa"/>
            <w:vMerge/>
          </w:tcPr>
          <w:p w14:paraId="172D4EF4" w14:textId="77777777" w:rsidR="00367E6D" w:rsidRPr="00E0758C" w:rsidRDefault="00367E6D" w:rsidP="005F6509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403AA2F5" w14:textId="77777777" w:rsidR="00367E6D" w:rsidRPr="007701BC" w:rsidRDefault="00367E6D" w:rsidP="005F6509">
            <w:pPr>
              <w:pStyle w:val="Nummerierung"/>
              <w:rPr>
                <w:noProof/>
              </w:rPr>
            </w:pPr>
          </w:p>
        </w:tc>
        <w:tc>
          <w:tcPr>
            <w:tcW w:w="5387" w:type="dxa"/>
            <w:vMerge/>
          </w:tcPr>
          <w:p w14:paraId="2574D50E" w14:textId="77777777" w:rsidR="00367E6D" w:rsidRPr="007701BC" w:rsidRDefault="00367E6D" w:rsidP="005F6509">
            <w:pPr>
              <w:spacing w:line="276" w:lineRule="auto"/>
            </w:pPr>
          </w:p>
        </w:tc>
        <w:tc>
          <w:tcPr>
            <w:tcW w:w="2688" w:type="dxa"/>
            <w:vMerge/>
          </w:tcPr>
          <w:p w14:paraId="248A7350" w14:textId="73086E1A" w:rsidR="00367E6D" w:rsidRPr="007701BC" w:rsidRDefault="00367E6D" w:rsidP="005F6509">
            <w:pPr>
              <w:spacing w:line="276" w:lineRule="auto"/>
            </w:pPr>
          </w:p>
        </w:tc>
      </w:tr>
      <w:tr w:rsidR="00367E6D" w:rsidRPr="007701BC" w14:paraId="3776AF45" w14:textId="77777777" w:rsidTr="00C70B83">
        <w:trPr>
          <w:trHeight w:val="269"/>
        </w:trPr>
        <w:tc>
          <w:tcPr>
            <w:tcW w:w="851" w:type="dxa"/>
            <w:vMerge/>
          </w:tcPr>
          <w:p w14:paraId="766E98E1" w14:textId="77777777" w:rsidR="00367E6D" w:rsidRPr="00E0758C" w:rsidRDefault="00367E6D" w:rsidP="005F6509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0BEBF45D" w14:textId="77777777" w:rsidR="00367E6D" w:rsidRPr="007701BC" w:rsidRDefault="00367E6D" w:rsidP="005F6509">
            <w:pPr>
              <w:pStyle w:val="Nummerierung"/>
              <w:rPr>
                <w:noProof/>
              </w:rPr>
            </w:pPr>
          </w:p>
        </w:tc>
        <w:tc>
          <w:tcPr>
            <w:tcW w:w="5387" w:type="dxa"/>
            <w:vMerge/>
          </w:tcPr>
          <w:p w14:paraId="7DCE6BBF" w14:textId="77777777" w:rsidR="00367E6D" w:rsidRPr="007701BC" w:rsidRDefault="00367E6D" w:rsidP="005F6509">
            <w:pPr>
              <w:spacing w:line="276" w:lineRule="auto"/>
            </w:pPr>
          </w:p>
        </w:tc>
        <w:tc>
          <w:tcPr>
            <w:tcW w:w="2688" w:type="dxa"/>
            <w:vMerge/>
          </w:tcPr>
          <w:p w14:paraId="760A5A97" w14:textId="27D0515F" w:rsidR="00367E6D" w:rsidRPr="007701BC" w:rsidRDefault="00367E6D" w:rsidP="005F6509">
            <w:pPr>
              <w:spacing w:line="276" w:lineRule="auto"/>
            </w:pPr>
          </w:p>
        </w:tc>
      </w:tr>
      <w:tr w:rsidR="00367E6D" w:rsidRPr="007701BC" w14:paraId="17552B0C" w14:textId="77777777" w:rsidTr="00C70B83">
        <w:trPr>
          <w:trHeight w:val="239"/>
        </w:trPr>
        <w:tc>
          <w:tcPr>
            <w:tcW w:w="851" w:type="dxa"/>
          </w:tcPr>
          <w:p w14:paraId="226B3E42" w14:textId="77777777" w:rsidR="00367E6D" w:rsidRPr="007701BC" w:rsidRDefault="00367E6D" w:rsidP="005F6509">
            <w:pPr>
              <w:spacing w:line="240" w:lineRule="auto"/>
            </w:pPr>
          </w:p>
        </w:tc>
        <w:tc>
          <w:tcPr>
            <w:tcW w:w="425" w:type="dxa"/>
          </w:tcPr>
          <w:p w14:paraId="07401ECE" w14:textId="2647AE8A" w:rsidR="00367E6D" w:rsidRPr="007701BC" w:rsidRDefault="00367E6D" w:rsidP="005F6509">
            <w:pPr>
              <w:pStyle w:val="Nummerierung"/>
              <w:rPr>
                <w:noProof/>
              </w:rPr>
            </w:pPr>
            <w:r w:rsidRPr="007701BC">
              <w:rPr>
                <w:noProof/>
              </w:rPr>
              <w:t>b)</w:t>
            </w:r>
          </w:p>
        </w:tc>
        <w:tc>
          <w:tcPr>
            <w:tcW w:w="5387" w:type="dxa"/>
          </w:tcPr>
          <w:p w14:paraId="1FAEE17E" w14:textId="0D876D79" w:rsidR="00367E6D" w:rsidRPr="007701BC" w:rsidRDefault="00367E6D" w:rsidP="00367E6D">
            <w:pPr>
              <w:spacing w:line="276" w:lineRule="auto"/>
            </w:pPr>
            <w:r w:rsidRPr="007701BC">
              <w:t>W</w:t>
            </w:r>
            <w:r>
              <w:t>ie viel</w:t>
            </w:r>
            <w:r w:rsidRPr="007701BC">
              <w:t xml:space="preserve"> is</w:t>
            </w:r>
            <w:r>
              <w:t xml:space="preserve">t       </w:t>
            </w:r>
            <w:r w:rsidRPr="007701BC">
              <w:t xml:space="preserve">von 24, </w:t>
            </w:r>
            <w:r>
              <w:rPr>
                <w:rFonts w:eastAsiaTheme="minorEastAsia"/>
              </w:rPr>
              <w:t xml:space="preserve">     </w:t>
            </w:r>
            <w:r w:rsidRPr="007701BC">
              <w:t>von 24, …?</w:t>
            </w:r>
          </w:p>
          <w:p w14:paraId="130D71CC" w14:textId="2A9B292D" w:rsidR="00367E6D" w:rsidRPr="007701BC" w:rsidRDefault="00367E6D" w:rsidP="00367E6D"/>
          <w:p w14:paraId="05D35C7B" w14:textId="09564BB7" w:rsidR="00367E6D" w:rsidRPr="007701BC" w:rsidRDefault="00367E6D" w:rsidP="00367E6D">
            <w:r w:rsidRPr="007701BC">
              <w:t xml:space="preserve">Übertrage die Zahlen wie in </w:t>
            </w:r>
            <w:r w:rsidRPr="00904646">
              <w:rPr>
                <w:b/>
                <w:bCs/>
                <w:color w:val="327A86" w:themeColor="text2"/>
              </w:rPr>
              <w:t>a)</w:t>
            </w:r>
            <w:r w:rsidRPr="007701BC">
              <w:t xml:space="preserve"> und ergänze die fehlenden Angaben. Welche Muster kannst du finden?</w:t>
            </w:r>
          </w:p>
          <w:p w14:paraId="188F8519" w14:textId="22D02E18" w:rsidR="00367E6D" w:rsidRPr="007701BC" w:rsidRDefault="00367E6D" w:rsidP="00367E6D"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409280" behindDoc="0" locked="0" layoutInCell="1" allowOverlap="1" wp14:anchorId="58CE634B" wp14:editId="7862F65C">
                      <wp:simplePos x="0" y="0"/>
                      <wp:positionH relativeFrom="column">
                        <wp:posOffset>1671109</wp:posOffset>
                      </wp:positionH>
                      <wp:positionV relativeFrom="paragraph">
                        <wp:posOffset>59690</wp:posOffset>
                      </wp:positionV>
                      <wp:extent cx="298646" cy="435398"/>
                      <wp:effectExtent l="0" t="0" r="0" b="0"/>
                      <wp:wrapNone/>
                      <wp:docPr id="166990768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646" cy="435398"/>
                                <a:chOff x="-43535" y="-33800"/>
                                <a:chExt cx="300153" cy="440162"/>
                              </a:xfrm>
                            </wpg:grpSpPr>
                            <wps:wsp>
                              <wps:cNvPr id="1466339337" name="Textfeld 3"/>
                              <wps:cNvSpPr txBox="1"/>
                              <wps:spPr>
                                <a:xfrm>
                                  <a:off x="-43535" y="-33800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123043D" w14:textId="77777777" w:rsidR="00367E6D" w:rsidRPr="00AF1C61" w:rsidRDefault="00367E6D" w:rsidP="00367E6D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0779745" name="Textfeld 3"/>
                              <wps:cNvSpPr txBox="1"/>
                              <wps:spPr>
                                <a:xfrm>
                                  <a:off x="-14550" y="130466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666EA1" w14:textId="77777777" w:rsidR="00367E6D" w:rsidRPr="00AF1C61" w:rsidRDefault="00367E6D" w:rsidP="00367E6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5094456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CE634B" id="_x0000_s1434" style="position:absolute;margin-left:131.6pt;margin-top:4.7pt;width:23.5pt;height:34.3pt;z-index:253409280;mso-position-horizontal-relative:text;mso-position-vertical-relative:text;mso-width-relative:margin;mso-height-relative:margin" coordorigin="-43535,-33800" coordsize="300153,4401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">
                      <v:shape id="Textfeld 3" o:spid="_x0000_s1435" type="#_x0000_t202" style="position:absolute;left:-43535;top:-33800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" filled="f" stroked="f" strokeweight=".5pt">
                        <v:textbox>
                          <w:txbxContent>
                            <w:p w14:paraId="3123043D" w14:textId="77777777" w:rsidR="00367E6D" w:rsidRPr="00AF1C61" w:rsidRDefault="00367E6D" w:rsidP="00367E6D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436" type="#_x0000_t202" style="position:absolute;left:-14550;top:130466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" filled="f" stroked="f" strokeweight=".5pt">
                        <v:textbox>
                          <w:txbxContent>
                            <w:p w14:paraId="27666EA1" w14:textId="77777777" w:rsidR="00367E6D" w:rsidRPr="00AF1C61" w:rsidRDefault="00367E6D" w:rsidP="00367E6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437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54F1BC37" w14:textId="3975248F" w:rsidR="00367E6D" w:rsidRDefault="00367E6D" w:rsidP="00367E6D">
            <w:r w:rsidRPr="007701BC">
              <w:t>Warum kann man die Aufgabe</w:t>
            </w:r>
            <w:r>
              <w:t xml:space="preserve">     </w:t>
            </w:r>
            <w:r w:rsidRPr="007701BC">
              <w:t xml:space="preserve"> von 24 nicht gut lösen?</w:t>
            </w:r>
          </w:p>
          <w:p w14:paraId="41EA7A7C" w14:textId="4DBE026F" w:rsidR="00367E6D" w:rsidRDefault="00367E6D" w:rsidP="005F6509">
            <w:pPr>
              <w:spacing w:line="276" w:lineRule="auto"/>
              <w:rPr>
                <w:noProof/>
              </w:rPr>
            </w:pPr>
          </w:p>
        </w:tc>
        <w:tc>
          <w:tcPr>
            <w:tcW w:w="2688" w:type="dxa"/>
          </w:tcPr>
          <w:tbl>
            <w:tblPr>
              <w:tblW w:w="2578" w:type="dxa"/>
              <w:tblBorders>
                <w:top w:val="single" w:sz="4" w:space="0" w:color="7F7F7F"/>
                <w:left w:val="single" w:sz="4" w:space="0" w:color="7F7F7F"/>
                <w:bottom w:val="single" w:sz="4" w:space="0" w:color="7F7F7F"/>
                <w:right w:val="single" w:sz="4" w:space="0" w:color="7F7F7F"/>
                <w:insideH w:val="single" w:sz="4" w:space="0" w:color="7F7F7F"/>
                <w:insideV w:val="single" w:sz="4" w:space="0" w:color="7F7F7F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02"/>
              <w:gridCol w:w="1276"/>
            </w:tblGrid>
            <w:tr w:rsidR="00367E6D" w:rsidRPr="007701BC" w14:paraId="0B2B8783" w14:textId="77777777" w:rsidTr="00FC5746">
              <w:trPr>
                <w:trHeight w:val="239"/>
              </w:trPr>
              <w:tc>
                <w:tcPr>
                  <w:tcW w:w="1302" w:type="dxa"/>
                  <w:shd w:val="clear" w:color="auto" w:fill="92D051"/>
                </w:tcPr>
                <w:p w14:paraId="251D081E" w14:textId="77777777" w:rsidR="00367E6D" w:rsidRPr="007701BC" w:rsidRDefault="00367E6D" w:rsidP="00367E6D">
                  <w:pPr>
                    <w:spacing w:line="240" w:lineRule="auto"/>
                    <w:rPr>
                      <w:color w:val="000000" w:themeColor="text1"/>
                      <w:szCs w:val="20"/>
                    </w:rPr>
                  </w:pPr>
                  <w:r w:rsidRPr="005F6509">
                    <w:rPr>
                      <w:rFonts w:ascii="Calibri" w:hAnsi="Calibri"/>
                      <w:sz w:val="18"/>
                      <w:szCs w:val="18"/>
                    </w:rPr>
                    <w:t>Anteil</w:t>
                  </w:r>
                </w:p>
              </w:tc>
              <w:tc>
                <w:tcPr>
                  <w:tcW w:w="1276" w:type="dxa"/>
                  <w:shd w:val="clear" w:color="auto" w:fill="FFFF00"/>
                </w:tcPr>
                <w:p w14:paraId="65CD2C5B" w14:textId="77777777" w:rsidR="00367E6D" w:rsidRPr="007701BC" w:rsidRDefault="00367E6D" w:rsidP="00367E6D">
                  <w:pPr>
                    <w:spacing w:line="240" w:lineRule="auto"/>
                    <w:rPr>
                      <w:color w:val="000000" w:themeColor="text1"/>
                      <w:szCs w:val="20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G</w:t>
                  </w:r>
                  <w:r w:rsidRPr="005F6509">
                    <w:rPr>
                      <w:rFonts w:ascii="Calibri" w:hAnsi="Calibri"/>
                      <w:sz w:val="18"/>
                      <w:szCs w:val="18"/>
                    </w:rPr>
                    <w:t>anze Menge</w:t>
                  </w:r>
                </w:p>
              </w:tc>
            </w:tr>
            <w:tr w:rsidR="00367E6D" w:rsidRPr="007701BC" w14:paraId="752D5FA1" w14:textId="77777777" w:rsidTr="00FC5746">
              <w:trPr>
                <w:trHeight w:val="238"/>
              </w:trPr>
              <w:tc>
                <w:tcPr>
                  <w:tcW w:w="1302" w:type="dxa"/>
                  <w:vAlign w:val="center"/>
                </w:tcPr>
                <w:p w14:paraId="1FFA6803" w14:textId="77777777" w:rsidR="00367E6D" w:rsidRPr="007701BC" w:rsidRDefault="00367E6D" w:rsidP="00367E6D">
                  <w:pPr>
                    <w:spacing w:line="240" w:lineRule="auto"/>
                    <w:rPr>
                      <w:color w:val="000000" w:themeColor="text1"/>
                      <w:szCs w:val="20"/>
                    </w:rPr>
                  </w:pPr>
                  <w:r w:rsidRPr="005F6509">
                    <w:rPr>
                      <w:rFonts w:ascii="Comic Sans MS" w:hAnsi="Comic Sans MS" w:cs="Times New Roman"/>
                      <w:iCs/>
                      <w:color w:val="0000FF"/>
                      <w:sz w:val="15"/>
                      <w:szCs w:val="15"/>
                      <w:lang w:eastAsia="de-DE"/>
                    </w:rPr>
                    <w:t xml:space="preserve">ein </w:t>
                  </w:r>
                  <w:r>
                    <w:rPr>
                      <w:rFonts w:ascii="Comic Sans MS" w:hAnsi="Comic Sans MS" w:cs="Times New Roman"/>
                      <w:iCs/>
                      <w:color w:val="0000FF"/>
                      <w:sz w:val="15"/>
                      <w:szCs w:val="15"/>
                      <w:lang w:eastAsia="de-DE"/>
                    </w:rPr>
                    <w:t>Halb</w:t>
                  </w:r>
                </w:p>
              </w:tc>
              <w:tc>
                <w:tcPr>
                  <w:tcW w:w="1276" w:type="dxa"/>
                  <w:vAlign w:val="center"/>
                </w:tcPr>
                <w:p w14:paraId="6474F023" w14:textId="77777777" w:rsidR="00367E6D" w:rsidRPr="007701BC" w:rsidRDefault="00367E6D" w:rsidP="00367E6D">
                  <w:pPr>
                    <w:spacing w:line="240" w:lineRule="auto"/>
                    <w:rPr>
                      <w:color w:val="000000" w:themeColor="text1"/>
                      <w:szCs w:val="20"/>
                    </w:rPr>
                  </w:pPr>
                  <w:r w:rsidRPr="005F6509">
                    <w:rPr>
                      <w:rFonts w:ascii="Comic Sans MS" w:hAnsi="Comic Sans MS"/>
                      <w:color w:val="0000FF"/>
                      <w:sz w:val="15"/>
                      <w:szCs w:val="15"/>
                    </w:rPr>
                    <w:t>24</w:t>
                  </w:r>
                </w:p>
              </w:tc>
            </w:tr>
            <w:tr w:rsidR="00367E6D" w:rsidRPr="007701BC" w14:paraId="6D9914D3" w14:textId="77777777" w:rsidTr="00FC5746">
              <w:trPr>
                <w:trHeight w:val="238"/>
              </w:trPr>
              <w:tc>
                <w:tcPr>
                  <w:tcW w:w="1302" w:type="dxa"/>
                  <w:vAlign w:val="center"/>
                </w:tcPr>
                <w:p w14:paraId="68BA996C" w14:textId="77777777" w:rsidR="00367E6D" w:rsidRPr="007701BC" w:rsidRDefault="00367E6D" w:rsidP="00367E6D">
                  <w:pPr>
                    <w:spacing w:line="240" w:lineRule="auto"/>
                    <w:rPr>
                      <w:color w:val="000000" w:themeColor="text1"/>
                      <w:szCs w:val="20"/>
                    </w:rPr>
                  </w:pPr>
                  <w:r>
                    <w:rPr>
                      <w:rFonts w:ascii="Comic Sans MS" w:hAnsi="Comic Sans MS" w:cs="Times New Roman"/>
                      <w:iCs/>
                      <w:color w:val="0000FF"/>
                      <w:sz w:val="15"/>
                      <w:szCs w:val="15"/>
                      <w:lang w:eastAsia="de-DE"/>
                    </w:rPr>
                    <w:t>ein Drittel</w:t>
                  </w:r>
                </w:p>
              </w:tc>
              <w:tc>
                <w:tcPr>
                  <w:tcW w:w="1276" w:type="dxa"/>
                  <w:vAlign w:val="center"/>
                </w:tcPr>
                <w:p w14:paraId="599CC0B0" w14:textId="77777777" w:rsidR="00367E6D" w:rsidRPr="007701BC" w:rsidRDefault="00367E6D" w:rsidP="00367E6D">
                  <w:pPr>
                    <w:spacing w:line="240" w:lineRule="auto"/>
                    <w:rPr>
                      <w:color w:val="000000" w:themeColor="text1"/>
                      <w:szCs w:val="20"/>
                    </w:rPr>
                  </w:pPr>
                  <w:r w:rsidRPr="005F6509">
                    <w:rPr>
                      <w:rFonts w:ascii="Comic Sans MS" w:hAnsi="Comic Sans MS"/>
                      <w:color w:val="0000FF"/>
                      <w:sz w:val="15"/>
                      <w:szCs w:val="15"/>
                    </w:rPr>
                    <w:t>24</w:t>
                  </w:r>
                </w:p>
              </w:tc>
            </w:tr>
            <w:tr w:rsidR="00367E6D" w:rsidRPr="007701BC" w14:paraId="56F28D8E" w14:textId="77777777" w:rsidTr="00FC5746">
              <w:trPr>
                <w:trHeight w:val="238"/>
              </w:trPr>
              <w:tc>
                <w:tcPr>
                  <w:tcW w:w="1302" w:type="dxa"/>
                  <w:vAlign w:val="center"/>
                </w:tcPr>
                <w:p w14:paraId="24C0CA48" w14:textId="77777777" w:rsidR="00367E6D" w:rsidRPr="007701BC" w:rsidRDefault="00367E6D" w:rsidP="00367E6D">
                  <w:pPr>
                    <w:spacing w:line="240" w:lineRule="auto"/>
                    <w:rPr>
                      <w:color w:val="000000" w:themeColor="text1"/>
                      <w:szCs w:val="20"/>
                    </w:rPr>
                  </w:pPr>
                  <w:r>
                    <w:rPr>
                      <w:rFonts w:ascii="Comic Sans MS" w:hAnsi="Comic Sans MS" w:cs="Times New Roman"/>
                      <w:iCs/>
                      <w:color w:val="0000FF"/>
                      <w:sz w:val="15"/>
                      <w:szCs w:val="15"/>
                      <w:lang w:eastAsia="de-DE"/>
                    </w:rPr>
                    <w:t>ein Viertel</w:t>
                  </w:r>
                </w:p>
              </w:tc>
              <w:tc>
                <w:tcPr>
                  <w:tcW w:w="1276" w:type="dxa"/>
                  <w:vAlign w:val="center"/>
                </w:tcPr>
                <w:p w14:paraId="131CE7BA" w14:textId="77777777" w:rsidR="00367E6D" w:rsidRPr="007701BC" w:rsidRDefault="00367E6D" w:rsidP="00367E6D">
                  <w:pPr>
                    <w:spacing w:line="240" w:lineRule="auto"/>
                    <w:rPr>
                      <w:color w:val="000000" w:themeColor="text1"/>
                      <w:szCs w:val="20"/>
                    </w:rPr>
                  </w:pPr>
                  <w:r w:rsidRPr="005F6509">
                    <w:rPr>
                      <w:rFonts w:ascii="Comic Sans MS" w:hAnsi="Comic Sans MS"/>
                      <w:color w:val="0000FF"/>
                      <w:sz w:val="15"/>
                      <w:szCs w:val="15"/>
                    </w:rPr>
                    <w:t>24</w:t>
                  </w:r>
                </w:p>
              </w:tc>
            </w:tr>
            <w:tr w:rsidR="00367E6D" w:rsidRPr="007701BC" w14:paraId="19FBEBCF" w14:textId="77777777" w:rsidTr="00FC5746">
              <w:trPr>
                <w:trHeight w:val="228"/>
              </w:trPr>
              <w:tc>
                <w:tcPr>
                  <w:tcW w:w="1302" w:type="dxa"/>
                  <w:vAlign w:val="center"/>
                </w:tcPr>
                <w:p w14:paraId="322D6943" w14:textId="77777777" w:rsidR="00367E6D" w:rsidRPr="007701BC" w:rsidRDefault="00367E6D" w:rsidP="00367E6D">
                  <w:pPr>
                    <w:spacing w:line="240" w:lineRule="auto"/>
                    <w:rPr>
                      <w:color w:val="000000" w:themeColor="text1"/>
                      <w:szCs w:val="20"/>
                    </w:rPr>
                  </w:pPr>
                  <w:r>
                    <w:rPr>
                      <w:rFonts w:ascii="Comic Sans MS" w:hAnsi="Comic Sans MS" w:cs="Times New Roman"/>
                      <w:iCs/>
                      <w:color w:val="0000FF"/>
                      <w:sz w:val="15"/>
                      <w:szCs w:val="15"/>
                      <w:lang w:eastAsia="de-DE"/>
                    </w:rPr>
                    <w:t>ein Fünftel</w:t>
                  </w:r>
                </w:p>
              </w:tc>
              <w:tc>
                <w:tcPr>
                  <w:tcW w:w="1276" w:type="dxa"/>
                  <w:vAlign w:val="center"/>
                </w:tcPr>
                <w:p w14:paraId="132BFFAB" w14:textId="77777777" w:rsidR="00367E6D" w:rsidRPr="007701BC" w:rsidRDefault="00367E6D" w:rsidP="00367E6D">
                  <w:pPr>
                    <w:spacing w:line="240" w:lineRule="auto"/>
                    <w:rPr>
                      <w:color w:val="000000" w:themeColor="text1"/>
                      <w:szCs w:val="20"/>
                    </w:rPr>
                  </w:pPr>
                  <w:r w:rsidRPr="005F6509">
                    <w:rPr>
                      <w:rFonts w:ascii="Comic Sans MS" w:hAnsi="Comic Sans MS"/>
                      <w:color w:val="0000FF"/>
                      <w:sz w:val="15"/>
                      <w:szCs w:val="15"/>
                    </w:rPr>
                    <w:t>24</w:t>
                  </w:r>
                </w:p>
              </w:tc>
            </w:tr>
          </w:tbl>
          <w:p w14:paraId="036A1285" w14:textId="77777777" w:rsidR="00367E6D" w:rsidRDefault="00367E6D" w:rsidP="005F6509">
            <w:pPr>
              <w:spacing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5F6509" w:rsidRPr="007701BC" w14:paraId="362C6497" w14:textId="77777777" w:rsidTr="00C70B83">
        <w:trPr>
          <w:trHeight w:val="354"/>
        </w:trPr>
        <w:tc>
          <w:tcPr>
            <w:tcW w:w="851" w:type="dxa"/>
          </w:tcPr>
          <w:p w14:paraId="55CFD9E7" w14:textId="493BC53C" w:rsidR="005F6509" w:rsidRPr="007701BC" w:rsidRDefault="005F6509" w:rsidP="005F6509">
            <w:pPr>
              <w:spacing w:line="240" w:lineRule="auto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50A6950" wp14:editId="4B76E5B9">
                  <wp:extent cx="313144" cy="272386"/>
                  <wp:effectExtent l="0" t="0" r="0" b="0"/>
                  <wp:docPr id="192910189" name="Grafik 192910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1E767CF" w14:textId="77777777" w:rsidR="005F6509" w:rsidRPr="007701BC" w:rsidRDefault="005F6509" w:rsidP="005F6509">
            <w:pPr>
              <w:pStyle w:val="Nummerierung"/>
              <w:rPr>
                <w:noProof/>
              </w:rPr>
            </w:pPr>
            <w:r w:rsidRPr="007701BC">
              <w:rPr>
                <w:noProof/>
              </w:rPr>
              <w:t>c)</w:t>
            </w:r>
          </w:p>
        </w:tc>
        <w:tc>
          <w:tcPr>
            <w:tcW w:w="8075" w:type="dxa"/>
            <w:gridSpan w:val="2"/>
          </w:tcPr>
          <w:p w14:paraId="45863176" w14:textId="02F05994" w:rsidR="005F6509" w:rsidRPr="007701BC" w:rsidRDefault="005F6509" w:rsidP="005F6509">
            <w:r w:rsidRPr="007701BC">
              <w:t xml:space="preserve">Eine Person denkt sich ein Muster wie in </w:t>
            </w:r>
            <w:r w:rsidRPr="00915A53">
              <w:rPr>
                <w:rStyle w:val="NummerierungZchn"/>
              </w:rPr>
              <w:t>a)</w:t>
            </w:r>
            <w:r w:rsidRPr="007701BC">
              <w:t xml:space="preserve"> oder </w:t>
            </w:r>
            <w:r w:rsidRPr="00915A53">
              <w:rPr>
                <w:rStyle w:val="NummerierungZchn"/>
              </w:rPr>
              <w:t>b)</w:t>
            </w:r>
            <w:r w:rsidRPr="007701BC">
              <w:t xml:space="preserve"> aus, die andere löst es. </w:t>
            </w:r>
          </w:p>
          <w:p w14:paraId="48245DB9" w14:textId="77777777" w:rsidR="005F6509" w:rsidRPr="007701BC" w:rsidRDefault="005F6509" w:rsidP="005F6509">
            <w:r w:rsidRPr="007701BC">
              <w:t>Wechselt euch ab.</w:t>
            </w:r>
          </w:p>
        </w:tc>
      </w:tr>
    </w:tbl>
    <w:p w14:paraId="601BBB49" w14:textId="2476E6F0" w:rsidR="007E2A15" w:rsidRDefault="007E2A15" w:rsidP="007E2A15"/>
    <w:tbl>
      <w:tblPr>
        <w:tblW w:w="9322" w:type="dxa"/>
        <w:tblInd w:w="-142" w:type="dxa"/>
        <w:tblLayout w:type="fixed"/>
        <w:tblLook w:val="01E0" w:firstRow="1" w:lastRow="1" w:firstColumn="1" w:lastColumn="1" w:noHBand="0" w:noVBand="0"/>
      </w:tblPr>
      <w:tblGrid>
        <w:gridCol w:w="846"/>
        <w:gridCol w:w="425"/>
        <w:gridCol w:w="5954"/>
        <w:gridCol w:w="2097"/>
      </w:tblGrid>
      <w:tr w:rsidR="007E2A15" w:rsidRPr="007701BC" w14:paraId="4EB4308F" w14:textId="77777777" w:rsidTr="00C70B83">
        <w:tc>
          <w:tcPr>
            <w:tcW w:w="846" w:type="dxa"/>
          </w:tcPr>
          <w:p w14:paraId="22ECD5D5" w14:textId="77777777" w:rsidR="007E2A15" w:rsidRPr="007701BC" w:rsidRDefault="007E2A15" w:rsidP="00D4349A">
            <w:pPr>
              <w:pStyle w:val="berschrift3"/>
              <w:rPr>
                <w:noProof/>
              </w:rPr>
            </w:pPr>
            <w:r w:rsidRPr="007701BC">
              <w:rPr>
                <w:noProof/>
              </w:rPr>
              <w:t>1.3</w:t>
            </w:r>
          </w:p>
        </w:tc>
        <w:tc>
          <w:tcPr>
            <w:tcW w:w="8476" w:type="dxa"/>
            <w:gridSpan w:val="3"/>
          </w:tcPr>
          <w:p w14:paraId="72D41EF2" w14:textId="40B4C13A" w:rsidR="007E2A15" w:rsidRPr="007701BC" w:rsidRDefault="00D845EB" w:rsidP="00D4349A">
            <w:pPr>
              <w:pStyle w:val="berschrift3"/>
              <w:rPr>
                <w:noProof/>
              </w:rPr>
            </w:pPr>
            <w:r w:rsidRPr="00017B65">
              <w:rPr>
                <w:rFonts w:eastAsia="Calibri"/>
                <w:noProof/>
                <w:kern w:val="2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73056" behindDoc="0" locked="0" layoutInCell="1" allowOverlap="1" wp14:anchorId="6D0060A8" wp14:editId="24B3F63E">
                      <wp:simplePos x="0" y="0"/>
                      <wp:positionH relativeFrom="column">
                        <wp:posOffset>2321983</wp:posOffset>
                      </wp:positionH>
                      <wp:positionV relativeFrom="paragraph">
                        <wp:posOffset>277495</wp:posOffset>
                      </wp:positionV>
                      <wp:extent cx="298450" cy="414444"/>
                      <wp:effectExtent l="0" t="0" r="0" b="0"/>
                      <wp:wrapNone/>
                      <wp:docPr id="82762252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444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718117898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141BB19" w14:textId="77777777" w:rsidR="00D4349A" w:rsidRPr="00AF1C61" w:rsidRDefault="00D4349A" w:rsidP="00D845EB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7481635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B37258" w14:textId="77777777" w:rsidR="00D4349A" w:rsidRPr="00AF1C61" w:rsidRDefault="00D4349A" w:rsidP="00D845E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7151886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0060A8" id="_x0000_s1438" style="position:absolute;margin-left:182.85pt;margin-top:21.85pt;width:23.5pt;height:32.65pt;z-index:252973056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">
                      <v:shape id="Textfeld 3" o:spid="_x0000_s1439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" filled="f" stroked="f" strokeweight=".5pt">
                        <v:textbox>
                          <w:txbxContent>
                            <w:p w14:paraId="3141BB19" w14:textId="77777777" w:rsidR="00D4349A" w:rsidRPr="00AF1C61" w:rsidRDefault="00D4349A" w:rsidP="00D845EB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440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" filled="f" stroked="f" strokeweight=".5pt">
                        <v:textbox>
                          <w:txbxContent>
                            <w:p w14:paraId="41B37258" w14:textId="77777777" w:rsidR="00D4349A" w:rsidRPr="00AF1C61" w:rsidRDefault="00D4349A" w:rsidP="00D845E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441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t>Andere Anteile und andere Teile</w:t>
            </w:r>
          </w:p>
        </w:tc>
      </w:tr>
      <w:tr w:rsidR="007E2A15" w:rsidRPr="007701BC" w14:paraId="4D164C02" w14:textId="77777777" w:rsidTr="00C70B83">
        <w:trPr>
          <w:trHeight w:val="1491"/>
        </w:trPr>
        <w:tc>
          <w:tcPr>
            <w:tcW w:w="846" w:type="dxa"/>
          </w:tcPr>
          <w:p w14:paraId="71B7C785" w14:textId="68A7AE6B" w:rsidR="007E2A15" w:rsidRPr="007701BC" w:rsidRDefault="00B42405" w:rsidP="00D4349A">
            <w:pPr>
              <w:spacing w:line="240" w:lineRule="auto"/>
            </w:pPr>
            <w:r w:rsidRPr="00E0758C">
              <w:rPr>
                <w:noProof/>
              </w:rPr>
              <w:drawing>
                <wp:anchor distT="0" distB="0" distL="114300" distR="114300" simplePos="0" relativeHeight="253034496" behindDoc="0" locked="0" layoutInCell="1" allowOverlap="1" wp14:anchorId="03DB3749" wp14:editId="5744F3B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1905</wp:posOffset>
                  </wp:positionV>
                  <wp:extent cx="360000" cy="272386"/>
                  <wp:effectExtent l="0" t="0" r="2540" b="0"/>
                  <wp:wrapNone/>
                  <wp:docPr id="887421553" name="Grafik 887421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" w:type="dxa"/>
          </w:tcPr>
          <w:p w14:paraId="326E36E6" w14:textId="77777777" w:rsidR="007E2A15" w:rsidRPr="007701BC" w:rsidRDefault="007E2A15" w:rsidP="00D4349A">
            <w:pPr>
              <w:pStyle w:val="Nummerierung"/>
              <w:rPr>
                <w:noProof/>
              </w:rPr>
            </w:pPr>
            <w:r w:rsidRPr="007701BC">
              <w:rPr>
                <w:noProof/>
              </w:rPr>
              <w:t>a)</w:t>
            </w:r>
          </w:p>
        </w:tc>
        <w:tc>
          <w:tcPr>
            <w:tcW w:w="5954" w:type="dxa"/>
          </w:tcPr>
          <w:p w14:paraId="493CD984" w14:textId="49E02104" w:rsidR="007E2A15" w:rsidRPr="007701BC" w:rsidRDefault="007E2A15" w:rsidP="00D4349A">
            <w:pPr>
              <w:spacing w:line="276" w:lineRule="auto"/>
            </w:pPr>
            <w:r w:rsidRPr="007701BC">
              <w:t>Leonie hat die Aufgabe „</w:t>
            </w:r>
            <w:r w:rsidRPr="007701BC">
              <w:rPr>
                <w:rFonts w:eastAsiaTheme="minorEastAsia"/>
              </w:rPr>
              <w:t>Wie viel sind</w:t>
            </w:r>
            <w:r w:rsidR="00904646">
              <w:rPr>
                <w:rFonts w:eastAsiaTheme="minorEastAsia"/>
              </w:rPr>
              <w:t xml:space="preserve">   </w:t>
            </w:r>
            <w:r w:rsidRPr="007701BC">
              <w:t xml:space="preserve"> </w:t>
            </w:r>
            <w:r w:rsidR="00904646">
              <w:t xml:space="preserve"> </w:t>
            </w:r>
            <w:r w:rsidR="00D845EB">
              <w:t xml:space="preserve"> </w:t>
            </w:r>
            <w:r w:rsidRPr="007701BC">
              <w:t>von</w:t>
            </w:r>
            <w:r w:rsidR="00F657F8">
              <w:t xml:space="preserve"> 32</w:t>
            </w:r>
            <w:r w:rsidRPr="007701BC">
              <w:t xml:space="preserve">?“ gelegt. </w:t>
            </w:r>
          </w:p>
          <w:p w14:paraId="3E716D20" w14:textId="06336930" w:rsidR="007E2A15" w:rsidRDefault="007E2A15" w:rsidP="00D4349A">
            <w:r w:rsidRPr="007701BC">
              <w:t xml:space="preserve">Welchen Streifen nimmt sie? </w:t>
            </w:r>
          </w:p>
          <w:p w14:paraId="20744C1A" w14:textId="56C2AE90" w:rsidR="007E2A15" w:rsidRDefault="00904646" w:rsidP="00D4349A"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44384" behindDoc="0" locked="0" layoutInCell="1" allowOverlap="1" wp14:anchorId="39A254F1" wp14:editId="1422BDDE">
                      <wp:simplePos x="0" y="0"/>
                      <wp:positionH relativeFrom="column">
                        <wp:posOffset>616657</wp:posOffset>
                      </wp:positionH>
                      <wp:positionV relativeFrom="paragraph">
                        <wp:posOffset>50800</wp:posOffset>
                      </wp:positionV>
                      <wp:extent cx="298646" cy="435398"/>
                      <wp:effectExtent l="0" t="0" r="0" b="0"/>
                      <wp:wrapNone/>
                      <wp:docPr id="74775214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646" cy="435398"/>
                                <a:chOff x="-43535" y="-33800"/>
                                <a:chExt cx="300153" cy="440162"/>
                              </a:xfrm>
                            </wpg:grpSpPr>
                            <wps:wsp>
                              <wps:cNvPr id="346510983" name="Textfeld 3"/>
                              <wps:cNvSpPr txBox="1"/>
                              <wps:spPr>
                                <a:xfrm>
                                  <a:off x="-43535" y="-33800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2AC4EA" w14:textId="38069C6C" w:rsidR="00D4349A" w:rsidRPr="00AF1C61" w:rsidRDefault="00D4349A" w:rsidP="00904646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0664515" name="Textfeld 3"/>
                              <wps:cNvSpPr txBox="1"/>
                              <wps:spPr>
                                <a:xfrm>
                                  <a:off x="-14550" y="130466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64A9AF0" w14:textId="77777777" w:rsidR="00D4349A" w:rsidRPr="00AF1C61" w:rsidRDefault="00D4349A" w:rsidP="0090464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1338806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A254F1" id="_x0000_s1442" style="position:absolute;margin-left:48.55pt;margin-top:4pt;width:23.5pt;height:34.3pt;z-index:252944384;mso-position-horizontal-relative:text;mso-position-vertical-relative:text;mso-width-relative:margin;mso-height-relative:margin" coordorigin="-43535,-33800" coordsize="300153,4401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">
                      <v:shape id="Textfeld 3" o:spid="_x0000_s1443" type="#_x0000_t202" style="position:absolute;left:-43535;top:-33800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" filled="f" stroked="f" strokeweight=".5pt">
                        <v:textbox>
                          <w:txbxContent>
                            <w:p w14:paraId="782AC4EA" w14:textId="38069C6C" w:rsidR="00D4349A" w:rsidRPr="00AF1C61" w:rsidRDefault="00D4349A" w:rsidP="00904646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444" type="#_x0000_t202" style="position:absolute;left:-14550;top:130466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" filled="f" stroked="f" strokeweight=".5pt">
                        <v:textbox>
                          <w:txbxContent>
                            <w:p w14:paraId="464A9AF0" w14:textId="77777777" w:rsidR="00D4349A" w:rsidRPr="00AF1C61" w:rsidRDefault="00D4349A" w:rsidP="0090464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445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2898555E" w14:textId="3D2678E2" w:rsidR="007E2A15" w:rsidRDefault="00D845EB" w:rsidP="00D4349A">
            <w:pPr>
              <w:spacing w:line="276" w:lineRule="auto"/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68960" behindDoc="0" locked="0" layoutInCell="1" allowOverlap="1" wp14:anchorId="0A91B2FC" wp14:editId="0D39B3EC">
                      <wp:simplePos x="0" y="0"/>
                      <wp:positionH relativeFrom="column">
                        <wp:posOffset>2664672</wp:posOffset>
                      </wp:positionH>
                      <wp:positionV relativeFrom="paragraph">
                        <wp:posOffset>332740</wp:posOffset>
                      </wp:positionV>
                      <wp:extent cx="298450" cy="414444"/>
                      <wp:effectExtent l="0" t="0" r="0" b="0"/>
                      <wp:wrapNone/>
                      <wp:docPr id="212853200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444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459262425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5A0EFE" w14:textId="77777777" w:rsidR="00D4349A" w:rsidRPr="00AF1C61" w:rsidRDefault="00D4349A" w:rsidP="00D845EB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5795955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FE1312" w14:textId="77777777" w:rsidR="00D4349A" w:rsidRPr="00AF1C61" w:rsidRDefault="00D4349A" w:rsidP="00D845E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6858482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91B2FC" id="_x0000_s1446" style="position:absolute;margin-left:209.8pt;margin-top:26.2pt;width:23.5pt;height:32.65pt;z-index:252968960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">
                      <v:shape id="Textfeld 3" o:spid="_x0000_s1447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" filled="f" stroked="f" strokeweight=".5pt">
                        <v:textbox>
                          <w:txbxContent>
                            <w:p w14:paraId="545A0EFE" w14:textId="77777777" w:rsidR="00D4349A" w:rsidRPr="00AF1C61" w:rsidRDefault="00D4349A" w:rsidP="00D845EB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448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" filled="f" stroked="f" strokeweight=".5pt">
                        <v:textbox>
                          <w:txbxContent>
                            <w:p w14:paraId="1DFE1312" w14:textId="77777777" w:rsidR="00D4349A" w:rsidRPr="00AF1C61" w:rsidRDefault="00D4349A" w:rsidP="00D845E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449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t>Jetzt soll sie</w:t>
            </w:r>
            <w:r w:rsidR="00904646">
              <w:t xml:space="preserve">   </w:t>
            </w:r>
            <w:r w:rsidR="007E2A15">
              <w:t xml:space="preserve"> </w:t>
            </w:r>
            <w:r w:rsidR="00904646">
              <w:t xml:space="preserve">  </w:t>
            </w:r>
            <w:r w:rsidR="007E2A15">
              <w:t>von</w:t>
            </w:r>
            <w:r w:rsidR="00F657F8">
              <w:t xml:space="preserve"> 32</w:t>
            </w:r>
            <w:r w:rsidR="007E2A15" w:rsidRPr="007701BC">
              <w:t>bestimmen. Was muss sie verändern?</w:t>
            </w:r>
          </w:p>
        </w:tc>
        <w:tc>
          <w:tcPr>
            <w:tcW w:w="2097" w:type="dxa"/>
          </w:tcPr>
          <w:p w14:paraId="770FBB68" w14:textId="5702EBE7" w:rsidR="007E2A15" w:rsidRPr="007701BC" w:rsidRDefault="00BA7D19" w:rsidP="00D4349A">
            <w:pPr>
              <w:spacing w:line="240" w:lineRule="auto"/>
              <w:rPr>
                <w:color w:val="000000" w:themeColor="text1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74112" behindDoc="0" locked="0" layoutInCell="1" allowOverlap="1" wp14:anchorId="7A7AA529" wp14:editId="6C879F2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-13529</wp:posOffset>
                      </wp:positionV>
                      <wp:extent cx="645795" cy="722893"/>
                      <wp:effectExtent l="0" t="0" r="0" b="1270"/>
                      <wp:wrapNone/>
                      <wp:docPr id="402941034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04365922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21973169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055838" w14:textId="77777777" w:rsidR="00D4349A" w:rsidRPr="00D10144" w:rsidRDefault="00D4349A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7AA529" id="_x0000_s1450" style="position:absolute;margin-left:0;margin-top:-1.05pt;width:50.85pt;height:56.9pt;z-index:253274112;mso-position-horizontal-relative:text;mso-position-vertical-relative:text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">
                      <v:shape id="Grafik 6" o:spid="_x0000_s1451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">
                        <v:imagedata r:id="rId91" o:title="" chromakey="white"/>
                      </v:shape>
                      <v:shape id="Textfeld 12" o:spid="_x0000_s1452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F055838" w14:textId="77777777" w:rsidR="00D4349A" w:rsidRPr="00D10144" w:rsidRDefault="00D4349A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19570D4" w14:textId="08BD08B0" w:rsidR="007E2A15" w:rsidRPr="007701BC" w:rsidRDefault="00AF5AFC" w:rsidP="00D4349A">
            <w:pPr>
              <w:spacing w:line="240" w:lineRule="auto"/>
              <w:rPr>
                <w:color w:val="000000" w:themeColor="text1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67968" behindDoc="0" locked="0" layoutInCell="1" allowOverlap="1" wp14:anchorId="235E55F5" wp14:editId="6BFCAB4F">
                      <wp:simplePos x="0" y="0"/>
                      <wp:positionH relativeFrom="column">
                        <wp:posOffset>699999</wp:posOffset>
                      </wp:positionH>
                      <wp:positionV relativeFrom="paragraph">
                        <wp:posOffset>601929</wp:posOffset>
                      </wp:positionV>
                      <wp:extent cx="499745" cy="706781"/>
                      <wp:effectExtent l="0" t="0" r="0" b="4445"/>
                      <wp:wrapNone/>
                      <wp:docPr id="1859441718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745" cy="706781"/>
                                <a:chOff x="0" y="0"/>
                                <a:chExt cx="499745" cy="7067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016619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97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7244493" name="Textfeld 12"/>
                              <wps:cNvSpPr txBox="1"/>
                              <wps:spPr>
                                <a:xfrm>
                                  <a:off x="9371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303352" w14:textId="77777777" w:rsidR="00D4349A" w:rsidRPr="00D10144" w:rsidRDefault="00D4349A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Tim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5E55F5" id="_x0000_s1453" style="position:absolute;margin-left:55.1pt;margin-top:47.4pt;width:39.35pt;height:55.65pt;z-index:253267968;mso-position-horizontal-relative:text;mso-position-vertical-relative:text" coordsize="4997,70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">
                      <v:shape id="Grafik 11" o:spid="_x0000_s1454" type="#_x0000_t75" style="position:absolute;width:499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">
                        <v:imagedata r:id="rId136" o:title="" chromakey="white"/>
                      </v:shape>
                      <v:shape id="Textfeld 12" o:spid="_x0000_s1455" type="#_x0000_t202" style="position:absolute;left:937;top:5599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F303352" w14:textId="77777777" w:rsidR="00D4349A" w:rsidRPr="00D10144" w:rsidRDefault="00D4349A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Tim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7E2A15" w:rsidRPr="007701BC" w14:paraId="5E47B457" w14:textId="77777777" w:rsidTr="00C70B83">
        <w:tc>
          <w:tcPr>
            <w:tcW w:w="846" w:type="dxa"/>
          </w:tcPr>
          <w:p w14:paraId="6B6EBE24" w14:textId="7186E549" w:rsidR="007E2A15" w:rsidRPr="007701BC" w:rsidRDefault="00B42405" w:rsidP="00D4349A">
            <w:pPr>
              <w:spacing w:line="240" w:lineRule="auto"/>
            </w:pPr>
            <w:r w:rsidRPr="00E0758C">
              <w:rPr>
                <w:noProof/>
              </w:rPr>
              <w:drawing>
                <wp:anchor distT="0" distB="0" distL="114300" distR="114300" simplePos="0" relativeHeight="253032448" behindDoc="0" locked="0" layoutInCell="1" allowOverlap="1" wp14:anchorId="5F1719A1" wp14:editId="50CD387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3175</wp:posOffset>
                  </wp:positionV>
                  <wp:extent cx="360000" cy="272386"/>
                  <wp:effectExtent l="0" t="0" r="2540" b="0"/>
                  <wp:wrapNone/>
                  <wp:docPr id="2034772513" name="Grafik 2034772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" w:type="dxa"/>
          </w:tcPr>
          <w:p w14:paraId="12816DFB" w14:textId="77777777" w:rsidR="007E2A15" w:rsidRPr="007701BC" w:rsidRDefault="007E2A15" w:rsidP="00D4349A">
            <w:pPr>
              <w:pStyle w:val="Nummerierung"/>
              <w:rPr>
                <w:noProof/>
              </w:rPr>
            </w:pPr>
            <w:r w:rsidRPr="007701BC">
              <w:rPr>
                <w:noProof/>
              </w:rPr>
              <w:t>b)</w:t>
            </w:r>
          </w:p>
        </w:tc>
        <w:tc>
          <w:tcPr>
            <w:tcW w:w="8051" w:type="dxa"/>
            <w:gridSpan w:val="2"/>
          </w:tcPr>
          <w:p w14:paraId="0A64F640" w14:textId="086CDFD6" w:rsidR="007E2A15" w:rsidRPr="007701BC" w:rsidRDefault="00D845EB" w:rsidP="00B55362">
            <w:pPr>
              <w:spacing w:before="120" w:line="276" w:lineRule="auto"/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71008" behindDoc="0" locked="0" layoutInCell="1" allowOverlap="1" wp14:anchorId="51626899" wp14:editId="79B80C12">
                      <wp:simplePos x="0" y="0"/>
                      <wp:positionH relativeFrom="column">
                        <wp:posOffset>418884</wp:posOffset>
                      </wp:positionH>
                      <wp:positionV relativeFrom="paragraph">
                        <wp:posOffset>-53156</wp:posOffset>
                      </wp:positionV>
                      <wp:extent cx="298450" cy="414444"/>
                      <wp:effectExtent l="0" t="0" r="0" b="0"/>
                      <wp:wrapNone/>
                      <wp:docPr id="168819523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444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651127930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FA7FB0" w14:textId="34321833" w:rsidR="00D4349A" w:rsidRPr="00AF1C61" w:rsidRDefault="00D4349A" w:rsidP="00D845EB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7152941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01501D" w14:textId="73417C42" w:rsidR="00D4349A" w:rsidRPr="00AF1C61" w:rsidRDefault="00D4349A" w:rsidP="00D845E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0513480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626899" id="_x0000_s1456" style="position:absolute;margin-left:33pt;margin-top:-4.2pt;width:23.5pt;height:32.65pt;z-index:252971008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">
                      <v:shape id="Textfeld 3" o:spid="_x0000_s1457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" filled="f" stroked="f" strokeweight=".5pt">
                        <v:textbox>
                          <w:txbxContent>
                            <w:p w14:paraId="39FA7FB0" w14:textId="34321833" w:rsidR="00D4349A" w:rsidRPr="00AF1C61" w:rsidRDefault="00D4349A" w:rsidP="00D845EB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458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" filled="f" stroked="f" strokeweight=".5pt">
                        <v:textbox>
                          <w:txbxContent>
                            <w:p w14:paraId="5A01501D" w14:textId="73417C42" w:rsidR="00D4349A" w:rsidRPr="00AF1C61" w:rsidRDefault="00D4349A" w:rsidP="00D845E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459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t>Tim ha</w:t>
            </w:r>
            <w:r w:rsidR="00904646">
              <w:t xml:space="preserve">t        </w:t>
            </w:r>
            <w:r w:rsidR="007E2A15">
              <w:t>von 24</w:t>
            </w:r>
            <w:r w:rsidR="007E2A15" w:rsidRPr="007701BC">
              <w:t xml:space="preserve"> bestimmt. Jetzt bestimmt er</w:t>
            </w:r>
            <w:r w:rsidR="00B55362">
              <w:t xml:space="preserve">  </w:t>
            </w:r>
            <w:r w:rsidR="007E2A15" w:rsidRPr="007701BC">
              <w:t xml:space="preserve"> </w:t>
            </w:r>
            <w:r w:rsidR="00B55362">
              <w:t xml:space="preserve">   </w:t>
            </w:r>
            <w:r w:rsidR="007E2A15" w:rsidRPr="007701BC">
              <w:t>von 24.</w:t>
            </w:r>
            <w:r w:rsidR="007E2A15" w:rsidRPr="007701BC">
              <w:br/>
              <w:t>Was muss er verändern?</w:t>
            </w:r>
            <w:r w:rsidR="00B55362" w:rsidRPr="00B55362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</w:tc>
      </w:tr>
    </w:tbl>
    <w:p w14:paraId="7FDE4531" w14:textId="49C2BD4B" w:rsidR="007E2A15" w:rsidRDefault="007E2A15" w:rsidP="007E2A15"/>
    <w:tbl>
      <w:tblPr>
        <w:tblW w:w="9362" w:type="dxa"/>
        <w:tblInd w:w="-148" w:type="dxa"/>
        <w:tblLayout w:type="fixed"/>
        <w:tblLook w:val="01E0" w:firstRow="1" w:lastRow="1" w:firstColumn="1" w:lastColumn="1" w:noHBand="0" w:noVBand="0"/>
      </w:tblPr>
      <w:tblGrid>
        <w:gridCol w:w="6"/>
        <w:gridCol w:w="808"/>
        <w:gridCol w:w="40"/>
        <w:gridCol w:w="427"/>
        <w:gridCol w:w="566"/>
        <w:gridCol w:w="2191"/>
        <w:gridCol w:w="216"/>
        <w:gridCol w:w="428"/>
        <w:gridCol w:w="1920"/>
        <w:gridCol w:w="24"/>
        <w:gridCol w:w="177"/>
        <w:gridCol w:w="2410"/>
        <w:gridCol w:w="109"/>
        <w:gridCol w:w="40"/>
      </w:tblGrid>
      <w:tr w:rsidR="007E2A15" w:rsidRPr="007701BC" w14:paraId="555A4ABE" w14:textId="77777777" w:rsidTr="00C70B83">
        <w:trPr>
          <w:gridBefore w:val="1"/>
          <w:gridAfter w:val="1"/>
          <w:wBefore w:w="6" w:type="dxa"/>
          <w:wAfter w:w="40" w:type="dxa"/>
        </w:trPr>
        <w:tc>
          <w:tcPr>
            <w:tcW w:w="849" w:type="dxa"/>
            <w:gridSpan w:val="2"/>
          </w:tcPr>
          <w:p w14:paraId="0D1175F8" w14:textId="77777777" w:rsidR="007E2A15" w:rsidRPr="007701BC" w:rsidRDefault="007E2A15" w:rsidP="00D4349A">
            <w:pPr>
              <w:pStyle w:val="berschrift3"/>
              <w:rPr>
                <w:noProof/>
              </w:rPr>
            </w:pPr>
            <w:r w:rsidRPr="007701BC">
              <w:rPr>
                <w:noProof/>
              </w:rPr>
              <w:t>1.4</w:t>
            </w:r>
          </w:p>
        </w:tc>
        <w:tc>
          <w:tcPr>
            <w:tcW w:w="8467" w:type="dxa"/>
            <w:gridSpan w:val="10"/>
          </w:tcPr>
          <w:p w14:paraId="71E766A9" w14:textId="4BECDC61" w:rsidR="007E2A15" w:rsidRPr="007701BC" w:rsidRDefault="00D845EB" w:rsidP="00D4349A">
            <w:pPr>
              <w:pStyle w:val="berschrift3"/>
              <w:rPr>
                <w:noProof/>
              </w:rPr>
            </w:pPr>
            <w:r w:rsidRPr="00017B65">
              <w:rPr>
                <w:rFonts w:eastAsia="Calibri"/>
                <w:noProof/>
                <w:kern w:val="2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52576" behindDoc="0" locked="0" layoutInCell="1" allowOverlap="1" wp14:anchorId="1E373CB9" wp14:editId="13DAB3DC">
                      <wp:simplePos x="0" y="0"/>
                      <wp:positionH relativeFrom="column">
                        <wp:posOffset>1076537</wp:posOffset>
                      </wp:positionH>
                      <wp:positionV relativeFrom="paragraph">
                        <wp:posOffset>288078</wp:posOffset>
                      </wp:positionV>
                      <wp:extent cx="298450" cy="414444"/>
                      <wp:effectExtent l="0" t="0" r="0" b="0"/>
                      <wp:wrapNone/>
                      <wp:docPr id="59137707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444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527856101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3194547" w14:textId="77777777" w:rsidR="00D4349A" w:rsidRPr="00AF1C61" w:rsidRDefault="00D4349A" w:rsidP="00B553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1125625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9EBC07" w14:textId="77777777" w:rsidR="00D4349A" w:rsidRPr="00AF1C61" w:rsidRDefault="00D4349A" w:rsidP="00B5536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7049849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373CB9" id="_x0000_s1460" style="position:absolute;margin-left:84.75pt;margin-top:22.7pt;width:23.5pt;height:32.65pt;z-index:252952576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">
                      <v:shape id="Textfeld 3" o:spid="_x0000_s1461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" filled="f" stroked="f" strokeweight=".5pt">
                        <v:textbox>
                          <w:txbxContent>
                            <w:p w14:paraId="73194547" w14:textId="77777777" w:rsidR="00D4349A" w:rsidRPr="00AF1C61" w:rsidRDefault="00D4349A" w:rsidP="00B55362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462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" filled="f" stroked="f" strokeweight=".5pt">
                        <v:textbox>
                          <w:txbxContent>
                            <w:p w14:paraId="729EBC07" w14:textId="77777777" w:rsidR="00D4349A" w:rsidRPr="00AF1C61" w:rsidRDefault="00D4349A" w:rsidP="00B5536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463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t>Anteile und Streifen im Kopf vorstellen</w:t>
            </w:r>
          </w:p>
        </w:tc>
      </w:tr>
      <w:tr w:rsidR="007E2A15" w:rsidRPr="007701BC" w14:paraId="3A4B9E1A" w14:textId="77777777" w:rsidTr="00C70B83">
        <w:trPr>
          <w:gridBefore w:val="1"/>
          <w:gridAfter w:val="1"/>
          <w:wBefore w:w="6" w:type="dxa"/>
          <w:wAfter w:w="40" w:type="dxa"/>
          <w:trHeight w:val="1913"/>
        </w:trPr>
        <w:tc>
          <w:tcPr>
            <w:tcW w:w="849" w:type="dxa"/>
            <w:gridSpan w:val="2"/>
          </w:tcPr>
          <w:p w14:paraId="03F243B4" w14:textId="77777777" w:rsidR="007E2A15" w:rsidRPr="007701BC" w:rsidRDefault="007E2A15" w:rsidP="00D4349A">
            <w:pPr>
              <w:spacing w:line="240" w:lineRule="auto"/>
            </w:pPr>
          </w:p>
        </w:tc>
        <w:tc>
          <w:tcPr>
            <w:tcW w:w="425" w:type="dxa"/>
          </w:tcPr>
          <w:p w14:paraId="001BFA5B" w14:textId="77777777" w:rsidR="007E2A15" w:rsidRPr="007701BC" w:rsidRDefault="007E2A15" w:rsidP="00D4349A">
            <w:pPr>
              <w:pStyle w:val="Nummerierung"/>
              <w:rPr>
                <w:noProof/>
              </w:rPr>
            </w:pPr>
            <w:r w:rsidRPr="007701BC">
              <w:rPr>
                <w:noProof/>
              </w:rPr>
              <w:t>a)</w:t>
            </w:r>
          </w:p>
        </w:tc>
        <w:tc>
          <w:tcPr>
            <w:tcW w:w="8042" w:type="dxa"/>
            <w:gridSpan w:val="9"/>
          </w:tcPr>
          <w:p w14:paraId="4C601DBF" w14:textId="4E9BD951" w:rsidR="007E2A15" w:rsidRPr="007701BC" w:rsidRDefault="007E2A15" w:rsidP="00D4349A">
            <w:pPr>
              <w:spacing w:line="276" w:lineRule="auto"/>
            </w:pPr>
            <w:r w:rsidRPr="007701BC">
              <w:t>Tara bekommt</w:t>
            </w:r>
            <w:r w:rsidR="00B55362">
              <w:t xml:space="preserve">     </w:t>
            </w:r>
            <w:r w:rsidRPr="007701BC">
              <w:t xml:space="preserve">  von 20 Bonbons. Stelle dir die Bonbons auf dem Streifen vor: </w:t>
            </w:r>
          </w:p>
          <w:p w14:paraId="2EDD0393" w14:textId="3026EB1E" w:rsidR="007E2A15" w:rsidRPr="007701BC" w:rsidRDefault="007E2A15" w:rsidP="000D61A5">
            <w:pPr>
              <w:pStyle w:val="Listenabsatz"/>
            </w:pPr>
            <w:r w:rsidRPr="007701BC">
              <w:t>Welchen Bruchstreifen stellst du dir vor?</w:t>
            </w:r>
          </w:p>
          <w:p w14:paraId="6FDED83F" w14:textId="036AD463" w:rsidR="007E2A15" w:rsidRPr="007701BC" w:rsidRDefault="00D845EB" w:rsidP="000D61A5">
            <w:pPr>
              <w:pStyle w:val="Listenabsatz"/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64864" behindDoc="0" locked="0" layoutInCell="1" allowOverlap="1" wp14:anchorId="62D7EBF6" wp14:editId="4832B9F7">
                      <wp:simplePos x="0" y="0"/>
                      <wp:positionH relativeFrom="column">
                        <wp:posOffset>2721437</wp:posOffset>
                      </wp:positionH>
                      <wp:positionV relativeFrom="paragraph">
                        <wp:posOffset>58843</wp:posOffset>
                      </wp:positionV>
                      <wp:extent cx="298450" cy="414444"/>
                      <wp:effectExtent l="0" t="0" r="0" b="0"/>
                      <wp:wrapNone/>
                      <wp:docPr id="69521811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444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634335755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959887" w14:textId="77777777" w:rsidR="00D4349A" w:rsidRPr="00AF1C61" w:rsidRDefault="00D4349A" w:rsidP="00D845EB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6096782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093474" w14:textId="77777777" w:rsidR="00D4349A" w:rsidRPr="00AF1C61" w:rsidRDefault="00D4349A" w:rsidP="00D845E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3006554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D7EBF6" id="_x0000_s1464" style="position:absolute;left:0;text-align:left;margin-left:214.3pt;margin-top:4.65pt;width:23.5pt;height:32.65pt;z-index:252964864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">
                      <v:shape id="Textfeld 3" o:spid="_x0000_s1465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" filled="f" stroked="f" strokeweight=".5pt">
                        <v:textbox>
                          <w:txbxContent>
                            <w:p w14:paraId="05959887" w14:textId="77777777" w:rsidR="00D4349A" w:rsidRPr="00AF1C61" w:rsidRDefault="00D4349A" w:rsidP="00D845EB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466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" filled="f" stroked="f" strokeweight=".5pt">
                        <v:textbox>
                          <w:txbxContent>
                            <w:p w14:paraId="57093474" w14:textId="77777777" w:rsidR="00D4349A" w:rsidRPr="00AF1C61" w:rsidRDefault="00D4349A" w:rsidP="00D845E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467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55362" w:rsidRPr="007701BC">
              <w:rPr>
                <w:noProof/>
              </w:rPr>
              <w:drawing>
                <wp:anchor distT="0" distB="0" distL="114300" distR="114300" simplePos="0" relativeHeight="252680192" behindDoc="0" locked="0" layoutInCell="1" allowOverlap="1" wp14:anchorId="6D2162E2" wp14:editId="2E0E900E">
                  <wp:simplePos x="0" y="0"/>
                  <wp:positionH relativeFrom="column">
                    <wp:posOffset>4075960</wp:posOffset>
                  </wp:positionH>
                  <wp:positionV relativeFrom="paragraph">
                    <wp:posOffset>108314</wp:posOffset>
                  </wp:positionV>
                  <wp:extent cx="938530" cy="494665"/>
                  <wp:effectExtent l="260032" t="44768" r="254953" b="45402"/>
                  <wp:wrapNone/>
                  <wp:docPr id="84" name="Grafik 84" descr="Ein Bild, das Entwurf, Zeichnung, Design, Kun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Grafik 84" descr="Ein Bild, das Entwurf, Zeichnung, Design, Kunst enthält.&#10;&#10;Automatisch generierte Beschreibung"/>
                          <pic:cNvPicPr/>
                        </pic:nvPicPr>
                        <pic:blipFill rotWithShape="1"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2"/>
                          <a:stretch/>
                        </pic:blipFill>
                        <pic:spPr bwMode="auto">
                          <a:xfrm rot="2796530">
                            <a:off x="0" y="0"/>
                            <a:ext cx="938530" cy="494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2A15" w:rsidRPr="007701BC">
              <w:t>Welcher Anteil gehört zu einem Feld? Wie viele Bonbons sind das?</w:t>
            </w:r>
          </w:p>
          <w:p w14:paraId="531ACB6B" w14:textId="2272735B" w:rsidR="007E2A15" w:rsidRPr="007701BC" w:rsidRDefault="00D845EB" w:rsidP="000D61A5">
            <w:pPr>
              <w:pStyle w:val="Listenabsatz"/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66912" behindDoc="0" locked="0" layoutInCell="1" allowOverlap="1" wp14:anchorId="1BC034FD" wp14:editId="5D1517AA">
                      <wp:simplePos x="0" y="0"/>
                      <wp:positionH relativeFrom="column">
                        <wp:posOffset>1818640</wp:posOffset>
                      </wp:positionH>
                      <wp:positionV relativeFrom="paragraph">
                        <wp:posOffset>131868</wp:posOffset>
                      </wp:positionV>
                      <wp:extent cx="298450" cy="414444"/>
                      <wp:effectExtent l="0" t="0" r="0" b="0"/>
                      <wp:wrapNone/>
                      <wp:docPr id="97823610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444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580490772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5312E1" w14:textId="77777777" w:rsidR="00D4349A" w:rsidRPr="00AF1C61" w:rsidRDefault="00D4349A" w:rsidP="00D845EB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959836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082B50" w14:textId="77777777" w:rsidR="00D4349A" w:rsidRPr="00AF1C61" w:rsidRDefault="00D4349A" w:rsidP="00D845E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3211745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C034FD" id="_x0000_s1468" style="position:absolute;left:0;text-align:left;margin-left:143.2pt;margin-top:10.4pt;width:23.5pt;height:32.65pt;z-index:252966912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">
                      <v:shape id="Textfeld 3" o:spid="_x0000_s1469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" filled="f" stroked="f" strokeweight=".5pt">
                        <v:textbox>
                          <w:txbxContent>
                            <w:p w14:paraId="785312E1" w14:textId="77777777" w:rsidR="00D4349A" w:rsidRPr="00AF1C61" w:rsidRDefault="00D4349A" w:rsidP="00D845EB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470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" filled="f" stroked="f" strokeweight=".5pt">
                        <v:textbox>
                          <w:txbxContent>
                            <w:p w14:paraId="26082B50" w14:textId="77777777" w:rsidR="00D4349A" w:rsidRPr="00AF1C61" w:rsidRDefault="00D4349A" w:rsidP="00D845E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471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t xml:space="preserve">Wie viele Felder braucht man, um den Anteil  </w:t>
            </w:r>
            <w:r w:rsidR="00B55362">
              <w:t xml:space="preserve">  </w:t>
            </w:r>
            <w:r>
              <w:t xml:space="preserve">  </w:t>
            </w:r>
            <w:r w:rsidR="00B55362">
              <w:t xml:space="preserve"> </w:t>
            </w:r>
            <w:r w:rsidR="007E2A15" w:rsidRPr="007701BC">
              <w:t>zu zeigen?</w:t>
            </w:r>
          </w:p>
          <w:p w14:paraId="45FA9C51" w14:textId="3C8417B0" w:rsidR="007E2A15" w:rsidRPr="0005324B" w:rsidRDefault="007E2A15" w:rsidP="000D61A5">
            <w:pPr>
              <w:pStyle w:val="Listenabsatz"/>
              <w:rPr>
                <w:noProof/>
              </w:rPr>
            </w:pPr>
            <w:r w:rsidRPr="007701BC">
              <w:t>Wie viele Bonbons sind dan</w:t>
            </w:r>
            <w:r w:rsidR="00B55362">
              <w:t>n      v</w:t>
            </w:r>
            <w:r w:rsidRPr="007701BC">
              <w:t>on 20 Bonbons?</w:t>
            </w:r>
            <w:r w:rsidRPr="00336EA5">
              <w:rPr>
                <w:b/>
                <w:noProof/>
              </w:rPr>
              <w:t xml:space="preserve"> </w:t>
            </w:r>
            <w:r w:rsidRPr="007701BC">
              <w:rPr>
                <w:noProof/>
              </w:rPr>
              <w:t>Überprüfe am Streifen.</w:t>
            </w:r>
          </w:p>
        </w:tc>
      </w:tr>
      <w:tr w:rsidR="007E2A15" w:rsidRPr="007701BC" w14:paraId="7816983C" w14:textId="77777777" w:rsidTr="00C70B83">
        <w:trPr>
          <w:gridBefore w:val="1"/>
          <w:gridAfter w:val="1"/>
          <w:wBefore w:w="6" w:type="dxa"/>
          <w:wAfter w:w="40" w:type="dxa"/>
        </w:trPr>
        <w:tc>
          <w:tcPr>
            <w:tcW w:w="849" w:type="dxa"/>
            <w:gridSpan w:val="2"/>
          </w:tcPr>
          <w:p w14:paraId="01FD1AA6" w14:textId="7BB9ADDF" w:rsidR="007E2A15" w:rsidRPr="007701BC" w:rsidRDefault="004A5594" w:rsidP="00D4349A">
            <w:pPr>
              <w:spacing w:line="240" w:lineRule="auto"/>
            </w:pPr>
            <w:r>
              <w:rPr>
                <w:noProof/>
                <w:lang w:eastAsia="de-DE"/>
              </w:rPr>
              <w:drawing>
                <wp:inline distT="0" distB="0" distL="0" distR="0" wp14:anchorId="1D504172" wp14:editId="2AEB6870">
                  <wp:extent cx="313144" cy="272386"/>
                  <wp:effectExtent l="0" t="0" r="0" b="0"/>
                  <wp:docPr id="1286097914" name="Grafik 1286097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5F4058E" w14:textId="77777777" w:rsidR="007E2A15" w:rsidRPr="007701BC" w:rsidRDefault="007E2A15" w:rsidP="00D4349A">
            <w:pPr>
              <w:pStyle w:val="Nummerierung"/>
              <w:rPr>
                <w:noProof/>
              </w:rPr>
            </w:pPr>
            <w:r w:rsidRPr="007701BC">
              <w:rPr>
                <w:noProof/>
              </w:rPr>
              <w:t>b)</w:t>
            </w:r>
          </w:p>
        </w:tc>
        <w:tc>
          <w:tcPr>
            <w:tcW w:w="8042" w:type="dxa"/>
            <w:gridSpan w:val="9"/>
          </w:tcPr>
          <w:p w14:paraId="5D85FBB8" w14:textId="77777777" w:rsidR="007E2A15" w:rsidRPr="007701BC" w:rsidRDefault="007E2A15" w:rsidP="00D4349A">
            <w:r w:rsidRPr="007701BC">
              <w:t xml:space="preserve">Eine Person stellt eine Aufgabe wie in </w:t>
            </w:r>
            <w:r w:rsidRPr="005F0D22">
              <w:rPr>
                <w:rStyle w:val="NummerierungZchn"/>
              </w:rPr>
              <w:t>a)</w:t>
            </w:r>
            <w:r w:rsidRPr="007701BC">
              <w:t xml:space="preserve">, die andere löst sie. </w:t>
            </w:r>
            <w:r w:rsidRPr="007701BC">
              <w:br/>
              <w:t>Ihr könnt dazu die Fragen von oben nutzen. Wechselt euch ab.</w:t>
            </w:r>
          </w:p>
        </w:tc>
      </w:tr>
      <w:tr w:rsidR="00256032" w:rsidRPr="007701BC" w14:paraId="4C53567E" w14:textId="77777777" w:rsidTr="00C70B83">
        <w:trPr>
          <w:gridBefore w:val="1"/>
          <w:gridAfter w:val="1"/>
          <w:wBefore w:w="6" w:type="dxa"/>
          <w:wAfter w:w="40" w:type="dxa"/>
        </w:trPr>
        <w:tc>
          <w:tcPr>
            <w:tcW w:w="849" w:type="dxa"/>
            <w:gridSpan w:val="2"/>
          </w:tcPr>
          <w:p w14:paraId="2108BD66" w14:textId="77777777" w:rsidR="00256032" w:rsidRDefault="00256032" w:rsidP="00256032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</w:tcPr>
          <w:p w14:paraId="6756B616" w14:textId="77777777" w:rsidR="00256032" w:rsidRDefault="00256032" w:rsidP="00256032">
            <w:pPr>
              <w:pStyle w:val="Nummerierung"/>
            </w:pPr>
          </w:p>
        </w:tc>
        <w:tc>
          <w:tcPr>
            <w:tcW w:w="8042" w:type="dxa"/>
            <w:gridSpan w:val="9"/>
          </w:tcPr>
          <w:p w14:paraId="04946780" w14:textId="31964C7B" w:rsidR="00256032" w:rsidRDefault="00256032" w:rsidP="00256032">
            <w:pPr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256032" w:rsidRPr="007701BC" w14:paraId="345AB672" w14:textId="77777777" w:rsidTr="00C70B83">
        <w:trPr>
          <w:gridBefore w:val="1"/>
          <w:gridAfter w:val="1"/>
          <w:wBefore w:w="6" w:type="dxa"/>
          <w:wAfter w:w="40" w:type="dxa"/>
        </w:trPr>
        <w:tc>
          <w:tcPr>
            <w:tcW w:w="849" w:type="dxa"/>
            <w:gridSpan w:val="2"/>
          </w:tcPr>
          <w:p w14:paraId="7AB5C6F5" w14:textId="1FD366F9" w:rsidR="00256032" w:rsidRDefault="00256032" w:rsidP="00256032">
            <w:pPr>
              <w:spacing w:line="240" w:lineRule="auto"/>
              <w:rPr>
                <w:noProof/>
                <w:lang w:eastAsia="de-DE"/>
              </w:rPr>
            </w:pPr>
            <w:r w:rsidRPr="00F4582F">
              <w:rPr>
                <w:noProof/>
              </w:rPr>
              <w:drawing>
                <wp:inline distT="0" distB="0" distL="0" distR="0" wp14:anchorId="0C2231DB" wp14:editId="16DF5868">
                  <wp:extent cx="287640" cy="338400"/>
                  <wp:effectExtent l="0" t="0" r="0" b="5080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A9E9613" w14:textId="4497DE9D" w:rsidR="00256032" w:rsidRPr="007701BC" w:rsidRDefault="00256032" w:rsidP="00256032">
            <w:pPr>
              <w:pStyle w:val="Nummerierung"/>
              <w:rPr>
                <w:noProof/>
              </w:rPr>
            </w:pPr>
            <w:r>
              <w:rPr>
                <w:noProof/>
              </w:rPr>
              <w:t>c)</w:t>
            </w:r>
          </w:p>
        </w:tc>
        <w:tc>
          <w:tcPr>
            <w:tcW w:w="8042" w:type="dxa"/>
            <w:gridSpan w:val="9"/>
          </w:tcPr>
          <w:p w14:paraId="20F00E20" w14:textId="0A2495B8" w:rsidR="00256032" w:rsidRPr="007701BC" w:rsidRDefault="00D4349A" w:rsidP="00256032"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34528" behindDoc="0" locked="0" layoutInCell="1" allowOverlap="1" wp14:anchorId="3BF4FCA5" wp14:editId="012FF07B">
                      <wp:simplePos x="0" y="0"/>
                      <wp:positionH relativeFrom="column">
                        <wp:posOffset>2914357</wp:posOffset>
                      </wp:positionH>
                      <wp:positionV relativeFrom="paragraph">
                        <wp:posOffset>-124318</wp:posOffset>
                      </wp:positionV>
                      <wp:extent cx="298450" cy="414444"/>
                      <wp:effectExtent l="0" t="0" r="0" b="0"/>
                      <wp:wrapNone/>
                      <wp:docPr id="94641950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444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535286864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774372" w14:textId="3533CCE9" w:rsidR="00D4349A" w:rsidRPr="00AF1C61" w:rsidRDefault="00DA2432" w:rsidP="0025603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3195548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323850" w14:textId="31AB6BA5" w:rsidR="00D4349A" w:rsidRPr="00AF1C61" w:rsidRDefault="00DA2432" w:rsidP="0025603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7788110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F4FCA5" id="_x0000_s1472" style="position:absolute;margin-left:229.5pt;margin-top:-9.8pt;width:23.5pt;height:32.65pt;z-index:253334528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">
                      <v:shape id="Textfeld 3" o:spid="_x0000_s1473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" filled="f" stroked="f" strokeweight=".5pt">
                        <v:textbox>
                          <w:txbxContent>
                            <w:p w14:paraId="48774372" w14:textId="3533CCE9" w:rsidR="00D4349A" w:rsidRPr="00AF1C61" w:rsidRDefault="00DA2432" w:rsidP="00256032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474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" filled="f" stroked="f" strokeweight=".5pt">
                        <v:textbox>
                          <w:txbxContent>
                            <w:p w14:paraId="53323850" w14:textId="31AB6BA5" w:rsidR="00D4349A" w:rsidRPr="00AF1C61" w:rsidRDefault="00DA2432" w:rsidP="0025603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475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256032">
              <w:t xml:space="preserve">Schreibe nun auf, wie man mit dem Streifen im Kopf      von </w:t>
            </w:r>
            <w:r w:rsidR="00DA2432">
              <w:t>3</w:t>
            </w:r>
            <w:r w:rsidR="00256032">
              <w:t>0 bestimmen kann.</w:t>
            </w:r>
          </w:p>
        </w:tc>
      </w:tr>
      <w:tr w:rsidR="00256032" w:rsidRPr="007701BC" w14:paraId="7EB02CE7" w14:textId="77777777" w:rsidTr="00C70B83">
        <w:trPr>
          <w:gridBefore w:val="1"/>
          <w:gridAfter w:val="1"/>
          <w:wBefore w:w="6" w:type="dxa"/>
          <w:wAfter w:w="40" w:type="dxa"/>
        </w:trPr>
        <w:tc>
          <w:tcPr>
            <w:tcW w:w="849" w:type="dxa"/>
            <w:gridSpan w:val="2"/>
          </w:tcPr>
          <w:p w14:paraId="41BA9AC5" w14:textId="335F8D0A" w:rsidR="00256032" w:rsidRPr="00DA2432" w:rsidRDefault="00256032" w:rsidP="00DA2432">
            <w:pPr>
              <w:spacing w:before="40" w:line="240" w:lineRule="auto"/>
              <w:rPr>
                <w:noProof/>
                <w:sz w:val="16"/>
                <w:szCs w:val="16"/>
                <w:lang w:eastAsia="de-DE"/>
              </w:rPr>
            </w:pPr>
            <w:r w:rsidRPr="00DA2432">
              <w:rPr>
                <w:noProof/>
                <w:color w:val="327A86"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3332480" behindDoc="0" locked="0" layoutInCell="1" allowOverlap="1" wp14:anchorId="2071238C" wp14:editId="01DFC90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</wp:posOffset>
                      </wp:positionV>
                      <wp:extent cx="229870" cy="167640"/>
                      <wp:effectExtent l="0" t="0" r="0" b="0"/>
                      <wp:wrapNone/>
                      <wp:docPr id="784098722" name="Gruppieren 1">
                        <a:hlinkClick xmlns:a="http://schemas.openxmlformats.org/drawingml/2006/main" r:id="rId13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0"/>
                                <a:chExt cx="229870" cy="167640"/>
                              </a:xfrm>
                            </wpg:grpSpPr>
                            <wps:wsp>
                              <wps:cNvPr id="1529799829" name="Abgerundetes Rechteck 6"/>
                              <wps:cNvSpPr/>
                              <wps:spPr>
                                <a:xfrm>
                                  <a:off x="0" y="0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666581" name="Dreieck 7"/>
                              <wps:cNvSpPr/>
                              <wps:spPr>
                                <a:xfrm rot="5400000">
                                  <a:off x="71926" y="34051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8BFF1C" id="Gruppieren 1" o:spid="_x0000_s1026" href="https://mathe-sicher-koennen.dzlm.de/erklaervideos?nid=692" style="position:absolute;margin-left:0;margin-top:.1pt;width:18.1pt;height:13.2pt;z-index:253332480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" o:button="t">
                      <v:roundrect id="Abgerundetes Rechteck 6" o:spid="_x0000_s1027" style="position:absolute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" fillcolor="#327a86 [3215]" stroked="f" strokeweight="1pt">
                        <v:stroke joinstyle="miter"/>
                      </v:roundrect>
                      <v:shape id="Dreieck 7" o:spid="_x0000_s1028" type="#_x0000_t5" style="position:absolute;left:71926;top:34051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" fillcolor="white [3212]" stroked="f" strokeweight="1pt"/>
                    </v:group>
                  </w:pict>
                </mc:Fallback>
              </mc:AlternateContent>
            </w:r>
            <w:r w:rsidR="00DA2432">
              <w:rPr>
                <w:noProof/>
                <w:color w:val="327A86"/>
                <w:sz w:val="16"/>
                <w:szCs w:val="16"/>
                <w:lang w:eastAsia="de-DE"/>
              </w:rPr>
              <w:t xml:space="preserve">          </w:t>
            </w:r>
            <w:r w:rsidR="00DA2432" w:rsidRPr="00DA2432">
              <w:rPr>
                <w:noProof/>
                <w:color w:val="327A86"/>
                <w:sz w:val="16"/>
                <w:szCs w:val="16"/>
                <w:lang w:eastAsia="de-DE"/>
              </w:rPr>
              <w:t xml:space="preserve"> B1C1</w:t>
            </w:r>
          </w:p>
        </w:tc>
        <w:tc>
          <w:tcPr>
            <w:tcW w:w="425" w:type="dxa"/>
          </w:tcPr>
          <w:p w14:paraId="2ED05335" w14:textId="5B31BDD1" w:rsidR="00256032" w:rsidRDefault="00256032" w:rsidP="00256032">
            <w:pPr>
              <w:pStyle w:val="Nummerierung"/>
              <w:rPr>
                <w:noProof/>
              </w:rPr>
            </w:pPr>
            <w:r>
              <w:t>d)</w:t>
            </w:r>
          </w:p>
        </w:tc>
        <w:tc>
          <w:tcPr>
            <w:tcW w:w="8042" w:type="dxa"/>
            <w:gridSpan w:val="9"/>
          </w:tcPr>
          <w:p w14:paraId="3020A763" w14:textId="5B66C026" w:rsidR="00A51810" w:rsidRDefault="00A51810" w:rsidP="00256032">
            <w:r>
              <w:rPr>
                <w:noProof/>
              </w:rPr>
              <w:drawing>
                <wp:anchor distT="0" distB="0" distL="114300" distR="114300" simplePos="0" relativeHeight="253378560" behindDoc="0" locked="0" layoutInCell="1" allowOverlap="1" wp14:anchorId="24D644C5" wp14:editId="7A3B5232">
                  <wp:simplePos x="0" y="0"/>
                  <wp:positionH relativeFrom="column">
                    <wp:posOffset>4014835</wp:posOffset>
                  </wp:positionH>
                  <wp:positionV relativeFrom="paragraph">
                    <wp:posOffset>133969</wp:posOffset>
                  </wp:positionV>
                  <wp:extent cx="583660" cy="583660"/>
                  <wp:effectExtent l="0" t="0" r="635" b="635"/>
                  <wp:wrapNone/>
                  <wp:docPr id="1848350754" name="Grafik 418" descr="Ein Bild, das Muster, Quadrat, Symmetrie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350754" name="Grafik 418" descr="Ein Bild, das Muster, Quadrat, Symmetrie, Design enthält.&#10;&#10;Automatisch generierte Beschreibung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660" cy="58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6032">
              <w:rPr>
                <w:rFonts w:ascii="Calibri" w:hAnsi="Calibri"/>
                <w:noProof/>
                <w:color w:val="000000" w:themeColor="text1"/>
                <w:szCs w:val="20"/>
              </w:rPr>
              <w:t>Schaut nun das Erklärvideo.</w:t>
            </w:r>
          </w:p>
          <w:p w14:paraId="43A1B133" w14:textId="77777777" w:rsidR="00256032" w:rsidRDefault="00256032" w:rsidP="000D61A5">
            <w:pPr>
              <w:pStyle w:val="Listenabsatz"/>
            </w:pPr>
            <w:r>
              <w:t>Was ist in dem Video genauso wie in deiner Erklärung?</w:t>
            </w:r>
          </w:p>
          <w:p w14:paraId="629D6603" w14:textId="2E019774" w:rsidR="00256032" w:rsidRDefault="00256032" w:rsidP="000D61A5">
            <w:pPr>
              <w:pStyle w:val="Listenabsatz"/>
            </w:pPr>
            <w:r>
              <w:t>Was ist anders und was erklärt das Video noch zusätzlich?</w:t>
            </w:r>
          </w:p>
          <w:p w14:paraId="0914D15A" w14:textId="4EE4B033" w:rsidR="000D61A5" w:rsidRDefault="00F3045C" w:rsidP="000D61A5">
            <w:pPr>
              <w:pStyle w:val="Listenabsatz"/>
              <w:numPr>
                <w:ilvl w:val="0"/>
                <w:numId w:val="0"/>
              </w:numPr>
              <w:ind w:left="3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74144" behindDoc="0" locked="0" layoutInCell="1" allowOverlap="1" wp14:anchorId="0149B1FE" wp14:editId="752BD09C">
                      <wp:simplePos x="0" y="0"/>
                      <wp:positionH relativeFrom="column">
                        <wp:posOffset>3693212</wp:posOffset>
                      </wp:positionH>
                      <wp:positionV relativeFrom="paragraph">
                        <wp:posOffset>182558</wp:posOffset>
                      </wp:positionV>
                      <wp:extent cx="1454046" cy="334780"/>
                      <wp:effectExtent l="0" t="0" r="0" b="0"/>
                      <wp:wrapNone/>
                      <wp:docPr id="321344966" name="Textfeld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54046" cy="3347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151CC0" w14:textId="4CDF0442" w:rsidR="00F3045C" w:rsidRPr="000E4D6A" w:rsidRDefault="00F3045C" w:rsidP="00F3045C">
                                  <w:pPr>
                                    <w:spacing w:line="240" w:lineRule="auto"/>
                                    <w:rPr>
                                      <w:rFonts w:ascii="Calibri" w:hAnsi="Calibri" w:cs="Calibri"/>
                                      <w:sz w:val="15"/>
                                      <w:szCs w:val="15"/>
                                    </w:rPr>
                                  </w:pPr>
                                  <w:hyperlink r:id="rId140" w:history="1">
                                    <w:r w:rsidRPr="000E4D6A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mathe-sicher-koennen.dzlm.de/</w:t>
                                    </w:r>
                                    <w:r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E4D6A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erklaervideos?nid</w:t>
                                    </w:r>
                                    <w:proofErr w:type="spellEnd"/>
                                    <w:r w:rsidRPr="000E4D6A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=69</w:t>
                                    </w:r>
                                    <w:r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2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49B1FE" id="_x0000_s1476" type="#_x0000_t202" style="position:absolute;left:0;text-align:left;margin-left:290.8pt;margin-top:14.35pt;width:114.5pt;height:26.35pt;z-index:2535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" filled="f" stroked="f" strokeweight=".5pt">
                      <v:textbox>
                        <w:txbxContent>
                          <w:p w14:paraId="3B151CC0" w14:textId="4CDF0442" w:rsidR="00F3045C" w:rsidRPr="000E4D6A" w:rsidRDefault="00F3045C" w:rsidP="00F3045C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sz w:val="15"/>
                                <w:szCs w:val="15"/>
                              </w:rPr>
                            </w:pPr>
                            <w:hyperlink r:id="rId141" w:history="1">
                              <w:r w:rsidRPr="000E4D6A"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mathe-sicher-koennen.dzlm.de/</w:t>
                              </w:r>
                              <w:r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Pr="000E4D6A"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erklaervideos?nid</w:t>
                              </w:r>
                              <w:proofErr w:type="spellEnd"/>
                              <w:r w:rsidRPr="000E4D6A"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=69</w:t>
                              </w:r>
                              <w:r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2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E2A15" w:rsidRPr="007701BC" w14:paraId="2F7C9060" w14:textId="77777777" w:rsidTr="00C70B83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40" w:type="dxa"/>
        </w:trPr>
        <w:tc>
          <w:tcPr>
            <w:tcW w:w="855" w:type="dxa"/>
            <w:gridSpan w:val="3"/>
          </w:tcPr>
          <w:p w14:paraId="12075E06" w14:textId="02360B90" w:rsidR="007E2A15" w:rsidRPr="0054056E" w:rsidRDefault="00E51241" w:rsidP="00D4349A">
            <w:pPr>
              <w:pStyle w:val="berschrift2"/>
            </w:pPr>
            <w:r>
              <w:lastRenderedPageBreak/>
              <w:t>2</w:t>
            </w:r>
          </w:p>
        </w:tc>
        <w:tc>
          <w:tcPr>
            <w:tcW w:w="8467" w:type="dxa"/>
            <w:gridSpan w:val="10"/>
          </w:tcPr>
          <w:p w14:paraId="3FAEC9B2" w14:textId="77777777" w:rsidR="007E2A15" w:rsidRPr="0054056E" w:rsidRDefault="007E2A15" w:rsidP="00D4349A">
            <w:pPr>
              <w:pStyle w:val="berschrift2"/>
            </w:pPr>
            <w:r>
              <w:t>Anteile von Mengen berechnen</w:t>
            </w:r>
          </w:p>
        </w:tc>
      </w:tr>
      <w:tr w:rsidR="007E2A15" w:rsidRPr="007701BC" w14:paraId="6E4C1A4C" w14:textId="77777777" w:rsidTr="00C70B83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40" w:type="dxa"/>
        </w:trPr>
        <w:tc>
          <w:tcPr>
            <w:tcW w:w="855" w:type="dxa"/>
            <w:gridSpan w:val="3"/>
          </w:tcPr>
          <w:p w14:paraId="58BB7D21" w14:textId="77777777" w:rsidR="007E2A15" w:rsidRPr="0054056E" w:rsidRDefault="007E2A15" w:rsidP="00336EA5">
            <w:pPr>
              <w:pStyle w:val="berschrift3"/>
              <w:spacing w:before="0"/>
            </w:pPr>
            <w:r w:rsidRPr="0054056E">
              <w:t>2.1</w:t>
            </w:r>
          </w:p>
        </w:tc>
        <w:tc>
          <w:tcPr>
            <w:tcW w:w="8467" w:type="dxa"/>
            <w:gridSpan w:val="10"/>
          </w:tcPr>
          <w:p w14:paraId="2BBC350E" w14:textId="4801C6DA" w:rsidR="007E2A15" w:rsidRPr="0054056E" w:rsidRDefault="00D62C95" w:rsidP="00336EA5">
            <w:pPr>
              <w:pStyle w:val="berschrift3"/>
              <w:spacing w:before="0"/>
            </w:pPr>
            <w:r w:rsidRPr="00D62C9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259776" behindDoc="0" locked="0" layoutInCell="1" allowOverlap="1" wp14:anchorId="34C1737A" wp14:editId="18F64307">
                      <wp:simplePos x="0" y="0"/>
                      <wp:positionH relativeFrom="column">
                        <wp:posOffset>760095</wp:posOffset>
                      </wp:positionH>
                      <wp:positionV relativeFrom="paragraph">
                        <wp:posOffset>173355</wp:posOffset>
                      </wp:positionV>
                      <wp:extent cx="298450" cy="414020"/>
                      <wp:effectExtent l="0" t="0" r="0" b="0"/>
                      <wp:wrapNone/>
                      <wp:docPr id="158987891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977846610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21331C" w14:textId="77777777" w:rsidR="00D4349A" w:rsidRPr="00AF1C61" w:rsidRDefault="00D4349A" w:rsidP="00D62C95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7308742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B2AB83" w14:textId="77777777" w:rsidR="00D4349A" w:rsidRPr="00AF1C61" w:rsidRDefault="00D4349A" w:rsidP="00D62C9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9871769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C1737A" id="_x0000_s1477" style="position:absolute;margin-left:59.85pt;margin-top:13.65pt;width:23.5pt;height:32.6pt;z-index:253259776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">
                      <v:shape id="Textfeld 3" o:spid="_x0000_s1478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" filled="f" stroked="f" strokeweight=".5pt">
                        <v:textbox>
                          <w:txbxContent>
                            <w:p w14:paraId="5621331C" w14:textId="77777777" w:rsidR="00D4349A" w:rsidRPr="00AF1C61" w:rsidRDefault="00D4349A" w:rsidP="00D62C95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479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" filled="f" stroked="f" strokeweight=".5pt">
                        <v:textbox>
                          <w:txbxContent>
                            <w:p w14:paraId="52B2AB83" w14:textId="77777777" w:rsidR="00D4349A" w:rsidRPr="00AF1C61" w:rsidRDefault="00D4349A" w:rsidP="00D62C9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480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54056E">
              <w:t xml:space="preserve">Aufgaben ohne Bilder lösen </w:t>
            </w:r>
          </w:p>
        </w:tc>
      </w:tr>
      <w:tr w:rsidR="00D62C95" w:rsidRPr="007701BC" w14:paraId="3CC12AA3" w14:textId="77777777" w:rsidTr="00E47183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40" w:type="dxa"/>
        </w:trPr>
        <w:tc>
          <w:tcPr>
            <w:tcW w:w="855" w:type="dxa"/>
            <w:gridSpan w:val="3"/>
          </w:tcPr>
          <w:p w14:paraId="125B9FFF" w14:textId="77777777" w:rsidR="00D62C95" w:rsidRPr="0054056E" w:rsidRDefault="00D62C95" w:rsidP="00336EA5">
            <w:pPr>
              <w:pStyle w:val="berschrift3"/>
              <w:spacing w:before="0"/>
            </w:pPr>
          </w:p>
        </w:tc>
        <w:tc>
          <w:tcPr>
            <w:tcW w:w="427" w:type="dxa"/>
          </w:tcPr>
          <w:p w14:paraId="5830B0AD" w14:textId="58A67CC3" w:rsidR="00D62C95" w:rsidRPr="0054056E" w:rsidRDefault="00D62C95" w:rsidP="00336EA5">
            <w:pPr>
              <w:pStyle w:val="berschrift3"/>
              <w:spacing w:before="0"/>
            </w:pPr>
            <w:r w:rsidRPr="007701BC">
              <w:rPr>
                <w:noProof/>
              </w:rPr>
              <w:t>a)</w:t>
            </w:r>
          </w:p>
        </w:tc>
        <w:tc>
          <w:tcPr>
            <w:tcW w:w="3401" w:type="dxa"/>
            <w:gridSpan w:val="4"/>
          </w:tcPr>
          <w:p w14:paraId="5EF6AEE4" w14:textId="7B172E66" w:rsidR="00D62C95" w:rsidRPr="00D62C95" w:rsidRDefault="00D62C95" w:rsidP="00D62C95">
            <w:pPr>
              <w:rPr>
                <w:b/>
                <w:bCs/>
              </w:rPr>
            </w:pPr>
            <w:r w:rsidRPr="00D62C95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257728" behindDoc="0" locked="0" layoutInCell="1" allowOverlap="1" wp14:anchorId="72477B89" wp14:editId="5546D215">
                      <wp:simplePos x="0" y="0"/>
                      <wp:positionH relativeFrom="column">
                        <wp:posOffset>354330</wp:posOffset>
                      </wp:positionH>
                      <wp:positionV relativeFrom="paragraph">
                        <wp:posOffset>298178</wp:posOffset>
                      </wp:positionV>
                      <wp:extent cx="1678940" cy="419735"/>
                      <wp:effectExtent l="12700" t="0" r="22860" b="253365"/>
                      <wp:wrapNone/>
                      <wp:docPr id="54886238" name="Wolkenförmige Legend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8940" cy="419735"/>
                              </a:xfrm>
                              <a:prstGeom prst="cloudCallout">
                                <a:avLst>
                                  <a:gd name="adj1" fmla="val 26632"/>
                                  <a:gd name="adj2" fmla="val 102842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1FF0D5" w14:textId="77777777" w:rsidR="00D4349A" w:rsidRDefault="00D4349A" w:rsidP="00B4600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477B89" id="Wolkenförmige Legende 27" o:spid="_x0000_s1481" type="#_x0000_t106" style="position:absolute;margin-left:27.9pt;margin-top:23.5pt;width:132.2pt;height:33.05pt;z-index:2532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" adj="16553,33014" filled="f" strokecolor="#bfbfbf [2412]" strokeweight="1pt">
                      <v:stroke joinstyle="miter"/>
                      <v:textbox>
                        <w:txbxContent>
                          <w:p w14:paraId="311FF0D5" w14:textId="77777777" w:rsidR="00D4349A" w:rsidRDefault="00D4349A" w:rsidP="00B4600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2C95">
              <w:rPr>
                <w:b/>
                <w:bCs/>
                <w:noProof/>
                <w:sz w:val="48"/>
                <w:szCs w:val="48"/>
              </w:rPr>
              <w:drawing>
                <wp:anchor distT="0" distB="0" distL="114300" distR="114300" simplePos="0" relativeHeight="253256704" behindDoc="0" locked="0" layoutInCell="1" allowOverlap="1" wp14:anchorId="75ED17D7" wp14:editId="360ABECF">
                  <wp:simplePos x="0" y="0"/>
                  <wp:positionH relativeFrom="column">
                    <wp:posOffset>559688</wp:posOffset>
                  </wp:positionH>
                  <wp:positionV relativeFrom="paragraph">
                    <wp:posOffset>397933</wp:posOffset>
                  </wp:positionV>
                  <wp:extent cx="1373536" cy="257387"/>
                  <wp:effectExtent l="0" t="0" r="0" b="0"/>
                  <wp:wrapNone/>
                  <wp:docPr id="2144787032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4787032" name="Grafik 2144787032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536" cy="257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2C95">
              <w:rPr>
                <w:b/>
                <w:bCs/>
              </w:rPr>
              <w:t xml:space="preserve">Aufgabe:         von 20 </w:t>
            </w:r>
          </w:p>
        </w:tc>
        <w:tc>
          <w:tcPr>
            <w:tcW w:w="4639" w:type="dxa"/>
            <w:gridSpan w:val="5"/>
          </w:tcPr>
          <w:p w14:paraId="6015BB59" w14:textId="418B3F01" w:rsidR="00D62C95" w:rsidRPr="0054056E" w:rsidRDefault="00D62C95" w:rsidP="00D62C95">
            <w:r w:rsidRPr="007701BC">
              <w:t xml:space="preserve">Anteile </w:t>
            </w:r>
            <w:r>
              <w:t xml:space="preserve">von Mengen kann man durch Rechnen finden, wenn man sich die </w:t>
            </w:r>
            <w:r w:rsidRPr="007701BC">
              <w:t xml:space="preserve">Plättchen </w:t>
            </w:r>
            <w:r>
              <w:t>oder Punkte im Kopf vorstellt. Erkläre die Rechnung:</w:t>
            </w:r>
          </w:p>
        </w:tc>
      </w:tr>
      <w:tr w:rsidR="007E2A15" w:rsidRPr="007701BC" w14:paraId="6E90B884" w14:textId="77777777" w:rsidTr="00E47183">
        <w:trPr>
          <w:trHeight w:val="135"/>
        </w:trPr>
        <w:tc>
          <w:tcPr>
            <w:tcW w:w="855" w:type="dxa"/>
            <w:gridSpan w:val="3"/>
          </w:tcPr>
          <w:p w14:paraId="7899C8FF" w14:textId="4643D3C4" w:rsidR="007E2A15" w:rsidRPr="007701BC" w:rsidRDefault="007E2A15" w:rsidP="00D4349A">
            <w:pPr>
              <w:spacing w:line="240" w:lineRule="auto"/>
            </w:pPr>
          </w:p>
        </w:tc>
        <w:tc>
          <w:tcPr>
            <w:tcW w:w="427" w:type="dxa"/>
          </w:tcPr>
          <w:p w14:paraId="3EC0D459" w14:textId="357EB304" w:rsidR="007E2A15" w:rsidRPr="007701BC" w:rsidRDefault="007E2A15" w:rsidP="00D4349A">
            <w:pPr>
              <w:pStyle w:val="Nummerierung"/>
              <w:rPr>
                <w:noProof/>
              </w:rPr>
            </w:pPr>
          </w:p>
        </w:tc>
        <w:tc>
          <w:tcPr>
            <w:tcW w:w="8080" w:type="dxa"/>
            <w:gridSpan w:val="10"/>
          </w:tcPr>
          <w:p w14:paraId="63BE8505" w14:textId="77777777" w:rsidR="007E2A15" w:rsidRDefault="007E2A15" w:rsidP="00336EA5">
            <w:pPr>
              <w:ind w:left="3769"/>
            </w:pPr>
          </w:p>
          <w:p w14:paraId="5FF25416" w14:textId="088DF567" w:rsidR="008C757D" w:rsidRPr="00B46006" w:rsidRDefault="008C757D" w:rsidP="00336EA5">
            <w:pPr>
              <w:ind w:left="3769"/>
            </w:pPr>
          </w:p>
        </w:tc>
      </w:tr>
      <w:tr w:rsidR="00B46006" w:rsidRPr="007701BC" w14:paraId="357CD7C9" w14:textId="77777777" w:rsidTr="00E47183">
        <w:trPr>
          <w:trHeight w:val="72"/>
        </w:trPr>
        <w:tc>
          <w:tcPr>
            <w:tcW w:w="855" w:type="dxa"/>
            <w:gridSpan w:val="3"/>
            <w:vMerge w:val="restart"/>
          </w:tcPr>
          <w:p w14:paraId="410388B4" w14:textId="77777777" w:rsidR="00B46006" w:rsidRPr="007701BC" w:rsidRDefault="00B46006" w:rsidP="00D4349A">
            <w:pPr>
              <w:spacing w:line="240" w:lineRule="auto"/>
            </w:pPr>
          </w:p>
        </w:tc>
        <w:tc>
          <w:tcPr>
            <w:tcW w:w="427" w:type="dxa"/>
            <w:vMerge w:val="restart"/>
          </w:tcPr>
          <w:p w14:paraId="3FA038AF" w14:textId="77777777" w:rsidR="00B46006" w:rsidRPr="007701BC" w:rsidRDefault="00B46006" w:rsidP="00D4349A">
            <w:pPr>
              <w:keepLines/>
              <w:spacing w:line="240" w:lineRule="auto"/>
              <w:outlineLvl w:val="1"/>
              <w:rPr>
                <w:rFonts w:eastAsia="MS Gothic"/>
                <w:b/>
                <w:bCs/>
                <w:noProof/>
                <w:color w:val="808080" w:themeColor="background1" w:themeShade="80"/>
              </w:rPr>
            </w:pPr>
          </w:p>
          <w:p w14:paraId="00AB5C82" w14:textId="77777777" w:rsidR="00B46006" w:rsidRPr="007701BC" w:rsidRDefault="00B46006" w:rsidP="00D4349A">
            <w:pPr>
              <w:keepLines/>
              <w:spacing w:line="240" w:lineRule="auto"/>
              <w:outlineLvl w:val="1"/>
              <w:rPr>
                <w:rFonts w:eastAsia="MS Gothic"/>
                <w:b/>
                <w:bCs/>
                <w:noProof/>
                <w:color w:val="808080" w:themeColor="background1" w:themeShade="80"/>
              </w:rPr>
            </w:pPr>
          </w:p>
          <w:p w14:paraId="49088CEA" w14:textId="77777777" w:rsidR="00B46006" w:rsidRPr="007701BC" w:rsidRDefault="00B46006" w:rsidP="00D4349A">
            <w:pPr>
              <w:keepLines/>
              <w:spacing w:line="240" w:lineRule="auto"/>
              <w:outlineLvl w:val="1"/>
              <w:rPr>
                <w:rFonts w:eastAsia="MS Gothic"/>
                <w:b/>
                <w:bCs/>
                <w:noProof/>
                <w:color w:val="808080" w:themeColor="background1" w:themeShade="80"/>
              </w:rPr>
            </w:pPr>
          </w:p>
        </w:tc>
        <w:tc>
          <w:tcPr>
            <w:tcW w:w="2973" w:type="dxa"/>
            <w:gridSpan w:val="3"/>
          </w:tcPr>
          <w:p w14:paraId="4E45D51A" w14:textId="0ABE28BB" w:rsidR="00B46006" w:rsidRPr="005A2F73" w:rsidRDefault="00B46006" w:rsidP="00D4349A">
            <w:pPr>
              <w:spacing w:line="240" w:lineRule="auto"/>
              <w:rPr>
                <w:b/>
                <w:bCs/>
                <w:color w:val="000000" w:themeColor="text1"/>
                <w:szCs w:val="20"/>
              </w:rPr>
            </w:pPr>
            <w:r w:rsidRPr="005A2F73">
              <w:rPr>
                <w:b/>
                <w:bCs/>
                <w:color w:val="000000" w:themeColor="text1"/>
                <w:szCs w:val="20"/>
              </w:rPr>
              <w:t>Das tue ich</w:t>
            </w:r>
            <w:r>
              <w:rPr>
                <w:b/>
                <w:bCs/>
                <w:color w:val="000000" w:themeColor="text1"/>
                <w:szCs w:val="20"/>
              </w:rPr>
              <w:t xml:space="preserve"> nur noch im Kopf</w:t>
            </w:r>
          </w:p>
        </w:tc>
        <w:tc>
          <w:tcPr>
            <w:tcW w:w="2549" w:type="dxa"/>
            <w:gridSpan w:val="4"/>
          </w:tcPr>
          <w:p w14:paraId="680D2348" w14:textId="070DA9F6" w:rsidR="00B46006" w:rsidRPr="005A2F73" w:rsidRDefault="00B46006" w:rsidP="00D4349A">
            <w:pPr>
              <w:spacing w:line="240" w:lineRule="auto"/>
              <w:rPr>
                <w:b/>
                <w:bCs/>
                <w:color w:val="000000" w:themeColor="text1"/>
                <w:szCs w:val="20"/>
              </w:rPr>
            </w:pPr>
            <w:r w:rsidRPr="005A2F73">
              <w:rPr>
                <w:b/>
                <w:bCs/>
                <w:color w:val="000000" w:themeColor="text1"/>
                <w:szCs w:val="20"/>
              </w:rPr>
              <w:t xml:space="preserve">Das </w:t>
            </w:r>
            <w:r>
              <w:rPr>
                <w:b/>
                <w:bCs/>
                <w:color w:val="000000" w:themeColor="text1"/>
                <w:szCs w:val="20"/>
              </w:rPr>
              <w:t xml:space="preserve">spreche </w:t>
            </w:r>
            <w:r w:rsidRPr="005A2F73">
              <w:rPr>
                <w:b/>
                <w:bCs/>
                <w:color w:val="000000" w:themeColor="text1"/>
                <w:szCs w:val="20"/>
              </w:rPr>
              <w:t>ich</w:t>
            </w:r>
            <w:r>
              <w:rPr>
                <w:b/>
                <w:bCs/>
                <w:color w:val="000000" w:themeColor="text1"/>
                <w:szCs w:val="20"/>
              </w:rPr>
              <w:t xml:space="preserve"> dazu</w:t>
            </w:r>
          </w:p>
        </w:tc>
        <w:tc>
          <w:tcPr>
            <w:tcW w:w="2558" w:type="dxa"/>
            <w:gridSpan w:val="3"/>
          </w:tcPr>
          <w:p w14:paraId="6812D4DC" w14:textId="440DD85F" w:rsidR="00B46006" w:rsidRPr="005A2F73" w:rsidRDefault="00B46006" w:rsidP="00D4349A">
            <w:pPr>
              <w:spacing w:line="240" w:lineRule="auto"/>
              <w:rPr>
                <w:b/>
                <w:bCs/>
                <w:color w:val="000000" w:themeColor="text1"/>
                <w:szCs w:val="20"/>
              </w:rPr>
            </w:pPr>
            <w:r w:rsidRPr="005A2F73">
              <w:rPr>
                <w:b/>
                <w:bCs/>
                <w:color w:val="000000" w:themeColor="text1"/>
                <w:szCs w:val="20"/>
              </w:rPr>
              <w:t>Das rechne ich</w:t>
            </w:r>
          </w:p>
        </w:tc>
      </w:tr>
      <w:tr w:rsidR="005A2F73" w:rsidRPr="007701BC" w14:paraId="230AC3E9" w14:textId="77777777" w:rsidTr="00E47183">
        <w:trPr>
          <w:trHeight w:val="71"/>
        </w:trPr>
        <w:tc>
          <w:tcPr>
            <w:tcW w:w="855" w:type="dxa"/>
            <w:gridSpan w:val="3"/>
            <w:vMerge/>
          </w:tcPr>
          <w:p w14:paraId="1476D9C5" w14:textId="77777777" w:rsidR="005A2F73" w:rsidRPr="007701BC" w:rsidRDefault="005A2F73" w:rsidP="00D4349A">
            <w:pPr>
              <w:spacing w:line="240" w:lineRule="auto"/>
            </w:pPr>
          </w:p>
        </w:tc>
        <w:tc>
          <w:tcPr>
            <w:tcW w:w="427" w:type="dxa"/>
            <w:vMerge/>
          </w:tcPr>
          <w:p w14:paraId="2E8D1EE7" w14:textId="77777777" w:rsidR="005A2F73" w:rsidRPr="007701BC" w:rsidRDefault="005A2F73" w:rsidP="00D4349A">
            <w:pPr>
              <w:keepLines/>
              <w:spacing w:line="240" w:lineRule="auto"/>
              <w:outlineLvl w:val="1"/>
              <w:rPr>
                <w:rFonts w:eastAsia="MS Gothic"/>
                <w:b/>
                <w:bCs/>
                <w:noProof/>
                <w:color w:val="808080" w:themeColor="background1" w:themeShade="80"/>
              </w:rPr>
            </w:pPr>
          </w:p>
        </w:tc>
        <w:tc>
          <w:tcPr>
            <w:tcW w:w="566" w:type="dxa"/>
          </w:tcPr>
          <w:p w14:paraId="44D57AA1" w14:textId="78FBAEF3" w:rsidR="005A2F73" w:rsidRPr="007701BC" w:rsidRDefault="005A2F73" w:rsidP="00D4349A">
            <w:pPr>
              <w:spacing w:line="240" w:lineRule="auto"/>
              <w:rPr>
                <w:color w:val="000000" w:themeColor="text1"/>
                <w:szCs w:val="20"/>
              </w:rPr>
            </w:pPr>
            <w:r>
              <w:rPr>
                <w:color w:val="000000" w:themeColor="text1"/>
                <w:szCs w:val="20"/>
              </w:rPr>
              <w:t>1</w:t>
            </w:r>
            <w:r w:rsidR="003F132A">
              <w:rPr>
                <w:color w:val="000000" w:themeColor="text1"/>
                <w:szCs w:val="20"/>
              </w:rPr>
              <w:t>.</w:t>
            </w:r>
          </w:p>
        </w:tc>
        <w:tc>
          <w:tcPr>
            <w:tcW w:w="2407" w:type="dxa"/>
            <w:gridSpan w:val="2"/>
          </w:tcPr>
          <w:p w14:paraId="4CCE3CD1" w14:textId="2CF88960" w:rsidR="005A2F73" w:rsidRPr="00336EA5" w:rsidRDefault="005A2F73" w:rsidP="00D4349A">
            <w:pPr>
              <w:spacing w:line="240" w:lineRule="auto"/>
              <w:rPr>
                <w:color w:val="000000" w:themeColor="text1"/>
                <w:sz w:val="21"/>
                <w:szCs w:val="18"/>
              </w:rPr>
            </w:pPr>
            <w:r w:rsidRPr="00336EA5">
              <w:rPr>
                <w:color w:val="000000" w:themeColor="text1"/>
                <w:sz w:val="21"/>
                <w:szCs w:val="18"/>
              </w:rPr>
              <w:t xml:space="preserve">20 auf </w:t>
            </w:r>
            <w:r w:rsidR="00336EA5" w:rsidRPr="00336EA5">
              <w:rPr>
                <w:color w:val="000000" w:themeColor="text1"/>
                <w:sz w:val="21"/>
                <w:szCs w:val="18"/>
              </w:rPr>
              <w:t>5</w:t>
            </w:r>
            <w:r w:rsidRPr="00336EA5">
              <w:rPr>
                <w:color w:val="000000" w:themeColor="text1"/>
                <w:sz w:val="21"/>
                <w:szCs w:val="18"/>
              </w:rPr>
              <w:t xml:space="preserve"> Felder verteilen</w:t>
            </w:r>
          </w:p>
        </w:tc>
        <w:tc>
          <w:tcPr>
            <w:tcW w:w="2549" w:type="dxa"/>
            <w:gridSpan w:val="4"/>
          </w:tcPr>
          <w:p w14:paraId="1EFFFEF6" w14:textId="4257313A" w:rsidR="005A2F73" w:rsidRPr="00336EA5" w:rsidRDefault="005A2F73" w:rsidP="00D4349A">
            <w:pPr>
              <w:spacing w:line="240" w:lineRule="auto"/>
              <w:rPr>
                <w:color w:val="000000" w:themeColor="text1"/>
                <w:sz w:val="21"/>
                <w:szCs w:val="18"/>
              </w:rPr>
            </w:pPr>
            <w:r w:rsidRPr="00336EA5">
              <w:rPr>
                <w:color w:val="000000" w:themeColor="text1"/>
                <w:sz w:val="21"/>
                <w:szCs w:val="18"/>
              </w:rPr>
              <w:t>Ich will ja Fünftel</w:t>
            </w:r>
          </w:p>
        </w:tc>
        <w:tc>
          <w:tcPr>
            <w:tcW w:w="2558" w:type="dxa"/>
            <w:gridSpan w:val="3"/>
          </w:tcPr>
          <w:p w14:paraId="76E75091" w14:textId="08BA3998" w:rsidR="005A2F73" w:rsidRPr="003F132A" w:rsidRDefault="005A2F73" w:rsidP="00D4349A">
            <w:pPr>
              <w:spacing w:line="240" w:lineRule="auto"/>
              <w:rPr>
                <w:rFonts w:ascii="Comic Sans MS" w:hAnsi="Comic Sans MS"/>
                <w:color w:val="0070C0"/>
                <w:sz w:val="21"/>
                <w:szCs w:val="18"/>
              </w:rPr>
            </w:pPr>
            <w:r w:rsidRPr="003F132A">
              <w:rPr>
                <w:rFonts w:ascii="Comic Sans MS" w:hAnsi="Comic Sans MS"/>
                <w:color w:val="0070C0"/>
                <w:sz w:val="21"/>
                <w:szCs w:val="18"/>
              </w:rPr>
              <w:t>20 : 5</w:t>
            </w:r>
          </w:p>
        </w:tc>
      </w:tr>
      <w:tr w:rsidR="005A2F73" w:rsidRPr="007701BC" w14:paraId="0FF63A13" w14:textId="77777777" w:rsidTr="00E47183">
        <w:trPr>
          <w:trHeight w:val="71"/>
        </w:trPr>
        <w:tc>
          <w:tcPr>
            <w:tcW w:w="855" w:type="dxa"/>
            <w:gridSpan w:val="3"/>
            <w:vMerge/>
          </w:tcPr>
          <w:p w14:paraId="6F0A976F" w14:textId="77777777" w:rsidR="005A2F73" w:rsidRPr="007701BC" w:rsidRDefault="005A2F73" w:rsidP="00D4349A">
            <w:pPr>
              <w:spacing w:line="240" w:lineRule="auto"/>
            </w:pPr>
          </w:p>
        </w:tc>
        <w:tc>
          <w:tcPr>
            <w:tcW w:w="427" w:type="dxa"/>
            <w:vMerge/>
          </w:tcPr>
          <w:p w14:paraId="04607CB5" w14:textId="77777777" w:rsidR="005A2F73" w:rsidRPr="007701BC" w:rsidRDefault="005A2F73" w:rsidP="00D4349A">
            <w:pPr>
              <w:keepLines/>
              <w:spacing w:line="240" w:lineRule="auto"/>
              <w:outlineLvl w:val="1"/>
              <w:rPr>
                <w:rFonts w:eastAsia="MS Gothic"/>
                <w:b/>
                <w:bCs/>
                <w:noProof/>
                <w:color w:val="808080" w:themeColor="background1" w:themeShade="80"/>
              </w:rPr>
            </w:pPr>
          </w:p>
        </w:tc>
        <w:tc>
          <w:tcPr>
            <w:tcW w:w="566" w:type="dxa"/>
          </w:tcPr>
          <w:p w14:paraId="7A5E9210" w14:textId="6A7393D1" w:rsidR="005A2F73" w:rsidRPr="007701BC" w:rsidRDefault="005A2F73" w:rsidP="00D4349A">
            <w:pPr>
              <w:spacing w:line="240" w:lineRule="auto"/>
              <w:rPr>
                <w:color w:val="000000" w:themeColor="text1"/>
                <w:szCs w:val="20"/>
              </w:rPr>
            </w:pPr>
            <w:r>
              <w:rPr>
                <w:color w:val="000000" w:themeColor="text1"/>
                <w:szCs w:val="20"/>
              </w:rPr>
              <w:t>2</w:t>
            </w:r>
            <w:r w:rsidR="003F132A">
              <w:rPr>
                <w:color w:val="000000" w:themeColor="text1"/>
                <w:szCs w:val="20"/>
              </w:rPr>
              <w:t>.</w:t>
            </w:r>
          </w:p>
        </w:tc>
        <w:tc>
          <w:tcPr>
            <w:tcW w:w="2407" w:type="dxa"/>
            <w:gridSpan w:val="2"/>
          </w:tcPr>
          <w:p w14:paraId="191663CE" w14:textId="0E7259C3" w:rsidR="005A2F73" w:rsidRPr="00336EA5" w:rsidRDefault="005A2F73" w:rsidP="00D4349A">
            <w:pPr>
              <w:spacing w:line="240" w:lineRule="auto"/>
              <w:rPr>
                <w:color w:val="000000" w:themeColor="text1"/>
                <w:sz w:val="21"/>
                <w:szCs w:val="18"/>
              </w:rPr>
            </w:pPr>
            <w:r w:rsidRPr="00336EA5">
              <w:rPr>
                <w:color w:val="000000" w:themeColor="text1"/>
                <w:sz w:val="21"/>
                <w:szCs w:val="18"/>
              </w:rPr>
              <w:t xml:space="preserve">Dann </w:t>
            </w:r>
            <w:r w:rsidR="00336EA5" w:rsidRPr="00336EA5">
              <w:rPr>
                <w:color w:val="000000" w:themeColor="text1"/>
                <w:sz w:val="21"/>
                <w:szCs w:val="18"/>
              </w:rPr>
              <w:t xml:space="preserve">erhalte </w:t>
            </w:r>
            <w:r w:rsidRPr="00336EA5">
              <w:rPr>
                <w:color w:val="000000" w:themeColor="text1"/>
                <w:sz w:val="21"/>
                <w:szCs w:val="18"/>
              </w:rPr>
              <w:t xml:space="preserve">ich </w:t>
            </w:r>
            <w:r w:rsidR="00336EA5" w:rsidRPr="00336EA5">
              <w:rPr>
                <w:color w:val="000000" w:themeColor="text1"/>
                <w:sz w:val="21"/>
                <w:szCs w:val="18"/>
              </w:rPr>
              <w:br/>
            </w:r>
            <w:r w:rsidRPr="00336EA5">
              <w:rPr>
                <w:color w:val="000000" w:themeColor="text1"/>
                <w:sz w:val="21"/>
                <w:szCs w:val="18"/>
              </w:rPr>
              <w:t>4er Gruppen</w:t>
            </w:r>
          </w:p>
        </w:tc>
        <w:tc>
          <w:tcPr>
            <w:tcW w:w="2549" w:type="dxa"/>
            <w:gridSpan w:val="4"/>
          </w:tcPr>
          <w:p w14:paraId="0AFF9035" w14:textId="0D8AE598" w:rsidR="005A2F73" w:rsidRPr="00336EA5" w:rsidRDefault="005A2F73" w:rsidP="00D4349A">
            <w:pPr>
              <w:spacing w:line="240" w:lineRule="auto"/>
              <w:rPr>
                <w:color w:val="000000" w:themeColor="text1"/>
                <w:sz w:val="21"/>
                <w:szCs w:val="18"/>
              </w:rPr>
            </w:pPr>
            <w:r w:rsidRPr="00336EA5">
              <w:rPr>
                <w:color w:val="000000" w:themeColor="text1"/>
                <w:sz w:val="21"/>
                <w:szCs w:val="18"/>
              </w:rPr>
              <w:t xml:space="preserve">Aha, </w:t>
            </w:r>
            <w:r w:rsidR="00336EA5" w:rsidRPr="00336EA5">
              <w:rPr>
                <w:color w:val="000000" w:themeColor="text1"/>
                <w:sz w:val="21"/>
                <w:szCs w:val="18"/>
              </w:rPr>
              <w:t xml:space="preserve">zu jedem Fünftel </w:t>
            </w:r>
            <w:r w:rsidR="00336EA5" w:rsidRPr="00336EA5">
              <w:rPr>
                <w:color w:val="000000" w:themeColor="text1"/>
                <w:sz w:val="21"/>
                <w:szCs w:val="18"/>
              </w:rPr>
              <w:br/>
              <w:t>gehört eine 4er Gruppe</w:t>
            </w:r>
          </w:p>
        </w:tc>
        <w:tc>
          <w:tcPr>
            <w:tcW w:w="2558" w:type="dxa"/>
            <w:gridSpan w:val="3"/>
          </w:tcPr>
          <w:p w14:paraId="049CD724" w14:textId="2DCB0413" w:rsidR="005A2F73" w:rsidRPr="003F132A" w:rsidRDefault="005A2F73" w:rsidP="00D4349A">
            <w:pPr>
              <w:spacing w:line="240" w:lineRule="auto"/>
              <w:rPr>
                <w:rFonts w:ascii="Comic Sans MS" w:hAnsi="Comic Sans MS"/>
                <w:color w:val="0070C0"/>
                <w:sz w:val="21"/>
                <w:szCs w:val="18"/>
              </w:rPr>
            </w:pPr>
            <w:r w:rsidRPr="003F132A">
              <w:rPr>
                <w:rFonts w:ascii="Comic Sans MS" w:hAnsi="Comic Sans MS"/>
                <w:color w:val="0070C0"/>
                <w:sz w:val="21"/>
                <w:szCs w:val="18"/>
              </w:rPr>
              <w:t xml:space="preserve">            = 4</w:t>
            </w:r>
          </w:p>
        </w:tc>
      </w:tr>
      <w:tr w:rsidR="005A2F73" w:rsidRPr="007701BC" w14:paraId="007BB8BC" w14:textId="77777777" w:rsidTr="00E47183">
        <w:trPr>
          <w:trHeight w:val="71"/>
        </w:trPr>
        <w:tc>
          <w:tcPr>
            <w:tcW w:w="855" w:type="dxa"/>
            <w:gridSpan w:val="3"/>
            <w:vMerge/>
          </w:tcPr>
          <w:p w14:paraId="741EB501" w14:textId="77777777" w:rsidR="005A2F73" w:rsidRPr="007701BC" w:rsidRDefault="005A2F73" w:rsidP="00D4349A">
            <w:pPr>
              <w:spacing w:line="240" w:lineRule="auto"/>
            </w:pPr>
          </w:p>
        </w:tc>
        <w:tc>
          <w:tcPr>
            <w:tcW w:w="427" w:type="dxa"/>
            <w:vMerge/>
          </w:tcPr>
          <w:p w14:paraId="5912D9DA" w14:textId="77777777" w:rsidR="005A2F73" w:rsidRPr="007701BC" w:rsidRDefault="005A2F73" w:rsidP="00D4349A">
            <w:pPr>
              <w:keepLines/>
              <w:spacing w:line="240" w:lineRule="auto"/>
              <w:outlineLvl w:val="1"/>
              <w:rPr>
                <w:rFonts w:eastAsia="MS Gothic"/>
                <w:b/>
                <w:bCs/>
                <w:noProof/>
                <w:color w:val="808080" w:themeColor="background1" w:themeShade="80"/>
              </w:rPr>
            </w:pPr>
          </w:p>
        </w:tc>
        <w:tc>
          <w:tcPr>
            <w:tcW w:w="566" w:type="dxa"/>
          </w:tcPr>
          <w:p w14:paraId="766CC77A" w14:textId="6EFA9635" w:rsidR="005A2F73" w:rsidRPr="007701BC" w:rsidRDefault="005A2F73" w:rsidP="00D4349A">
            <w:pPr>
              <w:spacing w:line="240" w:lineRule="auto"/>
              <w:rPr>
                <w:color w:val="000000" w:themeColor="text1"/>
                <w:szCs w:val="20"/>
              </w:rPr>
            </w:pPr>
            <w:r>
              <w:rPr>
                <w:color w:val="000000" w:themeColor="text1"/>
                <w:szCs w:val="20"/>
              </w:rPr>
              <w:t>3</w:t>
            </w:r>
            <w:r w:rsidR="003F132A">
              <w:rPr>
                <w:color w:val="000000" w:themeColor="text1"/>
                <w:szCs w:val="20"/>
              </w:rPr>
              <w:t>.</w:t>
            </w:r>
          </w:p>
        </w:tc>
        <w:tc>
          <w:tcPr>
            <w:tcW w:w="2407" w:type="dxa"/>
            <w:gridSpan w:val="2"/>
          </w:tcPr>
          <w:p w14:paraId="18086310" w14:textId="08B6B010" w:rsidR="005A2F73" w:rsidRPr="00336EA5" w:rsidRDefault="00336EA5" w:rsidP="00336EA5">
            <w:pPr>
              <w:spacing w:line="240" w:lineRule="auto"/>
              <w:ind w:right="-111"/>
              <w:rPr>
                <w:color w:val="000000" w:themeColor="text1"/>
                <w:sz w:val="21"/>
                <w:szCs w:val="18"/>
              </w:rPr>
            </w:pPr>
            <w:r w:rsidRPr="00336EA5">
              <w:rPr>
                <w:color w:val="000000" w:themeColor="text1"/>
                <w:sz w:val="21"/>
                <w:szCs w:val="18"/>
              </w:rPr>
              <w:t>Über</w:t>
            </w:r>
            <w:r w:rsidR="005A2F73" w:rsidRPr="00336EA5">
              <w:rPr>
                <w:color w:val="000000" w:themeColor="text1"/>
                <w:sz w:val="21"/>
                <w:szCs w:val="18"/>
              </w:rPr>
              <w:t xml:space="preserve"> </w:t>
            </w:r>
            <w:r w:rsidR="00B46006" w:rsidRPr="00336EA5">
              <w:rPr>
                <w:color w:val="000000" w:themeColor="text1"/>
                <w:sz w:val="21"/>
                <w:szCs w:val="18"/>
              </w:rPr>
              <w:t xml:space="preserve">drei Feldern die </w:t>
            </w:r>
            <w:r w:rsidR="005A2F73" w:rsidRPr="00336EA5">
              <w:rPr>
                <w:color w:val="000000" w:themeColor="text1"/>
                <w:sz w:val="21"/>
                <w:szCs w:val="18"/>
              </w:rPr>
              <w:t xml:space="preserve">4er-Gruppen </w:t>
            </w:r>
            <w:r w:rsidRPr="00336EA5">
              <w:rPr>
                <w:color w:val="000000" w:themeColor="text1"/>
                <w:sz w:val="21"/>
                <w:szCs w:val="18"/>
              </w:rPr>
              <w:t>h</w:t>
            </w:r>
            <w:r w:rsidR="005A2F73" w:rsidRPr="00336EA5">
              <w:rPr>
                <w:color w:val="000000" w:themeColor="text1"/>
                <w:sz w:val="21"/>
                <w:szCs w:val="18"/>
              </w:rPr>
              <w:t>ochzählen</w:t>
            </w:r>
            <w:r w:rsidR="00B46006" w:rsidRPr="00336EA5">
              <w:rPr>
                <w:color w:val="000000" w:themeColor="text1"/>
                <w:sz w:val="21"/>
                <w:szCs w:val="18"/>
              </w:rPr>
              <w:t>:</w:t>
            </w:r>
          </w:p>
          <w:p w14:paraId="462D8F67" w14:textId="7CBB3127" w:rsidR="00B46006" w:rsidRPr="00336EA5" w:rsidRDefault="00B46006" w:rsidP="00D4349A">
            <w:pPr>
              <w:spacing w:line="240" w:lineRule="auto"/>
              <w:rPr>
                <w:color w:val="000000" w:themeColor="text1"/>
                <w:sz w:val="21"/>
                <w:szCs w:val="18"/>
              </w:rPr>
            </w:pPr>
          </w:p>
        </w:tc>
        <w:tc>
          <w:tcPr>
            <w:tcW w:w="2549" w:type="dxa"/>
            <w:gridSpan w:val="4"/>
          </w:tcPr>
          <w:p w14:paraId="5CE33477" w14:textId="4C91AC4F" w:rsidR="005A2F73" w:rsidRPr="00336EA5" w:rsidRDefault="00B46006" w:rsidP="00D4349A">
            <w:pPr>
              <w:spacing w:line="240" w:lineRule="auto"/>
              <w:rPr>
                <w:color w:val="000000" w:themeColor="text1"/>
                <w:sz w:val="21"/>
                <w:szCs w:val="18"/>
              </w:rPr>
            </w:pPr>
            <w:r w:rsidRPr="00336EA5">
              <w:rPr>
                <w:color w:val="000000" w:themeColor="text1"/>
                <w:sz w:val="21"/>
                <w:szCs w:val="18"/>
              </w:rPr>
              <w:t xml:space="preserve">Ich will aber drei </w:t>
            </w:r>
            <w:r w:rsidR="00336EA5" w:rsidRPr="00336EA5">
              <w:rPr>
                <w:color w:val="000000" w:themeColor="text1"/>
                <w:sz w:val="21"/>
                <w:szCs w:val="18"/>
              </w:rPr>
              <w:t>Fünftel</w:t>
            </w:r>
            <w:r w:rsidRPr="00336EA5">
              <w:rPr>
                <w:color w:val="000000" w:themeColor="text1"/>
                <w:sz w:val="21"/>
                <w:szCs w:val="18"/>
              </w:rPr>
              <w:t xml:space="preserve">: </w:t>
            </w:r>
            <w:r w:rsidRPr="00336EA5">
              <w:rPr>
                <w:color w:val="000000" w:themeColor="text1"/>
                <w:sz w:val="21"/>
                <w:szCs w:val="18"/>
              </w:rPr>
              <w:br/>
            </w:r>
            <w:r w:rsidR="00336EA5" w:rsidRPr="00336EA5">
              <w:rPr>
                <w:color w:val="000000" w:themeColor="text1"/>
                <w:sz w:val="21"/>
                <w:szCs w:val="18"/>
              </w:rPr>
              <w:t>ein 4er, zwei 4er, drei 4er</w:t>
            </w:r>
          </w:p>
        </w:tc>
        <w:tc>
          <w:tcPr>
            <w:tcW w:w="2558" w:type="dxa"/>
            <w:gridSpan w:val="3"/>
          </w:tcPr>
          <w:p w14:paraId="5A32485D" w14:textId="234125B4" w:rsidR="00B46006" w:rsidRPr="003F132A" w:rsidRDefault="00B46006" w:rsidP="00D4349A">
            <w:pPr>
              <w:spacing w:line="240" w:lineRule="auto"/>
              <w:rPr>
                <w:rFonts w:ascii="Comic Sans MS" w:hAnsi="Comic Sans MS"/>
                <w:color w:val="0070C0"/>
                <w:sz w:val="21"/>
                <w:szCs w:val="18"/>
              </w:rPr>
            </w:pPr>
          </w:p>
          <w:p w14:paraId="433C6F04" w14:textId="0C68E657" w:rsidR="005A2F73" w:rsidRPr="003F132A" w:rsidRDefault="00B46006" w:rsidP="00D4349A">
            <w:pPr>
              <w:spacing w:line="240" w:lineRule="auto"/>
              <w:rPr>
                <w:rFonts w:ascii="Comic Sans MS" w:hAnsi="Comic Sans MS"/>
                <w:color w:val="0070C0"/>
                <w:sz w:val="21"/>
                <w:szCs w:val="18"/>
              </w:rPr>
            </w:pPr>
            <w:r w:rsidRPr="003F132A">
              <w:rPr>
                <w:rFonts w:ascii="Comic Sans MS" w:hAnsi="Comic Sans MS"/>
                <w:color w:val="0070C0"/>
                <w:sz w:val="21"/>
                <w:szCs w:val="18"/>
              </w:rPr>
              <w:t>drei 4er, das sind 3</w:t>
            </w:r>
            <w:r w:rsidR="00336EA5" w:rsidRPr="00336EA5">
              <w:rPr>
                <w:rFonts w:ascii="Comic Sans MS" w:hAnsi="Comic Sans MS"/>
                <w:color w:val="0070C0"/>
                <w:sz w:val="8"/>
                <w:szCs w:val="4"/>
              </w:rPr>
              <w:t xml:space="preserve"> </w:t>
            </w:r>
            <w:r w:rsidRPr="003F132A">
              <w:rPr>
                <w:rFonts w:ascii="Comic Sans MS" w:hAnsi="Comic Sans MS"/>
                <w:color w:val="0070C0"/>
                <w:sz w:val="21"/>
                <w:szCs w:val="18"/>
              </w:rPr>
              <w:t>·</w:t>
            </w:r>
            <w:r w:rsidR="00336EA5">
              <w:rPr>
                <w:rFonts w:ascii="Comic Sans MS" w:hAnsi="Comic Sans MS"/>
                <w:color w:val="0070C0"/>
                <w:sz w:val="21"/>
                <w:szCs w:val="18"/>
              </w:rPr>
              <w:t xml:space="preserve"> </w:t>
            </w:r>
            <w:r w:rsidRPr="003F132A">
              <w:rPr>
                <w:rFonts w:ascii="Comic Sans MS" w:hAnsi="Comic Sans MS"/>
                <w:color w:val="0070C0"/>
                <w:sz w:val="21"/>
                <w:szCs w:val="18"/>
              </w:rPr>
              <w:t>4</w:t>
            </w:r>
            <w:r w:rsidRPr="003F132A">
              <w:rPr>
                <w:rFonts w:ascii="Comic Sans MS" w:hAnsi="Comic Sans MS"/>
                <w:color w:val="0070C0"/>
                <w:sz w:val="21"/>
                <w:szCs w:val="18"/>
              </w:rPr>
              <w:br/>
              <w:t xml:space="preserve">  </w:t>
            </w:r>
            <w:r w:rsidR="00336EA5">
              <w:rPr>
                <w:rFonts w:ascii="Comic Sans MS" w:hAnsi="Comic Sans MS"/>
                <w:color w:val="0070C0"/>
                <w:sz w:val="21"/>
                <w:szCs w:val="18"/>
              </w:rPr>
              <w:t xml:space="preserve">                         </w:t>
            </w:r>
            <w:r w:rsidRPr="003F132A">
              <w:rPr>
                <w:rFonts w:ascii="Comic Sans MS" w:hAnsi="Comic Sans MS"/>
                <w:color w:val="0070C0"/>
                <w:sz w:val="21"/>
                <w:szCs w:val="18"/>
              </w:rPr>
              <w:t xml:space="preserve"> = 12</w:t>
            </w:r>
          </w:p>
        </w:tc>
      </w:tr>
      <w:tr w:rsidR="005A2F73" w:rsidRPr="007701BC" w14:paraId="1B0A554B" w14:textId="77777777" w:rsidTr="00E47183">
        <w:trPr>
          <w:trHeight w:val="71"/>
        </w:trPr>
        <w:tc>
          <w:tcPr>
            <w:tcW w:w="855" w:type="dxa"/>
            <w:gridSpan w:val="3"/>
            <w:vMerge/>
          </w:tcPr>
          <w:p w14:paraId="256AB454" w14:textId="77777777" w:rsidR="005A2F73" w:rsidRPr="007701BC" w:rsidRDefault="005A2F73" w:rsidP="00D4349A">
            <w:pPr>
              <w:spacing w:line="240" w:lineRule="auto"/>
            </w:pPr>
          </w:p>
        </w:tc>
        <w:tc>
          <w:tcPr>
            <w:tcW w:w="427" w:type="dxa"/>
            <w:vMerge/>
          </w:tcPr>
          <w:p w14:paraId="0994BE8E" w14:textId="77777777" w:rsidR="005A2F73" w:rsidRPr="007701BC" w:rsidRDefault="005A2F73" w:rsidP="00D4349A">
            <w:pPr>
              <w:keepLines/>
              <w:spacing w:line="240" w:lineRule="auto"/>
              <w:outlineLvl w:val="1"/>
              <w:rPr>
                <w:rFonts w:eastAsia="MS Gothic"/>
                <w:b/>
                <w:bCs/>
                <w:noProof/>
                <w:color w:val="808080" w:themeColor="background1" w:themeShade="80"/>
              </w:rPr>
            </w:pPr>
          </w:p>
        </w:tc>
        <w:tc>
          <w:tcPr>
            <w:tcW w:w="566" w:type="dxa"/>
          </w:tcPr>
          <w:p w14:paraId="04803DE6" w14:textId="77777777" w:rsidR="005A2F73" w:rsidRPr="007701BC" w:rsidRDefault="005A2F73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</w:tc>
        <w:tc>
          <w:tcPr>
            <w:tcW w:w="2407" w:type="dxa"/>
            <w:gridSpan w:val="2"/>
          </w:tcPr>
          <w:p w14:paraId="46D35CCC" w14:textId="77777777" w:rsidR="005A2F73" w:rsidRPr="00336EA5" w:rsidRDefault="005A2F73" w:rsidP="00D4349A">
            <w:pPr>
              <w:spacing w:line="240" w:lineRule="auto"/>
              <w:rPr>
                <w:color w:val="000000" w:themeColor="text1"/>
                <w:sz w:val="21"/>
                <w:szCs w:val="18"/>
              </w:rPr>
            </w:pPr>
          </w:p>
        </w:tc>
        <w:tc>
          <w:tcPr>
            <w:tcW w:w="2549" w:type="dxa"/>
            <w:gridSpan w:val="4"/>
          </w:tcPr>
          <w:p w14:paraId="359BD973" w14:textId="622F5B54" w:rsidR="005A2F73" w:rsidRPr="00336EA5" w:rsidRDefault="005A2F73" w:rsidP="00D4349A">
            <w:pPr>
              <w:spacing w:line="240" w:lineRule="auto"/>
              <w:rPr>
                <w:color w:val="000000" w:themeColor="text1"/>
                <w:sz w:val="21"/>
                <w:szCs w:val="18"/>
              </w:rPr>
            </w:pPr>
            <w:r w:rsidRPr="00336EA5">
              <w:rPr>
                <w:color w:val="000000" w:themeColor="text1"/>
                <w:sz w:val="21"/>
                <w:szCs w:val="18"/>
              </w:rPr>
              <w:t xml:space="preserve">Also sind </w:t>
            </w:r>
            <w:r w:rsidR="00C4355C">
              <w:rPr>
                <w:color w:val="000000" w:themeColor="text1"/>
                <w:sz w:val="21"/>
                <w:szCs w:val="18"/>
              </w:rPr>
              <w:t>drei</w:t>
            </w:r>
            <w:r w:rsidRPr="00336EA5">
              <w:rPr>
                <w:color w:val="000000" w:themeColor="text1"/>
                <w:sz w:val="21"/>
                <w:szCs w:val="18"/>
              </w:rPr>
              <w:t xml:space="preserve"> Fünftel </w:t>
            </w:r>
            <w:r w:rsidR="00336EA5" w:rsidRPr="00336EA5">
              <w:rPr>
                <w:color w:val="000000" w:themeColor="text1"/>
                <w:sz w:val="21"/>
                <w:szCs w:val="18"/>
              </w:rPr>
              <w:br/>
            </w:r>
            <w:r w:rsidRPr="00336EA5">
              <w:rPr>
                <w:color w:val="000000" w:themeColor="text1"/>
                <w:sz w:val="21"/>
                <w:szCs w:val="18"/>
              </w:rPr>
              <w:t xml:space="preserve">von 20 genau </w:t>
            </w:r>
            <w:r w:rsidR="00336EA5" w:rsidRPr="00336EA5">
              <w:rPr>
                <w:color w:val="000000" w:themeColor="text1"/>
                <w:sz w:val="21"/>
                <w:szCs w:val="18"/>
              </w:rPr>
              <w:br/>
              <w:t xml:space="preserve">20 durch 5 mal </w:t>
            </w:r>
            <w:r w:rsidR="00C4355C">
              <w:rPr>
                <w:color w:val="000000" w:themeColor="text1"/>
                <w:sz w:val="21"/>
                <w:szCs w:val="18"/>
              </w:rPr>
              <w:t>3</w:t>
            </w:r>
          </w:p>
        </w:tc>
        <w:tc>
          <w:tcPr>
            <w:tcW w:w="2558" w:type="dxa"/>
            <w:gridSpan w:val="3"/>
          </w:tcPr>
          <w:p w14:paraId="2A5F09DE" w14:textId="2F7AC5D9" w:rsidR="005A2F73" w:rsidRPr="003F132A" w:rsidRDefault="00336EA5" w:rsidP="00D4349A">
            <w:pPr>
              <w:spacing w:line="240" w:lineRule="auto"/>
              <w:rPr>
                <w:rFonts w:ascii="Comic Sans MS" w:hAnsi="Comic Sans MS"/>
                <w:color w:val="0070C0"/>
                <w:sz w:val="21"/>
                <w:szCs w:val="18"/>
              </w:rPr>
            </w:pPr>
            <w:r w:rsidRPr="003F132A">
              <w:rPr>
                <w:rFonts w:ascii="Comic Sans MS" w:eastAsia="Calibri" w:hAnsi="Comic Sans MS" w:cs="Times New Roman"/>
                <w:noProof/>
                <w:color w:val="0070C0"/>
                <w:kern w:val="2"/>
                <w:sz w:val="21"/>
                <w:szCs w:val="18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54656" behindDoc="0" locked="0" layoutInCell="1" allowOverlap="1" wp14:anchorId="38F994E9" wp14:editId="6206B2EB">
                      <wp:simplePos x="0" y="0"/>
                      <wp:positionH relativeFrom="column">
                        <wp:posOffset>-89722</wp:posOffset>
                      </wp:positionH>
                      <wp:positionV relativeFrom="paragraph">
                        <wp:posOffset>68791</wp:posOffset>
                      </wp:positionV>
                      <wp:extent cx="298450" cy="434975"/>
                      <wp:effectExtent l="0" t="0" r="0" b="0"/>
                      <wp:wrapNone/>
                      <wp:docPr id="48085703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34975"/>
                                <a:chOff x="-43535" y="-33800"/>
                                <a:chExt cx="300153" cy="440162"/>
                              </a:xfrm>
                            </wpg:grpSpPr>
                            <wps:wsp>
                              <wps:cNvPr id="596330637" name="Textfeld 3"/>
                              <wps:cNvSpPr txBox="1"/>
                              <wps:spPr>
                                <a:xfrm>
                                  <a:off x="-43535" y="-33800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B20410" w14:textId="77777777" w:rsidR="00D4349A" w:rsidRPr="00336EA5" w:rsidRDefault="00D4349A" w:rsidP="00B46006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336EA5">
                                      <w:rPr>
                                        <w:rFonts w:ascii="Calibri" w:hAnsi="Calibri"/>
                                        <w:color w:val="0070C0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3009094" name="Textfeld 3"/>
                              <wps:cNvSpPr txBox="1"/>
                              <wps:spPr>
                                <a:xfrm>
                                  <a:off x="-24546" y="130466"/>
                                  <a:ext cx="219882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52CCFA" w14:textId="77777777" w:rsidR="00D4349A" w:rsidRPr="00336EA5" w:rsidRDefault="00D4349A" w:rsidP="00B46006">
                                    <w:pPr>
                                      <w:rPr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336EA5">
                                      <w:rPr>
                                        <w:color w:val="0070C0"/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8138719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F994E9" id="_x0000_s1482" style="position:absolute;margin-left:-7.05pt;margin-top:5.4pt;width:23.5pt;height:34.25pt;z-index:253254656;mso-position-horizontal-relative:text;mso-position-vertical-relative:text;mso-width-relative:margin;mso-height-relative:margin" coordorigin="-43535,-33800" coordsize="300153,4401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">
                      <v:shape id="Textfeld 3" o:spid="_x0000_s1483" type="#_x0000_t202" style="position:absolute;left:-43535;top:-33800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" filled="f" stroked="f" strokeweight=".5pt">
                        <v:textbox>
                          <w:txbxContent>
                            <w:p w14:paraId="6EB20410" w14:textId="77777777" w:rsidR="00D4349A" w:rsidRPr="00336EA5" w:rsidRDefault="00D4349A" w:rsidP="00B46006">
                              <w:pPr>
                                <w:jc w:val="center"/>
                                <w:rPr>
                                  <w:rFonts w:ascii="Calibri" w:hAnsi="Calibri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336EA5">
                                <w:rPr>
                                  <w:rFonts w:ascii="Calibri" w:hAnsi="Calibri"/>
                                  <w:color w:val="0070C0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484" type="#_x0000_t202" style="position:absolute;left:-24546;top:130466;width:21988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" filled="f" stroked="f" strokeweight=".5pt">
                        <v:textbox>
                          <w:txbxContent>
                            <w:p w14:paraId="3E52CCFA" w14:textId="77777777" w:rsidR="00D4349A" w:rsidRPr="00336EA5" w:rsidRDefault="00D4349A" w:rsidP="00B46006">
                              <w:pPr>
                                <w:rPr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336EA5">
                                <w:rPr>
                                  <w:color w:val="0070C0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485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" strokecolor="#0070c0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omic Sans MS" w:hAnsi="Comic Sans MS"/>
                <w:color w:val="0070C0"/>
                <w:sz w:val="21"/>
                <w:szCs w:val="18"/>
              </w:rPr>
              <w:t xml:space="preserve">Also: </w:t>
            </w:r>
            <w:r>
              <w:rPr>
                <w:rFonts w:ascii="Comic Sans MS" w:hAnsi="Comic Sans MS"/>
                <w:color w:val="0070C0"/>
                <w:sz w:val="21"/>
                <w:szCs w:val="18"/>
              </w:rPr>
              <w:br/>
              <w:t xml:space="preserve">  </w:t>
            </w:r>
            <w:r w:rsidRPr="00336EA5">
              <w:rPr>
                <w:rFonts w:ascii="Comic Sans MS" w:hAnsi="Comic Sans MS"/>
                <w:color w:val="0070C0"/>
                <w:sz w:val="16"/>
                <w:szCs w:val="13"/>
              </w:rPr>
              <w:t xml:space="preserve">  </w:t>
            </w:r>
            <w:r>
              <w:rPr>
                <w:rFonts w:ascii="Comic Sans MS" w:hAnsi="Comic Sans MS"/>
                <w:color w:val="0070C0"/>
                <w:sz w:val="21"/>
                <w:szCs w:val="18"/>
              </w:rPr>
              <w:t>·</w:t>
            </w:r>
            <w:r w:rsidRPr="00336EA5">
              <w:rPr>
                <w:rFonts w:ascii="Comic Sans MS" w:hAnsi="Comic Sans MS"/>
                <w:color w:val="0070C0"/>
                <w:sz w:val="21"/>
                <w:szCs w:val="18"/>
              </w:rPr>
              <w:t xml:space="preserve"> </w:t>
            </w:r>
            <w:r w:rsidR="00B46006" w:rsidRPr="003F132A">
              <w:rPr>
                <w:rFonts w:ascii="Comic Sans MS" w:hAnsi="Comic Sans MS"/>
                <w:color w:val="0070C0"/>
                <w:sz w:val="21"/>
                <w:szCs w:val="18"/>
              </w:rPr>
              <w:t xml:space="preserve">20 = </w:t>
            </w:r>
            <w:r>
              <w:rPr>
                <w:rFonts w:ascii="Comic Sans MS" w:hAnsi="Comic Sans MS"/>
                <w:color w:val="0070C0"/>
                <w:sz w:val="21"/>
                <w:szCs w:val="18"/>
              </w:rPr>
              <w:t xml:space="preserve">20 : 5 · 3 = </w:t>
            </w:r>
            <w:r w:rsidR="00B46006" w:rsidRPr="003F132A">
              <w:rPr>
                <w:rFonts w:ascii="Comic Sans MS" w:hAnsi="Comic Sans MS"/>
                <w:color w:val="0070C0"/>
                <w:sz w:val="21"/>
                <w:szCs w:val="18"/>
              </w:rPr>
              <w:t>12</w:t>
            </w:r>
          </w:p>
        </w:tc>
      </w:tr>
      <w:tr w:rsidR="007E2A15" w:rsidRPr="007701BC" w14:paraId="7F3EFCDF" w14:textId="77777777" w:rsidTr="00E47183">
        <w:trPr>
          <w:trHeight w:val="119"/>
        </w:trPr>
        <w:tc>
          <w:tcPr>
            <w:tcW w:w="855" w:type="dxa"/>
            <w:gridSpan w:val="3"/>
          </w:tcPr>
          <w:p w14:paraId="116F0806" w14:textId="04D8BCC6" w:rsidR="007E2A15" w:rsidRPr="007701BC" w:rsidRDefault="00B42405" w:rsidP="00D4349A">
            <w:pPr>
              <w:spacing w:line="240" w:lineRule="auto"/>
            </w:pPr>
            <w:r w:rsidRPr="00E0758C">
              <w:rPr>
                <w:noProof/>
              </w:rPr>
              <w:drawing>
                <wp:anchor distT="0" distB="0" distL="114300" distR="114300" simplePos="0" relativeHeight="253024256" behindDoc="0" locked="0" layoutInCell="1" allowOverlap="1" wp14:anchorId="09CEB380" wp14:editId="2C5CABE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2540</wp:posOffset>
                  </wp:positionV>
                  <wp:extent cx="360000" cy="272386"/>
                  <wp:effectExtent l="0" t="0" r="2540" b="0"/>
                  <wp:wrapNone/>
                  <wp:docPr id="1987243771" name="Grafik 1987243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7" w:type="dxa"/>
          </w:tcPr>
          <w:p w14:paraId="6B938506" w14:textId="17F927F9" w:rsidR="007E2A15" w:rsidRPr="007701BC" w:rsidRDefault="00336EA5" w:rsidP="00D4349A">
            <w:pPr>
              <w:pStyle w:val="Nummerierung"/>
              <w:rPr>
                <w:noProof/>
              </w:rPr>
            </w:pPr>
            <w:r w:rsidRPr="00336EA5">
              <w:rPr>
                <w:noProof/>
                <w:sz w:val="13"/>
                <w:szCs w:val="13"/>
              </w:rPr>
              <w:br/>
            </w:r>
            <w:r w:rsidR="007E2A15" w:rsidRPr="007701BC">
              <w:rPr>
                <w:noProof/>
              </w:rPr>
              <w:t>b)</w:t>
            </w:r>
          </w:p>
        </w:tc>
        <w:tc>
          <w:tcPr>
            <w:tcW w:w="8080" w:type="dxa"/>
            <w:gridSpan w:val="10"/>
          </w:tcPr>
          <w:p w14:paraId="28A68997" w14:textId="382C7C12" w:rsidR="00336EA5" w:rsidRPr="00336EA5" w:rsidRDefault="00D62C95" w:rsidP="00D4349A">
            <w:pPr>
              <w:rPr>
                <w:sz w:val="15"/>
                <w:szCs w:val="15"/>
              </w:rPr>
            </w:pPr>
            <w:r w:rsidRPr="00D62C9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261824" behindDoc="0" locked="0" layoutInCell="1" allowOverlap="1" wp14:anchorId="2FE74BFB" wp14:editId="3A761D63">
                      <wp:simplePos x="0" y="0"/>
                      <wp:positionH relativeFrom="column">
                        <wp:posOffset>1047962</wp:posOffset>
                      </wp:positionH>
                      <wp:positionV relativeFrom="paragraph">
                        <wp:posOffset>40244</wp:posOffset>
                      </wp:positionV>
                      <wp:extent cx="298450" cy="414020"/>
                      <wp:effectExtent l="0" t="0" r="0" b="0"/>
                      <wp:wrapNone/>
                      <wp:docPr id="168427420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854219292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33AC3A" w14:textId="67EE3490" w:rsidR="00D4349A" w:rsidRPr="00AF1C61" w:rsidRDefault="00D4349A" w:rsidP="00D62C95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2211722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63216F" w14:textId="2BFA8E1F" w:rsidR="00D4349A" w:rsidRPr="00AF1C61" w:rsidRDefault="00D4349A" w:rsidP="00D62C9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8774741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E74BFB" id="_x0000_s1486" style="position:absolute;margin-left:82.5pt;margin-top:3.15pt;width:23.5pt;height:32.6pt;z-index:253261824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">
                      <v:shape id="Textfeld 3" o:spid="_x0000_s1487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" filled="f" stroked="f" strokeweight=".5pt">
                        <v:textbox>
                          <w:txbxContent>
                            <w:p w14:paraId="7933AC3A" w14:textId="67EE3490" w:rsidR="00D4349A" w:rsidRPr="00AF1C61" w:rsidRDefault="00D4349A" w:rsidP="00D62C95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488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" filled="f" stroked="f" strokeweight=".5pt">
                        <v:textbox>
                          <w:txbxContent>
                            <w:p w14:paraId="4E63216F" w14:textId="2BFA8E1F" w:rsidR="00D4349A" w:rsidRPr="00AF1C61" w:rsidRDefault="00D4349A" w:rsidP="00D62C9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489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1A16FEF0" w14:textId="0A06F62E" w:rsidR="00336EA5" w:rsidRPr="007701BC" w:rsidRDefault="00D62C95" w:rsidP="00D4349A">
            <w:r>
              <w:t>Berechnet genauso      von 42. Was stellt ihr euch dazu vor?</w:t>
            </w:r>
          </w:p>
        </w:tc>
      </w:tr>
      <w:tr w:rsidR="007E2A15" w:rsidRPr="007701BC" w14:paraId="567ABA86" w14:textId="77777777" w:rsidTr="00E47183">
        <w:trPr>
          <w:trHeight w:val="119"/>
        </w:trPr>
        <w:tc>
          <w:tcPr>
            <w:tcW w:w="855" w:type="dxa"/>
            <w:gridSpan w:val="3"/>
          </w:tcPr>
          <w:p w14:paraId="2E78065A" w14:textId="77777777" w:rsidR="007E2A15" w:rsidRPr="007701BC" w:rsidRDefault="007E2A15" w:rsidP="00D4349A">
            <w:pPr>
              <w:spacing w:line="240" w:lineRule="auto"/>
              <w:rPr>
                <w:noProof/>
              </w:rPr>
            </w:pPr>
          </w:p>
        </w:tc>
        <w:tc>
          <w:tcPr>
            <w:tcW w:w="427" w:type="dxa"/>
          </w:tcPr>
          <w:p w14:paraId="4D98709A" w14:textId="77777777" w:rsidR="007E2A15" w:rsidRPr="007701BC" w:rsidRDefault="007E2A15" w:rsidP="00D4349A">
            <w:pPr>
              <w:keepLines/>
              <w:spacing w:line="240" w:lineRule="auto"/>
              <w:outlineLvl w:val="1"/>
              <w:rPr>
                <w:rFonts w:eastAsia="MS Gothic"/>
                <w:b/>
                <w:bCs/>
                <w:noProof/>
                <w:color w:val="808080" w:themeColor="background1" w:themeShade="80"/>
              </w:rPr>
            </w:pPr>
          </w:p>
        </w:tc>
        <w:tc>
          <w:tcPr>
            <w:tcW w:w="8080" w:type="dxa"/>
            <w:gridSpan w:val="10"/>
          </w:tcPr>
          <w:p w14:paraId="6C24AFD7" w14:textId="77777777" w:rsidR="007E2A15" w:rsidRPr="007701BC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</w:tc>
      </w:tr>
      <w:tr w:rsidR="007E2A15" w:rsidRPr="007701BC" w14:paraId="5250F0BE" w14:textId="77777777" w:rsidTr="00E47183">
        <w:trPr>
          <w:trHeight w:val="184"/>
        </w:trPr>
        <w:tc>
          <w:tcPr>
            <w:tcW w:w="855" w:type="dxa"/>
            <w:gridSpan w:val="3"/>
          </w:tcPr>
          <w:p w14:paraId="3D52846A" w14:textId="23FA55A9" w:rsidR="007E2A15" w:rsidRPr="007701BC" w:rsidRDefault="00B42405" w:rsidP="00D4349A">
            <w:pPr>
              <w:spacing w:line="240" w:lineRule="auto"/>
              <w:rPr>
                <w:noProof/>
              </w:rPr>
            </w:pPr>
            <w:r w:rsidRPr="00E0758C">
              <w:rPr>
                <w:noProof/>
              </w:rPr>
              <w:drawing>
                <wp:anchor distT="0" distB="0" distL="114300" distR="114300" simplePos="0" relativeHeight="253022208" behindDoc="0" locked="0" layoutInCell="1" allowOverlap="1" wp14:anchorId="55B4EADE" wp14:editId="13BF48E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4445</wp:posOffset>
                  </wp:positionV>
                  <wp:extent cx="360000" cy="272386"/>
                  <wp:effectExtent l="0" t="0" r="2540" b="0"/>
                  <wp:wrapNone/>
                  <wp:docPr id="1349736669" name="Grafik 1349736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7" w:type="dxa"/>
          </w:tcPr>
          <w:p w14:paraId="21AEB944" w14:textId="77777777" w:rsidR="007E2A15" w:rsidRPr="007701BC" w:rsidRDefault="007E2A15" w:rsidP="00D4349A">
            <w:pPr>
              <w:pStyle w:val="Nummerierung"/>
              <w:rPr>
                <w:noProof/>
              </w:rPr>
            </w:pPr>
            <w:r w:rsidRPr="007701BC">
              <w:rPr>
                <w:noProof/>
              </w:rPr>
              <w:t>c)</w:t>
            </w:r>
          </w:p>
        </w:tc>
        <w:tc>
          <w:tcPr>
            <w:tcW w:w="8080" w:type="dxa"/>
            <w:gridSpan w:val="10"/>
          </w:tcPr>
          <w:p w14:paraId="05B168EB" w14:textId="0BB650FA" w:rsidR="007E2A15" w:rsidRDefault="00D62C95" w:rsidP="00D4349A">
            <w:r>
              <w:t>Erklärt die Rechnung 24 : 6 · 5. Zu welcher Aufgabe passt sie?</w:t>
            </w:r>
          </w:p>
          <w:p w14:paraId="4706289D" w14:textId="6C4D30B4" w:rsidR="00DA2432" w:rsidRPr="007701BC" w:rsidRDefault="00DA2432" w:rsidP="00D4349A"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75488" behindDoc="0" locked="0" layoutInCell="1" allowOverlap="1" wp14:anchorId="6CC09BB1" wp14:editId="50E7887B">
                      <wp:simplePos x="0" y="0"/>
                      <wp:positionH relativeFrom="column">
                        <wp:posOffset>1464582</wp:posOffset>
                      </wp:positionH>
                      <wp:positionV relativeFrom="paragraph">
                        <wp:posOffset>42726</wp:posOffset>
                      </wp:positionV>
                      <wp:extent cx="298450" cy="414444"/>
                      <wp:effectExtent l="0" t="0" r="0" b="0"/>
                      <wp:wrapNone/>
                      <wp:docPr id="81046917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444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504560287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501F34" w14:textId="77777777" w:rsidR="00DA2432" w:rsidRPr="00AF1C61" w:rsidRDefault="00DA2432" w:rsidP="00DA243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7344499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C9DE25" w14:textId="77777777" w:rsidR="00DA2432" w:rsidRPr="00AF1C61" w:rsidRDefault="00DA2432" w:rsidP="00DA243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1153573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C09BB1" id="_x0000_s1490" style="position:absolute;margin-left:115.3pt;margin-top:3.35pt;width:23.5pt;height:32.65pt;z-index:253375488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">
                      <v:shape id="Textfeld 3" o:spid="_x0000_s1491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" filled="f" stroked="f" strokeweight=".5pt">
                        <v:textbox>
                          <w:txbxContent>
                            <w:p w14:paraId="34501F34" w14:textId="77777777" w:rsidR="00DA2432" w:rsidRPr="00AF1C61" w:rsidRDefault="00DA2432" w:rsidP="00DA2432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492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" filled="f" stroked="f" strokeweight=".5pt">
                        <v:textbox>
                          <w:txbxContent>
                            <w:p w14:paraId="00C9DE25" w14:textId="77777777" w:rsidR="00DA2432" w:rsidRPr="00AF1C61" w:rsidRDefault="00DA2432" w:rsidP="00DA243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493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C4355C" w:rsidRPr="007701BC" w14:paraId="2F8CB683" w14:textId="77777777" w:rsidTr="00E47183">
        <w:trPr>
          <w:trHeight w:val="184"/>
        </w:trPr>
        <w:tc>
          <w:tcPr>
            <w:tcW w:w="855" w:type="dxa"/>
            <w:gridSpan w:val="3"/>
          </w:tcPr>
          <w:p w14:paraId="33D17006" w14:textId="49F60B06" w:rsidR="00C4355C" w:rsidRPr="00E0758C" w:rsidRDefault="00C4355C" w:rsidP="00D4349A">
            <w:pPr>
              <w:spacing w:line="240" w:lineRule="auto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7F11C66F" wp14:editId="67F687AF">
                  <wp:extent cx="287640" cy="338400"/>
                  <wp:effectExtent l="0" t="0" r="0" b="508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dxa"/>
          </w:tcPr>
          <w:p w14:paraId="04C35F17" w14:textId="4716A463" w:rsidR="00C4355C" w:rsidRPr="007701BC" w:rsidRDefault="00C4355C" w:rsidP="00D4349A">
            <w:pPr>
              <w:pStyle w:val="Nummerierung"/>
              <w:rPr>
                <w:noProof/>
              </w:rPr>
            </w:pPr>
            <w:r>
              <w:rPr>
                <w:noProof/>
              </w:rPr>
              <w:t>d)</w:t>
            </w:r>
          </w:p>
        </w:tc>
        <w:tc>
          <w:tcPr>
            <w:tcW w:w="8080" w:type="dxa"/>
            <w:gridSpan w:val="10"/>
          </w:tcPr>
          <w:p w14:paraId="56239EB7" w14:textId="50E19235" w:rsidR="00C4355C" w:rsidRDefault="00C4355C" w:rsidP="00D4349A">
            <w:r>
              <w:t>Schreibe nun auf, wie man</w:t>
            </w:r>
            <w:r w:rsidR="00DA2432">
              <w:t xml:space="preserve">      von 30</w:t>
            </w:r>
            <w:r>
              <w:t xml:space="preserve"> mit einer Rechnung lös</w:t>
            </w:r>
            <w:r w:rsidR="00DA2432">
              <w:t>en kann.</w:t>
            </w:r>
          </w:p>
        </w:tc>
      </w:tr>
      <w:tr w:rsidR="00DA2432" w:rsidRPr="007701BC" w14:paraId="0B3E4A11" w14:textId="77777777" w:rsidTr="00E47183">
        <w:trPr>
          <w:trHeight w:val="184"/>
        </w:trPr>
        <w:tc>
          <w:tcPr>
            <w:tcW w:w="855" w:type="dxa"/>
            <w:gridSpan w:val="3"/>
          </w:tcPr>
          <w:p w14:paraId="1F7ABC40" w14:textId="77777777" w:rsidR="00DA2432" w:rsidRDefault="00DA2432" w:rsidP="00DA2432">
            <w:pPr>
              <w:spacing w:line="240" w:lineRule="auto"/>
              <w:ind w:right="-180"/>
              <w:rPr>
                <w:noProof/>
                <w:color w:val="327A86"/>
                <w:sz w:val="16"/>
                <w:szCs w:val="16"/>
                <w:lang w:eastAsia="de-DE"/>
              </w:rPr>
            </w:pPr>
          </w:p>
          <w:p w14:paraId="130B4A38" w14:textId="77777777" w:rsidR="00DA2432" w:rsidRDefault="00DA2432" w:rsidP="00DA2432">
            <w:pPr>
              <w:spacing w:line="240" w:lineRule="auto"/>
              <w:ind w:right="-180"/>
              <w:rPr>
                <w:noProof/>
                <w:color w:val="327A86"/>
                <w:sz w:val="16"/>
                <w:szCs w:val="16"/>
                <w:lang w:eastAsia="de-DE"/>
              </w:rPr>
            </w:pPr>
          </w:p>
          <w:p w14:paraId="50F7EEFB" w14:textId="7DD29782" w:rsidR="00DA2432" w:rsidRPr="00E0758C" w:rsidRDefault="00DA2432" w:rsidP="00DA2432">
            <w:pPr>
              <w:spacing w:line="240" w:lineRule="auto"/>
              <w:ind w:right="-180"/>
              <w:rPr>
                <w:noProof/>
              </w:rPr>
            </w:pPr>
            <w:r w:rsidRPr="00DA2432">
              <w:rPr>
                <w:noProof/>
                <w:color w:val="327A86"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3371392" behindDoc="0" locked="0" layoutInCell="1" allowOverlap="1" wp14:anchorId="150E8741" wp14:editId="497EF12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</wp:posOffset>
                      </wp:positionV>
                      <wp:extent cx="229870" cy="167640"/>
                      <wp:effectExtent l="0" t="0" r="0" b="0"/>
                      <wp:wrapNone/>
                      <wp:docPr id="785569987" name="Gruppieren 1">
                        <a:hlinkClick xmlns:a="http://schemas.openxmlformats.org/drawingml/2006/main" r:id="rId143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0"/>
                                <a:chExt cx="229870" cy="167640"/>
                              </a:xfrm>
                            </wpg:grpSpPr>
                            <wps:wsp>
                              <wps:cNvPr id="368429098" name="Abgerundetes Rechteck 6"/>
                              <wps:cNvSpPr/>
                              <wps:spPr>
                                <a:xfrm>
                                  <a:off x="0" y="0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8593898" name="Dreieck 7"/>
                              <wps:cNvSpPr/>
                              <wps:spPr>
                                <a:xfrm rot="5400000">
                                  <a:off x="71926" y="34051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66E2ED" id="Gruppieren 1" o:spid="_x0000_s1026" href="https://mathe-sicher-koennen.dzlm.de/erklaervideos?nid=693" style="position:absolute;margin-left:0;margin-top:.1pt;width:18.1pt;height:13.2pt;z-index:253371392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" o:button="t">
                      <v:roundrect id="Abgerundetes Rechteck 6" o:spid="_x0000_s1027" style="position:absolute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" fillcolor="#327a86 [3215]" stroked="f" strokeweight="1pt">
                        <v:stroke joinstyle="miter"/>
                      </v:roundrect>
                      <v:shape id="Dreieck 7" o:spid="_x0000_s1028" type="#_x0000_t5" style="position:absolute;left:71926;top:34051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" fillcolor="white [3212]" stroked="f" strokeweight="1pt"/>
                    </v:group>
                  </w:pict>
                </mc:Fallback>
              </mc:AlternateContent>
            </w:r>
            <w:r>
              <w:rPr>
                <w:noProof/>
                <w:color w:val="327A86"/>
                <w:sz w:val="16"/>
                <w:szCs w:val="16"/>
                <w:lang w:eastAsia="de-DE"/>
              </w:rPr>
              <w:t xml:space="preserve">          </w:t>
            </w:r>
            <w:r w:rsidRPr="00DA2432">
              <w:rPr>
                <w:noProof/>
                <w:color w:val="327A86"/>
                <w:sz w:val="16"/>
                <w:szCs w:val="16"/>
                <w:lang w:eastAsia="de-DE"/>
              </w:rPr>
              <w:t xml:space="preserve"> B1C</w:t>
            </w:r>
            <w:r>
              <w:rPr>
                <w:noProof/>
                <w:color w:val="327A86"/>
                <w:sz w:val="16"/>
                <w:szCs w:val="16"/>
                <w:lang w:eastAsia="de-DE"/>
              </w:rPr>
              <w:t>2</w:t>
            </w:r>
          </w:p>
        </w:tc>
        <w:tc>
          <w:tcPr>
            <w:tcW w:w="427" w:type="dxa"/>
          </w:tcPr>
          <w:p w14:paraId="5297FC75" w14:textId="743465D3" w:rsidR="00DA2432" w:rsidRPr="007701BC" w:rsidRDefault="00DA2432" w:rsidP="00DA2432">
            <w:pPr>
              <w:pStyle w:val="Nummerierung"/>
              <w:rPr>
                <w:noProof/>
              </w:rPr>
            </w:pPr>
            <w:r>
              <w:rPr>
                <w:noProof/>
              </w:rPr>
              <w:t>e)</w:t>
            </w:r>
          </w:p>
        </w:tc>
        <w:tc>
          <w:tcPr>
            <w:tcW w:w="8080" w:type="dxa"/>
            <w:gridSpan w:val="10"/>
          </w:tcPr>
          <w:p w14:paraId="2BB7A973" w14:textId="4B5F73BA" w:rsidR="00CE652D" w:rsidRDefault="00CE652D" w:rsidP="00DA2432">
            <w:r>
              <w:rPr>
                <w:noProof/>
              </w:rPr>
              <w:drawing>
                <wp:anchor distT="0" distB="0" distL="114300" distR="114300" simplePos="0" relativeHeight="253379584" behindDoc="0" locked="0" layoutInCell="1" allowOverlap="1" wp14:anchorId="1ADC9D67" wp14:editId="6FF1365C">
                  <wp:simplePos x="0" y="0"/>
                  <wp:positionH relativeFrom="column">
                    <wp:posOffset>4188373</wp:posOffset>
                  </wp:positionH>
                  <wp:positionV relativeFrom="paragraph">
                    <wp:posOffset>-64295</wp:posOffset>
                  </wp:positionV>
                  <wp:extent cx="560492" cy="560492"/>
                  <wp:effectExtent l="0" t="0" r="0" b="0"/>
                  <wp:wrapNone/>
                  <wp:docPr id="1166711628" name="Grafik 419" descr="Ein Bild, das Muster, Quadrat, Symmetrie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711628" name="Grafik 419" descr="Ein Bild, das Muster, Quadrat, Symmetrie, Design enthält.&#10;&#10;Automatisch generierte Beschreibung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492" cy="56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24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Schaut nun das Erklärvideo. </w:t>
            </w:r>
          </w:p>
          <w:p w14:paraId="1EC2D6BB" w14:textId="17FEF5E2" w:rsidR="00DA2432" w:rsidRDefault="00DA2432" w:rsidP="00DA2432">
            <w:pPr>
              <w:pStyle w:val="Listenabsatz"/>
            </w:pPr>
            <w:r>
              <w:t>Was ist in dem Video genauso wie in deiner Erklärung?</w:t>
            </w:r>
          </w:p>
          <w:p w14:paraId="2BBCF636" w14:textId="31D28FDB" w:rsidR="00DA2432" w:rsidRDefault="00F3045C" w:rsidP="00DA2432">
            <w:pPr>
              <w:pStyle w:val="Listenabsatz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76192" behindDoc="0" locked="0" layoutInCell="1" allowOverlap="1" wp14:anchorId="5391C9DA" wp14:editId="2CEEE171">
                      <wp:simplePos x="0" y="0"/>
                      <wp:positionH relativeFrom="column">
                        <wp:posOffset>3781425</wp:posOffset>
                      </wp:positionH>
                      <wp:positionV relativeFrom="paragraph">
                        <wp:posOffset>90722</wp:posOffset>
                      </wp:positionV>
                      <wp:extent cx="1454046" cy="334780"/>
                      <wp:effectExtent l="0" t="0" r="0" b="0"/>
                      <wp:wrapNone/>
                      <wp:docPr id="2041642447" name="Textfeld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54046" cy="3347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A734FB" w14:textId="41A8A1CC" w:rsidR="00F3045C" w:rsidRPr="000E4D6A" w:rsidRDefault="00F3045C" w:rsidP="00F3045C">
                                  <w:pPr>
                                    <w:spacing w:line="240" w:lineRule="auto"/>
                                    <w:rPr>
                                      <w:rFonts w:ascii="Calibri" w:hAnsi="Calibri" w:cs="Calibri"/>
                                      <w:sz w:val="15"/>
                                      <w:szCs w:val="15"/>
                                    </w:rPr>
                                  </w:pPr>
                                  <w:hyperlink r:id="rId145" w:history="1">
                                    <w:r w:rsidRPr="000E4D6A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mathe-sicher-koennen.dzlm.de/</w:t>
                                    </w:r>
                                    <w:r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E4D6A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erklaervideos?nid</w:t>
                                    </w:r>
                                    <w:proofErr w:type="spellEnd"/>
                                    <w:r w:rsidRPr="000E4D6A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=69</w:t>
                                    </w:r>
                                    <w:r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3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91C9DA" id="_x0000_s1494" type="#_x0000_t202" style="position:absolute;left:0;text-align:left;margin-left:297.75pt;margin-top:7.15pt;width:114.5pt;height:26.35pt;z-index:2535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" filled="f" stroked="f" strokeweight=".5pt">
                      <v:textbox>
                        <w:txbxContent>
                          <w:p w14:paraId="3DA734FB" w14:textId="41A8A1CC" w:rsidR="00F3045C" w:rsidRPr="000E4D6A" w:rsidRDefault="00F3045C" w:rsidP="00F3045C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sz w:val="15"/>
                                <w:szCs w:val="15"/>
                              </w:rPr>
                            </w:pPr>
                            <w:hyperlink r:id="rId146" w:history="1">
                              <w:r w:rsidRPr="000E4D6A"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mathe-sicher-koennen.dzlm.de/</w:t>
                              </w:r>
                              <w:r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Pr="000E4D6A"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erklaervideos?nid</w:t>
                              </w:r>
                              <w:proofErr w:type="spellEnd"/>
                              <w:r w:rsidRPr="000E4D6A"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=69</w:t>
                              </w:r>
                              <w:r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3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2432">
              <w:t>Was ist anders und was erklärt das Video noch zusätzlich?</w:t>
            </w:r>
            <w:r>
              <w:rPr>
                <w:noProof/>
              </w:rPr>
              <w:t xml:space="preserve"> </w:t>
            </w:r>
          </w:p>
        </w:tc>
      </w:tr>
      <w:tr w:rsidR="007E2A15" w:rsidRPr="007701BC" w14:paraId="260CE352" w14:textId="77777777" w:rsidTr="00C70B83">
        <w:trPr>
          <w:gridAfter w:val="2"/>
          <w:wAfter w:w="147" w:type="dxa"/>
        </w:trPr>
        <w:tc>
          <w:tcPr>
            <w:tcW w:w="815" w:type="dxa"/>
            <w:gridSpan w:val="2"/>
          </w:tcPr>
          <w:p w14:paraId="0D4A3346" w14:textId="77777777" w:rsidR="007E2A15" w:rsidRPr="007701BC" w:rsidRDefault="007E2A15" w:rsidP="00D4349A">
            <w:pPr>
              <w:pStyle w:val="berschrift3"/>
              <w:rPr>
                <w:noProof/>
              </w:rPr>
            </w:pPr>
            <w:r w:rsidRPr="007701BC">
              <w:rPr>
                <w:noProof/>
              </w:rPr>
              <w:t>2.2</w:t>
            </w:r>
          </w:p>
        </w:tc>
        <w:tc>
          <w:tcPr>
            <w:tcW w:w="8400" w:type="dxa"/>
            <w:gridSpan w:val="10"/>
          </w:tcPr>
          <w:p w14:paraId="729DAD43" w14:textId="77777777" w:rsidR="007E2A15" w:rsidRPr="007701BC" w:rsidRDefault="007E2A15" w:rsidP="00D4349A">
            <w:pPr>
              <w:pStyle w:val="berschrift3"/>
              <w:rPr>
                <w:noProof/>
              </w:rPr>
            </w:pPr>
            <w:r w:rsidRPr="007701BC">
              <w:rPr>
                <w:noProof/>
              </w:rPr>
              <w:t>Anteile berechnen</w:t>
            </w:r>
          </w:p>
        </w:tc>
      </w:tr>
      <w:tr w:rsidR="007E2A15" w:rsidRPr="007701BC" w14:paraId="28AEC7D7" w14:textId="77777777" w:rsidTr="00E47183">
        <w:trPr>
          <w:gridAfter w:val="2"/>
          <w:wAfter w:w="147" w:type="dxa"/>
        </w:trPr>
        <w:tc>
          <w:tcPr>
            <w:tcW w:w="815" w:type="dxa"/>
            <w:gridSpan w:val="2"/>
          </w:tcPr>
          <w:p w14:paraId="57797D8E" w14:textId="36C454C2" w:rsidR="007E2A15" w:rsidRPr="007701BC" w:rsidRDefault="00B42405" w:rsidP="00D4349A">
            <w:pPr>
              <w:spacing w:line="240" w:lineRule="auto"/>
            </w:pPr>
            <w:r w:rsidRPr="00E0758C">
              <w:rPr>
                <w:noProof/>
              </w:rPr>
              <w:drawing>
                <wp:anchor distT="0" distB="0" distL="114300" distR="114300" simplePos="0" relativeHeight="253020160" behindDoc="0" locked="0" layoutInCell="1" allowOverlap="1" wp14:anchorId="24F46FB8" wp14:editId="4DE1F14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1270</wp:posOffset>
                  </wp:positionV>
                  <wp:extent cx="360000" cy="272386"/>
                  <wp:effectExtent l="0" t="0" r="2540" b="0"/>
                  <wp:wrapNone/>
                  <wp:docPr id="1240469826" name="Grafik 1240469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" w:type="dxa"/>
            <w:gridSpan w:val="2"/>
          </w:tcPr>
          <w:p w14:paraId="6AD29656" w14:textId="77777777" w:rsidR="007E2A15" w:rsidRPr="007701BC" w:rsidRDefault="007E2A15" w:rsidP="00D4349A">
            <w:pPr>
              <w:pStyle w:val="Nummerierung"/>
              <w:rPr>
                <w:noProof/>
              </w:rPr>
            </w:pPr>
            <w:r w:rsidRPr="007701BC">
              <w:rPr>
                <w:noProof/>
              </w:rPr>
              <w:t>a)</w:t>
            </w:r>
          </w:p>
        </w:tc>
        <w:tc>
          <w:tcPr>
            <w:tcW w:w="7933" w:type="dxa"/>
            <w:gridSpan w:val="8"/>
          </w:tcPr>
          <w:p w14:paraId="2BDE54B5" w14:textId="6B32E4B6" w:rsidR="007E2A15" w:rsidRPr="007701BC" w:rsidRDefault="00D62C95" w:rsidP="00D4349A">
            <w:r>
              <w:t xml:space="preserve">Berechnet die </w:t>
            </w:r>
            <w:r w:rsidR="007E2A15" w:rsidRPr="007701BC">
              <w:t xml:space="preserve">Aufgaben wie in </w:t>
            </w:r>
            <w:r w:rsidR="007E2A15" w:rsidRPr="005F1E91">
              <w:rPr>
                <w:rStyle w:val="NummerierungZchn"/>
              </w:rPr>
              <w:t>2.1 a)</w:t>
            </w:r>
            <w:r w:rsidR="007E2A15" w:rsidRPr="007701BC">
              <w:t>. Was fällt dir auf?</w:t>
            </w:r>
          </w:p>
          <w:p w14:paraId="0B647A26" w14:textId="31ECF9CD" w:rsidR="007E2A15" w:rsidRPr="007701BC" w:rsidRDefault="00357D0B" w:rsidP="00D4349A"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016064" behindDoc="0" locked="0" layoutInCell="1" allowOverlap="1" wp14:anchorId="015593DC" wp14:editId="38EF95D2">
                      <wp:simplePos x="0" y="0"/>
                      <wp:positionH relativeFrom="column">
                        <wp:posOffset>3491548</wp:posOffset>
                      </wp:positionH>
                      <wp:positionV relativeFrom="paragraph">
                        <wp:posOffset>48260</wp:posOffset>
                      </wp:positionV>
                      <wp:extent cx="298450" cy="414020"/>
                      <wp:effectExtent l="0" t="0" r="0" b="0"/>
                      <wp:wrapNone/>
                      <wp:docPr id="147786976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349200502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442A0A" w14:textId="77777777" w:rsidR="00D4349A" w:rsidRPr="00AF1C61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4684001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5ED26D2" w14:textId="77777777" w:rsidR="00D4349A" w:rsidRPr="00AF1C61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1382697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5593DC" id="_x0000_s1495" style="position:absolute;margin-left:274.95pt;margin-top:3.8pt;width:23.5pt;height:32.6pt;z-index:253016064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">
                      <v:shape id="Textfeld 3" o:spid="_x0000_s1496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" filled="f" stroked="f" strokeweight=".5pt">
                        <v:textbox>
                          <w:txbxContent>
                            <w:p w14:paraId="48442A0A" w14:textId="77777777" w:rsidR="00D4349A" w:rsidRPr="00AF1C61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497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" filled="f" stroked="f" strokeweight=".5pt">
                        <v:textbox>
                          <w:txbxContent>
                            <w:p w14:paraId="75ED26D2" w14:textId="77777777" w:rsidR="00D4349A" w:rsidRPr="00AF1C61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498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99680" behindDoc="0" locked="0" layoutInCell="1" allowOverlap="1" wp14:anchorId="61DD324B" wp14:editId="6B37FA7F">
                      <wp:simplePos x="0" y="0"/>
                      <wp:positionH relativeFrom="column">
                        <wp:posOffset>1875473</wp:posOffset>
                      </wp:positionH>
                      <wp:positionV relativeFrom="paragraph">
                        <wp:posOffset>29210</wp:posOffset>
                      </wp:positionV>
                      <wp:extent cx="298450" cy="414020"/>
                      <wp:effectExtent l="0" t="0" r="0" b="0"/>
                      <wp:wrapNone/>
                      <wp:docPr id="123091805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301285866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E6B789" w14:textId="245930FA" w:rsidR="00D4349A" w:rsidRPr="00AF1C61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5490704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043B7E0" w14:textId="718A8E6C" w:rsidR="00D4349A" w:rsidRPr="00AF1C61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5721305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DD324B" id="_x0000_s1499" style="position:absolute;margin-left:147.7pt;margin-top:2.3pt;width:23.5pt;height:32.6pt;z-index:252999680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">
                      <v:shape id="Textfeld 3" o:spid="_x0000_s1500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" filled="f" stroked="f" strokeweight=".5pt">
                        <v:textbox>
                          <w:txbxContent>
                            <w:p w14:paraId="77E6B789" w14:textId="245930FA" w:rsidR="00D4349A" w:rsidRPr="00AF1C61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01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" filled="f" stroked="f" strokeweight=".5pt">
                        <v:textbox>
                          <w:txbxContent>
                            <w:p w14:paraId="7043B7E0" w14:textId="718A8E6C" w:rsidR="00D4349A" w:rsidRPr="00AF1C61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02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0211F"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87392" behindDoc="0" locked="0" layoutInCell="1" allowOverlap="1" wp14:anchorId="5F2F55DA" wp14:editId="26FA6AFD">
                      <wp:simplePos x="0" y="0"/>
                      <wp:positionH relativeFrom="column">
                        <wp:posOffset>84666</wp:posOffset>
                      </wp:positionH>
                      <wp:positionV relativeFrom="paragraph">
                        <wp:posOffset>32385</wp:posOffset>
                      </wp:positionV>
                      <wp:extent cx="298450" cy="414020"/>
                      <wp:effectExtent l="0" t="0" r="0" b="0"/>
                      <wp:wrapNone/>
                      <wp:docPr id="57157083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712472035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48846C" w14:textId="77777777" w:rsidR="00D4349A" w:rsidRPr="00AF1C61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9339895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C75DD5" w14:textId="77777777" w:rsidR="00D4349A" w:rsidRPr="00AF1C61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6140198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2F55DA" id="_x0000_s1503" style="position:absolute;margin-left:6.65pt;margin-top:2.55pt;width:23.5pt;height:32.6pt;z-index:252987392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">
                      <v:shape id="Textfeld 3" o:spid="_x0000_s1504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" filled="f" stroked="f" strokeweight=".5pt">
                        <v:textbox>
                          <w:txbxContent>
                            <w:p w14:paraId="7F48846C" w14:textId="77777777" w:rsidR="00D4349A" w:rsidRPr="00AF1C61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05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" filled="f" stroked="f" strokeweight=".5pt">
                        <v:textbox>
                          <w:txbxContent>
                            <w:p w14:paraId="40C75DD5" w14:textId="77777777" w:rsidR="00D4349A" w:rsidRPr="00AF1C61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506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7E2A15" w:rsidRPr="007701BC" w14:paraId="72362D25" w14:textId="77777777" w:rsidTr="00E47183">
        <w:trPr>
          <w:gridAfter w:val="2"/>
          <w:wAfter w:w="147" w:type="dxa"/>
          <w:cantSplit/>
          <w:trHeight w:val="1807"/>
        </w:trPr>
        <w:tc>
          <w:tcPr>
            <w:tcW w:w="815" w:type="dxa"/>
            <w:gridSpan w:val="2"/>
          </w:tcPr>
          <w:p w14:paraId="54355A3F" w14:textId="77777777" w:rsidR="007E2A15" w:rsidRPr="007701BC" w:rsidRDefault="007E2A15" w:rsidP="00D4349A">
            <w:pPr>
              <w:spacing w:line="240" w:lineRule="auto"/>
            </w:pPr>
          </w:p>
        </w:tc>
        <w:tc>
          <w:tcPr>
            <w:tcW w:w="467" w:type="dxa"/>
            <w:gridSpan w:val="2"/>
          </w:tcPr>
          <w:p w14:paraId="1DD4063E" w14:textId="77777777" w:rsidR="007E2A15" w:rsidRPr="007701BC" w:rsidRDefault="007E2A15" w:rsidP="00D4349A">
            <w:pPr>
              <w:pStyle w:val="Nummerierung"/>
              <w:rPr>
                <w:noProof/>
              </w:rPr>
            </w:pPr>
          </w:p>
        </w:tc>
        <w:tc>
          <w:tcPr>
            <w:tcW w:w="2757" w:type="dxa"/>
            <w:gridSpan w:val="2"/>
          </w:tcPr>
          <w:p w14:paraId="6A004CD1" w14:textId="15FEABBB" w:rsidR="007E2A15" w:rsidRPr="007701BC" w:rsidRDefault="007E2A15" w:rsidP="00D4349A">
            <w:pPr>
              <w:spacing w:line="276" w:lineRule="auto"/>
              <w:rPr>
                <w:noProof/>
              </w:rPr>
            </w:pPr>
            <w:r w:rsidRPr="007701BC">
              <w:rPr>
                <w:noProof/>
              </w:rPr>
              <w:drawing>
                <wp:anchor distT="0" distB="0" distL="114300" distR="114300" simplePos="0" relativeHeight="252725248" behindDoc="0" locked="0" layoutInCell="1" allowOverlap="1" wp14:anchorId="27F8BEBD" wp14:editId="3A52E8CA">
                  <wp:simplePos x="0" y="0"/>
                  <wp:positionH relativeFrom="column">
                    <wp:posOffset>1068070</wp:posOffset>
                  </wp:positionH>
                  <wp:positionV relativeFrom="paragraph">
                    <wp:posOffset>-1905</wp:posOffset>
                  </wp:positionV>
                  <wp:extent cx="361950" cy="267363"/>
                  <wp:effectExtent l="0" t="0" r="0" b="0"/>
                  <wp:wrapNone/>
                  <wp:docPr id="894436804" name="Grafik 894436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01BC">
              <w:rPr>
                <w:noProof/>
              </w:rPr>
              <w:t xml:space="preserve">(1) </w:t>
            </w:r>
            <w:r w:rsidRPr="007701BC">
              <w:rPr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2715008" behindDoc="0" locked="0" layoutInCell="1" allowOverlap="1" wp14:anchorId="591CE4A0" wp14:editId="7FB9245A">
                      <wp:simplePos x="0" y="0"/>
                      <wp:positionH relativeFrom="column">
                        <wp:posOffset>-2077085</wp:posOffset>
                      </wp:positionH>
                      <wp:positionV relativeFrom="paragraph">
                        <wp:posOffset>-3593465</wp:posOffset>
                      </wp:positionV>
                      <wp:extent cx="287020" cy="287020"/>
                      <wp:effectExtent l="0" t="0" r="17780" b="17780"/>
                      <wp:wrapNone/>
                      <wp:docPr id="32" name="Rechteck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7020" cy="2870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85AD21" id="Rechteck 32" o:spid="_x0000_s1026" style="position:absolute;margin-left:-163.55pt;margin-top:-282.95pt;width:22.6pt;height:22.6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" filled="f" strokecolor="#7f7f7f">
                      <v:path arrowok="t"/>
                      <o:lock v:ext="edit" aspectratio="t"/>
                    </v:rect>
                  </w:pict>
                </mc:Fallback>
              </mc:AlternateContent>
            </w:r>
            <w:r w:rsidRPr="007701BC">
              <w:rPr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2716032" behindDoc="0" locked="0" layoutInCell="1" allowOverlap="1" wp14:anchorId="5A069C73" wp14:editId="7CB48488">
                      <wp:simplePos x="0" y="0"/>
                      <wp:positionH relativeFrom="column">
                        <wp:posOffset>-5317490</wp:posOffset>
                      </wp:positionH>
                      <wp:positionV relativeFrom="paragraph">
                        <wp:posOffset>-7251700</wp:posOffset>
                      </wp:positionV>
                      <wp:extent cx="287020" cy="287020"/>
                      <wp:effectExtent l="0" t="0" r="17780" b="17780"/>
                      <wp:wrapNone/>
                      <wp:docPr id="1218701377" name="Rechteck 12187013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7020" cy="2870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7D820" id="Rechteck 1218701377" o:spid="_x0000_s1026" style="position:absolute;margin-left:-418.7pt;margin-top:-571pt;width:22.6pt;height:22.6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" filled="f" strokecolor="#7f7f7f">
                      <v:path arrowok="t"/>
                      <o:lock v:ext="edit" aspectratio="t"/>
                    </v:rect>
                  </w:pict>
                </mc:Fallback>
              </mc:AlternateContent>
            </w:r>
            <w:r w:rsidRPr="007701BC">
              <w:rPr>
                <w:noProof/>
              </w:rPr>
              <w:t xml:space="preserve">  </w:t>
            </w:r>
            <w:r w:rsidR="0070211F">
              <w:rPr>
                <w:noProof/>
              </w:rPr>
              <w:t xml:space="preserve">   </w:t>
            </w:r>
            <w:r w:rsidRPr="007701BC">
              <w:rPr>
                <w:noProof/>
              </w:rPr>
              <w:t>von  8 ist</w:t>
            </w:r>
          </w:p>
          <w:p w14:paraId="288FD507" w14:textId="1EE92A0B" w:rsidR="007E2A15" w:rsidRPr="007701BC" w:rsidRDefault="0070211F" w:rsidP="00D4349A">
            <w:pPr>
              <w:spacing w:line="276" w:lineRule="auto"/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89440" behindDoc="0" locked="0" layoutInCell="1" allowOverlap="1" wp14:anchorId="5C9CD787" wp14:editId="6FE723CE">
                      <wp:simplePos x="0" y="0"/>
                      <wp:positionH relativeFrom="column">
                        <wp:posOffset>86148</wp:posOffset>
                      </wp:positionH>
                      <wp:positionV relativeFrom="paragraph">
                        <wp:posOffset>60748</wp:posOffset>
                      </wp:positionV>
                      <wp:extent cx="298450" cy="414020"/>
                      <wp:effectExtent l="0" t="0" r="0" b="0"/>
                      <wp:wrapNone/>
                      <wp:docPr id="40110941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494766565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30FE0DE" w14:textId="77777777" w:rsidR="00D4349A" w:rsidRPr="00AF1C61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1939348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8C60A4" w14:textId="77777777" w:rsidR="00D4349A" w:rsidRPr="00AF1C61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8855222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9CD787" id="_x0000_s1507" style="position:absolute;margin-left:6.8pt;margin-top:4.8pt;width:23.5pt;height:32.6pt;z-index:252989440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">
                      <v:shape id="Textfeld 3" o:spid="_x0000_s1508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" filled="f" stroked="f" strokeweight=".5pt">
                        <v:textbox>
                          <w:txbxContent>
                            <w:p w14:paraId="630FE0DE" w14:textId="77777777" w:rsidR="00D4349A" w:rsidRPr="00AF1C61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09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" filled="f" stroked="f" strokeweight=".5pt">
                        <v:textbox>
                          <w:txbxContent>
                            <w:p w14:paraId="778C60A4" w14:textId="77777777" w:rsidR="00D4349A" w:rsidRPr="00AF1C61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510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drawing>
                <wp:anchor distT="0" distB="0" distL="114300" distR="114300" simplePos="0" relativeHeight="252727296" behindDoc="0" locked="0" layoutInCell="1" allowOverlap="1" wp14:anchorId="614493CB" wp14:editId="19B95ED5">
                  <wp:simplePos x="0" y="0"/>
                  <wp:positionH relativeFrom="column">
                    <wp:posOffset>1067739</wp:posOffset>
                  </wp:positionH>
                  <wp:positionV relativeFrom="paragraph">
                    <wp:posOffset>135890</wp:posOffset>
                  </wp:positionV>
                  <wp:extent cx="361950" cy="267363"/>
                  <wp:effectExtent l="0" t="0" r="0" b="0"/>
                  <wp:wrapNone/>
                  <wp:docPr id="1367119198" name="Grafik 1367119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EC44FC" w14:textId="4F7CC42E" w:rsidR="007E2A15" w:rsidRPr="007701BC" w:rsidRDefault="007E2A15" w:rsidP="00D4349A">
            <w:pPr>
              <w:spacing w:line="276" w:lineRule="auto"/>
              <w:rPr>
                <w:noProof/>
              </w:rPr>
            </w:pPr>
            <w:r w:rsidRPr="007701BC">
              <w:rPr>
                <w:noProof/>
              </w:rPr>
              <w:t>(2)</w:t>
            </w:r>
            <w:r w:rsidR="0070211F">
              <w:rPr>
                <w:noProof/>
              </w:rPr>
              <w:t xml:space="preserve">  </w:t>
            </w:r>
            <w:r w:rsidRPr="007701BC">
              <w:rPr>
                <w:noProof/>
              </w:rPr>
              <w:t xml:space="preserve">  </w:t>
            </w:r>
            <w:r w:rsidR="0070211F">
              <w:rPr>
                <w:noProof/>
              </w:rPr>
              <w:t xml:space="preserve">  </w:t>
            </w:r>
            <w:r w:rsidRPr="007701BC">
              <w:rPr>
                <w:noProof/>
              </w:rPr>
              <w:t>von 16 ist</w:t>
            </w:r>
          </w:p>
          <w:p w14:paraId="731F5069" w14:textId="5AAAE5B5" w:rsidR="007E2A15" w:rsidRPr="007701BC" w:rsidRDefault="0070211F" w:rsidP="00D4349A">
            <w:pPr>
              <w:spacing w:line="276" w:lineRule="auto"/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91488" behindDoc="0" locked="0" layoutInCell="1" allowOverlap="1" wp14:anchorId="73742A04" wp14:editId="11558302">
                      <wp:simplePos x="0" y="0"/>
                      <wp:positionH relativeFrom="column">
                        <wp:posOffset>81526</wp:posOffset>
                      </wp:positionH>
                      <wp:positionV relativeFrom="paragraph">
                        <wp:posOffset>58871</wp:posOffset>
                      </wp:positionV>
                      <wp:extent cx="298450" cy="414020"/>
                      <wp:effectExtent l="0" t="0" r="0" b="0"/>
                      <wp:wrapNone/>
                      <wp:docPr id="39625992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613464563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C40A88" w14:textId="77777777" w:rsidR="00D4349A" w:rsidRPr="00AF1C61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0247369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B1A8A6" w14:textId="77777777" w:rsidR="00D4349A" w:rsidRPr="00AF1C61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3373032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742A04" id="_x0000_s1511" style="position:absolute;margin-left:6.4pt;margin-top:4.65pt;width:23.5pt;height:32.6pt;z-index:252991488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">
                      <v:shape id="Textfeld 3" o:spid="_x0000_s1512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" filled="f" stroked="f" strokeweight=".5pt">
                        <v:textbox>
                          <w:txbxContent>
                            <w:p w14:paraId="22C40A88" w14:textId="77777777" w:rsidR="00D4349A" w:rsidRPr="00AF1C61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13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" filled="f" stroked="f" strokeweight=".5pt">
                        <v:textbox>
                          <w:txbxContent>
                            <w:p w14:paraId="60B1A8A6" w14:textId="77777777" w:rsidR="00D4349A" w:rsidRPr="00AF1C61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514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drawing>
                <wp:anchor distT="0" distB="0" distL="114300" distR="114300" simplePos="0" relativeHeight="252729344" behindDoc="0" locked="0" layoutInCell="1" allowOverlap="1" wp14:anchorId="131E80AB" wp14:editId="7777D5DC">
                  <wp:simplePos x="0" y="0"/>
                  <wp:positionH relativeFrom="column">
                    <wp:posOffset>1067435</wp:posOffset>
                  </wp:positionH>
                  <wp:positionV relativeFrom="paragraph">
                    <wp:posOffset>132250</wp:posOffset>
                  </wp:positionV>
                  <wp:extent cx="361950" cy="267363"/>
                  <wp:effectExtent l="0" t="0" r="0" b="0"/>
                  <wp:wrapNone/>
                  <wp:docPr id="2134754593" name="Grafik 2134754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5CB652" w14:textId="5EBCBC5D" w:rsidR="007E2A15" w:rsidRPr="007701BC" w:rsidRDefault="0070211F" w:rsidP="00D4349A">
            <w:pPr>
              <w:spacing w:line="276" w:lineRule="auto"/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93536" behindDoc="0" locked="0" layoutInCell="1" allowOverlap="1" wp14:anchorId="7370E7A1" wp14:editId="188FB03B">
                      <wp:simplePos x="0" y="0"/>
                      <wp:positionH relativeFrom="column">
                        <wp:posOffset>108196</wp:posOffset>
                      </wp:positionH>
                      <wp:positionV relativeFrom="paragraph">
                        <wp:posOffset>266277</wp:posOffset>
                      </wp:positionV>
                      <wp:extent cx="298450" cy="414020"/>
                      <wp:effectExtent l="0" t="0" r="0" b="0"/>
                      <wp:wrapNone/>
                      <wp:docPr id="169934471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609162504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BA550C" w14:textId="77777777" w:rsidR="00D4349A" w:rsidRPr="00AF1C61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6966076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51D31B" w14:textId="77777777" w:rsidR="00D4349A" w:rsidRPr="00AF1C61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0541244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70E7A1" id="_x0000_s1515" style="position:absolute;margin-left:8.5pt;margin-top:20.95pt;width:23.5pt;height:32.6pt;z-index:252993536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">
                      <v:shape id="Textfeld 3" o:spid="_x0000_s1516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" filled="f" stroked="f" strokeweight=".5pt">
                        <v:textbox>
                          <w:txbxContent>
                            <w:p w14:paraId="64BA550C" w14:textId="77777777" w:rsidR="00D4349A" w:rsidRPr="00AF1C61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17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" filled="f" stroked="f" strokeweight=".5pt">
                        <v:textbox>
                          <w:txbxContent>
                            <w:p w14:paraId="2F51D31B" w14:textId="77777777" w:rsidR="00D4349A" w:rsidRPr="00AF1C61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518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t xml:space="preserve">(3)  </w:t>
            </w:r>
            <w:r>
              <w:rPr>
                <w:noProof/>
              </w:rPr>
              <w:t xml:space="preserve">   </w:t>
            </w:r>
            <w:r w:rsidR="007E2A15" w:rsidRPr="007701BC">
              <w:rPr>
                <w:noProof/>
              </w:rPr>
              <w:t>von 32 ist</w:t>
            </w:r>
          </w:p>
        </w:tc>
        <w:tc>
          <w:tcPr>
            <w:tcW w:w="2564" w:type="dxa"/>
            <w:gridSpan w:val="3"/>
          </w:tcPr>
          <w:p w14:paraId="66CB2A19" w14:textId="6A47CA06" w:rsidR="007E2A15" w:rsidRPr="007701BC" w:rsidRDefault="007E2A15" w:rsidP="00D4349A">
            <w:pPr>
              <w:spacing w:line="276" w:lineRule="auto"/>
              <w:rPr>
                <w:noProof/>
              </w:rPr>
            </w:pPr>
            <w:r w:rsidRPr="007701BC">
              <w:rPr>
                <w:noProof/>
              </w:rPr>
              <w:drawing>
                <wp:anchor distT="0" distB="0" distL="114300" distR="114300" simplePos="0" relativeHeight="252730368" behindDoc="0" locked="0" layoutInCell="1" allowOverlap="1" wp14:anchorId="2E6FF64B" wp14:editId="4B5459E0">
                  <wp:simplePos x="0" y="0"/>
                  <wp:positionH relativeFrom="column">
                    <wp:posOffset>1067030</wp:posOffset>
                  </wp:positionH>
                  <wp:positionV relativeFrom="paragraph">
                    <wp:posOffset>4411</wp:posOffset>
                  </wp:positionV>
                  <wp:extent cx="361950" cy="267363"/>
                  <wp:effectExtent l="0" t="0" r="0" b="0"/>
                  <wp:wrapNone/>
                  <wp:docPr id="1798758375" name="Grafik 1798758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01BC">
              <w:rPr>
                <w:noProof/>
              </w:rPr>
              <w:t xml:space="preserve">(1)    </w:t>
            </w:r>
            <w:r w:rsidR="0070211F">
              <w:rPr>
                <w:noProof/>
              </w:rPr>
              <w:t xml:space="preserve">  </w:t>
            </w:r>
            <w:r w:rsidRPr="007701BC">
              <w:rPr>
                <w:noProof/>
              </w:rPr>
              <w:t>von  5  ist</w:t>
            </w:r>
          </w:p>
          <w:p w14:paraId="1B1AF7C5" w14:textId="7893BE3A" w:rsidR="007E2A15" w:rsidRPr="007701BC" w:rsidRDefault="0070211F" w:rsidP="00D4349A">
            <w:pPr>
              <w:spacing w:line="276" w:lineRule="auto"/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001728" behindDoc="0" locked="0" layoutInCell="1" allowOverlap="1" wp14:anchorId="4AF6376C" wp14:editId="79BDA964">
                      <wp:simplePos x="0" y="0"/>
                      <wp:positionH relativeFrom="column">
                        <wp:posOffset>117263</wp:posOffset>
                      </wp:positionH>
                      <wp:positionV relativeFrom="paragraph">
                        <wp:posOffset>74295</wp:posOffset>
                      </wp:positionV>
                      <wp:extent cx="298450" cy="414020"/>
                      <wp:effectExtent l="0" t="0" r="0" b="0"/>
                      <wp:wrapNone/>
                      <wp:docPr id="193892829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029839015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CDD9022" w14:textId="77777777" w:rsidR="00D4349A" w:rsidRPr="00AF1C61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2040537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F3E431" w14:textId="77777777" w:rsidR="00D4349A" w:rsidRPr="00AF1C61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204968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F6376C" id="_x0000_s1519" style="position:absolute;margin-left:9.25pt;margin-top:5.85pt;width:23.5pt;height:32.6pt;z-index:253001728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">
                      <v:shape id="Textfeld 3" o:spid="_x0000_s1520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" filled="f" stroked="f" strokeweight=".5pt">
                        <v:textbox>
                          <w:txbxContent>
                            <w:p w14:paraId="3CDD9022" w14:textId="77777777" w:rsidR="00D4349A" w:rsidRPr="00AF1C61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21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" filled="f" stroked="f" strokeweight=".5pt">
                        <v:textbox>
                          <w:txbxContent>
                            <w:p w14:paraId="64F3E431" w14:textId="77777777" w:rsidR="00D4349A" w:rsidRPr="00AF1C61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22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drawing>
                <wp:anchor distT="0" distB="0" distL="114300" distR="114300" simplePos="0" relativeHeight="252731392" behindDoc="0" locked="0" layoutInCell="1" allowOverlap="1" wp14:anchorId="2AC70C72" wp14:editId="7E08B113">
                  <wp:simplePos x="0" y="0"/>
                  <wp:positionH relativeFrom="column">
                    <wp:posOffset>1066395</wp:posOffset>
                  </wp:positionH>
                  <wp:positionV relativeFrom="paragraph">
                    <wp:posOffset>140936</wp:posOffset>
                  </wp:positionV>
                  <wp:extent cx="361950" cy="267363"/>
                  <wp:effectExtent l="0" t="0" r="0" b="0"/>
                  <wp:wrapNone/>
                  <wp:docPr id="1346084922" name="Grafik 1346084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A00F9D" w14:textId="5C97C713" w:rsidR="007E2A15" w:rsidRPr="007701BC" w:rsidRDefault="007E2A15" w:rsidP="00D4349A">
            <w:pPr>
              <w:spacing w:line="276" w:lineRule="auto"/>
              <w:rPr>
                <w:noProof/>
              </w:rPr>
            </w:pPr>
            <w:r w:rsidRPr="007701BC">
              <w:rPr>
                <w:noProof/>
              </w:rPr>
              <w:t>(2</w:t>
            </w:r>
            <w:r w:rsidR="0070211F">
              <w:rPr>
                <w:noProof/>
              </w:rPr>
              <w:t xml:space="preserve"> )     vo</w:t>
            </w:r>
            <w:r w:rsidRPr="007701BC">
              <w:rPr>
                <w:noProof/>
              </w:rPr>
              <w:t>n 15 ist</w:t>
            </w:r>
          </w:p>
          <w:p w14:paraId="3B83EC14" w14:textId="243EB3B8" w:rsidR="007E2A15" w:rsidRPr="007701BC" w:rsidRDefault="0070211F" w:rsidP="00D4349A">
            <w:pPr>
              <w:spacing w:line="276" w:lineRule="auto"/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003776" behindDoc="0" locked="0" layoutInCell="1" allowOverlap="1" wp14:anchorId="52A29CE7" wp14:editId="7C186AE5">
                      <wp:simplePos x="0" y="0"/>
                      <wp:positionH relativeFrom="column">
                        <wp:posOffset>104387</wp:posOffset>
                      </wp:positionH>
                      <wp:positionV relativeFrom="paragraph">
                        <wp:posOffset>81915</wp:posOffset>
                      </wp:positionV>
                      <wp:extent cx="298450" cy="414020"/>
                      <wp:effectExtent l="0" t="0" r="0" b="0"/>
                      <wp:wrapNone/>
                      <wp:docPr id="180685713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93160295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431FBF" w14:textId="77777777" w:rsidR="00D4349A" w:rsidRPr="00AF1C61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4432202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797CD7" w14:textId="77777777" w:rsidR="00D4349A" w:rsidRPr="00AF1C61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8314877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A29CE7" id="_x0000_s1523" style="position:absolute;margin-left:8.2pt;margin-top:6.45pt;width:23.5pt;height:32.6pt;z-index:253003776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">
                      <v:shape id="Textfeld 3" o:spid="_x0000_s1524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" filled="f" stroked="f" strokeweight=".5pt">
                        <v:textbox>
                          <w:txbxContent>
                            <w:p w14:paraId="1D431FBF" w14:textId="77777777" w:rsidR="00D4349A" w:rsidRPr="00AF1C61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25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" filled="f" stroked="f" strokeweight=".5pt">
                        <v:textbox>
                          <w:txbxContent>
                            <w:p w14:paraId="48797CD7" w14:textId="77777777" w:rsidR="00D4349A" w:rsidRPr="00AF1C61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26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drawing>
                <wp:anchor distT="0" distB="0" distL="114300" distR="114300" simplePos="0" relativeHeight="252733440" behindDoc="0" locked="0" layoutInCell="1" allowOverlap="1" wp14:anchorId="64ABCD40" wp14:editId="2E7E29C7">
                  <wp:simplePos x="0" y="0"/>
                  <wp:positionH relativeFrom="column">
                    <wp:posOffset>1066395</wp:posOffset>
                  </wp:positionH>
                  <wp:positionV relativeFrom="paragraph">
                    <wp:posOffset>136491</wp:posOffset>
                  </wp:positionV>
                  <wp:extent cx="361950" cy="267363"/>
                  <wp:effectExtent l="0" t="0" r="0" b="0"/>
                  <wp:wrapNone/>
                  <wp:docPr id="219633898" name="Grafik 219633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048046" w14:textId="4A467C76" w:rsidR="007E2A15" w:rsidRPr="007701BC" w:rsidRDefault="0070211F" w:rsidP="00D4349A">
            <w:pPr>
              <w:spacing w:line="276" w:lineRule="auto"/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005824" behindDoc="0" locked="0" layoutInCell="1" allowOverlap="1" wp14:anchorId="24EBEA1C" wp14:editId="4FC9BFE9">
                      <wp:simplePos x="0" y="0"/>
                      <wp:positionH relativeFrom="column">
                        <wp:posOffset>109432</wp:posOffset>
                      </wp:positionH>
                      <wp:positionV relativeFrom="paragraph">
                        <wp:posOffset>276436</wp:posOffset>
                      </wp:positionV>
                      <wp:extent cx="298450" cy="414020"/>
                      <wp:effectExtent l="0" t="0" r="0" b="0"/>
                      <wp:wrapNone/>
                      <wp:docPr id="63644681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67811493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A2295DF" w14:textId="5BCE7B60" w:rsidR="00D4349A" w:rsidRPr="00AF1C61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0578314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E0B488" w14:textId="13CCD67F" w:rsidR="00D4349A" w:rsidRPr="00AF1C61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0224715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EBEA1C" id="_x0000_s1527" style="position:absolute;margin-left:8.6pt;margin-top:21.75pt;width:23.5pt;height:32.6pt;z-index:253005824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">
                      <v:shape id="Textfeld 3" o:spid="_x0000_s1528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" filled="f" stroked="f" strokeweight=".5pt">
                        <v:textbox>
                          <w:txbxContent>
                            <w:p w14:paraId="0A2295DF" w14:textId="5BCE7B60" w:rsidR="00D4349A" w:rsidRPr="00AF1C61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Textfeld 3" o:spid="_x0000_s1529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" filled="f" stroked="f" strokeweight=".5pt">
                        <v:textbox>
                          <w:txbxContent>
                            <w:p w14:paraId="7DE0B488" w14:textId="13CCD67F" w:rsidR="00D4349A" w:rsidRPr="00AF1C61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line id="Gerade Verbindung 1" o:spid="_x0000_s1530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t>(3)</w:t>
            </w:r>
            <w:r>
              <w:rPr>
                <w:noProof/>
              </w:rPr>
              <w:t xml:space="preserve">   </w:t>
            </w:r>
            <w:r w:rsidR="007E2A15" w:rsidRPr="007701BC">
              <w:rPr>
                <w:noProof/>
              </w:rPr>
              <w:t xml:space="preserve"> </w:t>
            </w:r>
            <w:r>
              <w:rPr>
                <w:noProof/>
              </w:rPr>
              <w:t xml:space="preserve">  </w:t>
            </w:r>
            <w:r w:rsidR="007E2A15" w:rsidRPr="007701BC">
              <w:rPr>
                <w:noProof/>
              </w:rPr>
              <w:t>von 45 ist</w:t>
            </w:r>
          </w:p>
        </w:tc>
        <w:tc>
          <w:tcPr>
            <w:tcW w:w="2612" w:type="dxa"/>
            <w:gridSpan w:val="3"/>
          </w:tcPr>
          <w:p w14:paraId="7AB9E26E" w14:textId="68C6AF4B" w:rsidR="007E2A15" w:rsidRPr="007701BC" w:rsidRDefault="007E2A15" w:rsidP="00D4349A">
            <w:pPr>
              <w:spacing w:line="276" w:lineRule="auto"/>
            </w:pPr>
            <w:r w:rsidRPr="007701BC">
              <w:rPr>
                <w:noProof/>
              </w:rPr>
              <w:drawing>
                <wp:anchor distT="0" distB="0" distL="114300" distR="114300" simplePos="0" relativeHeight="252734464" behindDoc="0" locked="0" layoutInCell="1" allowOverlap="1" wp14:anchorId="1BF7FD7F" wp14:editId="39158525">
                  <wp:simplePos x="0" y="0"/>
                  <wp:positionH relativeFrom="column">
                    <wp:posOffset>1070150</wp:posOffset>
                  </wp:positionH>
                  <wp:positionV relativeFrom="paragraph">
                    <wp:posOffset>-614</wp:posOffset>
                  </wp:positionV>
                  <wp:extent cx="361950" cy="267363"/>
                  <wp:effectExtent l="0" t="0" r="0" b="0"/>
                  <wp:wrapNone/>
                  <wp:docPr id="132" name="Grafik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01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20128" behindDoc="0" locked="0" layoutInCell="1" allowOverlap="1" wp14:anchorId="7956736E" wp14:editId="5E66BE7A">
                      <wp:simplePos x="0" y="0"/>
                      <wp:positionH relativeFrom="column">
                        <wp:posOffset>-8733155</wp:posOffset>
                      </wp:positionH>
                      <wp:positionV relativeFrom="paragraph">
                        <wp:posOffset>-3621405</wp:posOffset>
                      </wp:positionV>
                      <wp:extent cx="287020" cy="287020"/>
                      <wp:effectExtent l="0" t="0" r="17780" b="17780"/>
                      <wp:wrapNone/>
                      <wp:docPr id="71" name="Rechteck 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7020" cy="2870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50EDF0" id="Rechteck 71" o:spid="_x0000_s1026" style="position:absolute;margin-left:-687.65pt;margin-top:-285.15pt;width:22.6pt;height:22.6pt;z-index:2527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" filled="f" strokecolor="#7f7f7f">
                      <v:path arrowok="t"/>
                      <o:lock v:ext="edit" aspectratio="t"/>
                    </v:rect>
                  </w:pict>
                </mc:Fallback>
              </mc:AlternateContent>
            </w:r>
            <w:r w:rsidRPr="007701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21152" behindDoc="0" locked="0" layoutInCell="1" allowOverlap="1" wp14:anchorId="3785D033" wp14:editId="26A632A7">
                      <wp:simplePos x="0" y="0"/>
                      <wp:positionH relativeFrom="column">
                        <wp:posOffset>-18700115</wp:posOffset>
                      </wp:positionH>
                      <wp:positionV relativeFrom="paragraph">
                        <wp:posOffset>-7256145</wp:posOffset>
                      </wp:positionV>
                      <wp:extent cx="287020" cy="287020"/>
                      <wp:effectExtent l="0" t="0" r="17780" b="17780"/>
                      <wp:wrapNone/>
                      <wp:docPr id="72" name="Rechteck 7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7020" cy="2870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FDE54" id="Rechteck 72" o:spid="_x0000_s1026" style="position:absolute;margin-left:-1472.45pt;margin-top:-571.35pt;width:22.6pt;height:22.6pt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" filled="f" strokecolor="#7f7f7f">
                      <v:path arrowok="t"/>
                      <o:lock v:ext="edit" aspectratio="t"/>
                    </v:rect>
                  </w:pict>
                </mc:Fallback>
              </mc:AlternateContent>
            </w:r>
            <w:r w:rsidRPr="007701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19104" behindDoc="0" locked="0" layoutInCell="1" allowOverlap="1" wp14:anchorId="0C82791D" wp14:editId="6C4CEE81">
                      <wp:simplePos x="0" y="0"/>
                      <wp:positionH relativeFrom="column">
                        <wp:posOffset>-30351730</wp:posOffset>
                      </wp:positionH>
                      <wp:positionV relativeFrom="paragraph">
                        <wp:posOffset>-11445240</wp:posOffset>
                      </wp:positionV>
                      <wp:extent cx="287020" cy="287020"/>
                      <wp:effectExtent l="0" t="0" r="17780" b="17780"/>
                      <wp:wrapNone/>
                      <wp:docPr id="349781371" name="Rechteck 3497813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7020" cy="2870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96531D" id="Rechteck 349781371" o:spid="_x0000_s1026" style="position:absolute;margin-left:-2389.9pt;margin-top:-901.2pt;width:22.6pt;height:22.6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" filled="f" strokecolor="#7f7f7f">
                      <v:path arrowok="t"/>
                      <o:lock v:ext="edit" aspectratio="t"/>
                    </v:rect>
                  </w:pict>
                </mc:Fallback>
              </mc:AlternateContent>
            </w:r>
            <w:r w:rsidRPr="007701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18080" behindDoc="0" locked="0" layoutInCell="1" allowOverlap="1" wp14:anchorId="62CFD8A7" wp14:editId="14CBDF94">
                      <wp:simplePos x="0" y="0"/>
                      <wp:positionH relativeFrom="column">
                        <wp:posOffset>-40318690</wp:posOffset>
                      </wp:positionH>
                      <wp:positionV relativeFrom="paragraph">
                        <wp:posOffset>-16222980</wp:posOffset>
                      </wp:positionV>
                      <wp:extent cx="287020" cy="287020"/>
                      <wp:effectExtent l="0" t="0" r="17780" b="17780"/>
                      <wp:wrapNone/>
                      <wp:docPr id="1106002862" name="Rechteck 11060028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7020" cy="2870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EB6B7" id="Rechteck 1106002862" o:spid="_x0000_s1026" style="position:absolute;margin-left:-3174.7pt;margin-top:-1277.4pt;width:22.6pt;height:22.6pt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" filled="f" strokecolor="#7f7f7f">
                      <v:path arrowok="t"/>
                      <o:lock v:ext="edit" aspectratio="t"/>
                    </v:rect>
                  </w:pict>
                </mc:Fallback>
              </mc:AlternateContent>
            </w:r>
            <w:r w:rsidRPr="007701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17056" behindDoc="0" locked="0" layoutInCell="1" allowOverlap="1" wp14:anchorId="46CE24C5" wp14:editId="344D4E91">
                      <wp:simplePos x="0" y="0"/>
                      <wp:positionH relativeFrom="column">
                        <wp:posOffset>-50284380</wp:posOffset>
                      </wp:positionH>
                      <wp:positionV relativeFrom="paragraph">
                        <wp:posOffset>-20967065</wp:posOffset>
                      </wp:positionV>
                      <wp:extent cx="287020" cy="287020"/>
                      <wp:effectExtent l="0" t="0" r="17780" b="17780"/>
                      <wp:wrapNone/>
                      <wp:docPr id="207476212" name="Rechteck 2074762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7020" cy="2870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F7D7F" id="Rechteck 207476212" o:spid="_x0000_s1026" style="position:absolute;margin-left:-3959.4pt;margin-top:-1650.95pt;width:22.6pt;height:22.6pt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" filled="f" strokecolor="#7f7f7f">
                      <v:path arrowok="t"/>
                      <o:lock v:ext="edit" aspectratio="t"/>
                    </v:rect>
                  </w:pict>
                </mc:Fallback>
              </mc:AlternateContent>
            </w:r>
            <w:r w:rsidRPr="007701BC">
              <w:t xml:space="preserve">(1) 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 </m:t>
              </m:r>
            </m:oMath>
            <w:r w:rsidR="0070211F">
              <w:rPr>
                <w:rFonts w:eastAsiaTheme="minorEastAsia"/>
              </w:rPr>
              <w:t xml:space="preserve"> </w:t>
            </w:r>
            <w:r w:rsidRPr="007701BC">
              <w:t>von 10</w:t>
            </w:r>
            <w:r>
              <w:t xml:space="preserve"> </w:t>
            </w:r>
            <w:r w:rsidRPr="007701BC">
              <w:t>ist</w:t>
            </w:r>
          </w:p>
          <w:p w14:paraId="48309078" w14:textId="2B23E2DE" w:rsidR="007E2A15" w:rsidRPr="007701BC" w:rsidRDefault="0070211F" w:rsidP="00D4349A">
            <w:pPr>
              <w:spacing w:line="276" w:lineRule="auto"/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014016" behindDoc="0" locked="0" layoutInCell="1" allowOverlap="1" wp14:anchorId="79E218F0" wp14:editId="57391B6B">
                      <wp:simplePos x="0" y="0"/>
                      <wp:positionH relativeFrom="column">
                        <wp:posOffset>104380</wp:posOffset>
                      </wp:positionH>
                      <wp:positionV relativeFrom="paragraph">
                        <wp:posOffset>66675</wp:posOffset>
                      </wp:positionV>
                      <wp:extent cx="298450" cy="414020"/>
                      <wp:effectExtent l="0" t="0" r="0" b="0"/>
                      <wp:wrapNone/>
                      <wp:docPr id="147958473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2080513358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E63AD4" w14:textId="77777777" w:rsidR="00D4349A" w:rsidRPr="00AF1C61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1805066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6BBF2A" w14:textId="77777777" w:rsidR="00D4349A" w:rsidRPr="00AF1C61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3081984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E218F0" id="_x0000_s1531" style="position:absolute;margin-left:8.2pt;margin-top:5.25pt;width:23.5pt;height:32.6pt;z-index:253014016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">
                      <v:shape id="Textfeld 3" o:spid="_x0000_s1532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" filled="f" stroked="f" strokeweight=".5pt">
                        <v:textbox>
                          <w:txbxContent>
                            <w:p w14:paraId="52E63AD4" w14:textId="77777777" w:rsidR="00D4349A" w:rsidRPr="00AF1C61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533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" filled="f" stroked="f" strokeweight=".5pt">
                        <v:textbox>
                          <w:txbxContent>
                            <w:p w14:paraId="656BBF2A" w14:textId="77777777" w:rsidR="00D4349A" w:rsidRPr="00AF1C61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34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drawing>
                <wp:anchor distT="0" distB="0" distL="114300" distR="114300" simplePos="0" relativeHeight="252735488" behindDoc="0" locked="0" layoutInCell="1" allowOverlap="1" wp14:anchorId="6759D657" wp14:editId="09A1ABB8">
                  <wp:simplePos x="0" y="0"/>
                  <wp:positionH relativeFrom="column">
                    <wp:posOffset>1069515</wp:posOffset>
                  </wp:positionH>
                  <wp:positionV relativeFrom="paragraph">
                    <wp:posOffset>137181</wp:posOffset>
                  </wp:positionV>
                  <wp:extent cx="361950" cy="267363"/>
                  <wp:effectExtent l="0" t="0" r="0" b="0"/>
                  <wp:wrapNone/>
                  <wp:docPr id="1090607359" name="Grafik 1090607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2324D6" w14:textId="6077CA73" w:rsidR="007E2A15" w:rsidRPr="007701BC" w:rsidRDefault="007E2A15" w:rsidP="00D4349A">
            <w:pPr>
              <w:spacing w:line="276" w:lineRule="auto"/>
            </w:pPr>
            <w:r w:rsidRPr="007701BC">
              <w:t xml:space="preserve">(2)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  </m:t>
              </m:r>
            </m:oMath>
            <w:r w:rsidR="00604B65">
              <w:rPr>
                <w:rFonts w:eastAsiaTheme="minorEastAsia"/>
              </w:rPr>
              <w:t xml:space="preserve">  </w:t>
            </w:r>
            <w:r w:rsidRPr="007701BC">
              <w:t>von 20</w:t>
            </w:r>
            <w:r>
              <w:t xml:space="preserve"> </w:t>
            </w:r>
            <w:r w:rsidRPr="007701BC">
              <w:t>ist</w:t>
            </w:r>
          </w:p>
          <w:p w14:paraId="0148E609" w14:textId="4946D003" w:rsidR="007E2A15" w:rsidRPr="007701BC" w:rsidRDefault="0070211F" w:rsidP="00D4349A">
            <w:pPr>
              <w:spacing w:line="276" w:lineRule="auto"/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011968" behindDoc="0" locked="0" layoutInCell="1" allowOverlap="1" wp14:anchorId="6596663C" wp14:editId="1F4939BF">
                      <wp:simplePos x="0" y="0"/>
                      <wp:positionH relativeFrom="column">
                        <wp:posOffset>104986</wp:posOffset>
                      </wp:positionH>
                      <wp:positionV relativeFrom="paragraph">
                        <wp:posOffset>66252</wp:posOffset>
                      </wp:positionV>
                      <wp:extent cx="298450" cy="414020"/>
                      <wp:effectExtent l="0" t="0" r="0" b="0"/>
                      <wp:wrapNone/>
                      <wp:docPr id="45199830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332291831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29DB5E" w14:textId="5746C41A" w:rsidR="00D4349A" w:rsidRPr="00AF1C61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0842903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424655" w14:textId="5E655306" w:rsidR="00D4349A" w:rsidRPr="00AF1C61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8647971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96663C" id="_x0000_s1535" style="position:absolute;margin-left:8.25pt;margin-top:5.2pt;width:23.5pt;height:32.6pt;z-index:253011968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">
                      <v:shape id="Textfeld 3" o:spid="_x0000_s1536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" filled="f" stroked="f" strokeweight=".5pt">
                        <v:textbox>
                          <w:txbxContent>
                            <w:p w14:paraId="0329DB5E" w14:textId="5746C41A" w:rsidR="00D4349A" w:rsidRPr="00AF1C61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537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" filled="f" stroked="f" strokeweight=".5pt">
                        <v:textbox>
                          <w:txbxContent>
                            <w:p w14:paraId="32424655" w14:textId="5E655306" w:rsidR="00D4349A" w:rsidRPr="00AF1C61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38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drawing>
                <wp:anchor distT="0" distB="0" distL="114300" distR="114300" simplePos="0" relativeHeight="252736512" behindDoc="0" locked="0" layoutInCell="1" allowOverlap="1" wp14:anchorId="70DD8021" wp14:editId="1A456C11">
                  <wp:simplePos x="0" y="0"/>
                  <wp:positionH relativeFrom="column">
                    <wp:posOffset>1069515</wp:posOffset>
                  </wp:positionH>
                  <wp:positionV relativeFrom="paragraph">
                    <wp:posOffset>132736</wp:posOffset>
                  </wp:positionV>
                  <wp:extent cx="361950" cy="267363"/>
                  <wp:effectExtent l="0" t="0" r="0" b="0"/>
                  <wp:wrapNone/>
                  <wp:docPr id="698145381" name="Grafik 698145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AD94E6" w14:textId="5525631B" w:rsidR="007E2A15" w:rsidRPr="007701BC" w:rsidRDefault="007E2A15" w:rsidP="00D4349A">
            <w:pPr>
              <w:spacing w:line="276" w:lineRule="auto"/>
            </w:pPr>
            <w:r w:rsidRPr="007701BC">
              <w:t xml:space="preserve">(3)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 </m:t>
              </m:r>
            </m:oMath>
            <w:r w:rsidR="0070211F">
              <w:rPr>
                <w:rFonts w:eastAsiaTheme="minorEastAsia"/>
              </w:rPr>
              <w:t xml:space="preserve"> </w:t>
            </w:r>
            <w:r w:rsidR="00604B65">
              <w:rPr>
                <w:rFonts w:eastAsiaTheme="minorEastAsia"/>
              </w:rPr>
              <w:t xml:space="preserve">  </w:t>
            </w:r>
            <w:r w:rsidRPr="007701BC">
              <w:t>von 40</w:t>
            </w:r>
            <w:r>
              <w:t xml:space="preserve"> </w:t>
            </w:r>
            <w:r w:rsidRPr="007701BC">
              <w:t>ist</w:t>
            </w:r>
          </w:p>
        </w:tc>
      </w:tr>
      <w:tr w:rsidR="007E2A15" w:rsidRPr="007701BC" w14:paraId="76637AAD" w14:textId="77777777" w:rsidTr="00E47183">
        <w:trPr>
          <w:gridAfter w:val="2"/>
          <w:wAfter w:w="147" w:type="dxa"/>
          <w:trHeight w:hRule="exact" w:val="1871"/>
        </w:trPr>
        <w:tc>
          <w:tcPr>
            <w:tcW w:w="815" w:type="dxa"/>
            <w:gridSpan w:val="2"/>
          </w:tcPr>
          <w:p w14:paraId="236ED7D5" w14:textId="77777777" w:rsidR="007E2A15" w:rsidRPr="007701BC" w:rsidRDefault="007E2A15" w:rsidP="00D4349A">
            <w:pPr>
              <w:spacing w:line="240" w:lineRule="auto"/>
            </w:pPr>
          </w:p>
        </w:tc>
        <w:tc>
          <w:tcPr>
            <w:tcW w:w="467" w:type="dxa"/>
            <w:gridSpan w:val="2"/>
          </w:tcPr>
          <w:p w14:paraId="6E5AD5BA" w14:textId="77777777" w:rsidR="007E2A15" w:rsidRPr="007701BC" w:rsidRDefault="007E2A15" w:rsidP="00D4349A">
            <w:pPr>
              <w:pStyle w:val="Nummerierung"/>
              <w:rPr>
                <w:noProof/>
              </w:rPr>
            </w:pPr>
          </w:p>
        </w:tc>
        <w:tc>
          <w:tcPr>
            <w:tcW w:w="2757" w:type="dxa"/>
            <w:gridSpan w:val="2"/>
          </w:tcPr>
          <w:p w14:paraId="2DC6281F" w14:textId="14EE6092" w:rsidR="007E2A15" w:rsidRPr="007701BC" w:rsidRDefault="007E2A15" w:rsidP="00D4349A">
            <w:pPr>
              <w:spacing w:line="276" w:lineRule="auto"/>
              <w:rPr>
                <w:noProof/>
              </w:rPr>
            </w:pPr>
            <w:r w:rsidRPr="007701BC">
              <w:rPr>
                <w:noProof/>
              </w:rPr>
              <w:drawing>
                <wp:anchor distT="0" distB="0" distL="114300" distR="114300" simplePos="0" relativeHeight="252737536" behindDoc="0" locked="0" layoutInCell="1" allowOverlap="1" wp14:anchorId="40A68B45" wp14:editId="744F80D2">
                  <wp:simplePos x="0" y="0"/>
                  <wp:positionH relativeFrom="column">
                    <wp:posOffset>1068705</wp:posOffset>
                  </wp:positionH>
                  <wp:positionV relativeFrom="paragraph">
                    <wp:posOffset>16119</wp:posOffset>
                  </wp:positionV>
                  <wp:extent cx="361950" cy="267363"/>
                  <wp:effectExtent l="0" t="0" r="0" b="0"/>
                  <wp:wrapNone/>
                  <wp:docPr id="1333446331" name="Grafik 1333446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01BC">
              <w:rPr>
                <w:noProof/>
              </w:rPr>
              <w:t xml:space="preserve">(1) </w:t>
            </w:r>
            <w:r w:rsidRPr="007701BC">
              <w:rPr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2722176" behindDoc="0" locked="0" layoutInCell="1" allowOverlap="1" wp14:anchorId="51D3154B" wp14:editId="50F1EC76">
                      <wp:simplePos x="0" y="0"/>
                      <wp:positionH relativeFrom="column">
                        <wp:posOffset>-2077085</wp:posOffset>
                      </wp:positionH>
                      <wp:positionV relativeFrom="paragraph">
                        <wp:posOffset>-3593465</wp:posOffset>
                      </wp:positionV>
                      <wp:extent cx="287020" cy="287020"/>
                      <wp:effectExtent l="0" t="0" r="17780" b="17780"/>
                      <wp:wrapNone/>
                      <wp:docPr id="200" name="Rechteck 2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7020" cy="2870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81A10A" id="Rechteck 200" o:spid="_x0000_s1026" style="position:absolute;margin-left:-163.55pt;margin-top:-282.95pt;width:22.6pt;height:22.6pt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" filled="f" strokecolor="#7f7f7f">
                      <v:path arrowok="t"/>
                      <o:lock v:ext="edit" aspectratio="t"/>
                    </v:rect>
                  </w:pict>
                </mc:Fallback>
              </mc:AlternateContent>
            </w:r>
            <w:r w:rsidRPr="007701BC">
              <w:rPr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2723200" behindDoc="0" locked="0" layoutInCell="1" allowOverlap="1" wp14:anchorId="4A4289F4" wp14:editId="6C0942C1">
                      <wp:simplePos x="0" y="0"/>
                      <wp:positionH relativeFrom="column">
                        <wp:posOffset>-5317490</wp:posOffset>
                      </wp:positionH>
                      <wp:positionV relativeFrom="paragraph">
                        <wp:posOffset>-7251700</wp:posOffset>
                      </wp:positionV>
                      <wp:extent cx="287020" cy="287020"/>
                      <wp:effectExtent l="0" t="0" r="17780" b="17780"/>
                      <wp:wrapNone/>
                      <wp:docPr id="201" name="Rechteck 20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7020" cy="2870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0AAE78" id="Rechteck 201" o:spid="_x0000_s1026" style="position:absolute;margin-left:-418.7pt;margin-top:-571pt;width:22.6pt;height:22.6pt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" filled="f" strokecolor="#7f7f7f">
                      <v:path arrowok="t"/>
                      <o:lock v:ext="edit" aspectratio="t"/>
                    </v:rect>
                  </w:pict>
                </mc:Fallback>
              </mc:AlternateContent>
            </w:r>
            <w:r w:rsidR="0070211F">
              <w:rPr>
                <w:noProof/>
              </w:rPr>
              <w:t xml:space="preserve">    </w:t>
            </w:r>
            <w:r w:rsidRPr="007701BC">
              <w:rPr>
                <w:noProof/>
              </w:rPr>
              <w:t xml:space="preserve"> von 48 ist</w:t>
            </w:r>
          </w:p>
          <w:p w14:paraId="25FE0827" w14:textId="01BA2EFE" w:rsidR="007E2A15" w:rsidRPr="007701BC" w:rsidRDefault="0070211F" w:rsidP="00D4349A">
            <w:pPr>
              <w:spacing w:line="276" w:lineRule="auto"/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95584" behindDoc="0" locked="0" layoutInCell="1" allowOverlap="1" wp14:anchorId="3C96AF72" wp14:editId="5B688C5E">
                      <wp:simplePos x="0" y="0"/>
                      <wp:positionH relativeFrom="column">
                        <wp:posOffset>108619</wp:posOffset>
                      </wp:positionH>
                      <wp:positionV relativeFrom="paragraph">
                        <wp:posOffset>62230</wp:posOffset>
                      </wp:positionV>
                      <wp:extent cx="298450" cy="414020"/>
                      <wp:effectExtent l="0" t="0" r="0" b="0"/>
                      <wp:wrapNone/>
                      <wp:docPr id="81107956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187371039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CCD81BC" w14:textId="77777777" w:rsidR="00D4349A" w:rsidRPr="00AF1C61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9628795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6601146" w14:textId="501C2DA5" w:rsidR="00D4349A" w:rsidRPr="00AF1C61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1043750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96AF72" id="_x0000_s1539" style="position:absolute;margin-left:8.55pt;margin-top:4.9pt;width:23.5pt;height:32.6pt;z-index:252995584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">
                      <v:shape id="Textfeld 3" o:spid="_x0000_s1540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" filled="f" stroked="f" strokeweight=".5pt">
                        <v:textbox>
                          <w:txbxContent>
                            <w:p w14:paraId="3CCD81BC" w14:textId="77777777" w:rsidR="00D4349A" w:rsidRPr="00AF1C61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41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" filled="f" stroked="f" strokeweight=".5pt">
                        <v:textbox>
                          <w:txbxContent>
                            <w:p w14:paraId="46601146" w14:textId="501C2DA5" w:rsidR="00D4349A" w:rsidRPr="00AF1C61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542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drawing>
                <wp:anchor distT="0" distB="0" distL="114300" distR="114300" simplePos="0" relativeHeight="252738560" behindDoc="0" locked="0" layoutInCell="1" allowOverlap="1" wp14:anchorId="7459E890" wp14:editId="290DDE6B">
                  <wp:simplePos x="0" y="0"/>
                  <wp:positionH relativeFrom="column">
                    <wp:posOffset>1068070</wp:posOffset>
                  </wp:positionH>
                  <wp:positionV relativeFrom="paragraph">
                    <wp:posOffset>153279</wp:posOffset>
                  </wp:positionV>
                  <wp:extent cx="361950" cy="267363"/>
                  <wp:effectExtent l="0" t="0" r="0" b="0"/>
                  <wp:wrapNone/>
                  <wp:docPr id="1615951191" name="Grafik 1615951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8B804F" w14:textId="68C9C626" w:rsidR="007E2A15" w:rsidRPr="007701BC" w:rsidRDefault="007E2A15" w:rsidP="00D4349A">
            <w:pPr>
              <w:spacing w:line="276" w:lineRule="auto"/>
              <w:rPr>
                <w:noProof/>
              </w:rPr>
            </w:pPr>
            <w:r w:rsidRPr="007701BC">
              <w:rPr>
                <w:noProof/>
              </w:rPr>
              <w:t xml:space="preserve">(2)    </w:t>
            </w:r>
            <w:r w:rsidR="0070211F">
              <w:rPr>
                <w:noProof/>
              </w:rPr>
              <w:t xml:space="preserve">  </w:t>
            </w:r>
            <w:r w:rsidRPr="007701BC">
              <w:rPr>
                <w:noProof/>
              </w:rPr>
              <w:t>von 48 ist</w:t>
            </w:r>
          </w:p>
          <w:p w14:paraId="0BC61CC3" w14:textId="43F3F1B6" w:rsidR="007E2A15" w:rsidRPr="007701BC" w:rsidRDefault="0070211F" w:rsidP="00D4349A">
            <w:pPr>
              <w:spacing w:line="276" w:lineRule="auto"/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97632" behindDoc="0" locked="0" layoutInCell="1" allowOverlap="1" wp14:anchorId="0FE27587" wp14:editId="54DDD02F">
                      <wp:simplePos x="0" y="0"/>
                      <wp:positionH relativeFrom="column">
                        <wp:posOffset>108161</wp:posOffset>
                      </wp:positionH>
                      <wp:positionV relativeFrom="paragraph">
                        <wp:posOffset>81704</wp:posOffset>
                      </wp:positionV>
                      <wp:extent cx="357683" cy="414020"/>
                      <wp:effectExtent l="0" t="0" r="0" b="0"/>
                      <wp:wrapNone/>
                      <wp:docPr id="29313452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7683" cy="414020"/>
                                <a:chOff x="-48608" y="-26943"/>
                                <a:chExt cx="359723" cy="419594"/>
                              </a:xfrm>
                            </wpg:grpSpPr>
                            <wps:wsp>
                              <wps:cNvPr id="1702549834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FB5AD1" w14:textId="77777777" w:rsidR="00D4349A" w:rsidRPr="00AF1C61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8895389" name="Textfeld 3"/>
                              <wps:cNvSpPr txBox="1"/>
                              <wps:spPr>
                                <a:xfrm>
                                  <a:off x="-48608" y="116755"/>
                                  <a:ext cx="35972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D8FD8D" w14:textId="08A579EA" w:rsidR="00D4349A" w:rsidRPr="00AF1C61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8761385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E27587" id="_x0000_s1543" style="position:absolute;margin-left:8.5pt;margin-top:6.45pt;width:28.15pt;height:32.6pt;z-index:252997632;mso-position-horizontal-relative:text;mso-position-vertical-relative:text;mso-width-relative:margin;mso-height-relative:margin" coordorigin="-48608,-26943" coordsize="35972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">
                      <v:shape id="Textfeld 3" o:spid="_x0000_s1544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" filled="f" stroked="f" strokeweight=".5pt">
                        <v:textbox>
                          <w:txbxContent>
                            <w:p w14:paraId="52FB5AD1" w14:textId="77777777" w:rsidR="00D4349A" w:rsidRPr="00AF1C61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45" type="#_x0000_t202" style="position:absolute;left:-48608;top:116755;width:35972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" filled="f" stroked="f" strokeweight=".5pt">
                        <v:textbox>
                          <w:txbxContent>
                            <w:p w14:paraId="69D8FD8D" w14:textId="08A579EA" w:rsidR="00D4349A" w:rsidRPr="00AF1C61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16</w:t>
                              </w:r>
                            </w:p>
                          </w:txbxContent>
                        </v:textbox>
                      </v:shape>
                      <v:line id="Gerade Verbindung 1" o:spid="_x0000_s1546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drawing>
                <wp:anchor distT="0" distB="0" distL="114300" distR="114300" simplePos="0" relativeHeight="252739584" behindDoc="0" locked="0" layoutInCell="1" allowOverlap="1" wp14:anchorId="6942DFD2" wp14:editId="141A7887">
                  <wp:simplePos x="0" y="0"/>
                  <wp:positionH relativeFrom="column">
                    <wp:posOffset>1068070</wp:posOffset>
                  </wp:positionH>
                  <wp:positionV relativeFrom="paragraph">
                    <wp:posOffset>148199</wp:posOffset>
                  </wp:positionV>
                  <wp:extent cx="361950" cy="267363"/>
                  <wp:effectExtent l="0" t="0" r="0" b="0"/>
                  <wp:wrapNone/>
                  <wp:docPr id="1443615680" name="Grafik 1443615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4A11F2" w14:textId="2C8B392C" w:rsidR="007E2A15" w:rsidRPr="007701BC" w:rsidRDefault="007E2A15" w:rsidP="00D4349A">
            <w:pPr>
              <w:spacing w:line="276" w:lineRule="auto"/>
            </w:pPr>
            <w:r w:rsidRPr="007701BC">
              <w:rPr>
                <w:noProof/>
              </w:rPr>
              <w:t xml:space="preserve">(3) </w:t>
            </w:r>
            <w:r w:rsidR="0070211F">
              <w:rPr>
                <w:noProof/>
              </w:rPr>
              <w:t xml:space="preserve">   </w:t>
            </w:r>
            <w:r w:rsidRPr="007701BC">
              <w:rPr>
                <w:noProof/>
              </w:rPr>
              <w:t xml:space="preserve"> </w:t>
            </w:r>
            <w:r w:rsidR="0070211F">
              <w:rPr>
                <w:noProof/>
              </w:rPr>
              <w:t xml:space="preserve">  </w:t>
            </w:r>
            <w:r w:rsidRPr="007701BC">
              <w:rPr>
                <w:noProof/>
              </w:rPr>
              <w:t>von 48 ist</w:t>
            </w:r>
          </w:p>
        </w:tc>
        <w:tc>
          <w:tcPr>
            <w:tcW w:w="2588" w:type="dxa"/>
            <w:gridSpan w:val="4"/>
          </w:tcPr>
          <w:p w14:paraId="169F5818" w14:textId="20DF12B3" w:rsidR="007E2A15" w:rsidRPr="007701BC" w:rsidRDefault="007E2A15" w:rsidP="00D4349A">
            <w:pPr>
              <w:spacing w:line="276" w:lineRule="auto"/>
              <w:rPr>
                <w:noProof/>
              </w:rPr>
            </w:pPr>
            <w:r w:rsidRPr="007701BC">
              <w:rPr>
                <w:noProof/>
              </w:rPr>
              <w:drawing>
                <wp:anchor distT="0" distB="0" distL="114300" distR="114300" simplePos="0" relativeHeight="252740608" behindDoc="0" locked="0" layoutInCell="1" allowOverlap="1" wp14:anchorId="787ACB1B" wp14:editId="568E9BB9">
                  <wp:simplePos x="0" y="0"/>
                  <wp:positionH relativeFrom="column">
                    <wp:posOffset>1065158</wp:posOffset>
                  </wp:positionH>
                  <wp:positionV relativeFrom="paragraph">
                    <wp:posOffset>5080</wp:posOffset>
                  </wp:positionV>
                  <wp:extent cx="361950" cy="267363"/>
                  <wp:effectExtent l="0" t="0" r="0" b="0"/>
                  <wp:wrapNone/>
                  <wp:docPr id="1364274665" name="Grafik 1364274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01BC">
              <w:rPr>
                <w:noProof/>
              </w:rPr>
              <w:t>(1)</w:t>
            </w:r>
            <w:r w:rsidR="0070211F">
              <w:rPr>
                <w:noProof/>
              </w:rPr>
              <w:t xml:space="preserve">  </w:t>
            </w:r>
            <w:r w:rsidRPr="007701BC">
              <w:rPr>
                <w:noProof/>
              </w:rPr>
              <w:t xml:space="preserve">    von 72 ist</w:t>
            </w:r>
          </w:p>
          <w:p w14:paraId="7A0348C3" w14:textId="7F561756" w:rsidR="007E2A15" w:rsidRPr="007701BC" w:rsidRDefault="0070211F" w:rsidP="00D4349A">
            <w:pPr>
              <w:spacing w:line="276" w:lineRule="auto"/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007872" behindDoc="0" locked="0" layoutInCell="1" allowOverlap="1" wp14:anchorId="4A3FBA32" wp14:editId="09D43D11">
                      <wp:simplePos x="0" y="0"/>
                      <wp:positionH relativeFrom="column">
                        <wp:posOffset>124283</wp:posOffset>
                      </wp:positionH>
                      <wp:positionV relativeFrom="paragraph">
                        <wp:posOffset>77286</wp:posOffset>
                      </wp:positionV>
                      <wp:extent cx="298450" cy="414020"/>
                      <wp:effectExtent l="0" t="0" r="0" b="0"/>
                      <wp:wrapNone/>
                      <wp:docPr id="67371141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500549554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C6F037" w14:textId="77777777" w:rsidR="00D4349A" w:rsidRPr="00AF1C61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2881560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751C18" w14:textId="77777777" w:rsidR="00D4349A" w:rsidRPr="00AF1C61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344470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3FBA32" id="_x0000_s1547" style="position:absolute;margin-left:9.8pt;margin-top:6.1pt;width:23.5pt;height:32.6pt;z-index:253007872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">
                      <v:shape id="Textfeld 3" o:spid="_x0000_s1548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" filled="f" stroked="f" strokeweight=".5pt">
                        <v:textbox>
                          <w:txbxContent>
                            <w:p w14:paraId="17C6F037" w14:textId="77777777" w:rsidR="00D4349A" w:rsidRPr="00AF1C61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Textfeld 3" o:spid="_x0000_s1549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" filled="f" stroked="f" strokeweight=".5pt">
                        <v:textbox>
                          <w:txbxContent>
                            <w:p w14:paraId="27751C18" w14:textId="77777777" w:rsidR="00D4349A" w:rsidRPr="00AF1C61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line id="Gerade Verbindung 1" o:spid="_x0000_s1550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drawing>
                <wp:anchor distT="0" distB="0" distL="114300" distR="114300" simplePos="0" relativeHeight="252741632" behindDoc="0" locked="0" layoutInCell="1" allowOverlap="1" wp14:anchorId="2E60177A" wp14:editId="37F8E964">
                  <wp:simplePos x="0" y="0"/>
                  <wp:positionH relativeFrom="column">
                    <wp:posOffset>1063625</wp:posOffset>
                  </wp:positionH>
                  <wp:positionV relativeFrom="paragraph">
                    <wp:posOffset>142875</wp:posOffset>
                  </wp:positionV>
                  <wp:extent cx="361950" cy="267363"/>
                  <wp:effectExtent l="0" t="0" r="0" b="0"/>
                  <wp:wrapNone/>
                  <wp:docPr id="139" name="Grafik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0B5BF2" w14:textId="364B3C53" w:rsidR="007E2A15" w:rsidRPr="007701BC" w:rsidRDefault="007E2A15" w:rsidP="00D4349A">
            <w:pPr>
              <w:spacing w:line="276" w:lineRule="auto"/>
              <w:rPr>
                <w:noProof/>
              </w:rPr>
            </w:pPr>
            <w:r w:rsidRPr="007701BC">
              <w:rPr>
                <w:noProof/>
              </w:rPr>
              <w:t>(2)</w:t>
            </w:r>
            <w:r w:rsidR="0070211F" w:rsidRPr="00221A3A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7701BC">
              <w:rPr>
                <w:noProof/>
              </w:rPr>
              <w:t xml:space="preserve">  </w:t>
            </w:r>
            <m:oMath>
              <m:r>
                <w:rPr>
                  <w:rFonts w:ascii="Cambria Math" w:hAnsi="Cambria Math"/>
                  <w:noProof/>
                </w:rPr>
                <m:t xml:space="preserve">   </m:t>
              </m:r>
            </m:oMath>
            <w:r w:rsidRPr="007701BC">
              <w:rPr>
                <w:noProof/>
              </w:rPr>
              <w:t>von 36 ist</w:t>
            </w:r>
          </w:p>
          <w:p w14:paraId="2DD33D8A" w14:textId="1C47AF86" w:rsidR="007E2A15" w:rsidRPr="007701BC" w:rsidRDefault="0070211F" w:rsidP="00D4349A">
            <w:pPr>
              <w:spacing w:line="276" w:lineRule="auto"/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009920" behindDoc="0" locked="0" layoutInCell="1" allowOverlap="1" wp14:anchorId="098510D6" wp14:editId="2E376C79">
                      <wp:simplePos x="0" y="0"/>
                      <wp:positionH relativeFrom="column">
                        <wp:posOffset>87206</wp:posOffset>
                      </wp:positionH>
                      <wp:positionV relativeFrom="paragraph">
                        <wp:posOffset>77231</wp:posOffset>
                      </wp:positionV>
                      <wp:extent cx="298450" cy="414020"/>
                      <wp:effectExtent l="0" t="0" r="0" b="0"/>
                      <wp:wrapNone/>
                      <wp:docPr id="52556161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334278774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CA409F" w14:textId="77777777" w:rsidR="00D4349A" w:rsidRPr="00AF1C61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5198551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C1BD36" w14:textId="77777777" w:rsidR="00D4349A" w:rsidRPr="00AF1C61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5790492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8510D6" id="_x0000_s1551" style="position:absolute;margin-left:6.85pt;margin-top:6.1pt;width:23.5pt;height:32.6pt;z-index:253009920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">
                      <v:shape id="Textfeld 3" o:spid="_x0000_s1552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" filled="f" stroked="f" strokeweight=".5pt">
                        <v:textbox>
                          <w:txbxContent>
                            <w:p w14:paraId="24CA409F" w14:textId="77777777" w:rsidR="00D4349A" w:rsidRPr="00AF1C61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Textfeld 3" o:spid="_x0000_s1553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" filled="f" stroked="f" strokeweight=".5pt">
                        <v:textbox>
                          <w:txbxContent>
                            <w:p w14:paraId="57C1BD36" w14:textId="77777777" w:rsidR="00D4349A" w:rsidRPr="00AF1C61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line id="Gerade Verbindung 1" o:spid="_x0000_s1554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drawing>
                <wp:anchor distT="0" distB="0" distL="114300" distR="114300" simplePos="0" relativeHeight="252742656" behindDoc="0" locked="0" layoutInCell="1" allowOverlap="1" wp14:anchorId="169C4DED" wp14:editId="631E6B5B">
                  <wp:simplePos x="0" y="0"/>
                  <wp:positionH relativeFrom="column">
                    <wp:posOffset>1064523</wp:posOffset>
                  </wp:positionH>
                  <wp:positionV relativeFrom="paragraph">
                    <wp:posOffset>138430</wp:posOffset>
                  </wp:positionV>
                  <wp:extent cx="361950" cy="267363"/>
                  <wp:effectExtent l="0" t="0" r="0" b="0"/>
                  <wp:wrapNone/>
                  <wp:docPr id="1153187330" name="Grafik 1153187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EC9CE5" w14:textId="55E26704" w:rsidR="007E2A15" w:rsidRPr="007701BC" w:rsidRDefault="007E2A15" w:rsidP="00DA2432">
            <w:pPr>
              <w:spacing w:line="276" w:lineRule="auto"/>
              <w:ind w:left="708" w:hanging="708"/>
            </w:pPr>
            <w:r w:rsidRPr="007701BC">
              <w:rPr>
                <w:noProof/>
              </w:rPr>
              <w:t xml:space="preserve">(3) </w:t>
            </w:r>
            <m:oMath>
              <m:r>
                <w:rPr>
                  <w:rFonts w:ascii="Cambria Math" w:hAnsi="Cambria Math"/>
                  <w:noProof/>
                </w:rPr>
                <m:t xml:space="preserve">    </m:t>
              </m:r>
            </m:oMath>
            <w:r w:rsidRPr="007701BC">
              <w:rPr>
                <w:noProof/>
              </w:rPr>
              <w:t>von 18 is</w:t>
            </w:r>
            <w:r w:rsidR="00DA2432">
              <w:rPr>
                <w:noProof/>
              </w:rPr>
              <w:t>t</w:t>
            </w:r>
          </w:p>
        </w:tc>
        <w:tc>
          <w:tcPr>
            <w:tcW w:w="2588" w:type="dxa"/>
            <w:gridSpan w:val="2"/>
          </w:tcPr>
          <w:p w14:paraId="5F4BB4C9" w14:textId="31267359" w:rsidR="007E2A15" w:rsidRPr="007701BC" w:rsidRDefault="007E2A15" w:rsidP="00D4349A"/>
        </w:tc>
      </w:tr>
      <w:tr w:rsidR="007E2A15" w:rsidRPr="007701BC" w14:paraId="395E772B" w14:textId="77777777" w:rsidTr="00E47183">
        <w:trPr>
          <w:gridAfter w:val="2"/>
          <w:wAfter w:w="147" w:type="dxa"/>
        </w:trPr>
        <w:tc>
          <w:tcPr>
            <w:tcW w:w="815" w:type="dxa"/>
            <w:gridSpan w:val="2"/>
          </w:tcPr>
          <w:p w14:paraId="6166421F" w14:textId="25C6E498" w:rsidR="007E2A15" w:rsidRPr="007701BC" w:rsidRDefault="004A5594" w:rsidP="008C757D">
            <w:pPr>
              <w:widowControl w:val="0"/>
              <w:spacing w:line="240" w:lineRule="auto"/>
            </w:pPr>
            <w:r>
              <w:rPr>
                <w:noProof/>
                <w:lang w:eastAsia="de-DE"/>
              </w:rPr>
              <w:drawing>
                <wp:inline distT="0" distB="0" distL="0" distR="0" wp14:anchorId="5A3C4F71" wp14:editId="56C0930B">
                  <wp:extent cx="313144" cy="272386"/>
                  <wp:effectExtent l="0" t="0" r="0" b="0"/>
                  <wp:docPr id="1380745812" name="Grafik 1380745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" w:type="dxa"/>
            <w:gridSpan w:val="2"/>
          </w:tcPr>
          <w:p w14:paraId="2B038218" w14:textId="77777777" w:rsidR="007E2A15" w:rsidRPr="007701BC" w:rsidRDefault="007E2A15" w:rsidP="008C757D">
            <w:pPr>
              <w:pStyle w:val="Nummerierung"/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t>b</w:t>
            </w:r>
            <w:r w:rsidRPr="007701BC">
              <w:rPr>
                <w:noProof/>
              </w:rPr>
              <w:t>)</w:t>
            </w:r>
          </w:p>
        </w:tc>
        <w:tc>
          <w:tcPr>
            <w:tcW w:w="7933" w:type="dxa"/>
            <w:gridSpan w:val="8"/>
          </w:tcPr>
          <w:p w14:paraId="40A29C99" w14:textId="77777777" w:rsidR="007E2A15" w:rsidRPr="007701BC" w:rsidRDefault="007E2A15" w:rsidP="008C757D">
            <w:pPr>
              <w:widowControl w:val="0"/>
              <w:spacing w:line="240" w:lineRule="auto"/>
              <w:rPr>
                <w:color w:val="000000" w:themeColor="text1"/>
                <w:szCs w:val="20"/>
              </w:rPr>
            </w:pPr>
            <w:r w:rsidRPr="007701BC">
              <w:rPr>
                <w:color w:val="000000" w:themeColor="text1"/>
                <w:szCs w:val="20"/>
              </w:rPr>
              <w:t xml:space="preserve">Eine Person stellt eine Aufgabe wie in </w:t>
            </w:r>
            <w:r w:rsidRPr="005F1E91">
              <w:rPr>
                <w:rStyle w:val="NummerierungZchn"/>
              </w:rPr>
              <w:t>a)</w:t>
            </w:r>
            <w:r w:rsidRPr="007701BC">
              <w:rPr>
                <w:color w:val="000000" w:themeColor="text1"/>
                <w:szCs w:val="20"/>
              </w:rPr>
              <w:t>, die andere löst sie. Wechselt euch ab.</w:t>
            </w:r>
          </w:p>
        </w:tc>
      </w:tr>
    </w:tbl>
    <w:p w14:paraId="29011048" w14:textId="28DA5AE5" w:rsidR="008C757D" w:rsidRDefault="008C757D"/>
    <w:tbl>
      <w:tblPr>
        <w:tblW w:w="9319" w:type="dxa"/>
        <w:tblInd w:w="-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4"/>
        <w:gridCol w:w="430"/>
        <w:gridCol w:w="8041"/>
        <w:gridCol w:w="34"/>
      </w:tblGrid>
      <w:tr w:rsidR="007E2A15" w:rsidRPr="007701BC" w14:paraId="65FE96CA" w14:textId="77777777" w:rsidTr="00D4349A">
        <w:trPr>
          <w:gridAfter w:val="1"/>
          <w:wAfter w:w="34" w:type="dxa"/>
        </w:trPr>
        <w:tc>
          <w:tcPr>
            <w:tcW w:w="814" w:type="dxa"/>
          </w:tcPr>
          <w:p w14:paraId="48379B34" w14:textId="1F01F42C" w:rsidR="007E2A15" w:rsidRPr="005F1E91" w:rsidRDefault="007E2A15" w:rsidP="00D4349A">
            <w:pPr>
              <w:pStyle w:val="berschrift3"/>
            </w:pPr>
            <w:r w:rsidRPr="005F1E91">
              <w:lastRenderedPageBreak/>
              <w:t>2.3</w:t>
            </w:r>
          </w:p>
        </w:tc>
        <w:tc>
          <w:tcPr>
            <w:tcW w:w="8471" w:type="dxa"/>
            <w:gridSpan w:val="2"/>
          </w:tcPr>
          <w:p w14:paraId="1849E5B9" w14:textId="77777777" w:rsidR="007E2A15" w:rsidRPr="005F1E91" w:rsidRDefault="007E2A15" w:rsidP="00D4349A">
            <w:pPr>
              <w:pStyle w:val="berschrift3"/>
            </w:pPr>
            <w:r w:rsidRPr="005F1E91">
              <w:t xml:space="preserve">Fehlende Angaben herausfinden </w:t>
            </w:r>
          </w:p>
        </w:tc>
      </w:tr>
      <w:tr w:rsidR="007E2A15" w:rsidRPr="007701BC" w14:paraId="1071FEC0" w14:textId="77777777" w:rsidTr="00E4718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54"/>
        </w:trPr>
        <w:tc>
          <w:tcPr>
            <w:tcW w:w="814" w:type="dxa"/>
          </w:tcPr>
          <w:p w14:paraId="72EBA024" w14:textId="351F8CA7" w:rsidR="007E2A15" w:rsidRPr="007701BC" w:rsidRDefault="007E2A15" w:rsidP="00D4349A">
            <w:pPr>
              <w:spacing w:line="240" w:lineRule="auto"/>
            </w:pPr>
            <w:r w:rsidRPr="007701BC">
              <w:rPr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2745728" behindDoc="0" locked="0" layoutInCell="1" allowOverlap="1" wp14:anchorId="1FDDED59" wp14:editId="21096D95">
                  <wp:simplePos x="0" y="0"/>
                  <wp:positionH relativeFrom="column">
                    <wp:posOffset>-5373</wp:posOffset>
                  </wp:positionH>
                  <wp:positionV relativeFrom="paragraph">
                    <wp:posOffset>609600</wp:posOffset>
                  </wp:positionV>
                  <wp:extent cx="5761016" cy="2171700"/>
                  <wp:effectExtent l="0" t="0" r="5080" b="0"/>
                  <wp:wrapNone/>
                  <wp:docPr id="1549187559" name="Bild 177" descr="Ein Bild, das Text, Zahl, Reihe, Screensho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d 177" descr="Ein Bild, das Text, Zahl, Reihe, Screenshot enthält.&#10;&#10;Automatisch generierte Beschreibung"/>
                          <pic:cNvPicPr/>
                        </pic:nvPicPr>
                        <pic:blipFill>
                          <a:blip r:embed="rId14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016" cy="217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2405" w:rsidRPr="00E0758C">
              <w:rPr>
                <w:noProof/>
              </w:rPr>
              <w:drawing>
                <wp:anchor distT="0" distB="0" distL="114300" distR="114300" simplePos="0" relativeHeight="253018112" behindDoc="0" locked="0" layoutInCell="1" allowOverlap="1" wp14:anchorId="1663B9D0" wp14:editId="5A536F4E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1905</wp:posOffset>
                  </wp:positionV>
                  <wp:extent cx="360000" cy="272386"/>
                  <wp:effectExtent l="0" t="0" r="2540" b="0"/>
                  <wp:wrapNone/>
                  <wp:docPr id="421495760" name="Grafik 421495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0" w:type="dxa"/>
          </w:tcPr>
          <w:p w14:paraId="546B8056" w14:textId="77777777" w:rsidR="007E2A15" w:rsidRPr="007701BC" w:rsidRDefault="007E2A15" w:rsidP="00D4349A">
            <w:pPr>
              <w:pStyle w:val="Nummerierung"/>
              <w:rPr>
                <w:noProof/>
              </w:rPr>
            </w:pPr>
            <w:r w:rsidRPr="007701BC">
              <w:rPr>
                <w:noProof/>
              </w:rPr>
              <w:t>a)</w:t>
            </w:r>
          </w:p>
        </w:tc>
        <w:tc>
          <w:tcPr>
            <w:tcW w:w="8075" w:type="dxa"/>
            <w:gridSpan w:val="2"/>
          </w:tcPr>
          <w:p w14:paraId="3B273570" w14:textId="325791C9" w:rsidR="007E2A15" w:rsidRPr="007701BC" w:rsidRDefault="007E2A15" w:rsidP="00D4349A">
            <w:r w:rsidRPr="007701BC">
              <w:t>I</w:t>
            </w:r>
            <w:r w:rsidR="008C757D">
              <w:t xml:space="preserve">n der Tabelle </w:t>
            </w:r>
            <w:r w:rsidRPr="007701BC">
              <w:t>sind Lücken. Ergänze d</w:t>
            </w:r>
            <w:r w:rsidR="008C757D">
              <w:t>ie Tabelle</w:t>
            </w:r>
            <w:r w:rsidRPr="007701BC">
              <w:t>.</w:t>
            </w:r>
          </w:p>
          <w:p w14:paraId="6A39ED7D" w14:textId="77777777" w:rsidR="007E2A15" w:rsidRDefault="007E2A15" w:rsidP="00D4349A">
            <w:pPr>
              <w:rPr>
                <w:noProof/>
              </w:rPr>
            </w:pPr>
            <w:r w:rsidRPr="007701BC">
              <w:rPr>
                <w:noProof/>
              </w:rPr>
              <w:t>Welche Muster kannst du finden?</w:t>
            </w:r>
          </w:p>
          <w:p w14:paraId="4B58D284" w14:textId="77777777" w:rsidR="007E2A15" w:rsidRDefault="007E2A15" w:rsidP="00D4349A">
            <w:pPr>
              <w:spacing w:line="240" w:lineRule="auto"/>
              <w:rPr>
                <w:noProof/>
                <w:color w:val="000000" w:themeColor="text1"/>
                <w:szCs w:val="20"/>
              </w:rPr>
            </w:pPr>
          </w:p>
          <w:p w14:paraId="2990E054" w14:textId="77777777" w:rsidR="007E2A15" w:rsidRDefault="007E2A15" w:rsidP="00D4349A">
            <w:pPr>
              <w:spacing w:line="240" w:lineRule="auto"/>
              <w:rPr>
                <w:noProof/>
                <w:color w:val="000000" w:themeColor="text1"/>
                <w:szCs w:val="20"/>
              </w:rPr>
            </w:pPr>
          </w:p>
          <w:p w14:paraId="35FAD035" w14:textId="77777777" w:rsidR="007E2A15" w:rsidRPr="007701BC" w:rsidRDefault="007E2A15" w:rsidP="00D4349A">
            <w:pPr>
              <w:spacing w:line="240" w:lineRule="auto"/>
              <w:rPr>
                <w:noProof/>
                <w:color w:val="000000" w:themeColor="text1"/>
                <w:szCs w:val="20"/>
              </w:rPr>
            </w:pPr>
          </w:p>
          <w:p w14:paraId="721244FD" w14:textId="77777777" w:rsidR="007E2A15" w:rsidRPr="007701BC" w:rsidRDefault="007E2A15" w:rsidP="00D4349A">
            <w:pPr>
              <w:spacing w:line="240" w:lineRule="auto"/>
              <w:rPr>
                <w:noProof/>
                <w:color w:val="000000" w:themeColor="text1"/>
                <w:szCs w:val="20"/>
              </w:rPr>
            </w:pPr>
          </w:p>
          <w:p w14:paraId="41ED7F8B" w14:textId="77777777" w:rsidR="007E2A15" w:rsidRPr="007701BC" w:rsidRDefault="007E2A15" w:rsidP="00D4349A">
            <w:pPr>
              <w:spacing w:line="240" w:lineRule="auto"/>
              <w:rPr>
                <w:noProof/>
                <w:color w:val="000000" w:themeColor="text1"/>
                <w:szCs w:val="20"/>
              </w:rPr>
            </w:pPr>
          </w:p>
          <w:p w14:paraId="4F42C50C" w14:textId="77777777" w:rsidR="007E2A15" w:rsidRPr="007701BC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  <w:p w14:paraId="4F8E371F" w14:textId="77777777" w:rsidR="007E2A15" w:rsidRPr="007701BC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  <w:p w14:paraId="1DE59155" w14:textId="77777777" w:rsidR="007E2A15" w:rsidRPr="007701BC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  <w:p w14:paraId="0B052108" w14:textId="77777777" w:rsidR="007E2A15" w:rsidRPr="007701BC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  <w:p w14:paraId="5ED0D764" w14:textId="77777777" w:rsidR="007E2A15" w:rsidRPr="007701BC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  <w:p w14:paraId="0CE40CF8" w14:textId="77777777" w:rsidR="007E2A15" w:rsidRPr="007701BC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  <w:p w14:paraId="23D24051" w14:textId="77777777" w:rsidR="007E2A15" w:rsidRPr="007701BC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  <w:p w14:paraId="53FA1C12" w14:textId="77777777" w:rsidR="007E2A15" w:rsidRPr="007701BC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  <w:p w14:paraId="3D13C4AB" w14:textId="77777777" w:rsidR="007E2A15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  <w:p w14:paraId="3A6C9DB4" w14:textId="77777777" w:rsidR="007E2A15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  <w:p w14:paraId="73EAC41A" w14:textId="77777777" w:rsidR="007E2A15" w:rsidRPr="007701BC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</w:tc>
      </w:tr>
      <w:tr w:rsidR="007E2A15" w:rsidRPr="007701BC" w14:paraId="7167AF70" w14:textId="77777777" w:rsidTr="00E4718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54"/>
        </w:trPr>
        <w:tc>
          <w:tcPr>
            <w:tcW w:w="814" w:type="dxa"/>
          </w:tcPr>
          <w:p w14:paraId="0046D569" w14:textId="28E733C0" w:rsidR="007E2A15" w:rsidRPr="007701BC" w:rsidRDefault="007E2A15" w:rsidP="00D4349A">
            <w:pPr>
              <w:spacing w:line="240" w:lineRule="auto"/>
            </w:pPr>
          </w:p>
        </w:tc>
        <w:tc>
          <w:tcPr>
            <w:tcW w:w="430" w:type="dxa"/>
          </w:tcPr>
          <w:p w14:paraId="3875BF76" w14:textId="77777777" w:rsidR="007E2A15" w:rsidRPr="007701BC" w:rsidRDefault="007E2A15" w:rsidP="00D4349A">
            <w:pPr>
              <w:pStyle w:val="Nummerierung"/>
              <w:rPr>
                <w:noProof/>
              </w:rPr>
            </w:pPr>
            <w:r w:rsidRPr="007701BC">
              <w:rPr>
                <w:noProof/>
              </w:rPr>
              <w:t>b)</w:t>
            </w:r>
          </w:p>
        </w:tc>
        <w:tc>
          <w:tcPr>
            <w:tcW w:w="8075" w:type="dxa"/>
            <w:gridSpan w:val="2"/>
          </w:tcPr>
          <w:p w14:paraId="183EF30E" w14:textId="20C869B3" w:rsidR="007E2A15" w:rsidRPr="007701BC" w:rsidRDefault="007E2A15" w:rsidP="00D4349A">
            <w:pPr>
              <w:rPr>
                <w:noProof/>
              </w:rPr>
            </w:pPr>
            <w:r w:rsidRPr="007701BC">
              <w:rPr>
                <w:noProof/>
              </w:rPr>
              <w:t xml:space="preserve">Vergleicht die letzte Zeile eurer </w:t>
            </w:r>
            <w:r w:rsidR="008C757D">
              <w:rPr>
                <w:noProof/>
              </w:rPr>
              <w:t>Tabellen</w:t>
            </w:r>
            <w:r w:rsidRPr="007701BC">
              <w:rPr>
                <w:noProof/>
              </w:rPr>
              <w:t xml:space="preserve">: Wie habt ihr die Lösung gefunden? </w:t>
            </w:r>
          </w:p>
          <w:p w14:paraId="0183269C" w14:textId="77777777" w:rsidR="007E2A15" w:rsidRDefault="007E2A15" w:rsidP="00D4349A">
            <w:pPr>
              <w:rPr>
                <w:noProof/>
              </w:rPr>
            </w:pPr>
            <w:r w:rsidRPr="007701BC">
              <w:rPr>
                <w:noProof/>
              </w:rPr>
              <w:t xml:space="preserve">Schreibt euren Rechenweg auf. </w:t>
            </w:r>
          </w:p>
          <w:p w14:paraId="41FF1223" w14:textId="77777777" w:rsidR="004A5594" w:rsidRPr="007701BC" w:rsidRDefault="004A5594" w:rsidP="00D4349A">
            <w:pPr>
              <w:rPr>
                <w:noProof/>
              </w:rPr>
            </w:pPr>
          </w:p>
        </w:tc>
      </w:tr>
      <w:tr w:rsidR="007E2A15" w:rsidRPr="007701BC" w14:paraId="24E6AE60" w14:textId="77777777" w:rsidTr="00E4718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54"/>
        </w:trPr>
        <w:tc>
          <w:tcPr>
            <w:tcW w:w="814" w:type="dxa"/>
          </w:tcPr>
          <w:p w14:paraId="31C25D04" w14:textId="77CCBC1C" w:rsidR="007E2A15" w:rsidRPr="007701BC" w:rsidRDefault="004A5594" w:rsidP="00D4349A">
            <w:pPr>
              <w:spacing w:line="240" w:lineRule="auto"/>
            </w:pPr>
            <w:r>
              <w:rPr>
                <w:noProof/>
                <w:lang w:eastAsia="de-DE"/>
              </w:rPr>
              <w:drawing>
                <wp:inline distT="0" distB="0" distL="0" distR="0" wp14:anchorId="04598280" wp14:editId="78F02A5C">
                  <wp:extent cx="313144" cy="272386"/>
                  <wp:effectExtent l="0" t="0" r="0" b="0"/>
                  <wp:docPr id="3889" name="Grafik 3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" w:type="dxa"/>
          </w:tcPr>
          <w:p w14:paraId="08772990" w14:textId="77777777" w:rsidR="007E2A15" w:rsidRPr="007701BC" w:rsidRDefault="007E2A15" w:rsidP="00D4349A">
            <w:pPr>
              <w:pStyle w:val="Nummerierung"/>
              <w:rPr>
                <w:noProof/>
              </w:rPr>
            </w:pPr>
            <w:r w:rsidRPr="007701BC">
              <w:rPr>
                <w:noProof/>
              </w:rPr>
              <w:t>c)</w:t>
            </w:r>
          </w:p>
        </w:tc>
        <w:tc>
          <w:tcPr>
            <w:tcW w:w="8075" w:type="dxa"/>
            <w:gridSpan w:val="2"/>
          </w:tcPr>
          <w:p w14:paraId="5E823B3F" w14:textId="77777777" w:rsidR="007E2A15" w:rsidRPr="007701BC" w:rsidRDefault="007E2A15" w:rsidP="00D4349A">
            <w:pPr>
              <w:rPr>
                <w:noProof/>
              </w:rPr>
            </w:pPr>
            <w:r w:rsidRPr="007701BC">
              <w:rPr>
                <w:noProof/>
              </w:rPr>
              <w:t xml:space="preserve">Eine Person stellt eine ähnliche Aufgabe wie in </w:t>
            </w:r>
            <w:r w:rsidRPr="002E4FA6">
              <w:rPr>
                <w:b/>
                <w:bCs/>
                <w:color w:val="327A86" w:themeColor="text2"/>
              </w:rPr>
              <w:t>a)</w:t>
            </w:r>
            <w:r w:rsidRPr="007701BC">
              <w:rPr>
                <w:noProof/>
              </w:rPr>
              <w:t>, die andere löst sie.</w:t>
            </w:r>
          </w:p>
          <w:p w14:paraId="4527DA18" w14:textId="77777777" w:rsidR="007E2A15" w:rsidRPr="007701BC" w:rsidRDefault="007E2A15" w:rsidP="00D4349A">
            <w:pPr>
              <w:rPr>
                <w:noProof/>
              </w:rPr>
            </w:pPr>
            <w:r w:rsidRPr="007701BC">
              <w:rPr>
                <w:noProof/>
              </w:rPr>
              <w:t>Wechselt euch ab.</w:t>
            </w:r>
          </w:p>
        </w:tc>
      </w:tr>
    </w:tbl>
    <w:p w14:paraId="7EB3923B" w14:textId="5C3A6CDC" w:rsidR="00801C9C" w:rsidRDefault="00801C9C" w:rsidP="001A4B07"/>
    <w:p w14:paraId="5B7533FB" w14:textId="78119618" w:rsidR="00B851F1" w:rsidRDefault="00B851F1" w:rsidP="001A4B07"/>
    <w:sectPr w:rsidR="00B851F1" w:rsidSect="001130EE">
      <w:headerReference w:type="default" r:id="rId148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E11429" w14:textId="77777777" w:rsidR="008332CB" w:rsidRDefault="008332CB" w:rsidP="00F56440">
      <w:r>
        <w:separator/>
      </w:r>
    </w:p>
    <w:p w14:paraId="41CF60A1" w14:textId="77777777" w:rsidR="008332CB" w:rsidRDefault="008332CB" w:rsidP="00F56440"/>
    <w:p w14:paraId="4BBAE45E" w14:textId="77777777" w:rsidR="008332CB" w:rsidRDefault="008332CB" w:rsidP="00F56440"/>
    <w:p w14:paraId="5BD7C8DB" w14:textId="77777777" w:rsidR="008332CB" w:rsidRDefault="008332CB" w:rsidP="00F56440"/>
    <w:p w14:paraId="00416A2E" w14:textId="77777777" w:rsidR="008332CB" w:rsidRDefault="008332CB"/>
    <w:p w14:paraId="68931A69" w14:textId="77777777" w:rsidR="008332CB" w:rsidRDefault="008332CB"/>
    <w:p w14:paraId="6E6914B8" w14:textId="77777777" w:rsidR="008332CB" w:rsidRDefault="008332CB"/>
  </w:endnote>
  <w:endnote w:type="continuationSeparator" w:id="0">
    <w:p w14:paraId="2F1F1651" w14:textId="77777777" w:rsidR="008332CB" w:rsidRDefault="008332CB" w:rsidP="00F56440">
      <w:r>
        <w:continuationSeparator/>
      </w:r>
    </w:p>
    <w:p w14:paraId="56A7F100" w14:textId="77777777" w:rsidR="008332CB" w:rsidRDefault="008332CB" w:rsidP="00F56440"/>
    <w:p w14:paraId="03D56319" w14:textId="77777777" w:rsidR="008332CB" w:rsidRDefault="008332CB" w:rsidP="00F56440"/>
    <w:p w14:paraId="2C475E3F" w14:textId="77777777" w:rsidR="008332CB" w:rsidRDefault="008332CB" w:rsidP="00F56440"/>
    <w:p w14:paraId="48F75826" w14:textId="77777777" w:rsidR="008332CB" w:rsidRDefault="008332CB"/>
    <w:p w14:paraId="53FD8BA9" w14:textId="77777777" w:rsidR="008332CB" w:rsidRDefault="008332CB"/>
    <w:p w14:paraId="40E3B4C7" w14:textId="77777777" w:rsidR="008332CB" w:rsidRDefault="008332C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Yu Gothic UI"/>
    <w:panose1 w:val="020B0604020202020204"/>
    <w:charset w:val="80"/>
    <w:family w:val="auto"/>
    <w:pitch w:val="variable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7CF50" w14:textId="77777777" w:rsidR="00D4349A" w:rsidRDefault="00D4349A" w:rsidP="003F090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B9C5CB" w14:textId="25DE395A" w:rsidR="00D4349A" w:rsidRDefault="00D4349A" w:rsidP="003F090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/>
        <w:sz w:val="16"/>
        <w:szCs w:val="20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1AC5E30F" wp14:editId="34A4644E">
          <wp:extent cx="569562" cy="199347"/>
          <wp:effectExtent l="0" t="0" r="2540" b="0"/>
          <wp:docPr id="4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 xml:space="preserve"> </w:t>
    </w:r>
  </w:p>
  <w:p w14:paraId="71E5BED5" w14:textId="77777777" w:rsidR="00D4349A" w:rsidRDefault="00D4349A" w:rsidP="003F0902">
    <w:pPr>
      <w:pStyle w:val="Fuzeil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A0DE3E" w14:textId="77777777" w:rsidR="008332CB" w:rsidRDefault="008332CB" w:rsidP="00F56440">
      <w:r>
        <w:separator/>
      </w:r>
    </w:p>
    <w:p w14:paraId="467AD467" w14:textId="77777777" w:rsidR="008332CB" w:rsidRDefault="008332CB" w:rsidP="00F56440"/>
    <w:p w14:paraId="71335220" w14:textId="77777777" w:rsidR="008332CB" w:rsidRDefault="008332CB" w:rsidP="00F56440"/>
    <w:p w14:paraId="58E2863E" w14:textId="77777777" w:rsidR="008332CB" w:rsidRDefault="008332CB" w:rsidP="00F56440"/>
    <w:p w14:paraId="0544D2AB" w14:textId="77777777" w:rsidR="008332CB" w:rsidRDefault="008332CB"/>
    <w:p w14:paraId="3C528AF1" w14:textId="77777777" w:rsidR="008332CB" w:rsidRDefault="008332CB"/>
    <w:p w14:paraId="45A90875" w14:textId="77777777" w:rsidR="008332CB" w:rsidRDefault="008332CB"/>
  </w:footnote>
  <w:footnote w:type="continuationSeparator" w:id="0">
    <w:p w14:paraId="6ACAD519" w14:textId="77777777" w:rsidR="008332CB" w:rsidRDefault="008332CB" w:rsidP="00F56440">
      <w:r>
        <w:continuationSeparator/>
      </w:r>
    </w:p>
    <w:p w14:paraId="025E0CBC" w14:textId="77777777" w:rsidR="008332CB" w:rsidRDefault="008332CB" w:rsidP="00F56440"/>
    <w:p w14:paraId="6D1B2F7B" w14:textId="77777777" w:rsidR="008332CB" w:rsidRDefault="008332CB" w:rsidP="00F56440"/>
    <w:p w14:paraId="46F981D0" w14:textId="77777777" w:rsidR="008332CB" w:rsidRDefault="008332CB" w:rsidP="00F56440"/>
    <w:p w14:paraId="6CF5EA31" w14:textId="77777777" w:rsidR="008332CB" w:rsidRDefault="008332CB"/>
    <w:p w14:paraId="31264DA4" w14:textId="77777777" w:rsidR="008332CB" w:rsidRDefault="008332CB"/>
    <w:p w14:paraId="257D5F60" w14:textId="77777777" w:rsidR="008332CB" w:rsidRDefault="008332C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81485" w14:textId="77777777" w:rsidR="00D4349A" w:rsidRPr="00E0758C" w:rsidRDefault="00D4349A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D4349A" w:rsidRPr="00E0758C" w14:paraId="19341009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B582DCC" w14:textId="77777777" w:rsidR="00D4349A" w:rsidRPr="00E0758C" w:rsidRDefault="00D4349A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0E1D222" w14:textId="77777777" w:rsidR="00D4349A" w:rsidRPr="00E0758C" w:rsidRDefault="00D4349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2475930" w14:textId="77777777" w:rsidR="00D4349A" w:rsidRPr="00E0758C" w:rsidRDefault="00D4349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635636D" w14:textId="77777777" w:rsidR="00D4349A" w:rsidRPr="00E0758C" w:rsidRDefault="00D4349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7D57EF06" w14:textId="77777777" w:rsidR="00D4349A" w:rsidRPr="00E17AE8" w:rsidRDefault="00D4349A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A7972" w14:textId="77777777" w:rsidR="00D4349A" w:rsidRPr="00E0758C" w:rsidRDefault="00D4349A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D4349A" w:rsidRPr="00E0758C" w14:paraId="69CA9B27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7EB1FB7A" w14:textId="77777777" w:rsidR="00D4349A" w:rsidRPr="00E0758C" w:rsidRDefault="00D4349A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73CCF5ED" wp14:editId="19036BD4">
                <wp:extent cx="576000" cy="288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00" cy="28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D097B33" w14:textId="77777777" w:rsidR="00D4349A" w:rsidRPr="00E0758C" w:rsidRDefault="00D4349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B</w:t>
          </w:r>
          <w:r w:rsidRPr="00E0758C">
            <w:rPr>
              <w:color w:val="706F6F"/>
              <w:sz w:val="20"/>
              <w:szCs w:val="20"/>
            </w:rPr>
            <w:t>1A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FC7FB04" w14:textId="77777777" w:rsidR="00D4349A" w:rsidRPr="00E0758C" w:rsidRDefault="00D4349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5F597B9" w14:textId="77777777" w:rsidR="00D4349A" w:rsidRPr="00E0758C" w:rsidRDefault="00D4349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334C58B1" wp14:editId="12F34C61">
                <wp:extent cx="337235" cy="324000"/>
                <wp:effectExtent l="0" t="0" r="5715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CAF0641" w14:textId="77777777" w:rsidR="00D4349A" w:rsidRPr="00E17AE8" w:rsidRDefault="00D4349A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28CC7D" w14:textId="77777777" w:rsidR="00D4349A" w:rsidRDefault="00D4349A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67"/>
      <w:gridCol w:w="6183"/>
      <w:gridCol w:w="1002"/>
      <w:gridCol w:w="917"/>
    </w:tblGrid>
    <w:tr w:rsidR="00D4349A" w:rsidRPr="00E0758C" w14:paraId="1C1C0DF9" w14:textId="77777777" w:rsidTr="00526B93">
      <w:trPr>
        <w:trHeight w:val="510"/>
        <w:jc w:val="center"/>
      </w:trPr>
      <w:tc>
        <w:tcPr>
          <w:tcW w:w="136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B39C21D" w14:textId="77777777" w:rsidR="00D4349A" w:rsidRPr="00E0758C" w:rsidRDefault="00D4349A" w:rsidP="00526B93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21A8E479" wp14:editId="6751AB27">
                <wp:extent cx="648001" cy="324000"/>
                <wp:effectExtent l="0" t="0" r="0" b="0"/>
                <wp:docPr id="1302324677" name="Grafik 13023246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8001" cy="32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8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1D878D3" w14:textId="64F97E27" w:rsidR="00D4349A" w:rsidRPr="00526B93" w:rsidRDefault="00D4349A" w:rsidP="00526B9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sz w:val="18"/>
              <w:szCs w:val="18"/>
            </w:rPr>
            <w:t xml:space="preserve">Ich kann </w:t>
          </w:r>
          <w:r w:rsidRPr="00526B93">
            <w:rPr>
              <w:sz w:val="18"/>
              <w:szCs w:val="18"/>
            </w:rPr>
            <w:t>Anteile von einem Ganzen bestimmen und darstellen</w:t>
          </w:r>
        </w:p>
      </w:tc>
      <w:tc>
        <w:tcPr>
          <w:tcW w:w="1002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8A00986" w14:textId="6A423E9B" w:rsidR="00D4349A" w:rsidRPr="00E0758C" w:rsidRDefault="00D4349A" w:rsidP="00526B9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B1A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E9A2F7A" w14:textId="77777777" w:rsidR="00D4349A" w:rsidRPr="00E0758C" w:rsidRDefault="00D4349A" w:rsidP="00526B9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431FF606" wp14:editId="3C2E0B83">
                <wp:extent cx="337235" cy="324000"/>
                <wp:effectExtent l="0" t="0" r="5715" b="0"/>
                <wp:docPr id="1299578234" name="Grafik 12995782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B50DB33" w14:textId="77777777" w:rsidR="00D4349A" w:rsidRDefault="00D4349A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E6754" w14:textId="77777777" w:rsidR="00D4349A" w:rsidRDefault="00D4349A" w:rsidP="00D4349A">
    <w:pPr>
      <w:pStyle w:val="Kopfzeile"/>
    </w:pPr>
  </w:p>
  <w:p w14:paraId="7A5FA1FA" w14:textId="77777777" w:rsidR="00D4349A" w:rsidRDefault="00D4349A" w:rsidP="00D4349A">
    <w:pPr>
      <w:pStyle w:val="Kopfzeile"/>
    </w:pP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D4349A" w:rsidRPr="00E0758C" w14:paraId="346211D1" w14:textId="77777777" w:rsidTr="00D4349A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42B2663F" w14:textId="534F835C" w:rsidR="00D4349A" w:rsidRPr="00FF454B" w:rsidRDefault="00D4349A" w:rsidP="00FF454B">
          <w:pPr>
            <w:spacing w:line="240" w:lineRule="atLeast"/>
            <w:jc w:val="center"/>
            <w:rPr>
              <w:rFonts w:ascii="Comic Sans MS" w:eastAsiaTheme="majorEastAsia" w:hAnsi="Comic Sans MS" w:cstheme="majorBidi"/>
              <w:b/>
              <w:bCs/>
              <w:color w:val="FFFFFF" w:themeColor="background1"/>
              <w:sz w:val="17"/>
              <w:szCs w:val="18"/>
              <w:lang w:eastAsia="de-DE"/>
            </w:rPr>
          </w:pPr>
          <w:r w:rsidRPr="00FF454B">
            <w:rPr>
              <w:rFonts w:ascii="Comic Sans MS" w:eastAsiaTheme="majorEastAsia" w:hAnsi="Comic Sans MS" w:cstheme="majorBidi"/>
              <w:b/>
              <w:bCs/>
              <w:color w:val="FFFFFF" w:themeColor="background1"/>
              <w:sz w:val="17"/>
              <w:szCs w:val="18"/>
              <w:lang w:eastAsia="de-DE"/>
            </w:rPr>
            <w:t xml:space="preserve">30 % =  </w:t>
          </w:r>
          <w:r w:rsidRPr="00FF454B">
            <w:rPr>
              <w:rFonts w:ascii="Comic Sans MS" w:eastAsiaTheme="majorEastAsia" w:hAnsi="Comic Sans MS" w:cstheme="minorHAnsi"/>
              <w:b/>
              <w:bCs/>
              <w:color w:val="FFFFFF" w:themeColor="background1"/>
              <w:sz w:val="17"/>
              <w:szCs w:val="18"/>
              <w:vertAlign w:val="superscript"/>
              <w:lang w:eastAsia="de-DE"/>
            </w:rPr>
            <w:t xml:space="preserve"> ___</w:t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10950C8" w14:textId="3FC4CEDA" w:rsidR="00D4349A" w:rsidRPr="00E0758C" w:rsidRDefault="00D4349A" w:rsidP="00FF454B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B</w:t>
          </w:r>
          <w:r w:rsidRPr="00E0758C">
            <w:rPr>
              <w:color w:val="706F6F"/>
              <w:sz w:val="20"/>
              <w:szCs w:val="20"/>
            </w:rPr>
            <w:t>1</w:t>
          </w:r>
          <w:r>
            <w:rPr>
              <w:color w:val="706F6F"/>
              <w:sz w:val="20"/>
              <w:szCs w:val="20"/>
            </w:rPr>
            <w:t>B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D6CF6F3" w14:textId="77777777" w:rsidR="00D4349A" w:rsidRPr="00E0758C" w:rsidRDefault="00D4349A" w:rsidP="00FF454B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84AB082" w14:textId="77777777" w:rsidR="00D4349A" w:rsidRPr="00E0758C" w:rsidRDefault="00D4349A" w:rsidP="00FF454B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B2A923E" wp14:editId="7B39182E">
                <wp:extent cx="337235" cy="324000"/>
                <wp:effectExtent l="0" t="0" r="5715" b="0"/>
                <wp:docPr id="1638676197" name="Grafik 16386761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17502A5" w14:textId="77777777" w:rsidR="00D4349A" w:rsidRDefault="00D4349A" w:rsidP="00D4349A">
    <w:pPr>
      <w:pStyle w:val="Kopfzeile"/>
    </w:pPr>
  </w:p>
  <w:p w14:paraId="648AFA54" w14:textId="77777777" w:rsidR="00D4349A" w:rsidRDefault="00D4349A" w:rsidP="00D4349A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DE02F" w14:textId="77777777" w:rsidR="00D4349A" w:rsidRDefault="00D4349A" w:rsidP="00E0758C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993"/>
      <w:gridCol w:w="6554"/>
      <w:gridCol w:w="1003"/>
      <w:gridCol w:w="919"/>
    </w:tblGrid>
    <w:tr w:rsidR="00D4349A" w:rsidRPr="00E0758C" w14:paraId="2B0C4E0C" w14:textId="77777777" w:rsidTr="00FF454B">
      <w:trPr>
        <w:trHeight w:val="397"/>
        <w:jc w:val="center"/>
      </w:trPr>
      <w:tc>
        <w:tcPr>
          <w:tcW w:w="99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4E57154" w14:textId="39144C19" w:rsidR="00D4349A" w:rsidRPr="00FF454B" w:rsidRDefault="00D4349A" w:rsidP="00FF454B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F7F7F" w:themeColor="text1" w:themeTint="80"/>
              <w:sz w:val="17"/>
              <w:szCs w:val="18"/>
              <w:lang w:eastAsia="de-DE"/>
            </w:rPr>
          </w:pPr>
          <w:r w:rsidRPr="00FF454B">
            <w:rPr>
              <w:rFonts w:ascii="Comic Sans MS" w:eastAsiaTheme="majorEastAsia" w:hAnsi="Comic Sans MS" w:cstheme="majorBidi"/>
              <w:b/>
              <w:bCs/>
              <w:color w:val="327A86" w:themeColor="text2"/>
              <w:sz w:val="16"/>
              <w:szCs w:val="16"/>
              <w:lang w:eastAsia="de-DE"/>
            </w:rPr>
            <w:t xml:space="preserve">30 % = </w:t>
          </w:r>
          <w:r w:rsidRPr="00FF454B">
            <w:rPr>
              <w:rFonts w:ascii="Comic Sans MS" w:eastAsiaTheme="majorEastAsia" w:hAnsi="Comic Sans MS" w:cstheme="minorHAnsi"/>
              <w:b/>
              <w:bCs/>
              <w:color w:val="327A86" w:themeColor="text2"/>
              <w:sz w:val="16"/>
              <w:szCs w:val="16"/>
              <w:vertAlign w:val="superscript"/>
              <w:lang w:eastAsia="de-DE"/>
            </w:rPr>
            <w:t>___</w:t>
          </w:r>
        </w:p>
      </w:tc>
      <w:tc>
        <w:tcPr>
          <w:tcW w:w="6554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839D7F9" w14:textId="77777777" w:rsidR="00D4349A" w:rsidRPr="00FF454B" w:rsidRDefault="00D4349A" w:rsidP="00FF454B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F7F7F" w:themeColor="text1" w:themeTint="80"/>
              <w:sz w:val="20"/>
              <w:szCs w:val="20"/>
            </w:rPr>
          </w:pPr>
          <w:r w:rsidRPr="00FF454B">
            <w:rPr>
              <w:color w:val="7F7F7F" w:themeColor="text1" w:themeTint="80"/>
              <w:sz w:val="20"/>
              <w:szCs w:val="20"/>
            </w:rPr>
            <w:t>Ich kann Prozente bestimmen und darstellen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E1F47B2" w14:textId="77777777" w:rsidR="00D4349A" w:rsidRPr="00E0758C" w:rsidRDefault="00D4349A" w:rsidP="00FF454B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B1B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10E4224" w14:textId="77777777" w:rsidR="00D4349A" w:rsidRPr="00E0758C" w:rsidRDefault="00D4349A" w:rsidP="00FF454B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F45D9FF" wp14:editId="65C8FB34">
                <wp:extent cx="337235" cy="324000"/>
                <wp:effectExtent l="0" t="0" r="5715" b="0"/>
                <wp:docPr id="206" name="Grafik 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21AFC93" w14:textId="77777777" w:rsidR="00D4349A" w:rsidRPr="00E17AE8" w:rsidRDefault="00D4349A" w:rsidP="001C3EE1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59B03" w14:textId="77777777" w:rsidR="00D4349A" w:rsidRDefault="00D4349A" w:rsidP="00E0758C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993"/>
      <w:gridCol w:w="6554"/>
      <w:gridCol w:w="1003"/>
      <w:gridCol w:w="919"/>
    </w:tblGrid>
    <w:tr w:rsidR="008E0253" w:rsidRPr="00E0758C" w14:paraId="5A41DEE3" w14:textId="77777777" w:rsidTr="00385823">
      <w:trPr>
        <w:trHeight w:val="397"/>
        <w:jc w:val="center"/>
      </w:trPr>
      <w:tc>
        <w:tcPr>
          <w:tcW w:w="993" w:type="dxa"/>
          <w:tcBorders>
            <w:bottom w:val="single" w:sz="18" w:space="0" w:color="327A86" w:themeColor="accent1"/>
          </w:tcBorders>
          <w:shd w:val="clear" w:color="auto" w:fill="9FD2DB" w:themeFill="text2" w:themeFillTint="66"/>
          <w:vAlign w:val="bottom"/>
        </w:tcPr>
        <w:p w14:paraId="158885FA" w14:textId="0A56D098" w:rsidR="00D4349A" w:rsidRPr="00FF454B" w:rsidRDefault="008E0253" w:rsidP="00385823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F7F7F" w:themeColor="text1" w:themeTint="80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F7F7F" w:themeColor="text1" w:themeTint="80"/>
              <w:sz w:val="17"/>
              <w:szCs w:val="18"/>
              <w:lang w:eastAsia="de-DE"/>
            </w:rPr>
            <w:drawing>
              <wp:inline distT="0" distB="0" distL="0" distR="0" wp14:anchorId="3F8D19AE" wp14:editId="00514B0E">
                <wp:extent cx="421241" cy="210621"/>
                <wp:effectExtent l="0" t="0" r="0" b="5715"/>
                <wp:docPr id="1178731750" name="Grafik 4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8731750" name="Grafik 117873175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477153" cy="2385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54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1889107" w14:textId="730AD54E" w:rsidR="00D4349A" w:rsidRPr="00FF454B" w:rsidRDefault="00D4349A" w:rsidP="0038582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F7F7F" w:themeColor="text1" w:themeTint="80"/>
              <w:sz w:val="20"/>
              <w:szCs w:val="20"/>
            </w:rPr>
          </w:pPr>
          <w:r>
            <w:rPr>
              <w:color w:val="7F7F7F" w:themeColor="text1" w:themeTint="80"/>
              <w:sz w:val="18"/>
              <w:szCs w:val="18"/>
            </w:rPr>
            <w:t>Standortbestimmung B1C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F307EC6" w14:textId="2F230285" w:rsidR="00D4349A" w:rsidRPr="00E0758C" w:rsidRDefault="00D4349A" w:rsidP="0038582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27C6BD6" w14:textId="77777777" w:rsidR="00D4349A" w:rsidRPr="00E0758C" w:rsidRDefault="00D4349A" w:rsidP="0038582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0C1B53C" wp14:editId="72527F75">
                <wp:extent cx="337235" cy="324000"/>
                <wp:effectExtent l="0" t="0" r="5715" b="0"/>
                <wp:docPr id="258917665" name="Grafik 2589176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C1084C1" w14:textId="77777777" w:rsidR="00D4349A" w:rsidRPr="00E17AE8" w:rsidRDefault="00D4349A" w:rsidP="001C3EE1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6F7D6" w14:textId="77777777" w:rsidR="00D4349A" w:rsidRDefault="00D4349A" w:rsidP="00E0758C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993"/>
      <w:gridCol w:w="6554"/>
      <w:gridCol w:w="1003"/>
      <w:gridCol w:w="919"/>
    </w:tblGrid>
    <w:tr w:rsidR="00D4349A" w:rsidRPr="00E0758C" w14:paraId="1AD9AC71" w14:textId="77777777" w:rsidTr="00385823">
      <w:trPr>
        <w:trHeight w:val="397"/>
        <w:jc w:val="center"/>
      </w:trPr>
      <w:tc>
        <w:tcPr>
          <w:tcW w:w="993" w:type="dxa"/>
          <w:tcBorders>
            <w:bottom w:val="single" w:sz="18" w:space="0" w:color="327A86" w:themeColor="accent1"/>
          </w:tcBorders>
          <w:vAlign w:val="bottom"/>
        </w:tcPr>
        <w:p w14:paraId="021E9341" w14:textId="72A7F61F" w:rsidR="00D4349A" w:rsidRPr="00FF454B" w:rsidRDefault="008E0253" w:rsidP="00385823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F7F7F" w:themeColor="text1" w:themeTint="80"/>
              <w:sz w:val="17"/>
              <w:szCs w:val="18"/>
              <w:lang w:eastAsia="de-DE"/>
            </w:rPr>
          </w:pPr>
          <w:r>
            <w:rPr>
              <w:rFonts w:ascii="Calibri" w:eastAsiaTheme="majorEastAsia" w:hAnsi="Calibri" w:cs="Calibr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3099EF4F" wp14:editId="74D28A79">
                <wp:extent cx="390418" cy="195209"/>
                <wp:effectExtent l="0" t="0" r="3810" b="0"/>
                <wp:docPr id="1445930907" name="Grafik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45930907" name="Grafik 1445930907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9680" cy="209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54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A03D52A" w14:textId="3F1362E5" w:rsidR="00D4349A" w:rsidRPr="00FF454B" w:rsidRDefault="00D4349A" w:rsidP="0038582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F7F7F" w:themeColor="text1" w:themeTint="80"/>
              <w:sz w:val="20"/>
              <w:szCs w:val="20"/>
            </w:rPr>
          </w:pPr>
          <w:r w:rsidRPr="00385823">
            <w:rPr>
              <w:color w:val="7F7F7F" w:themeColor="text1" w:themeTint="80"/>
              <w:sz w:val="18"/>
              <w:szCs w:val="18"/>
            </w:rPr>
            <w:t>Ich kann Anteile von Mengen bestimmen und darstellen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015A113" w14:textId="6D196D1D" w:rsidR="00D4349A" w:rsidRPr="00E0758C" w:rsidRDefault="00D4349A" w:rsidP="0038582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B1C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8D12733" w14:textId="77777777" w:rsidR="00D4349A" w:rsidRPr="00E0758C" w:rsidRDefault="00D4349A" w:rsidP="0038582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9AEE4A4" wp14:editId="25866024">
                <wp:extent cx="337235" cy="324000"/>
                <wp:effectExtent l="0" t="0" r="5715" b="0"/>
                <wp:docPr id="1797256455" name="Grafik 17972564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BB92785" w14:textId="77777777" w:rsidR="00D4349A" w:rsidRPr="00E17AE8" w:rsidRDefault="00D4349A" w:rsidP="001C3EE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E6016"/>
    <w:multiLevelType w:val="hybridMultilevel"/>
    <w:tmpl w:val="EF08AE8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2E63C3"/>
    <w:multiLevelType w:val="hybridMultilevel"/>
    <w:tmpl w:val="FAFC4244"/>
    <w:lvl w:ilvl="0" w:tplc="7E585ED6">
      <w:start w:val="1"/>
      <w:numFmt w:val="bullet"/>
      <w:pStyle w:val="Listenabsatz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953426"/>
    <w:multiLevelType w:val="hybridMultilevel"/>
    <w:tmpl w:val="8BACBB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09465F"/>
    <w:multiLevelType w:val="hybridMultilevel"/>
    <w:tmpl w:val="BB0AE94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69374106">
    <w:abstractNumId w:val="1"/>
  </w:num>
  <w:num w:numId="2" w16cid:durableId="1213494357">
    <w:abstractNumId w:val="2"/>
  </w:num>
  <w:num w:numId="3" w16cid:durableId="571309370">
    <w:abstractNumId w:val="0"/>
  </w:num>
  <w:num w:numId="4" w16cid:durableId="2121215491">
    <w:abstractNumId w:val="4"/>
  </w:num>
  <w:num w:numId="5" w16cid:durableId="2001618146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8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F21"/>
    <w:rsid w:val="00001908"/>
    <w:rsid w:val="00004F79"/>
    <w:rsid w:val="000052CA"/>
    <w:rsid w:val="00010863"/>
    <w:rsid w:val="00011C8C"/>
    <w:rsid w:val="00013060"/>
    <w:rsid w:val="00017B65"/>
    <w:rsid w:val="00020370"/>
    <w:rsid w:val="00021B05"/>
    <w:rsid w:val="00024CED"/>
    <w:rsid w:val="000252F7"/>
    <w:rsid w:val="00026F34"/>
    <w:rsid w:val="00030B49"/>
    <w:rsid w:val="000358FA"/>
    <w:rsid w:val="0003654F"/>
    <w:rsid w:val="000365D1"/>
    <w:rsid w:val="000408A6"/>
    <w:rsid w:val="000425FD"/>
    <w:rsid w:val="00042F87"/>
    <w:rsid w:val="00044692"/>
    <w:rsid w:val="00045C57"/>
    <w:rsid w:val="00045DAE"/>
    <w:rsid w:val="00047413"/>
    <w:rsid w:val="0005096B"/>
    <w:rsid w:val="0005153C"/>
    <w:rsid w:val="00054AD6"/>
    <w:rsid w:val="00060105"/>
    <w:rsid w:val="00065D61"/>
    <w:rsid w:val="000726B5"/>
    <w:rsid w:val="000729A4"/>
    <w:rsid w:val="00076180"/>
    <w:rsid w:val="00076A10"/>
    <w:rsid w:val="00077386"/>
    <w:rsid w:val="00080F1D"/>
    <w:rsid w:val="00081964"/>
    <w:rsid w:val="00081AEE"/>
    <w:rsid w:val="00085A82"/>
    <w:rsid w:val="00091B11"/>
    <w:rsid w:val="0009400B"/>
    <w:rsid w:val="000951A4"/>
    <w:rsid w:val="00095D18"/>
    <w:rsid w:val="000970F9"/>
    <w:rsid w:val="00097784"/>
    <w:rsid w:val="000A2473"/>
    <w:rsid w:val="000A2A98"/>
    <w:rsid w:val="000A412F"/>
    <w:rsid w:val="000B7134"/>
    <w:rsid w:val="000C56AC"/>
    <w:rsid w:val="000C7083"/>
    <w:rsid w:val="000D30D1"/>
    <w:rsid w:val="000D488F"/>
    <w:rsid w:val="000D61A5"/>
    <w:rsid w:val="000E1DE9"/>
    <w:rsid w:val="000E2765"/>
    <w:rsid w:val="000E442F"/>
    <w:rsid w:val="000E4D6A"/>
    <w:rsid w:val="000E5F19"/>
    <w:rsid w:val="000F13CD"/>
    <w:rsid w:val="000F1545"/>
    <w:rsid w:val="000F32C4"/>
    <w:rsid w:val="000F3516"/>
    <w:rsid w:val="000F7F6B"/>
    <w:rsid w:val="00101357"/>
    <w:rsid w:val="0010227A"/>
    <w:rsid w:val="001029C2"/>
    <w:rsid w:val="00104F4B"/>
    <w:rsid w:val="00111368"/>
    <w:rsid w:val="00112BD0"/>
    <w:rsid w:val="001130EE"/>
    <w:rsid w:val="00113BBC"/>
    <w:rsid w:val="00114F3B"/>
    <w:rsid w:val="00120536"/>
    <w:rsid w:val="00120E67"/>
    <w:rsid w:val="00121691"/>
    <w:rsid w:val="0012488A"/>
    <w:rsid w:val="001312A6"/>
    <w:rsid w:val="00133C95"/>
    <w:rsid w:val="00133CDA"/>
    <w:rsid w:val="00140BC5"/>
    <w:rsid w:val="0014695C"/>
    <w:rsid w:val="00146ED1"/>
    <w:rsid w:val="00146F2A"/>
    <w:rsid w:val="00150886"/>
    <w:rsid w:val="001559BE"/>
    <w:rsid w:val="001610F3"/>
    <w:rsid w:val="00162273"/>
    <w:rsid w:val="001662C7"/>
    <w:rsid w:val="00170589"/>
    <w:rsid w:val="001735AF"/>
    <w:rsid w:val="001774F3"/>
    <w:rsid w:val="00177A63"/>
    <w:rsid w:val="00180003"/>
    <w:rsid w:val="00180775"/>
    <w:rsid w:val="00180EC4"/>
    <w:rsid w:val="00183265"/>
    <w:rsid w:val="0018492B"/>
    <w:rsid w:val="001853AA"/>
    <w:rsid w:val="001858C2"/>
    <w:rsid w:val="0018699D"/>
    <w:rsid w:val="001925C2"/>
    <w:rsid w:val="00192D9F"/>
    <w:rsid w:val="00194787"/>
    <w:rsid w:val="001948F0"/>
    <w:rsid w:val="00196B8F"/>
    <w:rsid w:val="001A1780"/>
    <w:rsid w:val="001A40E0"/>
    <w:rsid w:val="001A4B07"/>
    <w:rsid w:val="001A6994"/>
    <w:rsid w:val="001B249B"/>
    <w:rsid w:val="001B3139"/>
    <w:rsid w:val="001B3708"/>
    <w:rsid w:val="001B43D2"/>
    <w:rsid w:val="001B497D"/>
    <w:rsid w:val="001C0814"/>
    <w:rsid w:val="001C0C6A"/>
    <w:rsid w:val="001C3EE1"/>
    <w:rsid w:val="001C4682"/>
    <w:rsid w:val="001C6C3A"/>
    <w:rsid w:val="001D6674"/>
    <w:rsid w:val="001D7B44"/>
    <w:rsid w:val="001E08C7"/>
    <w:rsid w:val="001E366D"/>
    <w:rsid w:val="001E402C"/>
    <w:rsid w:val="001E4845"/>
    <w:rsid w:val="001E7430"/>
    <w:rsid w:val="001F0D9B"/>
    <w:rsid w:val="001F2A76"/>
    <w:rsid w:val="001F646E"/>
    <w:rsid w:val="001F6F57"/>
    <w:rsid w:val="00202DAA"/>
    <w:rsid w:val="00204695"/>
    <w:rsid w:val="002061FE"/>
    <w:rsid w:val="00206256"/>
    <w:rsid w:val="00206AA9"/>
    <w:rsid w:val="0021237C"/>
    <w:rsid w:val="002150E8"/>
    <w:rsid w:val="00215F11"/>
    <w:rsid w:val="00221A3A"/>
    <w:rsid w:val="0022261B"/>
    <w:rsid w:val="00222DD6"/>
    <w:rsid w:val="002274BA"/>
    <w:rsid w:val="00230A99"/>
    <w:rsid w:val="00230F18"/>
    <w:rsid w:val="00232B4E"/>
    <w:rsid w:val="002330F5"/>
    <w:rsid w:val="00235B6C"/>
    <w:rsid w:val="00240CAD"/>
    <w:rsid w:val="00243737"/>
    <w:rsid w:val="00247C89"/>
    <w:rsid w:val="00250A8C"/>
    <w:rsid w:val="00252562"/>
    <w:rsid w:val="00256032"/>
    <w:rsid w:val="00261CE3"/>
    <w:rsid w:val="00264D79"/>
    <w:rsid w:val="002656FF"/>
    <w:rsid w:val="0026758D"/>
    <w:rsid w:val="00273BC7"/>
    <w:rsid w:val="00273C8A"/>
    <w:rsid w:val="00276E7E"/>
    <w:rsid w:val="00281B10"/>
    <w:rsid w:val="002869C0"/>
    <w:rsid w:val="002969B0"/>
    <w:rsid w:val="00297993"/>
    <w:rsid w:val="002A15B5"/>
    <w:rsid w:val="002A3358"/>
    <w:rsid w:val="002B168C"/>
    <w:rsid w:val="002B7422"/>
    <w:rsid w:val="002C1315"/>
    <w:rsid w:val="002C381B"/>
    <w:rsid w:val="002D1257"/>
    <w:rsid w:val="002D1886"/>
    <w:rsid w:val="002D3D06"/>
    <w:rsid w:val="002E0053"/>
    <w:rsid w:val="002E1381"/>
    <w:rsid w:val="002E4FA6"/>
    <w:rsid w:val="002E55B9"/>
    <w:rsid w:val="002E6140"/>
    <w:rsid w:val="002F2B43"/>
    <w:rsid w:val="002F3E91"/>
    <w:rsid w:val="002F4885"/>
    <w:rsid w:val="003006A2"/>
    <w:rsid w:val="0030347F"/>
    <w:rsid w:val="00305887"/>
    <w:rsid w:val="003079FB"/>
    <w:rsid w:val="003105B6"/>
    <w:rsid w:val="00312DC3"/>
    <w:rsid w:val="0031300E"/>
    <w:rsid w:val="00315877"/>
    <w:rsid w:val="00316CED"/>
    <w:rsid w:val="003176FC"/>
    <w:rsid w:val="0032057B"/>
    <w:rsid w:val="00321950"/>
    <w:rsid w:val="0032289E"/>
    <w:rsid w:val="00324169"/>
    <w:rsid w:val="003244CA"/>
    <w:rsid w:val="00332BA3"/>
    <w:rsid w:val="00333312"/>
    <w:rsid w:val="00335B6E"/>
    <w:rsid w:val="0033677C"/>
    <w:rsid w:val="00336EA5"/>
    <w:rsid w:val="0034350A"/>
    <w:rsid w:val="00351E2B"/>
    <w:rsid w:val="00352164"/>
    <w:rsid w:val="00353BDB"/>
    <w:rsid w:val="00354A18"/>
    <w:rsid w:val="00354D8C"/>
    <w:rsid w:val="00357CE4"/>
    <w:rsid w:val="00357D0B"/>
    <w:rsid w:val="00361190"/>
    <w:rsid w:val="0036197D"/>
    <w:rsid w:val="00362FA9"/>
    <w:rsid w:val="003654EE"/>
    <w:rsid w:val="003655ED"/>
    <w:rsid w:val="00365D85"/>
    <w:rsid w:val="00367D3E"/>
    <w:rsid w:val="00367E6D"/>
    <w:rsid w:val="00371999"/>
    <w:rsid w:val="0037311C"/>
    <w:rsid w:val="0037445F"/>
    <w:rsid w:val="00376C2F"/>
    <w:rsid w:val="00380E69"/>
    <w:rsid w:val="003835AD"/>
    <w:rsid w:val="00385823"/>
    <w:rsid w:val="00386976"/>
    <w:rsid w:val="00386A12"/>
    <w:rsid w:val="00387E4E"/>
    <w:rsid w:val="00387E96"/>
    <w:rsid w:val="00387F37"/>
    <w:rsid w:val="003908B0"/>
    <w:rsid w:val="00391BC6"/>
    <w:rsid w:val="003929AC"/>
    <w:rsid w:val="00393206"/>
    <w:rsid w:val="003A1BF4"/>
    <w:rsid w:val="003A4581"/>
    <w:rsid w:val="003A591E"/>
    <w:rsid w:val="003A744F"/>
    <w:rsid w:val="003B03AF"/>
    <w:rsid w:val="003B04ED"/>
    <w:rsid w:val="003B04FD"/>
    <w:rsid w:val="003B3169"/>
    <w:rsid w:val="003B54C2"/>
    <w:rsid w:val="003B5F33"/>
    <w:rsid w:val="003B6076"/>
    <w:rsid w:val="003B6095"/>
    <w:rsid w:val="003B6CFF"/>
    <w:rsid w:val="003C3680"/>
    <w:rsid w:val="003C41E3"/>
    <w:rsid w:val="003C6B2E"/>
    <w:rsid w:val="003C704E"/>
    <w:rsid w:val="003C7B7B"/>
    <w:rsid w:val="003D17F3"/>
    <w:rsid w:val="003D2DC6"/>
    <w:rsid w:val="003D3CF9"/>
    <w:rsid w:val="003D4404"/>
    <w:rsid w:val="003D5437"/>
    <w:rsid w:val="003D5798"/>
    <w:rsid w:val="003E26AC"/>
    <w:rsid w:val="003E2E3C"/>
    <w:rsid w:val="003E6872"/>
    <w:rsid w:val="003F00BC"/>
    <w:rsid w:val="003F0902"/>
    <w:rsid w:val="003F132A"/>
    <w:rsid w:val="003F2A20"/>
    <w:rsid w:val="003F339B"/>
    <w:rsid w:val="003F3BD6"/>
    <w:rsid w:val="003F625D"/>
    <w:rsid w:val="003F6BF5"/>
    <w:rsid w:val="003F7237"/>
    <w:rsid w:val="004041C4"/>
    <w:rsid w:val="00405B3A"/>
    <w:rsid w:val="00406E9D"/>
    <w:rsid w:val="00406FCF"/>
    <w:rsid w:val="00407119"/>
    <w:rsid w:val="0041035E"/>
    <w:rsid w:val="004128F0"/>
    <w:rsid w:val="00415ECC"/>
    <w:rsid w:val="004175F9"/>
    <w:rsid w:val="00421399"/>
    <w:rsid w:val="00421559"/>
    <w:rsid w:val="004221C0"/>
    <w:rsid w:val="0042284C"/>
    <w:rsid w:val="00423B88"/>
    <w:rsid w:val="00425F97"/>
    <w:rsid w:val="00426550"/>
    <w:rsid w:val="00427CE9"/>
    <w:rsid w:val="00433855"/>
    <w:rsid w:val="004410FB"/>
    <w:rsid w:val="00441287"/>
    <w:rsid w:val="004430E4"/>
    <w:rsid w:val="004443AB"/>
    <w:rsid w:val="00450EDC"/>
    <w:rsid w:val="004622B7"/>
    <w:rsid w:val="004629EB"/>
    <w:rsid w:val="00463F5D"/>
    <w:rsid w:val="00467290"/>
    <w:rsid w:val="00472831"/>
    <w:rsid w:val="00473B71"/>
    <w:rsid w:val="00477539"/>
    <w:rsid w:val="0047783A"/>
    <w:rsid w:val="004806B4"/>
    <w:rsid w:val="00481E8E"/>
    <w:rsid w:val="0048537F"/>
    <w:rsid w:val="00485714"/>
    <w:rsid w:val="004912E4"/>
    <w:rsid w:val="004916D8"/>
    <w:rsid w:val="00491B61"/>
    <w:rsid w:val="004A2630"/>
    <w:rsid w:val="004A34A2"/>
    <w:rsid w:val="004A42F8"/>
    <w:rsid w:val="004A5594"/>
    <w:rsid w:val="004B006A"/>
    <w:rsid w:val="004B1E4C"/>
    <w:rsid w:val="004B41ED"/>
    <w:rsid w:val="004B43D8"/>
    <w:rsid w:val="004B66BA"/>
    <w:rsid w:val="004C0FF9"/>
    <w:rsid w:val="004C4EBA"/>
    <w:rsid w:val="004D01A4"/>
    <w:rsid w:val="004D033C"/>
    <w:rsid w:val="004D0BBC"/>
    <w:rsid w:val="004D3746"/>
    <w:rsid w:val="004D5108"/>
    <w:rsid w:val="004D537D"/>
    <w:rsid w:val="004E07B3"/>
    <w:rsid w:val="004E1347"/>
    <w:rsid w:val="004E5545"/>
    <w:rsid w:val="004E5F18"/>
    <w:rsid w:val="004E6260"/>
    <w:rsid w:val="004E6E5D"/>
    <w:rsid w:val="004E7EF5"/>
    <w:rsid w:val="004F6B97"/>
    <w:rsid w:val="004F797A"/>
    <w:rsid w:val="004F7D54"/>
    <w:rsid w:val="005027FE"/>
    <w:rsid w:val="00506BFA"/>
    <w:rsid w:val="00512E4A"/>
    <w:rsid w:val="005131AB"/>
    <w:rsid w:val="0051334C"/>
    <w:rsid w:val="00513F2E"/>
    <w:rsid w:val="00516206"/>
    <w:rsid w:val="00516E31"/>
    <w:rsid w:val="00517F09"/>
    <w:rsid w:val="0052085C"/>
    <w:rsid w:val="005256C6"/>
    <w:rsid w:val="00525A47"/>
    <w:rsid w:val="00525E77"/>
    <w:rsid w:val="00526B93"/>
    <w:rsid w:val="005306EE"/>
    <w:rsid w:val="00530B72"/>
    <w:rsid w:val="00533B76"/>
    <w:rsid w:val="0053554B"/>
    <w:rsid w:val="00536918"/>
    <w:rsid w:val="00536F5D"/>
    <w:rsid w:val="00543C7A"/>
    <w:rsid w:val="00544EB4"/>
    <w:rsid w:val="00545929"/>
    <w:rsid w:val="00550488"/>
    <w:rsid w:val="005513D5"/>
    <w:rsid w:val="00551D37"/>
    <w:rsid w:val="005535F7"/>
    <w:rsid w:val="00553FDA"/>
    <w:rsid w:val="005551AE"/>
    <w:rsid w:val="00556218"/>
    <w:rsid w:val="005570FE"/>
    <w:rsid w:val="00557355"/>
    <w:rsid w:val="00557A27"/>
    <w:rsid w:val="0056041E"/>
    <w:rsid w:val="00560A32"/>
    <w:rsid w:val="00561FC1"/>
    <w:rsid w:val="005622EE"/>
    <w:rsid w:val="00563011"/>
    <w:rsid w:val="00564563"/>
    <w:rsid w:val="005659A1"/>
    <w:rsid w:val="0056638C"/>
    <w:rsid w:val="005727A3"/>
    <w:rsid w:val="00575518"/>
    <w:rsid w:val="0057597F"/>
    <w:rsid w:val="0057608C"/>
    <w:rsid w:val="00576703"/>
    <w:rsid w:val="00577C8D"/>
    <w:rsid w:val="00577DDC"/>
    <w:rsid w:val="00582922"/>
    <w:rsid w:val="00587F2C"/>
    <w:rsid w:val="005948D3"/>
    <w:rsid w:val="005956C9"/>
    <w:rsid w:val="00596FF7"/>
    <w:rsid w:val="00597EDF"/>
    <w:rsid w:val="005A1B94"/>
    <w:rsid w:val="005A2F73"/>
    <w:rsid w:val="005A44D8"/>
    <w:rsid w:val="005A7B91"/>
    <w:rsid w:val="005B0745"/>
    <w:rsid w:val="005B080D"/>
    <w:rsid w:val="005B181B"/>
    <w:rsid w:val="005B2620"/>
    <w:rsid w:val="005B4C4F"/>
    <w:rsid w:val="005B4ED0"/>
    <w:rsid w:val="005C0B44"/>
    <w:rsid w:val="005C24F6"/>
    <w:rsid w:val="005C26AF"/>
    <w:rsid w:val="005C56C1"/>
    <w:rsid w:val="005D1C13"/>
    <w:rsid w:val="005D31A1"/>
    <w:rsid w:val="005D3221"/>
    <w:rsid w:val="005D3569"/>
    <w:rsid w:val="005D3B6F"/>
    <w:rsid w:val="005D410F"/>
    <w:rsid w:val="005D794B"/>
    <w:rsid w:val="005E0251"/>
    <w:rsid w:val="005E2145"/>
    <w:rsid w:val="005E619C"/>
    <w:rsid w:val="005F0A6D"/>
    <w:rsid w:val="005F22E4"/>
    <w:rsid w:val="005F6509"/>
    <w:rsid w:val="005F772D"/>
    <w:rsid w:val="006015F6"/>
    <w:rsid w:val="00604B65"/>
    <w:rsid w:val="00605734"/>
    <w:rsid w:val="00607504"/>
    <w:rsid w:val="00614F05"/>
    <w:rsid w:val="00615EF7"/>
    <w:rsid w:val="00617C84"/>
    <w:rsid w:val="006200FA"/>
    <w:rsid w:val="00622EC6"/>
    <w:rsid w:val="00623431"/>
    <w:rsid w:val="00624F74"/>
    <w:rsid w:val="00625144"/>
    <w:rsid w:val="006259AD"/>
    <w:rsid w:val="006347EC"/>
    <w:rsid w:val="0063560B"/>
    <w:rsid w:val="00636D7F"/>
    <w:rsid w:val="00637B96"/>
    <w:rsid w:val="006410D6"/>
    <w:rsid w:val="006420FD"/>
    <w:rsid w:val="00643F9F"/>
    <w:rsid w:val="006448F1"/>
    <w:rsid w:val="00644F56"/>
    <w:rsid w:val="00645D16"/>
    <w:rsid w:val="00647092"/>
    <w:rsid w:val="00651822"/>
    <w:rsid w:val="006518F9"/>
    <w:rsid w:val="006535EF"/>
    <w:rsid w:val="00661A9A"/>
    <w:rsid w:val="0066224E"/>
    <w:rsid w:val="0066281B"/>
    <w:rsid w:val="00662B5B"/>
    <w:rsid w:val="00664421"/>
    <w:rsid w:val="00666107"/>
    <w:rsid w:val="0066663B"/>
    <w:rsid w:val="00667BB0"/>
    <w:rsid w:val="00675072"/>
    <w:rsid w:val="0067534A"/>
    <w:rsid w:val="00681F02"/>
    <w:rsid w:val="00685B0E"/>
    <w:rsid w:val="00685B7A"/>
    <w:rsid w:val="00685EF3"/>
    <w:rsid w:val="00686C67"/>
    <w:rsid w:val="00686FC0"/>
    <w:rsid w:val="00690EC9"/>
    <w:rsid w:val="00696B7F"/>
    <w:rsid w:val="006A253B"/>
    <w:rsid w:val="006A5341"/>
    <w:rsid w:val="006A7431"/>
    <w:rsid w:val="006B1E07"/>
    <w:rsid w:val="006B406E"/>
    <w:rsid w:val="006B5344"/>
    <w:rsid w:val="006C30BD"/>
    <w:rsid w:val="006C3977"/>
    <w:rsid w:val="006C7499"/>
    <w:rsid w:val="006D25D9"/>
    <w:rsid w:val="006D3390"/>
    <w:rsid w:val="006D4317"/>
    <w:rsid w:val="006D7882"/>
    <w:rsid w:val="006E162A"/>
    <w:rsid w:val="006E5DEC"/>
    <w:rsid w:val="006E700D"/>
    <w:rsid w:val="006F0F14"/>
    <w:rsid w:val="006F162C"/>
    <w:rsid w:val="006F299E"/>
    <w:rsid w:val="006F3B1C"/>
    <w:rsid w:val="006F3F4C"/>
    <w:rsid w:val="006F5451"/>
    <w:rsid w:val="006F7EFC"/>
    <w:rsid w:val="00700B74"/>
    <w:rsid w:val="00700D1E"/>
    <w:rsid w:val="00701643"/>
    <w:rsid w:val="0070211F"/>
    <w:rsid w:val="00705357"/>
    <w:rsid w:val="00705AE4"/>
    <w:rsid w:val="0071032F"/>
    <w:rsid w:val="00712580"/>
    <w:rsid w:val="007171E2"/>
    <w:rsid w:val="00723E53"/>
    <w:rsid w:val="00724BEB"/>
    <w:rsid w:val="00727114"/>
    <w:rsid w:val="007306C0"/>
    <w:rsid w:val="00732AE2"/>
    <w:rsid w:val="00734981"/>
    <w:rsid w:val="00735A42"/>
    <w:rsid w:val="00735B8E"/>
    <w:rsid w:val="007362DE"/>
    <w:rsid w:val="007368B8"/>
    <w:rsid w:val="007368DB"/>
    <w:rsid w:val="0073796D"/>
    <w:rsid w:val="00737D8D"/>
    <w:rsid w:val="007405AA"/>
    <w:rsid w:val="00740CAE"/>
    <w:rsid w:val="0074113F"/>
    <w:rsid w:val="007457AE"/>
    <w:rsid w:val="00750506"/>
    <w:rsid w:val="00751A89"/>
    <w:rsid w:val="00752C13"/>
    <w:rsid w:val="00753CFE"/>
    <w:rsid w:val="00757F0F"/>
    <w:rsid w:val="007610A9"/>
    <w:rsid w:val="00761338"/>
    <w:rsid w:val="0076139C"/>
    <w:rsid w:val="00764711"/>
    <w:rsid w:val="00765286"/>
    <w:rsid w:val="0076674D"/>
    <w:rsid w:val="007674C3"/>
    <w:rsid w:val="00772350"/>
    <w:rsid w:val="007723C1"/>
    <w:rsid w:val="007751B1"/>
    <w:rsid w:val="00776C43"/>
    <w:rsid w:val="00782287"/>
    <w:rsid w:val="00784962"/>
    <w:rsid w:val="00786812"/>
    <w:rsid w:val="007903B1"/>
    <w:rsid w:val="00790F21"/>
    <w:rsid w:val="00791C77"/>
    <w:rsid w:val="00792FE3"/>
    <w:rsid w:val="0079477A"/>
    <w:rsid w:val="00794FBD"/>
    <w:rsid w:val="00795F88"/>
    <w:rsid w:val="0079608D"/>
    <w:rsid w:val="007A0104"/>
    <w:rsid w:val="007A149C"/>
    <w:rsid w:val="007A1890"/>
    <w:rsid w:val="007A1C42"/>
    <w:rsid w:val="007A5628"/>
    <w:rsid w:val="007A605F"/>
    <w:rsid w:val="007A6CB2"/>
    <w:rsid w:val="007A7B97"/>
    <w:rsid w:val="007B19C9"/>
    <w:rsid w:val="007B2454"/>
    <w:rsid w:val="007B3273"/>
    <w:rsid w:val="007B726E"/>
    <w:rsid w:val="007C3B5B"/>
    <w:rsid w:val="007D3998"/>
    <w:rsid w:val="007D446C"/>
    <w:rsid w:val="007D56D0"/>
    <w:rsid w:val="007D62DE"/>
    <w:rsid w:val="007D723D"/>
    <w:rsid w:val="007E2A15"/>
    <w:rsid w:val="007E2ED3"/>
    <w:rsid w:val="007E6AC7"/>
    <w:rsid w:val="007F025F"/>
    <w:rsid w:val="00800492"/>
    <w:rsid w:val="00801C9C"/>
    <w:rsid w:val="008026EF"/>
    <w:rsid w:val="00803F58"/>
    <w:rsid w:val="0080452D"/>
    <w:rsid w:val="00807CF4"/>
    <w:rsid w:val="0081088B"/>
    <w:rsid w:val="00811D2D"/>
    <w:rsid w:val="00812B0E"/>
    <w:rsid w:val="00814EAA"/>
    <w:rsid w:val="00815331"/>
    <w:rsid w:val="00816C34"/>
    <w:rsid w:val="00824C43"/>
    <w:rsid w:val="00824E78"/>
    <w:rsid w:val="00825CEC"/>
    <w:rsid w:val="0082727E"/>
    <w:rsid w:val="00830DD1"/>
    <w:rsid w:val="00831DDD"/>
    <w:rsid w:val="008332CB"/>
    <w:rsid w:val="0083575B"/>
    <w:rsid w:val="00835983"/>
    <w:rsid w:val="00835C0B"/>
    <w:rsid w:val="008368C8"/>
    <w:rsid w:val="00841EB1"/>
    <w:rsid w:val="00844A02"/>
    <w:rsid w:val="00844FD1"/>
    <w:rsid w:val="008454DC"/>
    <w:rsid w:val="008456A0"/>
    <w:rsid w:val="00846EE1"/>
    <w:rsid w:val="0084766C"/>
    <w:rsid w:val="00851046"/>
    <w:rsid w:val="00851CEC"/>
    <w:rsid w:val="00853360"/>
    <w:rsid w:val="00854D4E"/>
    <w:rsid w:val="00855203"/>
    <w:rsid w:val="008616E5"/>
    <w:rsid w:val="008619E9"/>
    <w:rsid w:val="00867A6B"/>
    <w:rsid w:val="00871C2C"/>
    <w:rsid w:val="008738EB"/>
    <w:rsid w:val="00880305"/>
    <w:rsid w:val="008822D4"/>
    <w:rsid w:val="00891BE9"/>
    <w:rsid w:val="00891D9E"/>
    <w:rsid w:val="00895250"/>
    <w:rsid w:val="008A17D3"/>
    <w:rsid w:val="008B083A"/>
    <w:rsid w:val="008B08C3"/>
    <w:rsid w:val="008C4891"/>
    <w:rsid w:val="008C6C14"/>
    <w:rsid w:val="008C757D"/>
    <w:rsid w:val="008C767A"/>
    <w:rsid w:val="008D2AC5"/>
    <w:rsid w:val="008D2B44"/>
    <w:rsid w:val="008D43A2"/>
    <w:rsid w:val="008D6498"/>
    <w:rsid w:val="008D6BF7"/>
    <w:rsid w:val="008D7103"/>
    <w:rsid w:val="008E0035"/>
    <w:rsid w:val="008E0253"/>
    <w:rsid w:val="008E1743"/>
    <w:rsid w:val="008E2563"/>
    <w:rsid w:val="008E408B"/>
    <w:rsid w:val="008E6EEC"/>
    <w:rsid w:val="008F06F9"/>
    <w:rsid w:val="008F0719"/>
    <w:rsid w:val="008F4B5F"/>
    <w:rsid w:val="008F521D"/>
    <w:rsid w:val="008F585E"/>
    <w:rsid w:val="0090295F"/>
    <w:rsid w:val="00904646"/>
    <w:rsid w:val="0090496C"/>
    <w:rsid w:val="00906263"/>
    <w:rsid w:val="009073CA"/>
    <w:rsid w:val="00911328"/>
    <w:rsid w:val="009117E0"/>
    <w:rsid w:val="00911ABF"/>
    <w:rsid w:val="00911EDF"/>
    <w:rsid w:val="00914E01"/>
    <w:rsid w:val="00915791"/>
    <w:rsid w:val="0092067B"/>
    <w:rsid w:val="009225A2"/>
    <w:rsid w:val="00922A7B"/>
    <w:rsid w:val="00925C30"/>
    <w:rsid w:val="009270B6"/>
    <w:rsid w:val="0092716D"/>
    <w:rsid w:val="00927D4F"/>
    <w:rsid w:val="0093552E"/>
    <w:rsid w:val="00937676"/>
    <w:rsid w:val="00937C6A"/>
    <w:rsid w:val="0094004C"/>
    <w:rsid w:val="009409A9"/>
    <w:rsid w:val="00942DC5"/>
    <w:rsid w:val="00944924"/>
    <w:rsid w:val="00947873"/>
    <w:rsid w:val="00950ED3"/>
    <w:rsid w:val="009519DE"/>
    <w:rsid w:val="00951D37"/>
    <w:rsid w:val="00951F21"/>
    <w:rsid w:val="00960613"/>
    <w:rsid w:val="00963FC5"/>
    <w:rsid w:val="00964E33"/>
    <w:rsid w:val="009701AC"/>
    <w:rsid w:val="00974ACA"/>
    <w:rsid w:val="0097536C"/>
    <w:rsid w:val="00983C41"/>
    <w:rsid w:val="00987FCB"/>
    <w:rsid w:val="0099425F"/>
    <w:rsid w:val="00995382"/>
    <w:rsid w:val="00996DDD"/>
    <w:rsid w:val="009A05FD"/>
    <w:rsid w:val="009A22BF"/>
    <w:rsid w:val="009A3207"/>
    <w:rsid w:val="009A4287"/>
    <w:rsid w:val="009A660E"/>
    <w:rsid w:val="009A767B"/>
    <w:rsid w:val="009B1745"/>
    <w:rsid w:val="009B1BE3"/>
    <w:rsid w:val="009B37C1"/>
    <w:rsid w:val="009B4285"/>
    <w:rsid w:val="009B6DDA"/>
    <w:rsid w:val="009C07AB"/>
    <w:rsid w:val="009C2627"/>
    <w:rsid w:val="009C4E47"/>
    <w:rsid w:val="009D00A0"/>
    <w:rsid w:val="009D30C8"/>
    <w:rsid w:val="009D47D3"/>
    <w:rsid w:val="009E2ABB"/>
    <w:rsid w:val="009E37FA"/>
    <w:rsid w:val="009E5DC5"/>
    <w:rsid w:val="009F0699"/>
    <w:rsid w:val="009F0C21"/>
    <w:rsid w:val="009F555C"/>
    <w:rsid w:val="009F6EB3"/>
    <w:rsid w:val="00A00AC8"/>
    <w:rsid w:val="00A00F20"/>
    <w:rsid w:val="00A03FCE"/>
    <w:rsid w:val="00A04869"/>
    <w:rsid w:val="00A050D8"/>
    <w:rsid w:val="00A05FEB"/>
    <w:rsid w:val="00A061C2"/>
    <w:rsid w:val="00A06C41"/>
    <w:rsid w:val="00A07BB3"/>
    <w:rsid w:val="00A07FE3"/>
    <w:rsid w:val="00A147B9"/>
    <w:rsid w:val="00A1590E"/>
    <w:rsid w:val="00A161B2"/>
    <w:rsid w:val="00A16DC0"/>
    <w:rsid w:val="00A2138F"/>
    <w:rsid w:val="00A2208A"/>
    <w:rsid w:val="00A27870"/>
    <w:rsid w:val="00A32041"/>
    <w:rsid w:val="00A34C62"/>
    <w:rsid w:val="00A353D2"/>
    <w:rsid w:val="00A42FF1"/>
    <w:rsid w:val="00A45CF1"/>
    <w:rsid w:val="00A47116"/>
    <w:rsid w:val="00A51810"/>
    <w:rsid w:val="00A53FD1"/>
    <w:rsid w:val="00A561C8"/>
    <w:rsid w:val="00A563F1"/>
    <w:rsid w:val="00A565E3"/>
    <w:rsid w:val="00A57412"/>
    <w:rsid w:val="00A6056F"/>
    <w:rsid w:val="00A614C9"/>
    <w:rsid w:val="00A6279D"/>
    <w:rsid w:val="00A62B64"/>
    <w:rsid w:val="00A63765"/>
    <w:rsid w:val="00A637F6"/>
    <w:rsid w:val="00A6622F"/>
    <w:rsid w:val="00A678FC"/>
    <w:rsid w:val="00A709C2"/>
    <w:rsid w:val="00A72E24"/>
    <w:rsid w:val="00A732E5"/>
    <w:rsid w:val="00A73563"/>
    <w:rsid w:val="00A774D8"/>
    <w:rsid w:val="00A77C0C"/>
    <w:rsid w:val="00A82B32"/>
    <w:rsid w:val="00A83021"/>
    <w:rsid w:val="00A844FA"/>
    <w:rsid w:val="00A862D3"/>
    <w:rsid w:val="00A9292A"/>
    <w:rsid w:val="00A955F6"/>
    <w:rsid w:val="00A971D6"/>
    <w:rsid w:val="00AA0750"/>
    <w:rsid w:val="00AA0AF3"/>
    <w:rsid w:val="00AA13E1"/>
    <w:rsid w:val="00AA1F9C"/>
    <w:rsid w:val="00AA2AFA"/>
    <w:rsid w:val="00AA6944"/>
    <w:rsid w:val="00AA7BE7"/>
    <w:rsid w:val="00AA7CF7"/>
    <w:rsid w:val="00AB041C"/>
    <w:rsid w:val="00AB4734"/>
    <w:rsid w:val="00AC41D3"/>
    <w:rsid w:val="00AC7674"/>
    <w:rsid w:val="00AD027D"/>
    <w:rsid w:val="00AD13C3"/>
    <w:rsid w:val="00AD1C72"/>
    <w:rsid w:val="00AD1ED2"/>
    <w:rsid w:val="00AD409F"/>
    <w:rsid w:val="00AD5B2B"/>
    <w:rsid w:val="00AD623E"/>
    <w:rsid w:val="00AD791E"/>
    <w:rsid w:val="00AE3E32"/>
    <w:rsid w:val="00AE4B56"/>
    <w:rsid w:val="00AE6358"/>
    <w:rsid w:val="00AF1C61"/>
    <w:rsid w:val="00AF2476"/>
    <w:rsid w:val="00AF5715"/>
    <w:rsid w:val="00AF5AFC"/>
    <w:rsid w:val="00B00EE2"/>
    <w:rsid w:val="00B00F42"/>
    <w:rsid w:val="00B01E3A"/>
    <w:rsid w:val="00B055C4"/>
    <w:rsid w:val="00B06D34"/>
    <w:rsid w:val="00B0709F"/>
    <w:rsid w:val="00B114AE"/>
    <w:rsid w:val="00B126D2"/>
    <w:rsid w:val="00B1324A"/>
    <w:rsid w:val="00B13A20"/>
    <w:rsid w:val="00B20B30"/>
    <w:rsid w:val="00B21930"/>
    <w:rsid w:val="00B2197A"/>
    <w:rsid w:val="00B2327C"/>
    <w:rsid w:val="00B24DE1"/>
    <w:rsid w:val="00B262C5"/>
    <w:rsid w:val="00B27503"/>
    <w:rsid w:val="00B27756"/>
    <w:rsid w:val="00B30199"/>
    <w:rsid w:val="00B3542D"/>
    <w:rsid w:val="00B37647"/>
    <w:rsid w:val="00B41FF9"/>
    <w:rsid w:val="00B42405"/>
    <w:rsid w:val="00B427B8"/>
    <w:rsid w:val="00B46006"/>
    <w:rsid w:val="00B4645A"/>
    <w:rsid w:val="00B5083F"/>
    <w:rsid w:val="00B53DD7"/>
    <w:rsid w:val="00B54EF4"/>
    <w:rsid w:val="00B55362"/>
    <w:rsid w:val="00B56F51"/>
    <w:rsid w:val="00B577E2"/>
    <w:rsid w:val="00B60530"/>
    <w:rsid w:val="00B66771"/>
    <w:rsid w:val="00B70CFD"/>
    <w:rsid w:val="00B721BE"/>
    <w:rsid w:val="00B74344"/>
    <w:rsid w:val="00B76992"/>
    <w:rsid w:val="00B843D5"/>
    <w:rsid w:val="00B849BA"/>
    <w:rsid w:val="00B84D5A"/>
    <w:rsid w:val="00B851F1"/>
    <w:rsid w:val="00B9270A"/>
    <w:rsid w:val="00B950A5"/>
    <w:rsid w:val="00B953E6"/>
    <w:rsid w:val="00BA119B"/>
    <w:rsid w:val="00BA2A29"/>
    <w:rsid w:val="00BA42B2"/>
    <w:rsid w:val="00BA7C5B"/>
    <w:rsid w:val="00BA7D19"/>
    <w:rsid w:val="00BB05E4"/>
    <w:rsid w:val="00BB071B"/>
    <w:rsid w:val="00BB456F"/>
    <w:rsid w:val="00BB4735"/>
    <w:rsid w:val="00BB543D"/>
    <w:rsid w:val="00BB5CEC"/>
    <w:rsid w:val="00BB6FAC"/>
    <w:rsid w:val="00BB762D"/>
    <w:rsid w:val="00BC2170"/>
    <w:rsid w:val="00BC35DB"/>
    <w:rsid w:val="00BC6A7E"/>
    <w:rsid w:val="00BD1B41"/>
    <w:rsid w:val="00BD3F55"/>
    <w:rsid w:val="00BD4139"/>
    <w:rsid w:val="00BD460B"/>
    <w:rsid w:val="00BD5277"/>
    <w:rsid w:val="00BE1EF5"/>
    <w:rsid w:val="00BE336E"/>
    <w:rsid w:val="00BE391A"/>
    <w:rsid w:val="00BE43DC"/>
    <w:rsid w:val="00BE6AC7"/>
    <w:rsid w:val="00BF0B52"/>
    <w:rsid w:val="00BF309C"/>
    <w:rsid w:val="00BF43AC"/>
    <w:rsid w:val="00BF62C0"/>
    <w:rsid w:val="00BF7225"/>
    <w:rsid w:val="00C05056"/>
    <w:rsid w:val="00C056A1"/>
    <w:rsid w:val="00C06056"/>
    <w:rsid w:val="00C06312"/>
    <w:rsid w:val="00C069FF"/>
    <w:rsid w:val="00C06E18"/>
    <w:rsid w:val="00C12B19"/>
    <w:rsid w:val="00C12D86"/>
    <w:rsid w:val="00C13087"/>
    <w:rsid w:val="00C1743D"/>
    <w:rsid w:val="00C2193A"/>
    <w:rsid w:val="00C221D0"/>
    <w:rsid w:val="00C231E9"/>
    <w:rsid w:val="00C25120"/>
    <w:rsid w:val="00C26438"/>
    <w:rsid w:val="00C3003D"/>
    <w:rsid w:val="00C31EC7"/>
    <w:rsid w:val="00C36A3B"/>
    <w:rsid w:val="00C37BC0"/>
    <w:rsid w:val="00C4195D"/>
    <w:rsid w:val="00C4355C"/>
    <w:rsid w:val="00C43751"/>
    <w:rsid w:val="00C4398E"/>
    <w:rsid w:val="00C46951"/>
    <w:rsid w:val="00C506B3"/>
    <w:rsid w:val="00C507AD"/>
    <w:rsid w:val="00C51BE4"/>
    <w:rsid w:val="00C5779D"/>
    <w:rsid w:val="00C62B2E"/>
    <w:rsid w:val="00C66483"/>
    <w:rsid w:val="00C67509"/>
    <w:rsid w:val="00C70B83"/>
    <w:rsid w:val="00C75AB8"/>
    <w:rsid w:val="00C76689"/>
    <w:rsid w:val="00C80E7B"/>
    <w:rsid w:val="00C8286F"/>
    <w:rsid w:val="00C82C61"/>
    <w:rsid w:val="00C83338"/>
    <w:rsid w:val="00C836CF"/>
    <w:rsid w:val="00C83C21"/>
    <w:rsid w:val="00C84303"/>
    <w:rsid w:val="00C84A51"/>
    <w:rsid w:val="00C90693"/>
    <w:rsid w:val="00C9163F"/>
    <w:rsid w:val="00C94274"/>
    <w:rsid w:val="00CA03D2"/>
    <w:rsid w:val="00CA387B"/>
    <w:rsid w:val="00CA6A8A"/>
    <w:rsid w:val="00CB1226"/>
    <w:rsid w:val="00CB2196"/>
    <w:rsid w:val="00CB673F"/>
    <w:rsid w:val="00CB72F3"/>
    <w:rsid w:val="00CB7438"/>
    <w:rsid w:val="00CC3FB9"/>
    <w:rsid w:val="00CC77F0"/>
    <w:rsid w:val="00CD1AEB"/>
    <w:rsid w:val="00CD20B6"/>
    <w:rsid w:val="00CD338A"/>
    <w:rsid w:val="00CD4967"/>
    <w:rsid w:val="00CD4FD7"/>
    <w:rsid w:val="00CD70B2"/>
    <w:rsid w:val="00CD7D00"/>
    <w:rsid w:val="00CD7EA4"/>
    <w:rsid w:val="00CE652D"/>
    <w:rsid w:val="00CE7879"/>
    <w:rsid w:val="00CF1A62"/>
    <w:rsid w:val="00CF1B8E"/>
    <w:rsid w:val="00CF2749"/>
    <w:rsid w:val="00CF28DA"/>
    <w:rsid w:val="00CF2F07"/>
    <w:rsid w:val="00CF3F6C"/>
    <w:rsid w:val="00D06A9E"/>
    <w:rsid w:val="00D10144"/>
    <w:rsid w:val="00D10355"/>
    <w:rsid w:val="00D12349"/>
    <w:rsid w:val="00D16C21"/>
    <w:rsid w:val="00D1727F"/>
    <w:rsid w:val="00D241E4"/>
    <w:rsid w:val="00D2515D"/>
    <w:rsid w:val="00D352C9"/>
    <w:rsid w:val="00D35B2E"/>
    <w:rsid w:val="00D4245A"/>
    <w:rsid w:val="00D4349A"/>
    <w:rsid w:val="00D47BA6"/>
    <w:rsid w:val="00D50BDF"/>
    <w:rsid w:val="00D5145C"/>
    <w:rsid w:val="00D521C6"/>
    <w:rsid w:val="00D53628"/>
    <w:rsid w:val="00D53CEA"/>
    <w:rsid w:val="00D62C95"/>
    <w:rsid w:val="00D67EB7"/>
    <w:rsid w:val="00D75894"/>
    <w:rsid w:val="00D845EB"/>
    <w:rsid w:val="00D86395"/>
    <w:rsid w:val="00D90FD1"/>
    <w:rsid w:val="00D919CC"/>
    <w:rsid w:val="00D92625"/>
    <w:rsid w:val="00D92F05"/>
    <w:rsid w:val="00D9592F"/>
    <w:rsid w:val="00D95C8C"/>
    <w:rsid w:val="00D97CBE"/>
    <w:rsid w:val="00DA10C4"/>
    <w:rsid w:val="00DA14E8"/>
    <w:rsid w:val="00DA1AD4"/>
    <w:rsid w:val="00DA2432"/>
    <w:rsid w:val="00DA3D8E"/>
    <w:rsid w:val="00DA5613"/>
    <w:rsid w:val="00DA581C"/>
    <w:rsid w:val="00DA79BD"/>
    <w:rsid w:val="00DA7DEA"/>
    <w:rsid w:val="00DB0C59"/>
    <w:rsid w:val="00DB28DE"/>
    <w:rsid w:val="00DB2BA0"/>
    <w:rsid w:val="00DB2E8D"/>
    <w:rsid w:val="00DB3E19"/>
    <w:rsid w:val="00DC47D2"/>
    <w:rsid w:val="00DC60D7"/>
    <w:rsid w:val="00DC6A82"/>
    <w:rsid w:val="00DD1212"/>
    <w:rsid w:val="00DD1392"/>
    <w:rsid w:val="00DD4330"/>
    <w:rsid w:val="00DD5F0C"/>
    <w:rsid w:val="00DD7AC4"/>
    <w:rsid w:val="00DE01CB"/>
    <w:rsid w:val="00DE31E6"/>
    <w:rsid w:val="00DE324C"/>
    <w:rsid w:val="00DE358C"/>
    <w:rsid w:val="00DE5048"/>
    <w:rsid w:val="00DE56BE"/>
    <w:rsid w:val="00DF140D"/>
    <w:rsid w:val="00DF703B"/>
    <w:rsid w:val="00E012B4"/>
    <w:rsid w:val="00E022BD"/>
    <w:rsid w:val="00E0515E"/>
    <w:rsid w:val="00E053A8"/>
    <w:rsid w:val="00E0758C"/>
    <w:rsid w:val="00E07631"/>
    <w:rsid w:val="00E076C1"/>
    <w:rsid w:val="00E077E2"/>
    <w:rsid w:val="00E10D02"/>
    <w:rsid w:val="00E14506"/>
    <w:rsid w:val="00E14F0A"/>
    <w:rsid w:val="00E17AE8"/>
    <w:rsid w:val="00E22D64"/>
    <w:rsid w:val="00E24481"/>
    <w:rsid w:val="00E3056F"/>
    <w:rsid w:val="00E309B6"/>
    <w:rsid w:val="00E3244B"/>
    <w:rsid w:val="00E34202"/>
    <w:rsid w:val="00E34AD9"/>
    <w:rsid w:val="00E403B6"/>
    <w:rsid w:val="00E44ED6"/>
    <w:rsid w:val="00E456FD"/>
    <w:rsid w:val="00E463A8"/>
    <w:rsid w:val="00E47183"/>
    <w:rsid w:val="00E51022"/>
    <w:rsid w:val="00E51241"/>
    <w:rsid w:val="00E56091"/>
    <w:rsid w:val="00E5647D"/>
    <w:rsid w:val="00E60CDF"/>
    <w:rsid w:val="00E61159"/>
    <w:rsid w:val="00E6633C"/>
    <w:rsid w:val="00E6658B"/>
    <w:rsid w:val="00E7003F"/>
    <w:rsid w:val="00E704D4"/>
    <w:rsid w:val="00E71967"/>
    <w:rsid w:val="00E71F93"/>
    <w:rsid w:val="00E752F5"/>
    <w:rsid w:val="00E756A5"/>
    <w:rsid w:val="00E7596F"/>
    <w:rsid w:val="00E75FBC"/>
    <w:rsid w:val="00E7626A"/>
    <w:rsid w:val="00E76A4F"/>
    <w:rsid w:val="00E76BB7"/>
    <w:rsid w:val="00E80991"/>
    <w:rsid w:val="00E84C27"/>
    <w:rsid w:val="00E84D11"/>
    <w:rsid w:val="00E85369"/>
    <w:rsid w:val="00E855E8"/>
    <w:rsid w:val="00E85911"/>
    <w:rsid w:val="00E91C8C"/>
    <w:rsid w:val="00EA153E"/>
    <w:rsid w:val="00EA4189"/>
    <w:rsid w:val="00EA578E"/>
    <w:rsid w:val="00EA776C"/>
    <w:rsid w:val="00EB0F6A"/>
    <w:rsid w:val="00EB0FED"/>
    <w:rsid w:val="00EB111D"/>
    <w:rsid w:val="00EB4A2D"/>
    <w:rsid w:val="00EB5E35"/>
    <w:rsid w:val="00EC0A91"/>
    <w:rsid w:val="00EC1D0E"/>
    <w:rsid w:val="00EC2020"/>
    <w:rsid w:val="00EC2EA9"/>
    <w:rsid w:val="00EC3730"/>
    <w:rsid w:val="00ED09AE"/>
    <w:rsid w:val="00ED49D6"/>
    <w:rsid w:val="00ED4B91"/>
    <w:rsid w:val="00ED4FFD"/>
    <w:rsid w:val="00EE202B"/>
    <w:rsid w:val="00EE2D5D"/>
    <w:rsid w:val="00EF0EBE"/>
    <w:rsid w:val="00EF19BE"/>
    <w:rsid w:val="00EF2EED"/>
    <w:rsid w:val="00EF6C83"/>
    <w:rsid w:val="00F00302"/>
    <w:rsid w:val="00F02F68"/>
    <w:rsid w:val="00F05E24"/>
    <w:rsid w:val="00F07BF8"/>
    <w:rsid w:val="00F10ADA"/>
    <w:rsid w:val="00F138ED"/>
    <w:rsid w:val="00F167F1"/>
    <w:rsid w:val="00F16823"/>
    <w:rsid w:val="00F209BF"/>
    <w:rsid w:val="00F3045C"/>
    <w:rsid w:val="00F311CE"/>
    <w:rsid w:val="00F325F3"/>
    <w:rsid w:val="00F378CB"/>
    <w:rsid w:val="00F40330"/>
    <w:rsid w:val="00F42182"/>
    <w:rsid w:val="00F4325B"/>
    <w:rsid w:val="00F43A93"/>
    <w:rsid w:val="00F473F0"/>
    <w:rsid w:val="00F5002D"/>
    <w:rsid w:val="00F515D5"/>
    <w:rsid w:val="00F51F4A"/>
    <w:rsid w:val="00F52123"/>
    <w:rsid w:val="00F56440"/>
    <w:rsid w:val="00F60BF3"/>
    <w:rsid w:val="00F61FCA"/>
    <w:rsid w:val="00F657F8"/>
    <w:rsid w:val="00F70D1B"/>
    <w:rsid w:val="00F7120E"/>
    <w:rsid w:val="00F73335"/>
    <w:rsid w:val="00F735C9"/>
    <w:rsid w:val="00F73FFC"/>
    <w:rsid w:val="00F754B6"/>
    <w:rsid w:val="00F776E7"/>
    <w:rsid w:val="00F80DC9"/>
    <w:rsid w:val="00F848BB"/>
    <w:rsid w:val="00F86491"/>
    <w:rsid w:val="00F86BCD"/>
    <w:rsid w:val="00F86E63"/>
    <w:rsid w:val="00F93689"/>
    <w:rsid w:val="00F96B1A"/>
    <w:rsid w:val="00F97093"/>
    <w:rsid w:val="00FA176D"/>
    <w:rsid w:val="00FA2133"/>
    <w:rsid w:val="00FA3E8E"/>
    <w:rsid w:val="00FA56C2"/>
    <w:rsid w:val="00FA7568"/>
    <w:rsid w:val="00FB0762"/>
    <w:rsid w:val="00FB188E"/>
    <w:rsid w:val="00FB2C5D"/>
    <w:rsid w:val="00FB40B8"/>
    <w:rsid w:val="00FB47AA"/>
    <w:rsid w:val="00FB5B67"/>
    <w:rsid w:val="00FC1570"/>
    <w:rsid w:val="00FC5746"/>
    <w:rsid w:val="00FC65F8"/>
    <w:rsid w:val="00FD0B7A"/>
    <w:rsid w:val="00FD2069"/>
    <w:rsid w:val="00FD2D28"/>
    <w:rsid w:val="00FD59BF"/>
    <w:rsid w:val="00FD6552"/>
    <w:rsid w:val="00FD6D0A"/>
    <w:rsid w:val="00FD7F45"/>
    <w:rsid w:val="00FE27F5"/>
    <w:rsid w:val="00FE2CD3"/>
    <w:rsid w:val="00FE6AD8"/>
    <w:rsid w:val="00FF087C"/>
    <w:rsid w:val="00FF12B3"/>
    <w:rsid w:val="00FF155A"/>
    <w:rsid w:val="00FF454B"/>
    <w:rsid w:val="00FF5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93D973"/>
  <w15:chartTrackingRefBased/>
  <w15:docId w15:val="{BFE11AFD-7BAD-416B-84E9-05B745DA5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47183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B456F"/>
    <w:pPr>
      <w:numPr>
        <w:numId w:val="1"/>
      </w:numPr>
      <w:ind w:left="284" w:hanging="284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B456F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2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paragraph" w:customStyle="1" w:styleId="mskAufgabeText">
    <w:name w:val="msk_Aufgabe_Text"/>
    <w:basedOn w:val="Standard"/>
    <w:link w:val="mskAufgabeTextZchn"/>
    <w:rsid w:val="00951F21"/>
    <w:pPr>
      <w:keepNext/>
      <w:spacing w:line="270" w:lineRule="atLeast"/>
    </w:pPr>
    <w:rPr>
      <w:rFonts w:ascii="Cambria" w:eastAsia="Times New Roman" w:hAnsi="Cambria" w:cs="Times New Roman"/>
      <w:color w:val="000000"/>
      <w:lang w:eastAsia="de-DE"/>
    </w:rPr>
  </w:style>
  <w:style w:type="character" w:customStyle="1" w:styleId="mskAufgabeTextZchn">
    <w:name w:val="msk_Aufgabe_Text Zchn"/>
    <w:link w:val="mskAufgabeText"/>
    <w:rsid w:val="00951F21"/>
    <w:rPr>
      <w:rFonts w:ascii="Cambria" w:eastAsia="Times New Roman" w:hAnsi="Cambria" w:cs="Times New Roman"/>
      <w:color w:val="000000"/>
      <w:lang w:eastAsia="de-DE"/>
    </w:rPr>
  </w:style>
  <w:style w:type="paragraph" w:customStyle="1" w:styleId="berschriftTeilaufgaben">
    <w:name w:val="Überschrift_Teilaufgaben"/>
    <w:basedOn w:val="berschrift2"/>
    <w:qFormat/>
    <w:rsid w:val="00690EC9"/>
    <w:pPr>
      <w:keepNext/>
      <w:spacing w:before="0" w:after="0"/>
    </w:pPr>
    <w:rPr>
      <w:rFonts w:ascii="Cambria" w:hAnsi="Cambria"/>
      <w:noProof/>
      <w:color w:val="808080" w:themeColor="background1" w:themeShade="80"/>
      <w:sz w:val="22"/>
      <w:szCs w:val="22"/>
    </w:rPr>
  </w:style>
  <w:style w:type="paragraph" w:customStyle="1" w:styleId="Text">
    <w:name w:val="Text"/>
    <w:basedOn w:val="Standard"/>
    <w:qFormat/>
    <w:rsid w:val="000408A6"/>
    <w:pPr>
      <w:spacing w:line="240" w:lineRule="auto"/>
    </w:pPr>
    <w:rPr>
      <w:rFonts w:ascii="Cambria" w:hAnsi="Cambria" w:cs="Times New Roman"/>
      <w:color w:val="000000" w:themeColor="text1"/>
      <w:szCs w:val="20"/>
      <w:lang w:eastAsia="de-DE"/>
    </w:rPr>
  </w:style>
  <w:style w:type="paragraph" w:customStyle="1" w:styleId="TextSprechblasen">
    <w:name w:val="Text_Sprechblasen"/>
    <w:basedOn w:val="Standard"/>
    <w:next w:val="Standard"/>
    <w:qFormat/>
    <w:rsid w:val="007E2A15"/>
    <w:pPr>
      <w:spacing w:line="240" w:lineRule="auto"/>
    </w:pPr>
    <w:rPr>
      <w:rFonts w:ascii="Comic Sans MS" w:eastAsia="Calibri" w:hAnsi="Comic Sans MS" w:cs="Times New Roman"/>
      <w:color w:val="000000"/>
      <w:sz w:val="20"/>
      <w:szCs w:val="20"/>
      <w:lang w:eastAsia="de-DE"/>
    </w:rPr>
  </w:style>
  <w:style w:type="character" w:styleId="Seitenzahl">
    <w:name w:val="page number"/>
    <w:basedOn w:val="Absatz-Standardschriftart"/>
    <w:unhideWhenUsed/>
    <w:rsid w:val="00BD3F55"/>
  </w:style>
  <w:style w:type="paragraph" w:customStyle="1" w:styleId="SOBText">
    <w:name w:val="SOB_Text"/>
    <w:basedOn w:val="Standard"/>
    <w:qFormat/>
    <w:rsid w:val="00BD3F55"/>
    <w:pPr>
      <w:keepNext/>
      <w:spacing w:line="240" w:lineRule="auto"/>
    </w:pPr>
    <w:rPr>
      <w:rFonts w:ascii="Cambria" w:eastAsia="MS ??" w:hAnsi="Cambria" w:cs="Times New Roman"/>
      <w:color w:val="000000"/>
      <w:szCs w:val="24"/>
      <w:lang w:eastAsia="de-DE"/>
    </w:rPr>
  </w:style>
  <w:style w:type="paragraph" w:customStyle="1" w:styleId="SOBberschrift1">
    <w:name w:val="SOB_Überschrift 1"/>
    <w:basedOn w:val="Standard"/>
    <w:qFormat/>
    <w:rsid w:val="00BD3F55"/>
    <w:pPr>
      <w:keepNext/>
      <w:spacing w:line="240" w:lineRule="auto"/>
    </w:pPr>
    <w:rPr>
      <w:rFonts w:ascii="Cambria" w:eastAsia="MS ??" w:hAnsi="Cambria" w:cs="Times New Roman"/>
      <w:b/>
      <w:sz w:val="28"/>
      <w:szCs w:val="28"/>
      <w:lang w:eastAsia="de-DE"/>
    </w:rPr>
  </w:style>
  <w:style w:type="paragraph" w:customStyle="1" w:styleId="SOBberschrift2">
    <w:name w:val="SOB_Überschrift 2"/>
    <w:basedOn w:val="berschrift2"/>
    <w:qFormat/>
    <w:rsid w:val="00BD3F55"/>
    <w:pPr>
      <w:keepNext/>
      <w:spacing w:before="0" w:after="0"/>
    </w:pPr>
    <w:rPr>
      <w:rFonts w:ascii="Cambria" w:eastAsia="MS ??" w:hAnsi="Cambria"/>
      <w:bCs w:val="0"/>
      <w:color w:val="auto"/>
      <w:sz w:val="22"/>
      <w:szCs w:val="24"/>
    </w:rPr>
  </w:style>
  <w:style w:type="paragraph" w:customStyle="1" w:styleId="Transcript">
    <w:name w:val="Transcript"/>
    <w:basedOn w:val="Standard"/>
    <w:qFormat/>
    <w:rsid w:val="006448F1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19"/>
      <w:szCs w:val="19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4916D8"/>
    <w:rPr>
      <w:color w:val="666666"/>
    </w:rPr>
  </w:style>
  <w:style w:type="character" w:styleId="BesuchterLink">
    <w:name w:val="FollowedHyperlink"/>
    <w:basedOn w:val="Absatz-Standardschriftart"/>
    <w:uiPriority w:val="99"/>
    <w:semiHidden/>
    <w:unhideWhenUsed/>
    <w:rsid w:val="00BA42B2"/>
    <w:rPr>
      <w:color w:val="327A86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A42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5.wmf"/><Relationship Id="rId21" Type="http://schemas.openxmlformats.org/officeDocument/2006/relationships/header" Target="header2.xml"/><Relationship Id="rId42" Type="http://schemas.openxmlformats.org/officeDocument/2006/relationships/image" Target="media/image31.wmf"/><Relationship Id="rId63" Type="http://schemas.openxmlformats.org/officeDocument/2006/relationships/image" Target="media/image51.png"/><Relationship Id="rId84" Type="http://schemas.openxmlformats.org/officeDocument/2006/relationships/image" Target="media/image63.wmf"/><Relationship Id="rId138" Type="http://schemas.openxmlformats.org/officeDocument/2006/relationships/hyperlink" Target="https://mathe-sicher-koennen.dzlm.de/erklaervideos?nid=692" TargetMode="External"/><Relationship Id="rId107" Type="http://schemas.openxmlformats.org/officeDocument/2006/relationships/image" Target="media/image86.png"/><Relationship Id="rId11" Type="http://schemas.openxmlformats.org/officeDocument/2006/relationships/header" Target="header1.xml"/><Relationship Id="rId32" Type="http://schemas.openxmlformats.org/officeDocument/2006/relationships/image" Target="media/image24.jpeg"/><Relationship Id="rId53" Type="http://schemas.openxmlformats.org/officeDocument/2006/relationships/image" Target="media/image42.wmf"/><Relationship Id="rId74" Type="http://schemas.openxmlformats.org/officeDocument/2006/relationships/image" Target="media/image53.png"/><Relationship Id="rId128" Type="http://schemas.openxmlformats.org/officeDocument/2006/relationships/image" Target="media/image106.wmf"/><Relationship Id="rId149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69.png"/><Relationship Id="rId95" Type="http://schemas.openxmlformats.org/officeDocument/2006/relationships/image" Target="media/image74.png"/><Relationship Id="rId22" Type="http://schemas.openxmlformats.org/officeDocument/2006/relationships/footer" Target="footer2.xml"/><Relationship Id="rId27" Type="http://schemas.openxmlformats.org/officeDocument/2006/relationships/image" Target="media/image19.wmf"/><Relationship Id="rId43" Type="http://schemas.openxmlformats.org/officeDocument/2006/relationships/image" Target="media/image32.wmf"/><Relationship Id="rId48" Type="http://schemas.openxmlformats.org/officeDocument/2006/relationships/image" Target="media/image37.png"/><Relationship Id="rId64" Type="http://schemas.openxmlformats.org/officeDocument/2006/relationships/hyperlink" Target="https://mathe-sicher-koennen.dzlm.de/erklaervideos?nid=691" TargetMode="External"/><Relationship Id="rId113" Type="http://schemas.openxmlformats.org/officeDocument/2006/relationships/image" Target="media/image91.wmf"/><Relationship Id="rId118" Type="http://schemas.openxmlformats.org/officeDocument/2006/relationships/image" Target="media/image96.wmf"/><Relationship Id="rId134" Type="http://schemas.openxmlformats.org/officeDocument/2006/relationships/image" Target="media/image111.png"/><Relationship Id="rId139" Type="http://schemas.openxmlformats.org/officeDocument/2006/relationships/image" Target="media/image115.png"/><Relationship Id="rId80" Type="http://schemas.openxmlformats.org/officeDocument/2006/relationships/image" Target="media/image59.wmf"/><Relationship Id="rId85" Type="http://schemas.openxmlformats.org/officeDocument/2006/relationships/header" Target="header3.xml"/><Relationship Id="rId150" Type="http://schemas.openxmlformats.org/officeDocument/2006/relationships/theme" Target="theme/theme1.xml"/><Relationship Id="rId12" Type="http://schemas.openxmlformats.org/officeDocument/2006/relationships/footer" Target="footer1.xml"/><Relationship Id="rId17" Type="http://schemas.openxmlformats.org/officeDocument/2006/relationships/image" Target="media/image8.wmf"/><Relationship Id="rId33" Type="http://schemas.openxmlformats.org/officeDocument/2006/relationships/image" Target="media/image25.png"/><Relationship Id="rId38" Type="http://schemas.openxmlformats.org/officeDocument/2006/relationships/image" Target="media/image27.png"/><Relationship Id="rId59" Type="http://schemas.openxmlformats.org/officeDocument/2006/relationships/image" Target="media/image48.wmf"/><Relationship Id="rId103" Type="http://schemas.openxmlformats.org/officeDocument/2006/relationships/image" Target="media/image82.wmf"/><Relationship Id="rId108" Type="http://schemas.openxmlformats.org/officeDocument/2006/relationships/image" Target="media/image87.wmf"/><Relationship Id="rId124" Type="http://schemas.openxmlformats.org/officeDocument/2006/relationships/image" Target="media/image102.wmf"/><Relationship Id="rId129" Type="http://schemas.openxmlformats.org/officeDocument/2006/relationships/image" Target="media/image107.wmf"/><Relationship Id="rId54" Type="http://schemas.openxmlformats.org/officeDocument/2006/relationships/image" Target="media/image43.jpeg"/><Relationship Id="rId75" Type="http://schemas.openxmlformats.org/officeDocument/2006/relationships/image" Target="media/image54.png"/><Relationship Id="rId91" Type="http://schemas.openxmlformats.org/officeDocument/2006/relationships/image" Target="media/image70.png"/><Relationship Id="rId96" Type="http://schemas.openxmlformats.org/officeDocument/2006/relationships/image" Target="media/image75.png"/><Relationship Id="rId140" Type="http://schemas.openxmlformats.org/officeDocument/2006/relationships/hyperlink" Target="https://mathe-sicher-koennen.dzlm.de/erklaervideos?nid=692" TargetMode="External"/><Relationship Id="rId145" Type="http://schemas.openxmlformats.org/officeDocument/2006/relationships/hyperlink" Target="https://mathe-sicher-koennen.dzlm.de/erklaervideos?nid=69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image" Target="media/image20.wmf"/><Relationship Id="rId49" Type="http://schemas.openxmlformats.org/officeDocument/2006/relationships/image" Target="media/image38.wmf"/><Relationship Id="rId114" Type="http://schemas.openxmlformats.org/officeDocument/2006/relationships/image" Target="media/image92.jpeg"/><Relationship Id="rId119" Type="http://schemas.openxmlformats.org/officeDocument/2006/relationships/image" Target="media/image97.wmf"/><Relationship Id="rId44" Type="http://schemas.openxmlformats.org/officeDocument/2006/relationships/image" Target="media/image33.wmf"/><Relationship Id="rId60" Type="http://schemas.openxmlformats.org/officeDocument/2006/relationships/image" Target="media/image49.wmf"/><Relationship Id="rId65" Type="http://schemas.openxmlformats.org/officeDocument/2006/relationships/hyperlink" Target="https://mathe-sicher-koennen.dzlm.de/erklaervideos?nid=691" TargetMode="External"/><Relationship Id="rId81" Type="http://schemas.openxmlformats.org/officeDocument/2006/relationships/image" Target="media/image60.wmf"/><Relationship Id="rId86" Type="http://schemas.openxmlformats.org/officeDocument/2006/relationships/image" Target="media/image65.wmf"/><Relationship Id="rId130" Type="http://schemas.openxmlformats.org/officeDocument/2006/relationships/header" Target="header5.xml"/><Relationship Id="rId135" Type="http://schemas.openxmlformats.org/officeDocument/2006/relationships/image" Target="media/image11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8.png"/><Relationship Id="rId109" Type="http://schemas.openxmlformats.org/officeDocument/2006/relationships/image" Target="media/image88.wmf"/><Relationship Id="rId34" Type="http://schemas.openxmlformats.org/officeDocument/2006/relationships/hyperlink" Target="https://mathe-sicher-koennen.dzlm.de/erklaervideos?nid=690" TargetMode="External"/><Relationship Id="rId50" Type="http://schemas.openxmlformats.org/officeDocument/2006/relationships/image" Target="media/image39.wmf"/><Relationship Id="rId55" Type="http://schemas.openxmlformats.org/officeDocument/2006/relationships/image" Target="media/image44.wmf"/><Relationship Id="rId76" Type="http://schemas.openxmlformats.org/officeDocument/2006/relationships/image" Target="media/image55.wmf"/><Relationship Id="rId97" Type="http://schemas.openxmlformats.org/officeDocument/2006/relationships/image" Target="media/image76.png"/><Relationship Id="rId104" Type="http://schemas.openxmlformats.org/officeDocument/2006/relationships/image" Target="media/image83.png"/><Relationship Id="rId120" Type="http://schemas.openxmlformats.org/officeDocument/2006/relationships/image" Target="media/image98.wmf"/><Relationship Id="rId125" Type="http://schemas.openxmlformats.org/officeDocument/2006/relationships/image" Target="media/image103.png"/><Relationship Id="rId141" Type="http://schemas.openxmlformats.org/officeDocument/2006/relationships/hyperlink" Target="https://mathe-sicher-koennen.dzlm.de/erklaervideos?nid=692" TargetMode="External"/><Relationship Id="rId146" Type="http://schemas.openxmlformats.org/officeDocument/2006/relationships/hyperlink" Target="https://mathe-sicher-koennen.dzlm.de/erklaervideos?nid=693" TargetMode="External"/><Relationship Id="rId7" Type="http://schemas.openxmlformats.org/officeDocument/2006/relationships/endnotes" Target="endnotes.xml"/><Relationship Id="rId92" Type="http://schemas.openxmlformats.org/officeDocument/2006/relationships/image" Target="media/image71.png"/><Relationship Id="rId2" Type="http://schemas.openxmlformats.org/officeDocument/2006/relationships/numbering" Target="numbering.xml"/><Relationship Id="rId29" Type="http://schemas.openxmlformats.org/officeDocument/2006/relationships/image" Target="media/image21.wmf"/><Relationship Id="rId24" Type="http://schemas.openxmlformats.org/officeDocument/2006/relationships/image" Target="media/image16.wmf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hyperlink" Target="https://dzlm.de/vam/msk-bruchstreifen.html" TargetMode="External"/><Relationship Id="rId87" Type="http://schemas.openxmlformats.org/officeDocument/2006/relationships/image" Target="media/image66.wmf"/><Relationship Id="rId110" Type="http://schemas.openxmlformats.org/officeDocument/2006/relationships/image" Target="media/image89.wmf"/><Relationship Id="rId115" Type="http://schemas.openxmlformats.org/officeDocument/2006/relationships/image" Target="media/image93.wmf"/><Relationship Id="rId131" Type="http://schemas.openxmlformats.org/officeDocument/2006/relationships/header" Target="header6.xml"/><Relationship Id="rId136" Type="http://schemas.openxmlformats.org/officeDocument/2006/relationships/image" Target="media/image113.png"/><Relationship Id="rId61" Type="http://schemas.openxmlformats.org/officeDocument/2006/relationships/image" Target="media/image50.jpeg"/><Relationship Id="rId82" Type="http://schemas.openxmlformats.org/officeDocument/2006/relationships/image" Target="media/image61.wmf"/><Relationship Id="rId19" Type="http://schemas.openxmlformats.org/officeDocument/2006/relationships/image" Target="media/image10.png"/><Relationship Id="rId14" Type="http://schemas.openxmlformats.org/officeDocument/2006/relationships/image" Target="media/image5.wmf"/><Relationship Id="rId30" Type="http://schemas.openxmlformats.org/officeDocument/2006/relationships/image" Target="media/image22.wmf"/><Relationship Id="rId35" Type="http://schemas.openxmlformats.org/officeDocument/2006/relationships/hyperlink" Target="https://mathe-sicher-koennen.dzlm.de/erklaervideos?nid=690" TargetMode="External"/><Relationship Id="rId56" Type="http://schemas.openxmlformats.org/officeDocument/2006/relationships/image" Target="media/image45.wmf"/><Relationship Id="rId77" Type="http://schemas.openxmlformats.org/officeDocument/2006/relationships/image" Target="media/image56.wmf"/><Relationship Id="rId100" Type="http://schemas.openxmlformats.org/officeDocument/2006/relationships/image" Target="media/image79.png"/><Relationship Id="rId105" Type="http://schemas.openxmlformats.org/officeDocument/2006/relationships/image" Target="media/image84.wmf"/><Relationship Id="rId126" Type="http://schemas.openxmlformats.org/officeDocument/2006/relationships/image" Target="media/image104.png"/><Relationship Id="rId147" Type="http://schemas.openxmlformats.org/officeDocument/2006/relationships/image" Target="media/image118.jpg"/><Relationship Id="rId8" Type="http://schemas.openxmlformats.org/officeDocument/2006/relationships/image" Target="media/image1.png"/><Relationship Id="rId51" Type="http://schemas.openxmlformats.org/officeDocument/2006/relationships/image" Target="media/image40.jpeg"/><Relationship Id="rId93" Type="http://schemas.openxmlformats.org/officeDocument/2006/relationships/image" Target="media/image72.svg"/><Relationship Id="rId98" Type="http://schemas.openxmlformats.org/officeDocument/2006/relationships/image" Target="media/image77.png"/><Relationship Id="rId121" Type="http://schemas.openxmlformats.org/officeDocument/2006/relationships/image" Target="media/image99.wmf"/><Relationship Id="rId142" Type="http://schemas.openxmlformats.org/officeDocument/2006/relationships/image" Target="media/image116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5.png"/><Relationship Id="rId67" Type="http://schemas.openxmlformats.org/officeDocument/2006/relationships/image" Target="media/image52.png"/><Relationship Id="rId116" Type="http://schemas.openxmlformats.org/officeDocument/2006/relationships/image" Target="media/image94.wmf"/><Relationship Id="rId137" Type="http://schemas.openxmlformats.org/officeDocument/2006/relationships/image" Target="media/image114.jpeg"/><Relationship Id="rId20" Type="http://schemas.openxmlformats.org/officeDocument/2006/relationships/image" Target="media/image11.wmf"/><Relationship Id="rId41" Type="http://schemas.openxmlformats.org/officeDocument/2006/relationships/image" Target="media/image30.wmf"/><Relationship Id="rId62" Type="http://schemas.openxmlformats.org/officeDocument/2006/relationships/hyperlink" Target="https://mathe-sicher-koennen.dzlm.de/erklaervideos?nid=691" TargetMode="External"/><Relationship Id="rId83" Type="http://schemas.openxmlformats.org/officeDocument/2006/relationships/image" Target="media/image62.wmf"/><Relationship Id="rId88" Type="http://schemas.openxmlformats.org/officeDocument/2006/relationships/image" Target="media/image67.png"/><Relationship Id="rId111" Type="http://schemas.openxmlformats.org/officeDocument/2006/relationships/image" Target="media/image90.wmf"/><Relationship Id="rId132" Type="http://schemas.openxmlformats.org/officeDocument/2006/relationships/image" Target="media/image109.jpeg"/><Relationship Id="rId15" Type="http://schemas.openxmlformats.org/officeDocument/2006/relationships/image" Target="media/image6.png"/><Relationship Id="rId36" Type="http://schemas.openxmlformats.org/officeDocument/2006/relationships/hyperlink" Target="https://mathe-sicher-koennen.dzlm.de/erklaervideos?nid=690" TargetMode="External"/><Relationship Id="rId57" Type="http://schemas.openxmlformats.org/officeDocument/2006/relationships/image" Target="media/image46.wmf"/><Relationship Id="rId106" Type="http://schemas.openxmlformats.org/officeDocument/2006/relationships/image" Target="media/image85.wmf"/><Relationship Id="rId127" Type="http://schemas.openxmlformats.org/officeDocument/2006/relationships/image" Target="media/image105.wmf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52" Type="http://schemas.openxmlformats.org/officeDocument/2006/relationships/image" Target="media/image41.jpeg"/><Relationship Id="rId78" Type="http://schemas.openxmlformats.org/officeDocument/2006/relationships/image" Target="media/image57.wmf"/><Relationship Id="rId94" Type="http://schemas.openxmlformats.org/officeDocument/2006/relationships/image" Target="media/image73.png"/><Relationship Id="rId99" Type="http://schemas.openxmlformats.org/officeDocument/2006/relationships/image" Target="media/image78.png"/><Relationship Id="rId101" Type="http://schemas.openxmlformats.org/officeDocument/2006/relationships/image" Target="media/image80.wmf"/><Relationship Id="rId122" Type="http://schemas.openxmlformats.org/officeDocument/2006/relationships/image" Target="media/image100.png"/><Relationship Id="rId143" Type="http://schemas.openxmlformats.org/officeDocument/2006/relationships/hyperlink" Target="https://mathe-sicher-koennen.dzlm.de/erklaervideos?nid=693" TargetMode="External"/><Relationship Id="rId148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8.png"/><Relationship Id="rId47" Type="http://schemas.openxmlformats.org/officeDocument/2006/relationships/image" Target="media/image36.png"/><Relationship Id="rId68" Type="http://schemas.openxmlformats.org/officeDocument/2006/relationships/image" Target="media/image53.svg"/><Relationship Id="rId89" Type="http://schemas.openxmlformats.org/officeDocument/2006/relationships/image" Target="media/image68.png"/><Relationship Id="rId112" Type="http://schemas.openxmlformats.org/officeDocument/2006/relationships/header" Target="header4.xml"/><Relationship Id="rId133" Type="http://schemas.openxmlformats.org/officeDocument/2006/relationships/image" Target="media/image110.jpeg"/><Relationship Id="rId16" Type="http://schemas.openxmlformats.org/officeDocument/2006/relationships/image" Target="media/image7.wmf"/><Relationship Id="rId37" Type="http://schemas.openxmlformats.org/officeDocument/2006/relationships/image" Target="media/image26.wmf"/><Relationship Id="rId58" Type="http://schemas.openxmlformats.org/officeDocument/2006/relationships/image" Target="media/image47.wmf"/><Relationship Id="rId79" Type="http://schemas.openxmlformats.org/officeDocument/2006/relationships/image" Target="media/image58.wmf"/><Relationship Id="rId102" Type="http://schemas.openxmlformats.org/officeDocument/2006/relationships/image" Target="media/image81.wmf"/><Relationship Id="rId123" Type="http://schemas.openxmlformats.org/officeDocument/2006/relationships/image" Target="media/image101.png"/><Relationship Id="rId144" Type="http://schemas.openxmlformats.org/officeDocument/2006/relationships/image" Target="media/image11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6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08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2A7CFE-9678-4462-B1DF-38804B5D3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Office-Vorlagen\MSK_Baustein.dotx</Template>
  <TotalTime>0</TotalTime>
  <Pages>17</Pages>
  <Words>2339</Words>
  <Characters>14741</Characters>
  <Application>Microsoft Office Word</Application>
  <DocSecurity>0</DocSecurity>
  <Lines>122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Susanne Prediger</cp:lastModifiedBy>
  <cp:revision>13</cp:revision>
  <dcterms:created xsi:type="dcterms:W3CDTF">2025-08-24T12:33:00Z</dcterms:created>
  <dcterms:modified xsi:type="dcterms:W3CDTF">2025-09-21T08:12:00Z</dcterms:modified>
</cp:coreProperties>
</file>