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E0758C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E0758C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59328" behindDoc="1" locked="0" layoutInCell="1" allowOverlap="1" wp14:anchorId="4BB97E92" wp14:editId="49803D01">
            <wp:simplePos x="0" y="0"/>
            <wp:positionH relativeFrom="margin">
              <wp:posOffset>4204534</wp:posOffset>
            </wp:positionH>
            <wp:positionV relativeFrom="page">
              <wp:posOffset>1595718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758C">
        <w:rPr>
          <w:b/>
          <w:color w:val="000000"/>
          <w:sz w:val="72"/>
          <w:szCs w:val="72"/>
          <w:lang w:eastAsia="de-DE"/>
        </w:rPr>
        <w:t>Mathe sicher können</w:t>
      </w:r>
      <w:r w:rsidRPr="00E0758C">
        <w:rPr>
          <w:b/>
          <w:color w:val="000000"/>
          <w:sz w:val="72"/>
          <w:szCs w:val="72"/>
          <w:lang w:eastAsia="de-DE"/>
        </w:rPr>
        <w:br/>
      </w:r>
      <w:r w:rsidRPr="00E0758C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Pr="00E0758C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E0758C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E0758C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Br</w:t>
      </w:r>
      <w:r w:rsidR="00425F97">
        <w:rPr>
          <w:b/>
          <w:color w:val="327A86" w:themeColor="text2"/>
          <w:sz w:val="56"/>
          <w:szCs w:val="56"/>
          <w:lang w:eastAsia="de-DE"/>
        </w:rPr>
        <w:t>ü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che und Prozente verstehen</w:t>
      </w:r>
    </w:p>
    <w:p w14:paraId="607E8353" w14:textId="6C927377" w:rsidR="00E0758C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E0758C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E0758C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E0758C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E0758C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E0758C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E0758C" w:rsidRDefault="00E0758C" w:rsidP="00644F56">
            <w:pPr>
              <w:pStyle w:val="berschrift1"/>
              <w:rPr>
                <w:lang w:eastAsia="en-US"/>
              </w:rPr>
            </w:pPr>
            <w:r w:rsidRPr="00644F56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E0758C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</w:t>
            </w:r>
            <w:r w:rsidRPr="00E0758C">
              <w:rPr>
                <w:rFonts w:eastAsiaTheme="minorHAnsi"/>
                <w:lang w:eastAsia="en-US"/>
              </w:rPr>
              <w:t xml:space="preserve">1A </w:t>
            </w:r>
          </w:p>
          <w:p w14:paraId="749A93C7" w14:textId="77777777" w:rsidR="007E2A15" w:rsidRPr="00644F56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6698DB73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1F0D9B">
              <w:rPr>
                <w:b w:val="0"/>
                <w:bCs/>
                <w:color w:val="000000"/>
              </w:rPr>
              <w:t>6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B1B</w:t>
            </w:r>
            <w:r w:rsidRPr="00E0758C">
              <w:rPr>
                <w:rFonts w:eastAsiaTheme="minorHAnsi"/>
                <w:lang w:eastAsia="en-US"/>
              </w:rPr>
              <w:t xml:space="preserve"> </w:t>
            </w:r>
          </w:p>
          <w:p w14:paraId="52130C46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F4198D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F4198D">
              <w:rPr>
                <w:rFonts w:eastAsiaTheme="minorHAnsi"/>
                <w:b/>
                <w:bCs/>
                <w:color w:val="000000" w:themeColor="text1"/>
                <w:lang w:eastAsia="en-US"/>
              </w:rPr>
              <w:t xml:space="preserve">Ich kann </w:t>
            </w:r>
            <w:r>
              <w:rPr>
                <w:rFonts w:eastAsiaTheme="minorHAnsi"/>
                <w:b/>
                <w:bCs/>
                <w:color w:val="000000" w:themeColor="text1"/>
                <w:lang w:eastAsia="en-US"/>
              </w:rPr>
              <w:t>Prozente bestimmen und darstellen</w:t>
            </w:r>
          </w:p>
          <w:p w14:paraId="0411E1A9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3CABC77D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E51241">
              <w:rPr>
                <w:b w:val="0"/>
                <w:bCs/>
                <w:color w:val="000000"/>
              </w:rPr>
              <w:t>Fördereinheiten (</w:t>
            </w:r>
            <w:r w:rsidR="001F0D9B">
              <w:rPr>
                <w:b w:val="0"/>
                <w:bCs/>
                <w:color w:val="000000"/>
              </w:rPr>
              <w:t>3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B1C</w:t>
            </w:r>
          </w:p>
          <w:p w14:paraId="69FB3485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77777777" w:rsidR="007E2A15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2D522F">
              <w:rPr>
                <w:color w:val="000000" w:themeColor="text1"/>
              </w:rPr>
              <w:t xml:space="preserve">Ich kann </w:t>
            </w:r>
            <w:r>
              <w:rPr>
                <w:color w:val="000000" w:themeColor="text1"/>
              </w:rPr>
              <w:t>Anteile von Mengen bestimmen und darstellen</w:t>
            </w:r>
          </w:p>
          <w:p w14:paraId="5E1AD570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651AB67E" w14:textId="1746D2FE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3A0C2C82" w14:textId="77777777" w:rsidR="004D3746" w:rsidRPr="00E0758C" w:rsidRDefault="004D3746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2D522F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  <w:tr w:rsidR="007E2A15" w:rsidRPr="00E0758C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C6E3B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37F31AC9" w:rsidR="007E2A15" w:rsidRPr="009C6E3B" w:rsidRDefault="007E2A15" w:rsidP="007E2A15">
                  <w:pPr>
                    <w:pStyle w:val="Impressum"/>
                    <w:spacing w:line="240" w:lineRule="auto"/>
                    <w:jc w:val="left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Dieses Material wurde durch </w:t>
                  </w: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proofErr w:type="gramStart"/>
                  <w:r w:rsidR="00D50BDF">
                    <w:rPr>
                      <w:color w:val="808080"/>
                    </w:rPr>
                    <w:t>in 2014</w:t>
                  </w:r>
                  <w:proofErr w:type="gramEnd"/>
                  <w:r w:rsidR="00D50BDF">
                    <w:rPr>
                      <w:color w:val="808080"/>
                    </w:rPr>
                    <w:t xml:space="preserve"> konzipiert und mi</w:t>
                  </w:r>
                  <w:r w:rsidR="00EF19BE">
                    <w:rPr>
                      <w:color w:val="808080"/>
                    </w:rPr>
                    <w:t>t</w:t>
                  </w:r>
                  <w:r w:rsidR="00D50BDF">
                    <w:rPr>
                      <w:color w:val="808080"/>
                    </w:rPr>
                    <w:t xml:space="preserve">hilfe von </w:t>
                  </w:r>
                  <w:r w:rsidR="00EF19BE">
                    <w:rPr>
                      <w:color w:val="808080"/>
                    </w:rPr>
                    <w:br/>
                  </w:r>
                  <w:r w:rsidR="00D50BDF">
                    <w:rPr>
                      <w:color w:val="808080"/>
                    </w:rPr>
                    <w:t>Lena Wessel</w:t>
                  </w:r>
                  <w:r w:rsidR="000E4D6A">
                    <w:rPr>
                      <w:color w:val="808080"/>
                    </w:rPr>
                    <w:t xml:space="preserve">, Lena Böing und Kirsten Scholle </w:t>
                  </w:r>
                  <w:r w:rsidR="00D50BDF">
                    <w:rPr>
                      <w:color w:val="808080"/>
                    </w:rPr>
                    <w:t>in 2023</w:t>
                  </w:r>
                  <w:r w:rsidR="007D446C">
                    <w:rPr>
                      <w:color w:val="808080"/>
                    </w:rPr>
                    <w:t>–</w:t>
                  </w:r>
                  <w:r w:rsidR="000E4D6A">
                    <w:rPr>
                      <w:color w:val="808080"/>
                    </w:rPr>
                    <w:t>25</w:t>
                  </w:r>
                  <w:r w:rsidR="00D50BDF">
                    <w:rPr>
                      <w:color w:val="808080"/>
                    </w:rPr>
                    <w:t xml:space="preserve"> für die 2. Auflage leicht überarbeitet</w:t>
                  </w:r>
                  <w:r w:rsidRPr="009C6E3B">
                    <w:rPr>
                      <w:color w:val="808080"/>
                    </w:rPr>
                    <w:t xml:space="preserve">. Es kann unter der Creative Commons Lizenz BY-NC-SA (Namensnennung – Nicht </w:t>
                  </w:r>
                  <w:proofErr w:type="gramStart"/>
                  <w:r w:rsidRPr="009C6E3B">
                    <w:rPr>
                      <w:color w:val="808080"/>
                    </w:rPr>
                    <w:t>Kommerziell</w:t>
                  </w:r>
                  <w:proofErr w:type="gramEnd"/>
                  <w:r w:rsidRPr="009C6E3B">
                    <w:rPr>
                      <w:color w:val="808080"/>
                    </w:rPr>
                    <w:t xml:space="preserve"> – Weitergabe unter gleichen Bedingungen) 4.0 International weiterverwendet werden.</w:t>
                  </w:r>
                </w:p>
              </w:tc>
            </w:tr>
            <w:tr w:rsidR="007E2A15" w:rsidRPr="00DC1A89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1C4544F3" w:rsidR="007E2A15" w:rsidRPr="00DC1A89" w:rsidRDefault="005A443C" w:rsidP="00D02808">
                  <w:pPr>
                    <w:pStyle w:val="Impressum"/>
                    <w:spacing w:line="240" w:lineRule="auto"/>
                    <w:ind w:right="143"/>
                    <w:jc w:val="left"/>
                    <w:rPr>
                      <w:color w:val="808080"/>
                      <w:lang w:val="en-US"/>
                    </w:rPr>
                  </w:pPr>
                  <w:r w:rsidRPr="005A443C">
                    <w:rPr>
                      <w:color w:val="808080"/>
                    </w:rPr>
                    <w:t>Schink, Andrea</w:t>
                  </w:r>
                  <w:r>
                    <w:rPr>
                      <w:color w:val="808080"/>
                    </w:rPr>
                    <w:t xml:space="preserve">, </w:t>
                  </w:r>
                  <w:r w:rsidRPr="005A443C">
                    <w:rPr>
                      <w:color w:val="808080"/>
                    </w:rPr>
                    <w:t>Prediger, Susanne</w:t>
                  </w:r>
                  <w:r>
                    <w:rPr>
                      <w:color w:val="808080"/>
                    </w:rPr>
                    <w:t xml:space="preserve"> &amp; Wessel, Lena</w:t>
                  </w:r>
                  <w:r w:rsidRPr="005A443C">
                    <w:rPr>
                      <w:color w:val="808080"/>
                    </w:rPr>
                    <w:t xml:space="preserve"> (2026). Mathe sicher können Diagnose- und Förderbausteine </w:t>
                  </w:r>
                  <w:r>
                    <w:rPr>
                      <w:color w:val="808080"/>
                    </w:rPr>
                    <w:t>B1</w:t>
                  </w:r>
                  <w:r w:rsidRPr="009C6E3B">
                    <w:rPr>
                      <w:color w:val="808080"/>
                    </w:rPr>
                    <w:t xml:space="preserve">: </w:t>
                  </w:r>
                  <w:r w:rsidRPr="00D50BDF">
                    <w:rPr>
                      <w:bCs/>
                      <w:color w:val="808080"/>
                    </w:rPr>
                    <w:t>Brüche und Prozente verstehen</w:t>
                  </w:r>
                  <w:r w:rsidRPr="005A443C">
                    <w:rPr>
                      <w:color w:val="808080"/>
                    </w:rPr>
                    <w:t xml:space="preserve">. In Prediger, S., Selter, C., Hußmann, S. &amp; </w:t>
                  </w:r>
                  <w:proofErr w:type="spellStart"/>
                  <w:r w:rsidRPr="005A443C">
                    <w:rPr>
                      <w:color w:val="808080"/>
                    </w:rPr>
                    <w:t>Nührenbörger</w:t>
                  </w:r>
                  <w:proofErr w:type="spellEnd"/>
                  <w:r w:rsidRPr="005A443C">
                    <w:rPr>
                      <w:color w:val="808080"/>
                    </w:rPr>
                    <w:t xml:space="preserve">, M. (Hrsg.). (2026). Mathe sicher können: Diagnose- und Förderkonzept zur Sicherung mathematischer Basiskompetenzen. Brüche, Prozente, Dezimalzahlen (2. Auflage). </w:t>
                  </w:r>
                  <w:r w:rsidRPr="00DC1A89">
                    <w:rPr>
                      <w:color w:val="808080"/>
                      <w:lang w:val="en-US"/>
                    </w:rPr>
                    <w:t xml:space="preserve">Cornelsen. Open Educational Resources </w:t>
                  </w:r>
                  <w:proofErr w:type="spellStart"/>
                  <w:r w:rsidRPr="00DC1A89">
                    <w:rPr>
                      <w:color w:val="808080"/>
                      <w:lang w:val="en-US"/>
                    </w:rPr>
                    <w:t>unter</w:t>
                  </w:r>
                  <w:proofErr w:type="spellEnd"/>
                  <w:r w:rsidRPr="00DC1A89">
                    <w:rPr>
                      <w:color w:val="808080"/>
                      <w:lang w:val="en-US"/>
                    </w:rPr>
                    <w:t xml:space="preserve"> mathe-sicher-koennen.dzlm.de/bpd/#B1</w:t>
                  </w:r>
                </w:p>
              </w:tc>
            </w:tr>
            <w:tr w:rsidR="007E2A15" w:rsidRPr="009C6E3B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481D9AFB" w14:textId="77777777" w:rsidR="007E2A15" w:rsidRDefault="00E51241" w:rsidP="007E2A15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Zu dem Diagnose- und Fördermaterial sind auch </w:t>
                  </w:r>
                  <w:r w:rsidR="00E84C27">
                    <w:rPr>
                      <w:color w:val="808080"/>
                    </w:rPr>
                    <w:t xml:space="preserve">Didaktische Kommentare und Fortbildungsfilme </w:t>
                  </w:r>
                  <w:r w:rsidRPr="009C6E3B">
                    <w:rPr>
                      <w:color w:val="808080"/>
                    </w:rPr>
                    <w:t>verfügbar sowie Erklärvideos</w:t>
                  </w:r>
                  <w:r w:rsidR="00E84C27">
                    <w:rPr>
                      <w:color w:val="808080"/>
                    </w:rPr>
                    <w:t xml:space="preserve"> für Lernende</w:t>
                  </w:r>
                  <w:r w:rsidRPr="009C6E3B">
                    <w:rPr>
                      <w:color w:val="808080"/>
                    </w:rPr>
                    <w:t>, alles zu finden unter mathe-sicher-koennen.dzlm.de/</w:t>
                  </w:r>
                  <w:proofErr w:type="spellStart"/>
                  <w:r w:rsidRPr="009C6E3B">
                    <w:rPr>
                      <w:color w:val="808080"/>
                    </w:rPr>
                    <w:t>bpd</w:t>
                  </w:r>
                  <w:proofErr w:type="spellEnd"/>
                  <w:r w:rsidRPr="009C6E3B">
                    <w:rPr>
                      <w:color w:val="808080"/>
                    </w:rPr>
                    <w:t>.</w:t>
                  </w:r>
                  <w:r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 xml:space="preserve">Die digitalen Bruchstreifen </w:t>
                  </w:r>
                  <w:r w:rsidR="00AD409F">
                    <w:rPr>
                      <w:color w:val="808080"/>
                    </w:rPr>
                    <w:t xml:space="preserve">unter </w:t>
                  </w:r>
                  <w:r w:rsidR="009B4285" w:rsidRPr="009B4285">
                    <w:rPr>
                      <w:color w:val="808080"/>
                    </w:rPr>
                    <w:t>https://dzlm.de/vam/msk-bruchstreifen.html</w:t>
                  </w:r>
                  <w:r w:rsidR="00AD409F"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>helfen beim Veranschaulichen</w:t>
                  </w:r>
                  <w:r w:rsidR="009B4285">
                    <w:rPr>
                      <w:color w:val="808080"/>
                    </w:rPr>
                    <w:t xml:space="preserve">. Sie </w:t>
                  </w:r>
                  <w:r w:rsidR="000E4D6A">
                    <w:rPr>
                      <w:color w:val="808080"/>
                    </w:rPr>
                    <w:t>werden aber erst ab Baustein B2 systematisch genutzt.</w:t>
                  </w:r>
                </w:p>
                <w:p w14:paraId="576C343C" w14:textId="07DDCB39" w:rsidR="00072AE7" w:rsidRPr="00072AE7" w:rsidRDefault="00072AE7" w:rsidP="007E2A15">
                  <w:pPr>
                    <w:pStyle w:val="Impressum"/>
                    <w:spacing w:line="240" w:lineRule="auto"/>
                    <w:ind w:right="143"/>
                    <w:rPr>
                      <w:b/>
                      <w:bCs/>
                      <w:color w:val="808080"/>
                    </w:rPr>
                  </w:pPr>
                </w:p>
              </w:tc>
            </w:tr>
          </w:tbl>
          <w:p w14:paraId="09E7DDC3" w14:textId="77777777" w:rsidR="007E2A15" w:rsidRPr="00E0758C" w:rsidRDefault="007E2A15" w:rsidP="007E2A15">
            <w:pPr>
              <w:pStyle w:val="Nummerierung"/>
            </w:pPr>
          </w:p>
        </w:tc>
      </w:tr>
    </w:tbl>
    <w:p w14:paraId="39884B09" w14:textId="77777777" w:rsidR="00C9163F" w:rsidRDefault="00C9163F" w:rsidP="00C9163F">
      <w:pPr>
        <w:sectPr w:rsidR="00C9163F" w:rsidSect="001130EE">
          <w:headerReference w:type="default" r:id="rId11"/>
          <w:footerReference w:type="default" r:id="rId1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3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425"/>
        <w:gridCol w:w="3919"/>
        <w:gridCol w:w="425"/>
        <w:gridCol w:w="3594"/>
        <w:gridCol w:w="424"/>
      </w:tblGrid>
      <w:tr w:rsidR="00AC7674" w:rsidRPr="00E0758C" w14:paraId="366A4785" w14:textId="77777777" w:rsidTr="00C70B83">
        <w:tc>
          <w:tcPr>
            <w:tcW w:w="426" w:type="dxa"/>
          </w:tcPr>
          <w:bookmarkEnd w:id="0"/>
          <w:p w14:paraId="3CB37B40" w14:textId="77777777" w:rsidR="00AC7674" w:rsidRPr="00E0758C" w:rsidRDefault="00AC7674" w:rsidP="00AC7674">
            <w:pPr>
              <w:pStyle w:val="berschrift1"/>
            </w:pPr>
            <w:r w:rsidRPr="00E0758C">
              <w:lastRenderedPageBreak/>
              <w:t>A</w:t>
            </w:r>
          </w:p>
        </w:tc>
        <w:tc>
          <w:tcPr>
            <w:tcW w:w="8787" w:type="dxa"/>
            <w:gridSpan w:val="5"/>
          </w:tcPr>
          <w:p w14:paraId="4C8C1E11" w14:textId="2DD34543" w:rsidR="00AC7674" w:rsidRPr="00E0758C" w:rsidRDefault="007E2A15" w:rsidP="00AC7674">
            <w:pPr>
              <w:pStyle w:val="berschrift1"/>
              <w:rPr>
                <w:noProof/>
              </w:rPr>
            </w:pPr>
            <w:r>
              <w:t>K</w:t>
            </w:r>
            <w:r w:rsidR="00065D61" w:rsidRPr="00065D61">
              <w:t xml:space="preserve">ann </w:t>
            </w:r>
            <w:r>
              <w:t xml:space="preserve">ich </w:t>
            </w:r>
            <w:r w:rsidR="00065D61" w:rsidRPr="00065D61">
              <w:t>Anteile von einem Ganzen bestimmen und darstellen</w:t>
            </w:r>
            <w:r>
              <w:t>?</w:t>
            </w:r>
          </w:p>
        </w:tc>
      </w:tr>
      <w:tr w:rsidR="00AC7674" w:rsidRPr="00E0758C" w14:paraId="030D0B84" w14:textId="77777777" w:rsidTr="00C70B83">
        <w:tc>
          <w:tcPr>
            <w:tcW w:w="426" w:type="dxa"/>
          </w:tcPr>
          <w:p w14:paraId="26468EE3" w14:textId="77777777" w:rsidR="00AC7674" w:rsidRPr="00AC7674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AC7674">
              <w:rPr>
                <w:color w:val="70BCC9" w:themeColor="text2" w:themeTint="99"/>
              </w:rPr>
              <w:t>1</w:t>
            </w:r>
          </w:p>
        </w:tc>
        <w:tc>
          <w:tcPr>
            <w:tcW w:w="8787" w:type="dxa"/>
            <w:gridSpan w:val="5"/>
          </w:tcPr>
          <w:p w14:paraId="7BE45E92" w14:textId="77777777" w:rsidR="00AC7674" w:rsidRPr="00AC7674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065D61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FD2069" w:rsidRPr="007903B1" w14:paraId="6B482244" w14:textId="77777777" w:rsidTr="00C70B83">
        <w:tc>
          <w:tcPr>
            <w:tcW w:w="426" w:type="dxa"/>
          </w:tcPr>
          <w:p w14:paraId="267F7FD3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  <w:r w:rsidRPr="007903B1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919" w:type="dxa"/>
          </w:tcPr>
          <w:p w14:paraId="1B2F5CAF" w14:textId="6360F526" w:rsidR="00FD2069" w:rsidRDefault="00FD2069" w:rsidP="00FD2069">
            <w:r w:rsidRPr="007903B1">
              <w:t xml:space="preserve">Gib den Anteil für den grauen Teil </w:t>
            </w:r>
            <w:r w:rsidR="00C62B2E">
              <w:br/>
              <w:t xml:space="preserve">als Bruch </w:t>
            </w:r>
            <w:r w:rsidRPr="007903B1">
              <w:t xml:space="preserve">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B0E041D" w14:textId="77777777" w:rsidTr="000E442F">
              <w:tc>
                <w:tcPr>
                  <w:tcW w:w="2608" w:type="dxa"/>
                </w:tcPr>
                <w:p w14:paraId="030371EE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FD2069" w:rsidRDefault="00C1743D" w:rsidP="00FD2069">
                  <w:pPr>
                    <w:spacing w:line="240" w:lineRule="atLeast"/>
                  </w:pPr>
                  <w:r>
                    <w:t xml:space="preserve">   </w:t>
                  </w:r>
                  <w:r w:rsidR="00FD2069"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FD2069" w:rsidRDefault="00FD2069" w:rsidP="00FD2069">
                  <w:r>
                    <w:t>Anteil:</w:t>
                  </w:r>
                </w:p>
                <w:p w14:paraId="4B7F3B2D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083068A7" wp14:editId="0D0C2B1E">
                        <wp:extent cx="350849" cy="611505"/>
                        <wp:effectExtent l="0" t="0" r="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559DAE64" w14:textId="01322568" w:rsidR="00FD2069" w:rsidRPr="007903B1" w:rsidRDefault="00FD2069" w:rsidP="00FD2069">
            <w:pPr>
              <w:rPr>
                <w:b/>
                <w:color w:val="327A86" w:themeColor="text2"/>
              </w:rPr>
            </w:pPr>
            <w:r w:rsidRPr="007903B1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1E0196D6" w:rsidR="00FD2069" w:rsidRPr="007903B1" w:rsidRDefault="00FD2069" w:rsidP="00FD2069">
            <w:pPr>
              <w:spacing w:line="240" w:lineRule="auto"/>
            </w:pPr>
            <w:r>
              <w:t xml:space="preserve">Zeichne den Teil farbig ein, </w:t>
            </w:r>
            <w:r w:rsidR="00C62B2E">
              <w:br/>
            </w:r>
            <w:r>
              <w:t>so 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617D699A" w14:textId="77777777" w:rsidTr="000E442F">
              <w:tc>
                <w:tcPr>
                  <w:tcW w:w="2608" w:type="dxa"/>
                </w:tcPr>
                <w:p w14:paraId="272DD0C0" w14:textId="77777777" w:rsidR="00FD2069" w:rsidRDefault="00FD2069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FD2069" w:rsidRDefault="00017B65" w:rsidP="00FD2069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56992" behindDoc="0" locked="0" layoutInCell="1" allowOverlap="1" wp14:anchorId="179493DE" wp14:editId="01BDB9B6">
                            <wp:simplePos x="0" y="0"/>
                            <wp:positionH relativeFrom="column">
                              <wp:posOffset>194</wp:posOffset>
                            </wp:positionH>
                            <wp:positionV relativeFrom="paragraph">
                              <wp:posOffset>173997</wp:posOffset>
                            </wp:positionV>
                            <wp:extent cx="370205" cy="440690"/>
                            <wp:effectExtent l="0" t="0" r="0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0690"/>
                                      <a:chOff x="-48647" y="-35363"/>
                                      <a:chExt cx="37077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-1473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179493DE" id="Gruppieren 2" o:spid="_x0000_s1026" style="position:absolute;margin-left:0;margin-top:13.7pt;width:29.15pt;height:34.7pt;z-index:252756992;mso-width-relative:margin;mso-height-relative:margin" coordorigin="-48647,-35363" coordsize="370770,4417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6FAC743" w14:textId="7944377E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-1473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DBB34CC" w14:textId="7A95FFCB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FD2069">
                    <w:t>Anteil:</w:t>
                  </w:r>
                </w:p>
                <w:p w14:paraId="0B33E8FA" w14:textId="76DDE7F8" w:rsidR="00FD2069" w:rsidRDefault="00FD2069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FD2069" w:rsidRPr="007903B1" w:rsidRDefault="00FD2069" w:rsidP="00FD2069"/>
        </w:tc>
        <w:tc>
          <w:tcPr>
            <w:tcW w:w="424" w:type="dxa"/>
            <w:vAlign w:val="bottom"/>
          </w:tcPr>
          <w:p w14:paraId="736E588E" w14:textId="2EB19ECC" w:rsidR="00FD2069" w:rsidRPr="007903B1" w:rsidRDefault="00FD2069" w:rsidP="00FD2069">
            <w:pPr>
              <w:jc w:val="right"/>
            </w:pPr>
          </w:p>
        </w:tc>
      </w:tr>
      <w:tr w:rsidR="00FD2069" w:rsidRPr="007903B1" w14:paraId="56BEC064" w14:textId="77777777" w:rsidTr="00C70B83">
        <w:tc>
          <w:tcPr>
            <w:tcW w:w="426" w:type="dxa"/>
          </w:tcPr>
          <w:p w14:paraId="49576D15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FD2069" w:rsidRPr="007903B1" w:rsidRDefault="00C1743D" w:rsidP="00FD2069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</w:t>
            </w:r>
            <w:r w:rsidR="00FD2069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5441EB52" w14:textId="00F0386D" w:rsidR="00FD2069" w:rsidRDefault="00FD2069" w:rsidP="00FD2069">
            <w:r w:rsidRPr="00080F1D">
              <w:t xml:space="preserve">Gib den Anteil </w:t>
            </w:r>
            <w:r w:rsidR="00C62B2E">
              <w:t xml:space="preserve">an, indem Du </w:t>
            </w:r>
            <w:r w:rsidRPr="00080F1D">
              <w:t xml:space="preserve">den grauen Teil </w:t>
            </w:r>
            <w:r w:rsidR="00C62B2E"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</w:tcPr>
          <w:p w14:paraId="7FED8971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FD2069" w:rsidRPr="007903B1" w14:paraId="6BC2F226" w14:textId="77777777" w:rsidTr="00C70B83">
        <w:tc>
          <w:tcPr>
            <w:tcW w:w="426" w:type="dxa"/>
          </w:tcPr>
          <w:p w14:paraId="6EE79E68" w14:textId="77777777" w:rsidR="00FD2069" w:rsidRPr="007903B1" w:rsidRDefault="00FD2069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FD2069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7CB6858A" w14:textId="77777777" w:rsidR="00FD2069" w:rsidRDefault="00FD2069" w:rsidP="00FD2069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FB23DC0" w14:textId="77777777" w:rsidTr="000E442F">
              <w:tc>
                <w:tcPr>
                  <w:tcW w:w="2608" w:type="dxa"/>
                  <w:vAlign w:val="center"/>
                </w:tcPr>
                <w:p w14:paraId="012E0688" w14:textId="767152AF" w:rsidR="00FD2069" w:rsidRDefault="00C1743D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4640" behindDoc="0" locked="0" layoutInCell="1" allowOverlap="1" wp14:anchorId="1E46C0AC" wp14:editId="303B27CB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FD2069" w:rsidRDefault="00FD2069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FD2069" w:rsidRDefault="00FD2069" w:rsidP="00FD2069">
                  <w:r>
                    <w:t>Anteil:</w:t>
                  </w:r>
                </w:p>
                <w:p w14:paraId="7254F119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609F0FE9" wp14:editId="5E953C98">
                        <wp:extent cx="350849" cy="611505"/>
                        <wp:effectExtent l="0" t="0" r="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33F7B75B" w:rsidR="00FD2069" w:rsidRPr="007903B1" w:rsidRDefault="00FD2069" w:rsidP="00FD2069">
            <w:r>
              <w:t xml:space="preserve"> </w:t>
            </w:r>
          </w:p>
        </w:tc>
        <w:tc>
          <w:tcPr>
            <w:tcW w:w="425" w:type="dxa"/>
          </w:tcPr>
          <w:p w14:paraId="34344E86" w14:textId="77777777" w:rsidR="00FD2069" w:rsidRPr="007903B1" w:rsidRDefault="00FD2069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12D17052" w14:textId="77777777" w:rsidR="00FD2069" w:rsidRDefault="00FD2069" w:rsidP="00FD2069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FD2069" w14:paraId="3331EE5C" w14:textId="77777777" w:rsidTr="000E442F">
              <w:tc>
                <w:tcPr>
                  <w:tcW w:w="2608" w:type="dxa"/>
                </w:tcPr>
                <w:p w14:paraId="07CEAB78" w14:textId="750AAAD9" w:rsidR="00FD2069" w:rsidRDefault="00C1743D" w:rsidP="00FD2069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2592" behindDoc="0" locked="0" layoutInCell="1" allowOverlap="1" wp14:anchorId="4984698A" wp14:editId="0B5AAA12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FD2069" w:rsidRDefault="00FD2069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FD2069" w:rsidRDefault="00FD2069" w:rsidP="00FD2069">
                  <w:r>
                    <w:t>Anteil:</w:t>
                  </w:r>
                </w:p>
                <w:p w14:paraId="24783910" w14:textId="77777777" w:rsidR="00FD2069" w:rsidRDefault="00FD2069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41E429D4" wp14:editId="77139676">
                        <wp:extent cx="350849" cy="611505"/>
                        <wp:effectExtent l="0" t="0" r="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FD2069" w:rsidRDefault="00FD2069" w:rsidP="00FD2069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65E70BF7" w14:textId="77777777" w:rsidR="00FD2069" w:rsidRPr="007903B1" w:rsidRDefault="00FD2069" w:rsidP="00FD2069">
            <w:pPr>
              <w:jc w:val="right"/>
              <w:rPr>
                <w:noProof/>
              </w:rPr>
            </w:pPr>
          </w:p>
        </w:tc>
      </w:tr>
      <w:tr w:rsidR="00080F1D" w:rsidRPr="007903B1" w14:paraId="02A92555" w14:textId="77777777" w:rsidTr="00C70B83">
        <w:tc>
          <w:tcPr>
            <w:tcW w:w="426" w:type="dxa"/>
          </w:tcPr>
          <w:p w14:paraId="30D07977" w14:textId="77777777" w:rsidR="00080F1D" w:rsidRPr="007903B1" w:rsidRDefault="00080F1D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080F1D" w:rsidRDefault="00C1743D" w:rsidP="00080F1D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d</w:t>
            </w:r>
            <w:r w:rsidR="00080F1D">
              <w:rPr>
                <w:b/>
                <w:color w:val="70BCC9" w:themeColor="text2" w:themeTint="99"/>
              </w:rPr>
              <w:t>)</w:t>
            </w:r>
          </w:p>
        </w:tc>
        <w:tc>
          <w:tcPr>
            <w:tcW w:w="7938" w:type="dxa"/>
            <w:gridSpan w:val="3"/>
          </w:tcPr>
          <w:p w14:paraId="07839498" w14:textId="1700436D" w:rsidR="00080F1D" w:rsidRDefault="00080F1D" w:rsidP="00080F1D">
            <w:pPr>
              <w:spacing w:line="240" w:lineRule="auto"/>
            </w:pPr>
            <w:r>
              <w:t xml:space="preserve">Erkläre deinen Lösungsweg zum </w:t>
            </w:r>
            <w:r w:rsidR="00526B93">
              <w:t xml:space="preserve">Bild </w:t>
            </w:r>
            <w:r>
              <w:t>2</w:t>
            </w:r>
            <w:r w:rsidR="00017B65">
              <w:t xml:space="preserve"> aus </w:t>
            </w:r>
            <w:r w:rsidR="00C1743D">
              <w:rPr>
                <w:b/>
                <w:bCs/>
                <w:color w:val="70BCC9" w:themeColor="text2" w:themeTint="99"/>
              </w:rPr>
              <w:t>c</w:t>
            </w:r>
            <w:r w:rsidR="00017B65" w:rsidRPr="00017B65">
              <w:rPr>
                <w:b/>
                <w:bCs/>
                <w:color w:val="70BCC9" w:themeColor="text2" w:themeTint="99"/>
              </w:rPr>
              <w:t>)</w:t>
            </w:r>
            <w:r>
              <w:t>:</w:t>
            </w:r>
          </w:p>
          <w:tbl>
            <w:tblPr>
              <w:tblStyle w:val="MSKTabelle"/>
              <w:tblW w:w="0" w:type="auto"/>
              <w:tblLayout w:type="fixed"/>
              <w:tblLook w:val="0600" w:firstRow="0" w:lastRow="0" w:firstColumn="0" w:lastColumn="0" w:noHBand="1" w:noVBand="1"/>
            </w:tblPr>
            <w:tblGrid>
              <w:gridCol w:w="7603"/>
            </w:tblGrid>
            <w:tr w:rsidR="00A732E5" w14:paraId="006C630E" w14:textId="77777777" w:rsidTr="00C62B2E">
              <w:trPr>
                <w:trHeight w:val="989"/>
              </w:trPr>
              <w:tc>
                <w:tcPr>
                  <w:tcW w:w="7603" w:type="dxa"/>
                </w:tcPr>
                <w:p w14:paraId="5DE83DF2" w14:textId="77777777" w:rsidR="00A732E5" w:rsidRDefault="00A732E5" w:rsidP="00A732E5">
                  <w:pPr>
                    <w:spacing w:line="240" w:lineRule="auto"/>
                  </w:pPr>
                </w:p>
                <w:p w14:paraId="319D45A1" w14:textId="77777777" w:rsidR="00A732E5" w:rsidRDefault="00A732E5" w:rsidP="00A732E5">
                  <w:pPr>
                    <w:spacing w:line="240" w:lineRule="auto"/>
                  </w:pPr>
                </w:p>
                <w:p w14:paraId="79850DB9" w14:textId="77777777" w:rsidR="00A732E5" w:rsidRDefault="00A732E5" w:rsidP="00A732E5">
                  <w:pPr>
                    <w:spacing w:line="240" w:lineRule="auto"/>
                  </w:pPr>
                </w:p>
              </w:tc>
            </w:tr>
          </w:tbl>
          <w:p w14:paraId="5920B27A" w14:textId="77777777" w:rsidR="00080F1D" w:rsidRDefault="00A732E5" w:rsidP="00080F1D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66BDA79" w14:textId="6D6DDED5" w:rsidR="00080F1D" w:rsidRPr="007903B1" w:rsidRDefault="00080F1D" w:rsidP="00080F1D">
            <w:pPr>
              <w:jc w:val="right"/>
            </w:pPr>
          </w:p>
        </w:tc>
      </w:tr>
      <w:tr w:rsidR="00A732E5" w:rsidRPr="007903B1" w14:paraId="69B730AC" w14:textId="77777777" w:rsidTr="00C70B83">
        <w:tc>
          <w:tcPr>
            <w:tcW w:w="426" w:type="dxa"/>
          </w:tcPr>
          <w:p w14:paraId="2E09EB65" w14:textId="77777777" w:rsidR="00A732E5" w:rsidRPr="00AC7674" w:rsidRDefault="00597EDF" w:rsidP="00A732E5">
            <w:pPr>
              <w:pStyle w:val="berschrift2"/>
              <w:rPr>
                <w:color w:val="70BCC9" w:themeColor="text2" w:themeTint="99"/>
              </w:rPr>
            </w:pPr>
            <w:r>
              <w:rPr>
                <w:color w:val="70BCC9" w:themeColor="text2" w:themeTint="99"/>
              </w:rPr>
              <w:t>2</w:t>
            </w:r>
          </w:p>
        </w:tc>
        <w:tc>
          <w:tcPr>
            <w:tcW w:w="8787" w:type="dxa"/>
            <w:gridSpan w:val="5"/>
          </w:tcPr>
          <w:p w14:paraId="4D986067" w14:textId="7CAE8693" w:rsidR="00A732E5" w:rsidRPr="00AC7674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597EDF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C62B2E" w:rsidRPr="007903B1" w14:paraId="708BFEFB" w14:textId="77777777" w:rsidTr="00C70B83">
        <w:tc>
          <w:tcPr>
            <w:tcW w:w="426" w:type="dxa"/>
          </w:tcPr>
          <w:p w14:paraId="33D32DD9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7929EDF" w14:textId="77777777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a)</w:t>
            </w:r>
          </w:p>
          <w:p w14:paraId="5EE59DF6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7938" w:type="dxa"/>
            <w:gridSpan w:val="3"/>
          </w:tcPr>
          <w:p w14:paraId="29E9D51D" w14:textId="175D86EC" w:rsidR="00C62B2E" w:rsidRDefault="00C62B2E" w:rsidP="00C62B2E">
            <w:pPr>
              <w:spacing w:line="240" w:lineRule="auto"/>
            </w:pPr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  <w:tc>
          <w:tcPr>
            <w:tcW w:w="424" w:type="dxa"/>
            <w:vAlign w:val="bottom"/>
          </w:tcPr>
          <w:p w14:paraId="0AA17ED9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1C456A1A" w14:textId="77777777" w:rsidTr="00C70B83">
        <w:tc>
          <w:tcPr>
            <w:tcW w:w="426" w:type="dxa"/>
          </w:tcPr>
          <w:p w14:paraId="45C1CD35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05277F72" w14:textId="77777777" w:rsidR="00C62B2E" w:rsidRDefault="00C62B2E" w:rsidP="00C62B2E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C62B2E" w:rsidRDefault="00C1743D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C62B2E" w:rsidRDefault="00C62B2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C62B2E" w:rsidRDefault="00C62B2E" w:rsidP="00C62B2E">
                  <w:r>
                    <w:t>Anteil:</w:t>
                  </w:r>
                </w:p>
                <w:p w14:paraId="2A67833D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E4D1C14" wp14:editId="0F5320E8">
                        <wp:extent cx="350849" cy="611505"/>
                        <wp:effectExtent l="0" t="0" r="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C62B2E" w:rsidRPr="007903B1" w:rsidRDefault="00C62B2E" w:rsidP="00C62B2E">
            <w:r>
              <w:t xml:space="preserve"> </w:t>
            </w:r>
          </w:p>
        </w:tc>
        <w:tc>
          <w:tcPr>
            <w:tcW w:w="425" w:type="dxa"/>
          </w:tcPr>
          <w:p w14:paraId="5585A6B8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4C138B82" w14:textId="77777777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4642653A" w14:textId="77777777" w:rsidTr="000E442F">
              <w:tc>
                <w:tcPr>
                  <w:tcW w:w="2608" w:type="dxa"/>
                </w:tcPr>
                <w:p w14:paraId="24DBEB25" w14:textId="77777777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C62B2E" w:rsidRDefault="00C62B2E" w:rsidP="00C62B2E">
                  <w:r>
                    <w:t>Anteil:</w:t>
                  </w:r>
                </w:p>
                <w:p w14:paraId="59F92662" w14:textId="77777777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E9D4B8" wp14:editId="4D554664">
                        <wp:extent cx="350849" cy="611505"/>
                        <wp:effectExtent l="0" t="0" r="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59869D17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3E420D40" w14:textId="77777777" w:rsidTr="00C70B83">
        <w:tc>
          <w:tcPr>
            <w:tcW w:w="426" w:type="dxa"/>
          </w:tcPr>
          <w:p w14:paraId="2E042CC1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C62B2E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7938" w:type="dxa"/>
            <w:gridSpan w:val="3"/>
          </w:tcPr>
          <w:tbl>
            <w:tblPr>
              <w:tblStyle w:val="MSKTabelle"/>
              <w:tblW w:w="0" w:type="auto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534"/>
              <w:gridCol w:w="5069"/>
            </w:tblGrid>
            <w:tr w:rsidR="00C62B2E" w14:paraId="50F1EBBA" w14:textId="77777777" w:rsidTr="005B4C4F">
              <w:tc>
                <w:tcPr>
                  <w:tcW w:w="25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2008A0AB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097F87">
                    <w:t>Erkläre deinen Lösungsweg zum Bild</w:t>
                  </w:r>
                  <w:r>
                    <w:t xml:space="preserve"> </w:t>
                  </w:r>
                  <w:r w:rsidRPr="00097F87">
                    <w:t>2</w:t>
                  </w:r>
                  <w:r>
                    <w:t xml:space="preserve"> aus </w:t>
                  </w:r>
                  <w:r w:rsidRPr="00C62B2E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097F87">
                    <w:t>:</w:t>
                  </w:r>
                </w:p>
                <w:p w14:paraId="73B52F35" w14:textId="77777777" w:rsidR="00C62B2E" w:rsidRDefault="00C62B2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</w:p>
                <w:p w14:paraId="376CDC9B" w14:textId="77777777" w:rsidR="00C62B2E" w:rsidRDefault="00C62B2E" w:rsidP="00C62B2E">
                  <w:pPr>
                    <w:spacing w:line="240" w:lineRule="auto"/>
                  </w:pPr>
                </w:p>
                <w:p w14:paraId="527F1935" w14:textId="77777777" w:rsidR="00C62B2E" w:rsidRDefault="00C62B2E" w:rsidP="00C62B2E">
                  <w:pPr>
                    <w:spacing w:line="240" w:lineRule="auto"/>
                  </w:pPr>
                </w:p>
              </w:tc>
              <w:tc>
                <w:tcPr>
                  <w:tcW w:w="5069" w:type="dxa"/>
                </w:tcPr>
                <w:p w14:paraId="70F6F6F2" w14:textId="77777777" w:rsidR="00C62B2E" w:rsidRDefault="00C62B2E" w:rsidP="00C62B2E">
                  <w:pPr>
                    <w:spacing w:line="240" w:lineRule="auto"/>
                  </w:pPr>
                </w:p>
                <w:p w14:paraId="56E86072" w14:textId="77777777" w:rsidR="00C62B2E" w:rsidRDefault="00C62B2E" w:rsidP="00C62B2E">
                  <w:pPr>
                    <w:spacing w:line="240" w:lineRule="auto"/>
                  </w:pPr>
                </w:p>
                <w:p w14:paraId="2BC8C9C9" w14:textId="77777777" w:rsidR="00C62B2E" w:rsidRDefault="00C62B2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C62B2E" w:rsidRDefault="00C62B2E" w:rsidP="00C62B2E">
            <w:pPr>
              <w:spacing w:line="240" w:lineRule="auto"/>
            </w:pPr>
            <w:r>
              <w:t xml:space="preserve"> </w:t>
            </w:r>
          </w:p>
        </w:tc>
        <w:tc>
          <w:tcPr>
            <w:tcW w:w="424" w:type="dxa"/>
            <w:vAlign w:val="bottom"/>
          </w:tcPr>
          <w:p w14:paraId="22700379" w14:textId="77777777" w:rsidR="00C62B2E" w:rsidRPr="007903B1" w:rsidRDefault="00C62B2E" w:rsidP="00C62B2E">
            <w:pPr>
              <w:jc w:val="right"/>
            </w:pPr>
          </w:p>
        </w:tc>
      </w:tr>
      <w:tr w:rsidR="00C62B2E" w:rsidRPr="007903B1" w14:paraId="56870ACB" w14:textId="77777777" w:rsidTr="00C70B83">
        <w:tc>
          <w:tcPr>
            <w:tcW w:w="426" w:type="dxa"/>
          </w:tcPr>
          <w:p w14:paraId="48A82752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7938" w:type="dxa"/>
            <w:gridSpan w:val="3"/>
          </w:tcPr>
          <w:p w14:paraId="2CB689E3" w14:textId="77777777" w:rsidR="00C62B2E" w:rsidRDefault="00C62B2E" w:rsidP="00C62B2E">
            <w:pPr>
              <w:spacing w:line="240" w:lineRule="auto"/>
            </w:pPr>
            <w:r w:rsidRPr="00B430D3">
              <w:t>Zeichne für beide Bilder den Teil farbig ein, sodass der Anteil passt.</w:t>
            </w:r>
          </w:p>
          <w:p w14:paraId="09EBE8B1" w14:textId="07C81A1C" w:rsidR="00C62B2E" w:rsidRDefault="00C62B2E" w:rsidP="00C62B2E">
            <w:pPr>
              <w:spacing w:line="240" w:lineRule="auto"/>
            </w:pPr>
          </w:p>
        </w:tc>
        <w:tc>
          <w:tcPr>
            <w:tcW w:w="424" w:type="dxa"/>
            <w:vAlign w:val="bottom"/>
          </w:tcPr>
          <w:p w14:paraId="3A4A7C15" w14:textId="77777777" w:rsidR="00C62B2E" w:rsidRPr="007903B1" w:rsidRDefault="00C62B2E" w:rsidP="00C62B2E">
            <w:pPr>
              <w:jc w:val="right"/>
              <w:rPr>
                <w:noProof/>
              </w:rPr>
            </w:pPr>
          </w:p>
        </w:tc>
      </w:tr>
      <w:tr w:rsidR="00C62B2E" w:rsidRPr="007903B1" w14:paraId="470BED5B" w14:textId="77777777" w:rsidTr="00C70B83">
        <w:trPr>
          <w:trHeight w:val="1656"/>
        </w:trPr>
        <w:tc>
          <w:tcPr>
            <w:tcW w:w="426" w:type="dxa"/>
          </w:tcPr>
          <w:p w14:paraId="0703375B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526070A2" w14:textId="77777777" w:rsidR="00C62B2E" w:rsidRDefault="00C62B2E" w:rsidP="00C62B2E">
            <w:pPr>
              <w:spacing w:line="240" w:lineRule="auto"/>
            </w:pPr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26688" behindDoc="0" locked="0" layoutInCell="1" allowOverlap="1" wp14:anchorId="0191D3C2" wp14:editId="68725383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Default="00017B6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59040" behindDoc="0" locked="0" layoutInCell="1" allowOverlap="1" wp14:anchorId="658E7E8D" wp14:editId="668A20A7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658E7E8D" id="_x0000_s1030" style="position:absolute;margin-left:-.05pt;margin-top:13.85pt;width:31.65pt;height:35.75pt;z-index:252759040;mso-width-relative:margin;mso-height-relative:margin" coordorigin="-48647,-35363" coordsize="402291,4548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&#13;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4029E82A" w14:textId="4F4D3B45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7903B1" w:rsidRDefault="00C62B2E" w:rsidP="00C62B2E"/>
        </w:tc>
        <w:tc>
          <w:tcPr>
            <w:tcW w:w="425" w:type="dxa"/>
          </w:tcPr>
          <w:p w14:paraId="2F8912BD" w14:textId="0C363875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7F4768FB" w14:textId="77777777" w:rsidTr="000E442F">
              <w:tc>
                <w:tcPr>
                  <w:tcW w:w="2608" w:type="dxa"/>
                </w:tcPr>
                <w:p w14:paraId="4C723401" w14:textId="0F12BBD2" w:rsidR="00C62B2E" w:rsidRDefault="00C62B2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5441E15B" w14:textId="0CF0D176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Default="0006010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1088" behindDoc="0" locked="0" layoutInCell="1" allowOverlap="1" wp14:anchorId="31238E8B" wp14:editId="5C13A6F2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31238E8B" id="_x0000_s1034" style="position:absolute;margin-left:0;margin-top:13.85pt;width:29.15pt;height:35.35pt;z-index:252761088;mso-width-relative:margin;mso-height-relative:margin" coordorigin="-48647,-35363" coordsize="370770,4502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&#13;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&#13;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0B6365DC" w14:textId="084EBD0C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7903B1" w:rsidRDefault="00C62B2E" w:rsidP="00C62B2E"/>
        </w:tc>
        <w:tc>
          <w:tcPr>
            <w:tcW w:w="424" w:type="dxa"/>
            <w:vAlign w:val="bottom"/>
          </w:tcPr>
          <w:p w14:paraId="45DCEA0E" w14:textId="2B0A7C61" w:rsidR="00C62B2E" w:rsidRPr="007903B1" w:rsidRDefault="00C62B2E" w:rsidP="00C62B2E">
            <w:pPr>
              <w:jc w:val="right"/>
            </w:pPr>
          </w:p>
        </w:tc>
      </w:tr>
    </w:tbl>
    <w:p w14:paraId="2F9DA6D5" w14:textId="0E9A08F8" w:rsidR="00BD3F55" w:rsidRDefault="00BD3F55">
      <w:pPr>
        <w:sectPr w:rsidR="00BD3F55" w:rsidSect="001130EE">
          <w:headerReference w:type="default" r:id="rId21"/>
          <w:footerReference w:type="default" r:id="rId2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E0758C" w:rsidRPr="00E0758C" w14:paraId="1F4DA6EB" w14:textId="77777777" w:rsidTr="00DA2432">
        <w:tc>
          <w:tcPr>
            <w:tcW w:w="709" w:type="dxa"/>
          </w:tcPr>
          <w:p w14:paraId="4E160D00" w14:textId="1B63FE66" w:rsidR="00E0758C" w:rsidRPr="00AC7674" w:rsidRDefault="00E0758C" w:rsidP="00AC7674">
            <w:pPr>
              <w:pStyle w:val="berschrift1"/>
            </w:pPr>
            <w:r w:rsidRPr="00AC7674">
              <w:lastRenderedPageBreak/>
              <w:t>A</w:t>
            </w:r>
          </w:p>
        </w:tc>
        <w:tc>
          <w:tcPr>
            <w:tcW w:w="8362" w:type="dxa"/>
            <w:gridSpan w:val="2"/>
          </w:tcPr>
          <w:p w14:paraId="3EFD87C0" w14:textId="77777777" w:rsidR="00E0758C" w:rsidRPr="00AC7674" w:rsidRDefault="00951F21" w:rsidP="00AC7674">
            <w:pPr>
              <w:pStyle w:val="berschrift1"/>
            </w:pPr>
            <w:r w:rsidRPr="00951F21">
              <w:t>Ich kann Anteile von einem Ganzen bestimmen und darstellen</w:t>
            </w:r>
          </w:p>
        </w:tc>
      </w:tr>
      <w:tr w:rsidR="00E0758C" w:rsidRPr="00E0758C" w14:paraId="2CD12E9E" w14:textId="77777777" w:rsidTr="00DA2432">
        <w:trPr>
          <w:trHeight w:val="170"/>
        </w:trPr>
        <w:tc>
          <w:tcPr>
            <w:tcW w:w="709" w:type="dxa"/>
          </w:tcPr>
          <w:p w14:paraId="01095ADE" w14:textId="77777777" w:rsidR="00E0758C" w:rsidRPr="00E0758C" w:rsidRDefault="00E0758C" w:rsidP="00AC7674">
            <w:pPr>
              <w:pStyle w:val="berschrift2"/>
            </w:pPr>
            <w:r w:rsidRPr="00E0758C">
              <w:t>1</w:t>
            </w:r>
          </w:p>
        </w:tc>
        <w:tc>
          <w:tcPr>
            <w:tcW w:w="8362" w:type="dxa"/>
            <w:gridSpan w:val="2"/>
          </w:tcPr>
          <w:p w14:paraId="5EEFB3CA" w14:textId="77777777" w:rsidR="00E0758C" w:rsidRPr="00911328" w:rsidRDefault="00951F21" w:rsidP="00AC7674">
            <w:pPr>
              <w:pStyle w:val="berschrift2"/>
            </w:pPr>
            <w:r w:rsidRPr="00951F21">
              <w:t>Ein Stück vom Ganzen bestimmen und darstellen</w:t>
            </w:r>
          </w:p>
        </w:tc>
      </w:tr>
      <w:tr w:rsidR="00E0758C" w:rsidRPr="00E0758C" w14:paraId="2292E2D9" w14:textId="77777777" w:rsidTr="00DA2432">
        <w:tc>
          <w:tcPr>
            <w:tcW w:w="709" w:type="dxa"/>
          </w:tcPr>
          <w:p w14:paraId="6FF6275B" w14:textId="77777777" w:rsidR="00E0758C" w:rsidRPr="00E0758C" w:rsidRDefault="00E0758C" w:rsidP="00AC7674">
            <w:pPr>
              <w:pStyle w:val="berschrift3"/>
            </w:pPr>
            <w:r w:rsidRPr="00E0758C">
              <w:t>1.1</w:t>
            </w:r>
          </w:p>
        </w:tc>
        <w:tc>
          <w:tcPr>
            <w:tcW w:w="8362" w:type="dxa"/>
            <w:gridSpan w:val="2"/>
          </w:tcPr>
          <w:p w14:paraId="5150C498" w14:textId="3AFE1AE1" w:rsidR="00E0758C" w:rsidRPr="00911328" w:rsidRDefault="00951F21" w:rsidP="00AC7674">
            <w:pPr>
              <w:pStyle w:val="berschrift3"/>
            </w:pPr>
            <w:r w:rsidRPr="00951F21">
              <w:t>Welchen Anteil bekommt ein Kind</w:t>
            </w:r>
            <w:r w:rsidR="00937C6A">
              <w:t>?</w:t>
            </w:r>
          </w:p>
        </w:tc>
      </w:tr>
      <w:tr w:rsidR="00E0758C" w:rsidRPr="00E0758C" w14:paraId="0E555533" w14:textId="77777777" w:rsidTr="00DA2432">
        <w:tc>
          <w:tcPr>
            <w:tcW w:w="709" w:type="dxa"/>
          </w:tcPr>
          <w:p w14:paraId="78155A52" w14:textId="7777777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326" w:type="dxa"/>
          </w:tcPr>
          <w:p w14:paraId="66370488" w14:textId="77777777" w:rsidR="00E0758C" w:rsidRPr="00E0758C" w:rsidRDefault="003F2A20" w:rsidP="00AC7674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67B5C246" w14:textId="77777777" w:rsidR="00951F21" w:rsidRDefault="00951F21" w:rsidP="00951F21">
            <w:r>
              <w:rPr>
                <w:noProof/>
              </w:rPr>
              <w:drawing>
                <wp:anchor distT="0" distB="0" distL="114300" distR="114300" simplePos="0" relativeHeight="252403712" behindDoc="0" locked="0" layoutInCell="1" allowOverlap="1" wp14:anchorId="2A6BE0FB" wp14:editId="7CDA48A0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Wie muss man schneiden, wenn sich mehrere Kinder gerecht </w:t>
            </w:r>
          </w:p>
          <w:p w14:paraId="42EAF4B6" w14:textId="77777777" w:rsidR="00951F21" w:rsidRDefault="00951F21" w:rsidP="00951F21">
            <w:r>
              <w:t xml:space="preserve">einen Blechkuchen teilen? Welchen Anteil bekommt ein Kind? </w:t>
            </w:r>
          </w:p>
          <w:p w14:paraId="4ABAB891" w14:textId="3ED3E84E" w:rsidR="00951F21" w:rsidRDefault="00951F21" w:rsidP="00951F21">
            <w:r>
              <w:t xml:space="preserve">Falte zuerst ein </w:t>
            </w:r>
            <w:r w:rsidRPr="00180003">
              <w:t>Blatt so,</w:t>
            </w:r>
            <w:r>
              <w:t xml:space="preserve"> wie du den Kuchen schneiden würdest. </w:t>
            </w:r>
          </w:p>
          <w:p w14:paraId="78477355" w14:textId="6B7334E3" w:rsidR="00E0758C" w:rsidRDefault="00951F21" w:rsidP="00951F21">
            <w:r>
              <w:t>Ergänze dann die Tabelle. Erkläre</w:t>
            </w:r>
            <w:r w:rsidR="00937C6A">
              <w:t>,</w:t>
            </w:r>
            <w:r>
              <w:t xml:space="preserve"> wie du dabei vorgegangen bist</w:t>
            </w:r>
            <w:r w:rsidR="00937C6A">
              <w:t>.</w:t>
            </w:r>
          </w:p>
          <w:p w14:paraId="682069DB" w14:textId="77777777" w:rsidR="00951F21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711D52FF" w:rsidR="00951F21" w:rsidRPr="00951F21" w:rsidRDefault="008D2AC5" w:rsidP="00951F21">
                  <w:r>
                    <w:t>Situation</w:t>
                  </w:r>
                  <w:r w:rsidR="00CF1A62" w:rsidRPr="00CF1A62">
                    <w:t>:</w:t>
                  </w:r>
                </w:p>
              </w:tc>
              <w:tc>
                <w:tcPr>
                  <w:tcW w:w="3119" w:type="dxa"/>
                </w:tcPr>
                <w:p w14:paraId="4948DC80" w14:textId="228AB159" w:rsidR="00951F21" w:rsidRPr="00951F21" w:rsidRDefault="00951F21" w:rsidP="00951F21">
                  <w:r w:rsidRPr="00951F21">
                    <w:t>Bild</w:t>
                  </w:r>
                  <w:r w:rsidR="00C221D0">
                    <w:t xml:space="preserve">: </w:t>
                  </w:r>
                  <w:r w:rsidRPr="00951F21">
                    <w:t>Das bekommt ein</w:t>
                  </w:r>
                  <w:r>
                    <w:t xml:space="preserve"> Kind:</w:t>
                  </w:r>
                </w:p>
              </w:tc>
              <w:tc>
                <w:tcPr>
                  <w:tcW w:w="2545" w:type="dxa"/>
                </w:tcPr>
                <w:p w14:paraId="0B3FFAF0" w14:textId="207230B7" w:rsidR="00951F21" w:rsidRPr="00951F21" w:rsidRDefault="00951F21" w:rsidP="00951F21">
                  <w:r w:rsidRPr="00951F21">
                    <w:t>Anteil für ein Kind:</w:t>
                  </w:r>
                </w:p>
              </w:tc>
            </w:tr>
            <w:tr w:rsidR="00951F21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4B0A01" w:rsidRDefault="00A971D6" w:rsidP="00951F21">
                  <w:pPr>
                    <w:jc w:val="center"/>
                  </w:pPr>
                  <w:r>
                    <w:t xml:space="preserve">1 </w:t>
                  </w:r>
                  <w:r w:rsidR="00951F21" w:rsidRPr="004B0A01">
                    <w:t>Kuchen</w:t>
                  </w:r>
                  <w:r>
                    <w:t xml:space="preserve"> für 2</w:t>
                  </w:r>
                  <w:r w:rsidR="00951F21" w:rsidRPr="004B0A01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Default="00060105" w:rsidP="00FD2069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3136" behindDoc="0" locked="0" layoutInCell="1" allowOverlap="1" wp14:anchorId="5A0123A0" wp14:editId="78F8818E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5A0123A0" id="_x0000_s1038" style="position:absolute;left:0;text-align:left;margin-left:43.65pt;margin-top:-3.25pt;width:23.55pt;height:33.75pt;z-index:252763136;mso-width-relative:margin;mso-height-relative:margin" coordorigin="-23114,-26953" coordsize="30015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&#13;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4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6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8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E0758C" w:rsidRDefault="00CF1A62" w:rsidP="00951F21">
            <w:r>
              <w:t xml:space="preserve"> </w:t>
            </w:r>
          </w:p>
        </w:tc>
      </w:tr>
      <w:tr w:rsidR="003F2A20" w:rsidRPr="00E0758C" w14:paraId="01330B3F" w14:textId="77777777" w:rsidTr="00DA2432">
        <w:tc>
          <w:tcPr>
            <w:tcW w:w="709" w:type="dxa"/>
          </w:tcPr>
          <w:p w14:paraId="7AB245E3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2A8AE304" wp14:editId="36ADED95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243016CB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3E73100" w14:textId="7CC983E3" w:rsidR="003F2A20" w:rsidRDefault="003F2A20" w:rsidP="003F2A20">
            <w:r>
              <w:t>Was passiert mit dem Anteil</w:t>
            </w:r>
            <w:r w:rsidR="00387F37">
              <w:t xml:space="preserve"> </w:t>
            </w:r>
            <w:r w:rsidR="00387F37">
              <w:rPr>
                <w:rFonts w:asciiTheme="majorHAnsi" w:hAnsiTheme="majorHAnsi"/>
              </w:rPr>
              <w:t>für ein Kind</w:t>
            </w:r>
            <w:r>
              <w:t>, wenn doppelt so viele Kinder mitessen?</w:t>
            </w:r>
          </w:p>
          <w:p w14:paraId="05D718CE" w14:textId="77777777" w:rsidR="003F2A20" w:rsidRDefault="003F2A20" w:rsidP="003F2A20">
            <w:r>
              <w:t>Was passiert mit dem Anteil</w:t>
            </w:r>
            <w:r w:rsidR="00387F37">
              <w:rPr>
                <w:rFonts w:asciiTheme="majorHAnsi" w:hAnsiTheme="majorHAnsi"/>
              </w:rPr>
              <w:t xml:space="preserve"> für ein Kind</w:t>
            </w:r>
            <w:r>
              <w:t>, wenn immer mehr Kinder dazu kommen?</w:t>
            </w:r>
          </w:p>
          <w:p w14:paraId="0A01C6C4" w14:textId="4FF6A200" w:rsidR="00D53A74" w:rsidRPr="00E0758C" w:rsidRDefault="00D53A74" w:rsidP="003F2A20"/>
        </w:tc>
      </w:tr>
      <w:tr w:rsidR="00CF1A62" w:rsidRPr="00E0758C" w14:paraId="3D266717" w14:textId="77777777" w:rsidTr="00DA2432">
        <w:tc>
          <w:tcPr>
            <w:tcW w:w="709" w:type="dxa"/>
          </w:tcPr>
          <w:p w14:paraId="1E4332A6" w14:textId="77777777" w:rsidR="00CF1A62" w:rsidRPr="00E0758C" w:rsidRDefault="00CF1A62" w:rsidP="00CF1A62">
            <w:pPr>
              <w:pStyle w:val="berschrift3"/>
            </w:pPr>
            <w:r w:rsidRPr="00E0758C">
              <w:t>1.</w:t>
            </w:r>
            <w:r>
              <w:t>2</w:t>
            </w:r>
          </w:p>
        </w:tc>
        <w:tc>
          <w:tcPr>
            <w:tcW w:w="8362" w:type="dxa"/>
            <w:gridSpan w:val="2"/>
          </w:tcPr>
          <w:p w14:paraId="12FADE14" w14:textId="77777777" w:rsidR="00CF1A62" w:rsidRPr="00911328" w:rsidRDefault="00CF1A62" w:rsidP="00CF1A62">
            <w:pPr>
              <w:pStyle w:val="berschrift3"/>
            </w:pPr>
            <w:r w:rsidRPr="00CF1A62">
              <w:t>Anteile von verschiedenen Kuchen</w:t>
            </w:r>
          </w:p>
        </w:tc>
      </w:tr>
      <w:tr w:rsidR="00E463A8" w:rsidRPr="00E0758C" w14:paraId="3136DC12" w14:textId="77777777" w:rsidTr="00DA2432">
        <w:tc>
          <w:tcPr>
            <w:tcW w:w="709" w:type="dxa"/>
          </w:tcPr>
          <w:p w14:paraId="054DB9EF" w14:textId="77777777" w:rsidR="00E463A8" w:rsidRPr="00E0758C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1E2B615" w14:textId="77777777" w:rsidR="00E463A8" w:rsidRPr="00E0758C" w:rsidRDefault="00E463A8" w:rsidP="00E463A8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16FF635" w14:textId="6283CC1B" w:rsidR="00E463A8" w:rsidRDefault="00E463A8" w:rsidP="00E463A8">
            <w:r>
              <w:t>Hier sind verschiedene Kuchen. Die Kinder bekommen immer das</w:t>
            </w:r>
            <w:r w:rsidR="001925C2">
              <w:t xml:space="preserve"> graue</w:t>
            </w:r>
            <w:r>
              <w:t xml:space="preserve"> Stück.</w:t>
            </w:r>
          </w:p>
          <w:p w14:paraId="4259C574" w14:textId="43EC4DD3" w:rsidR="006B406E" w:rsidRDefault="00E463A8" w:rsidP="007457AE">
            <w:pPr>
              <w:spacing w:after="120"/>
            </w:pPr>
            <w:r>
              <w:t xml:space="preserve">Welcher Anteil vom </w:t>
            </w:r>
            <w:r w:rsidR="006B406E">
              <w:t>ganzen Kuche</w:t>
            </w:r>
            <w:r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Default="00FD2069" w:rsidP="00FD2069">
                  <w:pPr>
                    <w:spacing w:line="240" w:lineRule="atLeast"/>
                  </w:pPr>
                  <w:r>
                    <w:t>(1)</w:t>
                  </w:r>
                </w:p>
                <w:p w14:paraId="19048963" w14:textId="2F6834C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Default="00FD2069" w:rsidP="00FD2069">
                  <w:pPr>
                    <w:spacing w:line="240" w:lineRule="atLeast"/>
                  </w:pPr>
                  <w:r>
                    <w:t>(2)</w:t>
                  </w:r>
                </w:p>
                <w:p w14:paraId="5E1764C5" w14:textId="41F293E2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Default="00FD2069" w:rsidP="00FD2069">
                  <w:pPr>
                    <w:spacing w:line="240" w:lineRule="atLeast"/>
                  </w:pPr>
                  <w:r>
                    <w:t>(3)</w:t>
                  </w:r>
                </w:p>
                <w:p w14:paraId="4281B02F" w14:textId="2B5CDD3E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Default="00FD2069" w:rsidP="00FD2069">
                  <w:pPr>
                    <w:spacing w:line="240" w:lineRule="atLeast"/>
                  </w:pPr>
                  <w:r>
                    <w:t>(4)</w:t>
                  </w:r>
                </w:p>
                <w:p w14:paraId="0450D405" w14:textId="38BBC84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9A5EE3" w14:textId="77777777" w:rsidR="00E463A8" w:rsidRPr="00E0758C" w:rsidRDefault="00E463A8" w:rsidP="00E463A8"/>
        </w:tc>
      </w:tr>
      <w:tr w:rsidR="003F2A20" w:rsidRPr="00E0758C" w14:paraId="30F5F776" w14:textId="77777777" w:rsidTr="00DA2432">
        <w:tc>
          <w:tcPr>
            <w:tcW w:w="709" w:type="dxa"/>
          </w:tcPr>
          <w:p w14:paraId="20A55B75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FBBE806" wp14:editId="2742546F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02B264D5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10D3043E" w14:textId="248C4B5F" w:rsidR="003F2A20" w:rsidRDefault="003F2A20" w:rsidP="003F2A20">
            <w:r>
              <w:t>Vergleiche Bild</w:t>
            </w:r>
            <w:r w:rsidR="001925C2">
              <w:t xml:space="preserve"> 1 und Bild 4</w:t>
            </w:r>
            <w:r w:rsidR="00526B93">
              <w:t xml:space="preserve"> aus </w:t>
            </w:r>
            <w:r w:rsidR="00526B93" w:rsidRPr="00526B93">
              <w:rPr>
                <w:b/>
                <w:bCs/>
                <w:color w:val="327A86" w:themeColor="text2"/>
              </w:rPr>
              <w:t>a)</w:t>
            </w:r>
            <w:r w:rsidR="00387F37">
              <w:rPr>
                <w:rFonts w:asciiTheme="majorHAnsi" w:hAnsiTheme="majorHAnsi"/>
              </w:rPr>
              <w:t>.</w:t>
            </w:r>
            <w:r>
              <w:t xml:space="preserve"> </w:t>
            </w:r>
            <w:r w:rsidR="00060105">
              <w:br/>
            </w:r>
            <w:r>
              <w:t>D</w:t>
            </w:r>
            <w:r w:rsidR="006B406E">
              <w:t xml:space="preserve">er Teil im </w:t>
            </w:r>
            <w:r w:rsidR="00387F37">
              <w:t>Bild</w:t>
            </w:r>
            <w:r>
              <w:t xml:space="preserve"> ist gleich</w:t>
            </w:r>
            <w:r w:rsidR="00387F37">
              <w:t xml:space="preserve"> groß</w:t>
            </w:r>
            <w:r w:rsidR="006B406E">
              <w:t>, das Ganze wird größer</w:t>
            </w:r>
            <w:r>
              <w:t>. Was ist mit dem Anteil?</w:t>
            </w:r>
          </w:p>
          <w:p w14:paraId="0A566F3C" w14:textId="0A7BF1C4" w:rsidR="003F2A20" w:rsidRDefault="003F2A20" w:rsidP="003F2A20">
            <w:r>
              <w:t>Vergleiche auch die anderen Bilder. Welche Muster kannst du finden</w:t>
            </w:r>
            <w:r w:rsidR="001925C2">
              <w:t>?</w:t>
            </w:r>
          </w:p>
        </w:tc>
      </w:tr>
    </w:tbl>
    <w:p w14:paraId="68F13785" w14:textId="77777777" w:rsidR="009225A2" w:rsidRDefault="009225A2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4C4EBA" w:rsidRPr="00E0758C" w14:paraId="633619BF" w14:textId="77777777" w:rsidTr="00DA2432">
        <w:trPr>
          <w:trHeight w:val="116"/>
        </w:trPr>
        <w:tc>
          <w:tcPr>
            <w:tcW w:w="709" w:type="dxa"/>
          </w:tcPr>
          <w:p w14:paraId="4D56DA88" w14:textId="3C1ABDD4" w:rsidR="004C4EBA" w:rsidRPr="00E0758C" w:rsidRDefault="004C4EBA" w:rsidP="004C4EBA">
            <w:pPr>
              <w:pStyle w:val="berschrift3"/>
            </w:pPr>
            <w:r w:rsidRPr="00E0758C">
              <w:lastRenderedPageBreak/>
              <w:t>1.</w:t>
            </w:r>
            <w:r>
              <w:t>3</w:t>
            </w:r>
          </w:p>
        </w:tc>
        <w:tc>
          <w:tcPr>
            <w:tcW w:w="8362" w:type="dxa"/>
            <w:gridSpan w:val="2"/>
          </w:tcPr>
          <w:p w14:paraId="180A6E4C" w14:textId="7533A5DD" w:rsidR="004C4EBA" w:rsidRPr="00911328" w:rsidRDefault="004C4EBA" w:rsidP="004C4EBA">
            <w:pPr>
              <w:pStyle w:val="berschrift3"/>
            </w:pPr>
            <w:r w:rsidRPr="004C4EBA">
              <w:t>Was hat der Bruch mit dem Bild zu tun?</w:t>
            </w:r>
          </w:p>
        </w:tc>
      </w:tr>
      <w:tr w:rsidR="00911ABF" w:rsidRPr="00E0758C" w14:paraId="50EC338B" w14:textId="77777777" w:rsidTr="00DA2432">
        <w:tc>
          <w:tcPr>
            <w:tcW w:w="709" w:type="dxa"/>
          </w:tcPr>
          <w:p w14:paraId="52F3929F" w14:textId="75AEABBD" w:rsidR="00911ABF" w:rsidRPr="00E0758C" w:rsidRDefault="00911ABF" w:rsidP="00911ABF">
            <w:pPr>
              <w:spacing w:line="240" w:lineRule="atLeast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3E83F53F" wp14:editId="06F468BF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54CC4C9" w14:textId="6EA63807" w:rsidR="00911ABF" w:rsidRDefault="00911ABF" w:rsidP="00911ABF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443128F8" w14:textId="766FDA5D" w:rsidR="00911ABF" w:rsidRDefault="00DC1A89" w:rsidP="00911ABF">
            <w:r>
              <w:rPr>
                <w:noProof/>
              </w:rPr>
              <w:drawing>
                <wp:anchor distT="0" distB="0" distL="114300" distR="114300" simplePos="0" relativeHeight="253330432" behindDoc="0" locked="0" layoutInCell="1" allowOverlap="1" wp14:anchorId="1651BE8F" wp14:editId="5A477688">
                  <wp:simplePos x="0" y="0"/>
                  <wp:positionH relativeFrom="margin">
                    <wp:posOffset>2846070</wp:posOffset>
                  </wp:positionH>
                  <wp:positionV relativeFrom="paragraph">
                    <wp:posOffset>44311</wp:posOffset>
                  </wp:positionV>
                  <wp:extent cx="2256790" cy="935990"/>
                  <wp:effectExtent l="0" t="0" r="0" b="0"/>
                  <wp:wrapSquare wrapText="bothSides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61.JPG"/>
                          <pic:cNvPicPr/>
                        </pic:nvPicPr>
                        <pic:blipFill rotWithShape="1">
                          <a:blip r:embed="rId3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4" t="15736" b="20812"/>
                          <a:stretch/>
                        </pic:blipFill>
                        <pic:spPr bwMode="auto">
                          <a:xfrm>
                            <a:off x="0" y="0"/>
                            <a:ext cx="2256790" cy="93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11ABF">
              <w:t xml:space="preserve">Sortiere die Kärtchen: </w:t>
            </w:r>
            <w:r w:rsidR="00911ABF">
              <w:br/>
              <w:t>Welche Begriffe gehören zum Bruch und zum Bild?</w:t>
            </w:r>
          </w:p>
          <w:p w14:paraId="33F7C3B5" w14:textId="3C19170C" w:rsidR="00911ABF" w:rsidRDefault="00911ABF" w:rsidP="00911ABF">
            <w:r>
              <w:t>Schreibe den Text ab und ergänze die fehlenden Begriffe und Angaben.</w:t>
            </w:r>
            <w:r>
              <w:rPr>
                <w:noProof/>
              </w:rPr>
              <w:t xml:space="preserve"> </w:t>
            </w:r>
          </w:p>
          <w:p w14:paraId="02ED7204" w14:textId="77777777" w:rsidR="00DC1A89" w:rsidRDefault="00DC1A89" w:rsidP="00911ABF"/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8036"/>
            </w:tblGrid>
            <w:tr w:rsidR="00911ABF" w:rsidRPr="00526B93" w14:paraId="5CD945A5" w14:textId="77777777" w:rsidTr="00D4349A">
              <w:tc>
                <w:tcPr>
                  <w:tcW w:w="8451" w:type="dxa"/>
                </w:tcPr>
                <w:p w14:paraId="431BCD4C" w14:textId="3483EF22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Der _________ beschreibt den Anteil. Hier: _________</w:t>
                  </w:r>
                </w:p>
                <w:p w14:paraId="1C9FAE95" w14:textId="5551A454" w:rsidR="00911ABF" w:rsidRPr="00526B93" w:rsidRDefault="003835AD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376512" behindDoc="0" locked="0" layoutInCell="1" allowOverlap="1" wp14:anchorId="25E7F1ED" wp14:editId="6F9117C0">
                        <wp:simplePos x="0" y="0"/>
                        <wp:positionH relativeFrom="column">
                          <wp:posOffset>4441190</wp:posOffset>
                        </wp:positionH>
                        <wp:positionV relativeFrom="paragraph">
                          <wp:posOffset>729318</wp:posOffset>
                        </wp:positionV>
                        <wp:extent cx="611792" cy="611792"/>
                        <wp:effectExtent l="0" t="0" r="0" b="0"/>
                        <wp:wrapNone/>
                        <wp:docPr id="112292812" name="Grafik 416" descr="Ein Bild, das Muster, Quadrat, Symmetrie, Design enthält.&#10;&#10;Automatisch generierte Beschreibung">
                          <a:hlinkClick xmlns:a="http://schemas.openxmlformats.org/drawingml/2006/main" r:id="rId33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292812" name="Grafik 416" descr="Ein Bild, das Muster, Quadrat, Symmetrie, Design enthält.&#10;&#10;Automatisch generierte Beschreibung">
                                  <a:hlinkClick r:id="rId33"/>
                                </pic:cNvPr>
                                <pic:cNvPicPr/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1792" cy="611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t>Im _________ steht, in wie viele gleich große Stücke das _______ geteilt wurde. Hier: _______</w:t>
                  </w:r>
                  <w:r w:rsidR="00911ABF" w:rsidRPr="00526B93">
                    <w:rPr>
                      <w:rFonts w:ascii="Bradley Hand" w:hAnsi="Bradley Hand"/>
                      <w:color w:val="0070C0"/>
                    </w:rPr>
                    <w:br/>
                    <w:t>Im _________ steht, wie viele Stücke zum Teil gehören. Hier: _________</w:t>
                  </w:r>
                </w:p>
                <w:p w14:paraId="34F95908" w14:textId="77777777" w:rsidR="00911ABF" w:rsidRPr="00526B93" w:rsidRDefault="00911ABF" w:rsidP="00911ABF">
                  <w:pPr>
                    <w:rPr>
                      <w:rFonts w:ascii="Bradley Hand" w:hAnsi="Bradley Hand"/>
                      <w:color w:val="0070C0"/>
                    </w:rPr>
                  </w:pPr>
                </w:p>
              </w:tc>
            </w:tr>
          </w:tbl>
          <w:p w14:paraId="4D2649DB" w14:textId="77777777" w:rsidR="00911ABF" w:rsidRPr="004C4EBA" w:rsidRDefault="00911ABF" w:rsidP="00911ABF"/>
        </w:tc>
      </w:tr>
      <w:tr w:rsidR="00911ABF" w:rsidRPr="00E0758C" w14:paraId="2D650D93" w14:textId="77777777" w:rsidTr="00DA2432">
        <w:tc>
          <w:tcPr>
            <w:tcW w:w="709" w:type="dxa"/>
          </w:tcPr>
          <w:p w14:paraId="342A2BC3" w14:textId="040B131C" w:rsidR="00DC1A89" w:rsidRDefault="00DA2432" w:rsidP="00911ABF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29408" behindDoc="0" locked="0" layoutInCell="1" allowOverlap="1" wp14:anchorId="6E3EBB4F" wp14:editId="4E1375F2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5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09E912" id="Gruppieren 1" o:spid="_x0000_s1026" href="https://mathe-sicher-koennen.dzlm.de/erklaervideos?nid=690" style="position:absolute;margin-left:.35pt;margin-top:1.05pt;width:18.1pt;height:13.2pt;z-index:253329408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</w:t>
            </w:r>
          </w:p>
          <w:p w14:paraId="65944110" w14:textId="43FBF671" w:rsidR="00911ABF" w:rsidRPr="00E0758C" w:rsidRDefault="00DA2432" w:rsidP="00911ABF">
            <w:pPr>
              <w:spacing w:line="240" w:lineRule="atLeast"/>
              <w:rPr>
                <w:noProof/>
              </w:rPr>
            </w:pPr>
            <w:r w:rsidRPr="00DA2432">
              <w:rPr>
                <w:noProof/>
                <w:color w:val="327A86"/>
                <w:sz w:val="13"/>
                <w:szCs w:val="13"/>
              </w:rPr>
              <w:t>B1A</w:t>
            </w:r>
            <w:r>
              <w:rPr>
                <w:noProof/>
                <w:color w:val="327A86"/>
                <w:sz w:val="13"/>
                <w:szCs w:val="13"/>
              </w:rPr>
              <w:t>1</w:t>
            </w:r>
          </w:p>
        </w:tc>
        <w:tc>
          <w:tcPr>
            <w:tcW w:w="326" w:type="dxa"/>
          </w:tcPr>
          <w:p w14:paraId="0390FE86" w14:textId="1014C68F" w:rsidR="00911ABF" w:rsidRDefault="00911ABF" w:rsidP="00911ABF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6C8109E2" w14:textId="7CDA42CA" w:rsidR="00911ABF" w:rsidRPr="004C4EBA" w:rsidRDefault="00911ABF" w:rsidP="00911ABF">
            <w:r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 und erklärt danach noch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 ein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mal 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Pr="00987FCB">
              <w:t>.</w:t>
            </w:r>
            <w:r>
              <w:t xml:space="preserve"> </w:t>
            </w:r>
          </w:p>
        </w:tc>
      </w:tr>
      <w:tr w:rsidR="00911ABF" w:rsidRPr="00E0758C" w14:paraId="2CC67151" w14:textId="77777777" w:rsidTr="00DA2432">
        <w:tc>
          <w:tcPr>
            <w:tcW w:w="709" w:type="dxa"/>
          </w:tcPr>
          <w:p w14:paraId="7BBB0271" w14:textId="44E6AA0C" w:rsidR="00911ABF" w:rsidRPr="00E0758C" w:rsidRDefault="00911ABF" w:rsidP="00911ABF">
            <w:pPr>
              <w:pStyle w:val="berschrift3"/>
              <w:rPr>
                <w:noProof/>
              </w:rPr>
            </w:pPr>
            <w:r w:rsidRPr="00E0758C">
              <w:t>1.</w:t>
            </w:r>
            <w:r>
              <w:t>4</w:t>
            </w:r>
          </w:p>
        </w:tc>
        <w:tc>
          <w:tcPr>
            <w:tcW w:w="8362" w:type="dxa"/>
            <w:gridSpan w:val="2"/>
          </w:tcPr>
          <w:p w14:paraId="188E790C" w14:textId="5C413073" w:rsidR="00911ABF" w:rsidRPr="004C4EBA" w:rsidRDefault="00D53A74" w:rsidP="00911ABF">
            <w:pPr>
              <w:pStyle w:val="berschrift3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2B2CF32D" wp14:editId="3D7179A4">
                      <wp:simplePos x="0" y="0"/>
                      <wp:positionH relativeFrom="column">
                        <wp:posOffset>4542897</wp:posOffset>
                      </wp:positionH>
                      <wp:positionV relativeFrom="paragraph">
                        <wp:posOffset>15319</wp:posOffset>
                      </wp:positionV>
                      <wp:extent cx="1084580" cy="427165"/>
                      <wp:effectExtent l="0" t="0" r="0" b="5080"/>
                      <wp:wrapNone/>
                      <wp:docPr id="1043716778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84580" cy="427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153877" w14:textId="75B4F98C" w:rsidR="000E4D6A" w:rsidRPr="00D53A74" w:rsidRDefault="000E4D6A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3"/>
                                      <w:szCs w:val="13"/>
                                    </w:rPr>
                                  </w:pPr>
                                  <w:hyperlink r:id="rId36" w:history="1"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>mathe-sicher-koennen.dzlm.de/</w:t>
                                    </w:r>
                                    <w:r w:rsidR="00F3045C"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>=690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2CF32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399" o:spid="_x0000_s1042" type="#_x0000_t202" style="position:absolute;margin-left:357.7pt;margin-top:1.2pt;width:85.4pt;height:33.65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" fillcolor="white [3201]" stroked="f" strokeweight=".5pt">
                      <v:textbox>
                        <w:txbxContent>
                          <w:p w14:paraId="48153877" w14:textId="75B4F98C" w:rsidR="000E4D6A" w:rsidRPr="00D53A74" w:rsidRDefault="000E4D6A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3"/>
                                <w:szCs w:val="13"/>
                              </w:rPr>
                            </w:pPr>
                            <w:hyperlink r:id="rId37" w:history="1"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>mathe-sicher-koennen.dzlm.de/</w:t>
                              </w:r>
                              <w:r w:rsidR="00F3045C"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>=690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11ABF" w:rsidRPr="004C4EBA">
              <w:t>Anteile bestimmen und ablesen</w:t>
            </w:r>
          </w:p>
        </w:tc>
      </w:tr>
      <w:tr w:rsidR="00911ABF" w:rsidRPr="00E0758C" w14:paraId="7C10C1A4" w14:textId="77777777" w:rsidTr="00DA2432">
        <w:trPr>
          <w:trHeight w:val="1580"/>
        </w:trPr>
        <w:tc>
          <w:tcPr>
            <w:tcW w:w="709" w:type="dxa"/>
          </w:tcPr>
          <w:p w14:paraId="65A23D0E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1C0D3B2C" w14:textId="77777777" w:rsidR="00911ABF" w:rsidRPr="00E0758C" w:rsidRDefault="00911ABF" w:rsidP="00911AB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42A3CED7" w14:textId="77777777" w:rsidR="00911ABF" w:rsidRPr="004C4EBA" w:rsidRDefault="00911ABF" w:rsidP="00911ABF">
            <w:r w:rsidRPr="004C4EBA">
              <w:t>Bestimme für jedes Bild den Anteil. Wie könnte es weiter gehen?</w:t>
            </w:r>
          </w:p>
          <w:p w14:paraId="2142EF5D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D513626" wp14:editId="073949C3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16EE7C0E" wp14:editId="3BCF788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3811A3EF" wp14:editId="214EF5AF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911ABF" w:rsidRDefault="00911ABF" w:rsidP="00911ABF">
                  <w:pPr>
                    <w:jc w:val="center"/>
                  </w:pPr>
                </w:p>
              </w:tc>
            </w:tr>
          </w:tbl>
          <w:p w14:paraId="39909E2C" w14:textId="77777777" w:rsidR="00911ABF" w:rsidRPr="00E0758C" w:rsidRDefault="00911ABF" w:rsidP="00911ABF">
            <w:r>
              <w:t xml:space="preserve"> </w:t>
            </w:r>
          </w:p>
        </w:tc>
      </w:tr>
      <w:tr w:rsidR="00911ABF" w:rsidRPr="00E0758C" w14:paraId="2159A652" w14:textId="77777777" w:rsidTr="00DA2432">
        <w:tc>
          <w:tcPr>
            <w:tcW w:w="709" w:type="dxa"/>
          </w:tcPr>
          <w:p w14:paraId="29E1B19B" w14:textId="77777777" w:rsidR="00911ABF" w:rsidRPr="00E0758C" w:rsidRDefault="00911ABF" w:rsidP="00911ABF">
            <w:pPr>
              <w:spacing w:line="240" w:lineRule="atLeast"/>
            </w:pPr>
          </w:p>
        </w:tc>
        <w:tc>
          <w:tcPr>
            <w:tcW w:w="326" w:type="dxa"/>
          </w:tcPr>
          <w:p w14:paraId="5267590E" w14:textId="77777777" w:rsidR="00911ABF" w:rsidRPr="00E0758C" w:rsidRDefault="00911ABF" w:rsidP="00911AB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61D04E71" w14:textId="77777777" w:rsidR="00911ABF" w:rsidRDefault="00911ABF" w:rsidP="00911ABF">
            <w:r w:rsidRPr="009519DE">
              <w:t>Zeichne für jedes Bild den Teil ungefähr passend ein. Wie könnte es weiter gehen?</w:t>
            </w:r>
          </w:p>
          <w:p w14:paraId="0F5E3585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6D3407F9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178AED5B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0022CDA7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1E616B10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52382C40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35ED001F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5006700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38F5D1AC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911ABF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2240" behindDoc="0" locked="0" layoutInCell="1" allowOverlap="1" wp14:anchorId="3B2B37EC" wp14:editId="2204065F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B2B37EC" id="_x0000_s1043" style="position:absolute;left:0;text-align:left;margin-left:63.5pt;margin-top:2.95pt;width:19.7pt;height:35.6pt;z-index:253322240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">
                            <v:shape id="Textfeld 3" o:spid="_x0000_s104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DA2FFCB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5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" filled="f" stroked="f" strokeweight=".5pt">
                              <v:textbox>
                                <w:txbxContent>
                                  <w:p w14:paraId="3CB39516" w14:textId="451CEC54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0F7537D7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0310B393" id="Text Box 351" o:spid="_x0000_s104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wor5A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WZIWxVRQH0kOwmQXsjddWsDfnA1klZL7X3uBirPuk6WRXM2Xy+itFCxX6wUF&#13;&#10;eFmpLivCSoIquQzI2RTchsmRe4emaanXtAYLNzRIbZLIZ14nBWSIpP1k3ui4yzi9ev7Fdn8A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twwor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685C56CF" w14:textId="148717A6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3264" behindDoc="0" locked="0" layoutInCell="1" allowOverlap="1" wp14:anchorId="1FCFB64C" wp14:editId="1EEBF7F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FCFB64C" id="_x0000_s1048" style="position:absolute;left:0;text-align:left;margin-left:65.5pt;margin-top:2.55pt;width:19.7pt;height:35.6pt;z-index:253323264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">
                            <v:shape id="Textfeld 3" o:spid="_x0000_s1049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6742B25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0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7B2F910" w14:textId="1C3277A1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1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5D9495CC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57DFF80" id="_x0000_s105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DeXp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I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Cg3l6e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445AABB1" w14:textId="40505FB3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4288" behindDoc="0" locked="0" layoutInCell="1" allowOverlap="1" wp14:anchorId="3AB78EC8" wp14:editId="28438F7F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B78EC8" id="_x0000_s1053" style="position:absolute;left:0;text-align:left;margin-left:61.9pt;margin-top:3.45pt;width:27pt;height:35.6pt;z-index:253324288;mso-position-horizontal-relative:text;mso-position-vertical-relative:text;mso-width-relative:margin;mso-height-relative:margin" coordorigin="-40133,-35363" coordsize="34772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">
                            <v:shape id="Textfeld 3" o:spid="_x0000_s105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1559DC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5" type="#_x0000_t202" style="position:absolute;left:-40133;top:143206;width:34772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B621601" w14:textId="084C88DE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42E4D38D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F927DF5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SECo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To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l0hAq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003203B6" w14:textId="5724296A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5F94AEF3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17C528B5" id="_x0000_s105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QE0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J2SY2jmIqqI8kB2GyC9mbLi3gb84GskrJ/a+9QMVZ98nSSK7my2X0VgqWq/WC&#13;&#10;ArysVJcVYSVBlVwG5GwKbsPkyL1D07TUa1qDhRsapDZJ5DOvkwIyRNJ+Mm903GWcXj3/Yrs/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0BN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3998B7B1" w14:textId="77777777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911ABF" w:rsidRPr="00E0758C" w:rsidRDefault="00911ABF" w:rsidP="00911ABF"/>
        </w:tc>
      </w:tr>
      <w:tr w:rsidR="00911ABF" w:rsidRPr="00E0758C" w14:paraId="3B5ABE2E" w14:textId="77777777" w:rsidTr="00DA2432">
        <w:tc>
          <w:tcPr>
            <w:tcW w:w="709" w:type="dxa"/>
          </w:tcPr>
          <w:p w14:paraId="074E5C47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436C404" w14:textId="77777777" w:rsidR="00911ABF" w:rsidRPr="00E0758C" w:rsidRDefault="00911ABF" w:rsidP="00911AB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4B38F1F5" w14:textId="050DA646" w:rsidR="00911ABF" w:rsidRDefault="00911ABF" w:rsidP="00911ABF">
            <w:r w:rsidRPr="009519DE">
              <w:t xml:space="preserve">Zeichne für jedes Bild den Teil </w:t>
            </w:r>
            <w:r>
              <w:t xml:space="preserve">zu einem Viertel </w:t>
            </w:r>
            <w:r w:rsidRPr="009519DE">
              <w:t>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t xml:space="preserve"> </w:t>
                  </w:r>
                </w:p>
                <w:p w14:paraId="62A715F9" w14:textId="5166C7E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66087B3D">
                            <wp:extent cx="431800" cy="719455"/>
                            <wp:effectExtent l="0" t="0" r="25400" b="23495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431800" cy="719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E57DF05" id="Rechteck 154" o:spid="_x0000_s1026" style="width:34pt;height:5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6E6CC0A1">
                            <wp:extent cx="720000" cy="720000"/>
                            <wp:effectExtent l="0" t="0" r="23495" b="23495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oval w14:anchorId="56E3B846" id="Oval 155" o:spid="_x0000_s1026" style="width:56.7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&#13;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5D26C8C9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D4349A" w:rsidRDefault="00D4349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92D0F99" id="Rechteck 157" o:spid="_x0000_s1059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" filled="f">
                            <v:path arrowok="t"/>
                            <v:textbox>
                              <w:txbxContent>
                                <w:p w14:paraId="521228C2" w14:textId="77777777" w:rsidR="00D4349A" w:rsidRDefault="00D4349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911ABF" w:rsidRDefault="00911ABF" w:rsidP="00911ABF">
                  <w:pPr>
                    <w:spacing w:line="240" w:lineRule="atLeast"/>
                    <w:jc w:val="center"/>
                  </w:pPr>
                </w:p>
              </w:tc>
            </w:tr>
            <w:tr w:rsidR="00911ABF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8384" behindDoc="0" locked="0" layoutInCell="1" allowOverlap="1" wp14:anchorId="39179DFE" wp14:editId="33F1C13B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9179DFE" id="_x0000_s1060" style="position:absolute;left:0;text-align:left;margin-left:50.65pt;margin-top:2.3pt;width:19.7pt;height:35.6pt;z-index:253328384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">
                            <v:shape id="Textfeld 3" o:spid="_x0000_s106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E419C1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48D0364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5C8EB1B9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D4349A" w:rsidRDefault="00D4349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12E067D" id="_x0000_s106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zFDk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l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jMxQ5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616761A2" w14:textId="5E6D32C5" w:rsidR="00D4349A" w:rsidRDefault="00D4349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7360" behindDoc="0" locked="0" layoutInCell="1" allowOverlap="1" wp14:anchorId="5D5FA1D6" wp14:editId="6944F65F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D5FA1D6" id="_x0000_s1065" style="position:absolute;left:0;text-align:left;margin-left:49.7pt;margin-top:2.55pt;width:19.7pt;height:35.6pt;z-index:253327360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">
                            <v:shape id="Textfeld 3" o:spid="_x0000_s106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AB4F96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F3A9426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15AC977F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B20DEA3" id="_x0000_s106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e3lY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kiNo5gK6iPJQZjsQvamSwv4m7OBrFJy/2svUHHWfbI0kqv5chm9lYLlar2g&#13;&#10;AC8r1WVFWElQJZcBOZuC2zA5cu/QNC31mtZg4YYGqU0S+czrpIAMkbSfzBsddxmnV8+/2O4P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PXt5W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269F1BCD" w14:textId="5AAEB079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6336" behindDoc="0" locked="0" layoutInCell="1" allowOverlap="1" wp14:anchorId="07F5AACF" wp14:editId="193C95B7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7F5AACF" id="_x0000_s1070" style="position:absolute;left:0;text-align:left;margin-left:49.65pt;margin-top:2.55pt;width:19.7pt;height:35.6pt;z-index:253326336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">
                            <v:shape id="Textfeld 3" o:spid="_x0000_s107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769D2D8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085C76A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44485842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765E9B25" id="_x0000_s107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V/66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t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g1f+uu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5EADE02B" w14:textId="62490C4D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25312" behindDoc="0" locked="0" layoutInCell="1" allowOverlap="1" wp14:anchorId="6B429BAB" wp14:editId="266EC075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B429BAB" id="_x0000_s1075" style="position:absolute;left:0;text-align:left;margin-left:50.1pt;margin-top:.55pt;width:19.7pt;height:35.6pt;z-index:253325312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">
                            <v:shape id="Textfeld 3" o:spid="_x0000_s107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F3470F7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69711FE" w14:textId="1CCB3186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01DA123D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0B62C9F" id="_x0000_s107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" filled="f" stroked="f">
                            <v:textbox>
                              <w:txbxContent>
                                <w:p w14:paraId="22EE2221" w14:textId="2AD7430F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911ABF" w:rsidRPr="00E0758C" w:rsidRDefault="00911ABF" w:rsidP="00911ABF"/>
        </w:tc>
      </w:tr>
      <w:tr w:rsidR="00911ABF" w:rsidRPr="00E0758C" w14:paraId="14227C94" w14:textId="77777777" w:rsidTr="00DA2432">
        <w:tc>
          <w:tcPr>
            <w:tcW w:w="709" w:type="dxa"/>
          </w:tcPr>
          <w:p w14:paraId="233EC141" w14:textId="77777777" w:rsidR="00911ABF" w:rsidRPr="00E0758C" w:rsidRDefault="00911ABF" w:rsidP="00911ABF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4DB2D7A" wp14:editId="25FA5773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988AC96" w14:textId="77777777" w:rsidR="00911ABF" w:rsidRDefault="00911ABF" w:rsidP="00911ABF">
            <w:pPr>
              <w:pStyle w:val="Nummerierung"/>
            </w:pPr>
            <w:r>
              <w:t>d)</w:t>
            </w:r>
          </w:p>
        </w:tc>
        <w:tc>
          <w:tcPr>
            <w:tcW w:w="8036" w:type="dxa"/>
          </w:tcPr>
          <w:p w14:paraId="3411177A" w14:textId="77777777" w:rsidR="00FD0B7A" w:rsidRDefault="00911ABF" w:rsidP="00911ABF">
            <w:pPr>
              <w:rPr>
                <w:color w:val="327A86" w:themeColor="text2"/>
              </w:rPr>
            </w:pPr>
            <w:r w:rsidRPr="00543C7A">
              <w:t>Vergleiche jeweils die Bilder</w:t>
            </w:r>
            <w:r w:rsidR="00FD0B7A">
              <w:t xml:space="preserve"> innerhalb der einzelnen Aufgabenteile</w:t>
            </w:r>
            <w:r w:rsidRPr="00543C7A">
              <w:t xml:space="preserve"> </w:t>
            </w:r>
            <w:r w:rsidRPr="00526B93">
              <w:rPr>
                <w:b/>
                <w:bCs/>
                <w:color w:val="327A86" w:themeColor="text2"/>
              </w:rPr>
              <w:t xml:space="preserve">a), b) </w:t>
            </w:r>
            <w:r w:rsidRPr="00526B93">
              <w:t>und</w:t>
            </w:r>
            <w:r w:rsidRPr="00526B93">
              <w:rPr>
                <w:b/>
                <w:bCs/>
                <w:color w:val="327A86" w:themeColor="text2"/>
              </w:rPr>
              <w:t xml:space="preserve"> c).</w:t>
            </w:r>
            <w:r w:rsidRPr="00526B93">
              <w:rPr>
                <w:color w:val="327A86" w:themeColor="text2"/>
              </w:rPr>
              <w:t xml:space="preserve"> </w:t>
            </w:r>
          </w:p>
          <w:p w14:paraId="4B51C564" w14:textId="184BEEB3" w:rsidR="00911ABF" w:rsidRDefault="00911ABF" w:rsidP="00911ABF">
            <w:r w:rsidRPr="00543C7A">
              <w:t>Was stellst du fest?</w:t>
            </w:r>
          </w:p>
          <w:p w14:paraId="1B0E716F" w14:textId="77777777" w:rsidR="00911ABF" w:rsidRPr="009519DE" w:rsidRDefault="00911ABF" w:rsidP="00911ABF"/>
        </w:tc>
      </w:tr>
      <w:tr w:rsidR="00911ABF" w:rsidRPr="00E0758C" w14:paraId="3F7FE09B" w14:textId="77777777" w:rsidTr="00DA2432">
        <w:tc>
          <w:tcPr>
            <w:tcW w:w="709" w:type="dxa"/>
          </w:tcPr>
          <w:p w14:paraId="0A11F7A9" w14:textId="77777777" w:rsidR="00911ABF" w:rsidRDefault="00911ABF" w:rsidP="00911ABF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AC2E2C8" wp14:editId="0FF98D7B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6E56C337" w14:textId="77777777" w:rsidR="00911ABF" w:rsidRDefault="00911ABF" w:rsidP="00911ABF">
            <w:pPr>
              <w:pStyle w:val="Nummerierung"/>
            </w:pPr>
            <w:r>
              <w:t>e)</w:t>
            </w:r>
          </w:p>
        </w:tc>
        <w:tc>
          <w:tcPr>
            <w:tcW w:w="8036" w:type="dxa"/>
          </w:tcPr>
          <w:p w14:paraId="118C175C" w14:textId="6B88351A" w:rsidR="00911ABF" w:rsidRDefault="00911ABF" w:rsidP="00911ABF">
            <w:r>
              <w:t xml:space="preserve">Eine Person erfindet eine Aufgabe wie in </w:t>
            </w:r>
            <w:r w:rsidRPr="00526B93">
              <w:rPr>
                <w:b/>
                <w:bCs/>
                <w:color w:val="327A86" w:themeColor="text2"/>
              </w:rPr>
              <w:t xml:space="preserve">a) </w:t>
            </w:r>
            <w:r w:rsidRPr="00526B93">
              <w:t>oder</w:t>
            </w:r>
            <w:r w:rsidRPr="00526B93">
              <w:rPr>
                <w:b/>
                <w:bCs/>
                <w:color w:val="327A86" w:themeColor="text2"/>
              </w:rPr>
              <w:t xml:space="preserve"> b),</w:t>
            </w:r>
            <w:r w:rsidRPr="00526B93">
              <w:rPr>
                <w:color w:val="327A86" w:themeColor="text2"/>
              </w:rPr>
              <w:t xml:space="preserve"> </w:t>
            </w:r>
            <w:r w:rsidRPr="00180003">
              <w:t>die andere Person löst die Aufgabe.</w:t>
            </w:r>
            <w:r>
              <w:t xml:space="preserve"> </w:t>
            </w:r>
          </w:p>
          <w:p w14:paraId="4668D9FF" w14:textId="77777777" w:rsidR="00911ABF" w:rsidRPr="00543C7A" w:rsidRDefault="00911ABF" w:rsidP="00911ABF">
            <w:r>
              <w:t>Wechselt euch ab.</w:t>
            </w:r>
          </w:p>
        </w:tc>
      </w:tr>
    </w:tbl>
    <w:p w14:paraId="5DD672C9" w14:textId="2B997889" w:rsidR="00C221D0" w:rsidRDefault="00C221D0">
      <w:pPr>
        <w:spacing w:after="200" w:line="276" w:lineRule="auto"/>
      </w:pPr>
      <w: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425"/>
        <w:gridCol w:w="8036"/>
      </w:tblGrid>
      <w:tr w:rsidR="00BE1EF5" w14:paraId="1A7C0E51" w14:textId="77777777" w:rsidTr="006015F6">
        <w:tc>
          <w:tcPr>
            <w:tcW w:w="610" w:type="dxa"/>
          </w:tcPr>
          <w:p w14:paraId="35CFE8C5" w14:textId="77777777" w:rsidR="00BE1EF5" w:rsidRPr="00230A99" w:rsidRDefault="00BE1EF5" w:rsidP="00146F2A">
            <w:pPr>
              <w:pStyle w:val="berschrift3"/>
            </w:pPr>
            <w:r w:rsidRPr="00230A99">
              <w:lastRenderedPageBreak/>
              <w:t>1.</w:t>
            </w:r>
            <w:r w:rsidR="00AD5B2B">
              <w:t>5</w:t>
            </w:r>
          </w:p>
        </w:tc>
        <w:tc>
          <w:tcPr>
            <w:tcW w:w="8461" w:type="dxa"/>
            <w:gridSpan w:val="2"/>
          </w:tcPr>
          <w:p w14:paraId="435EB7F6" w14:textId="2C758C6C" w:rsidR="00BE1EF5" w:rsidRDefault="00AD5B2B" w:rsidP="00146F2A">
            <w:pPr>
              <w:pStyle w:val="berschrift3"/>
              <w:rPr>
                <w:noProof/>
              </w:rPr>
            </w:pPr>
            <w:r w:rsidRPr="00AD5B2B">
              <w:t xml:space="preserve">Was passt zu </w:t>
            </w:r>
            <w:r w:rsidR="00526B93">
              <w:t>Achteln</w:t>
            </w:r>
            <w:r w:rsidRPr="00C77C53">
              <w:t>?</w:t>
            </w:r>
            <w:r w:rsidR="00077386">
              <w:rPr>
                <w:noProof/>
              </w:rPr>
              <w:t xml:space="preserve"> </w:t>
            </w:r>
          </w:p>
          <w:p w14:paraId="0421A9CF" w14:textId="1383CA38" w:rsidR="00077386" w:rsidRPr="00077386" w:rsidRDefault="00077386" w:rsidP="00077386">
            <w:pPr>
              <w:rPr>
                <w:lang w:eastAsia="de-DE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79520" behindDoc="0" locked="0" layoutInCell="1" allowOverlap="1" wp14:anchorId="2C22EA64" wp14:editId="708F1726">
                      <wp:simplePos x="0" y="0"/>
                      <wp:positionH relativeFrom="column">
                        <wp:posOffset>1516471</wp:posOffset>
                      </wp:positionH>
                      <wp:positionV relativeFrom="paragraph">
                        <wp:posOffset>87268</wp:posOffset>
                      </wp:positionV>
                      <wp:extent cx="125730" cy="285750"/>
                      <wp:effectExtent l="0" t="0" r="1270" b="635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D4349A" w:rsidRPr="007922A1" w:rsidRDefault="00D4349A" w:rsidP="00526B93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C22EA64" id="_x0000_s1080" style="position:absolute;margin-left:119.4pt;margin-top:6.85pt;width:9.9pt;height:22.5pt;z-index:252779520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">
                      <v:shape id="Textfeld 3" o:spid="_x0000_s1081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D9CE969" w14:textId="1606A3F2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110310D" w14:textId="337132C8" w:rsidR="00D4349A" w:rsidRPr="007922A1" w:rsidRDefault="00D4349A" w:rsidP="00526B93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380E69" w14:paraId="199A88ED" w14:textId="77777777" w:rsidTr="006D7882">
        <w:tc>
          <w:tcPr>
            <w:tcW w:w="610" w:type="dxa"/>
          </w:tcPr>
          <w:p w14:paraId="4B750FD4" w14:textId="407A20D1" w:rsidR="00380E69" w:rsidRPr="00E0758C" w:rsidRDefault="00380E69" w:rsidP="00CD1AEB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2849D6C8" wp14:editId="6B2D4180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380E69" w:rsidRDefault="00380E69" w:rsidP="00CD1AEB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2E2B00BF" w14:textId="2D0D8429" w:rsidR="00380E69" w:rsidRDefault="00380E69" w:rsidP="00380E69">
            <w:pPr>
              <w:spacing w:line="240" w:lineRule="atLeast"/>
            </w:pPr>
            <w:r w:rsidRPr="00AD5B2B">
              <w:t>Was passt zum Anteil</w:t>
            </w:r>
            <w:r>
              <w:t xml:space="preserve"> </w:t>
            </w:r>
            <w:r w:rsidR="00526B93">
              <w:t xml:space="preserve">  </w:t>
            </w:r>
            <w:r>
              <w:rPr>
                <w:rFonts w:eastAsiaTheme="minorEastAsia"/>
              </w:rPr>
              <w:t xml:space="preserve"> </w:t>
            </w:r>
            <w:r w:rsidRPr="00AD5B2B">
              <w:t>? Erkläre</w:t>
            </w:r>
            <w:r w:rsidR="00077386">
              <w:t>.</w:t>
            </w:r>
          </w:p>
          <w:p w14:paraId="360F4C39" w14:textId="77777777" w:rsidR="00077386" w:rsidRDefault="00077386" w:rsidP="00380E69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380E69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380E69" w:rsidRDefault="00380E69" w:rsidP="00380E69">
                  <w:pPr>
                    <w:spacing w:line="240" w:lineRule="atLeast"/>
                  </w:pPr>
                  <w:r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380E69" w:rsidRDefault="00380E69" w:rsidP="00380E69">
                  <w:pPr>
                    <w:spacing w:line="240" w:lineRule="atLeast"/>
                  </w:pPr>
                  <w:r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380E69" w:rsidRDefault="00380E69" w:rsidP="00380E69">
                  <w:pPr>
                    <w:spacing w:line="240" w:lineRule="atLeast"/>
                  </w:pPr>
                  <w:r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380E69" w:rsidRDefault="00380E69" w:rsidP="00380E69">
                  <w:pPr>
                    <w:spacing w:line="240" w:lineRule="atLeast"/>
                  </w:pPr>
                  <w:r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380E69" w:rsidRDefault="00380E69" w:rsidP="00380E69">
                  <w:pPr>
                    <w:spacing w:line="240" w:lineRule="atLeast"/>
                  </w:pPr>
                  <w:r>
                    <w:t>(5)</w:t>
                  </w:r>
                </w:p>
              </w:tc>
            </w:tr>
            <w:tr w:rsidR="00380E69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0304" behindDoc="0" locked="0" layoutInCell="1" allowOverlap="1" wp14:anchorId="288AD5D0" wp14:editId="07921C77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77777777" w:rsidR="00D4349A" w:rsidRPr="00351E2B" w:rsidRDefault="00D4349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4" type="#_x0000_t65" style="position:absolute;left:0;text-align:left;margin-left:1.35pt;margin-top:-1.5pt;width:76.85pt;height:81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&#13;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77777777" w:rsidR="00D4349A" w:rsidRPr="00351E2B" w:rsidRDefault="00D4349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77777777" w:rsidR="00380E69" w:rsidRDefault="00380E69" w:rsidP="00CD1AEB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6ADAE625" w:rsidR="00380E69" w:rsidRPr="00180003" w:rsidDel="00A971D6" w:rsidRDefault="00380E69" w:rsidP="00380E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</w:tr>
      <w:tr w:rsidR="00CD1AEB" w14:paraId="5D5711D8" w14:textId="77777777" w:rsidTr="006D7882">
        <w:tc>
          <w:tcPr>
            <w:tcW w:w="610" w:type="dxa"/>
          </w:tcPr>
          <w:p w14:paraId="3CD8E118" w14:textId="77777777" w:rsidR="00CD1AEB" w:rsidRPr="00E0758C" w:rsidRDefault="00CD1AEB" w:rsidP="00CD1AEB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4516DA26" wp14:editId="3CF3AC7E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CD1AEB" w:rsidRDefault="00CD1AEB" w:rsidP="00CD1AEB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758D3281" w14:textId="3DB32AFD" w:rsidR="00CD1AEB" w:rsidRDefault="00C5779D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6160" behindDoc="0" locked="0" layoutInCell="1" allowOverlap="1" wp14:anchorId="7A39F081" wp14:editId="29F127AF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A39F081" id="Gruppieren 19" o:spid="_x0000_s1085" style="position:absolute;left:0;text-align:left;margin-left:-3.85pt;margin-top:8.35pt;width:38.4pt;height:62.5pt;z-index:253276160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8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">
                        <v:imagedata r:id="rId47" o:title="" chromakey="white"/>
                      </v:shape>
                      <v:shape id="Textfeld 12" o:spid="_x0000_s1087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5B984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5D5D132" w:rsidR="00CD1AEB" w:rsidRDefault="004916D8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3872" behindDoc="0" locked="0" layoutInCell="1" allowOverlap="1" wp14:anchorId="1B831567" wp14:editId="76DAA4DD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088" style="position:absolute;left:0;text-align:left;margin-left:345.65pt;margin-top:22pt;width:49.6pt;height:68.25pt;z-index:253263872;mso-position-horizontal-relative:text;mso-position-vertical-relative:text;mso-height-relative:margin" coordorigin="-461,3542" coordsize="6299,86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3" o:spid="_x0000_s1089" type="#_x0000_t75" style="position:absolute;left:-461;top:3542;width:6298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">
                        <v:imagedata r:id="rId49" o:title="" chromakey="white"/>
                      </v:shape>
                      <v:shape id="Textfeld 12" o:spid="_x0000_s1090" type="#_x0000_t202" style="position:absolute;left:1449;top:9841;width:3499;height:2371;rotation:180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6B11C9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5808" behindDoc="0" locked="0" layoutInCell="1" allowOverlap="1" wp14:anchorId="5A9994EA" wp14:editId="50C1CEC1">
                      <wp:simplePos x="0" y="0"/>
                      <wp:positionH relativeFrom="column">
                        <wp:posOffset>3203575</wp:posOffset>
                      </wp:positionH>
                      <wp:positionV relativeFrom="paragraph">
                        <wp:posOffset>377190</wp:posOffset>
                      </wp:positionV>
                      <wp:extent cx="1097280" cy="625475"/>
                      <wp:effectExtent l="0" t="0" r="96520" b="95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97280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123D273B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>ist nicht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  </w:t>
                                  </w:r>
                                </w:p>
                                <w:p w14:paraId="5EACECD2" w14:textId="77777777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091" type="#_x0000_t62" style="position:absolute;left:0;text-align:left;margin-left:252.25pt;margin-top:29.7pt;width:86.4pt;height:49.25pt;flip:x;z-index:25253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" adj="-1606,6320" strokecolor="#a5a5a5 [2092]" strokeweight="1pt">
                      <v:textbox inset="2mm,2mm,2mm,2mm">
                        <w:txbxContent>
                          <w:p w14:paraId="58FF8C0E" w14:textId="123D273B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>ist nicht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  </w:t>
                            </w:r>
                          </w:p>
                          <w:p w14:paraId="5EACECD2" w14:textId="77777777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33760" behindDoc="0" locked="0" layoutInCell="1" allowOverlap="1" wp14:anchorId="7A558D0C" wp14:editId="360AA0A6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275CFDE9" w:rsidR="00D4349A" w:rsidRPr="00556218" w:rsidRDefault="00D4349A" w:rsidP="006D7882">
                                  <w:pPr>
                                    <w:spacing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 w:rsidR="004916D8"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8</m:t>
                                        </m:r>
                                      </m:den>
                                    </m:f>
                                  </m:oMath>
                                  <w:r w:rsidR="004916D8">
                                    <w:t xml:space="preserve"> </w:t>
                                  </w:r>
                                  <w:r>
                                    <w:t xml:space="preserve">   </w:t>
                                  </w:r>
                                </w:p>
                                <w:p w14:paraId="0917A3AF" w14:textId="124FC918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 xml:space="preserve">Denn es sind </w:t>
                                  </w:r>
                                  <w:r w:rsidRPr="00556218">
                                    <w:t>acht Stücke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558D0C" id="_x0000_s1092" type="#_x0000_t62" style="position:absolute;left:0;text-align:left;margin-left:42pt;margin-top:7.85pt;width:133.6pt;height:49.7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" adj="-1606,6320" strokecolor="#a5a5a5 [2092]" strokeweight="1pt">
                      <v:textbox inset="2mm,2mm,2mm,2mm">
                        <w:txbxContent>
                          <w:p w14:paraId="16D51F1F" w14:textId="275CFDE9" w:rsidR="00D4349A" w:rsidRPr="00556218" w:rsidRDefault="00D4349A" w:rsidP="006D7882">
                            <w:pPr>
                              <w:spacing w:line="240" w:lineRule="atLeast"/>
                            </w:pPr>
                            <w:r w:rsidRPr="00556218">
                              <w:t>Das Bild passt zu</w:t>
                            </w:r>
                            <w:r w:rsidR="004916D8"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den>
                              </m:f>
                            </m:oMath>
                            <w:r w:rsidR="004916D8">
                              <w:t xml:space="preserve"> </w:t>
                            </w:r>
                            <w:r>
                              <w:t xml:space="preserve">   </w:t>
                            </w:r>
                          </w:p>
                          <w:p w14:paraId="0917A3AF" w14:textId="124FC918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 xml:space="preserve">Denn es sind </w:t>
                            </w:r>
                            <w:r w:rsidRPr="00556218">
                              <w:t>acht Stücke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1AEB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044CFA2" w:rsidR="00A971D6" w:rsidRDefault="00A971D6" w:rsidP="00CD1AEB"/>
        </w:tc>
      </w:tr>
      <w:tr w:rsidR="00A971D6" w14:paraId="7CBC6B2D" w14:textId="77777777" w:rsidTr="006D7882">
        <w:tc>
          <w:tcPr>
            <w:tcW w:w="610" w:type="dxa"/>
          </w:tcPr>
          <w:p w14:paraId="72B04282" w14:textId="77777777" w:rsidR="00A971D6" w:rsidRPr="00E0758C" w:rsidRDefault="00A971D6" w:rsidP="00CD1AEB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A971D6" w:rsidRDefault="00A971D6" w:rsidP="00CD1AEB">
            <w:pPr>
              <w:pStyle w:val="Nummerierung"/>
            </w:pPr>
          </w:p>
        </w:tc>
        <w:tc>
          <w:tcPr>
            <w:tcW w:w="8036" w:type="dxa"/>
          </w:tcPr>
          <w:p w14:paraId="3121E78A" w14:textId="2D328362" w:rsidR="00A971D6" w:rsidRPr="00180003" w:rsidRDefault="00A971D6" w:rsidP="00CD1AEB">
            <w:pPr>
              <w:rPr>
                <w:noProof/>
              </w:rPr>
            </w:pPr>
            <w:r w:rsidRPr="00180003">
              <w:rPr>
                <w:noProof/>
              </w:rPr>
              <w:t>Was meint Emily mit „Da fehlt die 1“? Erkläre.</w:t>
            </w:r>
            <w:r w:rsidR="00526B93">
              <w:rPr>
                <w:noProof/>
              </w:rPr>
              <w:t xml:space="preserve"> </w:t>
            </w:r>
          </w:p>
        </w:tc>
      </w:tr>
      <w:tr w:rsidR="00CD1AEB" w14:paraId="3C1930A2" w14:textId="77777777" w:rsidTr="000E442F">
        <w:tc>
          <w:tcPr>
            <w:tcW w:w="610" w:type="dxa"/>
          </w:tcPr>
          <w:p w14:paraId="70547F88" w14:textId="77777777" w:rsidR="00CD1AEB" w:rsidRPr="00690EC9" w:rsidRDefault="00CD1AEB" w:rsidP="00CD1AEB">
            <w:pPr>
              <w:pStyle w:val="berschrift3"/>
            </w:pPr>
            <w:r w:rsidRPr="00690EC9">
              <w:t>1.6</w:t>
            </w:r>
          </w:p>
        </w:tc>
        <w:tc>
          <w:tcPr>
            <w:tcW w:w="8461" w:type="dxa"/>
            <w:gridSpan w:val="2"/>
          </w:tcPr>
          <w:p w14:paraId="74AD6C1B" w14:textId="38E00689" w:rsidR="00CD1AEB" w:rsidRPr="00690EC9" w:rsidRDefault="00077386" w:rsidP="00CD1AEB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4640" behindDoc="0" locked="0" layoutInCell="1" allowOverlap="1" wp14:anchorId="36399B80" wp14:editId="3C7802AB">
                      <wp:simplePos x="0" y="0"/>
                      <wp:positionH relativeFrom="column">
                        <wp:posOffset>1816173</wp:posOffset>
                      </wp:positionH>
                      <wp:positionV relativeFrom="paragraph">
                        <wp:posOffset>324929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6399B80" id="_x0000_s1093" style="position:absolute;margin-left:143pt;margin-top:25.6pt;width:9.9pt;height:22.5pt;z-index:252784640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">
                      <v:shape id="Textfeld 3" o:spid="_x0000_s109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0F226349" w14:textId="77777777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9E379DA" w14:textId="07963F80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09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D1AEB" w:rsidRPr="00690EC9">
              <w:t xml:space="preserve">Anteile herausfinden </w:t>
            </w:r>
          </w:p>
        </w:tc>
      </w:tr>
      <w:tr w:rsidR="00CD1AEB" w14:paraId="0E963251" w14:textId="77777777" w:rsidTr="000E442F">
        <w:tc>
          <w:tcPr>
            <w:tcW w:w="610" w:type="dxa"/>
          </w:tcPr>
          <w:p w14:paraId="10AF2058" w14:textId="43F0684D" w:rsidR="00CD1AEB" w:rsidRPr="00690EC9" w:rsidRDefault="00CD1AEB" w:rsidP="00CD1AEB">
            <w:pPr>
              <w:pStyle w:val="berschrift3"/>
            </w:pPr>
          </w:p>
        </w:tc>
        <w:tc>
          <w:tcPr>
            <w:tcW w:w="8461" w:type="dxa"/>
            <w:gridSpan w:val="2"/>
          </w:tcPr>
          <w:p w14:paraId="7935CAB7" w14:textId="45D74A0C" w:rsidR="00C221D0" w:rsidRDefault="00C221D0" w:rsidP="00C221D0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2593152" behindDoc="0" locked="0" layoutInCell="1" allowOverlap="1" wp14:anchorId="1FAECFBD" wp14:editId="5CE2458B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EC9">
              <w:t>Emily hat das Bild für den Bruch</w:t>
            </w:r>
            <w:r w:rsidR="00526B93">
              <w:t xml:space="preserve">    </w:t>
            </w:r>
            <w:r w:rsidRPr="00690EC9">
              <w:t>gezeichnet:</w:t>
            </w:r>
            <w:r>
              <w:t xml:space="preserve"> </w:t>
            </w:r>
          </w:p>
          <w:p w14:paraId="11B602CD" w14:textId="5F5C6BCA" w:rsidR="00CD1AEB" w:rsidRDefault="00D10144" w:rsidP="00CD1AEB">
            <w:pPr>
              <w:spacing w:line="240" w:lineRule="atLeas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8208" behindDoc="0" locked="0" layoutInCell="1" allowOverlap="1" wp14:anchorId="32FF7522" wp14:editId="238C24F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182245</wp:posOffset>
                      </wp:positionV>
                      <wp:extent cx="487680" cy="775970"/>
                      <wp:effectExtent l="0" t="0" r="0" b="0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775970"/>
                                <a:chOff x="73712" y="-43076"/>
                                <a:chExt cx="487774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154193" y="586855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2FF7522" id="_x0000_s1097" style="position:absolute;margin-left:10.9pt;margin-top:14.35pt;width:38.4pt;height:61.1pt;z-index:253278208;mso-position-horizontal-relative:text;mso-position-vertical-relative:text;mso-width-relative:margin;mso-height-relative:margin" coordorigin="737,-430" coordsize="4877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">
                      <v:shape id="Grafik 5" o:spid="_x0000_s1098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">
                        <v:imagedata r:id="rId47" o:title="" chromakey="white"/>
                      </v:shape>
                      <v:shape id="Textfeld 12" o:spid="_x0000_s1099" type="#_x0000_t202" style="position:absolute;left:1541;top:5868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B35AF21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2643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8640" behindDoc="0" locked="0" layoutInCell="1" allowOverlap="1" wp14:anchorId="14DEF9A4" wp14:editId="5A637EF7">
                      <wp:simplePos x="0" y="0"/>
                      <wp:positionH relativeFrom="column">
                        <wp:posOffset>2559050</wp:posOffset>
                      </wp:positionH>
                      <wp:positionV relativeFrom="paragraph">
                        <wp:posOffset>605790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77777777" w:rsidR="00D4349A" w:rsidRPr="006518F9" w:rsidRDefault="00D4349A" w:rsidP="000408A6">
                                  <w:r w:rsidRPr="000408A6">
                                    <w:t>Doch, ich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4DEF9A4" id="_x0000_s1100" type="#_x0000_t62" style="position:absolute;margin-left:201.5pt;margin-top:47.7pt;width:158.1pt;height:47.05pt;flip:x;z-index:25252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" adj="-1606,6320" strokecolor="#a5a5a5 [2092]" strokeweight="1pt">
                      <v:textbox inset="2mm,2mm,2mm,2mm">
                        <w:txbxContent>
                          <w:p w14:paraId="537A456A" w14:textId="77777777" w:rsidR="00D4349A" w:rsidRPr="006518F9" w:rsidRDefault="00D4349A" w:rsidP="000408A6">
                            <w:r w:rsidRPr="000408A6">
                              <w:t>Doch, ich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645D16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5920" behindDoc="0" locked="0" layoutInCell="1" allowOverlap="1" wp14:anchorId="6A7DDF88" wp14:editId="361FA3C6">
                      <wp:simplePos x="0" y="0"/>
                      <wp:positionH relativeFrom="column">
                        <wp:posOffset>4658784</wp:posOffset>
                      </wp:positionH>
                      <wp:positionV relativeFrom="paragraph">
                        <wp:posOffset>458893</wp:posOffset>
                      </wp:positionV>
                      <wp:extent cx="629920" cy="747063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01" style="position:absolute;margin-left:366.85pt;margin-top:36.15pt;width:49.6pt;height:58.8pt;z-index:253265920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">
                      <v:shape id="Grafik 3" o:spid="_x0000_s1102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">
                        <v:imagedata r:id="rId49" o:title="" chromakey="white"/>
                      </v:shape>
                      <v:shape id="Textfeld 12" o:spid="_x0000_s1103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AD3665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25568" behindDoc="0" locked="0" layoutInCell="1" allowOverlap="1" wp14:anchorId="50FFCFD8" wp14:editId="091088F9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D4349A" w:rsidRDefault="00D4349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D4349A" w:rsidRPr="006518F9" w:rsidRDefault="00D4349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0FFCFD8" id="_x0000_s1104" type="#_x0000_t62" style="position:absolute;margin-left:63.6pt;margin-top:25.35pt;width:149.4pt;height:45pt;z-index:25252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" adj="-1606,6320" strokecolor="#a5a5a5 [2092]" strokeweight="1pt">
                      <v:textbox inset="2mm,1mm,2mm,2mm">
                        <w:txbxContent>
                          <w:p w14:paraId="6A18A936" w14:textId="77777777" w:rsidR="00D4349A" w:rsidRDefault="00D4349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D4349A" w:rsidRPr="006518F9" w:rsidRDefault="00D4349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</w:p>
        </w:tc>
      </w:tr>
      <w:tr w:rsidR="00371999" w14:paraId="2791BBA7" w14:textId="77777777" w:rsidTr="000E442F">
        <w:tc>
          <w:tcPr>
            <w:tcW w:w="610" w:type="dxa"/>
          </w:tcPr>
          <w:p w14:paraId="3314F79D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1F747EED" wp14:editId="40F5F0B2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371999" w:rsidRDefault="00371999" w:rsidP="00371999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01B015C5" w14:textId="1664CE71" w:rsidR="006A5341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Was meint Kenan? </w:t>
            </w:r>
          </w:p>
          <w:p w14:paraId="37B8DEF8" w14:textId="34507694" w:rsidR="00371999" w:rsidRDefault="006A5341" w:rsidP="006A5341">
            <w:pPr>
              <w:rPr>
                <w:noProof/>
              </w:rPr>
            </w:pPr>
            <w:r>
              <w:rPr>
                <w:noProof/>
              </w:rPr>
              <w:t xml:space="preserve">Ergänze das Bild so, wie Emily es sich vorstellen könnte. </w:t>
            </w:r>
          </w:p>
          <w:p w14:paraId="4A4EAA88" w14:textId="2DE425D0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Tipp: Du kannst das Bild auch nachlegen</w:t>
            </w:r>
            <w:r w:rsidR="006A5341">
              <w:rPr>
                <w:noProof/>
              </w:rPr>
              <w:t>.</w:t>
            </w:r>
            <w:r w:rsidRPr="006D7882">
              <w:rPr>
                <w:noProof/>
              </w:rPr>
              <w:t xml:space="preserve"> </w:t>
            </w:r>
          </w:p>
          <w:p w14:paraId="46F10676" w14:textId="097F9315" w:rsidR="00371999" w:rsidRPr="006D7882" w:rsidRDefault="00371999" w:rsidP="00371999">
            <w:pPr>
              <w:rPr>
                <w:noProof/>
              </w:rPr>
            </w:pPr>
          </w:p>
        </w:tc>
      </w:tr>
      <w:tr w:rsidR="00371999" w14:paraId="7AB7A2E9" w14:textId="77777777" w:rsidTr="000E442F">
        <w:tc>
          <w:tcPr>
            <w:tcW w:w="610" w:type="dxa"/>
          </w:tcPr>
          <w:p w14:paraId="1CD8C6E5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5E6C871A" wp14:editId="3A2F3AF7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371999" w:rsidRDefault="00371999" w:rsidP="00371999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5F9EE284" w14:textId="4C6C46A8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Sieh dir das Anteile-Puzzle an: </w:t>
            </w:r>
          </w:p>
          <w:p w14:paraId="4FD24665" w14:textId="0D6A7F26" w:rsidR="00371999" w:rsidRDefault="00E47183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47520" behindDoc="1" locked="0" layoutInCell="1" allowOverlap="1" wp14:anchorId="0E644911" wp14:editId="19F43278">
                  <wp:simplePos x="0" y="0"/>
                  <wp:positionH relativeFrom="column">
                    <wp:posOffset>2630805</wp:posOffset>
                  </wp:positionH>
                  <wp:positionV relativeFrom="paragraph">
                    <wp:posOffset>88900</wp:posOffset>
                  </wp:positionV>
                  <wp:extent cx="817245" cy="701040"/>
                  <wp:effectExtent l="0" t="0" r="0" b="0"/>
                  <wp:wrapTight wrapText="bothSides">
                    <wp:wrapPolygon edited="0">
                      <wp:start x="0" y="0"/>
                      <wp:lineTo x="0" y="21130"/>
                      <wp:lineTo x="21147" y="21130"/>
                      <wp:lineTo x="21147" y="0"/>
                      <wp:lineTo x="0" y="0"/>
                    </wp:wrapPolygon>
                  </wp:wrapTight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724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>Finde den Anteil vom dunklen Teil des</w:t>
            </w:r>
            <w:r>
              <w:rPr>
                <w:noProof/>
              </w:rPr>
              <w:br/>
            </w:r>
            <w:r w:rsidR="00371999">
              <w:rPr>
                <w:noProof/>
              </w:rPr>
              <w:t>Rechtecks heraus.</w:t>
            </w:r>
          </w:p>
          <w:p w14:paraId="50E37A1D" w14:textId="37492DB0" w:rsidR="00371999" w:rsidRDefault="00371999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t>Welche Puzzle-Stücke helfen dir dabei? Warum?</w:t>
            </w:r>
          </w:p>
          <w:p w14:paraId="41D09A2E" w14:textId="44837A8E" w:rsidR="00371999" w:rsidRDefault="00371999" w:rsidP="00371999">
            <w:pPr>
              <w:rPr>
                <w:noProof/>
              </w:rPr>
            </w:pPr>
          </w:p>
        </w:tc>
      </w:tr>
    </w:tbl>
    <w:p w14:paraId="71F1BA6E" w14:textId="7E3A3144" w:rsidR="006D7882" w:rsidRDefault="00E47183">
      <w:r>
        <w:rPr>
          <w:noProof/>
        </w:rPr>
        <w:drawing>
          <wp:anchor distT="0" distB="0" distL="114300" distR="114300" simplePos="0" relativeHeight="253545472" behindDoc="0" locked="0" layoutInCell="1" allowOverlap="1" wp14:anchorId="363BA035" wp14:editId="0B8F77D1">
            <wp:simplePos x="0" y="0"/>
            <wp:positionH relativeFrom="column">
              <wp:posOffset>4407678</wp:posOffset>
            </wp:positionH>
            <wp:positionV relativeFrom="paragraph">
              <wp:posOffset>-1184582</wp:posOffset>
            </wp:positionV>
            <wp:extent cx="1122680" cy="1583055"/>
            <wp:effectExtent l="0" t="1588" r="6033" b="6032"/>
            <wp:wrapNone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268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D9237" w14:textId="77777777" w:rsidR="00077386" w:rsidRDefault="00077386">
      <w:r>
        <w:rPr>
          <w:b/>
          <w:bCs/>
        </w:rPr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8461"/>
      </w:tblGrid>
      <w:tr w:rsidR="00BE1EF5" w14:paraId="217ACC76" w14:textId="77777777" w:rsidTr="0071032F">
        <w:trPr>
          <w:trHeight w:val="154"/>
        </w:trPr>
        <w:tc>
          <w:tcPr>
            <w:tcW w:w="610" w:type="dxa"/>
          </w:tcPr>
          <w:p w14:paraId="05A7D188" w14:textId="66F815EA" w:rsidR="00BE1EF5" w:rsidRDefault="000408A6" w:rsidP="000408A6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596FF7" w:rsidRDefault="000408A6" w:rsidP="000408A6">
            <w:pPr>
              <w:pStyle w:val="berschrift2"/>
            </w:pPr>
            <w:r w:rsidRPr="000408A6">
              <w:t>Mehrere Stücke vom Ganzen bestimmen und darstellen</w:t>
            </w:r>
          </w:p>
        </w:tc>
      </w:tr>
      <w:tr w:rsidR="000408A6" w14:paraId="02E7A8E1" w14:textId="77777777" w:rsidTr="0071032F">
        <w:trPr>
          <w:trHeight w:val="154"/>
        </w:trPr>
        <w:tc>
          <w:tcPr>
            <w:tcW w:w="610" w:type="dxa"/>
          </w:tcPr>
          <w:p w14:paraId="7F028A1A" w14:textId="77777777" w:rsidR="000408A6" w:rsidRDefault="000408A6" w:rsidP="000408A6">
            <w:pPr>
              <w:pStyle w:val="berschrift3"/>
              <w:rPr>
                <w:noProof/>
              </w:rPr>
            </w:pPr>
            <w:r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0408A6" w:rsidRDefault="000408A6" w:rsidP="000408A6">
            <w:pPr>
              <w:pStyle w:val="berschrift3"/>
            </w:pPr>
            <w:r w:rsidRPr="000408A6">
              <w:t>Einen größeren Teil vom Ganzen bekommen</w:t>
            </w:r>
          </w:p>
        </w:tc>
      </w:tr>
    </w:tbl>
    <w:p w14:paraId="0C468307" w14:textId="59FC0F57" w:rsidR="000408A6" w:rsidRDefault="00A774D8">
      <w:r>
        <w:rPr>
          <w:noProof/>
        </w:rPr>
        <w:drawing>
          <wp:anchor distT="0" distB="0" distL="114300" distR="114300" simplePos="0" relativeHeight="252442624" behindDoc="0" locked="0" layoutInCell="1" allowOverlap="1" wp14:anchorId="2FA0D76F" wp14:editId="5D2114B0">
            <wp:simplePos x="0" y="0"/>
            <wp:positionH relativeFrom="margin">
              <wp:posOffset>5021654</wp:posOffset>
            </wp:positionH>
            <wp:positionV relativeFrom="margin">
              <wp:posOffset>891316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26"/>
        <w:gridCol w:w="8036"/>
      </w:tblGrid>
      <w:tr w:rsidR="001C0814" w14:paraId="5BB01EA1" w14:textId="77777777" w:rsidTr="00DA2432">
        <w:trPr>
          <w:trHeight w:val="231"/>
        </w:trPr>
        <w:tc>
          <w:tcPr>
            <w:tcW w:w="709" w:type="dxa"/>
          </w:tcPr>
          <w:p w14:paraId="081D5B5F" w14:textId="77777777" w:rsidR="001C0814" w:rsidRDefault="001C0814" w:rsidP="008E2563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6946FBFB" w14:textId="77777777" w:rsidR="001C0814" w:rsidRPr="004D033C" w:rsidRDefault="00376C2F" w:rsidP="004D033C">
            <w:pPr>
              <w:pStyle w:val="Nummerierung"/>
            </w:pPr>
            <w:r w:rsidRPr="004D033C">
              <w:t>a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0DF72865" w14:textId="204BECA1" w:rsidR="001C0814" w:rsidRDefault="000408A6" w:rsidP="000408A6">
            <w:r>
              <w:t>Emily hat großen Hunger:</w:t>
            </w:r>
            <w:r w:rsidR="003835AD">
              <w:t xml:space="preserve"> </w:t>
            </w:r>
            <w:r>
              <w:t xml:space="preserve">Sie nimmt sich direkt mehrere Stücke </w:t>
            </w:r>
            <w:r w:rsidR="003835AD">
              <w:br/>
            </w:r>
            <w:r>
              <w:t>vom Kuchen.</w:t>
            </w:r>
            <w:r w:rsidR="003835AD">
              <w:t xml:space="preserve"> </w:t>
            </w:r>
            <w:r>
              <w:t xml:space="preserve">Welchen Anteil vom </w:t>
            </w:r>
            <w:r w:rsidR="003835AD">
              <w:t xml:space="preserve">ganzen </w:t>
            </w:r>
            <w:r>
              <w:t xml:space="preserve">Kuchen hat sie gegessen? </w:t>
            </w:r>
          </w:p>
          <w:p w14:paraId="5DD551CD" w14:textId="77777777" w:rsidR="000408A6" w:rsidRPr="00D53CEA" w:rsidRDefault="000408A6" w:rsidP="000408A6"/>
        </w:tc>
      </w:tr>
      <w:tr w:rsidR="001C0814" w14:paraId="752F794E" w14:textId="77777777" w:rsidTr="00DA2432">
        <w:trPr>
          <w:trHeight w:val="247"/>
        </w:trPr>
        <w:tc>
          <w:tcPr>
            <w:tcW w:w="709" w:type="dxa"/>
          </w:tcPr>
          <w:p w14:paraId="0E93FBAE" w14:textId="7975D736" w:rsidR="001C0814" w:rsidRDefault="001C0814" w:rsidP="00A774D8">
            <w:pPr>
              <w:pStyle w:val="berschrift4"/>
            </w:pPr>
          </w:p>
        </w:tc>
        <w:tc>
          <w:tcPr>
            <w:tcW w:w="326" w:type="dxa"/>
          </w:tcPr>
          <w:p w14:paraId="5E2AF8FB" w14:textId="77777777" w:rsidR="001C0814" w:rsidRPr="004D033C" w:rsidRDefault="00376C2F" w:rsidP="004D033C">
            <w:pPr>
              <w:pStyle w:val="Nummerierung"/>
            </w:pPr>
            <w:r w:rsidRPr="004D033C">
              <w:t>b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319EACEC" w14:textId="54B37CB1" w:rsidR="007171E2" w:rsidRDefault="00FD2069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44672" behindDoc="0" locked="0" layoutInCell="1" allowOverlap="1" wp14:anchorId="5F0A5C66" wp14:editId="592399CC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>
              <w:rPr>
                <w:noProof/>
              </w:rPr>
              <w:t>Welchen Anteil vom Schokoriegel bekommt Tim?</w:t>
            </w:r>
          </w:p>
          <w:p w14:paraId="2F5C9740" w14:textId="200C060F" w:rsidR="00376C2F" w:rsidRDefault="007171E2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t>Ergänze die Tabelle</w:t>
            </w:r>
            <w:r w:rsidR="009A05FD">
              <w:rPr>
                <w:noProof/>
              </w:rPr>
              <w:t xml:space="preserve"> </w:t>
            </w:r>
            <w:r w:rsidR="009A05FD" w:rsidRPr="009A05FD">
              <w:rPr>
                <w:noProof/>
              </w:rPr>
              <w:t>mit den passenden Zahlen und Brüchen</w:t>
            </w:r>
            <w:r>
              <w:rPr>
                <w:noProof/>
              </w:rPr>
              <w:t>.</w:t>
            </w:r>
          </w:p>
          <w:p w14:paraId="0E2350F6" w14:textId="77777777" w:rsidR="007171E2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Default="007171E2" w:rsidP="00A774D8">
                  <w:pPr>
                    <w:spacing w:line="240" w:lineRule="auto"/>
                  </w:pPr>
                  <w:r w:rsidRPr="00735A42">
                    <w:t>So viele Stücke hat der</w:t>
                  </w:r>
                  <w:r>
                    <w:t xml:space="preserve"> </w:t>
                  </w:r>
                  <w:r w:rsidR="00735A42">
                    <w:br/>
                  </w:r>
                  <w:r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Default="007171E2" w:rsidP="00A774D8">
                  <w:pPr>
                    <w:spacing w:line="240" w:lineRule="auto"/>
                  </w:pPr>
                  <w:r>
                    <w:t>Diesen Teil</w:t>
                  </w:r>
                  <w:r w:rsidR="00AF5AFC">
                    <w:t xml:space="preserve"> 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AF5AFC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AF5AFC">
                    <w:rPr>
                      <w:sz w:val="15"/>
                      <w:szCs w:val="15"/>
                    </w:rPr>
                    <w:t xml:space="preserve"> </w:t>
                  </w:r>
                  <w:r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Default="00AF5AFC" w:rsidP="007171E2">
                  <w:r>
                    <w:t xml:space="preserve">Teil vom Ganzen im </w:t>
                  </w:r>
                  <w:r w:rsidR="007171E2">
                    <w:t>Bild</w:t>
                  </w:r>
                </w:p>
                <w:p w14:paraId="43FF1D34" w14:textId="1AD8187D" w:rsidR="007171E2" w:rsidRDefault="00AF5AFC" w:rsidP="007171E2">
                  <w:r>
                    <w:br/>
                  </w:r>
                  <w:r w:rsidR="007171E2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Default="007171E2" w:rsidP="00A774D8">
                  <w:pPr>
                    <w:spacing w:line="240" w:lineRule="auto"/>
                  </w:pPr>
                  <w:r w:rsidRPr="007171E2">
                    <w:t xml:space="preserve">Tims Anteil vom </w:t>
                  </w:r>
                  <w:r w:rsidR="00735A42">
                    <w:br/>
                  </w:r>
                  <w:r w:rsidRPr="007171E2">
                    <w:t>Schokoriegel:</w:t>
                  </w:r>
                </w:p>
              </w:tc>
            </w:tr>
            <w:tr w:rsidR="007171E2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AD243F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6720" behindDoc="0" locked="0" layoutInCell="1" allowOverlap="1" wp14:anchorId="0C1FA63E" wp14:editId="45D01C99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077386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077386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86688" behindDoc="0" locked="0" layoutInCell="1" allowOverlap="1" wp14:anchorId="649D814B" wp14:editId="630B2952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8255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649D814B" id="_x0000_s1105" style="position:absolute;left:0;text-align:left;margin-left:29.7pt;margin-top:-1.25pt;width:19.35pt;height:33.85pt;z-index:252786688;mso-position-horizontal-relative:text;mso-position-vertical-relative:text;mso-width-relative:margin;mso-height-relative:margin" coordorigin="-4407,-26515" coordsize="246502,4308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">
                            <v:shape id="Textfeld 3" o:spid="_x0000_s1106" type="#_x0000_t202" style="position:absolute;left:-4407;top:-26515;width:246502;height:176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07" type="#_x0000_t202" style="position:absolute;left:50412;top:189910;width:147488;height:21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&#13;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08" style="position:absolute;visibility:visible;mso-wrap-style:square" from="26472,172280" to="206747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&#13;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7744" behindDoc="0" locked="0" layoutInCell="1" allowOverlap="1" wp14:anchorId="75220B45" wp14:editId="5BE5EC3A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Default="007171E2" w:rsidP="007171E2"/>
              </w:tc>
            </w:tr>
            <w:tr w:rsidR="007171E2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8768" behindDoc="0" locked="0" layoutInCell="1" allowOverlap="1" wp14:anchorId="34F70D9D" wp14:editId="1EA45453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Default="007171E2" w:rsidP="007171E2"/>
              </w:tc>
            </w:tr>
            <w:tr w:rsidR="007171E2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49792" behindDoc="0" locked="0" layoutInCell="1" allowOverlap="1" wp14:anchorId="07BF4003" wp14:editId="2143B32B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Default="007171E2" w:rsidP="007171E2"/>
              </w:tc>
            </w:tr>
            <w:tr w:rsidR="007171E2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0816" behindDoc="0" locked="0" layoutInCell="1" allowOverlap="1" wp14:anchorId="6B01EE51" wp14:editId="3D3D493F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Default="007171E2" w:rsidP="007171E2"/>
              </w:tc>
            </w:tr>
            <w:tr w:rsidR="007171E2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51840" behindDoc="0" locked="0" layoutInCell="1" allowOverlap="1" wp14:anchorId="31AFA771" wp14:editId="732FBA71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Default="007171E2" w:rsidP="007171E2"/>
              </w:tc>
            </w:tr>
          </w:tbl>
          <w:p w14:paraId="6E52AFCF" w14:textId="77777777" w:rsidR="007171E2" w:rsidRPr="008026EF" w:rsidRDefault="00A62B64" w:rsidP="00A62B64">
            <w:r>
              <w:t xml:space="preserve"> </w:t>
            </w:r>
          </w:p>
        </w:tc>
      </w:tr>
      <w:tr w:rsidR="00371999" w14:paraId="3B468E83" w14:textId="77777777" w:rsidTr="00DA2432">
        <w:tc>
          <w:tcPr>
            <w:tcW w:w="709" w:type="dxa"/>
          </w:tcPr>
          <w:p w14:paraId="394D8EC3" w14:textId="6F6A83EA" w:rsidR="00371999" w:rsidRDefault="00371999" w:rsidP="00371999">
            <w:pPr>
              <w:spacing w:line="240" w:lineRule="atLeast"/>
            </w:pPr>
          </w:p>
          <w:p w14:paraId="6F6A9831" w14:textId="77777777" w:rsidR="00371999" w:rsidRDefault="00371999" w:rsidP="00371999"/>
          <w:p w14:paraId="675D8955" w14:textId="77777777" w:rsidR="00371999" w:rsidRDefault="00371999" w:rsidP="00371999"/>
          <w:p w14:paraId="0A6A73B3" w14:textId="77777777" w:rsidR="00371999" w:rsidRPr="00371999" w:rsidRDefault="00371999" w:rsidP="00371999">
            <w:r w:rsidRPr="00F4582F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" w:type="dxa"/>
          </w:tcPr>
          <w:p w14:paraId="30E54A22" w14:textId="77777777" w:rsidR="00371999" w:rsidRPr="004D033C" w:rsidRDefault="00371999" w:rsidP="00371999">
            <w:pPr>
              <w:pStyle w:val="Nummerierung"/>
            </w:pPr>
            <w:r w:rsidRPr="004D033C">
              <w:t>c)</w:t>
            </w:r>
          </w:p>
        </w:tc>
        <w:tc>
          <w:tcPr>
            <w:tcW w:w="8036" w:type="dxa"/>
          </w:tcPr>
          <w:p w14:paraId="692E3893" w14:textId="162B3949" w:rsidR="00FD2069" w:rsidRDefault="00D10144" w:rsidP="00FD2069">
            <w:pPr>
              <w:spacing w:line="240" w:lineRule="atLeast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0256" behindDoc="0" locked="0" layoutInCell="1" allowOverlap="1" wp14:anchorId="5FB9119C" wp14:editId="5271E626">
                      <wp:simplePos x="0" y="0"/>
                      <wp:positionH relativeFrom="column">
                        <wp:posOffset>2757805</wp:posOffset>
                      </wp:positionH>
                      <wp:positionV relativeFrom="paragraph">
                        <wp:posOffset>88265</wp:posOffset>
                      </wp:positionV>
                      <wp:extent cx="487680" cy="806450"/>
                      <wp:effectExtent l="0" t="0" r="0" b="6350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806450"/>
                                <a:chOff x="73712" y="-43076"/>
                                <a:chExt cx="487774" cy="807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136546" y="617236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FB9119C" id="_x0000_s1109" style="position:absolute;margin-left:217.15pt;margin-top:6.95pt;width:38.4pt;height:63.5pt;z-index:253280256;mso-position-horizontal-relative:text;mso-position-vertical-relative:text;mso-width-relative:margin;mso-height-relative:margin" coordorigin="737,-430" coordsize="4877,80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">
                      <v:shape id="Grafik 5" o:spid="_x0000_s1110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">
                        <v:imagedata r:id="rId47" o:title="" chromakey="white"/>
                      </v:shape>
                      <v:shape id="Textfeld 12" o:spid="_x0000_s1111" type="#_x0000_t202" style="position:absolute;left:1365;top:617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2B05B63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C574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88736" behindDoc="0" locked="0" layoutInCell="1" allowOverlap="1" wp14:anchorId="70E2839E" wp14:editId="3E3D0867">
                      <wp:simplePos x="0" y="0"/>
                      <wp:positionH relativeFrom="column">
                        <wp:posOffset>3463290</wp:posOffset>
                      </wp:positionH>
                      <wp:positionV relativeFrom="paragraph">
                        <wp:posOffset>323136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0E2839E" id="_x0000_s1112" style="position:absolute;margin-left:272.7pt;margin-top:25.45pt;width:16.3pt;height:41.2pt;z-index:252788736;mso-position-horizontal-relative:text;mso-position-vertical-relative:text;mso-width-relative:margin;mso-height-relative:margin" coordorigin="4317,-48578" coordsize="208239,5240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">
                      <v:shape id="Textfeld 3" o:spid="_x0000_s1113" type="#_x0000_t202" style="position:absolute;left:4317;top:-48578;width:208239;height:216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&#13;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14" type="#_x0000_t202" style="position:absolute;left:48334;top:238124;width:137172;height:2373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15" style="position:absolute;visibility:visible;mso-wrap-style:square" from="48591,172280" to="174591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41952" behindDoc="0" locked="0" layoutInCell="1" allowOverlap="1" wp14:anchorId="44A229F2" wp14:editId="3625A2C6">
                      <wp:simplePos x="0" y="0"/>
                      <wp:positionH relativeFrom="margin">
                        <wp:posOffset>716915</wp:posOffset>
                      </wp:positionH>
                      <wp:positionV relativeFrom="paragraph">
                        <wp:posOffset>78740</wp:posOffset>
                      </wp:positionV>
                      <wp:extent cx="4137660" cy="942975"/>
                      <wp:effectExtent l="12700" t="0" r="15240" b="22225"/>
                      <wp:wrapTopAndBottom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1324365617" name="Grafik 1324365617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2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4A229F2" id="Gruppieren 15288" o:spid="_x0000_s1116" style="position:absolute;margin-left:56.45pt;margin-top:6.2pt;width:325.8pt;height:74.25pt;z-index:252541952;mso-position-horizontal-relative:margin;mso-position-vertical-relative:text" coordsize="41381,94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&#13;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17" type="#_x0000_t106" style="position:absolute;width:15604;height:943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&#13;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1324365617" name="Grafik 132436561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63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18" style="position:absolute;left:31318;top:1298;width:10063;height:6723" coordorigin="4176,28" coordsize="10063,67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">
                        <v:shape id="Text Box 248" o:spid="_x0000_s1119" type="#_x0000_t202" style="position:absolute;left:6321;top:28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20" type="#_x0000_t202" style="position:absolute;left:6321;top:3951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21" type="#_x0000_t32" style="position:absolute;left:4176;top:1495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  <v:shape id="Gerade Verbindung mit Pfeil 15282" o:spid="_x0000_s1122" type="#_x0000_t32" style="position:absolute;left:4176;top:5446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</v:group>
                      <w10:wrap type="topAndBottom" anchorx="margin"/>
                    </v:group>
                  </w:pict>
                </mc:Fallback>
              </mc:AlternateContent>
            </w:r>
            <w:r w:rsidR="0007738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90784" behindDoc="0" locked="0" layoutInCell="1" allowOverlap="1" wp14:anchorId="76599A1C" wp14:editId="46783A8C">
                      <wp:simplePos x="0" y="0"/>
                      <wp:positionH relativeFrom="column">
                        <wp:posOffset>1030133</wp:posOffset>
                      </wp:positionH>
                      <wp:positionV relativeFrom="paragraph">
                        <wp:posOffset>952918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7922A1" w:rsidRDefault="00D4349A" w:rsidP="00077386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6599A1C" id="_x0000_s1123" style="position:absolute;margin-left:81.1pt;margin-top:75.05pt;width:9.9pt;height:22.5pt;z-index:25279078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">
                      <v:shape id="Textfeld 3" o:spid="_x0000_s112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" fillcolor="white [3201]" stroked="f" strokeweight=".5pt">
                        <v:textbox style="mso-fit-shape-to-text:t" inset="0,0,0,0">
                          <w:txbxContent>
                            <w:p w14:paraId="060D6785" w14:textId="5CAF234A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4B491E06" w14:textId="34212459" w:rsidR="00D4349A" w:rsidRPr="007922A1" w:rsidRDefault="00D4349A" w:rsidP="00077386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371999">
              <w:rPr>
                <w:noProof/>
              </w:rPr>
              <w:t>Er</w:t>
            </w:r>
            <w:r w:rsidR="00FD2069">
              <w:rPr>
                <w:rFonts w:eastAsiaTheme="minorEastAsia"/>
                <w:noProof/>
              </w:rPr>
              <w:t xml:space="preserve">kläre den Anteil </w:t>
            </w:r>
            <w:r w:rsidR="00077386">
              <w:rPr>
                <w:rFonts w:eastAsiaTheme="minorEastAsia"/>
                <w:noProof/>
              </w:rPr>
              <w:t xml:space="preserve">  </w:t>
            </w:r>
            <w:r w:rsidR="00FD2069">
              <w:rPr>
                <w:noProof/>
              </w:rPr>
              <w:t xml:space="preserve"> mit dem Schokoriegel.</w:t>
            </w:r>
          </w:p>
          <w:p w14:paraId="2C11A07C" w14:textId="3C97B536" w:rsidR="00FD2069" w:rsidRPr="00563011" w:rsidRDefault="00FD2069" w:rsidP="009A05FD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>Warum passt die Bezeichnung „Zähler“?</w:t>
            </w:r>
          </w:p>
        </w:tc>
      </w:tr>
      <w:tr w:rsidR="00987FCB" w14:paraId="4F9818E2" w14:textId="77777777" w:rsidTr="00DA2432">
        <w:tc>
          <w:tcPr>
            <w:tcW w:w="709" w:type="dxa"/>
          </w:tcPr>
          <w:p w14:paraId="3A6C0D7E" w14:textId="77777777" w:rsidR="00987FCB" w:rsidRPr="00E0758C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326" w:type="dxa"/>
          </w:tcPr>
          <w:p w14:paraId="5E4E8120" w14:textId="77777777" w:rsidR="00987FCB" w:rsidRPr="004D033C" w:rsidRDefault="00987FCB" w:rsidP="00371999">
            <w:pPr>
              <w:pStyle w:val="Nummerierung"/>
            </w:pPr>
          </w:p>
        </w:tc>
        <w:tc>
          <w:tcPr>
            <w:tcW w:w="8036" w:type="dxa"/>
          </w:tcPr>
          <w:p w14:paraId="04BC871D" w14:textId="02A05D1A" w:rsidR="00987FCB" w:rsidRDefault="00987FCB" w:rsidP="00FD2069">
            <w:pPr>
              <w:spacing w:line="240" w:lineRule="atLeast"/>
              <w:rPr>
                <w:noProof/>
                <w14:ligatures w14:val="standardContextual"/>
              </w:rPr>
            </w:pPr>
          </w:p>
        </w:tc>
      </w:tr>
      <w:tr w:rsidR="00987FCB" w14:paraId="39FD07AD" w14:textId="77777777" w:rsidTr="00DA2432">
        <w:tc>
          <w:tcPr>
            <w:tcW w:w="709" w:type="dxa"/>
          </w:tcPr>
          <w:p w14:paraId="6A18C8B9" w14:textId="77777777" w:rsidR="003835AD" w:rsidRDefault="003835AD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4B3A2325" w14:textId="77777777" w:rsidR="00DC1A89" w:rsidRDefault="00DA2432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  <w:r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3440" behindDoc="0" locked="0" layoutInCell="1" allowOverlap="1" wp14:anchorId="0EFE83FF" wp14:editId="25F55C6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12458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64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C0D0E1" id="Gruppieren 6" o:spid="_x0000_s1026" href="https://mathe-sicher-koennen.dzlm.de/erklaervideos?nid=691" style="position:absolute;margin-left:0;margin-top:1pt;width:18.1pt;height:13.2pt;z-index:253373440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</w:t>
            </w:r>
          </w:p>
          <w:p w14:paraId="39BC021E" w14:textId="106313D1" w:rsidR="00987FCB" w:rsidRPr="00DA2432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 w:rsidRPr="00DA2432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326" w:type="dxa"/>
          </w:tcPr>
          <w:p w14:paraId="0CC8916C" w14:textId="77777777" w:rsidR="00987FCB" w:rsidRDefault="00987FCB" w:rsidP="00987FCB">
            <w:pPr>
              <w:pStyle w:val="Nummerierung"/>
            </w:pPr>
            <w:r>
              <w:t>b)</w:t>
            </w:r>
          </w:p>
          <w:p w14:paraId="057F91D0" w14:textId="30C652B6" w:rsidR="00987FCB" w:rsidRDefault="00987FCB" w:rsidP="00987FCB">
            <w:pPr>
              <w:pStyle w:val="Nummerierung"/>
            </w:pPr>
          </w:p>
          <w:p w14:paraId="7CAA174E" w14:textId="77777777" w:rsidR="00987FCB" w:rsidRPr="004D033C" w:rsidRDefault="00987FCB" w:rsidP="00987FCB">
            <w:pPr>
              <w:pStyle w:val="Nummerierung"/>
            </w:pPr>
          </w:p>
        </w:tc>
        <w:tc>
          <w:tcPr>
            <w:tcW w:w="8036" w:type="dxa"/>
          </w:tcPr>
          <w:p w14:paraId="4FC57B91" w14:textId="25D28317" w:rsidR="00256032" w:rsidRDefault="003835AD" w:rsidP="00987FCB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3377536" behindDoc="0" locked="0" layoutInCell="1" allowOverlap="1" wp14:anchorId="612C1C81" wp14:editId="0B097342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330200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>
                    <a:hlinkClick xmlns:a="http://schemas.openxmlformats.org/drawingml/2006/main" r:id="rId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>
                            <a:hlinkClick r:id="rId65"/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87FCB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87FCB" w:rsidRPr="00987FCB">
              <w:t>.</w:t>
            </w:r>
            <w:r w:rsidR="00987FCB">
              <w:t xml:space="preserve"> </w:t>
            </w:r>
          </w:p>
          <w:p w14:paraId="6AAB5902" w14:textId="2C070EE0" w:rsidR="00D241E4" w:rsidRDefault="00D241E4" w:rsidP="00987FCB">
            <w:pPr>
              <w:spacing w:line="240" w:lineRule="atLeast"/>
            </w:pPr>
          </w:p>
          <w:p w14:paraId="505924FE" w14:textId="22D4A62B" w:rsidR="00256032" w:rsidRPr="00256032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habt ihr genauso beschrieben?</w:t>
            </w:r>
          </w:p>
          <w:p w14:paraId="244D0672" w14:textId="56E469A2" w:rsidR="00987FCB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hat das Video noch erklärt?</w:t>
            </w:r>
            <w:r w:rsidR="00987FCB">
              <w:t xml:space="preserve"> </w:t>
            </w:r>
          </w:p>
        </w:tc>
      </w:tr>
    </w:tbl>
    <w:p w14:paraId="15C9824F" w14:textId="35E55ED6" w:rsidR="00FD2069" w:rsidRDefault="00F3045C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544B2599" wp14:editId="72270638">
                <wp:simplePos x="0" y="0"/>
                <wp:positionH relativeFrom="column">
                  <wp:posOffset>4836484</wp:posOffset>
                </wp:positionH>
                <wp:positionV relativeFrom="paragraph">
                  <wp:posOffset>92710</wp:posOffset>
                </wp:positionV>
                <wp:extent cx="958517" cy="385445"/>
                <wp:effectExtent l="0" t="0" r="0" b="0"/>
                <wp:wrapNone/>
                <wp:docPr id="1179669893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8517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D00A6" w14:textId="494381E8" w:rsidR="00F3045C" w:rsidRPr="009F4661" w:rsidRDefault="00F3045C" w:rsidP="00F3045C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mathe-sicher-koennen.dzlm.de/</w:t>
                            </w:r>
                            <w:r>
                              <w:rPr>
                                <w:color w:val="327A86"/>
                                <w:sz w:val="13"/>
                                <w:szCs w:val="13"/>
                              </w:rPr>
                              <w:t xml:space="preserve"> </w:t>
                            </w:r>
                            <w:hyperlink r:id="rId67" w:history="1">
                              <w:proofErr w:type="spellStart"/>
                              <w:r w:rsidRPr="008D4AED">
                                <w:rPr>
                                  <w:rStyle w:val="Hyperlink"/>
                                  <w:sz w:val="13"/>
                                  <w:szCs w:val="13"/>
                                  <w:u w:val="none"/>
                                </w:rPr>
                                <w:t>erklaervideos</w:t>
                              </w:r>
                            </w:hyperlink>
                            <w:r w:rsidRPr="008D4AED">
                              <w:rPr>
                                <w:color w:val="327A86"/>
                                <w:sz w:val="13"/>
                                <w:szCs w:val="13"/>
                              </w:rPr>
                              <w:t>?nid</w:t>
                            </w:r>
                            <w:proofErr w:type="spellEnd"/>
                            <w:r w:rsidRPr="008D4AED">
                              <w:rPr>
                                <w:color w:val="327A86"/>
                                <w:sz w:val="13"/>
                                <w:szCs w:val="13"/>
                              </w:rPr>
                              <w:t>=</w:t>
                            </w:r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691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B2599" id="Textfeld 73" o:spid="_x0000_s1127" type="#_x0000_t202" style="position:absolute;margin-left:380.85pt;margin-top:7.3pt;width:75.45pt;height:30.35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" filled="f" stroked="f" strokeweight=".5pt">
                <v:textbox>
                  <w:txbxContent>
                    <w:p w14:paraId="296D00A6" w14:textId="494381E8" w:rsidR="00F3045C" w:rsidRPr="009F4661" w:rsidRDefault="00F3045C" w:rsidP="00F3045C">
                      <w:pPr>
                        <w:spacing w:line="216" w:lineRule="auto"/>
                        <w:rPr>
                          <w:color w:val="327A86"/>
                          <w:sz w:val="13"/>
                          <w:szCs w:val="13"/>
                        </w:rPr>
                      </w:pPr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mathe-sicher-koennen.dzlm.de/</w:t>
                      </w:r>
                      <w:r>
                        <w:rPr>
                          <w:color w:val="327A86"/>
                          <w:sz w:val="13"/>
                          <w:szCs w:val="13"/>
                        </w:rPr>
                        <w:t xml:space="preserve"> </w:t>
                      </w:r>
                      <w:hyperlink r:id="rId68" w:history="1">
                        <w:proofErr w:type="spellStart"/>
                        <w:r w:rsidRPr="008D4AED">
                          <w:rPr>
                            <w:rStyle w:val="Hyperlink"/>
                            <w:sz w:val="13"/>
                            <w:szCs w:val="13"/>
                            <w:u w:val="none"/>
                          </w:rPr>
                          <w:t>erklaervideos</w:t>
                        </w:r>
                      </w:hyperlink>
                      <w:r w:rsidRPr="008D4AED">
                        <w:rPr>
                          <w:color w:val="327A86"/>
                          <w:sz w:val="13"/>
                          <w:szCs w:val="13"/>
                        </w:rPr>
                        <w:t>?nid</w:t>
                      </w:r>
                      <w:proofErr w:type="spellEnd"/>
                      <w:r w:rsidRPr="008D4AED">
                        <w:rPr>
                          <w:color w:val="327A86"/>
                          <w:sz w:val="13"/>
                          <w:szCs w:val="13"/>
                        </w:rPr>
                        <w:t>=</w:t>
                      </w:r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691</w:t>
                      </w:r>
                    </w:p>
                  </w:txbxContent>
                </v:textbox>
              </v:shape>
            </w:pict>
          </mc:Fallback>
        </mc:AlternateContent>
      </w:r>
      <w:r w:rsidR="00FD2069">
        <w:br w:type="page"/>
      </w:r>
    </w:p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78"/>
        <w:gridCol w:w="47"/>
        <w:gridCol w:w="8036"/>
      </w:tblGrid>
      <w:tr w:rsidR="00BA42B2" w:rsidRPr="00E0758C" w14:paraId="768F30E9" w14:textId="77777777" w:rsidTr="00FC5746">
        <w:trPr>
          <w:trHeight w:val="116"/>
        </w:trPr>
        <w:tc>
          <w:tcPr>
            <w:tcW w:w="610" w:type="dxa"/>
          </w:tcPr>
          <w:p w14:paraId="15112595" w14:textId="22F264EC" w:rsidR="00BA42B2" w:rsidRPr="001B3708" w:rsidRDefault="00BA42B2" w:rsidP="00BB5CEC">
            <w:pPr>
              <w:pStyle w:val="berschrift3"/>
            </w:pPr>
            <w:r w:rsidRPr="001B3708">
              <w:lastRenderedPageBreak/>
              <w:t>2.2</w:t>
            </w:r>
          </w:p>
        </w:tc>
        <w:tc>
          <w:tcPr>
            <w:tcW w:w="8461" w:type="dxa"/>
            <w:gridSpan w:val="3"/>
          </w:tcPr>
          <w:p w14:paraId="4DDB711C" w14:textId="52495AC9" w:rsidR="00BA42B2" w:rsidRPr="001B3708" w:rsidRDefault="00BA42B2" w:rsidP="00BB5CEC">
            <w:pPr>
              <w:pStyle w:val="berschrift3"/>
            </w:pPr>
            <w:r w:rsidRPr="001B3708">
              <w:t>Anteile in Bruchstreifen markieren</w:t>
            </w:r>
          </w:p>
        </w:tc>
      </w:tr>
      <w:tr w:rsidR="00BA42B2" w:rsidRPr="00E0758C" w14:paraId="4E4C8AD8" w14:textId="77777777" w:rsidTr="00FC5746">
        <w:trPr>
          <w:trHeight w:val="986"/>
        </w:trPr>
        <w:tc>
          <w:tcPr>
            <w:tcW w:w="610" w:type="dxa"/>
          </w:tcPr>
          <w:p w14:paraId="7259CE41" w14:textId="77777777" w:rsidR="003835AD" w:rsidRDefault="003835AD" w:rsidP="00BA42B2"/>
          <w:p w14:paraId="736BAAB2" w14:textId="02F0FE56" w:rsidR="00BA42B2" w:rsidRDefault="003835AD" w:rsidP="00BA42B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05E9CB4D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69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3456DA63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C8M&#13;&#10;sRf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" fillcolor="#327a86 [3204]" stroked="f" strokeweight="1pt">
                        <v:stroke joinstyle="miter"/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78" w:type="dxa"/>
          </w:tcPr>
          <w:p w14:paraId="1CC30A7D" w14:textId="08C6BD1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BA42B2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  <w:gridSpan w:val="2"/>
          </w:tcPr>
          <w:p w14:paraId="225423CD" w14:textId="2BF35B89" w:rsidR="00BA42B2" w:rsidRDefault="00E752F5" w:rsidP="00BA42B2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3856" behindDoc="0" locked="0" layoutInCell="1" allowOverlap="1" wp14:anchorId="4AF303F8" wp14:editId="530827FD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122555</wp:posOffset>
                      </wp:positionV>
                      <wp:extent cx="125730" cy="285750"/>
                      <wp:effectExtent l="0" t="0" r="1270" b="635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F303F8" id="_x0000_s1128" style="position:absolute;margin-left:26.9pt;margin-top:9.65pt;width:9.9pt;height:22.5pt;z-index:253433856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">
                      <v:shape id="Textfeld 3" o:spid="_x0000_s112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30D3780" w14:textId="0B4A8EF3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3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DB30409" w14:textId="2C1204C0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3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5904" behindDoc="0" locked="0" layoutInCell="1" allowOverlap="1" wp14:anchorId="758402C7" wp14:editId="7AF2F02B">
                      <wp:simplePos x="0" y="0"/>
                      <wp:positionH relativeFrom="column">
                        <wp:posOffset>711093</wp:posOffset>
                      </wp:positionH>
                      <wp:positionV relativeFrom="paragraph">
                        <wp:posOffset>123190</wp:posOffset>
                      </wp:positionV>
                      <wp:extent cx="125730" cy="285750"/>
                      <wp:effectExtent l="0" t="0" r="1270" b="6350"/>
                      <wp:wrapNone/>
                      <wp:docPr id="121618855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1302965633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4F4E1C" w14:textId="3FB24C3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6116591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F786B5" w14:textId="4A42C82E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084507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58402C7" id="_x0000_s1132" style="position:absolute;margin-left:56pt;margin-top:9.7pt;width:9.9pt;height:22.5pt;z-index:25343590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">
                      <v:shape id="Textfeld 3" o:spid="_x0000_s1133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74F4E1C" w14:textId="3FB24C3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3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35F786B5" w14:textId="4A42C82E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3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822D4"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3904" behindDoc="0" locked="0" layoutInCell="1" allowOverlap="1" wp14:anchorId="1232CDA7" wp14:editId="2E29D928">
                      <wp:simplePos x="0" y="0"/>
                      <wp:positionH relativeFrom="column">
                        <wp:posOffset>3905250</wp:posOffset>
                      </wp:positionH>
                      <wp:positionV relativeFrom="paragraph">
                        <wp:posOffset>57785</wp:posOffset>
                      </wp:positionV>
                      <wp:extent cx="789305" cy="460375"/>
                      <wp:effectExtent l="0" t="0" r="0" b="0"/>
                      <wp:wrapNone/>
                      <wp:docPr id="1894342278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02E45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232CDA7" id="Textfeld 7" o:spid="_x0000_s1136" type="#_x0000_t202" style="position:absolute;margin-left:307.5pt;margin-top:4.55pt;width:62.15pt;height:36.25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" filled="f" stroked="f">
                      <v:textbox>
                        <w:txbxContent>
                          <w:p w14:paraId="29A02E45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4928" behindDoc="0" locked="0" layoutInCell="1" allowOverlap="1" wp14:anchorId="538B86EA" wp14:editId="167C9BC4">
                      <wp:simplePos x="0" y="0"/>
                      <wp:positionH relativeFrom="column">
                        <wp:posOffset>4535805</wp:posOffset>
                      </wp:positionH>
                      <wp:positionV relativeFrom="paragraph">
                        <wp:posOffset>681990</wp:posOffset>
                      </wp:positionV>
                      <wp:extent cx="1013460" cy="385445"/>
                      <wp:effectExtent l="0" t="0" r="0" b="0"/>
                      <wp:wrapNone/>
                      <wp:docPr id="323729929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1BDC92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38B86EA" id="_x0000_s1137" type="#_x0000_t202" style="position:absolute;margin-left:357.15pt;margin-top:53.7pt;width:79.8pt;height:30.35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" filled="f" stroked="f" strokeweight=".5pt">
                      <v:textbox>
                        <w:txbxContent>
                          <w:p w14:paraId="011BDC92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65952" behindDoc="0" locked="0" layoutInCell="1" allowOverlap="1" wp14:anchorId="2C7B1220" wp14:editId="48CB6D63">
                  <wp:simplePos x="0" y="0"/>
                  <wp:positionH relativeFrom="column">
                    <wp:posOffset>4611431</wp:posOffset>
                  </wp:positionH>
                  <wp:positionV relativeFrom="paragraph">
                    <wp:posOffset>9525</wp:posOffset>
                  </wp:positionV>
                  <wp:extent cx="647700" cy="647700"/>
                  <wp:effectExtent l="0" t="0" r="0" b="0"/>
                  <wp:wrapNone/>
                  <wp:docPr id="1975281987" name="Grafik 74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81987" name="Grafik 74">
                            <a:hlinkClick r:id="rId69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22D4">
              <w:t>N</w:t>
            </w:r>
            <w:r w:rsidR="00BA42B2">
              <w:t xml:space="preserve">utze die </w:t>
            </w:r>
            <w:r w:rsidR="003835AD">
              <w:t xml:space="preserve">digitalen </w:t>
            </w:r>
            <w:r w:rsidR="00BA42B2">
              <w:t>Bruchstreifen zur Bearbeitung der Aufgabe</w:t>
            </w:r>
            <w:r w:rsidR="008822D4">
              <w:t>:</w:t>
            </w:r>
          </w:p>
          <w:p w14:paraId="7DF8D87C" w14:textId="72868E4D" w:rsidR="00E752F5" w:rsidRDefault="00E752F5" w:rsidP="00E752F5">
            <w:r>
              <w:t xml:space="preserve">Stelle     und     an zwei Bruchstreifen dar. Überlege dazu: </w:t>
            </w:r>
          </w:p>
          <w:p w14:paraId="0033433C" w14:textId="31149730" w:rsidR="00BA42B2" w:rsidRDefault="00BA42B2" w:rsidP="00C1743D">
            <w:pPr>
              <w:pStyle w:val="Listenabsatz"/>
            </w:pPr>
            <w:r>
              <w:t>Welchen Bruchstreifen wählst du warum aus?</w:t>
            </w:r>
          </w:p>
          <w:p w14:paraId="63D43803" w14:textId="5FC3198B" w:rsidR="00BA42B2" w:rsidRDefault="00BA42B2" w:rsidP="00C1743D">
            <w:pPr>
              <w:pStyle w:val="Listenabsatz"/>
            </w:pPr>
            <w:r>
              <w:t>Wie viele Stücke markierst du? Warum?</w:t>
            </w:r>
            <w:r w:rsidRPr="00BA42B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</w:t>
            </w:r>
          </w:p>
          <w:p w14:paraId="04806FC5" w14:textId="79BB1F8B" w:rsidR="00BA42B2" w:rsidRDefault="00CB7438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37952" behindDoc="0" locked="0" layoutInCell="1" allowOverlap="1" wp14:anchorId="33468385" wp14:editId="54F4AAF7">
                      <wp:simplePos x="0" y="0"/>
                      <wp:positionH relativeFrom="column">
                        <wp:posOffset>945675</wp:posOffset>
                      </wp:positionH>
                      <wp:positionV relativeFrom="paragraph">
                        <wp:posOffset>100065</wp:posOffset>
                      </wp:positionV>
                      <wp:extent cx="119222" cy="285750"/>
                      <wp:effectExtent l="0" t="0" r="8255" b="635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9222" cy="285750"/>
                                <a:chOff x="57425" y="6103"/>
                                <a:chExt cx="119582" cy="286131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66572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3468385" id="_x0000_s1138" style="position:absolute;margin-left:74.45pt;margin-top:7.9pt;width:9.4pt;height:22.5pt;z-index:253437952;mso-position-horizontal-relative:text;mso-position-vertical-relative:text;mso-width-relative:margin;mso-height-relative:margin" coordorigin="57425,6103" coordsize="11958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">
                      <v:shape id="Textfeld 3" o:spid="_x0000_s1139" type="#_x0000_t202" style="position:absolute;left:73979;top:6103;width:57323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30E307A3" w14:textId="0D000F2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40" type="#_x0000_t202" style="position:absolute;left:66572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37DFBCA4" w14:textId="6161371A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4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E0758C" w14:paraId="29CDAB21" w14:textId="77777777" w:rsidTr="00FC5746">
        <w:trPr>
          <w:trHeight w:val="832"/>
        </w:trPr>
        <w:tc>
          <w:tcPr>
            <w:tcW w:w="610" w:type="dxa"/>
          </w:tcPr>
          <w:p w14:paraId="01232124" w14:textId="788F1EDF" w:rsidR="00BA42B2" w:rsidRDefault="00BA42B2" w:rsidP="00BA42B2"/>
        </w:tc>
        <w:tc>
          <w:tcPr>
            <w:tcW w:w="378" w:type="dxa"/>
          </w:tcPr>
          <w:p w14:paraId="3BBB13FB" w14:textId="4F60A82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  <w:gridSpan w:val="2"/>
          </w:tcPr>
          <w:p w14:paraId="59DCA357" w14:textId="7D9C5B94" w:rsidR="00BA42B2" w:rsidRDefault="00BA42B2" w:rsidP="00BA42B2">
            <w:pPr>
              <w:spacing w:line="276" w:lineRule="auto"/>
              <w:rPr>
                <w:rFonts w:eastAsiaTheme="minorEastAsia"/>
              </w:rPr>
            </w:pPr>
            <w:r>
              <w:t xml:space="preserve">Stelle den Anteil </w:t>
            </w:r>
            <w:r w:rsidR="00CB7438">
              <w:t xml:space="preserve">   </w:t>
            </w:r>
            <w:r>
              <w:rPr>
                <w:rFonts w:eastAsiaTheme="minorEastAsia"/>
              </w:rPr>
              <w:t xml:space="preserve"> in einem passenden Bruchstreifen dar. </w:t>
            </w:r>
          </w:p>
          <w:p w14:paraId="12FA5CFA" w14:textId="4013FCF9" w:rsidR="00BA42B2" w:rsidRDefault="00BA42B2" w:rsidP="00BA42B2">
            <w:pPr>
              <w:spacing w:line="276" w:lineRule="auto"/>
            </w:pPr>
            <w:r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E0758C" w14:paraId="0AAC240D" w14:textId="77777777" w:rsidTr="00FC5746">
        <w:trPr>
          <w:trHeight w:val="986"/>
        </w:trPr>
        <w:tc>
          <w:tcPr>
            <w:tcW w:w="610" w:type="dxa"/>
          </w:tcPr>
          <w:p w14:paraId="27E4FA69" w14:textId="77777777" w:rsidR="003835AD" w:rsidRDefault="003835AD" w:rsidP="00BA42B2"/>
          <w:p w14:paraId="0900B1AF" w14:textId="2F4FEA87" w:rsidR="003835AD" w:rsidRDefault="003835AD" w:rsidP="00BA42B2">
            <w:r>
              <w:rPr>
                <w:noProof/>
              </w:rPr>
              <w:drawing>
                <wp:inline distT="0" distB="0" distL="0" distR="0" wp14:anchorId="279E8199" wp14:editId="791BB73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" w:type="dxa"/>
          </w:tcPr>
          <w:p w14:paraId="7AAD3A1F" w14:textId="6F232F91" w:rsidR="003835AD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  <w:gridSpan w:val="2"/>
          </w:tcPr>
          <w:p w14:paraId="629BB643" w14:textId="51C29478" w:rsidR="003835AD" w:rsidRDefault="003835AD" w:rsidP="003835AD">
            <w:r>
              <w:t xml:space="preserve">Stellt euch gegenseitig Aufgaben mit dem digitalen Bruchstreifen: 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 Person löst die Aufgabe.</w:t>
            </w:r>
            <w:r>
              <w:t xml:space="preserve"> Wechselt euch ab.</w:t>
            </w:r>
          </w:p>
        </w:tc>
      </w:tr>
      <w:tr w:rsidR="00BB5CEC" w:rsidRPr="00E0758C" w14:paraId="65E7A2C6" w14:textId="77777777" w:rsidTr="00FC5746">
        <w:trPr>
          <w:trHeight w:val="116"/>
        </w:trPr>
        <w:tc>
          <w:tcPr>
            <w:tcW w:w="610" w:type="dxa"/>
          </w:tcPr>
          <w:p w14:paraId="76CACD04" w14:textId="223E6A08" w:rsidR="00BB5CEC" w:rsidRPr="001F1B55" w:rsidRDefault="00BB5CEC" w:rsidP="00BB5CEC">
            <w:pPr>
              <w:pStyle w:val="berschrift3"/>
            </w:pPr>
            <w:r w:rsidRPr="001F1B55">
              <w:t>2.</w:t>
            </w:r>
            <w:r w:rsidR="00BA42B2">
              <w:t>3</w:t>
            </w:r>
          </w:p>
        </w:tc>
        <w:tc>
          <w:tcPr>
            <w:tcW w:w="8461" w:type="dxa"/>
            <w:gridSpan w:val="3"/>
          </w:tcPr>
          <w:p w14:paraId="5D28162D" w14:textId="146B10C6" w:rsidR="00BB5CEC" w:rsidRPr="001F1B55" w:rsidRDefault="00CB7438" w:rsidP="00BB5CEC">
            <w:pPr>
              <w:pStyle w:val="berschrift3"/>
            </w:pPr>
            <w:r w:rsidRPr="00BB5CEC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27712" behindDoc="0" locked="0" layoutInCell="1" allowOverlap="1" wp14:anchorId="215532F3" wp14:editId="04FAAE59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3E7C9E8F" id="Rectangle 90" o:spid="_x0000_s1026" style="position:absolute;margin-left:283.45pt;margin-top:32.4pt;width:139.4pt;height:16.55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" filled="f">
                      <v:path arrowok="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0000" behindDoc="0" locked="0" layoutInCell="1" allowOverlap="1" wp14:anchorId="1CF811A4" wp14:editId="494F9D9F">
                      <wp:simplePos x="0" y="0"/>
                      <wp:positionH relativeFrom="column">
                        <wp:posOffset>3310996</wp:posOffset>
                      </wp:positionH>
                      <wp:positionV relativeFrom="paragraph">
                        <wp:posOffset>308546</wp:posOffset>
                      </wp:positionV>
                      <wp:extent cx="125799" cy="285751"/>
                      <wp:effectExtent l="0" t="0" r="1270" b="635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1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CF811A4" id="_x0000_s1142" style="position:absolute;margin-left:260.7pt;margin-top:24.3pt;width:9.9pt;height:22.5pt;z-index:253440000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">
                      <v:shape id="Textfeld 3" o:spid="_x0000_s1143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4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DCB189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4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B5CEC" w:rsidRPr="001F1B55">
              <w:t>Anteile einzeichnen</w:t>
            </w:r>
          </w:p>
        </w:tc>
      </w:tr>
      <w:tr w:rsidR="00BA42B2" w:rsidRPr="00E0758C" w14:paraId="77DA2065" w14:textId="77777777" w:rsidTr="00FC5746">
        <w:trPr>
          <w:trHeight w:val="1181"/>
        </w:trPr>
        <w:tc>
          <w:tcPr>
            <w:tcW w:w="610" w:type="dxa"/>
          </w:tcPr>
          <w:p w14:paraId="2C2251D2" w14:textId="77777777" w:rsidR="00BA42B2" w:rsidRPr="001F1B55" w:rsidRDefault="00BA42B2" w:rsidP="00BB5CEC">
            <w:pPr>
              <w:pStyle w:val="berschrift3"/>
            </w:pPr>
          </w:p>
        </w:tc>
        <w:tc>
          <w:tcPr>
            <w:tcW w:w="8461" w:type="dxa"/>
            <w:gridSpan w:val="3"/>
          </w:tcPr>
          <w:p w14:paraId="033C6291" w14:textId="2A3F51DD" w:rsidR="00BA42B2" w:rsidRDefault="00FD0B7A" w:rsidP="00E47183">
            <w:pPr>
              <w:ind w:left="38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2048" behindDoc="0" locked="0" layoutInCell="1" allowOverlap="1" wp14:anchorId="02069A25" wp14:editId="0E5EB914">
                      <wp:simplePos x="0" y="0"/>
                      <wp:positionH relativeFrom="column">
                        <wp:posOffset>3324860</wp:posOffset>
                      </wp:positionH>
                      <wp:positionV relativeFrom="paragraph">
                        <wp:posOffset>230894</wp:posOffset>
                      </wp:positionV>
                      <wp:extent cx="125730" cy="285750"/>
                      <wp:effectExtent l="0" t="0" r="1270" b="635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2069A25" id="_x0000_s1146" style="position:absolute;left:0;text-align:left;margin-left:261.8pt;margin-top:18.2pt;width:9.9pt;height:22.5pt;z-index:25344204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">
                      <v:shape id="Textfeld 3" o:spid="_x0000_s1147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8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FF52C93" w14:textId="08473B09" w:rsidR="00CB7438" w:rsidRPr="007922A1" w:rsidRDefault="00CB7438" w:rsidP="00CB743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4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29760" behindDoc="0" locked="0" layoutInCell="1" allowOverlap="1" wp14:anchorId="3F9AE126" wp14:editId="1FFF3312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2D947318" id="Rectangle 90" o:spid="_x0000_s1026" style="position:absolute;margin-left:283.45pt;margin-top:24.75pt;width:139.45pt;height:16.55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" filled="f">
                      <v:path arrowok="t"/>
                    </v:rect>
                  </w:pict>
                </mc:Fallback>
              </mc:AlternateContent>
            </w:r>
            <w:r w:rsidR="00BA42B2" w:rsidRPr="00BB5CEC">
              <w:t xml:space="preserve">Zeichne </w:t>
            </w:r>
            <w:r w:rsidR="00BA7C5B">
              <w:t xml:space="preserve">auf </w:t>
            </w:r>
            <w:r w:rsidR="003835AD">
              <w:t xml:space="preserve">Papier oder </w:t>
            </w:r>
            <w:r w:rsidR="00BA7C5B">
              <w:t xml:space="preserve">mit </w:t>
            </w:r>
            <w:r w:rsidR="003835AD">
              <w:t xml:space="preserve">digitalen </w:t>
            </w:r>
            <w:r w:rsidR="00CB7438">
              <w:br/>
            </w:r>
            <w:r w:rsidR="003835AD">
              <w:t xml:space="preserve">Bruchstreifen aus </w:t>
            </w:r>
            <w:r w:rsidR="003835AD" w:rsidRPr="00BA7C5B">
              <w:rPr>
                <w:b/>
                <w:bCs/>
                <w:color w:val="327A86"/>
              </w:rPr>
              <w:t>2.2</w:t>
            </w:r>
            <w:r w:rsidR="003835AD" w:rsidRPr="00BA7C5B">
              <w:rPr>
                <w:color w:val="327A86"/>
              </w:rPr>
              <w:t xml:space="preserve"> </w:t>
            </w:r>
            <w:r w:rsidR="00BA42B2" w:rsidRPr="00BB5CEC">
              <w:t xml:space="preserve">den Anteil ein. </w:t>
            </w:r>
            <w:r w:rsidR="003835AD">
              <w:br/>
            </w:r>
            <w:r w:rsidR="00BA42B2" w:rsidRPr="00BB5CEC">
              <w:t xml:space="preserve">Vergleiche die </w:t>
            </w:r>
            <w:r w:rsidR="00BA42B2">
              <w:rPr>
                <w:rFonts w:asciiTheme="majorHAnsi" w:hAnsiTheme="majorHAnsi"/>
              </w:rPr>
              <w:t xml:space="preserve">Brüche und </w:t>
            </w:r>
            <w:r w:rsidR="00BA42B2" w:rsidRPr="00BB5CEC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77777777" w:rsidR="00BA42B2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5A345A09" w:rsidR="00BA42B2" w:rsidRDefault="00BA7C5B" w:rsidP="00CB7438">
                  <w:pPr>
                    <w:spacing w:line="240" w:lineRule="auto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44096" behindDoc="0" locked="0" layoutInCell="1" allowOverlap="1" wp14:anchorId="24ED3D7E" wp14:editId="62EEDF59">
                            <wp:simplePos x="0" y="0"/>
                            <wp:positionH relativeFrom="column">
                              <wp:posOffset>1534795</wp:posOffset>
                            </wp:positionH>
                            <wp:positionV relativeFrom="paragraph">
                              <wp:posOffset>-110490</wp:posOffset>
                            </wp:positionV>
                            <wp:extent cx="125095" cy="285750"/>
                            <wp:effectExtent l="0" t="0" r="1905" b="6350"/>
                            <wp:wrapNone/>
                            <wp:docPr id="761597263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25095" cy="285750"/>
                                      <a:chOff x="48535" y="6103"/>
                                      <a:chExt cx="125832" cy="286131"/>
                                    </a:xfrm>
                                  </wpg:grpSpPr>
                                  <wps:wsp>
                                    <wps:cNvPr id="491461030" name="Textfeld 3"/>
                                    <wps:cNvSpPr txBox="1"/>
                                    <wps:spPr>
                                      <a:xfrm>
                                        <a:off x="73979" y="6103"/>
                                        <a:ext cx="57323" cy="18439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00EBB9" w14:textId="77777777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  <wps:wsp>
                                    <wps:cNvPr id="1242338512" name="Textfeld 3"/>
                                    <wps:cNvSpPr txBox="1"/>
                                    <wps:spPr>
                                      <a:xfrm>
                                        <a:off x="48535" y="128292"/>
                                        <a:ext cx="125832" cy="1639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280ACF" w14:textId="127ACE68" w:rsidR="00CB7438" w:rsidRPr="007922A1" w:rsidRDefault="00CB7438" w:rsidP="00CB7438">
                                          <w:pPr>
                                            <w:rPr>
                                              <w:sz w:val="15"/>
                                              <w:szCs w:val="15"/>
                                            </w:rPr>
                                          </w:pPr>
                                          <w:r>
                                            <w:rPr>
                                              <w:sz w:val="16"/>
                                              <w:szCs w:val="16"/>
                                            </w:rPr>
                                            <w:t>16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4011385" name="Gerade Verbindung 1"/>
                                    <wps:cNvCnPr/>
                                    <wps:spPr>
                                      <a:xfrm>
                                        <a:off x="57425" y="179629"/>
                                        <a:ext cx="90272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24ED3D7E" id="_x0000_s1150" style="position:absolute;margin-left:120.85pt;margin-top:-8.7pt;width:9.85pt;height:22.5pt;z-index:253444096;mso-position-horizontal-relative:text;mso-position-vertical-relative:text;mso-width-relative:margin;mso-height-relative:margin" coordorigin="48535,6103" coordsize="125832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">
                            <v:shape id="Textfeld 3" o:spid="_x0000_s1151" type="#_x0000_t202" style="position:absolute;left:73979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" fillcolor="white [3201]" stroked="f" strokeweight=".5pt">
                              <v:textbox style="mso-fit-shape-to-text:t" inset="0,0,0,0">
                                <w:txbxContent>
                                  <w:p w14:paraId="7B00EBB9" w14:textId="77777777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52" type="#_x0000_t202" style="position:absolute;left:48535;top:128292;width:125832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1A280ACF" w14:textId="127ACE68" w:rsidR="00CB7438" w:rsidRPr="007922A1" w:rsidRDefault="00CB7438" w:rsidP="00CB743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5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" strokecolor="black [3213]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CB7438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BB5CEC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31808" behindDoc="0" locked="0" layoutInCell="1" allowOverlap="1" wp14:anchorId="2C0C8A8A" wp14:editId="1C570FDC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rect w14:anchorId="336327B5" id="Rectangle 90" o:spid="_x0000_s1026" style="position:absolute;margin-left:1.65pt;margin-top:2.95pt;width:139.45pt;height:16.55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&#13;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1F1B55" w:rsidRDefault="00BA42B2" w:rsidP="00BA42B2"/>
        </w:tc>
      </w:tr>
      <w:tr w:rsidR="00BB5CEC" w:rsidRPr="00E0758C" w14:paraId="5F635D14" w14:textId="77777777" w:rsidTr="00FC5746">
        <w:trPr>
          <w:trHeight w:val="116"/>
        </w:trPr>
        <w:tc>
          <w:tcPr>
            <w:tcW w:w="610" w:type="dxa"/>
          </w:tcPr>
          <w:p w14:paraId="5F7E38B6" w14:textId="1074BC67" w:rsidR="00BB5CEC" w:rsidRPr="00E0758C" w:rsidRDefault="00BB5CEC" w:rsidP="00BB5CEC">
            <w:pPr>
              <w:pStyle w:val="berschrift3"/>
            </w:pPr>
            <w:r>
              <w:t>2.</w:t>
            </w:r>
            <w:r w:rsidR="00BA42B2">
              <w:t>4</w:t>
            </w:r>
          </w:p>
        </w:tc>
        <w:tc>
          <w:tcPr>
            <w:tcW w:w="8461" w:type="dxa"/>
            <w:gridSpan w:val="3"/>
          </w:tcPr>
          <w:p w14:paraId="08527BC8" w14:textId="6D25BF3D" w:rsidR="00BB5CEC" w:rsidRPr="00BB5CEC" w:rsidRDefault="00BB5CEC" w:rsidP="00BB5CEC">
            <w:pPr>
              <w:pStyle w:val="berschrift3"/>
            </w:pPr>
            <w:r w:rsidRPr="00BB5CEC">
              <w:t>Anteile ablesen I</w:t>
            </w:r>
          </w:p>
        </w:tc>
      </w:tr>
      <w:tr w:rsidR="00BB5CEC" w:rsidRPr="00E0758C" w14:paraId="082FAC1C" w14:textId="77777777" w:rsidTr="00FC5746">
        <w:trPr>
          <w:trHeight w:val="1580"/>
        </w:trPr>
        <w:tc>
          <w:tcPr>
            <w:tcW w:w="610" w:type="dxa"/>
          </w:tcPr>
          <w:p w14:paraId="01F6B5AA" w14:textId="77777777" w:rsidR="00371999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3959B290" wp14:editId="3B8DC500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E0758C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5D16B889" w14:textId="77777777" w:rsidR="00BB5CEC" w:rsidRPr="00E0758C" w:rsidRDefault="00BB5CEC" w:rsidP="000E442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</w:tcPr>
          <w:p w14:paraId="14386F38" w14:textId="6D99F3A0" w:rsidR="00BB5CEC" w:rsidRPr="00E0758C" w:rsidRDefault="00735A42" w:rsidP="000E442F">
            <w:proofErr w:type="spellStart"/>
            <w:r w:rsidRPr="00190499">
              <w:t>Lies</w:t>
            </w:r>
            <w:proofErr w:type="spellEnd"/>
            <w:r w:rsidRPr="00190499">
              <w:t xml:space="preserve"> d</w:t>
            </w:r>
            <w:r>
              <w:t>ie</w:t>
            </w:r>
            <w:r w:rsidRPr="00190499">
              <w:t xml:space="preserve"> Anteil</w:t>
            </w:r>
            <w:r>
              <w:t>e</w:t>
            </w:r>
            <w:r w:rsidRPr="00190499">
              <w:t xml:space="preserve"> ab. Vergleiche die Anteile. </w:t>
            </w:r>
            <w:r>
              <w:t>Was fällt dir auf</w:t>
            </w:r>
            <w:r w:rsidRPr="00190499">
              <w:t>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708"/>
              <w:gridCol w:w="2708"/>
              <w:gridCol w:w="2620"/>
            </w:tblGrid>
            <w:tr w:rsidR="00BB5CEC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192BE0" wp14:editId="28CD62E4">
                        <wp:extent cx="800100" cy="561975"/>
                        <wp:effectExtent l="0" t="0" r="0" b="9525"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24797C9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B035A76" wp14:editId="6A578018">
                        <wp:extent cx="800100" cy="733425"/>
                        <wp:effectExtent l="0" t="0" r="0" b="9525"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551C40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445120" behindDoc="0" locked="0" layoutInCell="1" allowOverlap="1" wp14:anchorId="15320485" wp14:editId="00FB442F">
                        <wp:simplePos x="0" y="0"/>
                        <wp:positionH relativeFrom="column">
                          <wp:posOffset>493395</wp:posOffset>
                        </wp:positionH>
                        <wp:positionV relativeFrom="paragraph">
                          <wp:posOffset>0</wp:posOffset>
                        </wp:positionV>
                        <wp:extent cx="800100" cy="914400"/>
                        <wp:effectExtent l="0" t="0" r="0" b="0"/>
                        <wp:wrapNone/>
                        <wp:docPr id="476" name="Grafik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2.3a3.eps"/>
                                <pic:cNvPicPr/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46460B63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4D7F11C7" w14:textId="77777777" w:rsidTr="00FC5746">
        <w:tc>
          <w:tcPr>
            <w:tcW w:w="610" w:type="dxa"/>
          </w:tcPr>
          <w:p w14:paraId="27EA6B2A" w14:textId="77777777" w:rsidR="00BB5CEC" w:rsidRPr="00E0758C" w:rsidRDefault="00BB5CEC" w:rsidP="000E442F">
            <w:pPr>
              <w:spacing w:line="240" w:lineRule="atLeast"/>
            </w:pPr>
          </w:p>
        </w:tc>
        <w:tc>
          <w:tcPr>
            <w:tcW w:w="425" w:type="dxa"/>
            <w:gridSpan w:val="2"/>
          </w:tcPr>
          <w:p w14:paraId="671DFE8D" w14:textId="77777777" w:rsidR="00BB5CEC" w:rsidRPr="00E0758C" w:rsidRDefault="00BB5CEC" w:rsidP="000E442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</w:tcPr>
          <w:p w14:paraId="04BB4E54" w14:textId="3B6F7972" w:rsidR="00BB5CEC" w:rsidRDefault="00BB5CEC" w:rsidP="000E442F">
            <w:proofErr w:type="spellStart"/>
            <w:r w:rsidRPr="00BB5CEC">
              <w:t>Lies</w:t>
            </w:r>
            <w:proofErr w:type="spellEnd"/>
            <w:r w:rsidRPr="00BB5CEC">
              <w:t xml:space="preserve"> die Anteile ab. Findest du hier auch ein Muster? Ergänze ein </w:t>
            </w:r>
            <w:r w:rsidR="00735B8E">
              <w:t xml:space="preserve">4. </w:t>
            </w:r>
            <w:r w:rsidRPr="00BB5CEC">
              <w:t xml:space="preserve"> Bild.</w:t>
            </w:r>
          </w:p>
          <w:p w14:paraId="20B89D99" w14:textId="77777777" w:rsidR="00BB5CEC" w:rsidRDefault="00BB5CEC" w:rsidP="000E442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F3A998" wp14:editId="7D209CBE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AF7B136" wp14:editId="672A1A36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5CF49E0" wp14:editId="553C66C1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099A4004" w14:textId="77777777" w:rsidTr="00FC5746">
        <w:tc>
          <w:tcPr>
            <w:tcW w:w="610" w:type="dxa"/>
          </w:tcPr>
          <w:p w14:paraId="1ED9D982" w14:textId="77777777" w:rsidR="00BB5CEC" w:rsidRPr="00E0758C" w:rsidRDefault="00371999" w:rsidP="000E442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BB5CAE" wp14:editId="093ECB7D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267A1E61" w14:textId="77777777" w:rsidR="00BB5CEC" w:rsidRPr="00E0758C" w:rsidRDefault="00BB5CEC" w:rsidP="000E442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</w:tcPr>
          <w:p w14:paraId="35EC3406" w14:textId="2E9118B7" w:rsidR="00BB5CEC" w:rsidRDefault="00BB5CEC" w:rsidP="00BB5CEC">
            <w:r>
              <w:t xml:space="preserve">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</w:t>
            </w:r>
            <w:r w:rsidR="00937C6A" w:rsidRPr="00180003">
              <w:t xml:space="preserve"> Person</w:t>
            </w:r>
            <w:r w:rsidRPr="00180003">
              <w:t xml:space="preserve"> löst </w:t>
            </w:r>
            <w:r w:rsidR="00937C6A" w:rsidRPr="00180003">
              <w:t>d</w:t>
            </w:r>
            <w:r w:rsidRPr="00180003">
              <w:t>ie</w:t>
            </w:r>
            <w:r w:rsidR="00937C6A" w:rsidRPr="00180003">
              <w:t xml:space="preserve"> Aufgabe</w:t>
            </w:r>
            <w:r w:rsidRPr="00180003">
              <w:t>.</w:t>
            </w:r>
            <w:r>
              <w:t xml:space="preserve"> </w:t>
            </w:r>
          </w:p>
          <w:p w14:paraId="31A9408F" w14:textId="77777777" w:rsidR="00BB5CEC" w:rsidRDefault="00BB5CEC" w:rsidP="00BB5CEC">
            <w:r>
              <w:t>Wechselt euch ab.</w:t>
            </w:r>
          </w:p>
          <w:p w14:paraId="7CEF764C" w14:textId="542DA490" w:rsidR="00735B8E" w:rsidRPr="00E0758C" w:rsidRDefault="00735B8E" w:rsidP="00BB5CEC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7168" behindDoc="0" locked="0" layoutInCell="1" allowOverlap="1" wp14:anchorId="71CFC2F7" wp14:editId="4273734D">
                      <wp:simplePos x="0" y="0"/>
                      <wp:positionH relativeFrom="column">
                        <wp:posOffset>1072108</wp:posOffset>
                      </wp:positionH>
                      <wp:positionV relativeFrom="paragraph">
                        <wp:posOffset>99695</wp:posOffset>
                      </wp:positionV>
                      <wp:extent cx="125730" cy="285750"/>
                      <wp:effectExtent l="0" t="0" r="1270" b="6350"/>
                      <wp:wrapNone/>
                      <wp:docPr id="8067607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773431978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D25C88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01356663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DB26B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66828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1CFC2F7" id="_x0000_s1154" style="position:absolute;margin-left:84.4pt;margin-top:7.85pt;width:9.9pt;height:22.5pt;z-index:253447168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">
                      <v:shape id="Textfeld 3" o:spid="_x0000_s1155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35D25C88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15CDB26B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E0758C" w14:paraId="5F81C0C5" w14:textId="77777777" w:rsidTr="00FC5746">
        <w:tc>
          <w:tcPr>
            <w:tcW w:w="610" w:type="dxa"/>
          </w:tcPr>
          <w:p w14:paraId="46E216C6" w14:textId="77777777" w:rsidR="00735B8E" w:rsidRDefault="00735B8E" w:rsidP="00735B8E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A907707" wp14:editId="04DA08BC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7E5A1ADA" w14:textId="3AF693FA" w:rsidR="00735B8E" w:rsidRDefault="00735B8E" w:rsidP="00735B8E">
            <w:pPr>
              <w:pStyle w:val="Nummerierung"/>
            </w:pPr>
            <w:r>
              <w:t>d</w:t>
            </w:r>
            <w:r w:rsidRPr="00E0758C">
              <w:t>)</w:t>
            </w:r>
          </w:p>
        </w:tc>
        <w:tc>
          <w:tcPr>
            <w:tcW w:w="8036" w:type="dxa"/>
          </w:tcPr>
          <w:p w14:paraId="44C046AA" w14:textId="26DF00C7" w:rsidR="00735B8E" w:rsidRDefault="00735B8E" w:rsidP="00735B8E">
            <w:pPr>
              <w:spacing w:line="240" w:lineRule="atLeast"/>
            </w:pPr>
            <w:r>
              <w:t xml:space="preserve">Erkläre: Was ist an    immer gleich, auch wenn das Bild dazu anders aussehen kann? </w:t>
            </w:r>
          </w:p>
          <w:p w14:paraId="1F63C2F3" w14:textId="77777777" w:rsidR="00735B8E" w:rsidRPr="00E0758C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611"/>
              <w:gridCol w:w="2776"/>
              <w:gridCol w:w="2649"/>
            </w:tblGrid>
            <w:tr w:rsidR="00735B8E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2D9C602" wp14:editId="476A9874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0C62FB5" wp14:editId="5F677434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057B72" wp14:editId="1EE1D578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35113FF7" w:rsidR="00735B8E" w:rsidRDefault="00735B8E" w:rsidP="00735B8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48192" behindDoc="0" locked="0" layoutInCell="1" allowOverlap="1" wp14:anchorId="7A4495FC" wp14:editId="621B1B9A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89717</wp:posOffset>
                      </wp:positionV>
                      <wp:extent cx="125730" cy="285750"/>
                      <wp:effectExtent l="0" t="0" r="1270" b="6350"/>
                      <wp:wrapNone/>
                      <wp:docPr id="3955254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319956594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D56E0C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975681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E691FF" w14:textId="77777777" w:rsidR="00735B8E" w:rsidRPr="007922A1" w:rsidRDefault="00735B8E" w:rsidP="008D2AC5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2821383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A4495FC" id="_x0000_s1158" style="position:absolute;margin-left:3in;margin-top:7.05pt;width:9.9pt;height:22.5pt;z-index:253448192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">
                      <v:shape id="Textfeld 3" o:spid="_x0000_s1159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4D56E0C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60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4E691FF" w14:textId="77777777" w:rsidR="00735B8E" w:rsidRPr="007922A1" w:rsidRDefault="00735B8E" w:rsidP="008D2AC5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61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t xml:space="preserve"> </w:t>
            </w:r>
          </w:p>
        </w:tc>
      </w:tr>
      <w:tr w:rsidR="00735B8E" w:rsidRPr="00E0758C" w14:paraId="21191074" w14:textId="77777777" w:rsidTr="00FC5746">
        <w:tc>
          <w:tcPr>
            <w:tcW w:w="610" w:type="dxa"/>
          </w:tcPr>
          <w:p w14:paraId="0280B34B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1E6AE91D" w14:textId="7448C446" w:rsidR="00735B8E" w:rsidRDefault="00735B8E" w:rsidP="00735B8E">
            <w:pPr>
              <w:pStyle w:val="Nummerierung"/>
            </w:pPr>
            <w:r>
              <w:t>e</w:t>
            </w:r>
            <w:r w:rsidRPr="00C77C53">
              <w:t>)</w:t>
            </w:r>
          </w:p>
        </w:tc>
        <w:tc>
          <w:tcPr>
            <w:tcW w:w="8036" w:type="dxa"/>
          </w:tcPr>
          <w:p w14:paraId="067DBF1B" w14:textId="051D1FF0" w:rsidR="00735B8E" w:rsidRDefault="00735B8E" w:rsidP="00735B8E">
            <w:r w:rsidRPr="001F50D3">
              <w:rPr>
                <w:noProof/>
              </w:rPr>
              <w:t>Finde selbst drei verschiedene Bilder zum Anteil</w:t>
            </w:r>
            <w:r w:rsidRPr="008D2AC5">
              <w:rPr>
                <w:noProof/>
                <w:color w:val="FFFFFF" w:themeColor="background1"/>
              </w:rPr>
              <w:t xml:space="preserve">.    </w:t>
            </w:r>
            <w:r>
              <w:rPr>
                <w:noProof/>
              </w:rPr>
              <w:t>.</w:t>
            </w:r>
          </w:p>
        </w:tc>
      </w:tr>
      <w:tr w:rsidR="00735B8E" w:rsidRPr="00E0758C" w14:paraId="5E12F750" w14:textId="77777777" w:rsidTr="00FC5746">
        <w:tc>
          <w:tcPr>
            <w:tcW w:w="610" w:type="dxa"/>
          </w:tcPr>
          <w:p w14:paraId="3AB5D967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6D621DE1" w14:textId="77777777" w:rsidR="00735B8E" w:rsidRDefault="00735B8E" w:rsidP="00735B8E">
            <w:pPr>
              <w:pStyle w:val="Nummerierung"/>
            </w:pPr>
          </w:p>
        </w:tc>
        <w:tc>
          <w:tcPr>
            <w:tcW w:w="8036" w:type="dxa"/>
          </w:tcPr>
          <w:p w14:paraId="68213C4B" w14:textId="77777777" w:rsidR="00735B8E" w:rsidRDefault="00735B8E" w:rsidP="00735B8E"/>
        </w:tc>
      </w:tr>
    </w:tbl>
    <w:p w14:paraId="77417E20" w14:textId="4BFBA18D" w:rsidR="00BA42B2" w:rsidRDefault="00BA42B2">
      <w:pPr>
        <w:sectPr w:rsidR="00BA42B2" w:rsidSect="001130EE">
          <w:headerReference w:type="default" r:id="rId85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5654B4C9" w14:textId="73E500F4" w:rsidR="00BA42B2" w:rsidRDefault="00BA42B2"/>
    <w:tbl>
      <w:tblPr>
        <w:tblW w:w="90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383"/>
        <w:gridCol w:w="8078"/>
      </w:tblGrid>
      <w:tr w:rsidR="00C3003D" w:rsidRPr="00E0758C" w14:paraId="50DC95C8" w14:textId="77777777" w:rsidTr="000E442F">
        <w:trPr>
          <w:trHeight w:val="116"/>
        </w:trPr>
        <w:tc>
          <w:tcPr>
            <w:tcW w:w="610" w:type="dxa"/>
          </w:tcPr>
          <w:p w14:paraId="37ADF87C" w14:textId="6F6AD3DF" w:rsidR="00C3003D" w:rsidRPr="001F1B55" w:rsidRDefault="00C3003D" w:rsidP="000E442F">
            <w:pPr>
              <w:pStyle w:val="berschrift3"/>
            </w:pPr>
            <w:r w:rsidRPr="001F1B55">
              <w:t>2.</w:t>
            </w:r>
            <w:r>
              <w:t>5</w:t>
            </w:r>
          </w:p>
        </w:tc>
        <w:tc>
          <w:tcPr>
            <w:tcW w:w="8461" w:type="dxa"/>
            <w:gridSpan w:val="2"/>
          </w:tcPr>
          <w:p w14:paraId="28228F34" w14:textId="626EC62E" w:rsidR="00C3003D" w:rsidRPr="001F1B55" w:rsidRDefault="00735A42" w:rsidP="000E442F">
            <w:pPr>
              <w:pStyle w:val="berschrift3"/>
            </w:pPr>
            <w:r>
              <w:t xml:space="preserve">Verschiedene </w:t>
            </w:r>
            <w:r w:rsidR="00E51241">
              <w:t>Stücke</w:t>
            </w:r>
            <w:r>
              <w:t xml:space="preserve"> zusammenfassen</w:t>
            </w:r>
          </w:p>
        </w:tc>
      </w:tr>
      <w:tr w:rsidR="00C3003D" w:rsidRPr="00E0758C" w14:paraId="360E8015" w14:textId="77777777" w:rsidTr="000E442F">
        <w:trPr>
          <w:trHeight w:val="1436"/>
        </w:trPr>
        <w:tc>
          <w:tcPr>
            <w:tcW w:w="610" w:type="dxa"/>
          </w:tcPr>
          <w:p w14:paraId="396AF5F8" w14:textId="77777777" w:rsidR="00C3003D" w:rsidRPr="00E0758C" w:rsidRDefault="00C3003D" w:rsidP="000E442F"/>
        </w:tc>
        <w:tc>
          <w:tcPr>
            <w:tcW w:w="8461" w:type="dxa"/>
            <w:gridSpan w:val="2"/>
          </w:tcPr>
          <w:p w14:paraId="576AFC8A" w14:textId="77777777" w:rsidR="00C3003D" w:rsidRDefault="00C3003D" w:rsidP="00E47183">
            <w:pPr>
              <w:ind w:left="380"/>
            </w:pPr>
            <w:r>
              <w:t xml:space="preserve">Jonas und Emily bekommen jeweils etwas von einem Kuchen geschenkt. </w:t>
            </w:r>
          </w:p>
          <w:p w14:paraId="16028BC6" w14:textId="09E794B9" w:rsidR="00C3003D" w:rsidRDefault="00C3003D" w:rsidP="00E47183">
            <w:pPr>
              <w:ind w:left="380"/>
            </w:pPr>
            <w:r>
              <w:t xml:space="preserve">Markiere den Teil, den sie bekommen, so dass der Anteil passt. </w:t>
            </w:r>
            <w:r w:rsidR="008D2AC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08192" behindDoc="0" locked="0" layoutInCell="1" allowOverlap="1" wp14:anchorId="7E0E3B7F" wp14:editId="0D6AF29E">
                      <wp:simplePos x="0" y="0"/>
                      <wp:positionH relativeFrom="column">
                        <wp:posOffset>1372849</wp:posOffset>
                      </wp:positionH>
                      <wp:positionV relativeFrom="paragraph">
                        <wp:posOffset>131430</wp:posOffset>
                      </wp:positionV>
                      <wp:extent cx="2851698" cy="288808"/>
                      <wp:effectExtent l="0" t="0" r="6350" b="3810"/>
                      <wp:wrapNone/>
                      <wp:docPr id="583441168" name="Gruppieren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1698" cy="288808"/>
                                <a:chOff x="0" y="0"/>
                                <a:chExt cx="2851698" cy="288808"/>
                              </a:xfrm>
                            </wpg:grpSpPr>
                            <wpg:grpSp>
                              <wpg:cNvPr id="2006225670" name="Gruppieren 2"/>
                              <wpg:cNvGrpSpPr/>
                              <wpg:grpSpPr>
                                <a:xfrm>
                                  <a:off x="0" y="3058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073526088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9AD0AB7" w14:textId="79F6AA65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548056940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E80F249" w14:textId="2E19EA8D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46077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8725127" name="Gruppieren 2"/>
                              <wpg:cNvGrpSpPr/>
                              <wpg:grpSpPr>
                                <a:xfrm>
                                  <a:off x="2678978" y="0"/>
                                  <a:ext cx="172720" cy="285750"/>
                                  <a:chOff x="56836" y="6103"/>
                                  <a:chExt cx="174653" cy="286131"/>
                                </a:xfrm>
                              </wpg:grpSpPr>
                              <wps:wsp>
                                <wps:cNvPr id="892316231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191C483" w14:textId="77777777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948152814" name="Textfeld 3"/>
                                <wps:cNvSpPr txBox="1"/>
                                <wps:spPr>
                                  <a:xfrm>
                                    <a:off x="56836" y="128292"/>
                                    <a:ext cx="17465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2074A72" w14:textId="69B392E2" w:rsidR="00D4349A" w:rsidRPr="007922A1" w:rsidRDefault="00D4349A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364234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E0E3B7F" id="Gruppieren 6" o:spid="_x0000_s1162" style="position:absolute;left:0;text-align:left;margin-left:108.1pt;margin-top:10.35pt;width:224.55pt;height:22.75pt;z-index:252808192;mso-position-horizontal-relative:text;mso-position-vertical-relative:text" coordsize="28516,28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">
                      <v:group id="_x0000_s1163" style="position:absolute;top:30;width:1257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">
                        <v:shape id="Textfeld 3" o:spid="_x0000_s1164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9AD0AB7" w14:textId="79F6AA65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5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2E80F249" w14:textId="2E19EA8D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16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  <v:group id="_x0000_s1167" style="position:absolute;left:26789;width:1727;height:2857" coordorigin="56836,6103" coordsize="174653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">
                        <v:shape id="Textfeld 3" o:spid="_x0000_s1168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191C483" w14:textId="77777777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feld 3" o:spid="_x0000_s1169" type="#_x0000_t202" style="position:absolute;left:56836;top:128292;width:17465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42074A72" w14:textId="69B392E2" w:rsidR="00D4349A" w:rsidRPr="007922A1" w:rsidRDefault="00D4349A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v:textbox>
                        </v:shape>
                        <v:line id="Gerade Verbindung 1" o:spid="_x0000_s1170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7A9F584C" w:rsidR="00C3003D" w:rsidRPr="001F50D3" w:rsidRDefault="00C3003D" w:rsidP="00312DC3">
                  <w:pPr>
                    <w:spacing w:line="240" w:lineRule="atLeast"/>
                    <w:jc w:val="center"/>
                  </w:pPr>
                  <w:r>
                    <w:t>Jonas</w:t>
                  </w:r>
                  <w:r w:rsidRPr="001F50D3">
                    <w:t xml:space="preserve"> bekommt</w:t>
                  </w:r>
                  <w:r>
                    <w:t xml:space="preserve"> </w:t>
                  </w:r>
                  <w:bookmarkStart w:id="1" w:name="_Hlk122100222"/>
                  <w:r w:rsidR="008D2AC5">
                    <w:t xml:space="preserve">   </w:t>
                  </w:r>
                  <w:r>
                    <w:t xml:space="preserve"> </w:t>
                  </w:r>
                  <w:bookmarkEnd w:id="1"/>
                  <w:r w:rsidRPr="001F50D3">
                    <w:t>vom Kuchen.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753D565A" w:rsidR="00C3003D" w:rsidRPr="001F50D3" w:rsidRDefault="00C3003D" w:rsidP="00312DC3">
                  <w:pPr>
                    <w:spacing w:line="240" w:lineRule="atLeast"/>
                    <w:jc w:val="center"/>
                  </w:pPr>
                  <w:r w:rsidRPr="001F50D3">
                    <w:t xml:space="preserve">Emily bekommt </w:t>
                  </w:r>
                  <w:r w:rsidR="008D2AC5">
                    <w:t xml:space="preserve">  </w:t>
                  </w:r>
                  <w:r>
                    <w:t xml:space="preserve"> </w:t>
                  </w:r>
                  <w:r w:rsidR="008D2AC5">
                    <w:t xml:space="preserve"> </w:t>
                  </w:r>
                  <w:r w:rsidRPr="001F50D3">
                    <w:t>vom Kuchen.</w:t>
                  </w:r>
                </w:p>
              </w:tc>
            </w:tr>
            <w:tr w:rsidR="00C3003D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4C4EBA" w:rsidRDefault="00C3003D" w:rsidP="00C3003D"/>
        </w:tc>
      </w:tr>
      <w:tr w:rsidR="00C3003D" w:rsidRPr="00E0758C" w14:paraId="7CAA902F" w14:textId="77777777" w:rsidTr="000E442F">
        <w:trPr>
          <w:trHeight w:val="116"/>
        </w:trPr>
        <w:tc>
          <w:tcPr>
            <w:tcW w:w="610" w:type="dxa"/>
          </w:tcPr>
          <w:p w14:paraId="65548383" w14:textId="77777777" w:rsidR="00C3003D" w:rsidRPr="00E0758C" w:rsidRDefault="00C3003D" w:rsidP="000E442F">
            <w:pPr>
              <w:pStyle w:val="berschrift3"/>
            </w:pPr>
            <w:r>
              <w:t>2.</w:t>
            </w:r>
            <w:r w:rsidR="00666107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BB5CEC" w:rsidRDefault="00C3003D" w:rsidP="000E442F">
            <w:pPr>
              <w:pStyle w:val="berschrift3"/>
            </w:pPr>
            <w:r w:rsidRPr="00BB5CEC">
              <w:t xml:space="preserve">Anteile </w:t>
            </w:r>
            <w:r w:rsidR="00666107">
              <w:t>herausfinden</w:t>
            </w:r>
          </w:p>
        </w:tc>
      </w:tr>
      <w:tr w:rsidR="00DB2BA0" w:rsidRPr="00E0758C" w14:paraId="79F03D65" w14:textId="77777777" w:rsidTr="00E47183">
        <w:trPr>
          <w:trHeight w:val="2783"/>
        </w:trPr>
        <w:tc>
          <w:tcPr>
            <w:tcW w:w="610" w:type="dxa"/>
          </w:tcPr>
          <w:p w14:paraId="366A63F8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ACD8774" wp14:editId="6908776A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2A89F58A" w14:textId="090F95BE" w:rsidR="00DB2BA0" w:rsidRPr="00E0758C" w:rsidRDefault="00DB2BA0" w:rsidP="00DB2BA0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78" w:type="dxa"/>
          </w:tcPr>
          <w:p w14:paraId="099D7DD0" w14:textId="1D0E40BE" w:rsidR="00DB2BA0" w:rsidRPr="00E0758C" w:rsidRDefault="00D10144" w:rsidP="00DB2BA0">
            <w:r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3968" behindDoc="0" locked="0" layoutInCell="1" allowOverlap="1" wp14:anchorId="64503CB8" wp14:editId="56E6A302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149860</wp:posOffset>
                      </wp:positionV>
                      <wp:extent cx="547370" cy="715645"/>
                      <wp:effectExtent l="0" t="0" r="0" b="8255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715645"/>
                                <a:chOff x="0" y="0"/>
                                <a:chExt cx="547370" cy="715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124359" y="568968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503CB8" id="Gruppieren 13" o:spid="_x0000_s1171" style="position:absolute;margin-left:5.2pt;margin-top:11.8pt;width:43.1pt;height:56.35pt;z-index:253523968;mso-position-horizontal-relative:text;mso-position-vertical-relative:text;mso-height-relative:margin" coordsize="5473,715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">
                      <v:shape id="Grafik 10" o:spid="_x0000_s1172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">
                        <v:imagedata r:id="rId89" o:title="" chromakey="white"/>
                      </v:shape>
                      <v:shape id="Textfeld 12" o:spid="_x0000_s1173" type="#_x0000_t202" style="position:absolute;left:1243;top:5689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760AC04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2944" behindDoc="0" locked="0" layoutInCell="1" allowOverlap="1" wp14:anchorId="0A6048D4" wp14:editId="43E3567A">
                      <wp:simplePos x="0" y="0"/>
                      <wp:positionH relativeFrom="column">
                        <wp:posOffset>2541270</wp:posOffset>
                      </wp:positionH>
                      <wp:positionV relativeFrom="paragraph">
                        <wp:posOffset>635000</wp:posOffset>
                      </wp:positionV>
                      <wp:extent cx="645795" cy="722630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630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A6048D4" id="Gruppieren 18" o:spid="_x0000_s1174" style="position:absolute;margin-left:200.1pt;margin-top:50pt;width:50.85pt;height:56.9pt;z-index:253522944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">
                      <v:shape id="Grafik 6" o:spid="_x0000_s1175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">
                        <v:imagedata r:id="rId91" o:title="" chromakey="white"/>
                      </v:shape>
                      <v:shape id="Textfeld 12" o:spid="_x0000_s1176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533B86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21920" behindDoc="0" locked="0" layoutInCell="1" allowOverlap="1" wp14:anchorId="3CB63CE9" wp14:editId="13ABE0FF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314960</wp:posOffset>
                      </wp:positionV>
                      <wp:extent cx="1795780" cy="799465"/>
                      <wp:effectExtent l="215900" t="0" r="121920" b="1333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5780" cy="799465"/>
                                <a:chOff x="715422" y="-471950"/>
                                <a:chExt cx="1797154" cy="801487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715422" y="-471950"/>
                                  <a:ext cx="1646017" cy="435966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448F1" w:rsidRDefault="00DB2BA0" w:rsidP="006448F1">
                                    <w:pPr>
                                      <w:pStyle w:val="Transcript"/>
                                    </w:pPr>
                                    <w:r w:rsidRPr="006448F1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905940" y="17923"/>
                                  <a:ext cx="1606636" cy="311614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77777777" w:rsidR="00DB2BA0" w:rsidRPr="00222DD6" w:rsidRDefault="00DB2BA0" w:rsidP="006448F1">
                                    <w:pPr>
                                      <w:pStyle w:val="Transcript"/>
                                    </w:pPr>
                                    <w:r w:rsidRPr="00222DD6">
                                      <w:t>Ich leg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B63CE9" id="Gruppieren 7" o:spid="_x0000_s1177" style="position:absolute;margin-left:56.15pt;margin-top:24.8pt;width:141.4pt;height:62.95pt;z-index:253521920;mso-position-horizontal-relative:text;mso-position-vertical-relative:text;mso-width-relative:margin;mso-height-relative:margin" coordorigin="7154,-4719" coordsize="17971,80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">
                      <v:shape id="_x0000_s1178" type="#_x0000_t62" style="position:absolute;left:7154;top:-4719;width:16460;height:43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&#13;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448F1" w:rsidRDefault="00DB2BA0" w:rsidP="006448F1">
                              <w:pPr>
                                <w:pStyle w:val="Transcript"/>
                              </w:pPr>
                              <w:r w:rsidRPr="006448F1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79" type="#_x0000_t62" style="position:absolute;left:9059;top:179;width:16066;height:3116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" adj="-2676,6613" strokecolor="#bfbfbf [2412]" strokeweight="1pt">
                        <v:textbox inset="2mm,1mm,2mm,1mm">
                          <w:txbxContent>
                            <w:p w14:paraId="363B77D8" w14:textId="77777777" w:rsidR="00DB2BA0" w:rsidRPr="00222DD6" w:rsidRDefault="00DB2BA0" w:rsidP="006448F1">
                              <w:pPr>
                                <w:pStyle w:val="Transcript"/>
                              </w:pPr>
                              <w:r w:rsidRPr="00222DD6">
                                <w:t>Ich leg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48F1" w:rsidRPr="00BC644C">
              <w:rPr>
                <w:noProof/>
              </w:rPr>
              <w:drawing>
                <wp:anchor distT="0" distB="0" distL="114300" distR="114300" simplePos="0" relativeHeight="253524992" behindDoc="0" locked="0" layoutInCell="1" allowOverlap="1" wp14:anchorId="6EAC0660" wp14:editId="6106669A">
                  <wp:simplePos x="0" y="0"/>
                  <wp:positionH relativeFrom="column">
                    <wp:posOffset>2951480</wp:posOffset>
                  </wp:positionH>
                  <wp:positionV relativeFrom="paragraph">
                    <wp:posOffset>249555</wp:posOffset>
                  </wp:positionV>
                  <wp:extent cx="1614805" cy="872490"/>
                  <wp:effectExtent l="0" t="0" r="0" b="3810"/>
                  <wp:wrapThrough wrapText="bothSides">
                    <wp:wrapPolygon edited="0">
                      <wp:start x="5266" y="0"/>
                      <wp:lineTo x="0" y="1258"/>
                      <wp:lineTo x="0" y="4716"/>
                      <wp:lineTo x="2548" y="10061"/>
                      <wp:lineTo x="2039" y="15092"/>
                      <wp:lineTo x="6116" y="21380"/>
                      <wp:lineTo x="6965" y="21380"/>
                      <wp:lineTo x="7475" y="20122"/>
                      <wp:lineTo x="21405" y="19493"/>
                      <wp:lineTo x="21405" y="314"/>
                      <wp:lineTo x="8324" y="0"/>
                      <wp:lineTo x="5266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2BA0" w:rsidRPr="00666107">
              <w:t xml:space="preserve">Hilf </w:t>
            </w:r>
            <w:r w:rsidR="00DB2BA0">
              <w:t xml:space="preserve">Tara </w:t>
            </w:r>
            <w:r w:rsidR="00DB2BA0" w:rsidRPr="00666107">
              <w:t xml:space="preserve">und Leonie, den Anteil </w:t>
            </w:r>
            <w:r w:rsidR="00DB2BA0">
              <w:t xml:space="preserve">am Rechteck </w:t>
            </w:r>
            <w:r w:rsidR="00DB2BA0" w:rsidRPr="00666107">
              <w:t>herauszufinden. Wie gehst du vor</w:t>
            </w:r>
            <w:r w:rsidR="00DB2BA0">
              <w:t>?</w:t>
            </w:r>
            <w:r w:rsidR="00DB2BA0"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E0758C" w14:paraId="20548D76" w14:textId="77777777" w:rsidTr="00E47183">
        <w:tc>
          <w:tcPr>
            <w:tcW w:w="610" w:type="dxa"/>
          </w:tcPr>
          <w:p w14:paraId="10704BAC" w14:textId="77777777" w:rsidR="00DB2BA0" w:rsidRPr="00E0758C" w:rsidRDefault="00DB2BA0" w:rsidP="00DB2BA0">
            <w:pPr>
              <w:spacing w:line="240" w:lineRule="atLeast"/>
            </w:pPr>
          </w:p>
        </w:tc>
        <w:tc>
          <w:tcPr>
            <w:tcW w:w="383" w:type="dxa"/>
          </w:tcPr>
          <w:p w14:paraId="3F13C240" w14:textId="77777777" w:rsidR="00DB2BA0" w:rsidRPr="00E0758C" w:rsidRDefault="00DB2BA0" w:rsidP="00DB2BA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78" w:type="dxa"/>
          </w:tcPr>
          <w:p w14:paraId="141B7202" w14:textId="77777777" w:rsidR="00DB2BA0" w:rsidRDefault="00DB2BA0" w:rsidP="00DB2BA0">
            <w:r>
              <w:t>Bestimme auch hier die</w:t>
            </w:r>
            <w:r w:rsidRPr="00BB5CEC">
              <w:t xml:space="preserve"> Anteile.</w:t>
            </w:r>
          </w:p>
          <w:p w14:paraId="7BF164F4" w14:textId="77777777" w:rsidR="00DB2BA0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8AE36D9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40352" behindDoc="1" locked="0" layoutInCell="1" allowOverlap="1" wp14:anchorId="6294A90B" wp14:editId="2E402A1F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5622EE">
                    <w:rPr>
                      <w:noProof/>
                    </w:rPr>
                    <w:t xml:space="preserve"> </w:t>
                  </w:r>
                  <w:r w:rsidR="00DB2BA0">
                    <w:rPr>
                      <w:noProof/>
                    </w:rPr>
                    <w:t>(1)</w:t>
                  </w:r>
                  <w:r w:rsidR="00DB2BA0" w:rsidRPr="00BF61D4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39328" behindDoc="1" locked="0" layoutInCell="1" allowOverlap="1" wp14:anchorId="21768528" wp14:editId="2355D103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6016" behindDoc="0" locked="0" layoutInCell="1" allowOverlap="1" wp14:anchorId="38ECACCB" wp14:editId="4D9B079F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38ECACCB" id="Textfeld 544" o:spid="_x0000_s1180" type="#_x0000_t202" style="position:absolute;margin-left:8.3pt;margin-top:14.3pt;width:29.3pt;height:20.95pt;z-index:253526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&#13;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>(2)</w:t>
                  </w:r>
                  <w:r w:rsidR="00DB2BA0" w:rsidRPr="008F4149">
                    <w:rPr>
                      <w:noProof/>
                    </w:rPr>
                    <w:t xml:space="preserve"> </w:t>
                  </w:r>
                </w:p>
                <w:p w14:paraId="6EDB007F" w14:textId="6B68CC95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7280" behindDoc="1" locked="0" layoutInCell="1" allowOverlap="1" wp14:anchorId="0F257106" wp14:editId="748695BE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9088" behindDoc="0" locked="0" layoutInCell="1" allowOverlap="1" wp14:anchorId="4BF65C0C" wp14:editId="6AADAE90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4BF65C0C" id="Textfeld 548" o:spid="_x0000_s1181" type="#_x0000_t202" style="position:absolute;margin-left:56.45pt;margin-top:23.75pt;width:48.45pt;height:22.55pt;rotation:90;z-index:25352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&#13;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7040" behindDoc="0" locked="0" layoutInCell="1" allowOverlap="1" wp14:anchorId="451D4EF1" wp14:editId="4F804B42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451D4EF1" id="Textfeld 547" o:spid="_x0000_s1182" type="#_x0000_t202" style="position:absolute;margin-left:29.3pt;margin-top:10.85pt;width:37.75pt;height:20.7pt;z-index:253527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&#13;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38304" behindDoc="1" locked="0" layoutInCell="1" allowOverlap="1" wp14:anchorId="451D7E35" wp14:editId="6A2B89E4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30112" behindDoc="0" locked="0" layoutInCell="1" allowOverlap="1" wp14:anchorId="39E876E3" wp14:editId="240EA919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39E876E3" id="Textfeld 549" o:spid="_x0000_s1183" type="#_x0000_t202" style="position:absolute;margin-left:20.2pt;margin-top:64.5pt;width:37.5pt;height:22pt;rotation:90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&#13;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28064" behindDoc="0" locked="0" layoutInCell="1" allowOverlap="1" wp14:anchorId="0E82675C" wp14:editId="07D3FD6B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0E82675C" id="Textfeld 9" o:spid="_x0000_s1184" type="#_x0000_t202" style="position:absolute;margin-left:64.9pt;margin-top:26.85pt;width:37.5pt;height:22pt;rotation:90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&#13;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Default="00DB2BA0" w:rsidP="00DB2BA0">
                  <w:pPr>
                    <w:spacing w:line="240" w:lineRule="atLeast"/>
                    <w:jc w:val="center"/>
                  </w:pPr>
                  <w:r>
                    <w:t>_______________</w:t>
                  </w:r>
                </w:p>
              </w:tc>
            </w:tr>
            <w:tr w:rsidR="00DB2BA0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2D7001">
                    <w:rPr>
                      <w:noProof/>
                    </w:rPr>
                    <w:drawing>
                      <wp:anchor distT="0" distB="0" distL="114300" distR="114300" simplePos="0" relativeHeight="253536256" behindDoc="1" locked="0" layoutInCell="1" allowOverlap="1" wp14:anchorId="65E37161" wp14:editId="1EC48748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2D7001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noProof/>
                    </w:rPr>
                    <w:t>(6)</w:t>
                  </w:r>
                </w:p>
                <w:p w14:paraId="79BDBE3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1533C7">
                    <w:rPr>
                      <w:noProof/>
                    </w:rPr>
                    <w:drawing>
                      <wp:anchor distT="0" distB="0" distL="114300" distR="114300" simplePos="0" relativeHeight="253535232" behindDoc="1" locked="0" layoutInCell="1" allowOverlap="1" wp14:anchorId="414D578E" wp14:editId="6179F54D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BC644C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77777777" w:rsidR="00DB2BA0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3A75C59B" w:rsidR="00DB2BA0" w:rsidRPr="00E0758C" w:rsidRDefault="00DB2BA0" w:rsidP="00DB2BA0">
            <w:r>
              <w:t xml:space="preserve"> </w:t>
            </w:r>
          </w:p>
        </w:tc>
      </w:tr>
      <w:tr w:rsidR="00DB2BA0" w:rsidRPr="00E0758C" w14:paraId="6CE4E038" w14:textId="77777777" w:rsidTr="00E47183">
        <w:tc>
          <w:tcPr>
            <w:tcW w:w="610" w:type="dxa"/>
          </w:tcPr>
          <w:p w14:paraId="66C3AC46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609352E" wp14:editId="6643ECF7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7BB4F369" w14:textId="77777777" w:rsidR="00DB2BA0" w:rsidRPr="00E0758C" w:rsidRDefault="00DB2BA0" w:rsidP="00DB2BA0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78" w:type="dxa"/>
          </w:tcPr>
          <w:p w14:paraId="67EAF841" w14:textId="33C08BC0" w:rsidR="00DB2BA0" w:rsidRDefault="00DB2BA0" w:rsidP="00DB2BA0">
            <w:r w:rsidRPr="00622EC6">
              <w:t>Leonie wundert sich über das Bild:</w:t>
            </w:r>
            <w:r>
              <w:rPr>
                <w:noProof/>
              </w:rPr>
              <w:t xml:space="preserve"> </w:t>
            </w:r>
          </w:p>
          <w:p w14:paraId="3C42D238" w14:textId="7CBE076F" w:rsidR="00DB2BA0" w:rsidRDefault="00772350" w:rsidP="00DB2BA0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20896" behindDoc="0" locked="0" layoutInCell="1" allowOverlap="1" wp14:anchorId="25924F90" wp14:editId="4A89631B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5924F90" id="_x0000_s1185" style="position:absolute;margin-left:347.05pt;margin-top:13.75pt;width:50.85pt;height:56.9pt;z-index:253520896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">
                      <v:shape id="Grafik 6" o:spid="_x0000_s1186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">
                        <v:imagedata r:id="rId91" o:title="" chromakey="white"/>
                      </v:shape>
                      <v:shape id="Textfeld 12" o:spid="_x0000_s1187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2611ED3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622EC6">
              <w:t>Was meint Leonie? Worauf muss man beim Anteile-</w:t>
            </w:r>
            <w:r w:rsidR="00DB2BA0">
              <w:t>Ablesen</w:t>
            </w:r>
            <w:r w:rsidR="00DB2BA0" w:rsidRPr="00622EC6">
              <w:t xml:space="preserve"> achten?</w:t>
            </w:r>
          </w:p>
          <w:p w14:paraId="6A878ACE" w14:textId="6F56B528" w:rsidR="00DB2BA0" w:rsidRPr="00E0758C" w:rsidRDefault="00772350" w:rsidP="00DB2BA0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9872" behindDoc="0" locked="0" layoutInCell="1" allowOverlap="1" wp14:anchorId="245C79BB" wp14:editId="72A54D0A">
                      <wp:simplePos x="0" y="0"/>
                      <wp:positionH relativeFrom="column">
                        <wp:posOffset>1961515</wp:posOffset>
                      </wp:positionH>
                      <wp:positionV relativeFrom="paragraph">
                        <wp:posOffset>104095</wp:posOffset>
                      </wp:positionV>
                      <wp:extent cx="2305685" cy="537845"/>
                      <wp:effectExtent l="0" t="0" r="132715" b="8255"/>
                      <wp:wrapNone/>
                      <wp:docPr id="1125716960" name="Gruppieren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537845"/>
                                <a:chOff x="0" y="0"/>
                                <a:chExt cx="2305685" cy="537845"/>
                              </a:xfrm>
                            </wpg:grpSpPr>
                            <wps:wsp>
                              <wps:cNvPr id="571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53784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71CC356F" w14:textId="39382FCD" w:rsidR="00DB2BA0" w:rsidRPr="006518F9" w:rsidRDefault="00DB2BA0" w:rsidP="00622EC6">
                                    <w:pPr>
                                      <w:spacing w:line="240" w:lineRule="atLeast"/>
                                    </w:pPr>
                                    <w:r w:rsidRPr="00622EC6">
                                      <w:t xml:space="preserve">Aber wieso ist das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 und nicht </w:t>
                                    </w:r>
                                    <w:r>
                                      <w:t xml:space="preserve">    </w:t>
                                    </w:r>
                                    <w:r w:rsidRPr="00622EC6">
                                      <w:t xml:space="preserve">? </w:t>
                                    </w:r>
                                    <w:r>
                                      <w:br/>
                                    </w:r>
                                    <w:r w:rsidRPr="00622EC6">
                                      <w:t>Da sind doch 7 Teile und nicht 3</w:t>
                                    </w:r>
                                    <w:r>
                                      <w:t xml:space="preserve"> </w:t>
                                    </w:r>
                                    <w:r w:rsidRPr="00622EC6">
                                      <w:t>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48566468" name="Gruppieren 2"/>
                              <wpg:cNvGrpSpPr/>
                              <wpg:grpSpPr>
                                <a:xfrm>
                                  <a:off x="1178973" y="9283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6057122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C4C4E27" w14:textId="03DC960B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700788961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03451EC" w14:textId="52A8D47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38078813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7537049" name="Gruppieren 2"/>
                              <wpg:cNvGrpSpPr/>
                              <wpg:grpSpPr>
                                <a:xfrm>
                                  <a:off x="1893783" y="13925"/>
                                  <a:ext cx="125730" cy="285750"/>
                                  <a:chOff x="57425" y="6103"/>
                                  <a:chExt cx="126179" cy="286131"/>
                                </a:xfrm>
                              </wpg:grpSpPr>
                              <wps:wsp>
                                <wps:cNvPr id="1572356464" name="Textfeld 3"/>
                                <wps:cNvSpPr txBox="1"/>
                                <wps:spPr>
                                  <a:xfrm>
                                    <a:off x="73997" y="6103"/>
                                    <a:ext cx="573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1ECC934" w14:textId="7EE64C1D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42751448" name="Textfeld 3"/>
                                <wps:cNvSpPr txBox="1"/>
                                <wps:spPr>
                                  <a:xfrm>
                                    <a:off x="73169" y="128292"/>
                                    <a:ext cx="110435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C85DA25" w14:textId="5F6B544E" w:rsidR="00DB2BA0" w:rsidRPr="007922A1" w:rsidRDefault="00DB2BA0" w:rsidP="008D2AC5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564458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45C79BB" id="Gruppieren 12" o:spid="_x0000_s1188" style="position:absolute;margin-left:154.45pt;margin-top:8.2pt;width:181.55pt;height:42.35pt;z-index:253519872;mso-position-horizontal-relative:text;mso-position-vertical-relative:text" coordsize="23056,53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">
                      <v:shape id="_x0000_s1189" type="#_x0000_t62" style="position:absolute;width:23056;height:5378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" adj="-1001,6067" strokecolor="#bfbfbf [2412]" strokeweight="1pt">
                        <v:textbox inset="2mm,2mm,2mm,2mm">
                          <w:txbxContent>
                            <w:p w14:paraId="71CC356F" w14:textId="39382FCD" w:rsidR="00DB2BA0" w:rsidRPr="006518F9" w:rsidRDefault="00DB2BA0" w:rsidP="00622EC6">
                              <w:pPr>
                                <w:spacing w:line="240" w:lineRule="atLeast"/>
                              </w:pPr>
                              <w:r w:rsidRPr="00622EC6">
                                <w:t xml:space="preserve">Aber wieso ist das </w:t>
                              </w:r>
                              <w:r>
                                <w:t xml:space="preserve">    </w:t>
                              </w:r>
                              <w:r w:rsidRPr="00622EC6">
                                <w:t xml:space="preserve"> und nicht </w:t>
                              </w:r>
                              <w:r>
                                <w:t xml:space="preserve">  </w:t>
                              </w:r>
                              <w:proofErr w:type="gramStart"/>
                              <w:r>
                                <w:t xml:space="preserve">  </w:t>
                              </w:r>
                              <w:r w:rsidRPr="00622EC6">
                                <w:t>?</w:t>
                              </w:r>
                              <w:proofErr w:type="gramEnd"/>
                              <w:r w:rsidRPr="00622EC6">
                                <w:t xml:space="preserve"> </w:t>
                              </w:r>
                              <w:r>
                                <w:br/>
                              </w:r>
                              <w:r w:rsidRPr="00622EC6">
                                <w:t>Da sind doch 7 Teile und nicht 3</w:t>
                              </w:r>
                              <w:r>
                                <w:t xml:space="preserve"> </w:t>
                              </w:r>
                              <w:r w:rsidRPr="00622EC6">
                                <w:t>...</w:t>
                              </w:r>
                            </w:p>
                          </w:txbxContent>
                        </v:textbox>
                      </v:shape>
                      <v:group id="_x0000_s1190" style="position:absolute;left:11789;top:92;width:1258;height:2858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">
                        <v:shape id="Textfeld 3" o:spid="_x0000_s1191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C4C4E27" w14:textId="03DC960B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2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03451EC" w14:textId="52A8D47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193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194" style="position:absolute;left:18937;top:139;width:1258;height:2857" coordorigin="57425,6103" coordsize="126179,2861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">
                        <v:shape id="Textfeld 3" o:spid="_x0000_s1195" type="#_x0000_t202" style="position:absolute;left:73997;top:6103;width:573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31ECC934" w14:textId="7EE64C1D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6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7C85DA25" w14:textId="5F6B544E" w:rsidR="00DB2BA0" w:rsidRPr="007922A1" w:rsidRDefault="00DB2BA0" w:rsidP="008D2AC5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197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911C17">
              <w:rPr>
                <w:noProof/>
              </w:rPr>
              <w:drawing>
                <wp:anchor distT="0" distB="0" distL="114300" distR="114300" simplePos="0" relativeHeight="253541376" behindDoc="1" locked="0" layoutInCell="1" allowOverlap="1" wp14:anchorId="0469AF5A" wp14:editId="6E9CAC6B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2BA0" w:rsidRPr="00E0758C" w14:paraId="69C4B23D" w14:textId="77777777" w:rsidTr="00E47183">
        <w:trPr>
          <w:trHeight w:val="54"/>
        </w:trPr>
        <w:tc>
          <w:tcPr>
            <w:tcW w:w="610" w:type="dxa"/>
          </w:tcPr>
          <w:p w14:paraId="237AA6F4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3363939E" w14:textId="77777777" w:rsidR="00DB2BA0" w:rsidRDefault="00DB2BA0" w:rsidP="00DB2BA0">
            <w:pPr>
              <w:pStyle w:val="Nummerierung"/>
            </w:pPr>
            <w:r>
              <w:t>d)</w:t>
            </w:r>
          </w:p>
        </w:tc>
        <w:tc>
          <w:tcPr>
            <w:tcW w:w="8078" w:type="dxa"/>
          </w:tcPr>
          <w:p w14:paraId="0E22D7FD" w14:textId="45684646" w:rsidR="00DB2BA0" w:rsidRDefault="00DB2BA0" w:rsidP="00DB2BA0">
            <w:pPr>
              <w:rPr>
                <w:noProof/>
              </w:rPr>
            </w:pPr>
            <w:r w:rsidRPr="00180003">
              <w:rPr>
                <w:noProof/>
              </w:rPr>
              <w:t xml:space="preserve">Legt </w:t>
            </w:r>
            <w:r w:rsidRPr="00622EC6">
              <w:rPr>
                <w:noProof/>
              </w:rPr>
              <w:t>selbst ähnliche Bilder und löst sie gegenseitig.</w:t>
            </w:r>
            <w:r>
              <w:rPr>
                <w:noProof/>
              </w:rPr>
              <w:t xml:space="preserve"> </w:t>
            </w:r>
          </w:p>
        </w:tc>
      </w:tr>
    </w:tbl>
    <w:p w14:paraId="08DF5B71" w14:textId="09517CAB" w:rsidR="007E2A15" w:rsidRDefault="007E2A15">
      <w:pPr>
        <w:spacing w:after="200" w:line="276" w:lineRule="auto"/>
        <w:sectPr w:rsidR="007E2A15" w:rsidSect="000E4D6A">
          <w:pgSz w:w="11906" w:h="16838"/>
          <w:pgMar w:top="1474" w:right="1418" w:bottom="1418" w:left="1418" w:header="284" w:footer="567" w:gutter="0"/>
          <w:pgNumType w:chapStyle="4"/>
          <w:cols w:space="708"/>
          <w:docGrid w:linePitch="360"/>
        </w:sectPr>
      </w:pP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672"/>
        <w:gridCol w:w="8046"/>
        <w:gridCol w:w="567"/>
      </w:tblGrid>
      <w:tr w:rsidR="00BD3F55" w:rsidRPr="002C465D" w14:paraId="0114CA9A" w14:textId="77777777" w:rsidTr="00BD3F55">
        <w:tc>
          <w:tcPr>
            <w:tcW w:w="672" w:type="dxa"/>
          </w:tcPr>
          <w:p w14:paraId="76628058" w14:textId="067BF37D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>
              <w:lastRenderedPageBreak/>
              <w:t>B</w:t>
            </w:r>
          </w:p>
        </w:tc>
        <w:tc>
          <w:tcPr>
            <w:tcW w:w="8613" w:type="dxa"/>
            <w:gridSpan w:val="2"/>
          </w:tcPr>
          <w:p w14:paraId="3BE2A65B" w14:textId="51AB539C" w:rsidR="00BD3F55" w:rsidRPr="00BD3F55" w:rsidRDefault="00BD3F55" w:rsidP="00BD3F55">
            <w:pPr>
              <w:pStyle w:val="berschrift1"/>
              <w:rPr>
                <w:color w:val="70BCC9" w:themeColor="text2" w:themeTint="99"/>
              </w:rPr>
            </w:pPr>
            <w:r w:rsidRPr="00582859">
              <w:t>Kann ich Prozente bestimmen und darstellen?</w:t>
            </w:r>
          </w:p>
        </w:tc>
      </w:tr>
      <w:tr w:rsidR="00BD3F55" w:rsidRPr="002C465D" w14:paraId="0EDD3CF9" w14:textId="77777777" w:rsidTr="00BD3F55">
        <w:tc>
          <w:tcPr>
            <w:tcW w:w="672" w:type="dxa"/>
          </w:tcPr>
          <w:p w14:paraId="5CF79435" w14:textId="77777777" w:rsidR="00BD3F55" w:rsidRPr="00BD3F55" w:rsidRDefault="00BD3F55" w:rsidP="00BD3F55">
            <w:pPr>
              <w:pStyle w:val="berschrift2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1</w:t>
            </w:r>
          </w:p>
        </w:tc>
        <w:tc>
          <w:tcPr>
            <w:tcW w:w="8613" w:type="dxa"/>
            <w:gridSpan w:val="2"/>
          </w:tcPr>
          <w:p w14:paraId="20FD904B" w14:textId="7B4D8382" w:rsidR="00BD3F55" w:rsidRPr="00BD3F55" w:rsidRDefault="00BD3F55" w:rsidP="00BD3F55">
            <w:pPr>
              <w:pStyle w:val="berschrift3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07B08033" w:rsidR="00BD3F55" w:rsidRPr="00BD3F55" w:rsidRDefault="00DD1392" w:rsidP="00BD3F55">
            <w:pPr>
              <w:pStyle w:val="SOBberschrift2"/>
              <w:rPr>
                <w:color w:val="70BCC9" w:themeColor="text2" w:themeTint="99"/>
              </w:rPr>
            </w:pPr>
            <w:r w:rsidRPr="00BD3F55">
              <w:rPr>
                <w:rFonts w:eastAsiaTheme="minorHAnsi"/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102080" behindDoc="0" locked="0" layoutInCell="1" allowOverlap="1" wp14:anchorId="44171BF6" wp14:editId="01333813">
                  <wp:simplePos x="0" y="0"/>
                  <wp:positionH relativeFrom="column">
                    <wp:posOffset>1853242</wp:posOffset>
                  </wp:positionH>
                  <wp:positionV relativeFrom="paragraph">
                    <wp:posOffset>76722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12320" behindDoc="0" locked="0" layoutInCell="1" allowOverlap="1" wp14:anchorId="416FB100" wp14:editId="2C71AE14">
                      <wp:simplePos x="0" y="0"/>
                      <wp:positionH relativeFrom="column">
                        <wp:posOffset>1230291</wp:posOffset>
                      </wp:positionH>
                      <wp:positionV relativeFrom="paragraph">
                        <wp:posOffset>28645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D4349A" w:rsidRPr="00700A59" w:rsidRDefault="00D4349A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16FB100" id="_x0000_s1198" style="position:absolute;margin-left:96.85pt;margin-top:2.25pt;width:34pt;height:35.6pt;z-index:253112320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">
                      <v:shape id="Textfeld 3" o:spid="_x0000_s1199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" filled="f" stroked="f" strokeweight=".5pt">
                        <v:textbox>
                          <w:txbxContent>
                            <w:p w14:paraId="2ED70A0A" w14:textId="6C77D6F4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00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" filled="f" stroked="f" strokeweight=".5pt">
                        <v:textbox>
                          <w:txbxContent>
                            <w:p w14:paraId="0AA8F27C" w14:textId="2C3972FB" w:rsidR="00D4349A" w:rsidRPr="00700A59" w:rsidRDefault="00D4349A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01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D3F55" w:rsidRPr="009B3118" w14:paraId="119D8410" w14:textId="77777777" w:rsidTr="00BD3F55">
        <w:trPr>
          <w:trHeight w:val="203"/>
        </w:trPr>
        <w:tc>
          <w:tcPr>
            <w:tcW w:w="672" w:type="dxa"/>
          </w:tcPr>
          <w:p w14:paraId="5878CA50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2CF63F32" w14:textId="718F4F67" w:rsidR="00BD3F55" w:rsidRPr="007D2A3F" w:rsidRDefault="00BD3F55" w:rsidP="003929AC">
            <w:pPr>
              <w:spacing w:line="276" w:lineRule="auto"/>
            </w:pPr>
            <w:r>
              <w:t xml:space="preserve">Schreibe als Prozent:               </w:t>
            </w:r>
            <w:r w:rsidR="00DD1392">
              <w:t>=</w:t>
            </w:r>
            <w:r>
              <w:t xml:space="preserve"> </w:t>
            </w:r>
            <w:r w:rsidR="00044692">
              <w:t xml:space="preserve">         </w:t>
            </w:r>
            <w:r>
              <w:t xml:space="preserve">            %</w:t>
            </w:r>
          </w:p>
        </w:tc>
        <w:tc>
          <w:tcPr>
            <w:tcW w:w="567" w:type="dxa"/>
          </w:tcPr>
          <w:p w14:paraId="7DE33CB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BFA229" w14:textId="77777777" w:rsidTr="00BD3F55">
        <w:trPr>
          <w:trHeight w:val="203"/>
        </w:trPr>
        <w:tc>
          <w:tcPr>
            <w:tcW w:w="672" w:type="dxa"/>
          </w:tcPr>
          <w:p w14:paraId="1FF7B644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334C2D79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Lies ab, wie viel Prozent vom Streifen gefärbt sind. Gib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21821D8F" w14:textId="5D495AE3" w:rsidR="00BD3F55" w:rsidRPr="005C4DFC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16416" behindDoc="0" locked="0" layoutInCell="1" allowOverlap="1" wp14:anchorId="62309DF0" wp14:editId="202FFCE6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2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D4349A" w:rsidRDefault="00D4349A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2309DF0" id="_x0000_s1202" style="position:absolute;margin-left:-4.75pt;margin-top:14.35pt;width:392.3pt;height:39.75pt;z-index:253116416;mso-position-horizontal-relative:text;mso-position-vertical-relative:text" coordsize="49821,5048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">
                      <v:shape id="Grafik 10" o:spid="_x0000_s1203" type="#_x0000_t75" style="position:absolute;left:953;width:4791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">
                        <v:imagedata r:id="rId103" o:title="" cropbottom="21620f" blacklevel="3277f"/>
                      </v:shape>
                      <v:shape id="Textfeld 18" o:spid="_x0000_s1204" type="#_x0000_t202" style="position:absolute;top:2243;width:2587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" filled="f" stroked="f" strokeweight=".5pt">
                        <v:textbox>
                          <w:txbxContent>
                            <w:p w14:paraId="0D3C5F7A" w14:textId="7EC8D397" w:rsidR="00D4349A" w:rsidRDefault="00D4349A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05" type="#_x0000_t202" style="position:absolute;left:47234;top:2412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" filled="f" stroked="f" strokeweight=".5pt">
                        <v:textbox>
                          <w:txbxContent>
                            <w:p w14:paraId="5632496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1AA7A0F" w14:textId="77777777" w:rsidTr="00BD3F55">
        <w:trPr>
          <w:trHeight w:val="203"/>
        </w:trPr>
        <w:tc>
          <w:tcPr>
            <w:tcW w:w="672" w:type="dxa"/>
          </w:tcPr>
          <w:p w14:paraId="1FBCC80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85272CF" w14:textId="2662EB0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CCDBBC" w14:textId="77777777" w:rsidTr="00BD3F55">
        <w:trPr>
          <w:trHeight w:val="418"/>
        </w:trPr>
        <w:tc>
          <w:tcPr>
            <w:tcW w:w="672" w:type="dxa"/>
          </w:tcPr>
          <w:p w14:paraId="541948F8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 w:val="restart"/>
          </w:tcPr>
          <w:p w14:paraId="691142C9" w14:textId="3BDEB884" w:rsidR="00BD3F55" w:rsidRPr="00A56ABA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drawing>
                <wp:anchor distT="0" distB="0" distL="114300" distR="114300" simplePos="0" relativeHeight="253097984" behindDoc="0" locked="0" layoutInCell="1" allowOverlap="1" wp14:anchorId="0AB13CE8" wp14:editId="67B36861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D3F55"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3104" behindDoc="0" locked="0" layoutInCell="1" allowOverlap="1" wp14:anchorId="0949DDDE" wp14:editId="24FAD458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0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50EC14D4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>
              <w:rPr>
                <w:noProof/>
              </w:rPr>
              <w:t xml:space="preserve">Prozent:                    </w:t>
            </w:r>
            <w:r w:rsidR="00BD3F55" w:rsidRPr="00582859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   </w:t>
            </w:r>
            <w:r w:rsidR="00044692">
              <w:rPr>
                <w:noProof/>
              </w:rPr>
              <w:t xml:space="preserve">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  <w:p w14:paraId="55F4A72D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BD3F55" w:rsidRDefault="00BD3F55" w:rsidP="00BD3F55">
            <w:pPr>
              <w:jc w:val="center"/>
              <w:rPr>
                <w:b/>
                <w:color w:val="4F6228"/>
              </w:rPr>
            </w:pPr>
          </w:p>
          <w:p w14:paraId="1306ED5E" w14:textId="77777777" w:rsidR="00BD3F55" w:rsidRPr="009B3118" w:rsidRDefault="00BD3F55" w:rsidP="00BD3F55">
            <w:pPr>
              <w:rPr>
                <w:b/>
                <w:color w:val="4F6228"/>
              </w:rPr>
            </w:pPr>
          </w:p>
        </w:tc>
      </w:tr>
      <w:tr w:rsidR="00BD3F55" w:rsidRPr="009B3118" w14:paraId="73FA4D5F" w14:textId="77777777" w:rsidTr="00BD3F55">
        <w:trPr>
          <w:trHeight w:val="203"/>
        </w:trPr>
        <w:tc>
          <w:tcPr>
            <w:tcW w:w="672" w:type="dxa"/>
          </w:tcPr>
          <w:p w14:paraId="4D1671B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71148E8E" w14:textId="77777777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E455F4F" w14:textId="77777777" w:rsidTr="00BD3F55">
        <w:trPr>
          <w:trHeight w:val="203"/>
        </w:trPr>
        <w:tc>
          <w:tcPr>
            <w:tcW w:w="672" w:type="dxa"/>
          </w:tcPr>
          <w:p w14:paraId="099A81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075638E7" w14:textId="45C820DB" w:rsidR="00BD3F55" w:rsidRDefault="00DD1392" w:rsidP="00BD3F55">
            <w:pPr>
              <w:rPr>
                <w:b/>
                <w:noProof/>
                <w:position w:val="-24"/>
              </w:rPr>
            </w:pPr>
            <w:r>
              <w:rPr>
                <w:b/>
                <w:noProof/>
                <w:position w:val="-24"/>
              </w:rPr>
              <mc:AlternateContent>
                <mc:Choice Requires="wpg">
                  <w:drawing>
                    <wp:anchor distT="0" distB="0" distL="114300" distR="114300" simplePos="0" relativeHeight="253122560" behindDoc="0" locked="0" layoutInCell="1" allowOverlap="1" wp14:anchorId="29A15D02" wp14:editId="6C05CFE7">
                      <wp:simplePos x="0" y="0"/>
                      <wp:positionH relativeFrom="column">
                        <wp:posOffset>-49382</wp:posOffset>
                      </wp:positionH>
                      <wp:positionV relativeFrom="paragraph">
                        <wp:posOffset>51345</wp:posOffset>
                      </wp:positionV>
                      <wp:extent cx="4959697" cy="493634"/>
                      <wp:effectExtent l="0" t="0" r="0" b="0"/>
                      <wp:wrapNone/>
                      <wp:docPr id="630334273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59697" cy="493634"/>
                                <a:chOff x="0" y="0"/>
                                <a:chExt cx="4959697" cy="493634"/>
                              </a:xfrm>
                            </wpg:grpSpPr>
                            <wpg:grpSp>
                              <wpg:cNvPr id="1451998304" name="Gruppieren 20"/>
                              <wpg:cNvGrpSpPr/>
                              <wpg:grpSpPr>
                                <a:xfrm>
                                  <a:off x="84147" y="0"/>
                                  <a:ext cx="4875550" cy="493634"/>
                                  <a:chOff x="0" y="0"/>
                                  <a:chExt cx="4875550" cy="49363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564931" name="Grafik 1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05" cstate="print">
                                    <a:lum bright="34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b="32990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4789170" cy="2743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337417963" name="Textfeld 18"/>
                                <wps:cNvSpPr txBox="1"/>
                                <wps:spPr>
                                  <a:xfrm>
                                    <a:off x="4616879" y="230003"/>
                                    <a:ext cx="258671" cy="2636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B0BD430" w14:textId="77777777" w:rsidR="00D4349A" w:rsidRDefault="00D4349A" w:rsidP="00DD1392">
                                      <w: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357294553" name="Textfeld 18"/>
                              <wps:cNvSpPr txBox="1"/>
                              <wps:spPr>
                                <a:xfrm>
                                  <a:off x="0" y="224393"/>
                                  <a:ext cx="258671" cy="2636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939E73" w14:textId="535EDA55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9A15D02" id="_x0000_s1206" style="position:absolute;margin-left:-3.9pt;margin-top:4.05pt;width:390.55pt;height:38.85pt;z-index:253122560;mso-position-horizontal-relative:text;mso-position-vertical-relative:text" coordsize="49596,4936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">
                      <v:group id="Gruppieren 20" o:spid="_x0000_s1207" style="position:absolute;left:841;width:48755;height:4936" coordsize="48755,49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">
                        <v:shape id="Grafik 15" o:spid="_x0000_s1208" type="#_x0000_t75" style="position:absolute;width:4789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">
                          <v:imagedata r:id="rId106" o:title="" cropbottom="21620f" blacklevel="11141f"/>
                        </v:shape>
                        <v:shape id="Textfeld 18" o:spid="_x0000_s1209" type="#_x0000_t202" style="position:absolute;left:46168;top:2300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B0BD430" w14:textId="77777777" w:rsidR="00D4349A" w:rsidRDefault="00D4349A" w:rsidP="00DD1392">
                                <w:r>
                                  <w:t>1</w:t>
                                </w:r>
                              </w:p>
                            </w:txbxContent>
                          </v:textbox>
                        </v:shape>
                      </v:group>
                      <v:shape id="Textfeld 18" o:spid="_x0000_s1210" type="#_x0000_t202" style="position:absolute;top:2243;width:2586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" filled="f" stroked="f" strokeweight=".5pt">
                        <v:textbox>
                          <w:txbxContent>
                            <w:p w14:paraId="26939E73" w14:textId="535EDA55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1D1B396" w14:textId="12442E5E" w:rsidR="00BD3F55" w:rsidRPr="00582859" w:rsidRDefault="00BD3F55" w:rsidP="00BD3F55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1A4A9973" w14:textId="77777777" w:rsidTr="00BD3F55">
        <w:tc>
          <w:tcPr>
            <w:tcW w:w="672" w:type="dxa"/>
          </w:tcPr>
          <w:p w14:paraId="16660E2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439A756" w14:textId="5AB7EBAE" w:rsidR="00BD3F55" w:rsidRPr="005C4DFC" w:rsidRDefault="00044692" w:rsidP="00BD3F55">
            <w:pPr>
              <w:rPr>
                <w:b/>
                <w:noProof/>
                <w:sz w:val="10"/>
                <w:szCs w:val="10"/>
              </w:rPr>
            </w:pPr>
            <w:r w:rsidRPr="005C4DFC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093888" behindDoc="0" locked="0" layoutInCell="1" allowOverlap="1" wp14:anchorId="53CA8A71" wp14:editId="7DD818FF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BD3F55" w:rsidRPr="00F12A58" w:rsidRDefault="00BD3F55" w:rsidP="00BD3F55">
            <w:pPr>
              <w:rPr>
                <w:b/>
                <w:noProof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4128" behindDoc="0" locked="0" layoutInCell="1" allowOverlap="1" wp14:anchorId="62411753" wp14:editId="45B10A96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6248B0D3" w:rsidR="00BD3F55" w:rsidRPr="00582859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als </w:t>
            </w:r>
            <w:r w:rsidR="00BD3F55" w:rsidRPr="00582859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</w:t>
            </w:r>
            <w:r>
              <w:rPr>
                <w:noProof/>
              </w:rPr>
              <w:t>%</w:t>
            </w:r>
            <w:r w:rsidR="00BD3F55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 </w:t>
            </w:r>
          </w:p>
        </w:tc>
        <w:tc>
          <w:tcPr>
            <w:tcW w:w="567" w:type="dxa"/>
          </w:tcPr>
          <w:p w14:paraId="433D1B3C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CECA2FB" w14:textId="77777777" w:rsidTr="00BD3F55">
        <w:trPr>
          <w:trHeight w:val="363"/>
        </w:trPr>
        <w:tc>
          <w:tcPr>
            <w:tcW w:w="672" w:type="dxa"/>
          </w:tcPr>
          <w:p w14:paraId="49ABED19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7F9DDDD3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18C0211" w14:textId="77777777" w:rsidTr="00BD3F55">
        <w:trPr>
          <w:trHeight w:val="1404"/>
        </w:trPr>
        <w:tc>
          <w:tcPr>
            <w:tcW w:w="672" w:type="dxa"/>
          </w:tcPr>
          <w:p w14:paraId="233AEA12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3F7BD1D7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 xml:space="preserve">Zeichne die Prozente farbig ein. Gib auch den Anteil </w:t>
            </w:r>
            <w:r w:rsidR="00044692">
              <w:rPr>
                <w:noProof/>
              </w:rPr>
              <w:t xml:space="preserve">auch als Bruch </w:t>
            </w:r>
            <w:r>
              <w:rPr>
                <w:noProof/>
              </w:rPr>
              <w:t>an.</w:t>
            </w:r>
          </w:p>
          <w:p w14:paraId="6A05E3FC" w14:textId="77777777" w:rsidR="00044692" w:rsidRDefault="00044692" w:rsidP="00BD3F55">
            <w:pPr>
              <w:rPr>
                <w:noProof/>
              </w:rPr>
            </w:pPr>
          </w:p>
          <w:p w14:paraId="390C0C91" w14:textId="1469C399" w:rsidR="003929AC" w:rsidRPr="0021635B" w:rsidRDefault="00DD1392" w:rsidP="00BD3F55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28704" behindDoc="0" locked="0" layoutInCell="1" allowOverlap="1" wp14:anchorId="38817D74" wp14:editId="3605D4A5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8817D74" id="_x0000_s1211" style="position:absolute;margin-left:-5.2pt;margin-top:2.3pt;width:391.4pt;height:40.65pt;z-index:253128704;mso-position-horizontal-relative:text;mso-position-vertical-relative:text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">
                      <v:shape id="Textfeld 18" o:spid="_x0000_s1212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" filled="f" stroked="f" strokeweight=".5pt">
                        <v:textbox>
                          <w:txbxContent>
                            <w:p w14:paraId="22F1A8AA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13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0AF2BC3E" w14:textId="5E3519CF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14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">
                        <v:imagedata r:id="rId109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BD3F55" w:rsidRDefault="00BD3F55" w:rsidP="00BD3F55">
            <w:pPr>
              <w:rPr>
                <w:noProof/>
              </w:rPr>
            </w:pPr>
          </w:p>
          <w:p w14:paraId="258FD297" w14:textId="21F22A2C" w:rsidR="00DD1392" w:rsidRDefault="00044692" w:rsidP="00BD3F5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094912" behindDoc="0" locked="0" layoutInCell="1" allowOverlap="1" wp14:anchorId="6AC85E1B" wp14:editId="59D5E5A7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BD3F55" w:rsidRPr="007D60DD" w:rsidRDefault="00DD1392" w:rsidP="00BD3F55">
            <w:pPr>
              <w:rPr>
                <w:noProof/>
                <w:position w:val="-24"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</w:t>
            </w:r>
            <w:r>
              <w:rPr>
                <w:noProof/>
              </w:rPr>
              <w:t>:</w:t>
            </w:r>
            <w:r w:rsidR="00BD3F55">
              <w:rPr>
                <w:noProof/>
              </w:rPr>
              <w:t xml:space="preserve"> </w:t>
            </w:r>
            <w:r w:rsidR="00044692">
              <w:rPr>
                <w:noProof/>
              </w:rPr>
              <w:t xml:space="preserve">             </w:t>
            </w:r>
            <w:r w:rsidR="00BD3F55">
              <w:rPr>
                <w:noProof/>
              </w:rPr>
              <w:t xml:space="preserve"> 45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</w:t>
            </w:r>
            <w:r w:rsidR="00044692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</w:tc>
        <w:tc>
          <w:tcPr>
            <w:tcW w:w="567" w:type="dxa"/>
          </w:tcPr>
          <w:p w14:paraId="4CE8297A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B263D4B" w14:textId="77777777" w:rsidTr="00BD3F55">
        <w:trPr>
          <w:trHeight w:val="508"/>
        </w:trPr>
        <w:tc>
          <w:tcPr>
            <w:tcW w:w="672" w:type="dxa"/>
          </w:tcPr>
          <w:p w14:paraId="73380A5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47F25080" w14:textId="3DCE8193" w:rsidR="00BD3F55" w:rsidRPr="00A56ABA" w:rsidRDefault="00044692" w:rsidP="00BD3F55">
            <w:pPr>
              <w:rPr>
                <w:noProof/>
                <w:position w:val="-24"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3824" behindDoc="0" locked="0" layoutInCell="1" allowOverlap="1" wp14:anchorId="05FDFB71" wp14:editId="18BB7DDC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5FDFB71" id="Gruppieren 23" o:spid="_x0000_s1215" style="position:absolute;margin-left:-3.85pt;margin-top:31.75pt;width:388.3pt;height:39.75pt;z-index:253133824;mso-position-horizontal-relative:text;mso-position-vertical-relative:text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">
                      <v:shape id="Grafik 1543058698" o:spid="_x0000_s1216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">
                        <v:imagedata r:id="rId111" o:title="" cropbottom="18931f"/>
                      </v:shape>
                      <v:shape id="Textfeld 18" o:spid="_x0000_s1217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" filled="f" stroked="f" strokeweight=".5pt">
                        <v:textbox>
                          <w:txbxContent>
                            <w:p w14:paraId="5A85B9E5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8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" filled="f" stroked="f" strokeweight=".5pt">
                        <v:textbox>
                          <w:txbxContent>
                            <w:p w14:paraId="4E06DEF9" w14:textId="0DB7BF1C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41FBA80D" w14:textId="77777777" w:rsidTr="00BD3F55">
        <w:trPr>
          <w:trHeight w:val="567"/>
        </w:trPr>
        <w:tc>
          <w:tcPr>
            <w:tcW w:w="672" w:type="dxa"/>
          </w:tcPr>
          <w:p w14:paraId="2BE42FF1" w14:textId="77777777" w:rsid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  <w:p w14:paraId="39F36379" w14:textId="77777777" w:rsidR="00044692" w:rsidRDefault="00044692" w:rsidP="00044692"/>
          <w:p w14:paraId="1A62DEDB" w14:textId="77777777" w:rsidR="00044692" w:rsidRDefault="00044692" w:rsidP="00044692"/>
          <w:p w14:paraId="150A3599" w14:textId="77777777" w:rsidR="00044692" w:rsidRPr="00044692" w:rsidRDefault="00044692" w:rsidP="00044692"/>
        </w:tc>
        <w:tc>
          <w:tcPr>
            <w:tcW w:w="8046" w:type="dxa"/>
            <w:vMerge w:val="restart"/>
          </w:tcPr>
          <w:p w14:paraId="43B6EFC5" w14:textId="473E584E" w:rsidR="00BD3F55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BD3F55" w:rsidRPr="00CB4E91" w:rsidRDefault="00BD3F55" w:rsidP="00BD3F55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BD3F55" w:rsidRDefault="00044692" w:rsidP="00BD3F55">
            <w:pPr>
              <w:rPr>
                <w:noProof/>
              </w:rPr>
            </w:pPr>
            <w:r>
              <w:rPr>
                <w:noProof/>
                <w:position w:val="-24"/>
              </w:rPr>
              <w:drawing>
                <wp:anchor distT="0" distB="0" distL="114300" distR="114300" simplePos="0" relativeHeight="253099008" behindDoc="0" locked="0" layoutInCell="1" allowOverlap="1" wp14:anchorId="232D9E72" wp14:editId="2CA8912B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044692" w:rsidRDefault="00044692" w:rsidP="00BD3F55">
            <w:pPr>
              <w:rPr>
                <w:noProof/>
              </w:rPr>
            </w:pPr>
          </w:p>
          <w:p w14:paraId="6B45B2FF" w14:textId="47A575E1" w:rsidR="00BD3F55" w:rsidRDefault="00DD13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</w:t>
            </w:r>
            <w:r w:rsidR="00044692">
              <w:rPr>
                <w:noProof/>
              </w:rPr>
              <w:t xml:space="preserve">            </w:t>
            </w:r>
            <w:r w:rsidR="00BD3F55">
              <w:rPr>
                <w:noProof/>
              </w:rPr>
              <w:t xml:space="preserve">50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 </w:t>
            </w:r>
            <w:r w:rsidR="00044692">
              <w:rPr>
                <w:noProof/>
              </w:rPr>
              <w:t>=</w:t>
            </w:r>
            <w:r>
              <w:rPr>
                <w:noProof/>
              </w:rPr>
              <w:t xml:space="preserve">       </w:t>
            </w:r>
            <w:r w:rsidR="00044692">
              <w:rPr>
                <w:noProof/>
              </w:rPr>
              <w:t xml:space="preserve">        </w:t>
            </w:r>
            <w:r>
              <w:rPr>
                <w:noProof/>
              </w:rPr>
              <w:t xml:space="preserve">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</w:t>
            </w:r>
            <w:r w:rsidR="00044692">
              <w:rPr>
                <w:noProof/>
              </w:rPr>
              <w:t>l</w:t>
            </w:r>
            <w:r>
              <w:rPr>
                <w:noProof/>
              </w:rPr>
              <w:t>s Bruch</w:t>
            </w:r>
          </w:p>
          <w:p w14:paraId="6BF0DA78" w14:textId="30583678" w:rsidR="00BD3F55" w:rsidRPr="007D60DD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7A975A" w14:textId="77777777" w:rsidTr="00BD3F55">
        <w:trPr>
          <w:trHeight w:val="363"/>
        </w:trPr>
        <w:tc>
          <w:tcPr>
            <w:tcW w:w="672" w:type="dxa"/>
          </w:tcPr>
          <w:p w14:paraId="6E6AD66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Merge/>
          </w:tcPr>
          <w:p w14:paraId="13B146C1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553A3334" w14:textId="77777777" w:rsidTr="00BD3F55">
        <w:trPr>
          <w:trHeight w:val="203"/>
        </w:trPr>
        <w:tc>
          <w:tcPr>
            <w:tcW w:w="672" w:type="dxa"/>
          </w:tcPr>
          <w:p w14:paraId="2F0D3A61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985572F" w14:textId="3B4AF9C4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1984F9A" w14:textId="77777777" w:rsidTr="00BD3F55">
        <w:trPr>
          <w:trHeight w:val="1007"/>
        </w:trPr>
        <w:tc>
          <w:tcPr>
            <w:tcW w:w="672" w:type="dxa"/>
          </w:tcPr>
          <w:p w14:paraId="34CB2417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699E8C9D" w:rsidR="00BD3F55" w:rsidRDefault="00BD3F55" w:rsidP="00BD3F55">
            <w:pPr>
              <w:rPr>
                <w:noProof/>
              </w:rPr>
            </w:pPr>
            <w:r>
              <w:rPr>
                <w:noProof/>
              </w:rPr>
              <w:t>Zeichne den Anteil farbig ein. Gib auch die Prozentzahl an.</w:t>
            </w:r>
          </w:p>
          <w:p w14:paraId="7769E473" w14:textId="77777777" w:rsidR="00044692" w:rsidRDefault="00044692" w:rsidP="00BD3F55">
            <w:pPr>
              <w:rPr>
                <w:noProof/>
              </w:rPr>
            </w:pPr>
          </w:p>
          <w:p w14:paraId="07B57368" w14:textId="77777777" w:rsidR="00044692" w:rsidRDefault="00044692" w:rsidP="00BD3F55">
            <w:pPr>
              <w:rPr>
                <w:noProof/>
              </w:rPr>
            </w:pPr>
          </w:p>
          <w:p w14:paraId="76F92C80" w14:textId="77777777" w:rsidR="00044692" w:rsidRDefault="00044692" w:rsidP="00BD3F55">
            <w:pPr>
              <w:rPr>
                <w:noProof/>
              </w:rPr>
            </w:pPr>
          </w:p>
          <w:p w14:paraId="2019C0DA" w14:textId="6957D54B" w:rsidR="00BD3F55" w:rsidRPr="00735B64" w:rsidRDefault="00044692" w:rsidP="00BD3F55">
            <w:pPr>
              <w:rPr>
                <w:b/>
                <w:noProof/>
                <w:position w:val="-28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37920" behindDoc="0" locked="0" layoutInCell="1" allowOverlap="1" wp14:anchorId="35F668C7" wp14:editId="5B3A42BC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F668C7" id="_x0000_s1219" style="position:absolute;margin-left:149.2pt;margin-top:3.5pt;width:34pt;height:35.6pt;z-index:253137920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">
                      <v:shape id="Textfeld 3" o:spid="_x0000_s1220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" filled="f" stroked="f" strokeweight=".5pt">
                        <v:textbox>
                          <w:txbxContent>
                            <w:p w14:paraId="23A4C4EB" w14:textId="7B7A7C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21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" filled="f" stroked="f" strokeweight=".5pt">
                        <v:textbox>
                          <w:txbxContent>
                            <w:p w14:paraId="032326B8" w14:textId="77777777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22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D1392"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0B8DB76C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D4349A" w:rsidRDefault="00D4349A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D4349A" w:rsidRDefault="00D4349A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8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44CEB450" id="Gruppieren 22" o:spid="_x0000_s1223" style="width:391.4pt;height:40.65pt;mso-position-horizontal-relative:char;mso-position-vertical-relative:line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">
                      <v:shape id="Textfeld 18" o:spid="_x0000_s1224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" filled="f" stroked="f" strokeweight=".5pt">
                        <v:textbox>
                          <w:txbxContent>
                            <w:p w14:paraId="108C0A03" w14:textId="77777777" w:rsidR="00D4349A" w:rsidRDefault="00D4349A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5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" filled="f" stroked="f" strokeweight=".5pt">
                        <v:textbox>
                          <w:txbxContent>
                            <w:p w14:paraId="6768C56B" w14:textId="77777777" w:rsidR="00D4349A" w:rsidRDefault="00D4349A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26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">
                        <v:imagedata r:id="rId109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B1CC08E" w14:textId="77777777" w:rsidTr="00BD3F55">
        <w:trPr>
          <w:trHeight w:val="203"/>
        </w:trPr>
        <w:tc>
          <w:tcPr>
            <w:tcW w:w="672" w:type="dxa"/>
          </w:tcPr>
          <w:p w14:paraId="3B32868F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1C60FDF5" w14:textId="0091204F" w:rsidR="00BD3F55" w:rsidRPr="007D60DD" w:rsidRDefault="00044692" w:rsidP="00BD3F55">
            <w:pPr>
              <w:rPr>
                <w:noProof/>
                <w:position w:val="-24"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5152" behindDoc="0" locked="0" layoutInCell="1" allowOverlap="1" wp14:anchorId="122A0FD8" wp14:editId="33F000EF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>
              <w:rPr>
                <w:noProof/>
              </w:rPr>
              <w:t xml:space="preserve"> =                </w:t>
            </w:r>
            <w:r w:rsidR="00BD3F55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  <w:r w:rsidR="00BD3F55"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390D63B3" w14:textId="77777777" w:rsidTr="00BD3F55">
        <w:trPr>
          <w:trHeight w:val="203"/>
        </w:trPr>
        <w:tc>
          <w:tcPr>
            <w:tcW w:w="672" w:type="dxa"/>
          </w:tcPr>
          <w:p w14:paraId="1913FEA6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2F1CF1E9" w14:textId="2B523FE3" w:rsidR="00BD3F55" w:rsidRPr="00CB4E91" w:rsidRDefault="00044692" w:rsidP="00044692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0B987E84" w14:textId="77777777" w:rsidTr="00BD3F55">
        <w:trPr>
          <w:trHeight w:val="203"/>
        </w:trPr>
        <w:tc>
          <w:tcPr>
            <w:tcW w:w="672" w:type="dxa"/>
          </w:tcPr>
          <w:p w14:paraId="51B69DC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</w:tcPr>
          <w:p w14:paraId="65D077CB" w14:textId="77777777" w:rsidR="00BD3F55" w:rsidRPr="00A56ABA" w:rsidRDefault="00BD3F55" w:rsidP="00BD3F55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4C525766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  <w:tr w:rsidR="00BD3F55" w:rsidRPr="009B3118" w14:paraId="7DA92FA8" w14:textId="77777777" w:rsidTr="00BD3F55">
        <w:trPr>
          <w:trHeight w:hRule="exact" w:val="947"/>
        </w:trPr>
        <w:tc>
          <w:tcPr>
            <w:tcW w:w="672" w:type="dxa"/>
          </w:tcPr>
          <w:p w14:paraId="743A440C" w14:textId="77777777" w:rsidR="00BD3F55" w:rsidRPr="00BD3F55" w:rsidRDefault="00BD3F55" w:rsidP="00BD3F55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8046" w:type="dxa"/>
            <w:vAlign w:val="center"/>
          </w:tcPr>
          <w:p w14:paraId="24929C7E" w14:textId="0251F31C" w:rsidR="00BD3F55" w:rsidRDefault="00044692" w:rsidP="00BD3F55">
            <w:pPr>
              <w:rPr>
                <w:noProof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135872" behindDoc="0" locked="0" layoutInCell="1" allowOverlap="1" wp14:anchorId="2D154559" wp14:editId="6BD81213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D4349A" w:rsidRDefault="00D4349A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D4349A" w:rsidRDefault="00D4349A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D154559" id="_x0000_s1227" style="position:absolute;margin-left:-1.8pt;margin-top:-34.9pt;width:388.3pt;height:39.7pt;z-index:253135872;mso-position-horizontal-relative:text;mso-position-vertical-relative:text;mso-width-relative:margin;mso-height-relative:margin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">
                      <v:shape id="Grafik 1081747287" o:spid="_x0000_s1228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">
                        <v:imagedata r:id="rId111" o:title="" cropbottom="18931f"/>
                      </v:shape>
                      <v:shape id="Textfeld 18" o:spid="_x0000_s1229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" filled="f" stroked="f" strokeweight=".5pt">
                        <v:textbox>
                          <w:txbxContent>
                            <w:p w14:paraId="21BADF1A" w14:textId="77777777" w:rsidR="00D4349A" w:rsidRDefault="00D4349A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30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" filled="f" stroked="f" strokeweight=".5pt">
                        <v:textbox>
                          <w:txbxContent>
                            <w:p w14:paraId="190DBF71" w14:textId="77777777" w:rsidR="00D4349A" w:rsidRDefault="00D4349A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39968" behindDoc="0" locked="0" layoutInCell="1" allowOverlap="1" wp14:anchorId="6BC91CDC" wp14:editId="651F0C6C">
                      <wp:simplePos x="0" y="0"/>
                      <wp:positionH relativeFrom="column">
                        <wp:posOffset>1861185</wp:posOffset>
                      </wp:positionH>
                      <wp:positionV relativeFrom="paragraph">
                        <wp:posOffset>43815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D4349A" w:rsidRPr="00700A59" w:rsidRDefault="00D4349A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BC91CDC" id="_x0000_s1231" style="position:absolute;margin-left:146.55pt;margin-top:3.45pt;width:34pt;height:35.6pt;z-index:253139968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">
                      <v:shape id="Textfeld 3" o:spid="_x0000_s1232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" filled="f" stroked="f" strokeweight=".5pt">
                        <v:textbox>
                          <w:txbxContent>
                            <w:p w14:paraId="6618114D" w14:textId="2D32AAF9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33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" filled="f" stroked="f" strokeweight=".5pt">
                        <v:textbox>
                          <w:txbxContent>
                            <w:p w14:paraId="445CB6BA" w14:textId="0BD5DAB1" w:rsidR="00D4349A" w:rsidRPr="00700A59" w:rsidRDefault="00D4349A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34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106176" behindDoc="0" locked="0" layoutInCell="1" allowOverlap="1" wp14:anchorId="4086A96A" wp14:editId="1960AA4B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BD3F55" w:rsidRPr="007D60DD" w:rsidRDefault="00044692" w:rsidP="00BD3F55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="00BD3F55" w:rsidRPr="007D60DD">
              <w:rPr>
                <w:noProof/>
              </w:rPr>
              <w:t>Prozent:</w:t>
            </w:r>
            <w:r w:rsidR="00BD3F55">
              <w:rPr>
                <w:noProof/>
              </w:rPr>
              <w:t xml:space="preserve">                      </w:t>
            </w:r>
            <w:r w:rsidR="00BD3F55" w:rsidRPr="007D60DD">
              <w:rPr>
                <w:noProof/>
              </w:rPr>
              <w:t>%</w:t>
            </w:r>
            <w:r w:rsidR="00BD3F55">
              <w:rPr>
                <w:noProof/>
              </w:rPr>
              <w:tab/>
            </w:r>
            <w:r>
              <w:rPr>
                <w:noProof/>
              </w:rPr>
              <w:t xml:space="preserve">=                 </w:t>
            </w:r>
            <w:r w:rsidR="00BD3F55"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="00BD3F55" w:rsidRPr="007D60DD">
              <w:rPr>
                <w:noProof/>
              </w:rPr>
              <w:t xml:space="preserve"> </w:t>
            </w:r>
          </w:p>
        </w:tc>
        <w:tc>
          <w:tcPr>
            <w:tcW w:w="567" w:type="dxa"/>
          </w:tcPr>
          <w:p w14:paraId="7F3DB72D" w14:textId="77777777" w:rsidR="00BD3F55" w:rsidRPr="009B3118" w:rsidRDefault="00BD3F55" w:rsidP="00BD3F55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Default="00BD3F55" w:rsidP="00BD3F55">
      <w:pPr>
        <w:sectPr w:rsidR="00BD3F55" w:rsidSect="001130EE">
          <w:headerReference w:type="default" r:id="rId112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390" w:type="dxa"/>
        <w:tblInd w:w="-1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"/>
        <w:gridCol w:w="684"/>
        <w:gridCol w:w="100"/>
        <w:gridCol w:w="364"/>
        <w:gridCol w:w="128"/>
        <w:gridCol w:w="8009"/>
      </w:tblGrid>
      <w:tr w:rsidR="007E2A15" w:rsidRPr="0032338C" w14:paraId="119BF8D3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A9EF6AD" w14:textId="77777777" w:rsidR="007E2A15" w:rsidRPr="004915C4" w:rsidRDefault="007E2A15" w:rsidP="00D4349A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501" w:type="dxa"/>
            <w:gridSpan w:val="3"/>
          </w:tcPr>
          <w:p w14:paraId="2F6A0704" w14:textId="77777777" w:rsidR="007E2A15" w:rsidRPr="00EB3804" w:rsidRDefault="007E2A15" w:rsidP="00D4349A">
            <w:pPr>
              <w:pStyle w:val="berschrift1"/>
            </w:pPr>
            <w:r>
              <w:t>Ich kann Prozente bestimmen und darstellen</w:t>
            </w:r>
          </w:p>
        </w:tc>
      </w:tr>
      <w:tr w:rsidR="007E2A15" w:rsidRPr="0032338C" w14:paraId="37F1EC44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7A57E5C" w14:textId="77777777" w:rsidR="007E2A15" w:rsidRPr="004915C4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501" w:type="dxa"/>
            <w:gridSpan w:val="3"/>
          </w:tcPr>
          <w:p w14:paraId="12ED62BF" w14:textId="77777777" w:rsidR="007E2A15" w:rsidRPr="00EB3804" w:rsidRDefault="007E2A15" w:rsidP="00D4349A">
            <w:pPr>
              <w:pStyle w:val="berschrift2"/>
            </w:pPr>
            <w:r>
              <w:t>Prozente in Bruchstreifen bestimmen und darstellen</w:t>
            </w:r>
          </w:p>
        </w:tc>
      </w:tr>
      <w:tr w:rsidR="007E2A15" w:rsidRPr="0032338C" w14:paraId="6AB8024B" w14:textId="77777777" w:rsidTr="00E47183"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5701ACFE" w14:textId="77777777" w:rsidR="007E2A15" w:rsidRPr="00156841" w:rsidRDefault="007E2A15" w:rsidP="00D4349A">
            <w:pPr>
              <w:pStyle w:val="berschrift3"/>
            </w:pPr>
            <w:r w:rsidRPr="00156841">
              <w:t>1.1</w:t>
            </w:r>
          </w:p>
        </w:tc>
        <w:tc>
          <w:tcPr>
            <w:tcW w:w="8501" w:type="dxa"/>
            <w:gridSpan w:val="3"/>
          </w:tcPr>
          <w:p w14:paraId="76566044" w14:textId="65DC3633" w:rsidR="007E2A15" w:rsidRPr="00EB3804" w:rsidRDefault="007E2A15" w:rsidP="00D4349A">
            <w:pPr>
              <w:pStyle w:val="berschrift3"/>
            </w:pPr>
            <w:r w:rsidRPr="00156841">
              <w:t xml:space="preserve">Anteile in </w:t>
            </w:r>
            <w:r w:rsidR="00544EB4">
              <w:t>Download-B</w:t>
            </w:r>
            <w:r w:rsidRPr="00156841">
              <w:t>alken bestimmen</w:t>
            </w:r>
          </w:p>
        </w:tc>
      </w:tr>
      <w:tr w:rsidR="007E2A15" w:rsidRPr="0032338C" w14:paraId="13E3672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95"/>
        </w:trPr>
        <w:tc>
          <w:tcPr>
            <w:tcW w:w="784" w:type="dxa"/>
            <w:gridSpan w:val="2"/>
          </w:tcPr>
          <w:p w14:paraId="303CDF2C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A4A725A" w14:textId="77777777" w:rsidR="007E2A15" w:rsidRPr="00EB3804" w:rsidRDefault="007E2A15" w:rsidP="00E47183">
            <w:pPr>
              <w:pStyle w:val="berschrift4"/>
            </w:pPr>
            <w:r w:rsidRPr="004915C4">
              <w:t>a)</w:t>
            </w:r>
          </w:p>
        </w:tc>
        <w:tc>
          <w:tcPr>
            <w:tcW w:w="8009" w:type="dxa"/>
          </w:tcPr>
          <w:p w14:paraId="0511B899" w14:textId="3A24B044" w:rsidR="007E2A15" w:rsidRPr="00DE3A5E" w:rsidRDefault="007E2A15" w:rsidP="00230F18">
            <w:r>
              <w:t xml:space="preserve">Kenan </w:t>
            </w:r>
            <w:r w:rsidR="00544EB4">
              <w:t xml:space="preserve">lädt </w:t>
            </w:r>
            <w:r>
              <w:t xml:space="preserve">Dateien </w:t>
            </w:r>
            <w:r w:rsidR="00544EB4">
              <w:t xml:space="preserve">herunter und schaut sich den Download-Balken </w:t>
            </w:r>
            <w:r>
              <w:t>an:</w:t>
            </w:r>
          </w:p>
        </w:tc>
      </w:tr>
      <w:tr w:rsidR="007E2A15" w:rsidRPr="0032338C" w14:paraId="7A41653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53"/>
        </w:trPr>
        <w:tc>
          <w:tcPr>
            <w:tcW w:w="784" w:type="dxa"/>
            <w:gridSpan w:val="2"/>
          </w:tcPr>
          <w:p w14:paraId="15F90508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0D42D0C9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5750706E" w14:textId="7E2B9EFE" w:rsidR="007E2A15" w:rsidRDefault="00544EB4" w:rsidP="00D4349A">
            <w:pPr>
              <w:pStyle w:val="Text"/>
            </w:pPr>
            <w:r>
              <w:rPr>
                <w:noProof/>
                <w:sz w:val="18"/>
                <w:szCs w:val="18"/>
              </w:rPr>
              <w:drawing>
                <wp:anchor distT="0" distB="0" distL="114300" distR="114300" simplePos="0" relativeHeight="252601344" behindDoc="0" locked="0" layoutInCell="1" allowOverlap="1" wp14:anchorId="19F69E72" wp14:editId="6CFC69D1">
                  <wp:simplePos x="0" y="0"/>
                  <wp:positionH relativeFrom="column">
                    <wp:posOffset>1382268</wp:posOffset>
                  </wp:positionH>
                  <wp:positionV relativeFrom="paragraph">
                    <wp:posOffset>137270</wp:posOffset>
                  </wp:positionV>
                  <wp:extent cx="3384633" cy="388583"/>
                  <wp:effectExtent l="12700" t="12700" r="6350" b="18415"/>
                  <wp:wrapNone/>
                  <wp:docPr id="309439798" name="Grafik 309439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a.png"/>
                          <pic:cNvPicPr/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1" t="41338" r="2216" b="7067"/>
                          <a:stretch/>
                        </pic:blipFill>
                        <pic:spPr bwMode="auto">
                          <a:xfrm>
                            <a:off x="0" y="0"/>
                            <a:ext cx="3419684" cy="39260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F61BC1" w14:textId="0B16A103" w:rsidR="007E2A15" w:rsidRDefault="00C5779D" w:rsidP="00D4349A">
            <w:pPr>
              <w:pStyle w:val="Tex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82304" behindDoc="0" locked="0" layoutInCell="1" allowOverlap="1" wp14:anchorId="362B28E6" wp14:editId="76972D46">
                      <wp:simplePos x="0" y="0"/>
                      <wp:positionH relativeFrom="column">
                        <wp:posOffset>9220</wp:posOffset>
                      </wp:positionH>
                      <wp:positionV relativeFrom="paragraph">
                        <wp:posOffset>111201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144946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62B28E6" id="_x0000_s1235" style="position:absolute;margin-left:.75pt;margin-top:8.75pt;width:38.4pt;height:62.5pt;z-index:253282304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">
                      <v:shape id="Grafik 5" o:spid="_x0000_s123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">
                        <v:imagedata r:id="rId47" o:title="" chromakey="white"/>
                      </v:shape>
                      <v:shape id="Textfeld 12" o:spid="_x0000_s1237" type="#_x0000_t202" style="position:absolute;left:1449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E6F5A7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77777777" w:rsidR="007E2A15" w:rsidRDefault="007E2A15" w:rsidP="00D4349A">
            <w:pPr>
              <w:pStyle w:val="Text"/>
            </w:pPr>
          </w:p>
          <w:p w14:paraId="5FD1A5CB" w14:textId="77777777" w:rsidR="007E2A15" w:rsidRDefault="007E2A15" w:rsidP="00D4349A">
            <w:pPr>
              <w:pStyle w:val="Text"/>
            </w:pPr>
          </w:p>
          <w:p w14:paraId="08D24C05" w14:textId="666AE9C9" w:rsidR="007E2A15" w:rsidRDefault="00525A47" w:rsidP="00D4349A">
            <w:pPr>
              <w:pStyle w:val="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5360" behindDoc="0" locked="0" layoutInCell="1" allowOverlap="1" wp14:anchorId="23319058" wp14:editId="5AEA3E23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23319058" id="_x0000_s1238" type="#_x0000_t62" style="position:absolute;margin-left:54.6pt;margin-top:10.05pt;width:129.6pt;height:34.95pt;flip:x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&#13;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18325F61" w:rsidR="007E2A15" w:rsidRDefault="007E2A15" w:rsidP="00D4349A">
            <w:pPr>
              <w:pStyle w:val="Text"/>
            </w:pPr>
          </w:p>
          <w:p w14:paraId="4FC27360" w14:textId="63A4C3D3" w:rsidR="007E2A15" w:rsidRDefault="007E2A15" w:rsidP="00D4349A">
            <w:pPr>
              <w:pStyle w:val="Text"/>
            </w:pPr>
          </w:p>
          <w:p w14:paraId="7D59D4B0" w14:textId="77777777" w:rsidR="007E2A15" w:rsidRDefault="007E2A15" w:rsidP="00D4349A">
            <w:pPr>
              <w:pStyle w:val="Text"/>
            </w:pPr>
          </w:p>
        </w:tc>
      </w:tr>
      <w:tr w:rsidR="007E2A15" w:rsidRPr="0032338C" w14:paraId="03E00D5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618"/>
        </w:trPr>
        <w:tc>
          <w:tcPr>
            <w:tcW w:w="784" w:type="dxa"/>
            <w:gridSpan w:val="2"/>
          </w:tcPr>
          <w:p w14:paraId="139CF5C0" w14:textId="77777777" w:rsidR="004A5594" w:rsidRDefault="004A5594" w:rsidP="00D4349A">
            <w:pPr>
              <w:rPr>
                <w:noProof/>
              </w:rPr>
            </w:pPr>
          </w:p>
          <w:p w14:paraId="39D3C904" w14:textId="685EB043" w:rsidR="007E2A15" w:rsidRDefault="004A5594" w:rsidP="00D4349A">
            <w:pPr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E695FB6" wp14:editId="22DA52D6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" w:type="dxa"/>
            <w:gridSpan w:val="2"/>
          </w:tcPr>
          <w:p w14:paraId="0CD36B8F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5D1FCE8" w14:textId="18C5509F" w:rsidR="007E2A15" w:rsidRPr="00EB3804" w:rsidRDefault="007E2A15" w:rsidP="00D4349A">
            <w:r>
              <w:t>Stimmt das, was Kenan sagt? Wie kannst du das überprüfen?</w:t>
            </w:r>
          </w:p>
        </w:tc>
      </w:tr>
      <w:tr w:rsidR="007E2A15" w:rsidRPr="0032338C" w14:paraId="25EB19F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03"/>
        </w:trPr>
        <w:tc>
          <w:tcPr>
            <w:tcW w:w="784" w:type="dxa"/>
            <w:gridSpan w:val="2"/>
          </w:tcPr>
          <w:p w14:paraId="7E70AC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38AF858" w14:textId="77777777" w:rsidR="007E2A15" w:rsidRPr="00EB3804" w:rsidRDefault="007E2A15" w:rsidP="00D4349A">
            <w:pPr>
              <w:pStyle w:val="Nummerierung"/>
            </w:pPr>
            <w:r w:rsidRPr="004915C4">
              <w:t>b)</w:t>
            </w:r>
          </w:p>
        </w:tc>
        <w:tc>
          <w:tcPr>
            <w:tcW w:w="8009" w:type="dxa"/>
            <w:shd w:val="clear" w:color="auto" w:fill="FFFFFF" w:themeFill="background1"/>
          </w:tcPr>
          <w:p w14:paraId="45661D50" w14:textId="4224FB7D" w:rsidR="007E2A15" w:rsidRDefault="007E2A15" w:rsidP="005535F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602368" behindDoc="0" locked="0" layoutInCell="1" allowOverlap="1" wp14:anchorId="64B1ECC2" wp14:editId="2A745B8E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603392" behindDoc="0" locked="0" layoutInCell="1" allowOverlap="1" wp14:anchorId="31F0B599" wp14:editId="4CE92E54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Der</w:t>
            </w:r>
            <w:r w:rsidRPr="00226BE6">
              <w:rPr>
                <w:noProof/>
              </w:rPr>
              <w:t xml:space="preserve"> </w:t>
            </w:r>
            <w:r w:rsidR="00544EB4">
              <w:rPr>
                <w:noProof/>
              </w:rPr>
              <w:t xml:space="preserve">Download-Balken </w:t>
            </w:r>
            <w:r w:rsidRPr="00226BE6">
              <w:rPr>
                <w:noProof/>
              </w:rPr>
              <w:t xml:space="preserve"> am Computer </w:t>
            </w:r>
            <w:r>
              <w:rPr>
                <w:noProof/>
              </w:rPr>
              <w:t>sieht fast so aus wie ein</w:t>
            </w:r>
            <w:r w:rsidRPr="00226BE6">
              <w:rPr>
                <w:noProof/>
              </w:rPr>
              <w:t xml:space="preserve"> Bruchstreifen</w:t>
            </w:r>
            <w:r>
              <w:rPr>
                <w:noProof/>
              </w:rPr>
              <w:t>.</w:t>
            </w:r>
          </w:p>
          <w:p w14:paraId="797F5BA1" w14:textId="5E1ED870" w:rsidR="007E2A15" w:rsidRPr="00B93D99" w:rsidRDefault="00054AD6" w:rsidP="005535F7">
            <w:pPr>
              <w:rPr>
                <w:noProof/>
              </w:rPr>
            </w:pPr>
            <w:r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32338C" w14:paraId="1F1A8D77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933"/>
        </w:trPr>
        <w:tc>
          <w:tcPr>
            <w:tcW w:w="784" w:type="dxa"/>
            <w:gridSpan w:val="2"/>
          </w:tcPr>
          <w:p w14:paraId="3C27D634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92" w:type="dxa"/>
            <w:gridSpan w:val="2"/>
          </w:tcPr>
          <w:p w14:paraId="5F5165CD" w14:textId="77777777" w:rsidR="007E2A15" w:rsidRDefault="007E2A15" w:rsidP="00D4349A">
            <w:pPr>
              <w:pStyle w:val="Nummerierung"/>
            </w:pPr>
          </w:p>
          <w:p w14:paraId="50BB4C4D" w14:textId="77777777" w:rsidR="007E2A15" w:rsidRDefault="007E2A15" w:rsidP="00D4349A">
            <w:pPr>
              <w:pStyle w:val="Nummerierung"/>
            </w:pPr>
          </w:p>
          <w:p w14:paraId="3C6B1637" w14:textId="77777777" w:rsidR="007E2A15" w:rsidRDefault="007E2A15" w:rsidP="00D4349A">
            <w:pPr>
              <w:pStyle w:val="Nummerierung"/>
            </w:pPr>
          </w:p>
          <w:p w14:paraId="73401990" w14:textId="77777777" w:rsidR="007E2A15" w:rsidRDefault="007E2A15" w:rsidP="00D4349A">
            <w:pPr>
              <w:pStyle w:val="Nummerierung"/>
            </w:pPr>
          </w:p>
          <w:p w14:paraId="7D21A47E" w14:textId="77777777" w:rsidR="007E2A15" w:rsidRDefault="007E2A15" w:rsidP="00D4349A">
            <w:pPr>
              <w:pStyle w:val="Nummerierung"/>
            </w:pPr>
          </w:p>
          <w:p w14:paraId="0EB0674B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  <w:shd w:val="clear" w:color="auto" w:fill="FFFFFF" w:themeFill="background1"/>
          </w:tcPr>
          <w:p w14:paraId="207762EB" w14:textId="09B2DABE" w:rsidR="007E2A15" w:rsidRDefault="001A40E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39648" behindDoc="0" locked="0" layoutInCell="1" allowOverlap="1" wp14:anchorId="127F53DC" wp14:editId="780DEE61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CCC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27F53DC" id="Gruppieren 14" o:spid="_x0000_s1239" style="position:absolute;margin-left:22.75pt;margin-top:80.45pt;width:328.55pt;height:33.6pt;z-index:253339648;mso-position-horizontal-relative:text;mso-position-vertical-relative:text;mso-width-relative:margin;mso-height-relative:margin" coordsize="41723,426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">
                      <v:shape id="_x0000_s1240" type="#_x0000_t202" style="position:absolute;width:1828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41" type="#_x0000_t202" style="position:absolute;left:39894;width:1829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42" type="#_x0000_t202" style="position:absolute;left:19614;top:2299;width:2012;height:19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" fillcolor="#cc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color w:val="auto"/>
              </w:rPr>
              <w:drawing>
                <wp:anchor distT="0" distB="0" distL="114300" distR="114300" simplePos="0" relativeHeight="253338624" behindDoc="0" locked="0" layoutInCell="1" allowOverlap="1" wp14:anchorId="568203C7" wp14:editId="2729577C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3175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E2A15">
              <w:rPr>
                <w:noProof/>
                <w:color w:val="auto"/>
              </w:rPr>
              <w:drawing>
                <wp:anchor distT="0" distB="0" distL="114300" distR="114300" simplePos="0" relativeHeight="252606464" behindDoc="0" locked="0" layoutInCell="1" allowOverlap="1" wp14:anchorId="32EBEFCD" wp14:editId="28A31AE4">
                  <wp:simplePos x="0" y="0"/>
                  <wp:positionH relativeFrom="column">
                    <wp:posOffset>265412</wp:posOffset>
                  </wp:positionH>
                  <wp:positionV relativeFrom="paragraph">
                    <wp:posOffset>85326</wp:posOffset>
                  </wp:positionV>
                  <wp:extent cx="4206224" cy="468013"/>
                  <wp:effectExtent l="12700" t="12700" r="10795" b="14605"/>
                  <wp:wrapNone/>
                  <wp:docPr id="577237256" name="Grafik 57723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" t="17585" r="1656" b="61500"/>
                          <a:stretch/>
                        </pic:blipFill>
                        <pic:spPr bwMode="auto">
                          <a:xfrm>
                            <a:off x="0" y="0"/>
                            <a:ext cx="4207510" cy="468156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FFFFFF">
                                <a:lumMod val="8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32338C" w14:paraId="0CE65C25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559"/>
        </w:trPr>
        <w:tc>
          <w:tcPr>
            <w:tcW w:w="784" w:type="dxa"/>
            <w:gridSpan w:val="2"/>
          </w:tcPr>
          <w:p w14:paraId="58B1DBA1" w14:textId="77777777" w:rsidR="007E2A15" w:rsidRPr="00290E38" w:rsidRDefault="007E2A15" w:rsidP="00D4349A"/>
        </w:tc>
        <w:tc>
          <w:tcPr>
            <w:tcW w:w="492" w:type="dxa"/>
            <w:gridSpan w:val="2"/>
          </w:tcPr>
          <w:p w14:paraId="3A43A1AE" w14:textId="77777777" w:rsidR="007E2A15" w:rsidRPr="004915C4" w:rsidRDefault="007E2A15" w:rsidP="00D4349A">
            <w:pPr>
              <w:pStyle w:val="Nummerierung"/>
            </w:pPr>
          </w:p>
          <w:p w14:paraId="4F9E6328" w14:textId="77777777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0A4ED24C" w14:textId="7A121670" w:rsidR="007E2A15" w:rsidRPr="008271B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32338C" w14:paraId="5E923EE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109"/>
        </w:trPr>
        <w:tc>
          <w:tcPr>
            <w:tcW w:w="784" w:type="dxa"/>
            <w:gridSpan w:val="2"/>
          </w:tcPr>
          <w:p w14:paraId="7C69A3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4BDB934B" w14:textId="1C2A9B45" w:rsidR="007E2A15" w:rsidRPr="004915C4" w:rsidRDefault="007E2A15" w:rsidP="00D4349A">
            <w:pPr>
              <w:pStyle w:val="Nummerierung"/>
            </w:pPr>
          </w:p>
        </w:tc>
        <w:tc>
          <w:tcPr>
            <w:tcW w:w="8009" w:type="dxa"/>
          </w:tcPr>
          <w:p w14:paraId="2B600ED1" w14:textId="3BEA33CB" w:rsidR="007E2A15" w:rsidRDefault="00525A47" w:rsidP="00D4349A">
            <w:pPr>
              <w:ind w:right="175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17408" behindDoc="0" locked="0" layoutInCell="1" allowOverlap="1" wp14:anchorId="0CFE3C90" wp14:editId="675E9B08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0CFE3C90" id="Textfeld 13" o:spid="_x0000_s1243" type="#_x0000_t202" style="position:absolute;margin-left:-120.7pt;margin-top:-726.45pt;width:14.4pt;height:12.8pt;z-index:25281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&#13;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544EB4" w:rsidRDefault="00544EB4" w:rsidP="00544EB4">
            <w:pPr>
              <w:tabs>
                <w:tab w:val="left" w:pos="2479"/>
              </w:tabs>
            </w:pPr>
          </w:p>
        </w:tc>
      </w:tr>
      <w:tr w:rsidR="007E2A15" w:rsidRPr="0032338C" w14:paraId="103A82EA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2B83181A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407988" w14:textId="77777777" w:rsidR="007E2A15" w:rsidRPr="00EB3804" w:rsidRDefault="007E2A15" w:rsidP="00D4349A">
            <w:pPr>
              <w:pStyle w:val="Nummerierung"/>
            </w:pPr>
            <w:r w:rsidRPr="004915C4">
              <w:t>c)</w:t>
            </w:r>
          </w:p>
        </w:tc>
        <w:tc>
          <w:tcPr>
            <w:tcW w:w="8009" w:type="dxa"/>
          </w:tcPr>
          <w:p w14:paraId="47833950" w14:textId="0C595F20" w:rsidR="007E2A15" w:rsidRPr="00EB3804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Der Rechner lädt immer weiter, wie </w:t>
            </w:r>
            <w:r w:rsidR="002B168C">
              <w:rPr>
                <w:noProof/>
              </w:rPr>
              <w:t xml:space="preserve">viele Viertel sind </w:t>
            </w:r>
            <w:r>
              <w:rPr>
                <w:noProof/>
              </w:rPr>
              <w:t xml:space="preserve">jetzt </w:t>
            </w:r>
            <w:r w:rsidR="002B168C">
              <w:rPr>
                <w:noProof/>
              </w:rPr>
              <w:t xml:space="preserve">geladen? </w:t>
            </w:r>
            <w:r>
              <w:rPr>
                <w:noProof/>
              </w:rPr>
              <w:br/>
            </w:r>
            <w:r w:rsidR="007E2A15" w:rsidRPr="004F7C5C">
              <w:rPr>
                <w:noProof/>
              </w:rPr>
              <w:t xml:space="preserve">Zeichne </w:t>
            </w:r>
            <w:r w:rsidR="002B168C">
              <w:rPr>
                <w:noProof/>
              </w:rPr>
              <w:t>ein und schreibe dazu.</w:t>
            </w:r>
            <w:r w:rsidR="007E2A15">
              <w:rPr>
                <w:noProof/>
              </w:rPr>
              <w:t xml:space="preserve"> </w:t>
            </w:r>
          </w:p>
        </w:tc>
      </w:tr>
      <w:tr w:rsidR="007E2A15" w:rsidRPr="0032338C" w14:paraId="354AECC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  <w:trHeight w:val="1419"/>
        </w:trPr>
        <w:tc>
          <w:tcPr>
            <w:tcW w:w="784" w:type="dxa"/>
            <w:gridSpan w:val="2"/>
          </w:tcPr>
          <w:p w14:paraId="2FBCFE1C" w14:textId="24006059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06D4D5F" w14:textId="15AD543C" w:rsidR="007E2A15" w:rsidRPr="004915C4" w:rsidRDefault="00800492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60832" behindDoc="0" locked="0" layoutInCell="1" allowOverlap="1" wp14:anchorId="35853D11" wp14:editId="72ED4FA1">
                      <wp:simplePos x="0" y="0"/>
                      <wp:positionH relativeFrom="column">
                        <wp:posOffset>147638</wp:posOffset>
                      </wp:positionH>
                      <wp:positionV relativeFrom="paragraph">
                        <wp:posOffset>126683</wp:posOffset>
                      </wp:positionV>
                      <wp:extent cx="5293421" cy="622140"/>
                      <wp:effectExtent l="0" t="0" r="2540" b="635"/>
                      <wp:wrapNone/>
                      <wp:docPr id="1235791525" name="Gruppieren 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3421" cy="622140"/>
                                <a:chOff x="0" y="0"/>
                                <a:chExt cx="5293421" cy="622140"/>
                              </a:xfrm>
                            </wpg:grpSpPr>
                            <wpg:grpSp>
                              <wpg:cNvPr id="1974116315" name="Gruppieren 2"/>
                              <wpg:cNvGrpSpPr/>
                              <wpg:grpSpPr>
                                <a:xfrm>
                                  <a:off x="0" y="45097"/>
                                  <a:ext cx="5138960" cy="516517"/>
                                  <a:chOff x="0" y="-186257"/>
                                  <a:chExt cx="5138960" cy="516517"/>
                                </a:xfrm>
                              </wpg:grpSpPr>
                              <wps:wsp>
                                <wps:cNvPr id="1000633024" name="Textfeld 1"/>
                                <wps:cNvSpPr txBox="1"/>
                                <wps:spPr>
                                  <a:xfrm>
                                    <a:off x="0" y="284541"/>
                                    <a:ext cx="513896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CFF0" w14:textId="77777777" w:rsidR="001A40E0" w:rsidRDefault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300331" name="Textfeld 1"/>
                                <wps:cNvSpPr txBox="1"/>
                                <wps:spPr>
                                  <a:xfrm>
                                    <a:off x="25156" y="-164308"/>
                                    <a:ext cx="69850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91FA306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39359516" name="Textfeld 1"/>
                                <wps:cNvSpPr txBox="1"/>
                                <wps:spPr>
                                  <a:xfrm>
                                    <a:off x="1299437" y="-186257"/>
                                    <a:ext cx="62158" cy="234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443774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089142215" name="Gruppieren 421"/>
                              <wpg:cNvGrpSpPr/>
                              <wpg:grpSpPr>
                                <a:xfrm>
                                  <a:off x="88135" y="0"/>
                                  <a:ext cx="5015409" cy="348326"/>
                                  <a:chOff x="0" y="0"/>
                                  <a:chExt cx="5015409" cy="348326"/>
                                </a:xfrm>
                              </wpg:grpSpPr>
                              <wpg:grpSp>
                                <wpg:cNvPr id="1688011531" name="Gruppieren 419"/>
                                <wpg:cNvGrpSpPr/>
                                <wpg:grpSpPr>
                                  <a:xfrm>
                                    <a:off x="1214179" y="0"/>
                                    <a:ext cx="2589074" cy="327850"/>
                                    <a:chOff x="-22564" y="0"/>
                                    <a:chExt cx="2589074" cy="327850"/>
                                  </a:xfrm>
                                </wpg:grpSpPr>
                                <wps:wsp>
                                  <wps:cNvPr id="534571366" name="Rechteck 418"/>
                                  <wps:cNvSpPr/>
                                  <wps:spPr>
                                    <a:xfrm>
                                      <a:off x="-22564" y="13157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3206463" name="Rechteck 418"/>
                                  <wps:cNvSpPr/>
                                  <wps:spPr>
                                    <a:xfrm>
                                      <a:off x="1233346" y="18665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99614187" name="Rechteck 418"/>
                                  <wps:cNvSpPr/>
                                  <wps:spPr>
                                    <a:xfrm>
                                      <a:off x="2494706" y="0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97485402" name="Rechteck 420"/>
                                <wps:cNvSpPr/>
                                <wps:spPr>
                                  <a:xfrm>
                                    <a:off x="0" y="302607"/>
                                    <a:ext cx="5015409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45181242" name="Rechteck 418"/>
                              <wps:cNvSpPr/>
                              <wps:spPr>
                                <a:xfrm>
                                  <a:off x="88135" y="506776"/>
                                  <a:ext cx="198120" cy="109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240995" name="Rechteck 418"/>
                              <wps:cNvSpPr/>
                              <wps:spPr>
                                <a:xfrm>
                                  <a:off x="1371600" y="506776"/>
                                  <a:ext cx="225846" cy="6028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8047205" name="Rechteck 418"/>
                              <wps:cNvSpPr/>
                              <wps:spPr>
                                <a:xfrm>
                                  <a:off x="2671590" y="506776"/>
                                  <a:ext cx="352540" cy="1043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6643429" name="Rechteck 418"/>
                              <wps:cNvSpPr/>
                              <wps:spPr>
                                <a:xfrm>
                                  <a:off x="3955056" y="506776"/>
                                  <a:ext cx="198120" cy="115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FCAA0C7" w14:textId="2F16B89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4491563" name="Rechteck 418"/>
                              <wps:cNvSpPr/>
                              <wps:spPr>
                                <a:xfrm>
                                  <a:off x="5095301" y="297455"/>
                                  <a:ext cx="198120" cy="615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0CF6EC" w14:textId="061CA63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853D11" id="Gruppieren 395" o:spid="_x0000_s1244" style="position:absolute;margin-left:11.65pt;margin-top:10pt;width:416.8pt;height:49pt;z-index:253560832;mso-position-horizontal-relative:text;mso-position-vertical-relative:text" coordsize="52934,62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">
                      <v:group id="_x0000_s1245" style="position:absolute;top:450;width:51389;height:5166" coordorigin=",-1862" coordsize="51389,51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">
                        <v:shape id="Textfeld 1" o:spid="_x0000_s1246" type="#_x0000_t202" style="position:absolute;top:2845;width:51389;height:4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02FCFF0" w14:textId="77777777" w:rsidR="001A40E0" w:rsidRDefault="001A40E0"/>
                            </w:txbxContent>
                          </v:textbox>
                        </v:shape>
                        <v:shape id="Textfeld 1" o:spid="_x0000_s1247" type="#_x0000_t202" style="position:absolute;left:251;top:-1643;width:699;height:2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91FA306" w14:textId="77777777" w:rsidR="001A40E0" w:rsidRDefault="001A40E0" w:rsidP="001A40E0"/>
                            </w:txbxContent>
                          </v:textbox>
                        </v:shape>
                        <v:shape id="Textfeld 1" o:spid="_x0000_s1248" type="#_x0000_t202" style="position:absolute;left:12994;top:-1862;width:621;height:23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" fillcolor="white [3201]" stroked="f" strokeweight=".5pt">
                          <v:textbox>
                            <w:txbxContent>
                              <w:p w14:paraId="67443774" w14:textId="77777777" w:rsidR="001A40E0" w:rsidRDefault="001A40E0" w:rsidP="001A40E0"/>
                            </w:txbxContent>
                          </v:textbox>
                        </v:shape>
                      </v:group>
                      <v:group id="Gruppieren 421" o:spid="_x0000_s1249" style="position:absolute;left:881;width:50154;height:3483" coordsize="50154,34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">
                        <v:group id="Gruppieren 419" o:spid="_x0000_s1250" style="position:absolute;left:12141;width:25891;height:3278" coordorigin="-225" coordsize="25890,32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">
                          <v:rect id="Rechteck 418" o:spid="_x0000_s1251" style="position:absolute;left:-225;top:131;width:717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" fillcolor="white [3212]" stroked="f" strokeweight="1pt"/>
                          <v:rect id="Rechteck 418" o:spid="_x0000_s1252" style="position:absolute;left:12333;top:186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" fillcolor="white [3212]" stroked="f" strokeweight="1pt"/>
                          <v:rect id="Rechteck 418" o:spid="_x0000_s1253" style="position:absolute;left:24947;width:718;height:30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" fillcolor="white [3212]" stroked="f" strokeweight="1pt"/>
                        </v:group>
                        <v:rect id="Rechteck 420" o:spid="_x0000_s1254" style="position:absolute;top:3026;width:50154;height:4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" fillcolor="white [3212]" stroked="f" strokeweight="1pt"/>
                      </v:group>
                      <v:rect id="Rechteck 418" o:spid="_x0000_s1255" style="position:absolute;left:881;top:5067;width:1981;height:10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" fillcolor="white [3212]" stroked="f" strokeweight="1pt"/>
                      <v:rect id="Rechteck 418" o:spid="_x0000_s1256" style="position:absolute;left:13716;top:5067;width:2258;height:6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" fillcolor="white [3212]" stroked="f" strokeweight="1pt"/>
                      <v:rect id="Rechteck 418" o:spid="_x0000_s1257" style="position:absolute;left:26715;top:5067;width:3526;height:10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" fillcolor="white [3212]" stroked="f" strokeweight="1pt"/>
                      <v:rect id="Rechteck 418" o:spid="_x0000_s1258" style="position:absolute;left:39550;top:5067;width:1981;height:11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" fillcolor="white [3212]" stroked="f" strokeweight="1pt">
                        <v:textbox>
                          <w:txbxContent>
                            <w:p w14:paraId="5FCAA0C7" w14:textId="2F16B89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v:textbox>
                      </v:rect>
                      <v:rect id="Rechteck 418" o:spid="_x0000_s1259" style="position:absolute;left:50953;top:2974;width:1981;height:6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" fillcolor="white [3212]" stroked="f" strokeweight="1pt">
                        <v:textbox>
                          <w:txbxContent>
                            <w:p w14:paraId="780CF6EC" w14:textId="061CA63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09" w:type="dxa"/>
          </w:tcPr>
          <w:p w14:paraId="305FCC8D" w14:textId="3D03B280" w:rsidR="007E2A15" w:rsidRDefault="005D31A1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65B245D3" wp14:editId="4840D925">
                      <wp:simplePos x="0" y="0"/>
                      <wp:positionH relativeFrom="column">
                        <wp:posOffset>-119434</wp:posOffset>
                      </wp:positionH>
                      <wp:positionV relativeFrom="paragraph">
                        <wp:posOffset>127758</wp:posOffset>
                      </wp:positionV>
                      <wp:extent cx="71801" cy="308878"/>
                      <wp:effectExtent l="0" t="0" r="0" b="0"/>
                      <wp:wrapNone/>
                      <wp:docPr id="304845897" name="Rechtec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01" cy="3088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rect w14:anchorId="20B9D01F" id="Rechteck 418" o:spid="_x0000_s1026" style="position:absolute;margin-left:-9.4pt;margin-top:10.05pt;width:5.65pt;height:24.3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" fillcolor="white [3212]" stroked="f" strokeweight="1pt"/>
                  </w:pict>
                </mc:Fallback>
              </mc:AlternateContent>
            </w:r>
          </w:p>
          <w:p w14:paraId="66371B8E" w14:textId="2F38B9E4" w:rsidR="007E2A15" w:rsidRDefault="00FD6D0A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96224" behindDoc="0" locked="0" layoutInCell="1" allowOverlap="1" wp14:anchorId="6CB50675" wp14:editId="6F92C780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1206FD2A" w:rsidR="007E2A15" w:rsidRDefault="007E2A15" w:rsidP="00D4349A">
            <w:pPr>
              <w:pStyle w:val="Text"/>
              <w:rPr>
                <w:noProof/>
              </w:rPr>
            </w:pPr>
          </w:p>
          <w:p w14:paraId="208D49E1" w14:textId="46A92D1B" w:rsidR="007E2A15" w:rsidRDefault="007E2A15" w:rsidP="00D4349A">
            <w:pPr>
              <w:pStyle w:val="Text"/>
              <w:rPr>
                <w:noProof/>
              </w:rPr>
            </w:pPr>
          </w:p>
          <w:p w14:paraId="6757FB27" w14:textId="68E64E92" w:rsidR="007E2A15" w:rsidRPr="008271B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32338C" w14:paraId="24E1E444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166A2719" w14:textId="77777777" w:rsidR="007E2A15" w:rsidRDefault="007E2A15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016AA248" w14:textId="294A943D" w:rsidR="007E2A15" w:rsidRPr="00EB3804" w:rsidRDefault="007E2A15" w:rsidP="00D4349A">
            <w:pPr>
              <w:pStyle w:val="Nummerierung"/>
            </w:pPr>
            <w:r w:rsidRPr="004915C4">
              <w:t>d)</w:t>
            </w:r>
          </w:p>
        </w:tc>
        <w:tc>
          <w:tcPr>
            <w:tcW w:w="8009" w:type="dxa"/>
          </w:tcPr>
          <w:p w14:paraId="72E06079" w14:textId="185AAE2E" w:rsidR="007E2A15" w:rsidRPr="00EB3804" w:rsidRDefault="007E2A15" w:rsidP="00D4349A">
            <w:pPr>
              <w:rPr>
                <w:noProof/>
              </w:rPr>
            </w:pPr>
            <w:r>
              <w:rPr>
                <w:noProof/>
              </w:rPr>
              <w:t>Welchen</w:t>
            </w:r>
            <w:r w:rsidR="00525A47">
              <w:rPr>
                <w:noProof/>
              </w:rPr>
              <w:t xml:space="preserve"> </w:t>
            </w:r>
            <w:r>
              <w:rPr>
                <w:noProof/>
              </w:rPr>
              <w:t xml:space="preserve"> Anteil muss der Computer in </w:t>
            </w:r>
            <w:r w:rsidRPr="00290E38">
              <w:rPr>
                <w:rStyle w:val="NummerierungZchn"/>
              </w:rPr>
              <w:t>c)</w:t>
            </w:r>
            <w:r w:rsidRPr="00751353">
              <w:rPr>
                <w:noProof/>
                <w:color w:val="808080" w:themeColor="background1" w:themeShade="80"/>
              </w:rPr>
              <w:t xml:space="preserve"> </w:t>
            </w:r>
            <w:r>
              <w:rPr>
                <w:noProof/>
              </w:rPr>
              <w:t xml:space="preserve">jeweils noch </w:t>
            </w:r>
            <w:r w:rsidR="00054AD6">
              <w:rPr>
                <w:noProof/>
              </w:rPr>
              <w:t>laden</w:t>
            </w:r>
            <w:r>
              <w:rPr>
                <w:noProof/>
              </w:rPr>
              <w:t>?</w:t>
            </w:r>
          </w:p>
        </w:tc>
      </w:tr>
      <w:tr w:rsidR="00054AD6" w:rsidRPr="0032338C" w14:paraId="7C584E6D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38E115F1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2E13873C" w14:textId="77777777" w:rsidR="00054AD6" w:rsidRDefault="00054AD6" w:rsidP="00D4349A">
            <w:pPr>
              <w:pStyle w:val="Nummerierung"/>
            </w:pPr>
          </w:p>
        </w:tc>
        <w:tc>
          <w:tcPr>
            <w:tcW w:w="8009" w:type="dxa"/>
          </w:tcPr>
          <w:p w14:paraId="3E37C39E" w14:textId="77777777" w:rsidR="00054AD6" w:rsidRDefault="00054AD6" w:rsidP="00D4349A">
            <w:pPr>
              <w:rPr>
                <w:noProof/>
              </w:rPr>
            </w:pPr>
          </w:p>
        </w:tc>
      </w:tr>
      <w:tr w:rsidR="00054AD6" w:rsidRPr="0032338C" w14:paraId="1C558242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wBefore w:w="105" w:type="dxa"/>
        </w:trPr>
        <w:tc>
          <w:tcPr>
            <w:tcW w:w="784" w:type="dxa"/>
            <w:gridSpan w:val="2"/>
          </w:tcPr>
          <w:p w14:paraId="64CE7303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92" w:type="dxa"/>
            <w:gridSpan w:val="2"/>
          </w:tcPr>
          <w:p w14:paraId="5F1F2E4D" w14:textId="2BA077E4" w:rsidR="00054AD6" w:rsidRPr="004915C4" w:rsidRDefault="00054AD6" w:rsidP="00D4349A">
            <w:pPr>
              <w:pStyle w:val="Nummerierung"/>
            </w:pPr>
            <w:r>
              <w:t>e)</w:t>
            </w:r>
          </w:p>
        </w:tc>
        <w:tc>
          <w:tcPr>
            <w:tcW w:w="8009" w:type="dxa"/>
          </w:tcPr>
          <w:p w14:paraId="63D5075E" w14:textId="3B2B86DB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t xml:space="preserve">Wie viel Zehntel </w:t>
            </w:r>
            <w:r w:rsidR="000D61A5">
              <w:rPr>
                <w:noProof/>
              </w:rPr>
              <w:t>sind</w:t>
            </w:r>
            <w:r>
              <w:rPr>
                <w:noProof/>
              </w:rPr>
              <w:t xml:space="preserve"> jetzt geladen?</w:t>
            </w:r>
          </w:p>
          <w:p w14:paraId="5A1311D5" w14:textId="02F9B313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0416" behindDoc="0" locked="0" layoutInCell="1" allowOverlap="1" wp14:anchorId="4838B088" wp14:editId="285C51EE">
                  <wp:simplePos x="0" y="0"/>
                  <wp:positionH relativeFrom="page">
                    <wp:posOffset>148590</wp:posOffset>
                  </wp:positionH>
                  <wp:positionV relativeFrom="paragraph">
                    <wp:posOffset>83706</wp:posOffset>
                  </wp:positionV>
                  <wp:extent cx="4200055" cy="504909"/>
                  <wp:effectExtent l="12700" t="12700" r="16510" b="15875"/>
                  <wp:wrapNone/>
                  <wp:docPr id="1840969383" name="Grafik 1840969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a.pn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" t="25120" r="1127" b="41019"/>
                          <a:stretch/>
                        </pic:blipFill>
                        <pic:spPr bwMode="auto">
                          <a:xfrm>
                            <a:off x="0" y="0"/>
                            <a:ext cx="4200055" cy="50490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2D0839" w14:textId="0961AA96" w:rsidR="00054AD6" w:rsidRDefault="00054AD6" w:rsidP="00D4349A">
            <w:pPr>
              <w:rPr>
                <w:noProof/>
              </w:rPr>
            </w:pPr>
          </w:p>
          <w:p w14:paraId="398A5C01" w14:textId="1062028D" w:rsidR="00054AD6" w:rsidRDefault="00054AD6" w:rsidP="00D4349A">
            <w:pPr>
              <w:rPr>
                <w:noProof/>
              </w:rPr>
            </w:pPr>
          </w:p>
          <w:p w14:paraId="68B89543" w14:textId="063F2811" w:rsidR="00054AD6" w:rsidRDefault="00054AD6" w:rsidP="00D4349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99392" behindDoc="0" locked="0" layoutInCell="1" allowOverlap="1" wp14:anchorId="51434CEA" wp14:editId="2680702E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3CF48695" w:rsidR="00054AD6" w:rsidRDefault="00054AD6" w:rsidP="00D4349A">
            <w:pPr>
              <w:rPr>
                <w:noProof/>
              </w:rPr>
            </w:pPr>
          </w:p>
          <w:p w14:paraId="01283F4B" w14:textId="0AB37C80" w:rsidR="00054AD6" w:rsidRDefault="00054AD6" w:rsidP="00D4349A">
            <w:pPr>
              <w:rPr>
                <w:noProof/>
              </w:rPr>
            </w:pPr>
          </w:p>
          <w:p w14:paraId="4A40359C" w14:textId="4C843056" w:rsidR="00054AD6" w:rsidRDefault="00054AD6" w:rsidP="00D4349A">
            <w:pPr>
              <w:rPr>
                <w:noProof/>
              </w:rPr>
            </w:pPr>
          </w:p>
        </w:tc>
      </w:tr>
      <w:tr w:rsidR="00E47183" w14:paraId="3747E24C" w14:textId="77777777" w:rsidTr="00696EFF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48B65B9B" w14:textId="1571D621" w:rsidR="00E47183" w:rsidRPr="00BA2107" w:rsidRDefault="00E47183" w:rsidP="00E47183">
            <w:pPr>
              <w:pStyle w:val="berschrift3"/>
              <w:rPr>
                <w:color w:val="008000"/>
              </w:rPr>
            </w:pPr>
            <w:r w:rsidRPr="00CA1D8A">
              <w:lastRenderedPageBreak/>
              <w:t>1.</w:t>
            </w:r>
            <w:r>
              <w:t>2</w:t>
            </w:r>
          </w:p>
        </w:tc>
        <w:tc>
          <w:tcPr>
            <w:tcW w:w="8601" w:type="dxa"/>
            <w:gridSpan w:val="4"/>
          </w:tcPr>
          <w:p w14:paraId="6D999076" w14:textId="277F2394" w:rsidR="00E47183" w:rsidRDefault="00E47183" w:rsidP="00E47183">
            <w:pPr>
              <w:pStyle w:val="berschrift3"/>
            </w:pPr>
            <w:r>
              <w:t xml:space="preserve">100% im Download-Balken </w:t>
            </w:r>
          </w:p>
        </w:tc>
      </w:tr>
      <w:tr w:rsidR="00E47183" w14:paraId="2B197949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0EA049D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363CB8A2" w14:textId="3620858E" w:rsidR="00E47183" w:rsidRPr="00794E35" w:rsidRDefault="00E47183" w:rsidP="00E47183">
            <w:pPr>
              <w:pStyle w:val="Nummerierung"/>
            </w:pPr>
            <w:r>
              <w:t xml:space="preserve">          a) </w:t>
            </w:r>
          </w:p>
        </w:tc>
        <w:tc>
          <w:tcPr>
            <w:tcW w:w="8137" w:type="dxa"/>
            <w:gridSpan w:val="2"/>
          </w:tcPr>
          <w:p w14:paraId="320B0237" w14:textId="77777777" w:rsidR="00E47183" w:rsidRDefault="00E47183" w:rsidP="00E47183">
            <w:r>
              <w:t>Der Computer gibt Fortschrittsbalken auch oft mit Prozenten an.</w:t>
            </w:r>
          </w:p>
          <w:p w14:paraId="6B60C24F" w14:textId="2E0D390A" w:rsidR="00E47183" w:rsidRDefault="00E47183" w:rsidP="00E47183">
            <w:r>
              <w:t>Prozente sind auch Anteile</w:t>
            </w:r>
            <w:r w:rsidRPr="00835021">
              <w:t>, denn Pro-Cent heißt „pro Hundert“</w:t>
            </w:r>
            <w:r>
              <w:t>:</w:t>
            </w:r>
          </w:p>
          <w:p w14:paraId="7A0B31BA" w14:textId="77777777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6672" behindDoc="0" locked="0" layoutInCell="1" allowOverlap="1" wp14:anchorId="35B30CE1" wp14:editId="5FBEB724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164319001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390761825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311C22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537532948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D14EB3" w14:textId="77777777" w:rsidR="00E47183" w:rsidRPr="007922A1" w:rsidRDefault="00E47183" w:rsidP="00111368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604386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B30CE1" id="_x0000_s1260" style="position:absolute;margin-left:246.9pt;margin-top:7.55pt;width:15.55pt;height:22.5pt;z-index:25359667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">
                      <v:shape id="Textfeld 3" o:spid="_x0000_s126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3311C22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Textfeld 3" o:spid="_x0000_s126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01D14EB3" w14:textId="77777777" w:rsidR="00E47183" w:rsidRPr="007922A1" w:rsidRDefault="00E47183" w:rsidP="00111368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31FB78D4" wp14:editId="634B6DC3">
                      <wp:simplePos x="0" y="0"/>
                      <wp:positionH relativeFrom="column">
                        <wp:posOffset>2037080</wp:posOffset>
                      </wp:positionH>
                      <wp:positionV relativeFrom="paragraph">
                        <wp:posOffset>95885</wp:posOffset>
                      </wp:positionV>
                      <wp:extent cx="197727" cy="285856"/>
                      <wp:effectExtent l="0" t="0" r="5715" b="6350"/>
                      <wp:wrapNone/>
                      <wp:docPr id="93651909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999278177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45FBC6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03457003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86EE1A" w14:textId="77777777" w:rsidR="00E47183" w:rsidRPr="007922A1" w:rsidRDefault="00E47183" w:rsidP="00B06D34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26220524" name="Gerade Verbindung 1"/>
                              <wps:cNvCnPr>
                                <a:endCxn id="603457003" idx="3"/>
                              </wps:cNvCnPr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1FB78D4" id="_x0000_s1264" style="position:absolute;margin-left:160.4pt;margin-top:7.55pt;width:15.55pt;height:22.5pt;z-index:253595648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">
                      <v:shape id="Textfeld 3" o:spid="_x0000_s1265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7E45FBC6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266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186EE1A" w14:textId="77777777" w:rsidR="00E47183" w:rsidRPr="007922A1" w:rsidRDefault="00E47183" w:rsidP="00B06D3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67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7FB578" w14:textId="4F69EC74" w:rsidR="00E47183" w:rsidRPr="00835021" w:rsidRDefault="00E47183" w:rsidP="00E47183">
            <w:pPr>
              <w:spacing w:line="276" w:lineRule="auto"/>
            </w:pPr>
            <w:r w:rsidRPr="00835021">
              <w:t>10</w:t>
            </w:r>
            <w:r>
              <w:t xml:space="preserve"> </w:t>
            </w:r>
            <w:r w:rsidRPr="00835021">
              <w:t>% bedeutet also</w:t>
            </w:r>
            <w:r>
              <w:t xml:space="preserve"> 10 pro 100, also      </w:t>
            </w:r>
            <w:r w:rsidRPr="00835021">
              <w:t>, 20</w:t>
            </w:r>
            <w:r>
              <w:t xml:space="preserve"> </w:t>
            </w:r>
            <w:r w:rsidRPr="00835021">
              <w:t xml:space="preserve">% bedeutet </w:t>
            </w:r>
            <w:r>
              <w:t xml:space="preserve">      und so weiter…</w:t>
            </w:r>
          </w:p>
          <w:p w14:paraId="30616AAD" w14:textId="08DCE3BF" w:rsidR="00E47183" w:rsidRDefault="00E47183" w:rsidP="00E47183"/>
          <w:p w14:paraId="24463D86" w14:textId="52505B56" w:rsidR="00E47183" w:rsidRDefault="00E47183" w:rsidP="00E47183">
            <w:r>
              <w:t>Schreibe die fehlenden Anteile und die Prozente an den Hundertstel-Streifen.</w:t>
            </w:r>
            <w:r>
              <w:rPr>
                <w:noProof/>
              </w:rPr>
              <w:t xml:space="preserve"> </w:t>
            </w:r>
          </w:p>
          <w:p w14:paraId="5283F34C" w14:textId="77777777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7CC27ECB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F2E773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5C02CE4D" w14:textId="35FDA821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9984" behindDoc="0" locked="0" layoutInCell="1" allowOverlap="1" wp14:anchorId="5F27CAAF" wp14:editId="1CED4DEB">
                      <wp:simplePos x="0" y="0"/>
                      <wp:positionH relativeFrom="column">
                        <wp:posOffset>12495</wp:posOffset>
                      </wp:positionH>
                      <wp:positionV relativeFrom="paragraph">
                        <wp:posOffset>36154</wp:posOffset>
                      </wp:positionV>
                      <wp:extent cx="5586730" cy="487905"/>
                      <wp:effectExtent l="0" t="0" r="0" b="7620"/>
                      <wp:wrapNone/>
                      <wp:docPr id="1428586946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6730" cy="487905"/>
                                <a:chOff x="0" y="0"/>
                                <a:chExt cx="5586730" cy="487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893750" name="Grafik 6498619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9" cstate="print">
                                  <a:lum bright="6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4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86730" cy="412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36993606" name="Textfeld 15"/>
                              <wps:cNvSpPr txBox="1"/>
                              <wps:spPr>
                                <a:xfrm>
                                  <a:off x="29497" y="2536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E98EE3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6709115" name="Textfeld 15"/>
                              <wps:cNvSpPr txBox="1"/>
                              <wps:spPr>
                                <a:xfrm>
                                  <a:off x="348062" y="253672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8D91F4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254027" name="Textfeld 15"/>
                              <wps:cNvSpPr txBox="1"/>
                              <wps:spPr>
                                <a:xfrm>
                                  <a:off x="4890565" y="265471"/>
                                  <a:ext cx="609600" cy="1720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13DA9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685758" name="Textfeld 15"/>
                              <wps:cNvSpPr txBox="1"/>
                              <wps:spPr>
                                <a:xfrm>
                                  <a:off x="1315556" y="259572"/>
                                  <a:ext cx="43307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4560AB92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125153" name="Textfeld 15"/>
                              <wps:cNvSpPr txBox="1"/>
                              <wps:spPr>
                                <a:xfrm>
                                  <a:off x="796413" y="259572"/>
                                  <a:ext cx="46037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A62405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999716" name="Textfeld 15"/>
                              <wps:cNvSpPr txBox="1"/>
                              <wps:spPr>
                                <a:xfrm>
                                  <a:off x="2359742" y="265471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12DB8BA0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1083782" name="Textfeld 15"/>
                              <wps:cNvSpPr txBox="1"/>
                              <wps:spPr>
                                <a:xfrm>
                                  <a:off x="1828800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3B36FA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6501188" name="Textfeld 15"/>
                              <wps:cNvSpPr txBox="1"/>
                              <wps:spPr>
                                <a:xfrm>
                                  <a:off x="3386230" y="259572"/>
                                  <a:ext cx="44005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5E0F211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48607" name="Textfeld 15"/>
                              <wps:cNvSpPr txBox="1"/>
                              <wps:spPr>
                                <a:xfrm>
                                  <a:off x="2867087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380BF6C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4054890" name="Textfeld 15"/>
                              <wps:cNvSpPr txBox="1"/>
                              <wps:spPr>
                                <a:xfrm>
                                  <a:off x="4465812" y="265471"/>
                                  <a:ext cx="419735" cy="222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5055C7DC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246645" name="Textfeld 15"/>
                              <wps:cNvSpPr txBox="1"/>
                              <wps:spPr>
                                <a:xfrm>
                                  <a:off x="3864078" y="271370"/>
                                  <a:ext cx="45339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B916E8D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F27CAAF" id="Gruppieren 405" o:spid="_x0000_s1268" style="position:absolute;margin-left:1pt;margin-top:2.85pt;width:439.9pt;height:38.4pt;z-index:253609984;mso-position-horizontal-relative:text;mso-position-vertical-relative:text" coordsize="55867,487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">
                      <v:shape id="Grafik 649861968" o:spid="_x0000_s1269" type="#_x0000_t75" style="position:absolute;width:55867;height:41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">
                        <v:imagedata r:id="rId120" o:title="" cropbottom="40277f" blacklevel="19661f"/>
                      </v:shape>
                      <v:shape id="Textfeld 15" o:spid="_x0000_s1270" type="#_x0000_t202" style="position:absolute;left:294;top:2536;width:4738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3E98EE3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1" type="#_x0000_t202" style="position:absolute;left:3480;top:2536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" fillcolor="white [3212]" stroked="f" strokeweight=".5pt">
                        <v:textbox inset=",0,,0">
                          <w:txbxContent>
                            <w:p w14:paraId="4A8D91F4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2" type="#_x0000_t202" style="position:absolute;left:48905;top:2654;width:6096;height:1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E13DA9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73" type="#_x0000_t202" style="position:absolute;left:13155;top:2595;width:4331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4560AB92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%</w:t>
                              </w:r>
                            </w:p>
                          </w:txbxContent>
                        </v:textbox>
                      </v:shape>
                      <v:shape id="Textfeld 15" o:spid="_x0000_s1274" type="#_x0000_t202" style="position:absolute;left:7964;top:2595;width:4603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0A62405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 </w:t>
                              </w:r>
                            </w:p>
                          </w:txbxContent>
                        </v:textbox>
                      </v:shape>
                      <v:shape id="Textfeld 15" o:spid="_x0000_s1275" type="#_x0000_t202" style="position:absolute;left:23597;top:2654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12DB8BA0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6" type="#_x0000_t202" style="position:absolute;left:18288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03B36FA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7" type="#_x0000_t202" style="position:absolute;left:33862;top:2595;width:440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25E0F211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8" type="#_x0000_t202" style="position:absolute;left:28670;top:2595;width:4737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" fillcolor="white [3212]" strokecolor="#bfbfbf [2412]" strokeweight=".5pt">
                        <v:textbox inset=",0,0,0">
                          <w:txbxContent>
                            <w:p w14:paraId="380BF6C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279" type="#_x0000_t202" style="position:absolute;left:44658;top:2654;width:4197;height:22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" fillcolor="white [3212]" strokecolor="#bfbfbf [2412]" strokeweight=".5pt">
                        <v:textbox inset=",0,,0">
                          <w:txbxContent>
                            <w:p w14:paraId="5055C7DC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%</w:t>
                              </w:r>
                            </w:p>
                          </w:txbxContent>
                        </v:textbox>
                      </v:shape>
                      <v:shape id="Textfeld 15" o:spid="_x0000_s1280" type="#_x0000_t202" style="position:absolute;left:38640;top:2713;width:4534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" fillcolor="white [3212]" strokecolor="#bfbfbf [2412]" strokeweight=".5pt">
                        <v:textbox inset=",0,1mm,0">
                          <w:txbxContent>
                            <w:p w14:paraId="2B916E8D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2B13B3C" w14:textId="193C4091" w:rsidR="00E47183" w:rsidRDefault="00E47183" w:rsidP="00E47183"/>
          <w:p w14:paraId="143A4FC8" w14:textId="69BB6A69" w:rsidR="00E47183" w:rsidRDefault="00E47183" w:rsidP="00E47183"/>
          <w:p w14:paraId="349FC7AE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70BC241E" w14:textId="7E7BA497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04D0B02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6D9E87B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6EBD8EB1" w14:textId="43CF7912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1008" behindDoc="0" locked="0" layoutInCell="1" allowOverlap="1" wp14:anchorId="29333ED7" wp14:editId="4C0C7505">
                      <wp:simplePos x="0" y="0"/>
                      <wp:positionH relativeFrom="column">
                        <wp:posOffset>38264</wp:posOffset>
                      </wp:positionH>
                      <wp:positionV relativeFrom="paragraph">
                        <wp:posOffset>78740</wp:posOffset>
                      </wp:positionV>
                      <wp:extent cx="538861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88610" cy="744855"/>
                                <a:chOff x="0" y="0"/>
                                <a:chExt cx="538924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F1C6D7" w14:textId="77777777" w:rsidR="00E47183" w:rsidRPr="004912E4" w:rsidRDefault="00E47183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F6E82F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E300B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0" y="399627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B727A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C1468E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D40EE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FBC2A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C4329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2EDCF2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6B1EE4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9333ED7" id="Gruppieren 16" o:spid="_x0000_s1281" style="position:absolute;margin-left:3pt;margin-top:6.2pt;width:424.3pt;height:58.65pt;z-index:253611008;mso-position-horizontal-relative:text;mso-position-vertical-relative:text" coordsize="53892,7450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">
                      <v:shape id="Grafik 1275705023" o:spid="_x0000_s1282" type="#_x0000_t75" style="position:absolute;left:406;width:53067;height:7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">
                        <v:imagedata r:id="rId121" o:title="" croptop="47655f"/>
                      </v:shape>
                      <v:shape id="Textfeld 15" o:spid="_x0000_s1283" type="#_x0000_t202" style="position:absolute;left:812;top:338;width:3721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" filled="f" stroked="f" strokeweight=".5pt">
                        <v:textbox>
                          <w:txbxContent>
                            <w:p w14:paraId="2FF1C6D7" w14:textId="77777777" w:rsidR="00E47183" w:rsidRPr="004912E4" w:rsidRDefault="00E4718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4" type="#_x0000_t202" style="position:absolute;left:5554;top:203;width:3725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" filled="f" stroked="f" strokeweight=".5pt">
                        <v:textbox>
                          <w:txbxContent>
                            <w:p w14:paraId="04F6E82F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15" o:spid="_x0000_s1285" type="#_x0000_t202" style="position:absolute;left:5012;top:3860;width:4673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" filled="f" stroked="f" strokeweight=".5pt">
                        <v:textbox>
                          <w:txbxContent>
                            <w:p w14:paraId="23E300B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6" type="#_x0000_t202" style="position:absolute;top:3996;width:4262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" filled="f" stroked="f" strokeweight=".5pt">
                        <v:textbox>
                          <w:txbxContent>
                            <w:p w14:paraId="2E3B727A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7" type="#_x0000_t202" style="position:absolute;left:49513;top:338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" filled="f" stroked="f" strokeweight=".5pt">
                        <v:textbox>
                          <w:txbxContent>
                            <w:p w14:paraId="4DC1468E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8" type="#_x0000_t202" style="position:absolute;left:49377;top:3860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" filled="f" stroked="f" strokeweight=".5pt">
                        <v:textbox>
                          <w:txbxContent>
                            <w:p w14:paraId="7FD40EE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89" type="#_x0000_t202" style="position:absolute;left:10024;top:135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" filled="f" stroked="f" strokeweight=".5pt">
                        <v:textbox>
                          <w:txbxContent>
                            <w:p w14:paraId="50FBC2A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Textfeld 15" o:spid="_x0000_s1290" type="#_x0000_t202" style="position:absolute;left:9889;top:3928;width:4375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" filled="f" stroked="f" strokeweight=".5pt">
                        <v:textbox>
                          <w:txbxContent>
                            <w:p w14:paraId="41C4329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1" type="#_x0000_t202" style="position:absolute;left:34747;top:609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" filled="f" stroked="f" strokeweight=".5pt">
                        <v:textbox>
                          <w:txbxContent>
                            <w:p w14:paraId="6B2EDCF2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292" type="#_x0000_t202" style="position:absolute;left:34611;top:4131;width:4380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" filled="f" stroked="f" strokeweight=".5pt">
                        <v:textbox>
                          <w:txbxContent>
                            <w:p w14:paraId="306B1EE4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91802E0" w14:textId="77777777" w:rsidR="00E47183" w:rsidRDefault="00E47183" w:rsidP="00E47183"/>
          <w:p w14:paraId="75C8B7DD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2"/>
          </w:tcPr>
          <w:p w14:paraId="1FC0525A" w14:textId="41A2324D" w:rsidR="00E47183" w:rsidRPr="00CA1D8A" w:rsidRDefault="00E47183" w:rsidP="00E47183"/>
          <w:p w14:paraId="3023F7C6" w14:textId="721259B5" w:rsidR="00E47183" w:rsidRPr="00CA1D8A" w:rsidRDefault="00E47183" w:rsidP="00E47183"/>
          <w:p w14:paraId="6EE53FCB" w14:textId="79A48DD6" w:rsidR="00E47183" w:rsidRPr="00CA1D8A" w:rsidRDefault="00E47183" w:rsidP="00E47183"/>
          <w:p w14:paraId="6BCD38EB" w14:textId="3AC475E2" w:rsidR="00E47183" w:rsidRPr="00CA1D8A" w:rsidRDefault="00E47183" w:rsidP="00E47183"/>
          <w:p w14:paraId="3B0D780C" w14:textId="77777777" w:rsidR="00E47183" w:rsidRPr="00CA1D8A" w:rsidRDefault="00E47183" w:rsidP="00E47183"/>
          <w:p w14:paraId="30429166" w14:textId="354B0BC1" w:rsidR="00E47183" w:rsidRDefault="00E47183" w:rsidP="00E47183">
            <w:pPr>
              <w:pStyle w:val="Text"/>
              <w:tabs>
                <w:tab w:val="left" w:pos="4965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2032" behindDoc="0" locked="0" layoutInCell="1" allowOverlap="1" wp14:anchorId="71CBCC7E" wp14:editId="1F87233F">
                      <wp:simplePos x="0" y="0"/>
                      <wp:positionH relativeFrom="column">
                        <wp:posOffset>1251790</wp:posOffset>
                      </wp:positionH>
                      <wp:positionV relativeFrom="paragraph">
                        <wp:posOffset>89435</wp:posOffset>
                      </wp:positionV>
                      <wp:extent cx="197727" cy="285856"/>
                      <wp:effectExtent l="0" t="0" r="5715" b="6350"/>
                      <wp:wrapNone/>
                      <wp:docPr id="100950478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285856"/>
                                <a:chOff x="52467" y="6103"/>
                                <a:chExt cx="198433" cy="286237"/>
                              </a:xfrm>
                            </wpg:grpSpPr>
                            <wps:wsp>
                              <wps:cNvPr id="1634357013" name="Textfeld 3"/>
                              <wps:cNvSpPr txBox="1"/>
                              <wps:spPr>
                                <a:xfrm>
                                  <a:off x="73923" y="6103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93B68A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59723755" name="Textfeld 3"/>
                              <wps:cNvSpPr txBox="1"/>
                              <wps:spPr>
                                <a:xfrm>
                                  <a:off x="52467" y="128398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9ADA00" w14:textId="77777777" w:rsidR="00E47183" w:rsidRPr="007922A1" w:rsidRDefault="00E47183" w:rsidP="002B168C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6971594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1CBCC7E" id="_x0000_s1293" style="position:absolute;margin-left:98.55pt;margin-top:7.05pt;width:15.55pt;height:22.5pt;z-index:253612032;mso-position-horizontal-relative:text;mso-position-vertical-relative:text;mso-width-relative:margin;mso-height-relative:margin" coordorigin="52467,6103" coordsize="198433,286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">
                      <v:shape id="Textfeld 3" o:spid="_x0000_s1294" type="#_x0000_t202" style="position:absolute;left:73923;top:6103;width:159317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A93B68A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 id="Textfeld 3" o:spid="_x0000_s129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1F9ADA00" w14:textId="77777777" w:rsidR="00E47183" w:rsidRPr="007922A1" w:rsidRDefault="00E47183" w:rsidP="002B168C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9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E47183" w14:paraId="5B1B9BD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6F4A2C5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2"/>
          </w:tcPr>
          <w:p w14:paraId="22154B04" w14:textId="0EB90DB3" w:rsidR="00E47183" w:rsidRPr="00794E35" w:rsidRDefault="00E47183" w:rsidP="00E47183">
            <w:pPr>
              <w:pStyle w:val="Nummerierung"/>
            </w:pPr>
            <w:r>
              <w:t>b)</w:t>
            </w:r>
          </w:p>
        </w:tc>
        <w:tc>
          <w:tcPr>
            <w:tcW w:w="8137" w:type="dxa"/>
            <w:gridSpan w:val="2"/>
          </w:tcPr>
          <w:p w14:paraId="20797AB7" w14:textId="7EF374A0" w:rsidR="00E47183" w:rsidRDefault="00E47183" w:rsidP="00E47183">
            <w:pPr>
              <w:rPr>
                <w:b/>
                <w:bCs/>
                <w:color w:val="327A86" w:themeColor="text2"/>
              </w:rPr>
            </w:pPr>
            <w:r>
              <w:t xml:space="preserve">Wie viel Prozent sind        ? Zeige an dem Streifen aus </w:t>
            </w:r>
            <w:r w:rsidRPr="002B168C">
              <w:rPr>
                <w:b/>
                <w:bCs/>
                <w:color w:val="327A86" w:themeColor="text2"/>
              </w:rPr>
              <w:t>a)</w:t>
            </w:r>
            <w:r>
              <w:rPr>
                <w:b/>
                <w:bCs/>
                <w:color w:val="327A86" w:themeColor="text2"/>
              </w:rPr>
              <w:t>.</w:t>
            </w:r>
          </w:p>
          <w:p w14:paraId="25EB9E10" w14:textId="4E699347" w:rsidR="00E47183" w:rsidRDefault="00E47183" w:rsidP="00E47183">
            <w:pPr>
              <w:pStyle w:val="Text"/>
              <w:tabs>
                <w:tab w:val="left" w:pos="4965"/>
              </w:tabs>
            </w:pPr>
            <w:r w:rsidRPr="002B168C">
              <w:t>Wie viel Hundertstel sind 75%</w:t>
            </w:r>
            <w:r>
              <w:t>?</w:t>
            </w:r>
            <w:r w:rsidRPr="002B168C">
              <w:t xml:space="preserve"> Zeige an dem Streifen aus</w:t>
            </w:r>
            <w:r>
              <w:rPr>
                <w:b/>
                <w:bCs/>
                <w:color w:val="327A86" w:themeColor="text2"/>
              </w:rPr>
              <w:t xml:space="preserve"> a).</w:t>
            </w:r>
          </w:p>
        </w:tc>
      </w:tr>
    </w:tbl>
    <w:p w14:paraId="693E0F42" w14:textId="034F7D0D" w:rsidR="00E47183" w:rsidRDefault="00E47183" w:rsidP="007E2A15"/>
    <w:p w14:paraId="7F9CD41C" w14:textId="261AEA45" w:rsidR="007E2A15" w:rsidRDefault="00F657F8" w:rsidP="007E2A15">
      <w:r>
        <w:rPr>
          <w:noProof/>
        </w:rPr>
        <mc:AlternateContent>
          <mc:Choice Requires="wpg">
            <w:drawing>
              <wp:anchor distT="0" distB="0" distL="114300" distR="114300" simplePos="0" relativeHeight="253491200" behindDoc="0" locked="0" layoutInCell="1" allowOverlap="1" wp14:anchorId="37BEFE25" wp14:editId="439A0036">
                <wp:simplePos x="0" y="0"/>
                <wp:positionH relativeFrom="column">
                  <wp:posOffset>5511259</wp:posOffset>
                </wp:positionH>
                <wp:positionV relativeFrom="paragraph">
                  <wp:posOffset>3960079</wp:posOffset>
                </wp:positionV>
                <wp:extent cx="457197" cy="393419"/>
                <wp:effectExtent l="0" t="0" r="0" b="0"/>
                <wp:wrapNone/>
                <wp:docPr id="1562433766" name="Gruppieren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197" cy="393419"/>
                          <a:chOff x="-77677" y="-26953"/>
                          <a:chExt cx="460410" cy="433315"/>
                        </a:xfrm>
                      </wpg:grpSpPr>
                      <wps:wsp>
                        <wps:cNvPr id="627672982" name="Textfeld 3"/>
                        <wps:cNvSpPr txBox="1"/>
                        <wps:spPr>
                          <a:xfrm>
                            <a:off x="-77677" y="-26953"/>
                            <a:ext cx="460342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750782" name="Textfeld 3"/>
                        <wps:cNvSpPr txBox="1"/>
                        <wps:spPr>
                          <a:xfrm>
                            <a:off x="-52910" y="130466"/>
                            <a:ext cx="435643" cy="27589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188981" name="Gerade Verbindung 1"/>
                        <wps:cNvCnPr/>
                        <wps:spPr>
                          <a:xfrm>
                            <a:off x="43529" y="195952"/>
                            <a:ext cx="217071" cy="0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37BEFE25" id="_x0000_s1297" style="position:absolute;margin-left:433.95pt;margin-top:311.8pt;width:36pt;height:31pt;z-index:253491200;mso-position-horizontal-relative:text;mso-position-vertical-relative:text" coordorigin="-77677,-26953" coordsize="46041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">
                <v:shape id="Textfeld 3" o:spid="_x0000_s1298" type="#_x0000_t202" style="position:absolute;left:-77677;top:-2695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" filled="f" stroked="f" strokeweight=".5pt">
                  <v:textbox>
                    <w:txbxContent>
                      <w:p w14:paraId="0CA9EEA3" w14:textId="77777777" w:rsidR="00054AD6" w:rsidRPr="00060105" w:rsidRDefault="00054AD6" w:rsidP="00054AD6">
                        <w:pPr>
                          <w:jc w:val="center"/>
                          <w:rPr>
                            <w:rFonts w:ascii="Calibri" w:hAnsi="Calibri"/>
                            <w:sz w:val="21"/>
                            <w:szCs w:val="21"/>
                          </w:rPr>
                        </w:pPr>
                        <w:r>
                          <w:rPr>
                            <w:rFonts w:ascii="Calibri" w:hAnsi="Calibri"/>
                          </w:rPr>
                          <w:t>100</w:t>
                        </w:r>
                      </w:p>
                    </w:txbxContent>
                  </v:textbox>
                </v:shape>
                <v:shape id="Textfeld 3" o:spid="_x0000_s1299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" filled="f" stroked="f" strokeweight=".5pt">
                  <v:textbox>
                    <w:txbxContent>
                      <w:p w14:paraId="6E34A560" w14:textId="77777777" w:rsidR="00054AD6" w:rsidRPr="00700A59" w:rsidRDefault="00054AD6" w:rsidP="00054AD6">
                        <w:pPr>
                          <w:rPr>
                            <w:sz w:val="21"/>
                            <w:szCs w:val="21"/>
                          </w:rPr>
                        </w:pPr>
                        <w:r>
                          <w:t>1000</w:t>
                        </w:r>
                      </w:p>
                    </w:txbxContent>
                  </v:textbox>
                </v:shape>
                <v:line id="Gerade Verbindung 1" o:spid="_x0000_s1300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" strokecolor="windowText" strokeweight="1pt">
                  <v:stroke joinstyle="miter"/>
                </v:line>
              </v:group>
            </w:pict>
          </mc:Fallback>
        </mc:AlternateContent>
      </w:r>
    </w:p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459"/>
        <w:gridCol w:w="8046"/>
      </w:tblGrid>
      <w:tr w:rsidR="00054AD6" w:rsidRPr="0032338C" w14:paraId="6E1AE379" w14:textId="77777777" w:rsidTr="00722462">
        <w:tc>
          <w:tcPr>
            <w:tcW w:w="780" w:type="dxa"/>
          </w:tcPr>
          <w:p w14:paraId="3C9521EC" w14:textId="41D39684" w:rsidR="00054AD6" w:rsidRPr="00824BD9" w:rsidRDefault="00054AD6" w:rsidP="00722462">
            <w:pPr>
              <w:pStyle w:val="berschrift3"/>
            </w:pPr>
            <w:r w:rsidRPr="00824BD9">
              <w:t>1.</w:t>
            </w:r>
            <w:r w:rsidR="00F657F8">
              <w:t>3</w:t>
            </w:r>
          </w:p>
        </w:tc>
        <w:tc>
          <w:tcPr>
            <w:tcW w:w="8505" w:type="dxa"/>
            <w:gridSpan w:val="2"/>
          </w:tcPr>
          <w:p w14:paraId="40433A28" w14:textId="5A9F6C3F" w:rsidR="00054AD6" w:rsidRPr="00824BD9" w:rsidRDefault="00357D0B" w:rsidP="00722462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6864" behindDoc="0" locked="0" layoutInCell="1" allowOverlap="1" wp14:anchorId="31088F32" wp14:editId="7CFCD3E3">
                      <wp:simplePos x="0" y="0"/>
                      <wp:positionH relativeFrom="column">
                        <wp:posOffset>3202940</wp:posOffset>
                      </wp:positionH>
                      <wp:positionV relativeFrom="paragraph">
                        <wp:posOffset>107791</wp:posOffset>
                      </wp:positionV>
                      <wp:extent cx="1264285" cy="600075"/>
                      <wp:effectExtent l="0" t="0" r="247015" b="0"/>
                      <wp:wrapNone/>
                      <wp:docPr id="1108556267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4285" cy="600075"/>
                                <a:chOff x="0" y="0"/>
                                <a:chExt cx="1264285" cy="600075"/>
                              </a:xfrm>
                            </wpg:grpSpPr>
                            <wps:wsp>
                              <wps:cNvPr id="1543502563" name="Rechteckige Legende 22152"/>
                              <wps:cNvSpPr/>
                              <wps:spPr>
                                <a:xfrm flipH="1">
                                  <a:off x="0" y="0"/>
                                  <a:ext cx="1264285" cy="585470"/>
                                </a:xfrm>
                                <a:prstGeom prst="wedgeRoundRectCallout">
                                  <a:avLst>
                                    <a:gd name="adj1" fmla="val -66746"/>
                                    <a:gd name="adj2" fmla="val 39415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6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015279ED" w14:textId="36296BE3" w:rsidR="00054AD6" w:rsidRPr="005535F7" w:rsidRDefault="00054AD6" w:rsidP="00054AD6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B3EE3">
                                      <w:rPr>
                                        <w:rFonts w:cstheme="minorHAnsi"/>
                                        <w:sz w:val="19"/>
                                        <w:szCs w:val="19"/>
                                      </w:rPr>
                                      <w:t xml:space="preserve">Ich schreibe 20 % </w:t>
                                    </w:r>
                                    <w:r w:rsidR="00357D0B">
                                      <w:rPr>
                                        <w:rFonts w:cstheme="minorHAnsi"/>
                                        <w:sz w:val="19"/>
                                        <w:szCs w:val="19"/>
                                      </w:rPr>
                                      <w:br/>
                                    </w:r>
                                    <w:r w:rsidRPr="003B3EE3">
                                      <w:rPr>
                                        <w:rFonts w:cstheme="minorHAnsi"/>
                                        <w:sz w:val="19"/>
                                        <w:szCs w:val="19"/>
                                      </w:rPr>
                                      <w:t>auch so: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52753310" name="Gruppieren 2"/>
                              <wpg:cNvGrpSpPr/>
                              <wpg:grpSpPr>
                                <a:xfrm>
                                  <a:off x="457200" y="171450"/>
                                  <a:ext cx="378460" cy="428625"/>
                                  <a:chOff x="-52661" y="-26953"/>
                                  <a:chExt cx="380370" cy="433315"/>
                                </a:xfrm>
                              </wpg:grpSpPr>
                              <wps:wsp>
                                <wps:cNvPr id="626481427" name="Textfeld 3"/>
                                <wps:cNvSpPr txBox="1"/>
                                <wps:spPr>
                                  <a:xfrm>
                                    <a:off x="-36728" y="-26953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87FE7DE" w14:textId="77777777" w:rsidR="00054AD6" w:rsidRPr="00AF1C61" w:rsidRDefault="00054AD6" w:rsidP="00054AD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AF1C61"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339406" name="Textfeld 3"/>
                                <wps:cNvSpPr txBox="1"/>
                                <wps:spPr>
                                  <a:xfrm>
                                    <a:off x="-52661" y="130466"/>
                                    <a:ext cx="380370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DEF00A6" w14:textId="77777777" w:rsidR="00054AD6" w:rsidRPr="00AF1C61" w:rsidRDefault="00054AD6" w:rsidP="00054AD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AF1C6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30593832" name="Gerade Verbindung 1"/>
                                <wps:cNvCnPr/>
                                <wps:spPr>
                                  <a:xfrm>
                                    <a:off x="43530" y="195952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1088F32" id="_x0000_s1301" style="position:absolute;margin-left:252.2pt;margin-top:8.5pt;width:99.55pt;height:47.25pt;z-index:253476864;mso-position-horizontal-relative:text;mso-position-vertical-relative:text" coordsize="12642,6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">
                      <v:shape id="_x0000_s1302" type="#_x0000_t62" style="position:absolute;width:12642;height:5854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" adj="-3617,19314" strokecolor="#a5a5a5 [2092]" strokeweight="1pt">
                        <v:textbox inset="2mm,2mm,2mm,2mm">
                          <w:txbxContent>
                            <w:p w14:paraId="015279ED" w14:textId="36296BE3" w:rsidR="00054AD6" w:rsidRPr="005535F7" w:rsidRDefault="00054AD6" w:rsidP="00054AD6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B3EE3">
                                <w:rPr>
                                  <w:rFonts w:cstheme="minorHAnsi"/>
                                  <w:sz w:val="19"/>
                                  <w:szCs w:val="19"/>
                                </w:rPr>
                                <w:t xml:space="preserve">Ich schreibe 20 % </w:t>
                              </w:r>
                              <w:r w:rsidR="00357D0B">
                                <w:rPr>
                                  <w:rFonts w:cstheme="minorHAnsi"/>
                                  <w:sz w:val="19"/>
                                  <w:szCs w:val="19"/>
                                </w:rPr>
                                <w:br/>
                              </w:r>
                              <w:r w:rsidRPr="003B3EE3">
                                <w:rPr>
                                  <w:rFonts w:cstheme="minorHAnsi"/>
                                  <w:sz w:val="19"/>
                                  <w:szCs w:val="19"/>
                                </w:rPr>
                                <w:t>auch so:</w:t>
                              </w:r>
                            </w:p>
                          </w:txbxContent>
                        </v:textbox>
                      </v:shape>
                      <v:group id="_x0000_s1303" style="position:absolute;left:4572;top:1714;width:3784;height:4286" coordorigin="-52661,-26953" coordsize="380370,433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">
                        <v:shape id="Textfeld 3" o:spid="_x0000_s1304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" filled="f" stroked="f" strokeweight=".5pt">
                          <v:textbox>
                            <w:txbxContent>
                              <w:p w14:paraId="387FE7DE" w14:textId="77777777" w:rsidR="00054AD6" w:rsidRPr="00AF1C61" w:rsidRDefault="00054AD6" w:rsidP="00054AD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 w:rsidRPr="00AF1C61"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3" o:spid="_x0000_s1305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" filled="f" stroked="f" strokeweight=".5pt">
                          <v:textbox>
                            <w:txbxContent>
                              <w:p w14:paraId="1DEF00A6" w14:textId="77777777" w:rsidR="00054AD6" w:rsidRPr="00AF1C61" w:rsidRDefault="00054AD6" w:rsidP="00054AD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F1C6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06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" strokecolor="windowText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054AD6" w:rsidRPr="00824BD9">
              <w:t>Prozent, Hundertstel und Zehntel</w:t>
            </w:r>
          </w:p>
        </w:tc>
      </w:tr>
      <w:tr w:rsidR="00054AD6" w:rsidRPr="0032338C" w14:paraId="557FDF24" w14:textId="77777777" w:rsidTr="00E47183">
        <w:trPr>
          <w:trHeight w:val="1166"/>
        </w:trPr>
        <w:tc>
          <w:tcPr>
            <w:tcW w:w="780" w:type="dxa"/>
          </w:tcPr>
          <w:p w14:paraId="18959C16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  <w:r w:rsidRPr="00E0758C">
              <w:drawing>
                <wp:anchor distT="0" distB="0" distL="114300" distR="114300" simplePos="0" relativeHeight="253495296" behindDoc="0" locked="0" layoutInCell="1" allowOverlap="1" wp14:anchorId="5A28A323" wp14:editId="724A2E2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9" w:type="dxa"/>
          </w:tcPr>
          <w:p w14:paraId="74AE34CC" w14:textId="77777777" w:rsidR="00054AD6" w:rsidRPr="00794E35" w:rsidRDefault="00054AD6" w:rsidP="00722462">
            <w:pPr>
              <w:pStyle w:val="Nummerierung"/>
            </w:pPr>
            <w:r w:rsidRPr="00794E35">
              <w:t>a)</w:t>
            </w:r>
          </w:p>
        </w:tc>
        <w:tc>
          <w:tcPr>
            <w:tcW w:w="8046" w:type="dxa"/>
          </w:tcPr>
          <w:p w14:paraId="5A2C794F" w14:textId="6B51B0FE" w:rsidR="00054AD6" w:rsidRDefault="00F657F8" w:rsidP="00722462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6320" behindDoc="0" locked="0" layoutInCell="1" allowOverlap="1" wp14:anchorId="366AF89A" wp14:editId="6E19E3EF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307" style="position:absolute;margin-left:346.8pt;margin-top:-17.85pt;width:36.6pt;height:61.1pt;z-index:253496320;mso-position-horizontal-relative:text;mso-position-vertical-relative:text;mso-width-relative:margin;mso-height-relative:margin" coordorigin="-61,-257" coordsize="4651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">
                      <v:shape id="Grafik 5" o:spid="_x0000_s1308" type="#_x0000_t75" style="position:absolute;left:-61;top:-257;width:4650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">
                        <v:imagedata r:id="rId123" o:title="" chromakey="white"/>
                      </v:shape>
                      <v:shape id="Textfeld 12" o:spid="_x0000_s1309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4F8A157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t>Überprüfe Kenans Idee an den zwei Bruchstreifen.</w:t>
            </w:r>
            <w:r w:rsidR="00054AD6">
              <w:rPr>
                <w:noProof/>
              </w:rPr>
              <w:t xml:space="preserve"> </w:t>
            </w:r>
          </w:p>
          <w:p w14:paraId="7736A7A2" w14:textId="27AF1F70" w:rsidR="00054AD6" w:rsidRDefault="00054AD6" w:rsidP="00722462">
            <w:r>
              <w:t>Wie könnte Kenan 20 % noch anders schreiben?</w:t>
            </w:r>
          </w:p>
          <w:p w14:paraId="06C9ED30" w14:textId="6D688D92" w:rsidR="00054AD6" w:rsidRDefault="00054AD6" w:rsidP="00722462"/>
          <w:p w14:paraId="106388B2" w14:textId="77777777" w:rsidR="00054AD6" w:rsidRDefault="00054AD6" w:rsidP="00722462">
            <w:pPr>
              <w:pStyle w:val="Text"/>
              <w:tabs>
                <w:tab w:val="left" w:pos="4965"/>
              </w:tabs>
            </w:pPr>
            <w:r>
              <w:tab/>
            </w:r>
          </w:p>
        </w:tc>
      </w:tr>
      <w:tr w:rsidR="00054AD6" w:rsidRPr="0032338C" w14:paraId="7371BEF3" w14:textId="77777777" w:rsidTr="00E47183">
        <w:trPr>
          <w:trHeight w:val="2215"/>
        </w:trPr>
        <w:tc>
          <w:tcPr>
            <w:tcW w:w="780" w:type="dxa"/>
          </w:tcPr>
          <w:p w14:paraId="25A0570D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59" w:type="dxa"/>
          </w:tcPr>
          <w:p w14:paraId="390870F5" w14:textId="0D812789" w:rsidR="00054AD6" w:rsidRPr="00794E35" w:rsidRDefault="00F657F8" w:rsidP="00722462">
            <w:pPr>
              <w:pStyle w:val="berschriftTeilaufgaben"/>
            </w:pPr>
            <w:r>
              <mc:AlternateContent>
                <mc:Choice Requires="wpg">
                  <w:drawing>
                    <wp:anchor distT="0" distB="0" distL="114300" distR="114300" simplePos="0" relativeHeight="253484032" behindDoc="0" locked="0" layoutInCell="1" allowOverlap="1" wp14:anchorId="0ABB512A" wp14:editId="0863DDEF">
                      <wp:simplePos x="0" y="0"/>
                      <wp:positionH relativeFrom="column">
                        <wp:posOffset>154871</wp:posOffset>
                      </wp:positionH>
                      <wp:positionV relativeFrom="paragraph">
                        <wp:posOffset>117927</wp:posOffset>
                      </wp:positionV>
                      <wp:extent cx="348460" cy="393419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460" cy="393419"/>
                                <a:chOff x="-52909" y="-26953"/>
                                <a:chExt cx="349706" cy="43331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ABB512A" id="_x0000_s1310" style="position:absolute;margin-left:12.2pt;margin-top:9.3pt;width:27.45pt;height:31pt;z-index:253484032;mso-position-horizontal-relative:text;mso-position-vertical-relative:text" coordorigin="-52909,-26953" coordsize="349706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">
                      <v:shape id="Textfeld 3" o:spid="_x0000_s1311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&#13;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2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&#13;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13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mc:AlternateContent>
                <mc:Choice Requires="wpg">
                  <w:drawing>
                    <wp:anchor distT="0" distB="0" distL="114300" distR="114300" simplePos="0" relativeHeight="253486080" behindDoc="0" locked="0" layoutInCell="1" allowOverlap="1" wp14:anchorId="2ED6656C" wp14:editId="65181B2A">
                      <wp:simplePos x="0" y="0"/>
                      <wp:positionH relativeFrom="column">
                        <wp:posOffset>164298</wp:posOffset>
                      </wp:positionH>
                      <wp:positionV relativeFrom="paragraph">
                        <wp:posOffset>873310</wp:posOffset>
                      </wp:positionV>
                      <wp:extent cx="433490" cy="399457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9457"/>
                                <a:chOff x="-52910" y="-33603"/>
                                <a:chExt cx="435643" cy="439965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9501" y="-3360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ED6656C" id="_x0000_s1314" style="position:absolute;margin-left:12.95pt;margin-top:68.75pt;width:34.15pt;height:31.45pt;z-index:253486080;mso-position-horizontal-relative:text;mso-position-vertical-relative:text" coordorigin="-52910,-33603" coordsize="435643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">
                      <v:shape id="Textfeld 3" o:spid="_x0000_s1315" type="#_x0000_t202" style="position:absolute;left:-9501;top:-3360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&#13;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16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&#13;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17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6" w:type="dxa"/>
          </w:tcPr>
          <w:p w14:paraId="13E22ECA" w14:textId="0B36ED88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5056" behindDoc="0" locked="0" layoutInCell="1" allowOverlap="1" wp14:anchorId="55432EDB" wp14:editId="7A45DC0F">
                      <wp:simplePos x="0" y="0"/>
                      <wp:positionH relativeFrom="column">
                        <wp:posOffset>4706161</wp:posOffset>
                      </wp:positionH>
                      <wp:positionV relativeFrom="paragraph">
                        <wp:posOffset>126579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5432EDB" id="_x0000_s1318" style="position:absolute;left:0;text-align:left;margin-left:370.55pt;margin-top:9.95pt;width:29.1pt;height:31pt;z-index:253485056;mso-position-horizontal-relative:text;mso-position-vertical-relative:text" coordorigin="-66515,-26953" coordsize="371855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">
                      <v:shape id="Textfeld 3" o:spid="_x0000_s1319" type="#_x0000_t202" style="position:absolute;left:-66515;top:-26953;width:371855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&#13;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20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&#13;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21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054AD6">
              <w:rPr>
                <w:noProof/>
              </w:rPr>
              <w:drawing>
                <wp:anchor distT="0" distB="0" distL="114300" distR="114300" simplePos="0" relativeHeight="253479936" behindDoc="0" locked="0" layoutInCell="1" allowOverlap="1" wp14:anchorId="22BF7E4D" wp14:editId="5827C2AA">
                  <wp:simplePos x="0" y="0"/>
                  <wp:positionH relativeFrom="column">
                    <wp:posOffset>-99919</wp:posOffset>
                  </wp:positionH>
                  <wp:positionV relativeFrom="paragraph">
                    <wp:posOffset>6095</wp:posOffset>
                  </wp:positionV>
                  <wp:extent cx="5063378" cy="210510"/>
                  <wp:effectExtent l="0" t="0" r="0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141815" cy="21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29AF4E" w14:textId="18C4310A" w:rsidR="00054AD6" w:rsidRDefault="00054AD6" w:rsidP="00722462">
            <w:pPr>
              <w:jc w:val="center"/>
              <w:rPr>
                <w:noProof/>
              </w:rPr>
            </w:pPr>
          </w:p>
          <w:p w14:paraId="45373ED1" w14:textId="53B52BBD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4512" behindDoc="0" locked="0" layoutInCell="1" allowOverlap="1" wp14:anchorId="7FCBE2A8" wp14:editId="73267058">
                  <wp:simplePos x="0" y="0"/>
                  <wp:positionH relativeFrom="column">
                    <wp:posOffset>-83107</wp:posOffset>
                  </wp:positionH>
                  <wp:positionV relativeFrom="paragraph">
                    <wp:posOffset>262291</wp:posOffset>
                  </wp:positionV>
                  <wp:extent cx="5084116" cy="256558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87104" behindDoc="0" locked="0" layoutInCell="1" allowOverlap="1" wp14:anchorId="10F0D24B" wp14:editId="68D713DD">
                      <wp:simplePos x="0" y="0"/>
                      <wp:positionH relativeFrom="column">
                        <wp:posOffset>4640174</wp:posOffset>
                      </wp:positionH>
                      <wp:positionV relativeFrom="paragraph">
                        <wp:posOffset>500405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0F0D24B" id="_x0000_s1322" style="position:absolute;left:0;text-align:left;margin-left:365.35pt;margin-top:39.4pt;width:36.05pt;height:31.45pt;z-index:253487104;mso-position-horizontal-relative:text;mso-position-vertical-relative:text" coordorigin="-77677,-33603" coordsize="460410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">
                      <v:shape id="Textfeld 3" o:spid="_x0000_s1323" type="#_x0000_t202" style="position:absolute;left:-77677;top:-3360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&#13;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24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&#13;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25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32338C" w14:paraId="27C33C87" w14:textId="77777777" w:rsidTr="00E47183">
        <w:trPr>
          <w:trHeight w:val="280"/>
        </w:trPr>
        <w:tc>
          <w:tcPr>
            <w:tcW w:w="780" w:type="dxa"/>
          </w:tcPr>
          <w:p w14:paraId="6DB7671C" w14:textId="77777777" w:rsidR="00054AD6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2FFBA086" w14:textId="77777777" w:rsidR="00054AD6" w:rsidRPr="00794E35" w:rsidRDefault="00054AD6" w:rsidP="00722462">
            <w:pPr>
              <w:pStyle w:val="Nummerierung"/>
            </w:pPr>
            <w:r w:rsidRPr="00794E35">
              <w:t>b)</w:t>
            </w:r>
          </w:p>
        </w:tc>
        <w:tc>
          <w:tcPr>
            <w:tcW w:w="8046" w:type="dxa"/>
          </w:tcPr>
          <w:p w14:paraId="6349F830" w14:textId="3E3C928D" w:rsidR="00054AD6" w:rsidRDefault="00D10144" w:rsidP="00722462">
            <w:pPr>
              <w:spacing w:line="276" w:lineRule="auto"/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97344" behindDoc="0" locked="0" layoutInCell="1" allowOverlap="1" wp14:anchorId="4D2750B3" wp14:editId="4D81229E">
                      <wp:simplePos x="0" y="0"/>
                      <wp:positionH relativeFrom="column">
                        <wp:posOffset>4482186</wp:posOffset>
                      </wp:positionH>
                      <wp:positionV relativeFrom="paragraph">
                        <wp:posOffset>208966</wp:posOffset>
                      </wp:positionV>
                      <wp:extent cx="547370" cy="694690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0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11639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26" style="position:absolute;margin-left:352.95pt;margin-top:16.45pt;width:43.1pt;height:54.7pt;z-index:253497344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">
                      <v:shape id="Grafik 10" o:spid="_x0000_s1327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">
                        <v:imagedata r:id="rId126" o:title="" chromakey="white"/>
                      </v:shape>
                      <v:shape id="Textfeld 12" o:spid="_x0000_s1328" type="#_x0000_t202" style="position:absolute;left:1163;top:5478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B93C9F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3792" behindDoc="0" locked="0" layoutInCell="1" allowOverlap="1" wp14:anchorId="11A04489" wp14:editId="44FEC4F4">
                      <wp:simplePos x="0" y="0"/>
                      <wp:positionH relativeFrom="column">
                        <wp:posOffset>4482052</wp:posOffset>
                      </wp:positionH>
                      <wp:positionV relativeFrom="paragraph">
                        <wp:posOffset>13335</wp:posOffset>
                      </wp:positionV>
                      <wp:extent cx="108000" cy="85408"/>
                      <wp:effectExtent l="0" t="0" r="25400" b="10160"/>
                      <wp:wrapNone/>
                      <wp:docPr id="10219" name="Rechteck 10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08000" cy="85408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47F809D3" id="Rechteck 10219" o:spid="_x0000_s1026" style="position:absolute;margin-left:352.9pt;margin-top:1.05pt;width:8.5pt;height:6.75pt;z-index:2534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" fillcolor="#d9d9d9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054AD6">
              <w:rPr>
                <w:noProof/>
              </w:rPr>
              <w:t xml:space="preserve">Schreibe auch die anderen Prozente als Brüche mit Nenner 10 auf:   10 %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/>
                <m:den>
                  <m:r>
                    <w:rPr>
                      <w:rFonts w:ascii="Cambria Math" w:hAnsi="Cambria Math"/>
                      <w:noProof/>
                    </w:rPr>
                    <m:t>10</m:t>
                  </m:r>
                </m:den>
              </m:f>
            </m:oMath>
            <w:r w:rsidR="00054AD6">
              <w:rPr>
                <w:noProof/>
              </w:rPr>
              <w:t>, ...</w:t>
            </w:r>
          </w:p>
        </w:tc>
      </w:tr>
      <w:tr w:rsidR="00F657F8" w:rsidRPr="0032338C" w14:paraId="103F2A32" w14:textId="77777777" w:rsidTr="00E47183">
        <w:trPr>
          <w:trHeight w:val="280"/>
        </w:trPr>
        <w:tc>
          <w:tcPr>
            <w:tcW w:w="780" w:type="dxa"/>
          </w:tcPr>
          <w:p w14:paraId="7D5BCF15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46245C34" w14:textId="77777777" w:rsidR="00F657F8" w:rsidRPr="00794E35" w:rsidRDefault="00F657F8" w:rsidP="00722462">
            <w:pPr>
              <w:pStyle w:val="Nummerierung"/>
            </w:pPr>
          </w:p>
        </w:tc>
        <w:tc>
          <w:tcPr>
            <w:tcW w:w="8046" w:type="dxa"/>
          </w:tcPr>
          <w:p w14:paraId="7BF20F3A" w14:textId="592D69B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19DB74D7" wp14:editId="547BC1C0">
                      <wp:simplePos x="0" y="0"/>
                      <wp:positionH relativeFrom="column">
                        <wp:posOffset>3446780</wp:posOffset>
                      </wp:positionH>
                      <wp:positionV relativeFrom="paragraph">
                        <wp:posOffset>289560</wp:posOffset>
                      </wp:positionV>
                      <wp:extent cx="868045" cy="342900"/>
                      <wp:effectExtent l="0" t="38100" r="287655" b="1270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6804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77777777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9DB74D7" id="_x0000_s1329" type="#_x0000_t62" style="position:absolute;margin-left:271.4pt;margin-top:22.8pt;width:68.35pt;height:27pt;flip:x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" adj="-6091,-1199" strokecolor="#a5a5a5 [2092]" strokeweight="1pt">
                      <v:textbox inset="2mm,2mm,2mm,2mm">
                        <w:txbxContent>
                          <w:p w14:paraId="1BAC5066" w14:textId="77777777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657F8" w:rsidRPr="0032338C" w14:paraId="775AB512" w14:textId="77777777" w:rsidTr="00E47183">
        <w:trPr>
          <w:trHeight w:val="280"/>
        </w:trPr>
        <w:tc>
          <w:tcPr>
            <w:tcW w:w="780" w:type="dxa"/>
          </w:tcPr>
          <w:p w14:paraId="0538B990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6C338806" w14:textId="2B246333" w:rsidR="00F657F8" w:rsidRPr="00794E35" w:rsidRDefault="00F657F8" w:rsidP="00722462">
            <w:pPr>
              <w:pStyle w:val="Nummerierung"/>
            </w:pPr>
            <w:r>
              <w:t>c)</w:t>
            </w:r>
          </w:p>
        </w:tc>
        <w:tc>
          <w:tcPr>
            <w:tcW w:w="8046" w:type="dxa"/>
          </w:tcPr>
          <w:p w14:paraId="4EEFA8ED" w14:textId="4058A01C" w:rsidR="00F657F8" w:rsidRDefault="00F657F8" w:rsidP="00F657F8">
            <w:pPr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78912" behindDoc="0" locked="0" layoutInCell="1" allowOverlap="1" wp14:anchorId="2832699F" wp14:editId="2AC4BA31">
                      <wp:simplePos x="0" y="0"/>
                      <wp:positionH relativeFrom="column">
                        <wp:posOffset>3507041</wp:posOffset>
                      </wp:positionH>
                      <wp:positionV relativeFrom="paragraph">
                        <wp:posOffset>23098</wp:posOffset>
                      </wp:positionV>
                      <wp:extent cx="378460" cy="428625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60" cy="428625"/>
                                <a:chOff x="-52661" y="-26953"/>
                                <a:chExt cx="380370" cy="433315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36728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AF1C6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52661" y="130466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AF1C6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AF1C6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43530" y="195952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832699F" id="_x0000_s1330" style="position:absolute;margin-left:276.15pt;margin-top:1.8pt;width:29.8pt;height:33.75pt;z-index:253478912;mso-position-horizontal-relative:text;mso-position-vertical-relative:text;mso-width-relative:margin;mso-height-relative:margin" coordorigin="-52661,-26953" coordsize="380370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">
                      <v:shape id="Textfeld 3" o:spid="_x0000_s1331" type="#_x0000_t202" style="position:absolute;left:-36728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" filled="f" stroked="f" strokeweight=".5pt">
                        <v:textbox>
                          <w:txbxContent>
                            <w:p w14:paraId="01579D6C" w14:textId="77777777" w:rsidR="00054AD6" w:rsidRPr="00AF1C6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32" type="#_x0000_t202" style="position:absolute;left:-52661;top:130466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" filled="f" stroked="f" strokeweight=".5pt">
                        <v:textbox>
                          <w:txbxContent>
                            <w:p w14:paraId="193EDCE1" w14:textId="77777777" w:rsidR="00054AD6" w:rsidRPr="00AF1C6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AF1C6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33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>Hat Tara Recht?</w:t>
            </w:r>
          </w:p>
          <w:p w14:paraId="5B305C58" w14:textId="04C8B432" w:rsidR="00F657F8" w:rsidRDefault="00F657F8" w:rsidP="00F657F8">
            <w:pPr>
              <w:rPr>
                <w:noProof/>
              </w:rPr>
            </w:pPr>
            <w:r>
              <w:rPr>
                <w:noProof/>
              </w:rPr>
              <w:t>Überprüfe am Zehntel und am Hundertstel-Streifen.</w:t>
            </w:r>
          </w:p>
          <w:p w14:paraId="0C6A9F56" w14:textId="6999D4C2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02464" behindDoc="0" locked="0" layoutInCell="1" allowOverlap="1" wp14:anchorId="485C6A29" wp14:editId="78BFDA4B">
                  <wp:simplePos x="0" y="0"/>
                  <wp:positionH relativeFrom="column">
                    <wp:posOffset>-74532</wp:posOffset>
                  </wp:positionH>
                  <wp:positionV relativeFrom="paragraph">
                    <wp:posOffset>130934</wp:posOffset>
                  </wp:positionV>
                  <wp:extent cx="5084116" cy="256558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4116" cy="256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05202B" w14:textId="6362E7D1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90176" behindDoc="0" locked="0" layoutInCell="1" allowOverlap="1" wp14:anchorId="0911989F" wp14:editId="1E21FDEC">
                      <wp:simplePos x="0" y="0"/>
                      <wp:positionH relativeFrom="column">
                        <wp:posOffset>-173831</wp:posOffset>
                      </wp:positionH>
                      <wp:positionV relativeFrom="paragraph">
                        <wp:posOffset>189723</wp:posOffset>
                      </wp:positionV>
                      <wp:extent cx="433490" cy="393419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490" cy="393419"/>
                                <a:chOff x="-52910" y="-26953"/>
                                <a:chExt cx="435643" cy="433315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-9501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911989F" id="_x0000_s1334" style="position:absolute;margin-left:-13.7pt;margin-top:14.95pt;width:34.15pt;height:31pt;z-index:253490176;mso-position-horizontal-relative:text;mso-position-vertical-relative:text" coordorigin="-52910,-26953" coordsize="43564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">
                      <v:shape id="Textfeld 3" o:spid="_x0000_s1335" type="#_x0000_t202" style="position:absolute;left:-9501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&#13;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6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&#13;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37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046B29B2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Default="00054AD6" w:rsidP="00054AD6"/>
    <w:p w14:paraId="6188BC06" w14:textId="59CEB28A" w:rsidR="00054AD6" w:rsidRDefault="00054AD6"/>
    <w:tbl>
      <w:tblPr>
        <w:tblW w:w="9173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72"/>
        <w:gridCol w:w="472"/>
        <w:gridCol w:w="7929"/>
      </w:tblGrid>
      <w:tr w:rsidR="007E2A15" w:rsidRPr="0032338C" w14:paraId="5E27617A" w14:textId="77777777" w:rsidTr="00FC5746">
        <w:tc>
          <w:tcPr>
            <w:tcW w:w="772" w:type="dxa"/>
          </w:tcPr>
          <w:p w14:paraId="56D643FC" w14:textId="3EC33302" w:rsidR="007E2A15" w:rsidRPr="008271BA" w:rsidRDefault="007E2A15" w:rsidP="00D4349A">
            <w:pPr>
              <w:pStyle w:val="berschrift3"/>
            </w:pPr>
            <w:r>
              <w:lastRenderedPageBreak/>
              <w:t>1.4</w:t>
            </w:r>
          </w:p>
        </w:tc>
        <w:tc>
          <w:tcPr>
            <w:tcW w:w="8401" w:type="dxa"/>
            <w:gridSpan w:val="2"/>
          </w:tcPr>
          <w:p w14:paraId="74FB0CCF" w14:textId="77C67D10" w:rsidR="007E2A15" w:rsidRPr="008C00B0" w:rsidRDefault="007E2A15" w:rsidP="00D4349A">
            <w:pPr>
              <w:pStyle w:val="berschrift3"/>
            </w:pPr>
            <w:r>
              <w:t>Anteile mit Streifen bestimmen</w:t>
            </w:r>
          </w:p>
        </w:tc>
      </w:tr>
      <w:tr w:rsidR="007E2A15" w:rsidRPr="0032338C" w14:paraId="74AD6559" w14:textId="77777777" w:rsidTr="00E47183">
        <w:trPr>
          <w:trHeight w:val="887"/>
        </w:trPr>
        <w:tc>
          <w:tcPr>
            <w:tcW w:w="772" w:type="dxa"/>
          </w:tcPr>
          <w:p w14:paraId="49293C32" w14:textId="77777777" w:rsidR="00054AD6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8271BA" w:rsidRDefault="00054AD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7528F2C8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69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0CCC1976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Nc7&#13;&#10;Ylj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&#13;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&#13;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2" w:type="dxa"/>
          </w:tcPr>
          <w:p w14:paraId="72C87BA2" w14:textId="77777777" w:rsidR="007E2A15" w:rsidRPr="00794E35" w:rsidRDefault="007E2A15" w:rsidP="00D4349A">
            <w:pPr>
              <w:pStyle w:val="Nummerierung"/>
            </w:pPr>
            <w:r w:rsidRPr="00794E35">
              <w:t>a)</w:t>
            </w:r>
          </w:p>
        </w:tc>
        <w:tc>
          <w:tcPr>
            <w:tcW w:w="7929" w:type="dxa"/>
          </w:tcPr>
          <w:p w14:paraId="103BEAD1" w14:textId="2CC392C9" w:rsidR="007E2A15" w:rsidRDefault="008822D4" w:rsidP="00D4349A">
            <w:r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70048" behindDoc="0" locked="0" layoutInCell="1" allowOverlap="1" wp14:anchorId="44AFB114" wp14:editId="12C5E8D0">
                  <wp:simplePos x="0" y="0"/>
                  <wp:positionH relativeFrom="column">
                    <wp:posOffset>4327525</wp:posOffset>
                  </wp:positionH>
                  <wp:positionV relativeFrom="paragraph">
                    <wp:posOffset>-112395</wp:posOffset>
                  </wp:positionV>
                  <wp:extent cx="647700" cy="647700"/>
                  <wp:effectExtent l="0" t="0" r="0" b="0"/>
                  <wp:wrapNone/>
                  <wp:docPr id="1600291670" name="Grafik 74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1670" name="Grafik 74">
                            <a:hlinkClick r:id="rId69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9024" behindDoc="0" locked="0" layoutInCell="1" allowOverlap="1" wp14:anchorId="4E111FC2" wp14:editId="004E36CF">
                      <wp:simplePos x="0" y="0"/>
                      <wp:positionH relativeFrom="column">
                        <wp:posOffset>4251960</wp:posOffset>
                      </wp:positionH>
                      <wp:positionV relativeFrom="paragraph">
                        <wp:posOffset>560070</wp:posOffset>
                      </wp:positionV>
                      <wp:extent cx="1013460" cy="385445"/>
                      <wp:effectExtent l="0" t="0" r="0" b="0"/>
                      <wp:wrapNone/>
                      <wp:docPr id="1325733071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93D86D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4E111FC2" id="_x0000_s1338" type="#_x0000_t202" style="position:absolute;margin-left:334.8pt;margin-top:44.1pt;width:79.8pt;height:30.35pt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" filled="f" stroked="f" strokeweight=".5pt">
                      <v:textbox>
                        <w:txbxContent>
                          <w:p w14:paraId="6993D86D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68000" behindDoc="0" locked="0" layoutInCell="1" allowOverlap="1" wp14:anchorId="6647F042" wp14:editId="03F59B29">
                      <wp:simplePos x="0" y="0"/>
                      <wp:positionH relativeFrom="column">
                        <wp:posOffset>3621725</wp:posOffset>
                      </wp:positionH>
                      <wp:positionV relativeFrom="paragraph">
                        <wp:posOffset>-63581</wp:posOffset>
                      </wp:positionV>
                      <wp:extent cx="789305" cy="460375"/>
                      <wp:effectExtent l="0" t="0" r="0" b="0"/>
                      <wp:wrapNone/>
                      <wp:docPr id="1281070515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3E48E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6647F042" id="_x0000_s1339" type="#_x0000_t202" style="position:absolute;margin-left:285.2pt;margin-top:-5pt;width:62.15pt;height:36.25pt;z-index:2535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" filled="f" stroked="f">
                      <v:textbox>
                        <w:txbxContent>
                          <w:p w14:paraId="2AF3E48E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2A15" w:rsidRPr="008C00B0">
              <w:t xml:space="preserve">Welchen Anteil hat der Computer </w:t>
            </w:r>
            <w:r w:rsidR="007E2A15">
              <w:t>von der Datei kopiert</w:t>
            </w:r>
            <w:r w:rsidR="007E2A15" w:rsidRPr="008C00B0">
              <w:t xml:space="preserve">? </w:t>
            </w:r>
          </w:p>
          <w:p w14:paraId="51C6B5AB" w14:textId="52E0C1B5" w:rsidR="00054AD6" w:rsidRPr="00A8030E" w:rsidRDefault="00054AD6" w:rsidP="00054AD6">
            <w:r>
              <w:t>Gib den Anteil in Hunder</w:t>
            </w:r>
            <w:r w:rsidR="00F657F8">
              <w:t>t</w:t>
            </w:r>
            <w:r>
              <w:t xml:space="preserve">stel und in Prozent an. </w:t>
            </w:r>
            <w:r>
              <w:br/>
              <w:t>Du kannst ihn dazu auch auf die digitalen Streifen übertragen</w:t>
            </w:r>
            <w:r>
              <w:br/>
              <w:t xml:space="preserve">oder </w:t>
            </w:r>
            <w:r w:rsidR="00F657F8">
              <w:t xml:space="preserve">den </w:t>
            </w:r>
            <w:r>
              <w:t xml:space="preserve">Hundertstelstreifen </w:t>
            </w:r>
            <w:r w:rsidR="00F657F8">
              <w:t>in Papier nutzen</w:t>
            </w:r>
            <w:r>
              <w:t>.</w:t>
            </w:r>
          </w:p>
          <w:p w14:paraId="16C3E824" w14:textId="6D6CB6FE" w:rsidR="007E2A15" w:rsidRPr="00A8030E" w:rsidRDefault="007E2A15" w:rsidP="00D4349A"/>
        </w:tc>
      </w:tr>
      <w:tr w:rsidR="007E2A15" w:rsidRPr="0032338C" w14:paraId="4C9E2411" w14:textId="77777777" w:rsidTr="00E47183">
        <w:trPr>
          <w:trHeight w:val="6133"/>
        </w:trPr>
        <w:tc>
          <w:tcPr>
            <w:tcW w:w="772" w:type="dxa"/>
          </w:tcPr>
          <w:p w14:paraId="313D8CA0" w14:textId="2308AF1C" w:rsidR="007E2A15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72" w:type="dxa"/>
          </w:tcPr>
          <w:p w14:paraId="2148A04E" w14:textId="1A2F6295" w:rsidR="007E2A15" w:rsidRDefault="00F657F8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15776" behindDoc="0" locked="0" layoutInCell="1" allowOverlap="1" wp14:anchorId="26E5A85A" wp14:editId="24B0DEF9">
                      <wp:simplePos x="0" y="0"/>
                      <wp:positionH relativeFrom="column">
                        <wp:posOffset>281538</wp:posOffset>
                      </wp:positionH>
                      <wp:positionV relativeFrom="paragraph">
                        <wp:posOffset>51010</wp:posOffset>
                      </wp:positionV>
                      <wp:extent cx="4418330" cy="3709574"/>
                      <wp:effectExtent l="0" t="0" r="1270" b="0"/>
                      <wp:wrapNone/>
                      <wp:docPr id="511996638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574"/>
                                <a:chOff x="0" y="0"/>
                                <a:chExt cx="4418330" cy="37095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77038089" name="Grafik 119852070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64" t="28520" r="1244" b="992"/>
                                <a:stretch/>
                              </pic:blipFill>
                              <pic:spPr bwMode="auto">
                                <a:xfrm>
                                  <a:off x="138147" y="0"/>
                                  <a:ext cx="4144645" cy="3368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734266661" name="Gruppieren 4"/>
                              <wpg:cNvGrpSpPr/>
                              <wpg:grpSpPr>
                                <a:xfrm>
                                  <a:off x="0" y="473646"/>
                                  <a:ext cx="4418330" cy="3195320"/>
                                  <a:chOff x="0" y="0"/>
                                  <a:chExt cx="4418421" cy="3195458"/>
                                </a:xfrm>
                              </wpg:grpSpPr>
                              <wps:wsp>
                                <wps:cNvPr id="1356707583" name="Textfeld 3"/>
                                <wps:cNvSpPr txBox="1"/>
                                <wps:spPr>
                                  <a:xfrm>
                                    <a:off x="0" y="0"/>
                                    <a:ext cx="4305300" cy="4605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17EB25F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43736156" name="Textfeld 3"/>
                                <wps:cNvSpPr txBox="1"/>
                                <wps:spPr>
                                  <a:xfrm>
                                    <a:off x="113121" y="970961"/>
                                    <a:ext cx="4305300" cy="4697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CF0589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519517419" name="Textfeld 3"/>
                                <wps:cNvSpPr txBox="1"/>
                                <wps:spPr>
                                  <a:xfrm>
                                    <a:off x="94268" y="1932495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F4CA30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3021373" name="Textfeld 3"/>
                                <wps:cNvSpPr txBox="1"/>
                                <wps:spPr>
                                  <a:xfrm>
                                    <a:off x="113121" y="2912883"/>
                                    <a:ext cx="4305300" cy="28257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2A37063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796220993" name="Grafik 9718495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44725" y="559166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0526398" name="Grafik 180329088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217088" y="1499879"/>
                                  <a:ext cx="394652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928435" name="Grafik 2466315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241427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53152041" name="Grafik 283299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4" cstate="print">
                                  <a:duotone>
                                    <a:schemeClr val="accent3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43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771" b="12348"/>
                                <a:stretch/>
                              </pic:blipFill>
                              <pic:spPr bwMode="auto">
                                <a:xfrm>
                                  <a:off x="157882" y="3453669"/>
                                  <a:ext cx="4078605" cy="2559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767661534" name="Textfeld 3"/>
                              <wps:cNvSpPr txBox="1"/>
                              <wps:spPr>
                                <a:xfrm>
                                  <a:off x="138147" y="2723465"/>
                                  <a:ext cx="4167064" cy="1578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30356E" w14:textId="77777777" w:rsidR="00F657F8" w:rsidRDefault="00F657F8" w:rsidP="00F657F8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6E5A85A" id="Gruppieren 423" o:spid="_x0000_s1340" style="position:absolute;margin-left:22.15pt;margin-top:4pt;width:347.9pt;height:292.1pt;z-index:253515776;mso-position-horizontal-relative:text;mso-position-vertical-relative:text" coordsize="44183,3709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">
                      <v:shape id="Grafik 1198520708" o:spid="_x0000_s1341" type="#_x0000_t75" style="position:absolute;left:1381;width:41446;height:33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">
                        <v:imagedata r:id="rId128" o:title="" croptop="18691f" cropbottom="650f" cropleft="1156f" cropright="815f"/>
                      </v:shape>
                      <v:group id="Gruppieren 4" o:spid="_x0000_s1342" style="position:absolute;top:4736;width:44183;height:31953" coordsize="44184,319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">
                        <v:shape id="Textfeld 3" o:spid="_x0000_s1343" type="#_x0000_t202" style="position:absolute;width:43053;height:46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517EB25F" w14:textId="77777777" w:rsidR="001A40E0" w:rsidRDefault="001A40E0" w:rsidP="001A40E0"/>
                            </w:txbxContent>
                          </v:textbox>
                        </v:shape>
                        <v:shape id="Textfeld 3" o:spid="_x0000_s1344" type="#_x0000_t202" style="position:absolute;left:1131;top:9709;width:43053;height:4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CCF0589" w14:textId="77777777" w:rsidR="001A40E0" w:rsidRDefault="001A40E0" w:rsidP="001A40E0"/>
                            </w:txbxContent>
                          </v:textbox>
                        </v:shape>
                        <v:shape id="Textfeld 3" o:spid="_x0000_s1345" type="#_x0000_t202" style="position:absolute;left:942;top:19324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30F4CA30" w14:textId="77777777" w:rsidR="001A40E0" w:rsidRDefault="001A40E0" w:rsidP="001A40E0"/>
                            </w:txbxContent>
                          </v:textbox>
                        </v:shape>
                        <v:shape id="Textfeld 3" o:spid="_x0000_s1346" type="#_x0000_t202" style="position:absolute;left:1131;top:29128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" fillcolor="white [3212]" stroked="f" strokeweight=".5pt">
                          <v:textbox>
                            <w:txbxContent>
                              <w:p w14:paraId="62A37063" w14:textId="77777777" w:rsidR="001A40E0" w:rsidRDefault="001A40E0" w:rsidP="001A40E0"/>
                            </w:txbxContent>
                          </v:textbox>
                        </v:shape>
                      </v:group>
                      <v:shape id="Grafik 971849552" o:spid="_x0000_s1347" type="#_x0000_t75" style="position:absolute;left:1447;top:5591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1803290882" o:spid="_x0000_s1348" type="#_x0000_t75" style="position:absolute;left:2170;top:14998;width:3946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">
                        <v:imagedata r:id="rId129" o:title="" croptop="33273f" cropbottom="8092f" blacklevel="13763f" recolortarget="#333 [1446]"/>
                      </v:shape>
                      <v:shape id="Grafik 246631555" o:spid="_x0000_s1349" type="#_x0000_t75" style="position:absolute;left:1578;top:24142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">
                        <v:imagedata r:id="rId129" o:title="" croptop="33273f" cropbottom="8092f" blacklevel="13763f" recolortarget="#333 [1446]"/>
                      </v:shape>
                      <v:shape id="Grafik 283299174" o:spid="_x0000_s1350" type="#_x0000_t75" style="position:absolute;left:1578;top:34536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">
                        <v:imagedata r:id="rId129" o:title="" croptop="33273f" cropbottom="8092f" blacklevel="13763f" recolortarget="#333 [1446]"/>
                      </v:shape>
                      <v:shape id="Textfeld 3" o:spid="_x0000_s1351" type="#_x0000_t202" style="position:absolute;left:1381;top:27234;width:41671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" fillcolor="white [3212]" stroked="f" strokeweight=".5pt">
                        <v:textbox>
                          <w:txbxContent>
                            <w:p w14:paraId="0530356E" w14:textId="77777777" w:rsidR="00F657F8" w:rsidRDefault="00F657F8" w:rsidP="00F657F8"/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Default="007E2A15" w:rsidP="00D4349A">
            <w:pPr>
              <w:pStyle w:val="Nummerierung"/>
            </w:pPr>
          </w:p>
          <w:p w14:paraId="369C9DA9" w14:textId="4E239C6B" w:rsidR="007E2A15" w:rsidRDefault="007E2A15" w:rsidP="00D4349A">
            <w:pPr>
              <w:pStyle w:val="Nummerierung"/>
            </w:pPr>
          </w:p>
          <w:p w14:paraId="3159290C" w14:textId="77777777" w:rsidR="007E2A15" w:rsidRDefault="007E2A15" w:rsidP="00D4349A">
            <w:pPr>
              <w:pStyle w:val="Nummerierung"/>
            </w:pPr>
          </w:p>
          <w:p w14:paraId="4488843B" w14:textId="77777777" w:rsidR="007E2A15" w:rsidRDefault="007E2A15" w:rsidP="00D4349A">
            <w:pPr>
              <w:pStyle w:val="Nummerierung"/>
            </w:pPr>
          </w:p>
          <w:p w14:paraId="4445A13A" w14:textId="77777777" w:rsidR="007E2A15" w:rsidRDefault="007E2A15" w:rsidP="00D4349A">
            <w:pPr>
              <w:pStyle w:val="Nummerierung"/>
            </w:pPr>
          </w:p>
          <w:p w14:paraId="3E470716" w14:textId="77777777" w:rsidR="007E2A15" w:rsidRDefault="007E2A15" w:rsidP="00D4349A">
            <w:pPr>
              <w:pStyle w:val="Nummerierung"/>
            </w:pPr>
          </w:p>
          <w:p w14:paraId="45E7A8BD" w14:textId="77777777" w:rsidR="007E2A15" w:rsidRDefault="007E2A15" w:rsidP="00D4349A">
            <w:pPr>
              <w:pStyle w:val="Nummerierung"/>
            </w:pPr>
          </w:p>
          <w:p w14:paraId="63413B04" w14:textId="77777777" w:rsidR="007E2A15" w:rsidRDefault="007E2A15" w:rsidP="00D4349A">
            <w:pPr>
              <w:pStyle w:val="Nummerierung"/>
            </w:pPr>
          </w:p>
          <w:p w14:paraId="5881F8EB" w14:textId="77777777" w:rsidR="007E2A15" w:rsidRDefault="007E2A15" w:rsidP="00D4349A">
            <w:pPr>
              <w:pStyle w:val="Nummerierung"/>
            </w:pPr>
          </w:p>
          <w:p w14:paraId="0D3741DD" w14:textId="77777777" w:rsidR="007E2A15" w:rsidRDefault="007E2A15" w:rsidP="00D4349A">
            <w:pPr>
              <w:pStyle w:val="Nummerierung"/>
            </w:pPr>
          </w:p>
          <w:p w14:paraId="1BE683BE" w14:textId="77777777" w:rsidR="007E2A15" w:rsidRDefault="007E2A15" w:rsidP="00D4349A">
            <w:pPr>
              <w:pStyle w:val="Nummerierung"/>
            </w:pPr>
          </w:p>
          <w:p w14:paraId="7558DC4C" w14:textId="77777777" w:rsidR="007E2A15" w:rsidRDefault="007E2A15" w:rsidP="00D4349A">
            <w:pPr>
              <w:pStyle w:val="Nummerierung"/>
            </w:pPr>
          </w:p>
          <w:p w14:paraId="6D084C5D" w14:textId="77777777" w:rsidR="007E2A15" w:rsidRDefault="007E2A15" w:rsidP="00D4349A">
            <w:pPr>
              <w:pStyle w:val="Nummerierung"/>
            </w:pPr>
          </w:p>
          <w:p w14:paraId="72667641" w14:textId="77777777" w:rsidR="007E2A15" w:rsidRDefault="007E2A15" w:rsidP="00D4349A">
            <w:pPr>
              <w:pStyle w:val="Nummerierung"/>
            </w:pPr>
          </w:p>
          <w:p w14:paraId="5FD3A029" w14:textId="1C04B891" w:rsidR="007E2A15" w:rsidRDefault="007E2A15" w:rsidP="00D4349A">
            <w:pPr>
              <w:pStyle w:val="Nummerierung"/>
            </w:pPr>
          </w:p>
          <w:p w14:paraId="54B42B2C" w14:textId="77777777" w:rsidR="007E2A15" w:rsidRDefault="007E2A15" w:rsidP="00D4349A">
            <w:pPr>
              <w:pStyle w:val="Nummerierung"/>
            </w:pPr>
          </w:p>
          <w:p w14:paraId="1EE90E81" w14:textId="77777777" w:rsidR="007E2A15" w:rsidRDefault="007E2A15" w:rsidP="00D4349A">
            <w:pPr>
              <w:pStyle w:val="Nummerierung"/>
            </w:pPr>
          </w:p>
          <w:p w14:paraId="6B0253F2" w14:textId="77777777" w:rsidR="007E2A15" w:rsidRDefault="007E2A15" w:rsidP="00D4349A">
            <w:pPr>
              <w:pStyle w:val="Nummerierung"/>
            </w:pPr>
          </w:p>
          <w:p w14:paraId="535B534A" w14:textId="77777777" w:rsidR="007E2A15" w:rsidRPr="00794E35" w:rsidRDefault="007E2A15" w:rsidP="00D4349A">
            <w:pPr>
              <w:pStyle w:val="Nummerierung"/>
            </w:pPr>
          </w:p>
        </w:tc>
        <w:tc>
          <w:tcPr>
            <w:tcW w:w="7929" w:type="dxa"/>
          </w:tcPr>
          <w:p w14:paraId="719718C5" w14:textId="294E7062" w:rsidR="007E2A15" w:rsidRDefault="007E2A15" w:rsidP="00D4349A"/>
        </w:tc>
      </w:tr>
      <w:tr w:rsidR="00F657F8" w:rsidRPr="0032338C" w14:paraId="5EADB01D" w14:textId="77777777" w:rsidTr="00E47183">
        <w:trPr>
          <w:trHeight w:val="852"/>
        </w:trPr>
        <w:tc>
          <w:tcPr>
            <w:tcW w:w="772" w:type="dxa"/>
          </w:tcPr>
          <w:p w14:paraId="13561B8A" w14:textId="362CD106" w:rsidR="00F657F8" w:rsidRDefault="00FC574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w:drawing>
                <wp:anchor distT="0" distB="0" distL="114300" distR="114300" simplePos="0" relativeHeight="253516800" behindDoc="0" locked="0" layoutInCell="1" allowOverlap="1" wp14:anchorId="705BB6D6" wp14:editId="3066CBC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2" w:type="dxa"/>
          </w:tcPr>
          <w:p w14:paraId="696B3DCB" w14:textId="65E9928D" w:rsidR="00F657F8" w:rsidRDefault="00F657F8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7929" w:type="dxa"/>
          </w:tcPr>
          <w:p w14:paraId="73AA50C5" w14:textId="77777777" w:rsidR="00F657F8" w:rsidRDefault="00F657F8" w:rsidP="00D4349A">
            <w:r>
              <w:t>Stellt euch im digitalen Hundertstelstreifen gegenseitig Aufgaben:</w:t>
            </w:r>
          </w:p>
          <w:p w14:paraId="59EE2354" w14:textId="4FFF99EC" w:rsidR="00F657F8" w:rsidRDefault="00F657F8" w:rsidP="00F657F8">
            <w:pPr>
              <w:pStyle w:val="Listenabsatz"/>
            </w:pPr>
            <w:r>
              <w:t>Eine Person sagt eine Prozentzahl</w:t>
            </w:r>
          </w:p>
          <w:p w14:paraId="522E8B95" w14:textId="4F7BD815" w:rsidR="00F657F8" w:rsidRDefault="00F657F8" w:rsidP="00F657F8">
            <w:pPr>
              <w:pStyle w:val="Listenabsatz"/>
            </w:pPr>
            <w:r>
              <w:t>Die andere trägt sie im Hundertstelstreifen ein und übersetzt sie in einen Bruch.</w:t>
            </w:r>
          </w:p>
        </w:tc>
      </w:tr>
    </w:tbl>
    <w:p w14:paraId="69DA8C98" w14:textId="77777777" w:rsidR="007E2A15" w:rsidRDefault="007E2A15" w:rsidP="007E2A15"/>
    <w:p w14:paraId="00509D0E" w14:textId="5807072E" w:rsidR="007E2A15" w:rsidRDefault="007E2A15" w:rsidP="007E2A15"/>
    <w:tbl>
      <w:tblPr>
        <w:tblW w:w="9314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1984"/>
        <w:gridCol w:w="1560"/>
        <w:gridCol w:w="1701"/>
        <w:gridCol w:w="3260"/>
        <w:gridCol w:w="29"/>
      </w:tblGrid>
      <w:tr w:rsidR="007E2A15" w:rsidRPr="0032338C" w14:paraId="011A39DD" w14:textId="77777777" w:rsidTr="00D4349A">
        <w:trPr>
          <w:gridAfter w:val="1"/>
          <w:wAfter w:w="29" w:type="dxa"/>
        </w:trPr>
        <w:tc>
          <w:tcPr>
            <w:tcW w:w="780" w:type="dxa"/>
          </w:tcPr>
          <w:p w14:paraId="2FA5E2E6" w14:textId="77777777" w:rsidR="007E2A15" w:rsidRPr="00794E35" w:rsidRDefault="007E2A15" w:rsidP="00D4349A">
            <w:pPr>
              <w:pStyle w:val="berschrift3"/>
            </w:pPr>
            <w:r w:rsidRPr="00794E35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794E35" w:rsidRDefault="007E2A15" w:rsidP="00D4349A">
            <w:pPr>
              <w:pStyle w:val="berschrift3"/>
            </w:pPr>
            <w:r w:rsidRPr="00794E35">
              <w:t>Anteile mit Streifen darstellen</w:t>
            </w:r>
          </w:p>
        </w:tc>
      </w:tr>
      <w:tr w:rsidR="007E2A15" w:rsidRPr="0032338C" w14:paraId="5320D1DC" w14:textId="77777777" w:rsidTr="00D4349A">
        <w:tc>
          <w:tcPr>
            <w:tcW w:w="780" w:type="dxa"/>
          </w:tcPr>
          <w:p w14:paraId="662A92AC" w14:textId="274DFCD0" w:rsidR="007E2A15" w:rsidRPr="008271BA" w:rsidRDefault="00B42405" w:rsidP="00D4349A">
            <w:pPr>
              <w:rPr>
                <w:b/>
                <w:color w:val="008000"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46784" behindDoc="0" locked="0" layoutInCell="1" allowOverlap="1" wp14:anchorId="75E88359" wp14:editId="44307A0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Default="007E2A15" w:rsidP="00D4349A">
            <w:r>
              <w:t xml:space="preserve">Wie sehen die </w:t>
            </w:r>
            <w:r w:rsidR="001A40E0">
              <w:t>Download-B</w:t>
            </w:r>
            <w:r>
              <w:t>alken zu den Prozent- und Anteilsangaben jeweils aus?</w:t>
            </w:r>
          </w:p>
          <w:p w14:paraId="4AEF230F" w14:textId="78F925B6" w:rsidR="007E2A15" w:rsidRDefault="00111368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3968" behindDoc="0" locked="0" layoutInCell="1" allowOverlap="1" wp14:anchorId="6E298C7F" wp14:editId="336E6556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E298C7F" id="Gruppieren 17" o:spid="_x0000_s1352" style="position:absolute;margin-left:125.7pt;margin-top:22.65pt;width:15.55pt;height:62.5pt;z-index:252883968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">
                      <v:group id="_x0000_s1353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">
                        <v:shape id="Textfeld 3" o:spid="_x0000_s135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355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48E1842A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56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57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">
                        <v:shape id="Textfeld 3" o:spid="_x0000_s135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359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2F327B83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0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61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">
                        <v:shape id="Textfeld 3" o:spid="_x0000_s1362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363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E299955" w14:textId="7777777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364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 xml:space="preserve">Übertrage sie in </w:t>
            </w:r>
            <w:r w:rsidR="00D4349A">
              <w:t>Zehntel</w:t>
            </w:r>
            <w:r w:rsidR="007E2A15">
              <w:t>- und</w:t>
            </w:r>
            <w:r w:rsidR="00D4349A">
              <w:t xml:space="preserve"> Hundertstel</w:t>
            </w:r>
            <w:r w:rsidR="007E2A15">
              <w:t>-Streifen. Wie gehst du vor?</w:t>
            </w:r>
            <w:r>
              <w:br/>
            </w:r>
          </w:p>
        </w:tc>
      </w:tr>
      <w:tr w:rsidR="007E2A15" w:rsidRPr="0032338C" w14:paraId="2F66BECA" w14:textId="77777777" w:rsidTr="00D4349A">
        <w:trPr>
          <w:trHeight w:val="1356"/>
        </w:trPr>
        <w:tc>
          <w:tcPr>
            <w:tcW w:w="780" w:type="dxa"/>
          </w:tcPr>
          <w:p w14:paraId="2D1FD5D7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  <w:t>25 %</w:t>
            </w:r>
          </w:p>
          <w:p w14:paraId="02CBB14F" w14:textId="77777777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  <w:t>30 %</w:t>
            </w:r>
          </w:p>
          <w:p w14:paraId="5B5DCBDC" w14:textId="77777777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  <w:t>50 %</w:t>
            </w:r>
          </w:p>
          <w:p w14:paraId="38629E8D" w14:textId="755A058F" w:rsidR="007E2A15" w:rsidRDefault="007E2A15" w:rsidP="00D4349A">
            <w:pPr>
              <w:spacing w:line="360" w:lineRule="auto"/>
            </w:pPr>
            <w:r>
              <w:t>(4)</w:t>
            </w:r>
            <w:r>
              <w:tab/>
              <w:t>60 %</w:t>
            </w:r>
          </w:p>
          <w:p w14:paraId="3A6959B8" w14:textId="593CDB8C" w:rsidR="007E2A15" w:rsidRDefault="007E2A15" w:rsidP="00D4349A">
            <w:pPr>
              <w:spacing w:line="360" w:lineRule="auto"/>
            </w:pPr>
            <w:r>
              <w:t>(5)</w:t>
            </w:r>
            <w:r>
              <w:tab/>
              <w:t>75 %</w:t>
            </w:r>
          </w:p>
        </w:tc>
        <w:tc>
          <w:tcPr>
            <w:tcW w:w="1560" w:type="dxa"/>
          </w:tcPr>
          <w:p w14:paraId="76A3C128" w14:textId="041E3281" w:rsidR="007E2A15" w:rsidRDefault="007E2A15" w:rsidP="00D4349A">
            <w:pPr>
              <w:spacing w:line="360" w:lineRule="auto"/>
            </w:pPr>
            <w:r>
              <w:t>(1)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  <w:p w14:paraId="03360928" w14:textId="422F7A6D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4B09ED1E" w14:textId="6300588E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</w:r>
          </w:p>
        </w:tc>
        <w:tc>
          <w:tcPr>
            <w:tcW w:w="1701" w:type="dxa"/>
          </w:tcPr>
          <w:p w14:paraId="56DA6A78" w14:textId="48F109D0" w:rsidR="007E2A15" w:rsidRDefault="00111368" w:rsidP="00D4349A">
            <w:pPr>
              <w:spacing w:line="36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86016" behindDoc="0" locked="0" layoutInCell="1" allowOverlap="1" wp14:anchorId="716D6832" wp14:editId="2D326F82">
                      <wp:simplePos x="0" y="0"/>
                      <wp:positionH relativeFrom="column">
                        <wp:posOffset>259292</wp:posOffset>
                      </wp:positionH>
                      <wp:positionV relativeFrom="paragraph">
                        <wp:posOffset>-66887</wp:posOffset>
                      </wp:positionV>
                      <wp:extent cx="197485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7922A1" w:rsidRDefault="00D4349A" w:rsidP="00111368">
                                      <w:pPr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16D6832" id="_x0000_s1365" style="position:absolute;margin-left:20.4pt;margin-top:-5.25pt;width:15.55pt;height:62.5pt;z-index:252886016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">
                      <v:group id="_x0000_s1366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">
                        <v:shape id="Textfeld 3" o:spid="_x0000_s1367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368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AA408D9" w14:textId="461AD717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369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370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">
                        <v:shape id="Textfeld 3" o:spid="_x0000_s137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372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FF4BC45" w14:textId="653D1E59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3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374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">
                        <v:shape id="Textfeld 3" o:spid="_x0000_s1375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376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50211E61" w14:textId="408ED88F" w:rsidR="00D4349A" w:rsidRPr="007922A1" w:rsidRDefault="00D4349A" w:rsidP="00111368">
                                <w:pPr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377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>(1)</w:t>
            </w:r>
            <w:r w:rsidR="007E2A15">
              <w:tab/>
            </w:r>
          </w:p>
          <w:p w14:paraId="143374E2" w14:textId="5ABCFA92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1517BC2D" w14:textId="1EE59CEA" w:rsidR="007E2A15" w:rsidRDefault="007E2A15" w:rsidP="00D4349A">
            <w:pPr>
              <w:spacing w:line="360" w:lineRule="auto"/>
            </w:pPr>
            <w:r>
              <w:t>(3)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Default="007E2A15" w:rsidP="00D4349A">
            <w:pPr>
              <w:spacing w:line="360" w:lineRule="auto"/>
            </w:pPr>
            <w:r>
              <w:t>(1)</w:t>
            </w:r>
            <w:r w:rsidR="00B9270A">
              <w:t xml:space="preserve"> </w:t>
            </w:r>
            <w:r>
              <w:t>10 GB von 100 GB</w:t>
            </w:r>
          </w:p>
          <w:p w14:paraId="2C20C875" w14:textId="7575CC9F" w:rsidR="007E2A15" w:rsidRDefault="007E2A15" w:rsidP="00D4349A">
            <w:pPr>
              <w:spacing w:line="360" w:lineRule="auto"/>
            </w:pPr>
            <w:r>
              <w:t>(2)</w:t>
            </w:r>
            <w:r w:rsidR="00B9270A">
              <w:t xml:space="preserve"> </w:t>
            </w:r>
            <w:r>
              <w:t>20 GB von 100 GB</w:t>
            </w:r>
          </w:p>
          <w:p w14:paraId="00B6F957" w14:textId="02A2E27E" w:rsidR="007E2A15" w:rsidRDefault="007E2A15" w:rsidP="00D4349A">
            <w:pPr>
              <w:spacing w:line="360" w:lineRule="auto"/>
            </w:pPr>
            <w:r>
              <w:t>(3)</w:t>
            </w:r>
            <w:r w:rsidR="00B9270A">
              <w:t xml:space="preserve"> </w:t>
            </w:r>
            <w:r>
              <w:t>30 GB von 100 GB</w:t>
            </w:r>
          </w:p>
          <w:p w14:paraId="06882100" w14:textId="373432AF" w:rsidR="007E2A15" w:rsidRDefault="007E2A15" w:rsidP="00D4349A">
            <w:pPr>
              <w:spacing w:line="360" w:lineRule="auto"/>
            </w:pPr>
            <w:r>
              <w:t>(4)</w:t>
            </w:r>
            <w:r w:rsidR="00111368">
              <w:t xml:space="preserve"> </w:t>
            </w:r>
            <w:r>
              <w:t>20 GB von 200 GB</w:t>
            </w:r>
          </w:p>
        </w:tc>
      </w:tr>
    </w:tbl>
    <w:p w14:paraId="13B21CCC" w14:textId="653D1376" w:rsidR="007E2A15" w:rsidRDefault="00111368" w:rsidP="007E2A15">
      <w:r>
        <w:tab/>
      </w:r>
    </w:p>
    <w:p w14:paraId="05865311" w14:textId="77777777" w:rsidR="007E2A15" w:rsidRDefault="007E2A15" w:rsidP="007E2A15">
      <w:pPr>
        <w:widowControl w:val="0"/>
        <w:rPr>
          <w:noProof/>
        </w:rPr>
        <w:sectPr w:rsidR="007E2A15" w:rsidSect="001130EE">
          <w:headerReference w:type="default" r:id="rId130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80"/>
        <w:gridCol w:w="34"/>
        <w:gridCol w:w="3652"/>
        <w:gridCol w:w="567"/>
        <w:gridCol w:w="3719"/>
        <w:gridCol w:w="533"/>
      </w:tblGrid>
      <w:tr w:rsidR="00FF454B" w:rsidRPr="002C465D" w14:paraId="197B28B4" w14:textId="77777777" w:rsidTr="00D4349A">
        <w:tc>
          <w:tcPr>
            <w:tcW w:w="780" w:type="dxa"/>
          </w:tcPr>
          <w:p w14:paraId="730BE2B3" w14:textId="24D546C7" w:rsidR="00FF454B" w:rsidRPr="003C1112" w:rsidRDefault="00FF454B" w:rsidP="00EF0EBE">
            <w:pPr>
              <w:pStyle w:val="berschrift1"/>
            </w:pPr>
            <w:r>
              <w:t>C</w:t>
            </w:r>
          </w:p>
        </w:tc>
        <w:tc>
          <w:tcPr>
            <w:tcW w:w="8505" w:type="dxa"/>
            <w:gridSpan w:val="5"/>
          </w:tcPr>
          <w:p w14:paraId="2A04E969" w14:textId="2EDD9466" w:rsidR="00FF454B" w:rsidRPr="003C1112" w:rsidRDefault="00FF454B" w:rsidP="00EF0EBE">
            <w:pPr>
              <w:pStyle w:val="berschrift1"/>
            </w:pPr>
            <w:r w:rsidRPr="003B051B">
              <w:t xml:space="preserve">Kann ich Anteile von </w:t>
            </w:r>
            <w:r>
              <w:t>Mengen</w:t>
            </w:r>
            <w:r w:rsidRPr="003B051B">
              <w:t xml:space="preserve"> bestimmen und darstellen?</w:t>
            </w:r>
          </w:p>
        </w:tc>
      </w:tr>
      <w:tr w:rsidR="00FF454B" w:rsidRPr="002C465D" w14:paraId="7D29F20F" w14:textId="77777777" w:rsidTr="00D4349A">
        <w:tc>
          <w:tcPr>
            <w:tcW w:w="780" w:type="dxa"/>
          </w:tcPr>
          <w:p w14:paraId="050D34D2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1</w:t>
            </w:r>
          </w:p>
        </w:tc>
        <w:tc>
          <w:tcPr>
            <w:tcW w:w="8505" w:type="dxa"/>
            <w:gridSpan w:val="5"/>
          </w:tcPr>
          <w:p w14:paraId="0B1D4698" w14:textId="03B0D289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Anteile von Mengen bestimmen</w:t>
            </w:r>
          </w:p>
        </w:tc>
      </w:tr>
      <w:tr w:rsidR="00FF454B" w:rsidRPr="009B3118" w14:paraId="3C42154D" w14:textId="77777777" w:rsidTr="004916D8">
        <w:trPr>
          <w:trHeight w:val="241"/>
        </w:trPr>
        <w:tc>
          <w:tcPr>
            <w:tcW w:w="780" w:type="dxa"/>
          </w:tcPr>
          <w:p w14:paraId="4D38162B" w14:textId="79CA1664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7972" w:type="dxa"/>
            <w:gridSpan w:val="4"/>
          </w:tcPr>
          <w:p w14:paraId="44C5E04B" w14:textId="1A900757" w:rsidR="00FF454B" w:rsidRPr="006B406E" w:rsidRDefault="006B406E" w:rsidP="006B406E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3151232" behindDoc="0" locked="0" layoutInCell="1" allowOverlap="1" wp14:anchorId="52BC7E65" wp14:editId="0C7E556D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6352" behindDoc="0" locked="0" layoutInCell="1" allowOverlap="1" wp14:anchorId="0E8D2F61" wp14:editId="449E58A8">
                      <wp:simplePos x="0" y="0"/>
                      <wp:positionH relativeFrom="column">
                        <wp:posOffset>2694305</wp:posOffset>
                      </wp:positionH>
                      <wp:positionV relativeFrom="paragraph">
                        <wp:posOffset>181929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E8D2F61" id="_x0000_s1378" style="position:absolute;margin-left:212.15pt;margin-top:14.35pt;width:13.8pt;height:22.5pt;z-index:253156352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">
                      <v:shape id="Textfeld 3" o:spid="_x0000_s1379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" filled="f" stroked="f" strokeweight=".5pt">
                        <v:textbox style="mso-fit-shape-to-text:t" inset="0,0,0,0">
                          <w:txbxContent>
                            <w:p w14:paraId="292D7ED4" w14:textId="354B1C42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380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" filled="f" stroked="f" strokeweight=".5pt">
                        <v:textbox inset="0,0,0,0">
                          <w:txbxContent>
                            <w:p w14:paraId="516751F9" w14:textId="288F569B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381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149184" behindDoc="0" locked="0" layoutInCell="1" allowOverlap="1" wp14:anchorId="1A0129B8" wp14:editId="732C7B2D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4304" behindDoc="0" locked="0" layoutInCell="1" allowOverlap="1" wp14:anchorId="189C6DD8" wp14:editId="659FF59C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D4349A" w:rsidRPr="007922A1" w:rsidRDefault="00D4349A" w:rsidP="00EF0EBE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89C6DD8" id="_x0000_s1382" style="position:absolute;margin-left:-.35pt;margin-top:14.7pt;width:13.8pt;height:22.5pt;z-index:25315430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">
                      <v:shape id="Textfeld 3" o:spid="_x0000_s1383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DACE24A" w14:textId="28DF532C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84" type="#_x0000_t202" style="position:absolute;left:73949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C71E27D" w14:textId="38488C56" w:rsidR="00D4349A" w:rsidRPr="007922A1" w:rsidRDefault="00D4349A" w:rsidP="00EF0EBE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85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F454B">
              <w:rPr>
                <w:noProof/>
              </w:rPr>
              <w:t xml:space="preserve">Wie viele Kinder sind das? Schreibe die Zahl auf.  </w:t>
            </w:r>
            <w:r w:rsidR="00FF454B" w:rsidRPr="006B406E">
              <w:rPr>
                <w:noProof/>
                <w:sz w:val="10"/>
                <w:szCs w:val="10"/>
              </w:rPr>
              <w:t xml:space="preserve"> </w:t>
            </w:r>
            <w:r w:rsidRPr="006B406E">
              <w:rPr>
                <w:noProof/>
                <w:sz w:val="10"/>
                <w:szCs w:val="10"/>
              </w:rPr>
              <w:t xml:space="preserve">  </w:t>
            </w:r>
          </w:p>
        </w:tc>
        <w:tc>
          <w:tcPr>
            <w:tcW w:w="533" w:type="dxa"/>
          </w:tcPr>
          <w:p w14:paraId="763A7908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48134C36" w14:textId="77777777" w:rsidTr="004916D8">
        <w:trPr>
          <w:trHeight w:val="556"/>
        </w:trPr>
        <w:tc>
          <w:tcPr>
            <w:tcW w:w="780" w:type="dxa"/>
          </w:tcPr>
          <w:p w14:paraId="4E380C4E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3686" w:type="dxa"/>
            <w:gridSpan w:val="2"/>
          </w:tcPr>
          <w:p w14:paraId="573CE44D" w14:textId="70FA829C" w:rsidR="00FF454B" w:rsidRDefault="00EF0EBE" w:rsidP="00EF0EBE">
            <w:pPr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12 Kindern sind             Kinder.</w:t>
            </w:r>
          </w:p>
        </w:tc>
        <w:tc>
          <w:tcPr>
            <w:tcW w:w="567" w:type="dxa"/>
          </w:tcPr>
          <w:p w14:paraId="560F4140" w14:textId="66A51C72" w:rsidR="00FF454B" w:rsidRDefault="00FF454B" w:rsidP="00EF0EBE"/>
        </w:tc>
        <w:tc>
          <w:tcPr>
            <w:tcW w:w="3719" w:type="dxa"/>
          </w:tcPr>
          <w:p w14:paraId="224727F1" w14:textId="0F494322" w:rsidR="00FF454B" w:rsidRDefault="00EF0EBE" w:rsidP="00EF0EBE">
            <w:pPr>
              <w:spacing w:line="360" w:lineRule="auto"/>
            </w:pPr>
            <w:r>
              <w:rPr>
                <w:noProof/>
              </w:rPr>
              <w:t xml:space="preserve">     </w:t>
            </w:r>
            <w:r w:rsidR="00FF454B">
              <w:rPr>
                <w:noProof/>
              </w:rPr>
              <w:t>von 30 Kindern sind             Kinder.</w:t>
            </w:r>
          </w:p>
        </w:tc>
        <w:tc>
          <w:tcPr>
            <w:tcW w:w="533" w:type="dxa"/>
          </w:tcPr>
          <w:p w14:paraId="1ED40D6A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FF454B" w:rsidRPr="009B3118" w14:paraId="0102DA78" w14:textId="77777777" w:rsidTr="004916D8">
        <w:trPr>
          <w:trHeight w:val="454"/>
        </w:trPr>
        <w:tc>
          <w:tcPr>
            <w:tcW w:w="780" w:type="dxa"/>
          </w:tcPr>
          <w:p w14:paraId="79BD78C3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b)</w:t>
            </w:r>
          </w:p>
        </w:tc>
        <w:tc>
          <w:tcPr>
            <w:tcW w:w="7972" w:type="dxa"/>
            <w:gridSpan w:val="4"/>
          </w:tcPr>
          <w:p w14:paraId="74CEB923" w14:textId="79732DF6" w:rsidR="00FF454B" w:rsidRDefault="00FF454B" w:rsidP="00EF0EBE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t xml:space="preserve">Wie viele Kinder sind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>
              <w:rPr>
                <w:noProof/>
              </w:rPr>
              <w:t>von 12 Kindern? Zeige mit einem Bild.</w:t>
            </w:r>
          </w:p>
        </w:tc>
        <w:tc>
          <w:tcPr>
            <w:tcW w:w="533" w:type="dxa"/>
          </w:tcPr>
          <w:p w14:paraId="39A16DEC" w14:textId="77777777" w:rsidR="00FF454B" w:rsidRDefault="00FF454B" w:rsidP="00D4349A">
            <w:pPr>
              <w:jc w:val="center"/>
              <w:outlineLvl w:val="0"/>
              <w:rPr>
                <w:noProof/>
              </w:rPr>
            </w:pPr>
          </w:p>
        </w:tc>
      </w:tr>
      <w:tr w:rsidR="00385823" w:rsidRPr="009B3118" w14:paraId="4C3E87C5" w14:textId="77777777" w:rsidTr="004916D8">
        <w:trPr>
          <w:trHeight w:val="1406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6583D800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EB08CB4" w14:textId="77777777" w:rsidR="00FF454B" w:rsidRDefault="00FF454B" w:rsidP="00D4349A">
            <w:pPr>
              <w:outlineLvl w:val="0"/>
            </w:pPr>
          </w:p>
          <w:p w14:paraId="261294A2" w14:textId="77777777" w:rsidR="00FF454B" w:rsidRDefault="00FF454B" w:rsidP="00D4349A">
            <w:pPr>
              <w:outlineLvl w:val="0"/>
            </w:pPr>
          </w:p>
          <w:p w14:paraId="31DCCA04" w14:textId="77777777" w:rsidR="00FF454B" w:rsidRPr="00CB361E" w:rsidDel="00FC6BCF" w:rsidRDefault="00FF454B" w:rsidP="00D4349A">
            <w:pPr>
              <w:spacing w:after="120"/>
              <w:outlineLvl w:val="0"/>
            </w:pPr>
          </w:p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E3EDA02" w14:textId="77777777" w:rsidR="00FF454B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3A9B46BF" w14:textId="77777777" w:rsidTr="004916D8">
        <w:trPr>
          <w:trHeight w:val="26"/>
        </w:trPr>
        <w:tc>
          <w:tcPr>
            <w:tcW w:w="780" w:type="dxa"/>
          </w:tcPr>
          <w:p w14:paraId="15EB72F3" w14:textId="77777777" w:rsidR="00FF454B" w:rsidRPr="003C1112" w:rsidRDefault="00FF454B" w:rsidP="00EF0EBE"/>
        </w:tc>
        <w:tc>
          <w:tcPr>
            <w:tcW w:w="7972" w:type="dxa"/>
            <w:gridSpan w:val="4"/>
          </w:tcPr>
          <w:p w14:paraId="04A59AB7" w14:textId="43AA4E9D" w:rsidR="00FF454B" w:rsidRPr="00E64537" w:rsidRDefault="004E6260" w:rsidP="00EF0EB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58400" behindDoc="0" locked="0" layoutInCell="1" allowOverlap="1" wp14:anchorId="3D31BD73" wp14:editId="09BC0FF5">
                      <wp:simplePos x="0" y="0"/>
                      <wp:positionH relativeFrom="column">
                        <wp:posOffset>1214034</wp:posOffset>
                      </wp:positionH>
                      <wp:positionV relativeFrom="paragraph">
                        <wp:posOffset>108650</wp:posOffset>
                      </wp:positionV>
                      <wp:extent cx="175260" cy="285750"/>
                      <wp:effectExtent l="0" t="0" r="2540" b="6350"/>
                      <wp:wrapNone/>
                      <wp:docPr id="144448815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50485796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3B9BAB" w14:textId="4B1C6221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21959368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CFBBB2" w14:textId="596DE60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6364719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D31BD73" id="_x0000_s1386" style="position:absolute;margin-left:95.6pt;margin-top:8.55pt;width:13.8pt;height:22.5pt;z-index:253158400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">
                      <v:shape id="Textfeld 3" o:spid="_x0000_s1387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293B9BAB" w14:textId="4B1C6221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388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ECFBBB2" w14:textId="596DE60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389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33" w:type="dxa"/>
          </w:tcPr>
          <w:p w14:paraId="602D0810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1511012D" w14:textId="77777777" w:rsidTr="004916D8">
        <w:trPr>
          <w:trHeight w:val="500"/>
        </w:trPr>
        <w:tc>
          <w:tcPr>
            <w:tcW w:w="780" w:type="dxa"/>
          </w:tcPr>
          <w:p w14:paraId="71F5EDAB" w14:textId="77777777" w:rsidR="00FF454B" w:rsidRPr="003C1112" w:rsidRDefault="00FF454B" w:rsidP="00EF0EBE">
            <w:pPr>
              <w:pStyle w:val="berschrift4"/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72" w:type="dxa"/>
            <w:gridSpan w:val="4"/>
          </w:tcPr>
          <w:p w14:paraId="02ABA2A0" w14:textId="7796C243" w:rsidR="00FF454B" w:rsidRPr="00E64537" w:rsidRDefault="00FF454B" w:rsidP="00EF0EBE">
            <w:pPr>
              <w:rPr>
                <w:noProof/>
              </w:rPr>
            </w:pPr>
            <w:r w:rsidRPr="00E64537">
              <w:rPr>
                <w:noProof/>
              </w:rPr>
              <w:t>Wie viele Kinder sind</w:t>
            </w:r>
            <w:r w:rsidR="004E6260">
              <w:rPr>
                <w:noProof/>
              </w:rPr>
              <w:t xml:space="preserve">   </w:t>
            </w:r>
            <w:r>
              <w:rPr>
                <w:noProof/>
              </w:rPr>
              <w:t xml:space="preserve"> </w:t>
            </w:r>
            <w:r w:rsidR="004E6260">
              <w:rPr>
                <w:noProof/>
              </w:rPr>
              <w:t xml:space="preserve"> </w:t>
            </w:r>
            <w:r>
              <w:rPr>
                <w:noProof/>
              </w:rPr>
              <w:t>von 18 Kindern</w:t>
            </w:r>
            <w:r w:rsidRPr="00E64537">
              <w:rPr>
                <w:noProof/>
              </w:rPr>
              <w:t>? Zeige mit einem Bild.</w:t>
            </w:r>
          </w:p>
        </w:tc>
        <w:tc>
          <w:tcPr>
            <w:tcW w:w="533" w:type="dxa"/>
            <w:tcBorders>
              <w:left w:val="nil"/>
            </w:tcBorders>
          </w:tcPr>
          <w:p w14:paraId="0D8A7E03" w14:textId="77777777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  <w:tr w:rsidR="00FF454B" w:rsidRPr="009B3118" w14:paraId="0A8D8593" w14:textId="77777777" w:rsidTr="004916D8">
        <w:trPr>
          <w:trHeight w:val="1383"/>
        </w:trPr>
        <w:tc>
          <w:tcPr>
            <w:tcW w:w="814" w:type="dxa"/>
            <w:gridSpan w:val="2"/>
            <w:tcBorders>
              <w:right w:val="single" w:sz="12" w:space="0" w:color="BFBFBF" w:themeColor="background1" w:themeShade="BF"/>
            </w:tcBorders>
          </w:tcPr>
          <w:p w14:paraId="4866DBC9" w14:textId="77777777" w:rsidR="00FF454B" w:rsidRPr="003C1112" w:rsidRDefault="00FF454B" w:rsidP="00D4349A">
            <w:pPr>
              <w:pStyle w:val="SOBberschrift2"/>
            </w:pPr>
          </w:p>
        </w:tc>
        <w:tc>
          <w:tcPr>
            <w:tcW w:w="7938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2D0A8FF4" w14:textId="77777777" w:rsidR="00FF454B" w:rsidRPr="00ED54B1" w:rsidRDefault="00FF454B" w:rsidP="00EF0EBE">
            <w:pPr>
              <w:rPr>
                <w:b/>
              </w:rPr>
            </w:pPr>
            <w:r w:rsidRPr="00ED54B1">
              <w:t>Bild:</w:t>
            </w:r>
          </w:p>
          <w:p w14:paraId="094146A1" w14:textId="77777777" w:rsidR="00FF454B" w:rsidRDefault="00FF454B" w:rsidP="00D4349A"/>
          <w:p w14:paraId="283F50CD" w14:textId="77777777" w:rsidR="00FF454B" w:rsidRDefault="00FF454B" w:rsidP="00D4349A"/>
          <w:p w14:paraId="200B98CC" w14:textId="77777777" w:rsidR="00FF454B" w:rsidRPr="004668D0" w:rsidDel="00FC6BCF" w:rsidRDefault="00FF454B" w:rsidP="00D4349A"/>
        </w:tc>
        <w:tc>
          <w:tcPr>
            <w:tcW w:w="533" w:type="dxa"/>
            <w:tcBorders>
              <w:left w:val="single" w:sz="12" w:space="0" w:color="BFBFBF" w:themeColor="background1" w:themeShade="BF"/>
            </w:tcBorders>
          </w:tcPr>
          <w:p w14:paraId="77F19928" w14:textId="32F525DB" w:rsidR="00FF454B" w:rsidRPr="00E64537" w:rsidRDefault="00FF454B" w:rsidP="00D4349A">
            <w:pPr>
              <w:jc w:val="center"/>
              <w:rPr>
                <w:noProof/>
              </w:rPr>
            </w:pPr>
          </w:p>
        </w:tc>
      </w:tr>
    </w:tbl>
    <w:p w14:paraId="20572A26" w14:textId="77777777" w:rsidR="00FF454B" w:rsidRDefault="00FF454B" w:rsidP="00FF454B"/>
    <w:tbl>
      <w:tblPr>
        <w:tblW w:w="9285" w:type="dxa"/>
        <w:tblInd w:w="-105" w:type="dxa"/>
        <w:tblLayout w:type="fixed"/>
        <w:tblLook w:val="01E0" w:firstRow="1" w:lastRow="1" w:firstColumn="1" w:lastColumn="1" w:noHBand="0" w:noVBand="0"/>
      </w:tblPr>
      <w:tblGrid>
        <w:gridCol w:w="759"/>
        <w:gridCol w:w="479"/>
        <w:gridCol w:w="4109"/>
        <w:gridCol w:w="284"/>
        <w:gridCol w:w="3082"/>
        <w:gridCol w:w="572"/>
      </w:tblGrid>
      <w:tr w:rsidR="00FF454B" w:rsidRPr="002C465D" w14:paraId="6E095869" w14:textId="77777777" w:rsidTr="005B4C4F">
        <w:tc>
          <w:tcPr>
            <w:tcW w:w="760" w:type="dxa"/>
          </w:tcPr>
          <w:p w14:paraId="4AF8C7F3" w14:textId="77777777" w:rsidR="00FF454B" w:rsidRPr="00EF0EBE" w:rsidRDefault="00FF454B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2</w:t>
            </w:r>
          </w:p>
        </w:tc>
        <w:tc>
          <w:tcPr>
            <w:tcW w:w="8525" w:type="dxa"/>
            <w:gridSpan w:val="5"/>
          </w:tcPr>
          <w:p w14:paraId="4D3464BC" w14:textId="708A5F71" w:rsidR="00FF454B" w:rsidRPr="006B406E" w:rsidRDefault="00FF454B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EF0EBE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FF454B" w:rsidRPr="009B3118" w14:paraId="2C475A26" w14:textId="77777777" w:rsidTr="005B4C4F">
        <w:trPr>
          <w:trHeight w:val="222"/>
        </w:trPr>
        <w:tc>
          <w:tcPr>
            <w:tcW w:w="760" w:type="dxa"/>
          </w:tcPr>
          <w:p w14:paraId="7791A55C" w14:textId="77777777" w:rsidR="00FF454B" w:rsidRPr="00EF0EBE" w:rsidRDefault="00FF454B" w:rsidP="00EF0EBE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a)</w:t>
            </w:r>
          </w:p>
        </w:tc>
        <w:tc>
          <w:tcPr>
            <w:tcW w:w="4590" w:type="dxa"/>
            <w:gridSpan w:val="2"/>
          </w:tcPr>
          <w:p w14:paraId="6DC80190" w14:textId="531926AB" w:rsidR="00FF454B" w:rsidRDefault="00FF454B" w:rsidP="00EF0EBE">
            <w:pPr>
              <w:rPr>
                <w:noProof/>
              </w:rPr>
            </w:pPr>
            <w:r>
              <w:rPr>
                <w:noProof/>
              </w:rPr>
              <w:t xml:space="preserve">Wie viele Bonbons sind das? </w:t>
            </w:r>
            <w:r w:rsidR="00815331">
              <w:rPr>
                <w:noProof/>
              </w:rPr>
              <w:br/>
            </w:r>
            <w:r>
              <w:rPr>
                <w:noProof/>
              </w:rPr>
              <w:t>Berechne ohne Bild.</w:t>
            </w:r>
          </w:p>
          <w:p w14:paraId="2CF0EA8C" w14:textId="14A6125E" w:rsidR="00FF454B" w:rsidRPr="00EE08AA" w:rsidRDefault="00385823" w:rsidP="00D4349A">
            <w:pPr>
              <w:outlineLvl w:val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4000" behindDoc="0" locked="0" layoutInCell="1" allowOverlap="1" wp14:anchorId="7E5D25E4" wp14:editId="7FB19C08">
                  <wp:simplePos x="0" y="0"/>
                  <wp:positionH relativeFrom="column">
                    <wp:posOffset>1684260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15331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86048" behindDoc="0" locked="0" layoutInCell="1" allowOverlap="1" wp14:anchorId="2A721AA6" wp14:editId="5BBBDC2F">
                      <wp:simplePos x="0" y="0"/>
                      <wp:positionH relativeFrom="column">
                        <wp:posOffset>317478</wp:posOffset>
                      </wp:positionH>
                      <wp:positionV relativeFrom="paragraph">
                        <wp:posOffset>106336</wp:posOffset>
                      </wp:positionV>
                      <wp:extent cx="175260" cy="285750"/>
                      <wp:effectExtent l="0" t="0" r="2540" b="635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D4349A" w:rsidRPr="007922A1" w:rsidRDefault="00D4349A" w:rsidP="00815331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A721AA6" id="_x0000_s1390" style="position:absolute;margin-left:25pt;margin-top:8.35pt;width:13.8pt;height:22.5pt;z-index:253186048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">
                      <v:shape id="Textfeld 3" o:spid="_x0000_s1391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5C9DC7F" w14:textId="51952FFF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392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C1CB505" w14:textId="5D1F0859" w:rsidR="00D4349A" w:rsidRPr="007922A1" w:rsidRDefault="00D4349A" w:rsidP="00815331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393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84" w:type="dxa"/>
          </w:tcPr>
          <w:p w14:paraId="3162D2A7" w14:textId="514C9880" w:rsidR="00FF454B" w:rsidRDefault="00FF454B" w:rsidP="00EF0EBE">
            <w:pPr>
              <w:pStyle w:val="berschrift4"/>
            </w:pPr>
          </w:p>
        </w:tc>
        <w:tc>
          <w:tcPr>
            <w:tcW w:w="3084" w:type="dxa"/>
            <w:tcMar>
              <w:left w:w="0" w:type="dxa"/>
            </w:tcMar>
          </w:tcPr>
          <w:p w14:paraId="373829AF" w14:textId="0E1049CD" w:rsidR="006B406E" w:rsidRDefault="006B406E" w:rsidP="004E6260">
            <w:pPr>
              <w:rPr>
                <w:b/>
              </w:rPr>
            </w:pPr>
          </w:p>
        </w:tc>
        <w:tc>
          <w:tcPr>
            <w:tcW w:w="567" w:type="dxa"/>
          </w:tcPr>
          <w:p w14:paraId="00A3F053" w14:textId="77777777" w:rsidR="00FF454B" w:rsidRPr="008015ED" w:rsidRDefault="00FF454B" w:rsidP="00D4349A"/>
        </w:tc>
      </w:tr>
      <w:tr w:rsidR="00815331" w:rsidRPr="009B3118" w14:paraId="7D7CE79E" w14:textId="77777777" w:rsidTr="005B4C4F">
        <w:tc>
          <w:tcPr>
            <w:tcW w:w="760" w:type="dxa"/>
          </w:tcPr>
          <w:p w14:paraId="1CDD6DEE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5CF0B04" w14:textId="1F923209" w:rsidR="00815331" w:rsidRPr="00B9270A" w:rsidRDefault="00815331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1</w:t>
            </w:r>
            <w:r w:rsidRPr="00B9270A"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22E68434" w14:textId="26E98CD5" w:rsidR="00815331" w:rsidRDefault="00815331" w:rsidP="00815331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="00385823">
              <w:rPr>
                <w:rFonts w:eastAsiaTheme="minorEastAsia"/>
                <w:noProof/>
              </w:rPr>
              <w:t xml:space="preserve">  </w:t>
            </w:r>
            <w:r>
              <w:rPr>
                <w:noProof/>
              </w:rPr>
              <w:t>von 48 Bonbons sind             Bonbons.</w:t>
            </w:r>
          </w:p>
        </w:tc>
        <w:tc>
          <w:tcPr>
            <w:tcW w:w="284" w:type="dxa"/>
          </w:tcPr>
          <w:p w14:paraId="006A7A03" w14:textId="77777777" w:rsidR="00815331" w:rsidRDefault="00815331" w:rsidP="00815331"/>
        </w:tc>
        <w:tc>
          <w:tcPr>
            <w:tcW w:w="3084" w:type="dxa"/>
          </w:tcPr>
          <w:p w14:paraId="0FD784A2" w14:textId="77777777" w:rsidR="00815331" w:rsidRDefault="00815331" w:rsidP="00815331"/>
        </w:tc>
        <w:tc>
          <w:tcPr>
            <w:tcW w:w="567" w:type="dxa"/>
          </w:tcPr>
          <w:p w14:paraId="5A07EF87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F3BE1AA" w14:textId="77777777" w:rsidTr="005B4C4F">
        <w:tc>
          <w:tcPr>
            <w:tcW w:w="760" w:type="dxa"/>
          </w:tcPr>
          <w:p w14:paraId="6289C72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5AAAFE3C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6CE82B6C" w14:textId="14F2A62E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88096" behindDoc="0" locked="0" layoutInCell="1" allowOverlap="1" wp14:anchorId="61447EE1" wp14:editId="50FAEBE3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21D6B018" w14:textId="77777777" w:rsidR="00385823" w:rsidRDefault="00385823" w:rsidP="00815331"/>
        </w:tc>
        <w:tc>
          <w:tcPr>
            <w:tcW w:w="3084" w:type="dxa"/>
            <w:vMerge w:val="restart"/>
          </w:tcPr>
          <w:p w14:paraId="129F9420" w14:textId="2966EE9A" w:rsidR="00385823" w:rsidRDefault="00385823" w:rsidP="00815331">
            <w:r>
              <w:t xml:space="preserve">Erklärung zu </w:t>
            </w:r>
            <w:r w:rsidR="00221A3A">
              <w:t>(</w:t>
            </w:r>
            <w:r>
              <w:t>3</w:t>
            </w:r>
            <w:r w:rsidR="00221A3A">
              <w:t>)</w:t>
            </w:r>
            <w:r>
              <w:t>:</w:t>
            </w:r>
          </w:p>
          <w:p w14:paraId="442E44BD" w14:textId="77777777" w:rsidR="00385823" w:rsidRDefault="00385823" w:rsidP="00815331"/>
        </w:tc>
        <w:tc>
          <w:tcPr>
            <w:tcW w:w="567" w:type="dxa"/>
          </w:tcPr>
          <w:p w14:paraId="3E0FCD18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00DCE4C3" w14:textId="77777777" w:rsidTr="005B4C4F">
        <w:tc>
          <w:tcPr>
            <w:tcW w:w="760" w:type="dxa"/>
          </w:tcPr>
          <w:p w14:paraId="49DE2D80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6B846AC7" w14:textId="149BEA7C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2</w:t>
            </w:r>
            <w:r w:rsidRPr="00B9270A">
              <w:rPr>
                <w:rFonts w:ascii="Calibri" w:hAnsi="Calibri"/>
                <w:noProof/>
              </w:rPr>
              <w:t>)</w:t>
            </w:r>
            <w:r w:rsidRPr="004668D0">
              <w:rPr>
                <w:noProof/>
                <w:position w:val="-24"/>
              </w:rPr>
              <w:t xml:space="preserve"> </w:t>
            </w:r>
          </w:p>
        </w:tc>
        <w:tc>
          <w:tcPr>
            <w:tcW w:w="4111" w:type="dxa"/>
          </w:tcPr>
          <w:p w14:paraId="520147FB" w14:textId="67B15DE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89120" behindDoc="0" locked="0" layoutInCell="1" allowOverlap="1" wp14:anchorId="745B06DE" wp14:editId="4538441F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-84713</wp:posOffset>
                      </wp:positionV>
                      <wp:extent cx="175260" cy="2857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9584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45B06DE" id="_x0000_s1394" style="position:absolute;margin-left:-2.2pt;margin-top:-6.65pt;width:13.8pt;height:22.5pt;z-index:253189120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">
                      <v:shape id="Textfeld 3" o:spid="_x0000_s1395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E67C670" w14:textId="5C3E7FD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96" type="#_x0000_t202" style="position:absolute;left:79584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E3496BE" w14:textId="0EDE04E6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397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56 Bonbons sind              Bonbons.</w:t>
            </w:r>
          </w:p>
        </w:tc>
        <w:tc>
          <w:tcPr>
            <w:tcW w:w="284" w:type="dxa"/>
          </w:tcPr>
          <w:p w14:paraId="16335369" w14:textId="77777777" w:rsidR="00385823" w:rsidRDefault="00385823" w:rsidP="00815331"/>
        </w:tc>
        <w:tc>
          <w:tcPr>
            <w:tcW w:w="3084" w:type="dxa"/>
            <w:vMerge/>
          </w:tcPr>
          <w:p w14:paraId="4A1393D9" w14:textId="77777777" w:rsidR="00385823" w:rsidRDefault="00385823" w:rsidP="00815331"/>
        </w:tc>
        <w:tc>
          <w:tcPr>
            <w:tcW w:w="567" w:type="dxa"/>
          </w:tcPr>
          <w:p w14:paraId="6C1BC837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47CB6C25" w14:textId="77777777" w:rsidTr="005B4C4F">
        <w:tc>
          <w:tcPr>
            <w:tcW w:w="760" w:type="dxa"/>
          </w:tcPr>
          <w:p w14:paraId="0F74EC5D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139C6D80" w14:textId="77777777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4111" w:type="dxa"/>
          </w:tcPr>
          <w:p w14:paraId="73218670" w14:textId="5CF7FA64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190144" behindDoc="0" locked="0" layoutInCell="1" allowOverlap="1" wp14:anchorId="566C19EB" wp14:editId="1A9A3F3E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" w:type="dxa"/>
          </w:tcPr>
          <w:p w14:paraId="682F66B4" w14:textId="77777777" w:rsidR="00385823" w:rsidRDefault="00385823" w:rsidP="00815331"/>
        </w:tc>
        <w:tc>
          <w:tcPr>
            <w:tcW w:w="3084" w:type="dxa"/>
            <w:vMerge/>
          </w:tcPr>
          <w:p w14:paraId="7D83F681" w14:textId="77777777" w:rsidR="00385823" w:rsidRDefault="00385823" w:rsidP="00815331"/>
        </w:tc>
        <w:tc>
          <w:tcPr>
            <w:tcW w:w="567" w:type="dxa"/>
          </w:tcPr>
          <w:p w14:paraId="4A94C160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385823" w:rsidRPr="009B3118" w14:paraId="7A1226A9" w14:textId="77777777" w:rsidTr="005B4C4F">
        <w:tc>
          <w:tcPr>
            <w:tcW w:w="760" w:type="dxa"/>
          </w:tcPr>
          <w:p w14:paraId="38CF0F89" w14:textId="77777777" w:rsidR="00385823" w:rsidRPr="00EF0EBE" w:rsidRDefault="00385823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79" w:type="dxa"/>
          </w:tcPr>
          <w:p w14:paraId="7A93D62E" w14:textId="0357A3CF" w:rsidR="00385823" w:rsidRPr="00B9270A" w:rsidRDefault="00385823" w:rsidP="00815331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(3</w:t>
            </w:r>
            <w:r>
              <w:rPr>
                <w:rFonts w:ascii="Calibri" w:hAnsi="Calibri"/>
                <w:noProof/>
              </w:rPr>
              <w:t>)</w:t>
            </w:r>
          </w:p>
        </w:tc>
        <w:tc>
          <w:tcPr>
            <w:tcW w:w="4111" w:type="dxa"/>
          </w:tcPr>
          <w:p w14:paraId="069E3F6F" w14:textId="2119137D" w:rsidR="00385823" w:rsidRDefault="00385823" w:rsidP="0081533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91168" behindDoc="0" locked="0" layoutInCell="1" allowOverlap="1" wp14:anchorId="3CF8C2BC" wp14:editId="2A78E92B">
                      <wp:simplePos x="0" y="0"/>
                      <wp:positionH relativeFrom="column">
                        <wp:posOffset>-27596</wp:posOffset>
                      </wp:positionH>
                      <wp:positionV relativeFrom="paragraph">
                        <wp:posOffset>-83390</wp:posOffset>
                      </wp:positionV>
                      <wp:extent cx="175260" cy="285750"/>
                      <wp:effectExtent l="0" t="0" r="2540" b="635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69178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D4349A" w:rsidRPr="007922A1" w:rsidRDefault="00D4349A" w:rsidP="004E6260">
                                    <w:pPr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F8C2BC" id="_x0000_s1398" style="position:absolute;margin-left:-2.15pt;margin-top:-6.55pt;width:13.8pt;height:22.5pt;z-index:253191168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">
                      <v:shape id="Textfeld 3" o:spid="_x0000_s1399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DF2EA84" w14:textId="52EE983B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400" type="#_x0000_t202" style="position:absolute;left:69178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7B1BAE6E" w14:textId="7F629FDC" w:rsidR="00D4349A" w:rsidRPr="007922A1" w:rsidRDefault="00D4349A" w:rsidP="004E6260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01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von 72 Bonbons sind</w:t>
            </w:r>
            <w:r>
              <w:rPr>
                <w:noProof/>
              </w:rPr>
              <w:tab/>
              <w:t xml:space="preserve">            Bonbons. </w:t>
            </w:r>
          </w:p>
          <w:p w14:paraId="553CD8C7" w14:textId="7A831E47" w:rsidR="00385823" w:rsidRDefault="00385823" w:rsidP="00815331"/>
          <w:p w14:paraId="148C93A1" w14:textId="25F8EABA" w:rsidR="00385823" w:rsidRDefault="00385823" w:rsidP="00815331">
            <w:pPr>
              <w:rPr>
                <w:rFonts w:ascii="Calibri" w:eastAsia="MS ??" w:hAnsi="Calibri" w:cs="Times New Roman"/>
                <w:noProof/>
              </w:rPr>
            </w:pPr>
          </w:p>
        </w:tc>
        <w:tc>
          <w:tcPr>
            <w:tcW w:w="284" w:type="dxa"/>
          </w:tcPr>
          <w:p w14:paraId="70085722" w14:textId="77777777" w:rsidR="00385823" w:rsidRDefault="00385823" w:rsidP="00815331"/>
        </w:tc>
        <w:tc>
          <w:tcPr>
            <w:tcW w:w="3084" w:type="dxa"/>
            <w:vMerge/>
          </w:tcPr>
          <w:p w14:paraId="0B03B6C8" w14:textId="77777777" w:rsidR="00385823" w:rsidRDefault="00385823" w:rsidP="00815331"/>
        </w:tc>
        <w:tc>
          <w:tcPr>
            <w:tcW w:w="567" w:type="dxa"/>
          </w:tcPr>
          <w:p w14:paraId="2887BAB3" w14:textId="77777777" w:rsidR="00385823" w:rsidRPr="009B3118" w:rsidRDefault="00385823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5B4C4F" w:rsidRPr="009B3118" w14:paraId="3E24EB5A" w14:textId="77777777" w:rsidTr="005B4C4F">
        <w:trPr>
          <w:gridAfter w:val="2"/>
          <w:wAfter w:w="3656" w:type="dxa"/>
        </w:trPr>
        <w:tc>
          <w:tcPr>
            <w:tcW w:w="760" w:type="dxa"/>
          </w:tcPr>
          <w:p w14:paraId="059CA74A" w14:textId="706AD496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  <w:r w:rsidRPr="00815331">
              <w:rPr>
                <w:color w:val="70BCC9" w:themeColor="text2" w:themeTint="99"/>
              </w:rPr>
              <w:t>b)</w:t>
            </w:r>
          </w:p>
        </w:tc>
        <w:tc>
          <w:tcPr>
            <w:tcW w:w="4869" w:type="dxa"/>
            <w:gridSpan w:val="3"/>
          </w:tcPr>
          <w:p w14:paraId="224764A2" w14:textId="64F442AE" w:rsidR="005B4C4F" w:rsidRDefault="005B4C4F" w:rsidP="00815331">
            <w:pPr>
              <w:rPr>
                <w:rFonts w:ascii="Calibri" w:eastAsia="MS ??" w:hAnsi="Calibri" w:cs="Times New Roman"/>
                <w:noProof/>
              </w:rPr>
            </w:pPr>
            <w:r>
              <w:t>Erkläre deine Rechnung aus Teilaufgabe 3.</w:t>
            </w:r>
          </w:p>
        </w:tc>
      </w:tr>
      <w:tr w:rsidR="005B4C4F" w:rsidRPr="009B3118" w14:paraId="265D7995" w14:textId="77777777" w:rsidTr="005B4C4F">
        <w:trPr>
          <w:gridAfter w:val="5"/>
          <w:wAfter w:w="8525" w:type="dxa"/>
        </w:trPr>
        <w:tc>
          <w:tcPr>
            <w:tcW w:w="760" w:type="dxa"/>
          </w:tcPr>
          <w:p w14:paraId="64C27B07" w14:textId="77777777" w:rsidR="005B4C4F" w:rsidRPr="00EF0EBE" w:rsidRDefault="005B4C4F" w:rsidP="00815331">
            <w:pPr>
              <w:pStyle w:val="berschrift4"/>
              <w:rPr>
                <w:color w:val="70BCC9" w:themeColor="text2" w:themeTint="99"/>
              </w:rPr>
            </w:pPr>
          </w:p>
        </w:tc>
      </w:tr>
      <w:tr w:rsidR="00815331" w:rsidRPr="009B3118" w14:paraId="0335EDBB" w14:textId="77777777" w:rsidTr="005B4C4F">
        <w:trPr>
          <w:trHeight w:val="277"/>
        </w:trPr>
        <w:tc>
          <w:tcPr>
            <w:tcW w:w="760" w:type="dxa"/>
          </w:tcPr>
          <w:p w14:paraId="7133ACD0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7958" w:type="dxa"/>
            <w:gridSpan w:val="4"/>
          </w:tcPr>
          <w:p w14:paraId="621D9348" w14:textId="3FEACE4C" w:rsidR="00815331" w:rsidRPr="00CC0EF9" w:rsidRDefault="00815331" w:rsidP="00815331">
            <w:pPr>
              <w:rPr>
                <w:noProof/>
              </w:rPr>
            </w:pPr>
          </w:p>
        </w:tc>
        <w:tc>
          <w:tcPr>
            <w:tcW w:w="567" w:type="dxa"/>
          </w:tcPr>
          <w:p w14:paraId="23A81B8E" w14:textId="01BA0360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  <w:tr w:rsidR="00815331" w:rsidRPr="009B3118" w14:paraId="040DA1B4" w14:textId="77777777" w:rsidTr="005B4C4F">
        <w:trPr>
          <w:trHeight w:val="861"/>
        </w:trPr>
        <w:tc>
          <w:tcPr>
            <w:tcW w:w="760" w:type="dxa"/>
          </w:tcPr>
          <w:p w14:paraId="46EDDBED" w14:textId="77777777" w:rsidR="00815331" w:rsidRPr="00EF0EBE" w:rsidRDefault="00815331" w:rsidP="00815331">
            <w:pPr>
              <w:pStyle w:val="berschrift4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c)</w:t>
            </w:r>
          </w:p>
        </w:tc>
        <w:tc>
          <w:tcPr>
            <w:tcW w:w="7958" w:type="dxa"/>
            <w:gridSpan w:val="4"/>
          </w:tcPr>
          <w:p w14:paraId="2E1AE765" w14:textId="2DF90DC1" w:rsidR="00815331" w:rsidRPr="004E6260" w:rsidRDefault="00815331" w:rsidP="00815331">
            <w:r>
              <w:rPr>
                <w:noProof/>
              </w:rPr>
              <w:drawing>
                <wp:anchor distT="0" distB="0" distL="114300" distR="114300" simplePos="0" relativeHeight="253174784" behindDoc="0" locked="0" layoutInCell="1" allowOverlap="1" wp14:anchorId="719BD24D" wp14:editId="0EBCE533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-246283</wp:posOffset>
                  </wp:positionV>
                  <wp:extent cx="409575" cy="714375"/>
                  <wp:effectExtent l="0" t="0" r="9525" b="9525"/>
                  <wp:wrapNone/>
                  <wp:docPr id="2086229311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</w:t>
            </w:r>
            <w:r w:rsidRPr="004E6260">
              <w:t xml:space="preserve">reibe den Anteil für die Bonbons auf:                   von 8 Bonbons sind 6 Bonbons. </w:t>
            </w:r>
          </w:p>
        </w:tc>
        <w:tc>
          <w:tcPr>
            <w:tcW w:w="567" w:type="dxa"/>
          </w:tcPr>
          <w:p w14:paraId="592BE56E" w14:textId="77777777" w:rsidR="00815331" w:rsidRPr="009B3118" w:rsidRDefault="00815331" w:rsidP="00815331">
            <w:pPr>
              <w:jc w:val="center"/>
              <w:rPr>
                <w:b/>
                <w:color w:val="4F6228"/>
              </w:rPr>
            </w:pPr>
          </w:p>
        </w:tc>
      </w:tr>
    </w:tbl>
    <w:p w14:paraId="460DCB4D" w14:textId="77777777" w:rsidR="00FF454B" w:rsidRPr="00FF454B" w:rsidRDefault="00FF454B" w:rsidP="00FF454B">
      <w:pPr>
        <w:sectPr w:rsidR="00FF454B" w:rsidRPr="00FF454B" w:rsidSect="001130EE">
          <w:headerReference w:type="default" r:id="rId131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64" w:type="dxa"/>
        <w:tblInd w:w="-284" w:type="dxa"/>
        <w:tblLayout w:type="fixed"/>
        <w:tblLook w:val="01E0" w:firstRow="1" w:lastRow="1" w:firstColumn="1" w:lastColumn="1" w:noHBand="0" w:noVBand="0"/>
      </w:tblPr>
      <w:tblGrid>
        <w:gridCol w:w="993"/>
        <w:gridCol w:w="425"/>
        <w:gridCol w:w="7938"/>
        <w:gridCol w:w="108"/>
      </w:tblGrid>
      <w:tr w:rsidR="007E2A15" w:rsidRPr="007701BC" w14:paraId="4598C13D" w14:textId="77777777" w:rsidTr="00D4349A">
        <w:trPr>
          <w:trHeight w:val="382"/>
        </w:trPr>
        <w:tc>
          <w:tcPr>
            <w:tcW w:w="993" w:type="dxa"/>
          </w:tcPr>
          <w:p w14:paraId="0D2D7591" w14:textId="77777777" w:rsidR="007E2A15" w:rsidRDefault="007E2A15" w:rsidP="00D4349A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471" w:type="dxa"/>
            <w:gridSpan w:val="3"/>
          </w:tcPr>
          <w:p w14:paraId="2403EC9B" w14:textId="65255B2E" w:rsidR="007E2A15" w:rsidRDefault="007E2A15" w:rsidP="00D4349A">
            <w:pPr>
              <w:pStyle w:val="berschrift1"/>
            </w:pPr>
            <w:r>
              <w:t>Ich kann Anteile von Mengen bestimmen und darstellen</w:t>
            </w:r>
          </w:p>
        </w:tc>
      </w:tr>
      <w:tr w:rsidR="007E2A15" w:rsidRPr="007701BC" w14:paraId="5BC6A3FE" w14:textId="77777777" w:rsidTr="00D4349A">
        <w:trPr>
          <w:trHeight w:val="777"/>
        </w:trPr>
        <w:tc>
          <w:tcPr>
            <w:tcW w:w="993" w:type="dxa"/>
          </w:tcPr>
          <w:p w14:paraId="103A0D37" w14:textId="77777777" w:rsidR="007E2A15" w:rsidRPr="000E14DC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471" w:type="dxa"/>
            <w:gridSpan w:val="3"/>
          </w:tcPr>
          <w:p w14:paraId="1E19B878" w14:textId="67AFC4D9" w:rsidR="007E2A15" w:rsidRPr="000E14DC" w:rsidRDefault="007E2A15" w:rsidP="00D4349A">
            <w:pPr>
              <w:pStyle w:val="berschrift2"/>
            </w:pPr>
            <w:r>
              <w:t>Anteile von Mengen bestimmen</w:t>
            </w:r>
          </w:p>
        </w:tc>
      </w:tr>
      <w:tr w:rsidR="007E2A15" w:rsidRPr="007701BC" w14:paraId="5F7ADD4B" w14:textId="77777777" w:rsidTr="00E60CDF">
        <w:trPr>
          <w:trHeight w:val="437"/>
        </w:trPr>
        <w:tc>
          <w:tcPr>
            <w:tcW w:w="993" w:type="dxa"/>
          </w:tcPr>
          <w:p w14:paraId="6E8E1D4A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>1.1</w:t>
            </w:r>
          </w:p>
        </w:tc>
        <w:tc>
          <w:tcPr>
            <w:tcW w:w="8471" w:type="dxa"/>
            <w:gridSpan w:val="3"/>
          </w:tcPr>
          <w:p w14:paraId="5D068DCD" w14:textId="77777777" w:rsidR="007E2A15" w:rsidRPr="000E14DC" w:rsidRDefault="007E2A15" w:rsidP="00E60CDF">
            <w:pPr>
              <w:pStyle w:val="berschrift3"/>
              <w:spacing w:before="0"/>
            </w:pPr>
            <w:r w:rsidRPr="000E14DC">
              <w:t xml:space="preserve">Anteile </w:t>
            </w:r>
            <w:r>
              <w:t>von Mengen mit Bruchstreifen bestimmen</w:t>
            </w:r>
          </w:p>
        </w:tc>
      </w:tr>
      <w:tr w:rsidR="007E2A15" w:rsidRPr="007701BC" w14:paraId="1083C8EE" w14:textId="77777777" w:rsidTr="00E47183">
        <w:trPr>
          <w:trHeight w:val="7175"/>
        </w:trPr>
        <w:tc>
          <w:tcPr>
            <w:tcW w:w="1418" w:type="dxa"/>
            <w:gridSpan w:val="2"/>
          </w:tcPr>
          <w:p w14:paraId="07886EB3" w14:textId="77777777" w:rsidR="007E2A15" w:rsidRPr="007701BC" w:rsidRDefault="007E2A15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8046" w:type="dxa"/>
            <w:gridSpan w:val="2"/>
          </w:tcPr>
          <w:p w14:paraId="180B8473" w14:textId="77777777" w:rsidR="007E2A15" w:rsidRPr="00882967" w:rsidRDefault="007E2A15" w:rsidP="00406FCF">
            <w:pPr>
              <w:spacing w:after="120"/>
              <w:rPr>
                <w:noProof/>
              </w:rPr>
            </w:pPr>
            <w:r w:rsidRPr="00882967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7E2A15" w:rsidRPr="00882967" w:rsidRDefault="00E60CDF" w:rsidP="00D4349A">
            <w:pPr>
              <w:pStyle w:val="Text"/>
              <w:rPr>
                <w:noProof/>
              </w:rPr>
            </w:pPr>
            <w:r w:rsidRPr="000E14DC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2639232" behindDoc="0" locked="0" layoutInCell="1" allowOverlap="1" wp14:anchorId="212304CF" wp14:editId="144B7685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D4349A" w:rsidRPr="00406FCF" w:rsidRDefault="00D4349A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D4349A" w:rsidRPr="00406FCF" w:rsidRDefault="00D4349A" w:rsidP="00E60CDF">
                                    <w:pPr>
                                      <w:pStyle w:val="Listenabsatz"/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 w:rsidR="008C757D"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2304CF" id="Gruppierung 14" o:spid="_x0000_s1402" style="position:absolute;margin-left:206.65pt;margin-top:4.45pt;width:195.45pt;height:112.5pt;z-index:252639232;mso-position-horizontal-relative:text;mso-position-vertical-relative:text;mso-height-relative:margin" coordsize="24822,14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">
                      <v:shape id="Textfeld 11182" o:spid="_x0000_s1403" type="#_x0000_t202" style="position:absolute;width:24822;height:142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" filled="f" strokecolor="#a6a6a6">
                        <v:textbox>
                          <w:txbxContent>
                            <w:p w14:paraId="3A489824" w14:textId="77777777" w:rsidR="00D4349A" w:rsidRPr="00406FCF" w:rsidRDefault="00D4349A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D4349A" w:rsidRPr="00406FCF" w:rsidRDefault="00D4349A" w:rsidP="00E60CDF">
                              <w:pPr>
                                <w:pStyle w:val="Listenabsatz"/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 w:rsidR="008C757D"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DA14E8"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7E2A15" w:rsidRPr="00882967" w:rsidRDefault="007E2A15" w:rsidP="00D4349A">
            <w:pPr>
              <w:pStyle w:val="Text"/>
              <w:rPr>
                <w:noProof/>
              </w:rPr>
            </w:pPr>
          </w:p>
          <w:p w14:paraId="04FDD02A" w14:textId="35ABF21F" w:rsidR="00DA14E8" w:rsidRDefault="00E47183" w:rsidP="00D4349A">
            <w:pPr>
              <w:rPr>
                <w:noProof/>
              </w:rPr>
            </w:pPr>
            <w:r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2192" behindDoc="0" locked="0" layoutInCell="1" allowOverlap="1" wp14:anchorId="773AB2A7" wp14:editId="7B95E092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226060</wp:posOffset>
                  </wp:positionV>
                  <wp:extent cx="2581910" cy="1734185"/>
                  <wp:effectExtent l="0" t="0" r="0" b="5715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58191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20832" behindDoc="0" locked="0" layoutInCell="1" allowOverlap="1" wp14:anchorId="21D50908" wp14:editId="02EC8AD9">
                      <wp:simplePos x="0" y="0"/>
                      <wp:positionH relativeFrom="column">
                        <wp:posOffset>577003</wp:posOffset>
                      </wp:positionH>
                      <wp:positionV relativeFrom="paragraph">
                        <wp:posOffset>64135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D50908" id="_x0000_s1404" style="position:absolute;margin-left:45.45pt;margin-top:5.05pt;width:23.5pt;height:34.25pt;z-index:252920832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">
                      <v:shape id="Textfeld 3" o:spid="_x0000_s1405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" filled="f" stroked="f" strokeweight=".5pt">
                        <v:textbox>
                          <w:txbxContent>
                            <w:p w14:paraId="440F4AE9" w14:textId="765FF7E8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06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7F719488" w14:textId="21F7C766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0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A14E8"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194240" behindDoc="0" locked="0" layoutInCell="1" allowOverlap="1" wp14:anchorId="6CF3357D" wp14:editId="3FD54BF5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14E8" w:rsidRPr="00DA14E8">
              <w:rPr>
                <w:noProof/>
              </w:rPr>
              <w:t xml:space="preserve">So legst du die Aufgabe: </w:t>
            </w:r>
            <w:r w:rsidR="00DA14E8" w:rsidRPr="00DA14E8">
              <w:rPr>
                <w:noProof/>
              </w:rPr>
              <w:br/>
            </w:r>
            <w:r w:rsidR="00DA14E8" w:rsidRPr="00DA14E8">
              <w:rPr>
                <w:b/>
                <w:bCs/>
                <w:noProof/>
              </w:rPr>
              <w:t>Wie viel ist     von 24?</w:t>
            </w:r>
          </w:p>
          <w:p w14:paraId="42398159" w14:textId="22CECB34" w:rsidR="00DA14E8" w:rsidRPr="00406FCF" w:rsidRDefault="00DA14E8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1.  </w:t>
            </w:r>
            <w:r>
              <w:rPr>
                <w:noProof/>
              </w:rPr>
              <w:tab/>
              <w:t xml:space="preserve">Nimm den Sechstel-Streifen, </w:t>
            </w:r>
            <w:r>
              <w:rPr>
                <w:noProof/>
              </w:rPr>
              <w:br/>
              <w:t>denn es geht um fünf Sechstel.</w:t>
            </w:r>
          </w:p>
          <w:p w14:paraId="4D6407D7" w14:textId="5D02107A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2.  </w:t>
            </w:r>
            <w:r>
              <w:rPr>
                <w:noProof/>
              </w:rPr>
              <w:tab/>
              <w:t>Verteile die ganze Menge, also die</w:t>
            </w:r>
            <w:r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3.  </w:t>
            </w:r>
            <w:r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406FCF" w:rsidRDefault="00406FC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4.  </w:t>
            </w:r>
            <w:r>
              <w:rPr>
                <w:noProof/>
              </w:rPr>
              <w:tab/>
              <w:t xml:space="preserve">Zu jedem Sechstel-Feld gehört eine </w:t>
            </w:r>
            <w:r>
              <w:rPr>
                <w:noProof/>
              </w:rPr>
              <w:br/>
              <w:t xml:space="preserve">4er-Gruppe von Plättchen. </w:t>
            </w:r>
            <w:r>
              <w:rPr>
                <w:noProof/>
              </w:rPr>
              <w:br/>
              <w:t xml:space="preserve">Also ist der Teil zu einem Feld:  </w:t>
            </w:r>
            <w:r w:rsidRPr="00406FCF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0ABC015C" w:rsidR="004A5594" w:rsidRPr="00882967" w:rsidRDefault="005F6509" w:rsidP="00406FCF">
            <w:pPr>
              <w:spacing w:after="120"/>
              <w:ind w:left="312" w:hanging="312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196288" behindDoc="0" locked="0" layoutInCell="1" allowOverlap="1" wp14:anchorId="1E2CC08B" wp14:editId="74CFC6B3">
                      <wp:simplePos x="0" y="0"/>
                      <wp:positionH relativeFrom="column">
                        <wp:posOffset>4319482</wp:posOffset>
                      </wp:positionH>
                      <wp:positionV relativeFrom="page">
                        <wp:posOffset>4467860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823CF8" w14:textId="6CE02EF8" w:rsidR="00D4349A" w:rsidRPr="00AF1C61" w:rsidRDefault="00D4349A" w:rsidP="006D4317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369F21A" w14:textId="77777777" w:rsidR="00D4349A" w:rsidRPr="00AF1C61" w:rsidRDefault="00D4349A" w:rsidP="006D4317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E2CC08B" id="_x0000_s1408" style="position:absolute;left:0;text-align:left;margin-left:340.1pt;margin-top:351.8pt;width:23.5pt;height:34.25pt;z-index:253196288;mso-position-horizontal-relative:text;mso-position-vertical-relative:page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">
                      <v:shape id="Textfeld 3" o:spid="_x0000_s1409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" filled="f" stroked="f" strokeweight=".5pt">
                        <v:textbox>
                          <w:txbxContent>
                            <w:p w14:paraId="74823CF8" w14:textId="6CE02EF8" w:rsidR="00D4349A" w:rsidRPr="00AF1C61" w:rsidRDefault="00D4349A" w:rsidP="006D4317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10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" filled="f" stroked="f" strokeweight=".5pt">
                        <v:textbox>
                          <w:txbxContent>
                            <w:p w14:paraId="4369F21A" w14:textId="77777777" w:rsidR="00D4349A" w:rsidRPr="00AF1C61" w:rsidRDefault="00D4349A" w:rsidP="006D431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" strokecolor="windowText" strokeweight="1pt">
                        <v:stroke joinstyle="miter"/>
                      </v:line>
                      <w10:wrap anchory="page"/>
                    </v:group>
                  </w:pict>
                </mc:Fallback>
              </mc:AlternateContent>
            </w:r>
            <w:r w:rsidR="00406FCF">
              <w:rPr>
                <w:noProof/>
              </w:rPr>
              <w:t xml:space="preserve">5.  </w:t>
            </w:r>
            <w:r w:rsidR="00406FCF">
              <w:rPr>
                <w:noProof/>
              </w:rPr>
              <w:tab/>
              <w:t xml:space="preserve">Wie viele Plättchen gehören dann </w:t>
            </w:r>
            <w:r w:rsidR="00406FCF">
              <w:rPr>
                <w:noProof/>
              </w:rPr>
              <w:br/>
              <w:t xml:space="preserve">zu 5 </w:t>
            </w:r>
            <w:r w:rsidR="00DA14E8">
              <w:rPr>
                <w:noProof/>
              </w:rPr>
              <w:t>Sechsteln</w:t>
            </w:r>
            <w:r w:rsidR="006D4317">
              <w:rPr>
                <w:noProof/>
              </w:rPr>
              <w:t xml:space="preserve"> von 24</w:t>
            </w:r>
            <w:r w:rsidR="00DA14E8">
              <w:rPr>
                <w:noProof/>
              </w:rPr>
              <w:t>?</w:t>
            </w:r>
            <w:r w:rsidR="00406FCF">
              <w:rPr>
                <w:noProof/>
              </w:rPr>
              <w:t xml:space="preserve"> </w:t>
            </w:r>
            <w:r w:rsidR="00406FCF" w:rsidRPr="00406FCF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7E2A15" w:rsidRPr="007701BC" w14:paraId="00B5EB2C" w14:textId="77777777" w:rsidTr="00D4349A">
        <w:trPr>
          <w:gridAfter w:val="1"/>
          <w:wAfter w:w="108" w:type="dxa"/>
          <w:trHeight w:val="560"/>
        </w:trPr>
        <w:tc>
          <w:tcPr>
            <w:tcW w:w="993" w:type="dxa"/>
            <w:vMerge w:val="restart"/>
          </w:tcPr>
          <w:p w14:paraId="2AC0185F" w14:textId="16C0FBAD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40640" behindDoc="0" locked="0" layoutInCell="1" allowOverlap="1" wp14:anchorId="0483D852" wp14:editId="136FD44E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2109047</wp:posOffset>
                  </wp:positionV>
                  <wp:extent cx="360000" cy="272386"/>
                  <wp:effectExtent l="0" t="0" r="2540" b="0"/>
                  <wp:wrapNone/>
                  <wp:docPr id="925544376" name="Grafik 92554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  <w:vMerge w:val="restart"/>
          </w:tcPr>
          <w:p w14:paraId="2673BA0C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8" w:type="dxa"/>
          </w:tcPr>
          <w:p w14:paraId="40B5276A" w14:textId="5E0D333D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7701BC">
              <w:rPr>
                <w:noProof/>
                <w:color w:val="000000" w:themeColor="text1"/>
                <w:szCs w:val="20"/>
              </w:rPr>
              <w:t>Tim hat ein</w:t>
            </w:r>
            <w:r w:rsidR="00406FCF">
              <w:rPr>
                <w:noProof/>
                <w:color w:val="000000" w:themeColor="text1"/>
                <w:szCs w:val="20"/>
              </w:rPr>
              <w:t>e Tabelle</w:t>
            </w:r>
            <w:r w:rsidRPr="007701BC">
              <w:rPr>
                <w:noProof/>
                <w:color w:val="000000" w:themeColor="text1"/>
                <w:szCs w:val="20"/>
              </w:rPr>
              <w:t xml:space="preserve"> angefangen. Damit löst er die Aufgabe „Wie viel ist</w:t>
            </w:r>
            <w:r w:rsidR="00E60CDF">
              <w:rPr>
                <w:noProof/>
                <w:color w:val="000000" w:themeColor="text1"/>
                <w:szCs w:val="20"/>
              </w:rPr>
              <w:t xml:space="preserve">       </w:t>
            </w:r>
            <w:r w:rsidRPr="007701BC">
              <w:rPr>
                <w:noProof/>
                <w:color w:val="000000" w:themeColor="text1"/>
                <w:szCs w:val="20"/>
              </w:rPr>
              <w:t>von 8?“</w:t>
            </w:r>
          </w:p>
        </w:tc>
      </w:tr>
      <w:tr w:rsidR="007E2A15" w:rsidRPr="007701BC" w14:paraId="1F8D6F26" w14:textId="77777777" w:rsidTr="00D4349A">
        <w:trPr>
          <w:gridAfter w:val="1"/>
          <w:wAfter w:w="108" w:type="dxa"/>
          <w:trHeight w:val="2720"/>
        </w:trPr>
        <w:tc>
          <w:tcPr>
            <w:tcW w:w="993" w:type="dxa"/>
            <w:vMerge/>
          </w:tcPr>
          <w:p w14:paraId="5E0BAC68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D7228A0" w14:textId="55405B4F" w:rsidR="007E2A15" w:rsidRPr="007701BC" w:rsidRDefault="00406FCF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29024" behindDoc="0" locked="0" layoutInCell="1" allowOverlap="1" wp14:anchorId="5768453E" wp14:editId="47975849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1900132</wp:posOffset>
                      </wp:positionV>
                      <wp:extent cx="298646" cy="435398"/>
                      <wp:effectExtent l="0" t="0" r="0" b="0"/>
                      <wp:wrapNone/>
                      <wp:docPr id="178420282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130741542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FB4DFD" w14:textId="6E768AD6" w:rsidR="00D4349A" w:rsidRPr="00AF1C61" w:rsidRDefault="00D4349A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4594503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C0B9ED" w14:textId="77777777" w:rsidR="00D4349A" w:rsidRPr="00AF1C61" w:rsidRDefault="00D4349A" w:rsidP="00E60CD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55703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768453E" id="_x0000_s1412" style="position:absolute;margin-left:105.9pt;margin-top:149.6pt;width:23.5pt;height:34.3pt;z-index:252929024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">
                      <v:shape id="Textfeld 3" o:spid="_x0000_s1413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" filled="f" stroked="f" strokeweight=".5pt">
                        <v:textbox>
                          <w:txbxContent>
                            <w:p w14:paraId="44FB4DFD" w14:textId="6E768AD6" w:rsidR="00D4349A" w:rsidRPr="00AF1C61" w:rsidRDefault="00D4349A" w:rsidP="00E60CD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14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" filled="f" stroked="f" strokeweight=".5pt">
                        <v:textbox>
                          <w:txbxContent>
                            <w:p w14:paraId="27C0B9ED" w14:textId="77777777" w:rsidR="00D4349A" w:rsidRPr="00AF1C61" w:rsidRDefault="00D4349A" w:rsidP="00E60CD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1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5C0B44">
              <w:rPr>
                <w:noProof/>
                <w:color w:val="000000" w:themeColor="text1"/>
              </w:rPr>
              <w:drawing>
                <wp:inline distT="0" distB="0" distL="0" distR="0" wp14:anchorId="20FBBBDE" wp14:editId="3141169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A15" w:rsidRPr="007701BC" w14:paraId="09407305" w14:textId="77777777" w:rsidTr="00D4349A">
        <w:trPr>
          <w:gridAfter w:val="1"/>
          <w:wAfter w:w="108" w:type="dxa"/>
          <w:trHeight w:val="568"/>
        </w:trPr>
        <w:tc>
          <w:tcPr>
            <w:tcW w:w="993" w:type="dxa"/>
            <w:vMerge/>
          </w:tcPr>
          <w:p w14:paraId="0FEDC360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7938" w:type="dxa"/>
          </w:tcPr>
          <w:p w14:paraId="7EF49D38" w14:textId="12C46DCF" w:rsidR="007E2A15" w:rsidRPr="007701BC" w:rsidRDefault="007E2A15" w:rsidP="005C0B44">
            <w:pPr>
              <w:spacing w:before="120" w:line="276" w:lineRule="auto"/>
              <w:rPr>
                <w:noProof/>
              </w:rPr>
            </w:pPr>
            <w:r w:rsidRPr="007701BC">
              <w:rPr>
                <w:noProof/>
              </w:rPr>
              <w:t>Warum guckt er sich ers</w:t>
            </w:r>
            <w:r w:rsidR="00E60CDF">
              <w:rPr>
                <w:noProof/>
              </w:rPr>
              <w:t xml:space="preserve">t  </w:t>
            </w:r>
            <w:r w:rsidRPr="007701BC">
              <w:rPr>
                <w:noProof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Pr="007701BC">
              <w:rPr>
                <w:noProof/>
              </w:rPr>
              <w:t>von 8 an?</w:t>
            </w:r>
          </w:p>
        </w:tc>
      </w:tr>
      <w:tr w:rsidR="007E2A15" w:rsidRPr="007701BC" w14:paraId="177FAD48" w14:textId="77777777" w:rsidTr="00D4349A">
        <w:trPr>
          <w:gridAfter w:val="1"/>
          <w:wAfter w:w="108" w:type="dxa"/>
          <w:cantSplit/>
        </w:trPr>
        <w:tc>
          <w:tcPr>
            <w:tcW w:w="993" w:type="dxa"/>
          </w:tcPr>
          <w:p w14:paraId="08893C18" w14:textId="0D67CB9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7938" w:type="dxa"/>
          </w:tcPr>
          <w:p w14:paraId="7EC64630" w14:textId="121563F6" w:rsidR="007E2A15" w:rsidRPr="004A327F" w:rsidRDefault="007E2A15" w:rsidP="00406FCF">
            <w:pPr>
              <w:rPr>
                <w:noProof/>
              </w:rPr>
            </w:pPr>
            <w:r w:rsidRPr="007701BC">
              <w:rPr>
                <w:noProof/>
              </w:rPr>
              <w:t>Legt selbst einige A</w:t>
            </w:r>
            <w:r w:rsidR="00DA2432">
              <w:rPr>
                <w:noProof/>
              </w:rPr>
              <w:t>ufgaben</w:t>
            </w:r>
            <w:r w:rsidRPr="007701BC">
              <w:rPr>
                <w:noProof/>
              </w:rPr>
              <w:t>:</w:t>
            </w:r>
            <w:r w:rsidR="00E60CDF">
              <w:rPr>
                <w:noProof/>
              </w:rPr>
              <w:t xml:space="preserve"> </w:t>
            </w:r>
            <w:r w:rsidRPr="007701BC">
              <w:rPr>
                <w:noProof/>
              </w:rPr>
              <w:t>Eine Person löst die Aufgabe, die andere</w:t>
            </w:r>
            <w:r>
              <w:rPr>
                <w:noProof/>
              </w:rPr>
              <w:t>n</w:t>
            </w:r>
            <w:r w:rsidRPr="007701BC">
              <w:rPr>
                <w:noProof/>
              </w:rPr>
              <w:t xml:space="preserve"> kontrollier</w:t>
            </w:r>
            <w:r>
              <w:rPr>
                <w:noProof/>
              </w:rPr>
              <w:t>en</w:t>
            </w:r>
            <w:r w:rsidRPr="007701BC">
              <w:rPr>
                <w:noProof/>
              </w:rPr>
              <w:t>. Wechselt euch ab.</w:t>
            </w:r>
            <w:r w:rsidR="00406FCF">
              <w:rPr>
                <w:noProof/>
              </w:rPr>
              <w:t xml:space="preserve"> </w:t>
            </w:r>
            <w:r w:rsidRPr="007701BC">
              <w:rPr>
                <w:noProof/>
              </w:rPr>
              <w:t>Notiert eure Ergebnisse i</w:t>
            </w:r>
            <w:r w:rsidR="00406FCF">
              <w:rPr>
                <w:noProof/>
              </w:rPr>
              <w:t>n der Tabelle („Protokollbogen“).</w:t>
            </w:r>
          </w:p>
        </w:tc>
      </w:tr>
    </w:tbl>
    <w:p w14:paraId="1168BFF4" w14:textId="705BE9F3" w:rsidR="00406FCF" w:rsidRDefault="00406FCF" w:rsidP="007E2A15"/>
    <w:tbl>
      <w:tblPr>
        <w:tblW w:w="9351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51"/>
        <w:gridCol w:w="425"/>
        <w:gridCol w:w="5387"/>
        <w:gridCol w:w="2688"/>
      </w:tblGrid>
      <w:tr w:rsidR="007E2A15" w:rsidRPr="007701BC" w14:paraId="08E60CF4" w14:textId="77777777" w:rsidTr="00C70B83">
        <w:tc>
          <w:tcPr>
            <w:tcW w:w="851" w:type="dxa"/>
          </w:tcPr>
          <w:p w14:paraId="3753209D" w14:textId="640BA1F8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14139A81" w:rsidR="007E2A15" w:rsidRPr="007701BC" w:rsidRDefault="008C757D" w:rsidP="00D4349A">
            <w:pPr>
              <w:pStyle w:val="berschrift3"/>
              <w:rPr>
                <w:noProof/>
              </w:rPr>
            </w:pPr>
            <w:r>
              <w:rPr>
                <w:noProof/>
              </w:rPr>
              <w:t>Tabellen</w:t>
            </w:r>
            <w:r w:rsidR="007E2A15" w:rsidRPr="007701BC">
              <w:rPr>
                <w:noProof/>
              </w:rPr>
              <w:t xml:space="preserve"> untersuchen</w:t>
            </w:r>
          </w:p>
        </w:tc>
      </w:tr>
      <w:tr w:rsidR="00367E6D" w:rsidRPr="007701BC" w14:paraId="46EAA0B9" w14:textId="77777777" w:rsidTr="00C70B83">
        <w:trPr>
          <w:trHeight w:val="269"/>
        </w:trPr>
        <w:tc>
          <w:tcPr>
            <w:tcW w:w="851" w:type="dxa"/>
            <w:vMerge w:val="restart"/>
          </w:tcPr>
          <w:p w14:paraId="7C8B982C" w14:textId="2D8D646F" w:rsidR="00367E6D" w:rsidRPr="007701BC" w:rsidRDefault="00367E6D" w:rsidP="005F6509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407232" behindDoc="0" locked="0" layoutInCell="1" allowOverlap="1" wp14:anchorId="7CD6F1F0" wp14:editId="6652D986">
                  <wp:simplePos x="0" y="0"/>
                  <wp:positionH relativeFrom="column">
                    <wp:posOffset>-53531</wp:posOffset>
                  </wp:positionH>
                  <wp:positionV relativeFrom="paragraph">
                    <wp:posOffset>681650</wp:posOffset>
                  </wp:positionV>
                  <wp:extent cx="360000" cy="272386"/>
                  <wp:effectExtent l="0" t="0" r="2540" b="0"/>
                  <wp:wrapNone/>
                  <wp:docPr id="691727366" name="Grafik 69172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E0758C">
              <w:rPr>
                <w:noProof/>
              </w:rPr>
              <w:drawing>
                <wp:anchor distT="0" distB="0" distL="114300" distR="114300" simplePos="0" relativeHeight="253406208" behindDoc="0" locked="0" layoutInCell="1" allowOverlap="1" wp14:anchorId="22E4B237" wp14:editId="2B152C5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1376680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  <w:vMerge w:val="restart"/>
          </w:tcPr>
          <w:p w14:paraId="1259BE4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2C985109" w:rsidR="00367E6D" w:rsidRPr="007701BC" w:rsidRDefault="00367E6D" w:rsidP="005F6509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05184" behindDoc="0" locked="0" layoutInCell="1" allowOverlap="1" wp14:anchorId="4FD98E67" wp14:editId="1E6A4F2F">
                      <wp:simplePos x="0" y="0"/>
                      <wp:positionH relativeFrom="column">
                        <wp:posOffset>564113</wp:posOffset>
                      </wp:positionH>
                      <wp:positionV relativeFrom="paragraph">
                        <wp:posOffset>-126788</wp:posOffset>
                      </wp:positionV>
                      <wp:extent cx="942113" cy="448945"/>
                      <wp:effectExtent l="0" t="0" r="0" b="0"/>
                      <wp:wrapNone/>
                      <wp:docPr id="303776980" name="Gruppieren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2113" cy="448945"/>
                                <a:chOff x="0" y="0"/>
                                <a:chExt cx="942113" cy="448945"/>
                              </a:xfrm>
                            </wpg:grpSpPr>
                            <wpg:grpSp>
                              <wpg:cNvPr id="1912359915" name="Gruppieren 2"/>
                              <wpg:cNvGrpSpPr/>
                              <wpg:grpSpPr>
                                <a:xfrm>
                                  <a:off x="0" y="13547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744162915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4DB9D7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5776670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38467D" w14:textId="261DF7B8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0403883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2048037445" name="Gruppieren 2"/>
                              <wpg:cNvGrpSpPr/>
                              <wpg:grpSpPr>
                                <a:xfrm>
                                  <a:off x="643467" y="0"/>
                                  <a:ext cx="298646" cy="435398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809787076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B3732F1" w14:textId="1AB8B090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81392763" name="Textfeld 3"/>
                                <wps:cNvSpPr txBox="1"/>
                                <wps:spPr>
                                  <a:xfrm>
                                    <a:off x="-14550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FD71E9" w14:textId="7777777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35298105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FD98E67" id="Gruppieren 26" o:spid="_x0000_s1416" style="position:absolute;margin-left:44.4pt;margin-top:-10pt;width:74.2pt;height:35.35pt;z-index:253405184;mso-position-horizontal-relative:text;mso-position-vertical-relative:text" coordsize="9421,44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">
                      <v:group id="_x0000_s1417" style="position:absolute;top:135;width:2986;height:4354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">
                        <v:shape id="Textfeld 3" o:spid="_x0000_s1418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" filled="f" stroked="f" strokeweight=".5pt">
                          <v:textbox>
                            <w:txbxContent>
                              <w:p w14:paraId="6C4DB9D7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19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" filled="f" stroked="f" strokeweight=".5pt">
                          <v:textbox>
                            <w:txbxContent>
                              <w:p w14:paraId="1F38467D" w14:textId="261DF7B8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21" style="position:absolute;left:6434;width:2987;height:4353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">
                        <v:shape id="Textfeld 3" o:spid="_x0000_s142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" filled="f" stroked="f" strokeweight=".5pt">
                          <v:textbox>
                            <w:txbxContent>
                              <w:p w14:paraId="4B3732F1" w14:textId="1AB8B090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feld 3" o:spid="_x0000_s1423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" filled="f" stroked="f" strokeweight=".5pt">
                          <v:textbox>
                            <w:txbxContent>
                              <w:p w14:paraId="5EFD71E9" w14:textId="7777777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line id="Gerade Verbindung 1" o:spid="_x0000_s142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Pr="007701BC">
              <w:t>W</w:t>
            </w:r>
            <w:r>
              <w:t>ie viel</w:t>
            </w:r>
            <w:r w:rsidRPr="007701BC">
              <w:t xml:space="preserve"> ist</w:t>
            </w:r>
            <m:oMath>
              <m:r>
                <w:rPr>
                  <w:rFonts w:ascii="Cambria Math" w:hAnsi="Cambria Math"/>
                </w:rPr>
                <m:t xml:space="preserve">     </m:t>
              </m:r>
            </m:oMath>
            <w:r w:rsidRPr="007701BC">
              <w:t xml:space="preserve"> von 24, </w:t>
            </w:r>
            <w:r>
              <w:t xml:space="preserve">       </w:t>
            </w:r>
            <w:r w:rsidRPr="007701BC">
              <w:t>von 24, …?</w:t>
            </w:r>
          </w:p>
          <w:p w14:paraId="69D4C929" w14:textId="77777777" w:rsidR="00367E6D" w:rsidRDefault="00367E6D" w:rsidP="005F6509"/>
          <w:p w14:paraId="2AB3C3BF" w14:textId="58915CC6" w:rsidR="00367E6D" w:rsidRDefault="00367E6D" w:rsidP="00367E6D">
            <w:r w:rsidRPr="007701BC">
              <w:t>Übertrage die Anteile und die ganzen Mengen in d</w:t>
            </w:r>
            <w:r>
              <w:t>einer</w:t>
            </w:r>
            <w:r w:rsidRPr="007701BC">
              <w:t xml:space="preserve"> </w:t>
            </w:r>
            <w:r>
              <w:t>Tabelle</w:t>
            </w:r>
            <w:r w:rsidRPr="007701BC">
              <w:t xml:space="preserve"> und ergänze die fehlenden Angaben. Welche Muster kannst du finden? Wie geht es weiter?</w:t>
            </w:r>
          </w:p>
          <w:p w14:paraId="77B3A689" w14:textId="1F7F6974" w:rsidR="00367E6D" w:rsidRPr="007701BC" w:rsidRDefault="00367E6D" w:rsidP="005F650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98016" behindDoc="0" locked="0" layoutInCell="1" allowOverlap="1" wp14:anchorId="19B89DAE" wp14:editId="62FCFC5C">
                      <wp:simplePos x="0" y="0"/>
                      <wp:positionH relativeFrom="column">
                        <wp:posOffset>594288</wp:posOffset>
                      </wp:positionH>
                      <wp:positionV relativeFrom="page">
                        <wp:posOffset>993140</wp:posOffset>
                      </wp:positionV>
                      <wp:extent cx="908050" cy="448310"/>
                      <wp:effectExtent l="0" t="0" r="0" b="0"/>
                      <wp:wrapNone/>
                      <wp:docPr id="216174670" name="Gruppieren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08050" cy="448310"/>
                                <a:chOff x="0" y="0"/>
                                <a:chExt cx="908050" cy="448522"/>
                              </a:xfrm>
                            </wpg:grpSpPr>
                            <wpg:grpSp>
                              <wpg:cNvPr id="627085477" name="Gruppieren 2"/>
                              <wpg:cNvGrpSpPr/>
                              <wpg:grpSpPr>
                                <a:xfrm>
                                  <a:off x="0" y="13547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397006719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77C1F1D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9175897" name="Textfeld 3"/>
                                <wps:cNvSpPr txBox="1"/>
                                <wps:spPr>
                                  <a:xfrm>
                                    <a:off x="-25445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456DBF0" w14:textId="19DED337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73730091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  <wpg:grpSp>
                              <wpg:cNvPr id="1520157686" name="Gruppieren 2"/>
                              <wpg:cNvGrpSpPr/>
                              <wpg:grpSpPr>
                                <a:xfrm>
                                  <a:off x="609600" y="0"/>
                                  <a:ext cx="298450" cy="434975"/>
                                  <a:chOff x="-43535" y="-33800"/>
                                  <a:chExt cx="300153" cy="440162"/>
                                </a:xfrm>
                              </wpg:grpSpPr>
                              <wps:wsp>
                                <wps:cNvPr id="1433997558" name="Textfeld 3"/>
                                <wps:cNvSpPr txBox="1"/>
                                <wps:spPr>
                                  <a:xfrm>
                                    <a:off x="-43535" y="-33800"/>
                                    <a:ext cx="30015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41A2774" w14:textId="77777777" w:rsidR="00367E6D" w:rsidRPr="00AF1C61" w:rsidRDefault="00367E6D" w:rsidP="00904646">
                                      <w:pPr>
                                        <w:jc w:val="center"/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Calibri" w:hAnsi="Calibri"/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76037837" name="Textfeld 3"/>
                                <wps:cNvSpPr txBox="1"/>
                                <wps:spPr>
                                  <a:xfrm>
                                    <a:off x="-28173" y="130466"/>
                                    <a:ext cx="199893" cy="275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134D19" w14:textId="05C7FEBF" w:rsidR="00367E6D" w:rsidRPr="00AF1C61" w:rsidRDefault="00367E6D" w:rsidP="00904646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05374016" name="Gerade Verbindung 1"/>
                                <wps:cNvCnPr/>
                                <wps:spPr>
                                  <a:xfrm>
                                    <a:off x="43530" y="195952"/>
                                    <a:ext cx="108545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9B89DAE" id="Gruppieren 25" o:spid="_x0000_s1425" style="position:absolute;margin-left:46.8pt;margin-top:78.2pt;width:71.5pt;height:35.3pt;z-index:253398016;mso-position-horizontal-relative:text;mso-position-vertical-relative:page" coordsize="9080,44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">
                      <v:group id="_x0000_s1426" style="position:absolute;top:135;width:2984;height:4350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">
                        <v:shape id="Textfeld 3" o:spid="_x0000_s1427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" filled="f" stroked="f" strokeweight=".5pt">
                          <v:textbox>
                            <w:txbxContent>
                              <w:p w14:paraId="577C1F1D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28" type="#_x0000_t202" style="position:absolute;left:-25445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" filled="f" stroked="f" strokeweight=".5pt">
                          <v:textbox>
                            <w:txbxContent>
                              <w:p w14:paraId="7456DBF0" w14:textId="19DED337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42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v:group id="_x0000_s1430" style="position:absolute;left:6096;width:2984;height:4349" coordorigin="-43535,-33800" coordsize="300153,4401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">
                        <v:shape id="Textfeld 3" o:spid="_x0000_s1431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41A2774" w14:textId="77777777" w:rsidR="00367E6D" w:rsidRPr="00AF1C61" w:rsidRDefault="00367E6D" w:rsidP="00904646">
                                <w:pPr>
                                  <w:jc w:val="center"/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32" type="#_x0000_t202" style="position:absolute;left:-28173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" filled="f" stroked="f" strokeweight=".5pt">
                          <v:textbox>
                            <w:txbxContent>
                              <w:p w14:paraId="1E134D19" w14:textId="05C7FEBF" w:rsidR="00367E6D" w:rsidRPr="00AF1C61" w:rsidRDefault="00367E6D" w:rsidP="00904646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43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" strokecolor="windowText" strokeweight="1pt">
                          <v:stroke joinstyle="miter"/>
                        </v:line>
                      </v:group>
                      <w10:wrap anchory="page"/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5F6509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5F6509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7701BC" w:rsidRDefault="00367E6D" w:rsidP="00367E6D"/>
        </w:tc>
      </w:tr>
      <w:tr w:rsidR="00367E6D" w:rsidRPr="007701BC" w14:paraId="6BA607A4" w14:textId="77777777" w:rsidTr="00C70B83">
        <w:trPr>
          <w:trHeight w:val="269"/>
        </w:trPr>
        <w:tc>
          <w:tcPr>
            <w:tcW w:w="851" w:type="dxa"/>
            <w:vMerge/>
          </w:tcPr>
          <w:p w14:paraId="2BBC4102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8666091" w14:textId="77777777" w:rsidTr="00C70B83">
        <w:trPr>
          <w:trHeight w:val="269"/>
        </w:trPr>
        <w:tc>
          <w:tcPr>
            <w:tcW w:w="851" w:type="dxa"/>
            <w:vMerge/>
          </w:tcPr>
          <w:p w14:paraId="5B8019FC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7FF5E3B3" w14:textId="77777777" w:rsidTr="00C70B83">
        <w:trPr>
          <w:trHeight w:val="269"/>
        </w:trPr>
        <w:tc>
          <w:tcPr>
            <w:tcW w:w="851" w:type="dxa"/>
            <w:vMerge/>
          </w:tcPr>
          <w:p w14:paraId="4A93718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53A0A61D" w14:textId="77777777" w:rsidTr="00C70B83">
        <w:trPr>
          <w:trHeight w:val="269"/>
        </w:trPr>
        <w:tc>
          <w:tcPr>
            <w:tcW w:w="851" w:type="dxa"/>
            <w:vMerge/>
          </w:tcPr>
          <w:p w14:paraId="172D4EF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776AF45" w14:textId="77777777" w:rsidTr="00C70B83">
        <w:trPr>
          <w:trHeight w:val="269"/>
        </w:trPr>
        <w:tc>
          <w:tcPr>
            <w:tcW w:w="851" w:type="dxa"/>
            <w:vMerge/>
          </w:tcPr>
          <w:p w14:paraId="766E98E1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17552B0C" w14:textId="77777777" w:rsidTr="00C70B83">
        <w:trPr>
          <w:trHeight w:val="239"/>
        </w:trPr>
        <w:tc>
          <w:tcPr>
            <w:tcW w:w="851" w:type="dxa"/>
          </w:tcPr>
          <w:p w14:paraId="226B3E42" w14:textId="77777777" w:rsidR="00367E6D" w:rsidRPr="007701BC" w:rsidRDefault="00367E6D" w:rsidP="005F6509">
            <w:pPr>
              <w:spacing w:line="240" w:lineRule="auto"/>
            </w:pPr>
          </w:p>
        </w:tc>
        <w:tc>
          <w:tcPr>
            <w:tcW w:w="425" w:type="dxa"/>
          </w:tcPr>
          <w:p w14:paraId="07401ECE" w14:textId="2647AE8A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7701BC" w:rsidRDefault="00367E6D" w:rsidP="00367E6D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</w:t>
            </w:r>
            <w:r>
              <w:t xml:space="preserve">t       </w:t>
            </w:r>
            <w:r w:rsidRPr="007701BC">
              <w:t xml:space="preserve">von 24, </w:t>
            </w:r>
            <w:r>
              <w:rPr>
                <w:rFonts w:eastAsiaTheme="minorEastAsia"/>
              </w:rPr>
              <w:t xml:space="preserve">     </w:t>
            </w:r>
            <w:r w:rsidRPr="007701BC">
              <w:t>von 24, …?</w:t>
            </w:r>
          </w:p>
          <w:p w14:paraId="130D71CC" w14:textId="2A9B292D" w:rsidR="00367E6D" w:rsidRPr="007701BC" w:rsidRDefault="00367E6D" w:rsidP="00367E6D"/>
          <w:p w14:paraId="05D35C7B" w14:textId="09564BB7" w:rsidR="00367E6D" w:rsidRPr="007701BC" w:rsidRDefault="00367E6D" w:rsidP="00367E6D">
            <w:r w:rsidRPr="007701BC">
              <w:t xml:space="preserve">Übertrage die Zahlen wie in </w:t>
            </w:r>
            <w:r w:rsidRPr="00904646">
              <w:rPr>
                <w:b/>
                <w:bCs/>
                <w:color w:val="327A86" w:themeColor="text2"/>
              </w:rPr>
              <w:t>a)</w:t>
            </w:r>
            <w:r w:rsidRPr="007701BC">
              <w:t xml:space="preserve"> und ergänze die fehlenden Angaben. Welche Muster kannst du finden?</w:t>
            </w:r>
          </w:p>
          <w:p w14:paraId="188F8519" w14:textId="22D02E18" w:rsidR="00367E6D" w:rsidRPr="007701BC" w:rsidRDefault="00367E6D" w:rsidP="00367E6D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09280" behindDoc="0" locked="0" layoutInCell="1" allowOverlap="1" wp14:anchorId="58CE634B" wp14:editId="7862F65C">
                      <wp:simplePos x="0" y="0"/>
                      <wp:positionH relativeFrom="column">
                        <wp:posOffset>1671109</wp:posOffset>
                      </wp:positionH>
                      <wp:positionV relativeFrom="paragraph">
                        <wp:posOffset>59690</wp:posOffset>
                      </wp:positionV>
                      <wp:extent cx="298646" cy="435398"/>
                      <wp:effectExtent l="0" t="0" r="0" b="0"/>
                      <wp:wrapNone/>
                      <wp:docPr id="166990768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4663393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23043D" w14:textId="77777777" w:rsidR="00367E6D" w:rsidRPr="00AF1C61" w:rsidRDefault="00367E6D" w:rsidP="00367E6D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77974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666EA1" w14:textId="77777777" w:rsidR="00367E6D" w:rsidRPr="00AF1C61" w:rsidRDefault="00367E6D" w:rsidP="00367E6D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509445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8CE634B" id="_x0000_s1434" style="position:absolute;margin-left:131.6pt;margin-top:4.7pt;width:23.5pt;height:34.3pt;z-index:253409280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">
                      <v:shape id="Textfeld 3" o:spid="_x0000_s1435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" filled="f" stroked="f" strokeweight=".5pt">
                        <v:textbox>
                          <w:txbxContent>
                            <w:p w14:paraId="3123043D" w14:textId="77777777" w:rsidR="00367E6D" w:rsidRPr="00AF1C61" w:rsidRDefault="00367E6D" w:rsidP="00367E6D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36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" filled="f" stroked="f" strokeweight=".5pt">
                        <v:textbox>
                          <w:txbxContent>
                            <w:p w14:paraId="27666EA1" w14:textId="77777777" w:rsidR="00367E6D" w:rsidRPr="00AF1C61" w:rsidRDefault="00367E6D" w:rsidP="00367E6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3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Default="00367E6D" w:rsidP="00367E6D">
            <w:r w:rsidRPr="007701BC">
              <w:t>Warum kann man die Aufgabe</w:t>
            </w:r>
            <w:r>
              <w:t xml:space="preserve">     </w:t>
            </w:r>
            <w:r w:rsidRPr="007701BC">
              <w:t xml:space="preserve"> von 24 nicht gut lösen?</w:t>
            </w:r>
          </w:p>
          <w:p w14:paraId="41EA7A7C" w14:textId="4DBE026F" w:rsidR="00367E6D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7701BC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7701BC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 xml:space="preserve">ein </w:t>
                  </w: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7701BC" w14:paraId="362C6497" w14:textId="77777777" w:rsidTr="00C70B83">
        <w:trPr>
          <w:trHeight w:val="354"/>
        </w:trPr>
        <w:tc>
          <w:tcPr>
            <w:tcW w:w="851" w:type="dxa"/>
          </w:tcPr>
          <w:p w14:paraId="55CFD9E7" w14:textId="493BC53C" w:rsidR="005F6509" w:rsidRPr="007701BC" w:rsidRDefault="005F6509" w:rsidP="005F6509">
            <w:pPr>
              <w:spacing w:line="240" w:lineRule="auto"/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7701BC" w:rsidRDefault="005F6509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7701BC" w:rsidRDefault="005F6509" w:rsidP="005F6509">
            <w:r w:rsidRPr="007701BC">
              <w:t xml:space="preserve">Eine Person denkt sich ein Muster wie in </w:t>
            </w:r>
            <w:r w:rsidRPr="00915A53">
              <w:rPr>
                <w:rStyle w:val="NummerierungZchn"/>
              </w:rPr>
              <w:t>a)</w:t>
            </w:r>
            <w:r w:rsidRPr="007701BC">
              <w:t xml:space="preserve"> oder </w:t>
            </w:r>
            <w:r w:rsidRPr="00915A53">
              <w:rPr>
                <w:rStyle w:val="NummerierungZchn"/>
              </w:rPr>
              <w:t>b)</w:t>
            </w:r>
            <w:r w:rsidRPr="007701BC">
              <w:t xml:space="preserve"> aus, die andere löst es. </w:t>
            </w:r>
          </w:p>
          <w:p w14:paraId="48245DB9" w14:textId="77777777" w:rsidR="005F6509" w:rsidRPr="007701BC" w:rsidRDefault="005F6509" w:rsidP="005F6509">
            <w:r w:rsidRPr="007701BC">
              <w:t>Wechselt euch ab.</w:t>
            </w:r>
          </w:p>
        </w:tc>
      </w:tr>
    </w:tbl>
    <w:p w14:paraId="601BBB49" w14:textId="2476E6F0" w:rsidR="007E2A15" w:rsidRDefault="007E2A15" w:rsidP="007E2A15"/>
    <w:tbl>
      <w:tblPr>
        <w:tblW w:w="9322" w:type="dxa"/>
        <w:tblInd w:w="-142" w:type="dxa"/>
        <w:tblLayout w:type="fixed"/>
        <w:tblLook w:val="01E0" w:firstRow="1" w:lastRow="1" w:firstColumn="1" w:lastColumn="1" w:noHBand="0" w:noVBand="0"/>
      </w:tblPr>
      <w:tblGrid>
        <w:gridCol w:w="846"/>
        <w:gridCol w:w="425"/>
        <w:gridCol w:w="5954"/>
        <w:gridCol w:w="2097"/>
      </w:tblGrid>
      <w:tr w:rsidR="007E2A15" w:rsidRPr="007701BC" w14:paraId="4EB4308F" w14:textId="77777777" w:rsidTr="00C70B83">
        <w:tc>
          <w:tcPr>
            <w:tcW w:w="846" w:type="dxa"/>
          </w:tcPr>
          <w:p w14:paraId="22ECD5D5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0B4C13A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3056" behindDoc="0" locked="0" layoutInCell="1" allowOverlap="1" wp14:anchorId="6D0060A8" wp14:editId="24B3F63E">
                      <wp:simplePos x="0" y="0"/>
                      <wp:positionH relativeFrom="column">
                        <wp:posOffset>2321983</wp:posOffset>
                      </wp:positionH>
                      <wp:positionV relativeFrom="paragraph">
                        <wp:posOffset>277495</wp:posOffset>
                      </wp:positionV>
                      <wp:extent cx="298450" cy="414444"/>
                      <wp:effectExtent l="0" t="0" r="0" b="0"/>
                      <wp:wrapNone/>
                      <wp:docPr id="82762252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71811789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41BB19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748163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B37258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715188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D0060A8" id="_x0000_s1438" style="position:absolute;margin-left:182.85pt;margin-top:21.85pt;width:23.5pt;height:32.65pt;z-index:25297305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">
                      <v:shape id="Textfeld 3" o:spid="_x0000_s143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" filled="f" stroked="f" strokeweight=".5pt">
                        <v:textbox>
                          <w:txbxContent>
                            <w:p w14:paraId="3141BB19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4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" filled="f" stroked="f" strokeweight=".5pt">
                        <v:textbox>
                          <w:txbxContent>
                            <w:p w14:paraId="41B37258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Andere Anteile und andere Teile</w:t>
            </w:r>
          </w:p>
        </w:tc>
      </w:tr>
      <w:tr w:rsidR="007E2A15" w:rsidRPr="007701BC" w14:paraId="4D164C02" w14:textId="77777777" w:rsidTr="00C70B83">
        <w:trPr>
          <w:trHeight w:val="1491"/>
        </w:trPr>
        <w:tc>
          <w:tcPr>
            <w:tcW w:w="846" w:type="dxa"/>
          </w:tcPr>
          <w:p w14:paraId="71B7C785" w14:textId="68A7AE6B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4496" behindDoc="0" locked="0" layoutInCell="1" allowOverlap="1" wp14:anchorId="03DB3749" wp14:editId="2899B08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887421553" name="Grafik 88742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26E36E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7701BC" w:rsidRDefault="007E2A15" w:rsidP="00D4349A">
            <w:pPr>
              <w:spacing w:line="276" w:lineRule="auto"/>
            </w:pPr>
            <w:r w:rsidRPr="007701BC">
              <w:t>Leonie hat die Aufgabe „</w:t>
            </w:r>
            <w:r w:rsidRPr="007701BC">
              <w:rPr>
                <w:rFonts w:eastAsiaTheme="minorEastAsia"/>
              </w:rPr>
              <w:t>Wie viel sind</w:t>
            </w:r>
            <w:r w:rsidR="00904646">
              <w:rPr>
                <w:rFonts w:eastAsiaTheme="minorEastAsia"/>
              </w:rPr>
              <w:t xml:space="preserve">   </w:t>
            </w:r>
            <w:r w:rsidRPr="007701BC">
              <w:t xml:space="preserve"> </w:t>
            </w:r>
            <w:r w:rsidR="00904646">
              <w:t xml:space="preserve"> </w:t>
            </w:r>
            <w:r w:rsidR="00D845EB">
              <w:t xml:space="preserve"> </w:t>
            </w:r>
            <w:r w:rsidRPr="007701BC">
              <w:t>von</w:t>
            </w:r>
            <w:r w:rsidR="00F657F8">
              <w:t xml:space="preserve"> 32</w:t>
            </w:r>
            <w:r w:rsidRPr="007701BC">
              <w:t xml:space="preserve">?“ gelegt. </w:t>
            </w:r>
          </w:p>
          <w:p w14:paraId="3E716D20" w14:textId="06336930" w:rsidR="007E2A15" w:rsidRDefault="007E2A15" w:rsidP="00D4349A">
            <w:r w:rsidRPr="007701BC">
              <w:t xml:space="preserve">Welchen Streifen nimmt sie? </w:t>
            </w:r>
          </w:p>
          <w:p w14:paraId="20744C1A" w14:textId="56C2AE90" w:rsidR="007E2A15" w:rsidRDefault="00904646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44384" behindDoc="0" locked="0" layoutInCell="1" allowOverlap="1" wp14:anchorId="39A254F1" wp14:editId="1422BDDE">
                      <wp:simplePos x="0" y="0"/>
                      <wp:positionH relativeFrom="column">
                        <wp:posOffset>616657</wp:posOffset>
                      </wp:positionH>
                      <wp:positionV relativeFrom="paragraph">
                        <wp:posOffset>50800</wp:posOffset>
                      </wp:positionV>
                      <wp:extent cx="298646" cy="435398"/>
                      <wp:effectExtent l="0" t="0" r="0" b="0"/>
                      <wp:wrapNone/>
                      <wp:docPr id="7477521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646" cy="435398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346510983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2AC4EA" w14:textId="38069C6C" w:rsidR="00D4349A" w:rsidRPr="00AF1C61" w:rsidRDefault="00D4349A" w:rsidP="0090464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664515" name="Textfeld 3"/>
                              <wps:cNvSpPr txBox="1"/>
                              <wps:spPr>
                                <a:xfrm>
                                  <a:off x="-14550" y="130466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A9AF0" w14:textId="77777777" w:rsidR="00D4349A" w:rsidRPr="00AF1C61" w:rsidRDefault="00D4349A" w:rsidP="0090464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13388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9A254F1" id="_x0000_s1442" style="position:absolute;margin-left:48.55pt;margin-top:4pt;width:23.5pt;height:34.3pt;z-index:252944384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">
                      <v:shape id="Textfeld 3" o:spid="_x0000_s1443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" filled="f" stroked="f" strokeweight=".5pt">
                        <v:textbox>
                          <w:txbxContent>
                            <w:p w14:paraId="782AC4EA" w14:textId="38069C6C" w:rsidR="00D4349A" w:rsidRPr="00AF1C61" w:rsidRDefault="00D4349A" w:rsidP="0090464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44" type="#_x0000_t202" style="position:absolute;left:-14550;top:130466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" filled="f" stroked="f" strokeweight=".5pt">
                        <v:textbox>
                          <w:txbxContent>
                            <w:p w14:paraId="464A9AF0" w14:textId="77777777" w:rsidR="00D4349A" w:rsidRPr="00AF1C61" w:rsidRDefault="00D4349A" w:rsidP="0090464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3D2678E2" w:rsidR="007E2A15" w:rsidRDefault="00D845EB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8960" behindDoc="0" locked="0" layoutInCell="1" allowOverlap="1" wp14:anchorId="0A91B2FC" wp14:editId="0D39B3EC">
                      <wp:simplePos x="0" y="0"/>
                      <wp:positionH relativeFrom="column">
                        <wp:posOffset>2664672</wp:posOffset>
                      </wp:positionH>
                      <wp:positionV relativeFrom="paragraph">
                        <wp:posOffset>332740</wp:posOffset>
                      </wp:positionV>
                      <wp:extent cx="298450" cy="414444"/>
                      <wp:effectExtent l="0" t="0" r="0" b="0"/>
                      <wp:wrapNone/>
                      <wp:docPr id="21285320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45926242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A0EFE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8579595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FE1312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685848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A91B2FC" id="_x0000_s1446" style="position:absolute;margin-left:209.8pt;margin-top:26.2pt;width:23.5pt;height:32.65pt;z-index:25296896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">
                      <v:shape id="Textfeld 3" o:spid="_x0000_s144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" filled="f" stroked="f" strokeweight=".5pt">
                        <v:textbox>
                          <w:txbxContent>
                            <w:p w14:paraId="545A0EFE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4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" filled="f" stroked="f" strokeweight=".5pt">
                        <v:textbox>
                          <w:txbxContent>
                            <w:p w14:paraId="1DFE1312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Jetzt soll sie</w:t>
            </w:r>
            <w:r w:rsidR="00904646">
              <w:t xml:space="preserve">   </w:t>
            </w:r>
            <w:r w:rsidR="007E2A15">
              <w:t xml:space="preserve"> </w:t>
            </w:r>
            <w:r w:rsidR="00904646">
              <w:t xml:space="preserve">  </w:t>
            </w:r>
            <w:r w:rsidR="007E2A15">
              <w:t>von</w:t>
            </w:r>
            <w:r w:rsidR="00F657F8">
              <w:t xml:space="preserve"> 32</w:t>
            </w:r>
            <w:r w:rsidR="007E2A15" w:rsidRPr="007701BC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7701BC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74112" behindDoc="0" locked="0" layoutInCell="1" allowOverlap="1" wp14:anchorId="7A7AA529" wp14:editId="6C879F2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A7AA529" id="_x0000_s1450" style="position:absolute;margin-left:0;margin-top:-1.05pt;width:50.85pt;height:56.9pt;z-index:253274112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">
                      <v:shape id="Grafik 6" o:spid="_x0000_s1451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">
                        <v:imagedata r:id="rId91" o:title="" chromakey="white"/>
                      </v:shape>
                      <v:shape id="Textfeld 12" o:spid="_x0000_s1452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F05583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7701BC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7968" behindDoc="0" locked="0" layoutInCell="1" allowOverlap="1" wp14:anchorId="235E55F5" wp14:editId="4F311259">
                      <wp:simplePos x="0" y="0"/>
                      <wp:positionH relativeFrom="column">
                        <wp:posOffset>699999</wp:posOffset>
                      </wp:positionH>
                      <wp:positionV relativeFrom="paragraph">
                        <wp:posOffset>601929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9371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453" style="position:absolute;margin-left:55.1pt;margin-top:47.4pt;width:39.35pt;height:55.65pt;z-index:253267968;mso-position-horizontal-relative:text;mso-position-vertical-relative:text" coordsize="4997,70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">
                      <v:shape id="Grafik 11" o:spid="_x0000_s1454" type="#_x0000_t75" style="position:absolute;width:499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">
                        <v:imagedata r:id="rId136" o:title="" chromakey="white"/>
                      </v:shape>
                      <v:shape id="Textfeld 12" o:spid="_x0000_s1455" type="#_x0000_t202" style="position:absolute;left:937;top:5599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303352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7701BC" w14:paraId="5E47B457" w14:textId="77777777" w:rsidTr="00C70B83">
        <w:tc>
          <w:tcPr>
            <w:tcW w:w="846" w:type="dxa"/>
          </w:tcPr>
          <w:p w14:paraId="6B6EBE24" w14:textId="7186E549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32448" behindDoc="0" locked="0" layoutInCell="1" allowOverlap="1" wp14:anchorId="5F1719A1" wp14:editId="3C6D7BBF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086CDFD6" w:rsidR="007E2A15" w:rsidRPr="007701BC" w:rsidRDefault="00D845EB" w:rsidP="00B55362">
            <w:pPr>
              <w:spacing w:before="120"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1008" behindDoc="0" locked="0" layoutInCell="1" allowOverlap="1" wp14:anchorId="51626899" wp14:editId="79B80C12">
                      <wp:simplePos x="0" y="0"/>
                      <wp:positionH relativeFrom="column">
                        <wp:posOffset>418884</wp:posOffset>
                      </wp:positionH>
                      <wp:positionV relativeFrom="paragraph">
                        <wp:posOffset>-53156</wp:posOffset>
                      </wp:positionV>
                      <wp:extent cx="298450" cy="414444"/>
                      <wp:effectExtent l="0" t="0" r="0" b="0"/>
                      <wp:wrapNone/>
                      <wp:docPr id="168819523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5112793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9FA7FB0" w14:textId="34321833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15294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01501D" w14:textId="73417C42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05134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1626899" id="_x0000_s1456" style="position:absolute;margin-left:33pt;margin-top:-4.2pt;width:23.5pt;height:32.65pt;z-index:25297100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">
                      <v:shape id="Textfeld 3" o:spid="_x0000_s145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" filled="f" stroked="f" strokeweight=".5pt">
                        <v:textbox>
                          <w:txbxContent>
                            <w:p w14:paraId="39FA7FB0" w14:textId="34321833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5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" filled="f" stroked="f" strokeweight=".5pt">
                        <v:textbox>
                          <w:txbxContent>
                            <w:p w14:paraId="5A01501D" w14:textId="73417C42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5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Tim ha</w:t>
            </w:r>
            <w:r w:rsidR="00904646">
              <w:t xml:space="preserve">t        </w:t>
            </w:r>
            <w:r w:rsidR="007E2A15">
              <w:t>von 24</w:t>
            </w:r>
            <w:r w:rsidR="007E2A15" w:rsidRPr="007701BC">
              <w:t xml:space="preserve"> bestimmt. Jetzt bestimmt er</w:t>
            </w:r>
            <w:r w:rsidR="00B55362">
              <w:t xml:space="preserve">  </w:t>
            </w:r>
            <w:r w:rsidR="007E2A15" w:rsidRPr="007701BC">
              <w:t xml:space="preserve"> </w:t>
            </w:r>
            <w:r w:rsidR="00B55362">
              <w:t xml:space="preserve">   </w:t>
            </w:r>
            <w:r w:rsidR="007E2A15" w:rsidRPr="007701BC">
              <w:t>von 24.</w:t>
            </w:r>
            <w:r w:rsidR="007E2A15" w:rsidRPr="007701BC">
              <w:br/>
              <w:t>Was muss er verändern?</w:t>
            </w:r>
            <w:r w:rsidR="00B55362" w:rsidRPr="00B55362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3E6DA021" w:rsidR="007E2A15" w:rsidRDefault="00D53A74" w:rsidP="007E2A15">
      <w:r>
        <w:rPr>
          <w:noProof/>
        </w:rPr>
        <mc:AlternateContent>
          <mc:Choice Requires="wps">
            <w:drawing>
              <wp:anchor distT="0" distB="0" distL="114300" distR="114300" simplePos="0" relativeHeight="253574144" behindDoc="0" locked="0" layoutInCell="1" allowOverlap="1" wp14:anchorId="0149B1FE" wp14:editId="3F9A6209">
                <wp:simplePos x="0" y="0"/>
                <wp:positionH relativeFrom="column">
                  <wp:posOffset>4706540</wp:posOffset>
                </wp:positionH>
                <wp:positionV relativeFrom="paragraph">
                  <wp:posOffset>3402283</wp:posOffset>
                </wp:positionV>
                <wp:extent cx="1141331" cy="459058"/>
                <wp:effectExtent l="0" t="0" r="0" b="0"/>
                <wp:wrapNone/>
                <wp:docPr id="321344966" name="Textfeld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331" cy="4590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51CC0" w14:textId="4CDF0442" w:rsidR="00F3045C" w:rsidRPr="00D53A74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3"/>
                                <w:szCs w:val="13"/>
                              </w:rPr>
                            </w:pPr>
                            <w:r w:rsidRPr="00D53A74">
                              <w:rPr>
                                <w:sz w:val="13"/>
                                <w:szCs w:val="13"/>
                              </w:rPr>
                              <w:fldChar w:fldCharType="begin"/>
                            </w:r>
                            <w:r w:rsidRPr="00D53A74">
                              <w:rPr>
                                <w:sz w:val="13"/>
                                <w:szCs w:val="13"/>
                              </w:rPr>
                              <w:instrText>HYPERLINK "https://mathe-sicher-koennen.dzlm.de/erklaervideos?nid=692"</w:instrText>
                            </w:r>
                            <w:r w:rsidRPr="00D53A74">
                              <w:rPr>
                                <w:sz w:val="13"/>
                                <w:szCs w:val="13"/>
                              </w:rPr>
                            </w:r>
                            <w:r w:rsidRPr="00D53A74">
                              <w:rPr>
                                <w:sz w:val="13"/>
                                <w:szCs w:val="13"/>
                              </w:rPr>
                              <w:fldChar w:fldCharType="separate"/>
                            </w:r>
                            <w:r w:rsidRPr="00D53A74">
                              <w:rPr>
                                <w:rStyle w:val="Hyperlink"/>
                                <w:rFonts w:ascii="Calibri" w:hAnsi="Calibri" w:cs="Calibri"/>
                                <w:color w:val="327D87"/>
                                <w:sz w:val="13"/>
                                <w:szCs w:val="13"/>
                                <w:u w:val="none"/>
                              </w:rPr>
                              <w:t xml:space="preserve">mathe-sicher-koennen.dzlm.de/ </w:t>
                            </w:r>
                            <w:proofErr w:type="spellStart"/>
                            <w:r w:rsidRPr="00D53A74">
                              <w:rPr>
                                <w:rStyle w:val="Hyperlink"/>
                                <w:rFonts w:ascii="Calibri" w:hAnsi="Calibri" w:cs="Calibri"/>
                                <w:color w:val="327D87"/>
                                <w:sz w:val="13"/>
                                <w:szCs w:val="13"/>
                                <w:u w:val="none"/>
                              </w:rPr>
                              <w:t>erklaervideos?nid</w:t>
                            </w:r>
                            <w:proofErr w:type="spellEnd"/>
                            <w:r w:rsidRPr="00D53A74">
                              <w:rPr>
                                <w:rStyle w:val="Hyperlink"/>
                                <w:rFonts w:ascii="Calibri" w:hAnsi="Calibri" w:cs="Calibri"/>
                                <w:color w:val="327D87"/>
                                <w:sz w:val="13"/>
                                <w:szCs w:val="13"/>
                                <w:u w:val="none"/>
                              </w:rPr>
                              <w:t>=692</w:t>
                            </w:r>
                            <w:r w:rsidRPr="00D53A74">
                              <w:rPr>
                                <w:rStyle w:val="Hyperlink"/>
                                <w:rFonts w:ascii="Calibri" w:hAnsi="Calibri" w:cs="Calibri"/>
                                <w:color w:val="327D87"/>
                                <w:sz w:val="13"/>
                                <w:szCs w:val="13"/>
                                <w:u w:val="none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9B1FE" id="_x0000_s1460" type="#_x0000_t202" style="position:absolute;margin-left:370.6pt;margin-top:267.9pt;width:89.85pt;height:36.15pt;z-index:2535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" filled="f" stroked="f" strokeweight=".5pt">
                <v:textbox>
                  <w:txbxContent>
                    <w:p w14:paraId="3B151CC0" w14:textId="4CDF0442" w:rsidR="00F3045C" w:rsidRPr="00D53A74" w:rsidRDefault="00F3045C" w:rsidP="00F3045C">
                      <w:pPr>
                        <w:spacing w:line="240" w:lineRule="auto"/>
                        <w:rPr>
                          <w:rFonts w:ascii="Calibri" w:hAnsi="Calibri" w:cs="Calibri"/>
                          <w:sz w:val="13"/>
                          <w:szCs w:val="13"/>
                        </w:rPr>
                      </w:pPr>
                      <w:r w:rsidRPr="00D53A74">
                        <w:rPr>
                          <w:sz w:val="13"/>
                          <w:szCs w:val="13"/>
                        </w:rPr>
                        <w:fldChar w:fldCharType="begin"/>
                      </w:r>
                      <w:r w:rsidRPr="00D53A74">
                        <w:rPr>
                          <w:sz w:val="13"/>
                          <w:szCs w:val="13"/>
                        </w:rPr>
                        <w:instrText>HYPERLINK "https://mathe-sicher-koennen.dzlm.de/erklaervideos?nid=692"</w:instrText>
                      </w:r>
                      <w:r w:rsidRPr="00D53A74">
                        <w:rPr>
                          <w:sz w:val="13"/>
                          <w:szCs w:val="13"/>
                        </w:rPr>
                      </w:r>
                      <w:r w:rsidRPr="00D53A74">
                        <w:rPr>
                          <w:sz w:val="13"/>
                          <w:szCs w:val="13"/>
                        </w:rPr>
                        <w:fldChar w:fldCharType="separate"/>
                      </w:r>
                      <w:r w:rsidRPr="00D53A74">
                        <w:rPr>
                          <w:rStyle w:val="Hyperlink"/>
                          <w:rFonts w:ascii="Calibri" w:hAnsi="Calibri" w:cs="Calibri"/>
                          <w:color w:val="327D87"/>
                          <w:sz w:val="13"/>
                          <w:szCs w:val="13"/>
                          <w:u w:val="none"/>
                        </w:rPr>
                        <w:t xml:space="preserve">mathe-sicher-koennen.dzlm.de/ </w:t>
                      </w:r>
                      <w:proofErr w:type="spellStart"/>
                      <w:r w:rsidRPr="00D53A74">
                        <w:rPr>
                          <w:rStyle w:val="Hyperlink"/>
                          <w:rFonts w:ascii="Calibri" w:hAnsi="Calibri" w:cs="Calibri"/>
                          <w:color w:val="327D87"/>
                          <w:sz w:val="13"/>
                          <w:szCs w:val="13"/>
                          <w:u w:val="none"/>
                        </w:rPr>
                        <w:t>erklaervideos?nid</w:t>
                      </w:r>
                      <w:proofErr w:type="spellEnd"/>
                      <w:r w:rsidRPr="00D53A74">
                        <w:rPr>
                          <w:rStyle w:val="Hyperlink"/>
                          <w:rFonts w:ascii="Calibri" w:hAnsi="Calibri" w:cs="Calibri"/>
                          <w:color w:val="327D87"/>
                          <w:sz w:val="13"/>
                          <w:szCs w:val="13"/>
                          <w:u w:val="none"/>
                        </w:rPr>
                        <w:t>=692</w:t>
                      </w:r>
                      <w:r w:rsidRPr="00D53A74">
                        <w:rPr>
                          <w:rStyle w:val="Hyperlink"/>
                          <w:rFonts w:ascii="Calibri" w:hAnsi="Calibri" w:cs="Calibri"/>
                          <w:color w:val="327D87"/>
                          <w:sz w:val="13"/>
                          <w:szCs w:val="13"/>
                          <w:u w:val="none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362" w:type="dxa"/>
        <w:tblInd w:w="-148" w:type="dxa"/>
        <w:tblLayout w:type="fixed"/>
        <w:tblLook w:val="01E0" w:firstRow="1" w:lastRow="1" w:firstColumn="1" w:lastColumn="1" w:noHBand="0" w:noVBand="0"/>
      </w:tblPr>
      <w:tblGrid>
        <w:gridCol w:w="6"/>
        <w:gridCol w:w="808"/>
        <w:gridCol w:w="40"/>
        <w:gridCol w:w="427"/>
        <w:gridCol w:w="566"/>
        <w:gridCol w:w="2191"/>
        <w:gridCol w:w="216"/>
        <w:gridCol w:w="428"/>
        <w:gridCol w:w="1920"/>
        <w:gridCol w:w="24"/>
        <w:gridCol w:w="177"/>
        <w:gridCol w:w="2410"/>
        <w:gridCol w:w="109"/>
        <w:gridCol w:w="40"/>
      </w:tblGrid>
      <w:tr w:rsidR="007E2A15" w:rsidRPr="007701BC" w14:paraId="555A4AB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D1175F8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1.4</w:t>
            </w:r>
          </w:p>
        </w:tc>
        <w:tc>
          <w:tcPr>
            <w:tcW w:w="8467" w:type="dxa"/>
            <w:gridSpan w:val="10"/>
          </w:tcPr>
          <w:p w14:paraId="71E766A9" w14:textId="4BECDC61" w:rsidR="007E2A15" w:rsidRPr="007701BC" w:rsidRDefault="00D845EB" w:rsidP="00D4349A">
            <w:pPr>
              <w:pStyle w:val="berschrift3"/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52576" behindDoc="0" locked="0" layoutInCell="1" allowOverlap="1" wp14:anchorId="1E373CB9" wp14:editId="13DAB3DC">
                      <wp:simplePos x="0" y="0"/>
                      <wp:positionH relativeFrom="column">
                        <wp:posOffset>1076537</wp:posOffset>
                      </wp:positionH>
                      <wp:positionV relativeFrom="paragraph">
                        <wp:posOffset>288078</wp:posOffset>
                      </wp:positionV>
                      <wp:extent cx="298450" cy="414444"/>
                      <wp:effectExtent l="0" t="0" r="0" b="0"/>
                      <wp:wrapNone/>
                      <wp:docPr id="59137707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2785610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194547" w14:textId="77777777" w:rsidR="00D4349A" w:rsidRPr="00AF1C61" w:rsidRDefault="00D4349A" w:rsidP="00B5536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112562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9EBC07" w14:textId="77777777" w:rsidR="00D4349A" w:rsidRPr="00AF1C61" w:rsidRDefault="00D4349A" w:rsidP="00B5536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704984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E373CB9" id="_x0000_s1460" style="position:absolute;margin-left:84.75pt;margin-top:22.7pt;width:23.5pt;height:32.65pt;z-index:25295257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">
                      <v:shape id="Textfeld 3" o:spid="_x0000_s146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" filled="f" stroked="f" strokeweight=".5pt">
                        <v:textbox>
                          <w:txbxContent>
                            <w:p w14:paraId="73194547" w14:textId="77777777" w:rsidR="00D4349A" w:rsidRPr="00AF1C61" w:rsidRDefault="00D4349A" w:rsidP="00B5536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" filled="f" stroked="f" strokeweight=".5pt">
                        <v:textbox>
                          <w:txbxContent>
                            <w:p w14:paraId="729EBC07" w14:textId="77777777" w:rsidR="00D4349A" w:rsidRPr="00AF1C61" w:rsidRDefault="00D4349A" w:rsidP="00B5536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Anteile und Streifen im Kopf vorstellen</w:t>
            </w:r>
          </w:p>
        </w:tc>
      </w:tr>
      <w:tr w:rsidR="007E2A15" w:rsidRPr="007701BC" w14:paraId="3A4B9E1A" w14:textId="77777777" w:rsidTr="00C70B83">
        <w:trPr>
          <w:gridBefore w:val="1"/>
          <w:gridAfter w:val="1"/>
          <w:wBefore w:w="6" w:type="dxa"/>
          <w:wAfter w:w="40" w:type="dxa"/>
          <w:trHeight w:val="1913"/>
        </w:trPr>
        <w:tc>
          <w:tcPr>
            <w:tcW w:w="849" w:type="dxa"/>
            <w:gridSpan w:val="2"/>
          </w:tcPr>
          <w:p w14:paraId="03F243B4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5" w:type="dxa"/>
          </w:tcPr>
          <w:p w14:paraId="001BFA5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42" w:type="dxa"/>
            <w:gridSpan w:val="9"/>
          </w:tcPr>
          <w:p w14:paraId="4C601DBF" w14:textId="4E9BD951" w:rsidR="007E2A15" w:rsidRPr="007701BC" w:rsidRDefault="007E2A15" w:rsidP="00D4349A">
            <w:pPr>
              <w:spacing w:line="276" w:lineRule="auto"/>
            </w:pPr>
            <w:r w:rsidRPr="007701BC">
              <w:t>Tara bekommt</w:t>
            </w:r>
            <w:r w:rsidR="00B55362">
              <w:t xml:space="preserve">     </w:t>
            </w:r>
            <w:r w:rsidRPr="007701BC">
              <w:t xml:space="preserve">  von 20 Bonbons. Stelle dir die Bonbons auf dem Streifen vor: </w:t>
            </w:r>
          </w:p>
          <w:p w14:paraId="2EDD0393" w14:textId="3026EB1E" w:rsidR="007E2A15" w:rsidRPr="007701BC" w:rsidRDefault="007E2A15" w:rsidP="000D61A5">
            <w:pPr>
              <w:pStyle w:val="Listenabsatz"/>
            </w:pPr>
            <w:r w:rsidRPr="007701BC">
              <w:t>Welchen Bruchstreifen stellst du dir vor?</w:t>
            </w:r>
          </w:p>
          <w:p w14:paraId="6FDED83F" w14:textId="036AD463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4864" behindDoc="0" locked="0" layoutInCell="1" allowOverlap="1" wp14:anchorId="62D7EBF6" wp14:editId="4832B9F7">
                      <wp:simplePos x="0" y="0"/>
                      <wp:positionH relativeFrom="column">
                        <wp:posOffset>2721437</wp:posOffset>
                      </wp:positionH>
                      <wp:positionV relativeFrom="paragraph">
                        <wp:posOffset>58843</wp:posOffset>
                      </wp:positionV>
                      <wp:extent cx="298450" cy="414444"/>
                      <wp:effectExtent l="0" t="0" r="0" b="0"/>
                      <wp:wrapNone/>
                      <wp:docPr id="69521811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3433575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959887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60967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093474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300655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2D7EBF6" id="_x0000_s1464" style="position:absolute;left:0;text-align:left;margin-left:214.3pt;margin-top:4.65pt;width:23.5pt;height:32.65pt;z-index:25296486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">
                      <v:shape id="Textfeld 3" o:spid="_x0000_s146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" filled="f" stroked="f" strokeweight=".5pt">
                        <v:textbox>
                          <w:txbxContent>
                            <w:p w14:paraId="05959887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" filled="f" stroked="f" strokeweight=".5pt">
                        <v:textbox>
                          <w:txbxContent>
                            <w:p w14:paraId="57093474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7701BC">
              <w:rPr>
                <w:noProof/>
              </w:rPr>
              <w:drawing>
                <wp:anchor distT="0" distB="0" distL="114300" distR="114300" simplePos="0" relativeHeight="252680192" behindDoc="0" locked="0" layoutInCell="1" allowOverlap="1" wp14:anchorId="6D2162E2" wp14:editId="2E0E900E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7701BC">
              <w:t>Welcher Anteil gehört zu einem Feld? Wie viele Bonbons sind das?</w:t>
            </w:r>
          </w:p>
          <w:p w14:paraId="531ACB6B" w14:textId="2272735B" w:rsidR="007E2A15" w:rsidRPr="007701BC" w:rsidRDefault="00D845EB" w:rsidP="000D61A5">
            <w:pPr>
              <w:pStyle w:val="Listenabsatz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6912" behindDoc="0" locked="0" layoutInCell="1" allowOverlap="1" wp14:anchorId="1BC034FD" wp14:editId="5D1517AA">
                      <wp:simplePos x="0" y="0"/>
                      <wp:positionH relativeFrom="column">
                        <wp:posOffset>1818640</wp:posOffset>
                      </wp:positionH>
                      <wp:positionV relativeFrom="paragraph">
                        <wp:posOffset>131868</wp:posOffset>
                      </wp:positionV>
                      <wp:extent cx="298450" cy="414444"/>
                      <wp:effectExtent l="0" t="0" r="0" b="0"/>
                      <wp:wrapNone/>
                      <wp:docPr id="9782361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8049077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5312E1" w14:textId="77777777" w:rsidR="00D4349A" w:rsidRPr="00AF1C61" w:rsidRDefault="00D4349A" w:rsidP="00D845E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95983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082B50" w14:textId="77777777" w:rsidR="00D4349A" w:rsidRPr="00AF1C61" w:rsidRDefault="00D4349A" w:rsidP="00D845EB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321174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BC034FD" id="_x0000_s1468" style="position:absolute;left:0;text-align:left;margin-left:143.2pt;margin-top:10.4pt;width:23.5pt;height:32.65pt;z-index:2529669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">
                      <v:shape id="Textfeld 3" o:spid="_x0000_s146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" filled="f" stroked="f" strokeweight=".5pt">
                        <v:textbox>
                          <w:txbxContent>
                            <w:p w14:paraId="785312E1" w14:textId="77777777" w:rsidR="00D4349A" w:rsidRPr="00AF1C61" w:rsidRDefault="00D4349A" w:rsidP="00D845EB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7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" filled="f" stroked="f" strokeweight=".5pt">
                        <v:textbox>
                          <w:txbxContent>
                            <w:p w14:paraId="26082B50" w14:textId="77777777" w:rsidR="00D4349A" w:rsidRPr="00AF1C61" w:rsidRDefault="00D4349A" w:rsidP="00D845EB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 xml:space="preserve">Wie viele Felder braucht man, um den Anteil  </w:t>
            </w:r>
            <w:r w:rsidR="00B55362">
              <w:t xml:space="preserve">  </w:t>
            </w:r>
            <w:r>
              <w:t xml:space="preserve">  </w:t>
            </w:r>
            <w:r w:rsidR="00B55362">
              <w:t xml:space="preserve"> </w:t>
            </w:r>
            <w:r w:rsidR="007E2A15" w:rsidRPr="007701BC">
              <w:t>zu zeigen?</w:t>
            </w:r>
          </w:p>
          <w:p w14:paraId="45FA9C51" w14:textId="3C8417B0" w:rsidR="007E2A15" w:rsidRPr="0005324B" w:rsidRDefault="007E2A15" w:rsidP="000D61A5">
            <w:pPr>
              <w:pStyle w:val="Listenabsatz"/>
              <w:rPr>
                <w:noProof/>
              </w:rPr>
            </w:pPr>
            <w:r w:rsidRPr="007701BC">
              <w:t>Wie viele Bonbons sind dan</w:t>
            </w:r>
            <w:r w:rsidR="00B55362">
              <w:t>n      v</w:t>
            </w:r>
            <w:r w:rsidRPr="007701BC">
              <w:t>on 20 Bonbons?</w:t>
            </w:r>
            <w:r w:rsidRPr="00336EA5">
              <w:rPr>
                <w:b/>
                <w:noProof/>
              </w:rPr>
              <w:t xml:space="preserve"> </w:t>
            </w:r>
            <w:r w:rsidRPr="007701BC">
              <w:rPr>
                <w:noProof/>
              </w:rPr>
              <w:t>Überprüfe am Streifen.</w:t>
            </w:r>
          </w:p>
        </w:tc>
      </w:tr>
      <w:tr w:rsidR="007E2A15" w:rsidRPr="007701BC" w14:paraId="7816983C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01FD1AA6" w14:textId="7BB9ADDF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5F4058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42" w:type="dxa"/>
            <w:gridSpan w:val="9"/>
          </w:tcPr>
          <w:p w14:paraId="5D85FBB8" w14:textId="77777777" w:rsidR="007E2A15" w:rsidRPr="007701BC" w:rsidRDefault="007E2A15" w:rsidP="00D4349A">
            <w:r w:rsidRPr="007701BC">
              <w:t xml:space="preserve">Eine Person stellt eine Aufgabe wie in </w:t>
            </w:r>
            <w:r w:rsidRPr="005F0D22">
              <w:rPr>
                <w:rStyle w:val="NummerierungZchn"/>
              </w:rPr>
              <w:t>a)</w:t>
            </w:r>
            <w:r w:rsidRPr="007701BC">
              <w:t xml:space="preserve">, die andere löst sie. </w:t>
            </w:r>
            <w:r w:rsidRPr="007701BC">
              <w:br/>
              <w:t>Ihr könnt dazu die Fragen von oben nutzen. Wechselt euch ab.</w:t>
            </w:r>
          </w:p>
        </w:tc>
      </w:tr>
      <w:tr w:rsidR="00256032" w:rsidRPr="007701BC" w14:paraId="4C53567E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2108BD66" w14:textId="77777777" w:rsidR="00256032" w:rsidRDefault="00256032" w:rsidP="00256032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</w:tcPr>
          <w:p w14:paraId="6756B616" w14:textId="77777777" w:rsidR="00256032" w:rsidRDefault="00256032" w:rsidP="00256032">
            <w:pPr>
              <w:pStyle w:val="Nummerierung"/>
            </w:pPr>
          </w:p>
        </w:tc>
        <w:tc>
          <w:tcPr>
            <w:tcW w:w="8042" w:type="dxa"/>
            <w:gridSpan w:val="9"/>
          </w:tcPr>
          <w:p w14:paraId="04946780" w14:textId="31964C7B" w:rsidR="00256032" w:rsidRDefault="00256032" w:rsidP="00256032">
            <w:pPr>
              <w:rPr>
                <w:rFonts w:ascii="Calibri" w:hAnsi="Calibri"/>
                <w:noProof/>
                <w:color w:val="000000" w:themeColor="text1"/>
                <w:szCs w:val="20"/>
              </w:rPr>
            </w:pPr>
          </w:p>
        </w:tc>
      </w:tr>
      <w:tr w:rsidR="00256032" w:rsidRPr="007701BC" w14:paraId="345AB672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7AB5C6F5" w14:textId="1FD366F9" w:rsidR="00256032" w:rsidRDefault="00256032" w:rsidP="00256032">
            <w:pPr>
              <w:spacing w:line="240" w:lineRule="auto"/>
              <w:rPr>
                <w:noProof/>
                <w:lang w:eastAsia="de-DE"/>
              </w:rPr>
            </w:pPr>
            <w:r w:rsidRPr="00F4582F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9E9613" w14:textId="4497DE9D" w:rsidR="00256032" w:rsidRPr="007701BC" w:rsidRDefault="00256032" w:rsidP="00256032">
            <w:pPr>
              <w:pStyle w:val="Nummerierung"/>
              <w:rPr>
                <w:noProof/>
              </w:rPr>
            </w:pPr>
            <w:r>
              <w:rPr>
                <w:noProof/>
              </w:rPr>
              <w:t>c)</w:t>
            </w:r>
          </w:p>
        </w:tc>
        <w:tc>
          <w:tcPr>
            <w:tcW w:w="8042" w:type="dxa"/>
            <w:gridSpan w:val="9"/>
          </w:tcPr>
          <w:p w14:paraId="20F00E20" w14:textId="0A2495B8" w:rsidR="00256032" w:rsidRPr="007701BC" w:rsidRDefault="00D4349A" w:rsidP="00256032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34528" behindDoc="0" locked="0" layoutInCell="1" allowOverlap="1" wp14:anchorId="3BF4FCA5" wp14:editId="012FF07B">
                      <wp:simplePos x="0" y="0"/>
                      <wp:positionH relativeFrom="column">
                        <wp:posOffset>2914357</wp:posOffset>
                      </wp:positionH>
                      <wp:positionV relativeFrom="paragraph">
                        <wp:posOffset>-124318</wp:posOffset>
                      </wp:positionV>
                      <wp:extent cx="298450" cy="414444"/>
                      <wp:effectExtent l="0" t="0" r="0" b="0"/>
                      <wp:wrapNone/>
                      <wp:docPr id="94641950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3528686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74372" w14:textId="3533CCE9" w:rsidR="00D4349A" w:rsidRPr="00AF1C61" w:rsidRDefault="00DA2432" w:rsidP="002560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31955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323850" w14:textId="31AB6BA5" w:rsidR="00D4349A" w:rsidRPr="00AF1C61" w:rsidRDefault="00DA2432" w:rsidP="002560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77881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BF4FCA5" id="_x0000_s1472" style="position:absolute;margin-left:229.5pt;margin-top:-9.8pt;width:23.5pt;height:32.65pt;z-index:25333452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">
                      <v:shape id="Textfeld 3" o:spid="_x0000_s147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" filled="f" stroked="f" strokeweight=".5pt">
                        <v:textbox>
                          <w:txbxContent>
                            <w:p w14:paraId="48774372" w14:textId="3533CCE9" w:rsidR="00D4349A" w:rsidRPr="00AF1C61" w:rsidRDefault="00DA2432" w:rsidP="002560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7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" filled="f" stroked="f" strokeweight=".5pt">
                        <v:textbox>
                          <w:txbxContent>
                            <w:p w14:paraId="53323850" w14:textId="31AB6BA5" w:rsidR="00D4349A" w:rsidRPr="00AF1C61" w:rsidRDefault="00DA2432" w:rsidP="002560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7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256032">
              <w:t xml:space="preserve">Schreibe nun auf, wie man mit dem Streifen im Kopf      von </w:t>
            </w:r>
            <w:r w:rsidR="00DA2432">
              <w:t>3</w:t>
            </w:r>
            <w:r w:rsidR="00256032">
              <w:t>0 bestimmen kann.</w:t>
            </w:r>
          </w:p>
        </w:tc>
      </w:tr>
      <w:tr w:rsidR="00256032" w:rsidRPr="007701BC" w14:paraId="7EB02CE7" w14:textId="77777777" w:rsidTr="00C70B83">
        <w:trPr>
          <w:gridBefore w:val="1"/>
          <w:gridAfter w:val="1"/>
          <w:wBefore w:w="6" w:type="dxa"/>
          <w:wAfter w:w="40" w:type="dxa"/>
        </w:trPr>
        <w:tc>
          <w:tcPr>
            <w:tcW w:w="849" w:type="dxa"/>
            <w:gridSpan w:val="2"/>
          </w:tcPr>
          <w:p w14:paraId="1C6B9EF5" w14:textId="77777777" w:rsidR="00D53A74" w:rsidRDefault="00256032" w:rsidP="00DA2432">
            <w:pPr>
              <w:spacing w:before="40" w:line="240" w:lineRule="auto"/>
              <w:rPr>
                <w:noProof/>
                <w:color w:val="327A86"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32480" behindDoc="0" locked="0" layoutInCell="1" allowOverlap="1" wp14:anchorId="2071238C" wp14:editId="4B3EE12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97479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38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904ECE" id="Gruppieren 1" o:spid="_x0000_s1026" href="https://mathe-sicher-koennen.dzlm.de/erklaervideos?nid=692" style="position:absolute;margin-left:0;margin-top:7.7pt;width:18.1pt;height:13.2pt;z-index:253332480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 w:rsid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="00DA2432"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</w:t>
            </w:r>
          </w:p>
          <w:p w14:paraId="040FDEB2" w14:textId="77777777" w:rsidR="008D4AED" w:rsidRDefault="008D4AED" w:rsidP="00DA2432">
            <w:pPr>
              <w:spacing w:before="40" w:line="240" w:lineRule="auto"/>
              <w:rPr>
                <w:noProof/>
                <w:color w:val="327A86"/>
                <w:sz w:val="13"/>
                <w:szCs w:val="13"/>
                <w:lang w:eastAsia="de-DE"/>
              </w:rPr>
            </w:pPr>
          </w:p>
          <w:p w14:paraId="41BA9AC5" w14:textId="78E1A8A6" w:rsidR="00256032" w:rsidRPr="00D53A74" w:rsidRDefault="00DA2432" w:rsidP="00DA2432">
            <w:pPr>
              <w:spacing w:before="40" w:line="240" w:lineRule="auto"/>
              <w:rPr>
                <w:noProof/>
                <w:sz w:val="13"/>
                <w:szCs w:val="13"/>
                <w:lang w:eastAsia="de-DE"/>
              </w:rPr>
            </w:pPr>
            <w:r w:rsidRPr="00D53A74">
              <w:rPr>
                <w:noProof/>
                <w:color w:val="327A86"/>
                <w:sz w:val="13"/>
                <w:szCs w:val="13"/>
                <w:lang w:eastAsia="de-DE"/>
              </w:rPr>
              <w:t>B1C1</w:t>
            </w:r>
          </w:p>
        </w:tc>
        <w:tc>
          <w:tcPr>
            <w:tcW w:w="425" w:type="dxa"/>
          </w:tcPr>
          <w:p w14:paraId="2ED05335" w14:textId="5B31BDD1" w:rsidR="00256032" w:rsidRDefault="00256032" w:rsidP="00256032">
            <w:pPr>
              <w:pStyle w:val="Nummerierung"/>
              <w:rPr>
                <w:noProof/>
              </w:rPr>
            </w:pPr>
            <w:r>
              <w:t>d)</w:t>
            </w:r>
          </w:p>
        </w:tc>
        <w:tc>
          <w:tcPr>
            <w:tcW w:w="8042" w:type="dxa"/>
            <w:gridSpan w:val="9"/>
          </w:tcPr>
          <w:p w14:paraId="3020A763" w14:textId="5B66C026" w:rsidR="00A51810" w:rsidRDefault="00A51810" w:rsidP="00256032">
            <w:r>
              <w:rPr>
                <w:noProof/>
              </w:rPr>
              <w:drawing>
                <wp:anchor distT="0" distB="0" distL="114300" distR="114300" simplePos="0" relativeHeight="253378560" behindDoc="0" locked="0" layoutInCell="1" allowOverlap="1" wp14:anchorId="24D644C5" wp14:editId="049760C7">
                  <wp:simplePos x="0" y="0"/>
                  <wp:positionH relativeFrom="column">
                    <wp:posOffset>4014835</wp:posOffset>
                  </wp:positionH>
                  <wp:positionV relativeFrom="paragraph">
                    <wp:posOffset>133969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>
                    <a:hlinkClick xmlns:a="http://schemas.openxmlformats.org/drawingml/2006/main" r:id="rId1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>
                            <a:hlinkClick r:id="rId139"/>
                          </pic:cNvPr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</w:p>
          <w:p w14:paraId="43A1B133" w14:textId="77777777" w:rsidR="00256032" w:rsidRDefault="00256032" w:rsidP="000D61A5">
            <w:pPr>
              <w:pStyle w:val="Listenabsatz"/>
            </w:pPr>
            <w:r>
              <w:t>Was ist in dem Video genauso wie in deiner Erklärung?</w:t>
            </w:r>
          </w:p>
          <w:p w14:paraId="629D6603" w14:textId="2E019774" w:rsidR="00256032" w:rsidRDefault="00256032" w:rsidP="000D61A5">
            <w:pPr>
              <w:pStyle w:val="Listenabsatz"/>
            </w:pPr>
            <w:r>
              <w:t>Was ist anders und was erklärt das Video noch zusätzlich?</w:t>
            </w:r>
          </w:p>
          <w:p w14:paraId="0914D15A" w14:textId="0F72B3EF" w:rsidR="000D61A5" w:rsidRDefault="000D61A5" w:rsidP="000D61A5">
            <w:pPr>
              <w:pStyle w:val="Listenabsatz"/>
              <w:numPr>
                <w:ilvl w:val="0"/>
                <w:numId w:val="0"/>
              </w:numPr>
              <w:ind w:left="360"/>
            </w:pPr>
          </w:p>
        </w:tc>
      </w:tr>
      <w:tr w:rsidR="007E2A15" w:rsidRPr="007701BC" w14:paraId="2F7C9060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075E06" w14:textId="02360B90" w:rsidR="007E2A15" w:rsidRPr="0054056E" w:rsidRDefault="00E51241" w:rsidP="00D4349A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467" w:type="dxa"/>
            <w:gridSpan w:val="10"/>
          </w:tcPr>
          <w:p w14:paraId="3FAEC9B2" w14:textId="77777777" w:rsidR="007E2A15" w:rsidRPr="0054056E" w:rsidRDefault="007E2A15" w:rsidP="00D4349A">
            <w:pPr>
              <w:pStyle w:val="berschrift2"/>
            </w:pPr>
            <w:r>
              <w:t>Anteile von Mengen berechnen</w:t>
            </w:r>
          </w:p>
        </w:tc>
      </w:tr>
      <w:tr w:rsidR="007E2A15" w:rsidRPr="007701BC" w14:paraId="6E4C1A4C" w14:textId="77777777" w:rsidTr="00C70B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58BB7D21" w14:textId="77777777" w:rsidR="007E2A15" w:rsidRPr="0054056E" w:rsidRDefault="007E2A15" w:rsidP="00336EA5">
            <w:pPr>
              <w:pStyle w:val="berschrift3"/>
              <w:spacing w:before="0"/>
            </w:pPr>
            <w:r w:rsidRPr="0054056E">
              <w:t>2.1</w:t>
            </w:r>
          </w:p>
        </w:tc>
        <w:tc>
          <w:tcPr>
            <w:tcW w:w="8467" w:type="dxa"/>
            <w:gridSpan w:val="10"/>
          </w:tcPr>
          <w:p w14:paraId="2BBC350E" w14:textId="4801C6DA" w:rsidR="007E2A15" w:rsidRPr="0054056E" w:rsidRDefault="00D62C95" w:rsidP="00336EA5">
            <w:pPr>
              <w:pStyle w:val="berschrift3"/>
              <w:spacing w:before="0"/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59776" behindDoc="0" locked="0" layoutInCell="1" allowOverlap="1" wp14:anchorId="34C1737A" wp14:editId="18F64307">
                      <wp:simplePos x="0" y="0"/>
                      <wp:positionH relativeFrom="column">
                        <wp:posOffset>760095</wp:posOffset>
                      </wp:positionH>
                      <wp:positionV relativeFrom="paragraph">
                        <wp:posOffset>173355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4C1737A" id="_x0000_s1477" style="position:absolute;margin-left:59.85pt;margin-top:13.65pt;width:23.5pt;height:32.6pt;z-index:25325977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">
                      <v:shape id="Textfeld 3" o:spid="_x0000_s147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" filled="f" stroked="f" strokeweight=".5pt">
                        <v:textbox>
                          <w:txbxContent>
                            <w:p w14:paraId="5621331C" w14:textId="77777777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7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" filled="f" stroked="f" strokeweight=".5pt">
                        <v:textbox>
                          <w:txbxContent>
                            <w:p w14:paraId="52B2AB83" w14:textId="77777777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54056E">
              <w:t xml:space="preserve">Aufgaben ohne Bilder lösen </w:t>
            </w:r>
          </w:p>
        </w:tc>
      </w:tr>
      <w:tr w:rsidR="00D62C95" w:rsidRPr="007701BC" w14:paraId="3CC12AA3" w14:textId="77777777" w:rsidTr="00E47183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rPr>
          <w:gridAfter w:val="1"/>
          <w:wAfter w:w="40" w:type="dxa"/>
        </w:trPr>
        <w:tc>
          <w:tcPr>
            <w:tcW w:w="855" w:type="dxa"/>
            <w:gridSpan w:val="3"/>
          </w:tcPr>
          <w:p w14:paraId="125B9FFF" w14:textId="77777777" w:rsidR="00D62C95" w:rsidRPr="0054056E" w:rsidRDefault="00D62C95" w:rsidP="00336EA5">
            <w:pPr>
              <w:pStyle w:val="berschrift3"/>
              <w:spacing w:before="0"/>
            </w:pPr>
          </w:p>
        </w:tc>
        <w:tc>
          <w:tcPr>
            <w:tcW w:w="427" w:type="dxa"/>
          </w:tcPr>
          <w:p w14:paraId="5830B0AD" w14:textId="58A67CC3" w:rsidR="00D62C95" w:rsidRPr="0054056E" w:rsidRDefault="00D62C95" w:rsidP="00336EA5">
            <w:pPr>
              <w:pStyle w:val="berschrift3"/>
              <w:spacing w:before="0"/>
            </w:pPr>
            <w:r w:rsidRPr="007701BC">
              <w:rPr>
                <w:noProof/>
              </w:rPr>
              <w:t>a)</w:t>
            </w:r>
          </w:p>
        </w:tc>
        <w:tc>
          <w:tcPr>
            <w:tcW w:w="3401" w:type="dxa"/>
            <w:gridSpan w:val="4"/>
          </w:tcPr>
          <w:p w14:paraId="5EF6AEE4" w14:textId="7B172E66" w:rsidR="00D62C95" w:rsidRPr="00D62C95" w:rsidRDefault="00D62C95" w:rsidP="00D62C95">
            <w:pPr>
              <w:rPr>
                <w:b/>
                <w:bCs/>
              </w:rPr>
            </w:pPr>
            <w:r w:rsidRPr="00D62C95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57728" behindDoc="0" locked="0" layoutInCell="1" allowOverlap="1" wp14:anchorId="72477B89" wp14:editId="5546D215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72477B89" id="Wolkenförmige Legende 27" o:spid="_x0000_s1481" type="#_x0000_t106" style="position:absolute;margin-left:27.9pt;margin-top:23.5pt;width:132.2pt;height:33.0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&#13;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62C95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56704" behindDoc="0" locked="0" layoutInCell="1" allowOverlap="1" wp14:anchorId="75ED17D7" wp14:editId="360ABECF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2C95">
              <w:rPr>
                <w:b/>
                <w:bCs/>
              </w:rPr>
              <w:t xml:space="preserve">Aufgabe:         von 20 </w:t>
            </w:r>
          </w:p>
        </w:tc>
        <w:tc>
          <w:tcPr>
            <w:tcW w:w="4639" w:type="dxa"/>
            <w:gridSpan w:val="5"/>
          </w:tcPr>
          <w:p w14:paraId="6015BB59" w14:textId="418B3F01" w:rsidR="00D62C95" w:rsidRPr="0054056E" w:rsidRDefault="00D62C95" w:rsidP="00D62C95">
            <w:r w:rsidRPr="007701BC">
              <w:t xml:space="preserve">Anteile </w:t>
            </w:r>
            <w:r>
              <w:t xml:space="preserve">von Mengen kann man durch Rechnen finden, wenn man sich die </w:t>
            </w:r>
            <w:r w:rsidRPr="007701BC">
              <w:t xml:space="preserve">Plättchen </w:t>
            </w:r>
            <w:r>
              <w:t>oder Punkte im Kopf vorstellt. Erkläre die Rechnung:</w:t>
            </w:r>
          </w:p>
        </w:tc>
      </w:tr>
      <w:tr w:rsidR="007E2A15" w:rsidRPr="007701BC" w14:paraId="6E90B884" w14:textId="77777777" w:rsidTr="00E47183">
        <w:trPr>
          <w:trHeight w:val="135"/>
        </w:trPr>
        <w:tc>
          <w:tcPr>
            <w:tcW w:w="855" w:type="dxa"/>
            <w:gridSpan w:val="3"/>
          </w:tcPr>
          <w:p w14:paraId="7899C8FF" w14:textId="4643D3C4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7" w:type="dxa"/>
          </w:tcPr>
          <w:p w14:paraId="3EC0D459" w14:textId="357EB304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8080" w:type="dxa"/>
            <w:gridSpan w:val="10"/>
          </w:tcPr>
          <w:p w14:paraId="63BE8505" w14:textId="77777777" w:rsidR="007E2A15" w:rsidRDefault="007E2A15" w:rsidP="00336EA5">
            <w:pPr>
              <w:ind w:left="3769"/>
            </w:pPr>
          </w:p>
          <w:p w14:paraId="5FF25416" w14:textId="088DF567" w:rsidR="008C757D" w:rsidRPr="00B46006" w:rsidRDefault="008C757D" w:rsidP="00336EA5">
            <w:pPr>
              <w:ind w:left="3769"/>
            </w:pPr>
          </w:p>
        </w:tc>
      </w:tr>
      <w:tr w:rsidR="00B46006" w:rsidRPr="007701BC" w14:paraId="357CD7C9" w14:textId="77777777" w:rsidTr="00E47183">
        <w:trPr>
          <w:trHeight w:val="72"/>
        </w:trPr>
        <w:tc>
          <w:tcPr>
            <w:tcW w:w="855" w:type="dxa"/>
            <w:gridSpan w:val="3"/>
            <w:vMerge w:val="restart"/>
          </w:tcPr>
          <w:p w14:paraId="410388B4" w14:textId="77777777" w:rsidR="00B46006" w:rsidRPr="007701BC" w:rsidRDefault="00B46006" w:rsidP="00D4349A">
            <w:pPr>
              <w:spacing w:line="240" w:lineRule="auto"/>
            </w:pPr>
          </w:p>
        </w:tc>
        <w:tc>
          <w:tcPr>
            <w:tcW w:w="427" w:type="dxa"/>
            <w:vMerge w:val="restart"/>
          </w:tcPr>
          <w:p w14:paraId="3FA038AF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973" w:type="dxa"/>
            <w:gridSpan w:val="3"/>
          </w:tcPr>
          <w:p w14:paraId="4E45D51A" w14:textId="0ABE28BB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tue 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>
              <w:rPr>
                <w:b/>
                <w:bCs/>
                <w:color w:val="000000" w:themeColor="text1"/>
                <w:szCs w:val="20"/>
              </w:rPr>
              <w:t xml:space="preserve">spreche </w:t>
            </w:r>
            <w:r w:rsidRPr="005A2F73">
              <w:rPr>
                <w:b/>
                <w:bCs/>
                <w:color w:val="000000" w:themeColor="text1"/>
                <w:szCs w:val="20"/>
              </w:rPr>
              <w:t>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dazu</w:t>
            </w:r>
          </w:p>
        </w:tc>
        <w:tc>
          <w:tcPr>
            <w:tcW w:w="2558" w:type="dxa"/>
            <w:gridSpan w:val="3"/>
          </w:tcPr>
          <w:p w14:paraId="6812D4DC" w14:textId="440DD85F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7701BC" w14:paraId="230AC3E9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1476D9C5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2E8D1EE7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44D57AA1" w14:textId="78FBAEF3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1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4CCE3CD1" w14:textId="2CF88960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5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ja </w:t>
            </w:r>
            <w:proofErr w:type="gramStart"/>
            <w:r w:rsidRPr="00336EA5">
              <w:rPr>
                <w:color w:val="000000" w:themeColor="text1"/>
                <w:sz w:val="21"/>
                <w:szCs w:val="18"/>
              </w:rPr>
              <w:t>Fünftel</w:t>
            </w:r>
            <w:proofErr w:type="gramEnd"/>
          </w:p>
        </w:tc>
        <w:tc>
          <w:tcPr>
            <w:tcW w:w="2558" w:type="dxa"/>
            <w:gridSpan w:val="3"/>
          </w:tcPr>
          <w:p w14:paraId="76E75091" w14:textId="08BA3998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20 : 5</w:t>
            </w:r>
          </w:p>
        </w:tc>
      </w:tr>
      <w:tr w:rsidR="005A2F73" w:rsidRPr="007701BC" w14:paraId="0FF63A13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6F0A976F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4607CB5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A5E9210" w14:textId="6A7393D1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2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91663CE" w14:textId="0E7259C3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58" w:type="dxa"/>
            <w:gridSpan w:val="3"/>
          </w:tcPr>
          <w:p w14:paraId="049CD724" w14:textId="2DCB0413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7701BC" w14:paraId="007BB8BC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741EB501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5912D9DA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766CC77A" w14:textId="6EFA9635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3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7" w:type="dxa"/>
            <w:gridSpan w:val="2"/>
          </w:tcPr>
          <w:p w14:paraId="18086310" w14:textId="08B6B010" w:rsidR="005A2F73" w:rsidRPr="00336EA5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336EA5">
              <w:rPr>
                <w:color w:val="000000" w:themeColor="text1"/>
                <w:sz w:val="21"/>
                <w:szCs w:val="18"/>
              </w:rPr>
              <w:t>h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Fünftel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336EA5">
              <w:rPr>
                <w:color w:val="000000" w:themeColor="text1"/>
                <w:sz w:val="21"/>
                <w:szCs w:val="18"/>
              </w:rPr>
              <w:br/>
            </w:r>
            <w:r w:rsidR="00336EA5" w:rsidRPr="00336EA5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58" w:type="dxa"/>
            <w:gridSpan w:val="3"/>
          </w:tcPr>
          <w:p w14:paraId="5A32485D" w14:textId="234125B4" w:rsidR="00B46006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</w:p>
          <w:p w14:paraId="433C6F04" w14:textId="0C68E657" w:rsidR="005A2F73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336EA5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7701BC" w14:paraId="1B0A554B" w14:textId="77777777" w:rsidTr="00E47183">
        <w:trPr>
          <w:trHeight w:val="71"/>
        </w:trPr>
        <w:tc>
          <w:tcPr>
            <w:tcW w:w="855" w:type="dxa"/>
            <w:gridSpan w:val="3"/>
            <w:vMerge/>
          </w:tcPr>
          <w:p w14:paraId="256AB454" w14:textId="77777777" w:rsidR="005A2F73" w:rsidRPr="007701BC" w:rsidRDefault="005A2F73" w:rsidP="00D4349A">
            <w:pPr>
              <w:spacing w:line="240" w:lineRule="auto"/>
            </w:pPr>
          </w:p>
        </w:tc>
        <w:tc>
          <w:tcPr>
            <w:tcW w:w="427" w:type="dxa"/>
            <w:vMerge/>
          </w:tcPr>
          <w:p w14:paraId="0994BE8E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</w:tcPr>
          <w:p w14:paraId="04803DE6" w14:textId="77777777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7" w:type="dxa"/>
            <w:gridSpan w:val="2"/>
          </w:tcPr>
          <w:p w14:paraId="46D35CCC" w14:textId="77777777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>
              <w:rPr>
                <w:color w:val="000000" w:themeColor="text1"/>
                <w:sz w:val="21"/>
                <w:szCs w:val="18"/>
              </w:rPr>
              <w:t>drei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58" w:type="dxa"/>
            <w:gridSpan w:val="3"/>
          </w:tcPr>
          <w:p w14:paraId="2A5F09DE" w14:textId="2F7AC5D9" w:rsidR="005A2F73" w:rsidRPr="003F132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4656" behindDoc="0" locked="0" layoutInCell="1" allowOverlap="1" wp14:anchorId="38F994E9" wp14:editId="6206B2EB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336EA5" w:rsidRDefault="00D4349A" w:rsidP="00B4600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rFonts w:ascii="Calibri" w:hAnsi="Calibri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336EA5" w:rsidRDefault="00D4349A" w:rsidP="00B46006">
                                    <w:pPr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336EA5">
                                      <w:rPr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8F994E9" id="_x0000_s1482" style="position:absolute;margin-left:-7.05pt;margin-top:5.4pt;width:23.5pt;height:34.25pt;z-index:253254656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">
                      <v:shape id="Textfeld 3" o:spid="_x0000_s1483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" filled="f" stroked="f" strokeweight=".5pt">
                        <v:textbox>
                          <w:txbxContent>
                            <w:p w14:paraId="6EB20410" w14:textId="77777777" w:rsidR="00D4349A" w:rsidRPr="00336EA5" w:rsidRDefault="00D4349A" w:rsidP="00B46006">
                              <w:pPr>
                                <w:jc w:val="center"/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rFonts w:ascii="Calibri" w:hAnsi="Calibri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84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" filled="f" stroked="f" strokeweight=".5pt">
                        <v:textbox>
                          <w:txbxContent>
                            <w:p w14:paraId="3E52CCFA" w14:textId="77777777" w:rsidR="00D4349A" w:rsidRPr="00336EA5" w:rsidRDefault="00D4349A" w:rsidP="00B46006">
                              <w:pPr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336EA5">
                                <w:rPr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8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&#13;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336EA5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P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: 5 · 3 =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7701BC" w14:paraId="7F3EFCDF" w14:textId="77777777" w:rsidTr="00E47183">
        <w:trPr>
          <w:trHeight w:val="119"/>
        </w:trPr>
        <w:tc>
          <w:tcPr>
            <w:tcW w:w="855" w:type="dxa"/>
            <w:gridSpan w:val="3"/>
          </w:tcPr>
          <w:p w14:paraId="116F0806" w14:textId="04D8BCC6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4256" behindDoc="0" locked="0" layoutInCell="1" allowOverlap="1" wp14:anchorId="09CEB380" wp14:editId="08DDC72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6B938506" w14:textId="17F927F9" w:rsidR="007E2A15" w:rsidRPr="007701BC" w:rsidRDefault="00336EA5" w:rsidP="00D4349A">
            <w:pPr>
              <w:pStyle w:val="Nummerierung"/>
              <w:rPr>
                <w:noProof/>
              </w:rPr>
            </w:pPr>
            <w:r w:rsidRPr="00336EA5">
              <w:rPr>
                <w:noProof/>
                <w:sz w:val="13"/>
                <w:szCs w:val="13"/>
              </w:rPr>
              <w:br/>
            </w:r>
            <w:r w:rsidR="007E2A15" w:rsidRPr="007701BC">
              <w:rPr>
                <w:noProof/>
              </w:rPr>
              <w:t>b)</w:t>
            </w:r>
          </w:p>
        </w:tc>
        <w:tc>
          <w:tcPr>
            <w:tcW w:w="8080" w:type="dxa"/>
            <w:gridSpan w:val="10"/>
          </w:tcPr>
          <w:p w14:paraId="28A68997" w14:textId="382C7C12" w:rsidR="00336EA5" w:rsidRPr="00336EA5" w:rsidRDefault="00D62C95" w:rsidP="00D4349A">
            <w:pPr>
              <w:rPr>
                <w:sz w:val="15"/>
                <w:szCs w:val="15"/>
              </w:rPr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61824" behindDoc="0" locked="0" layoutInCell="1" allowOverlap="1" wp14:anchorId="2FE74BFB" wp14:editId="3A761D63">
                      <wp:simplePos x="0" y="0"/>
                      <wp:positionH relativeFrom="column">
                        <wp:posOffset>1047962</wp:posOffset>
                      </wp:positionH>
                      <wp:positionV relativeFrom="paragraph">
                        <wp:posOffset>40244</wp:posOffset>
                      </wp:positionV>
                      <wp:extent cx="298450" cy="414020"/>
                      <wp:effectExtent l="0" t="0" r="0" b="0"/>
                      <wp:wrapNone/>
                      <wp:docPr id="168427420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5421929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33AC3A" w14:textId="67EE3490" w:rsidR="00D4349A" w:rsidRPr="00AF1C61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221172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3216F" w14:textId="2BFA8E1F" w:rsidR="00D4349A" w:rsidRPr="00AF1C61" w:rsidRDefault="00D4349A" w:rsidP="00D62C95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6877474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FE74BFB" id="_x0000_s1486" style="position:absolute;margin-left:82.5pt;margin-top:3.15pt;width:23.5pt;height:32.6pt;z-index:25326182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">
                      <v:shape id="Textfeld 3" o:spid="_x0000_s148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" filled="f" stroked="f" strokeweight=".5pt">
                        <v:textbox>
                          <w:txbxContent>
                            <w:p w14:paraId="7933AC3A" w14:textId="67EE3490" w:rsidR="00D4349A" w:rsidRPr="00AF1C61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8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" filled="f" stroked="f" strokeweight=".5pt">
                        <v:textbox>
                          <w:txbxContent>
                            <w:p w14:paraId="4E63216F" w14:textId="2BFA8E1F" w:rsidR="00D4349A" w:rsidRPr="00AF1C61" w:rsidRDefault="00D4349A" w:rsidP="00D62C95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8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7701BC" w:rsidRDefault="00D62C95" w:rsidP="00D4349A">
            <w:r>
              <w:t>Berechnet genauso      von 42. Was stellt ihr euch dazu vor?</w:t>
            </w:r>
          </w:p>
        </w:tc>
      </w:tr>
      <w:tr w:rsidR="007E2A15" w:rsidRPr="007701BC" w14:paraId="567ABA86" w14:textId="77777777" w:rsidTr="00E47183">
        <w:trPr>
          <w:trHeight w:val="119"/>
        </w:trPr>
        <w:tc>
          <w:tcPr>
            <w:tcW w:w="855" w:type="dxa"/>
            <w:gridSpan w:val="3"/>
          </w:tcPr>
          <w:p w14:paraId="2E78065A" w14:textId="77777777" w:rsidR="007E2A15" w:rsidRPr="007701BC" w:rsidRDefault="007E2A15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7" w:type="dxa"/>
          </w:tcPr>
          <w:p w14:paraId="4D98709A" w14:textId="77777777" w:rsidR="007E2A15" w:rsidRPr="007701BC" w:rsidRDefault="007E2A15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8080" w:type="dxa"/>
            <w:gridSpan w:val="10"/>
          </w:tcPr>
          <w:p w14:paraId="6C24AFD7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5250F0BE" w14:textId="77777777" w:rsidTr="00E47183">
        <w:trPr>
          <w:trHeight w:val="184"/>
        </w:trPr>
        <w:tc>
          <w:tcPr>
            <w:tcW w:w="855" w:type="dxa"/>
            <w:gridSpan w:val="3"/>
          </w:tcPr>
          <w:p w14:paraId="3D52846A" w14:textId="23FA55A9" w:rsidR="007E2A15" w:rsidRPr="007701BC" w:rsidRDefault="00B42405" w:rsidP="00D4349A">
            <w:pPr>
              <w:spacing w:line="240" w:lineRule="auto"/>
              <w:rPr>
                <w:noProof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22208" behindDoc="0" locked="0" layoutInCell="1" allowOverlap="1" wp14:anchorId="55B4EADE" wp14:editId="7F3755A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</w:tcPr>
          <w:p w14:paraId="21AEB944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80" w:type="dxa"/>
            <w:gridSpan w:val="10"/>
          </w:tcPr>
          <w:p w14:paraId="05B168EB" w14:textId="0BB650FA" w:rsidR="007E2A15" w:rsidRDefault="00D62C95" w:rsidP="00D4349A">
            <w:r>
              <w:t>Erklärt die Rechnung 24 : 6 · 5. Zu welcher Aufgabe passt sie?</w:t>
            </w:r>
          </w:p>
          <w:p w14:paraId="4706289D" w14:textId="6C4D30B4" w:rsidR="00DA2432" w:rsidRPr="007701BC" w:rsidRDefault="00DA2432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375488" behindDoc="0" locked="0" layoutInCell="1" allowOverlap="1" wp14:anchorId="6CC09BB1" wp14:editId="50E7887B">
                      <wp:simplePos x="0" y="0"/>
                      <wp:positionH relativeFrom="column">
                        <wp:posOffset>1464582</wp:posOffset>
                      </wp:positionH>
                      <wp:positionV relativeFrom="paragraph">
                        <wp:posOffset>42726</wp:posOffset>
                      </wp:positionV>
                      <wp:extent cx="298450" cy="414444"/>
                      <wp:effectExtent l="0" t="0" r="0" b="0"/>
                      <wp:wrapNone/>
                      <wp:docPr id="81046917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444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504560287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4501F34" w14:textId="77777777" w:rsidR="00DA2432" w:rsidRPr="00AF1C61" w:rsidRDefault="00DA2432" w:rsidP="00DA2432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734449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0C9DE25" w14:textId="77777777" w:rsidR="00DA2432" w:rsidRPr="00AF1C61" w:rsidRDefault="00DA2432" w:rsidP="00DA243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1153573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CC09BB1" id="_x0000_s1490" style="position:absolute;margin-left:115.3pt;margin-top:3.35pt;width:23.5pt;height:32.65pt;z-index:2533754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">
                      <v:shape id="Textfeld 3" o:spid="_x0000_s149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" filled="f" stroked="f" strokeweight=".5pt">
                        <v:textbox>
                          <w:txbxContent>
                            <w:p w14:paraId="34501F34" w14:textId="77777777" w:rsidR="00DA2432" w:rsidRPr="00AF1C61" w:rsidRDefault="00DA2432" w:rsidP="00DA2432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9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" filled="f" stroked="f" strokeweight=".5pt">
                        <v:textbox>
                          <w:txbxContent>
                            <w:p w14:paraId="00C9DE25" w14:textId="77777777" w:rsidR="00DA2432" w:rsidRPr="00AF1C61" w:rsidRDefault="00DA2432" w:rsidP="00DA243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7701BC" w14:paraId="2F8CB683" w14:textId="77777777" w:rsidTr="00E47183">
        <w:trPr>
          <w:trHeight w:val="184"/>
        </w:trPr>
        <w:tc>
          <w:tcPr>
            <w:tcW w:w="855" w:type="dxa"/>
            <w:gridSpan w:val="3"/>
          </w:tcPr>
          <w:p w14:paraId="33D17006" w14:textId="49F60B06" w:rsidR="00C4355C" w:rsidRPr="00E0758C" w:rsidRDefault="00C4355C" w:rsidP="00D4349A">
            <w:pPr>
              <w:spacing w:line="240" w:lineRule="auto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</w:tcPr>
          <w:p w14:paraId="04C35F17" w14:textId="4716A463" w:rsidR="00C4355C" w:rsidRPr="007701BC" w:rsidRDefault="00C4355C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8080" w:type="dxa"/>
            <w:gridSpan w:val="10"/>
          </w:tcPr>
          <w:p w14:paraId="56239EB7" w14:textId="50E19235" w:rsidR="00C4355C" w:rsidRDefault="00C4355C" w:rsidP="00D4349A">
            <w:r>
              <w:t>Schreibe nun auf, wie man</w:t>
            </w:r>
            <w:r w:rsidR="00DA2432">
              <w:t xml:space="preserve">      von 30</w:t>
            </w:r>
            <w:r>
              <w:t xml:space="preserve"> mit einer Rechnung lös</w:t>
            </w:r>
            <w:r w:rsidR="00DA2432">
              <w:t>en kann.</w:t>
            </w:r>
          </w:p>
        </w:tc>
      </w:tr>
      <w:tr w:rsidR="00DA2432" w:rsidRPr="007701BC" w14:paraId="0B3E4A11" w14:textId="77777777" w:rsidTr="00E47183">
        <w:trPr>
          <w:trHeight w:val="184"/>
        </w:trPr>
        <w:tc>
          <w:tcPr>
            <w:tcW w:w="855" w:type="dxa"/>
            <w:gridSpan w:val="3"/>
          </w:tcPr>
          <w:p w14:paraId="1F7ABC40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77777777" w:rsidR="00DA2432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0DBA8265" w14:textId="77777777" w:rsidR="00D53A74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71392" behindDoc="0" locked="0" layoutInCell="1" allowOverlap="1" wp14:anchorId="150E8741" wp14:editId="497EF12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2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066E2ED" id="Gruppieren 1" o:spid="_x0000_s1026" href="https://mathe-sicher-koennen.dzlm.de/erklaervideos?nid=693" style="position:absolute;margin-left:0;margin-top:.1pt;width:18.1pt;height:13.2pt;z-index:25337139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</w:t>
            </w:r>
          </w:p>
          <w:p w14:paraId="107D2F58" w14:textId="77777777" w:rsidR="00D53A74" w:rsidRPr="00D53A74" w:rsidRDefault="00D53A74" w:rsidP="00DA2432">
            <w:pPr>
              <w:spacing w:line="240" w:lineRule="auto"/>
              <w:ind w:right="-180"/>
              <w:rPr>
                <w:noProof/>
                <w:color w:val="327A86"/>
                <w:sz w:val="10"/>
                <w:szCs w:val="10"/>
                <w:lang w:eastAsia="de-DE"/>
              </w:rPr>
            </w:pPr>
          </w:p>
          <w:p w14:paraId="50F7EEFB" w14:textId="472924FF" w:rsidR="00DA2432" w:rsidRPr="00D53A74" w:rsidRDefault="00DA2432" w:rsidP="00DA2432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  <w:r w:rsidRPr="00D53A74">
              <w:rPr>
                <w:noProof/>
                <w:color w:val="327A86"/>
                <w:sz w:val="13"/>
                <w:szCs w:val="13"/>
                <w:lang w:eastAsia="de-DE"/>
              </w:rPr>
              <w:t>B1C2</w:t>
            </w:r>
          </w:p>
        </w:tc>
        <w:tc>
          <w:tcPr>
            <w:tcW w:w="427" w:type="dxa"/>
          </w:tcPr>
          <w:p w14:paraId="5297FC75" w14:textId="743465D3" w:rsidR="00DA2432" w:rsidRPr="007701BC" w:rsidRDefault="00DA2432" w:rsidP="00DA2432">
            <w:pPr>
              <w:pStyle w:val="Nummerierung"/>
              <w:rPr>
                <w:noProof/>
              </w:rPr>
            </w:pPr>
            <w:r>
              <w:rPr>
                <w:noProof/>
              </w:rPr>
              <w:t>e)</w:t>
            </w:r>
          </w:p>
        </w:tc>
        <w:tc>
          <w:tcPr>
            <w:tcW w:w="8080" w:type="dxa"/>
            <w:gridSpan w:val="10"/>
          </w:tcPr>
          <w:p w14:paraId="2BB7A973" w14:textId="4B5F73BA" w:rsidR="00CE652D" w:rsidRDefault="00CE652D" w:rsidP="00DA2432">
            <w:r>
              <w:rPr>
                <w:noProof/>
              </w:rPr>
              <w:drawing>
                <wp:anchor distT="0" distB="0" distL="114300" distR="114300" simplePos="0" relativeHeight="253379584" behindDoc="0" locked="0" layoutInCell="1" allowOverlap="1" wp14:anchorId="1ADC9D67" wp14:editId="3E6875CE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>
                    <a:hlinkClick xmlns:a="http://schemas.openxmlformats.org/drawingml/2006/main" r:id="rId1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>
                            <a:hlinkClick r:id="rId143"/>
                          </pic:cNvPr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17FEF5E2" w:rsidR="00DA2432" w:rsidRDefault="00DA2432" w:rsidP="00DA2432">
            <w:pPr>
              <w:pStyle w:val="Listenabsatz"/>
            </w:pPr>
            <w:r>
              <w:t>Was ist in dem Video genauso wie in deiner Erklärung?</w:t>
            </w:r>
          </w:p>
          <w:p w14:paraId="2BBCF636" w14:textId="3B4226EE" w:rsidR="00DA2432" w:rsidRDefault="00D53A74" w:rsidP="00DA2432">
            <w:pPr>
              <w:pStyle w:val="Listenabsatz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6192" behindDoc="0" locked="0" layoutInCell="1" allowOverlap="1" wp14:anchorId="5391C9DA" wp14:editId="631A1789">
                      <wp:simplePos x="0" y="0"/>
                      <wp:positionH relativeFrom="column">
                        <wp:posOffset>4082739</wp:posOffset>
                      </wp:positionH>
                      <wp:positionV relativeFrom="paragraph">
                        <wp:posOffset>151130</wp:posOffset>
                      </wp:positionV>
                      <wp:extent cx="967740" cy="520065"/>
                      <wp:effectExtent l="0" t="0" r="0" b="0"/>
                      <wp:wrapNone/>
                      <wp:docPr id="2041642447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67740" cy="5200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A734FB" w14:textId="41A8A1CC" w:rsidR="00F3045C" w:rsidRPr="00D53A74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3"/>
                                      <w:szCs w:val="13"/>
                                    </w:rPr>
                                  </w:pPr>
                                  <w:hyperlink r:id="rId145" w:history="1"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 xml:space="preserve">mathe-sicher-koennen.dzlm.de/ </w:t>
                                    </w:r>
                                    <w:proofErr w:type="spellStart"/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D53A74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3"/>
                                        <w:szCs w:val="13"/>
                                        <w:u w:val="none"/>
                                      </w:rPr>
                                      <w:t>=693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1C9DA" id="_x0000_s1494" type="#_x0000_t202" style="position:absolute;left:0;text-align:left;margin-left:321.5pt;margin-top:11.9pt;width:76.2pt;height:40.95pt;z-index:2535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" filled="f" stroked="f" strokeweight=".5pt">
                      <v:textbox>
                        <w:txbxContent>
                          <w:p w14:paraId="3DA734FB" w14:textId="41A8A1CC" w:rsidR="00F3045C" w:rsidRPr="00D53A74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3"/>
                                <w:szCs w:val="13"/>
                              </w:rPr>
                            </w:pPr>
                            <w:hyperlink r:id="rId146" w:history="1"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 xml:space="preserve">mathe-sicher-koennen.dzlm.de/ </w:t>
                              </w:r>
                              <w:proofErr w:type="spellStart"/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D53A74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3"/>
                                  <w:szCs w:val="13"/>
                                  <w:u w:val="none"/>
                                </w:rPr>
                                <w:t>=693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2432">
              <w:t>Was ist anders und was erklärt das Video noch zusätzlich?</w:t>
            </w:r>
            <w:r w:rsidR="00F3045C">
              <w:rPr>
                <w:noProof/>
              </w:rPr>
              <w:t xml:space="preserve"> </w:t>
            </w:r>
          </w:p>
        </w:tc>
      </w:tr>
      <w:tr w:rsidR="007E2A15" w:rsidRPr="007701BC" w14:paraId="260CE352" w14:textId="77777777" w:rsidTr="00C70B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0D4A3346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2.2</w:t>
            </w:r>
          </w:p>
        </w:tc>
        <w:tc>
          <w:tcPr>
            <w:tcW w:w="8400" w:type="dxa"/>
            <w:gridSpan w:val="10"/>
          </w:tcPr>
          <w:p w14:paraId="729DAD43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Anteile berechnen</w:t>
            </w:r>
          </w:p>
        </w:tc>
      </w:tr>
      <w:tr w:rsidR="007E2A15" w:rsidRPr="007701BC" w14:paraId="28AEC7D7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57797D8E" w14:textId="36C454C2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20160" behindDoc="0" locked="0" layoutInCell="1" allowOverlap="1" wp14:anchorId="24F46FB8" wp14:editId="7C45815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" w:type="dxa"/>
            <w:gridSpan w:val="2"/>
          </w:tcPr>
          <w:p w14:paraId="6AD296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7933" w:type="dxa"/>
            <w:gridSpan w:val="8"/>
          </w:tcPr>
          <w:p w14:paraId="2BDE54B5" w14:textId="6B32E4B6" w:rsidR="007E2A15" w:rsidRPr="007701BC" w:rsidRDefault="00D62C95" w:rsidP="00D4349A">
            <w:r>
              <w:t xml:space="preserve">Berechnet die </w:t>
            </w:r>
            <w:r w:rsidR="007E2A15" w:rsidRPr="007701BC">
              <w:t xml:space="preserve">Aufgaben wie in </w:t>
            </w:r>
            <w:r w:rsidR="007E2A15" w:rsidRPr="005F1E91">
              <w:rPr>
                <w:rStyle w:val="NummerierungZchn"/>
              </w:rPr>
              <w:t>2.1 a)</w:t>
            </w:r>
            <w:r w:rsidR="007E2A15" w:rsidRPr="007701BC">
              <w:t>. Was fällt dir auf?</w:t>
            </w:r>
          </w:p>
          <w:p w14:paraId="0B647A26" w14:textId="31ECF9CD" w:rsidR="007E2A15" w:rsidRPr="007701BC" w:rsidRDefault="00357D0B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6064" behindDoc="0" locked="0" layoutInCell="1" allowOverlap="1" wp14:anchorId="015593DC" wp14:editId="38EF95D2">
                      <wp:simplePos x="0" y="0"/>
                      <wp:positionH relativeFrom="column">
                        <wp:posOffset>3491548</wp:posOffset>
                      </wp:positionH>
                      <wp:positionV relativeFrom="paragraph">
                        <wp:posOffset>48260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5593DC" id="_x0000_s1495" style="position:absolute;margin-left:274.95pt;margin-top:3.8pt;width:23.5pt;height:32.6pt;z-index:25301606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">
                      <v:shape id="Textfeld 3" o:spid="_x0000_s149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" filled="f" stroked="f" strokeweight=".5pt">
                        <v:textbox>
                          <w:txbxContent>
                            <w:p w14:paraId="48442A0A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9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" filled="f" stroked="f" strokeweight=".5pt">
                        <v:textbox>
                          <w:txbxContent>
                            <w:p w14:paraId="75ED26D2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9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9680" behindDoc="0" locked="0" layoutInCell="1" allowOverlap="1" wp14:anchorId="61DD324B" wp14:editId="6B37FA7F">
                      <wp:simplePos x="0" y="0"/>
                      <wp:positionH relativeFrom="column">
                        <wp:posOffset>1875473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1DD324B" id="_x0000_s1499" style="position:absolute;margin-left:147.7pt;margin-top:2.3pt;width:23.5pt;height:32.6pt;z-index:25299968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">
                      <v:shape id="Textfeld 3" o:spid="_x0000_s150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" filled="f" stroked="f" strokeweight=".5pt">
                        <v:textbox>
                          <w:txbxContent>
                            <w:p w14:paraId="77E6B789" w14:textId="245930F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0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" filled="f" stroked="f" strokeweight=".5pt">
                        <v:textbox>
                          <w:txbxContent>
                            <w:p w14:paraId="7043B7E0" w14:textId="718A8E6C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0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0211F"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7392" behindDoc="0" locked="0" layoutInCell="1" allowOverlap="1" wp14:anchorId="5F2F55DA" wp14:editId="26FA6AFD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F2F55DA" id="_x0000_s1503" style="position:absolute;margin-left:6.65pt;margin-top:2.55pt;width:23.5pt;height:32.6pt;z-index:25298739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P77jQMAAGMKAAAOAAAAZHJzL2Uyb0RvYy54bWzsVsFu2zgQvS+w/0DwnliSJdsSohRpsgkW&#13;&#10;CNoASbdnmqJsARLJknTk7Nf3kZId22kv3V2gKNYHmeSQw5k3M294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">
                      <v:shape id="Textfeld 3" o:spid="_x0000_s150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" filled="f" stroked="f" strokeweight=".5pt">
                        <v:textbox>
                          <w:txbxContent>
                            <w:p w14:paraId="7F48846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" filled="f" stroked="f" strokeweight=".5pt">
                        <v:textbox>
                          <w:txbxContent>
                            <w:p w14:paraId="40C75DD5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7701BC" w14:paraId="72362D25" w14:textId="77777777" w:rsidTr="00E47183">
        <w:trPr>
          <w:gridAfter w:val="2"/>
          <w:wAfter w:w="147" w:type="dxa"/>
          <w:cantSplit/>
          <w:trHeight w:val="1807"/>
        </w:trPr>
        <w:tc>
          <w:tcPr>
            <w:tcW w:w="815" w:type="dxa"/>
            <w:gridSpan w:val="2"/>
          </w:tcPr>
          <w:p w14:paraId="54355A3F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1DD4063E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6A004CD1" w14:textId="15FEABBB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5248" behindDoc="0" locked="0" layoutInCell="1" allowOverlap="1" wp14:anchorId="27F8BEBD" wp14:editId="3A52E8CA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5008" behindDoc="0" locked="0" layoutInCell="1" allowOverlap="1" wp14:anchorId="591CE4A0" wp14:editId="7FB9245A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5B85AD21" id="Rechteck 32" o:spid="_x0000_s1026" style="position:absolute;margin-left:-163.55pt;margin-top:-282.95pt;width:22.6pt;height:22.6pt;z-index:25271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16032" behindDoc="0" locked="0" layoutInCell="1" allowOverlap="1" wp14:anchorId="5A069C73" wp14:editId="7CB48488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1077D820" id="Rechteck 1218701377" o:spid="_x0000_s1026" style="position:absolute;margin-left:-418.7pt;margin-top:-571pt;width:22.6pt;height:22.6pt;z-index:25271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>von  8 ist</w:t>
            </w:r>
          </w:p>
          <w:p w14:paraId="288FD507" w14:textId="1EE92A0B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9440" behindDoc="0" locked="0" layoutInCell="1" allowOverlap="1" wp14:anchorId="5C9CD787" wp14:editId="6FE723CE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C9CD787" id="_x0000_s1507" style="position:absolute;margin-left:6.8pt;margin-top:4.8pt;width:23.5pt;height:32.6pt;z-index:25298944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">
                      <v:shape id="Textfeld 3" o:spid="_x0000_s150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" filled="f" stroked="f" strokeweight=".5pt">
                        <v:textbox>
                          <w:txbxContent>
                            <w:p w14:paraId="630FE0DE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" filled="f" stroked="f" strokeweight=".5pt">
                        <v:textbox>
                          <w:txbxContent>
                            <w:p w14:paraId="778C60A4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7296" behindDoc="0" locked="0" layoutInCell="1" allowOverlap="1" wp14:anchorId="614493CB" wp14:editId="19B95ED5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16 ist</w:t>
            </w:r>
          </w:p>
          <w:p w14:paraId="731F5069" w14:textId="5AAAE5B5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1488" behindDoc="0" locked="0" layoutInCell="1" allowOverlap="1" wp14:anchorId="73742A04" wp14:editId="11558302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3742A04" id="_x0000_s1511" style="position:absolute;margin-left:6.4pt;margin-top:4.65pt;width:23.5pt;height:32.6pt;z-index:25299148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">
                      <v:shape id="Textfeld 3" o:spid="_x0000_s151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" filled="f" stroked="f" strokeweight=".5pt">
                        <v:textbox>
                          <w:txbxContent>
                            <w:p w14:paraId="22C40A88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" filled="f" stroked="f" strokeweight=".5pt">
                        <v:textbox>
                          <w:txbxContent>
                            <w:p w14:paraId="60B1A8A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9344" behindDoc="0" locked="0" layoutInCell="1" allowOverlap="1" wp14:anchorId="131E80AB" wp14:editId="7777D5DC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3536" behindDoc="0" locked="0" layoutInCell="1" allowOverlap="1" wp14:anchorId="7370E7A1" wp14:editId="188FB03B">
                      <wp:simplePos x="0" y="0"/>
                      <wp:positionH relativeFrom="column">
                        <wp:posOffset>108196</wp:posOffset>
                      </wp:positionH>
                      <wp:positionV relativeFrom="paragraph">
                        <wp:posOffset>266277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370E7A1" id="_x0000_s1515" style="position:absolute;margin-left:8.5pt;margin-top:20.95pt;width:23.5pt;height:32.6pt;z-index:25299353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">
                      <v:shape id="Textfeld 3" o:spid="_x0000_s151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" filled="f" stroked="f" strokeweight=".5pt">
                        <v:textbox>
                          <w:txbxContent>
                            <w:p w14:paraId="64BA550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" filled="f" stroked="f" strokeweight=".5pt">
                        <v:textbox>
                          <w:txbxContent>
                            <w:p w14:paraId="2F51D31B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 xml:space="preserve">(3)  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0368" behindDoc="0" locked="0" layoutInCell="1" allowOverlap="1" wp14:anchorId="2E6FF64B" wp14:editId="4B5459E0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 5  ist</w:t>
            </w:r>
          </w:p>
          <w:p w14:paraId="1B1AF7C5" w14:textId="7893BE3A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1728" behindDoc="0" locked="0" layoutInCell="1" allowOverlap="1" wp14:anchorId="4AF6376C" wp14:editId="79BDA964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F6376C" id="_x0000_s1519" style="position:absolute;margin-left:9.25pt;margin-top:5.85pt;width:23.5pt;height:32.6pt;z-index:25300172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">
                      <v:shape id="Textfeld 3" o:spid="_x0000_s152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" filled="f" stroked="f" strokeweight=".5pt">
                        <v:textbox>
                          <w:txbxContent>
                            <w:p w14:paraId="3CDD9022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" filled="f" stroked="f" strokeweight=".5pt">
                        <v:textbox>
                          <w:txbxContent>
                            <w:p w14:paraId="64F3E431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1392" behindDoc="0" locked="0" layoutInCell="1" allowOverlap="1" wp14:anchorId="2AC70C72" wp14:editId="7E08B113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</w:t>
            </w:r>
            <w:r w:rsidR="0070211F">
              <w:rPr>
                <w:noProof/>
              </w:rPr>
              <w:t xml:space="preserve"> )     vo</w:t>
            </w:r>
            <w:r w:rsidRPr="007701BC">
              <w:rPr>
                <w:noProof/>
              </w:rPr>
              <w:t>n 15 ist</w:t>
            </w:r>
          </w:p>
          <w:p w14:paraId="3B83EC14" w14:textId="243EB3B8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3776" behindDoc="0" locked="0" layoutInCell="1" allowOverlap="1" wp14:anchorId="52A29CE7" wp14:editId="7C186AE5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2A29CE7" id="_x0000_s1523" style="position:absolute;margin-left:8.2pt;margin-top:6.45pt;width:23.5pt;height:32.6pt;z-index:25300377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">
                      <v:shape id="Textfeld 3" o:spid="_x0000_s152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1D431FB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" filled="f" stroked="f" strokeweight=".5pt">
                        <v:textbox>
                          <w:txbxContent>
                            <w:p w14:paraId="48797CD7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2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3440" behindDoc="0" locked="0" layoutInCell="1" allowOverlap="1" wp14:anchorId="64ABCD40" wp14:editId="2E7E29C7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5824" behindDoc="0" locked="0" layoutInCell="1" allowOverlap="1" wp14:anchorId="24EBEA1C" wp14:editId="4FC9BFE9">
                      <wp:simplePos x="0" y="0"/>
                      <wp:positionH relativeFrom="column">
                        <wp:posOffset>109432</wp:posOffset>
                      </wp:positionH>
                      <wp:positionV relativeFrom="paragraph">
                        <wp:posOffset>276436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4EBEA1C" id="_x0000_s1527" style="position:absolute;margin-left:8.6pt;margin-top:21.75pt;width:23.5pt;height:32.6pt;z-index:25300582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">
                      <v:shape id="Textfeld 3" o:spid="_x0000_s152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" filled="f" stroked="f" strokeweight=".5pt">
                        <v:textbox>
                          <w:txbxContent>
                            <w:p w14:paraId="0A2295DF" w14:textId="5BCE7B60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2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" filled="f" stroked="f" strokeweight=".5pt">
                        <v:textbox>
                          <w:txbxContent>
                            <w:p w14:paraId="7DE0B488" w14:textId="13CCD67F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3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(3)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7E2A15" w:rsidRPr="007701BC">
              <w:rPr>
                <w:noProof/>
              </w:rPr>
              <w:t>von 45 ist</w:t>
            </w:r>
          </w:p>
        </w:tc>
        <w:tc>
          <w:tcPr>
            <w:tcW w:w="2612" w:type="dxa"/>
            <w:gridSpan w:val="3"/>
          </w:tcPr>
          <w:p w14:paraId="7AB9E26E" w14:textId="68C6AF4B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drawing>
                <wp:anchor distT="0" distB="0" distL="114300" distR="114300" simplePos="0" relativeHeight="252734464" behindDoc="0" locked="0" layoutInCell="1" allowOverlap="1" wp14:anchorId="1BF7FD7F" wp14:editId="39158525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0128" behindDoc="0" locked="0" layoutInCell="1" allowOverlap="1" wp14:anchorId="7956736E" wp14:editId="5E66BE7A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4A50EDF0" id="Rechteck 71" o:spid="_x0000_s1026" style="position:absolute;margin-left:-687.65pt;margin-top:-285.15pt;width:22.6pt;height:22.6pt;z-index:25272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BNhyCt5AAAABY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21152" behindDoc="0" locked="0" layoutInCell="1" allowOverlap="1" wp14:anchorId="3785D033" wp14:editId="26A632A7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68CFDE54" id="Rechteck 72" o:spid="_x0000_s1026" style="position:absolute;margin-left:-1472.45pt;margin-top:-571.35pt;width:22.6pt;height:22.6pt;z-index:2527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Kn9h6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9104" behindDoc="0" locked="0" layoutInCell="1" allowOverlap="1" wp14:anchorId="0C82791D" wp14:editId="6C4CEE81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4D96531D" id="Rechteck 349781371" o:spid="_x0000_s1026" style="position:absolute;margin-left:-2389.9pt;margin-top:-901.2pt;width:22.6pt;height:22.6pt;z-index:2527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aUU1L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8080" behindDoc="0" locked="0" layoutInCell="1" allowOverlap="1" wp14:anchorId="62CFD8A7" wp14:editId="14CBDF94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75EEB6B7" id="Rechteck 1106002862" o:spid="_x0000_s1026" style="position:absolute;margin-left:-3174.7pt;margin-top:-1277.4pt;width:22.6pt;height:22.6pt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17056" behindDoc="0" locked="0" layoutInCell="1" allowOverlap="1" wp14:anchorId="46CE24C5" wp14:editId="344D4E91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3B4F7D7F" id="Rechteck 207476212" o:spid="_x0000_s1026" style="position:absolute;margin-left:-3959.4pt;margin-top:-1650.95pt;width:22.6pt;height:22.6pt;z-index:25271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DTlB63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Pr="007701BC">
              <w:t>von 10</w:t>
            </w:r>
            <w:r>
              <w:t xml:space="preserve"> </w:t>
            </w:r>
            <w:r w:rsidRPr="007701BC">
              <w:t>ist</w:t>
            </w:r>
          </w:p>
          <w:p w14:paraId="48309078" w14:textId="2B23E2DE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4016" behindDoc="0" locked="0" layoutInCell="1" allowOverlap="1" wp14:anchorId="79E218F0" wp14:editId="57391B6B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9E218F0" id="_x0000_s1531" style="position:absolute;margin-left:8.2pt;margin-top:5.25pt;width:23.5pt;height:32.6pt;z-index:25301401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">
                      <v:shape id="Textfeld 3" o:spid="_x0000_s153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" filled="f" stroked="f" strokeweight=".5pt">
                        <v:textbox>
                          <w:txbxContent>
                            <w:p w14:paraId="52E63AD4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656BBF2A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5488" behindDoc="0" locked="0" layoutInCell="1" allowOverlap="1" wp14:anchorId="6759D657" wp14:editId="09A1ABB8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7701BC" w:rsidRDefault="007E2A15" w:rsidP="00D4349A">
            <w:pPr>
              <w:spacing w:line="276" w:lineRule="auto"/>
            </w:pPr>
            <w:r w:rsidRPr="007701BC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>
              <w:rPr>
                <w:rFonts w:eastAsiaTheme="minorEastAsia"/>
              </w:rPr>
              <w:t xml:space="preserve">  </w:t>
            </w:r>
            <w:r w:rsidRPr="007701BC">
              <w:t>von 20</w:t>
            </w:r>
            <w:r>
              <w:t xml:space="preserve"> </w:t>
            </w:r>
            <w:r w:rsidRPr="007701BC">
              <w:t>ist</w:t>
            </w:r>
          </w:p>
          <w:p w14:paraId="0148E609" w14:textId="4946D003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11968" behindDoc="0" locked="0" layoutInCell="1" allowOverlap="1" wp14:anchorId="6596663C" wp14:editId="1F4939BF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596663C" id="_x0000_s1535" style="position:absolute;margin-left:8.25pt;margin-top:5.2pt;width:23.5pt;height:32.6pt;z-index:25301196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">
                      <v:shape id="Textfeld 3" o:spid="_x0000_s153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" filled="f" stroked="f" strokeweight=".5pt">
                        <v:textbox>
                          <w:txbxContent>
                            <w:p w14:paraId="0329DB5E" w14:textId="5746C41A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3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" filled="f" stroked="f" strokeweight=".5pt">
                        <v:textbox>
                          <w:txbxContent>
                            <w:p w14:paraId="32424655" w14:textId="5E655306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3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6512" behindDoc="0" locked="0" layoutInCell="1" allowOverlap="1" wp14:anchorId="70DD8021" wp14:editId="1A456C11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7701BC" w:rsidRDefault="007E2A15" w:rsidP="00D4349A">
            <w:pPr>
              <w:spacing w:line="276" w:lineRule="auto"/>
            </w:pPr>
            <w:r w:rsidRPr="007701BC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="00604B65">
              <w:rPr>
                <w:rFonts w:eastAsiaTheme="minorEastAsia"/>
              </w:rPr>
              <w:t xml:space="preserve">  </w:t>
            </w:r>
            <w:r w:rsidRPr="007701BC">
              <w:t>von 40</w:t>
            </w:r>
            <w:r>
              <w:t xml:space="preserve"> </w:t>
            </w:r>
            <w:r w:rsidRPr="007701BC">
              <w:t>ist</w:t>
            </w:r>
          </w:p>
        </w:tc>
      </w:tr>
      <w:tr w:rsidR="007E2A15" w:rsidRPr="007701BC" w14:paraId="76637AAD" w14:textId="77777777" w:rsidTr="00E47183">
        <w:trPr>
          <w:gridAfter w:val="2"/>
          <w:wAfter w:w="147" w:type="dxa"/>
          <w:trHeight w:hRule="exact" w:val="1871"/>
        </w:trPr>
        <w:tc>
          <w:tcPr>
            <w:tcW w:w="815" w:type="dxa"/>
            <w:gridSpan w:val="2"/>
          </w:tcPr>
          <w:p w14:paraId="236ED7D5" w14:textId="77777777" w:rsidR="007E2A15" w:rsidRPr="007701BC" w:rsidRDefault="007E2A15" w:rsidP="00D4349A">
            <w:pPr>
              <w:spacing w:line="240" w:lineRule="auto"/>
            </w:pPr>
          </w:p>
        </w:tc>
        <w:tc>
          <w:tcPr>
            <w:tcW w:w="467" w:type="dxa"/>
            <w:gridSpan w:val="2"/>
          </w:tcPr>
          <w:p w14:paraId="6E5AD5BA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2757" w:type="dxa"/>
            <w:gridSpan w:val="2"/>
          </w:tcPr>
          <w:p w14:paraId="2DC6281F" w14:textId="14EE6092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37536" behindDoc="0" locked="0" layoutInCell="1" allowOverlap="1" wp14:anchorId="40A68B45" wp14:editId="744F80D2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2176" behindDoc="0" locked="0" layoutInCell="1" allowOverlap="1" wp14:anchorId="51D3154B" wp14:editId="50F1EC76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2981A10A" id="Rechteck 200" o:spid="_x0000_s1026" style="position:absolute;margin-left:-163.55pt;margin-top:-282.95pt;width:22.6pt;height:22.6pt;z-index:25272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23200" behindDoc="0" locked="0" layoutInCell="1" allowOverlap="1" wp14:anchorId="4A4289F4" wp14:editId="6C0942C1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1F0AAE78" id="Rechteck 201" o:spid="_x0000_s1026" style="position:absolute;margin-left:-418.7pt;margin-top:-571pt;width:22.6pt;height:22.6pt;z-index:25272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>
              <w:rPr>
                <w:noProof/>
              </w:rPr>
              <w:t xml:space="preserve">    </w:t>
            </w:r>
            <w:r w:rsidRPr="007701BC">
              <w:rPr>
                <w:noProof/>
              </w:rPr>
              <w:t xml:space="preserve"> von 48 ist</w:t>
            </w:r>
          </w:p>
          <w:p w14:paraId="25FE0827" w14:textId="01BA2EFE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5584" behindDoc="0" locked="0" layoutInCell="1" allowOverlap="1" wp14:anchorId="3C96AF72" wp14:editId="5B688C5E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96AF72" id="_x0000_s1539" style="position:absolute;margin-left:8.55pt;margin-top:4.9pt;width:23.5pt;height:32.6pt;z-index:25299558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">
                      <v:shape id="Textfeld 3" o:spid="_x0000_s1540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" filled="f" stroked="f" strokeweight=".5pt">
                        <v:textbox>
                          <w:txbxContent>
                            <w:p w14:paraId="3CCD81BC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" filled="f" stroked="f" strokeweight=".5pt">
                        <v:textbox>
                          <w:txbxContent>
                            <w:p w14:paraId="46601146" w14:textId="501C2DA5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54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8560" behindDoc="0" locked="0" layoutInCell="1" allowOverlap="1" wp14:anchorId="7459E890" wp14:editId="290DDE6B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68C9C62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 xml:space="preserve">(2)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  <w:p w14:paraId="0BC61CC3" w14:textId="43F3F1B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7632" behindDoc="0" locked="0" layoutInCell="1" allowOverlap="1" wp14:anchorId="0FE27587" wp14:editId="54DDD02F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FE27587" id="_x0000_s1543" style="position:absolute;margin-left:8.5pt;margin-top:6.45pt;width:28.15pt;height:32.6pt;z-index:252997632;mso-position-horizontal-relative:text;mso-position-vertical-relative:text;mso-width-relative:margin;mso-height-relative:margin" coordorigin="-48608,-26943" coordsize="35972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">
                      <v:shape id="Textfeld 3" o:spid="_x0000_s154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" filled="f" stroked="f" strokeweight=".5pt">
                        <v:textbox>
                          <w:txbxContent>
                            <w:p w14:paraId="52FB5AD1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5" type="#_x0000_t202" style="position:absolute;left:-48608;top:116755;width:35972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" filled="f" stroked="f" strokeweight=".5pt">
                        <v:textbox>
                          <w:txbxContent>
                            <w:p w14:paraId="69D8FD8D" w14:textId="08A579EA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54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39584" behindDoc="0" locked="0" layoutInCell="1" allowOverlap="1" wp14:anchorId="6942DFD2" wp14:editId="141A7887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2C8B392C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t xml:space="preserve">(3)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 xml:space="preserve">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20DF12B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40608" behindDoc="0" locked="0" layoutInCell="1" allowOverlap="1" wp14:anchorId="787ACB1B" wp14:editId="568E9BB9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(1)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  von 72 ist</w:t>
            </w:r>
          </w:p>
          <w:p w14:paraId="7A0348C3" w14:textId="7F56175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7872" behindDoc="0" locked="0" layoutInCell="1" allowOverlap="1" wp14:anchorId="4A3FBA32" wp14:editId="09D43D11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3FBA32" id="_x0000_s1547" style="position:absolute;margin-left:9.8pt;margin-top:6.1pt;width:23.5pt;height:32.6pt;z-index:25300787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">
                      <v:shape id="Textfeld 3" o:spid="_x0000_s1548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" filled="f" stroked="f" strokeweight=".5pt">
                        <v:textbox>
                          <w:txbxContent>
                            <w:p w14:paraId="17C6F037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4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" filled="f" stroked="f" strokeweight=".5pt">
                        <v:textbox>
                          <w:txbxContent>
                            <w:p w14:paraId="27751C18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1632" behindDoc="0" locked="0" layoutInCell="1" allowOverlap="1" wp14:anchorId="2E60177A" wp14:editId="37F8E964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364B3C5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 w:rsidRPr="00221A3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701BC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7701BC">
              <w:rPr>
                <w:noProof/>
              </w:rPr>
              <w:t>von 36 ist</w:t>
            </w:r>
          </w:p>
          <w:p w14:paraId="2DD33D8A" w14:textId="1C47AF8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009920" behindDoc="0" locked="0" layoutInCell="1" allowOverlap="1" wp14:anchorId="098510D6" wp14:editId="2E376C79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AF1C61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AF1C61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98510D6" id="_x0000_s1551" style="position:absolute;margin-left:6.85pt;margin-top:6.1pt;width:23.5pt;height:32.6pt;z-index:25300992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">
                      <v:shape id="Textfeld 3" o:spid="_x0000_s155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" filled="f" stroked="f" strokeweight=".5pt">
                        <v:textbox>
                          <w:txbxContent>
                            <w:p w14:paraId="24CA409F" w14:textId="77777777" w:rsidR="00D4349A" w:rsidRPr="00AF1C61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5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" filled="f" stroked="f" strokeweight=".5pt">
                        <v:textbox>
                          <w:txbxContent>
                            <w:p w14:paraId="57C1BD36" w14:textId="77777777" w:rsidR="00D4349A" w:rsidRPr="00AF1C61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5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42656" behindDoc="0" locked="0" layoutInCell="1" allowOverlap="1" wp14:anchorId="169C4DED" wp14:editId="631E6B5B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7701BC" w:rsidRDefault="007E2A15" w:rsidP="00DA2432">
            <w:pPr>
              <w:spacing w:line="276" w:lineRule="auto"/>
              <w:ind w:left="708" w:hanging="708"/>
            </w:pPr>
            <w:r w:rsidRPr="007701BC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7701BC">
              <w:rPr>
                <w:noProof/>
              </w:rPr>
              <w:t>von 18 is</w:t>
            </w:r>
            <w:r w:rsidR="00DA2432">
              <w:rPr>
                <w:noProof/>
              </w:rPr>
              <w:t>t</w:t>
            </w:r>
          </w:p>
        </w:tc>
        <w:tc>
          <w:tcPr>
            <w:tcW w:w="2588" w:type="dxa"/>
            <w:gridSpan w:val="2"/>
          </w:tcPr>
          <w:p w14:paraId="5F4BB4C9" w14:textId="31267359" w:rsidR="007E2A15" w:rsidRPr="007701BC" w:rsidRDefault="007E2A15" w:rsidP="00D4349A"/>
        </w:tc>
      </w:tr>
      <w:tr w:rsidR="007E2A15" w:rsidRPr="007701BC" w14:paraId="395E772B" w14:textId="77777777" w:rsidTr="00E47183">
        <w:trPr>
          <w:gridAfter w:val="2"/>
          <w:wAfter w:w="147" w:type="dxa"/>
        </w:trPr>
        <w:tc>
          <w:tcPr>
            <w:tcW w:w="815" w:type="dxa"/>
            <w:gridSpan w:val="2"/>
          </w:tcPr>
          <w:p w14:paraId="6166421F" w14:textId="25C6E498" w:rsidR="007E2A15" w:rsidRPr="007701BC" w:rsidRDefault="004A5594" w:rsidP="008C757D">
            <w:pPr>
              <w:widowControl w:val="0"/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" w:type="dxa"/>
            <w:gridSpan w:val="2"/>
          </w:tcPr>
          <w:p w14:paraId="2B038218" w14:textId="77777777" w:rsidR="007E2A15" w:rsidRPr="007701BC" w:rsidRDefault="007E2A15" w:rsidP="008C757D">
            <w:pPr>
              <w:pStyle w:val="Nummerierung"/>
              <w:widowControl w:val="0"/>
              <w:spacing w:line="240" w:lineRule="auto"/>
              <w:rPr>
                <w:noProof/>
              </w:rPr>
            </w:pPr>
            <w:r>
              <w:rPr>
                <w:noProof/>
              </w:rPr>
              <w:t>b</w:t>
            </w:r>
            <w:r w:rsidRPr="007701BC">
              <w:rPr>
                <w:noProof/>
              </w:rPr>
              <w:t>)</w:t>
            </w:r>
          </w:p>
        </w:tc>
        <w:tc>
          <w:tcPr>
            <w:tcW w:w="7933" w:type="dxa"/>
            <w:gridSpan w:val="8"/>
          </w:tcPr>
          <w:p w14:paraId="40A29C99" w14:textId="77777777" w:rsidR="007E2A15" w:rsidRPr="007701BC" w:rsidRDefault="007E2A15" w:rsidP="008C757D">
            <w:pPr>
              <w:widowControl w:val="0"/>
              <w:spacing w:line="240" w:lineRule="auto"/>
              <w:rPr>
                <w:color w:val="000000" w:themeColor="text1"/>
                <w:szCs w:val="20"/>
              </w:rPr>
            </w:pPr>
            <w:r w:rsidRPr="007701BC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5F1E91">
              <w:rPr>
                <w:rStyle w:val="NummerierungZchn"/>
              </w:rPr>
              <w:t>a)</w:t>
            </w:r>
            <w:r w:rsidRPr="007701BC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55FF3932" w:rsidR="008C757D" w:rsidRDefault="008C757D"/>
    <w:tbl>
      <w:tblPr>
        <w:tblW w:w="9319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4"/>
        <w:gridCol w:w="430"/>
        <w:gridCol w:w="8041"/>
        <w:gridCol w:w="34"/>
      </w:tblGrid>
      <w:tr w:rsidR="007E2A15" w:rsidRPr="007701BC" w14:paraId="65FE96CA" w14:textId="77777777" w:rsidTr="00D4349A">
        <w:trPr>
          <w:gridAfter w:val="1"/>
          <w:wAfter w:w="34" w:type="dxa"/>
        </w:trPr>
        <w:tc>
          <w:tcPr>
            <w:tcW w:w="814" w:type="dxa"/>
          </w:tcPr>
          <w:p w14:paraId="48379B34" w14:textId="1F01F42C" w:rsidR="007E2A15" w:rsidRPr="005F1E91" w:rsidRDefault="007E2A15" w:rsidP="00D4349A">
            <w:pPr>
              <w:pStyle w:val="berschrift3"/>
            </w:pPr>
            <w:r w:rsidRPr="005F1E91">
              <w:lastRenderedPageBreak/>
              <w:t>2.3</w:t>
            </w:r>
          </w:p>
        </w:tc>
        <w:tc>
          <w:tcPr>
            <w:tcW w:w="8471" w:type="dxa"/>
            <w:gridSpan w:val="2"/>
          </w:tcPr>
          <w:p w14:paraId="1849E5B9" w14:textId="77777777" w:rsidR="007E2A15" w:rsidRPr="005F1E91" w:rsidRDefault="007E2A15" w:rsidP="00D4349A">
            <w:pPr>
              <w:pStyle w:val="berschrift3"/>
            </w:pPr>
            <w:r w:rsidRPr="005F1E91">
              <w:t xml:space="preserve">Fehlende Angaben herausfinden </w:t>
            </w:r>
          </w:p>
        </w:tc>
      </w:tr>
      <w:tr w:rsidR="007E2A15" w:rsidRPr="007701BC" w14:paraId="1071FEC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72EBA024" w14:textId="351F8CA7" w:rsidR="007E2A15" w:rsidRPr="007701BC" w:rsidRDefault="007E2A15" w:rsidP="00D4349A">
            <w:pPr>
              <w:spacing w:line="240" w:lineRule="auto"/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45728" behindDoc="0" locked="0" layoutInCell="1" allowOverlap="1" wp14:anchorId="1FDDED59" wp14:editId="21096D95">
                  <wp:simplePos x="0" y="0"/>
                  <wp:positionH relativeFrom="column">
                    <wp:posOffset>-5373</wp:posOffset>
                  </wp:positionH>
                  <wp:positionV relativeFrom="paragraph">
                    <wp:posOffset>609600</wp:posOffset>
                  </wp:positionV>
                  <wp:extent cx="5761016" cy="2171700"/>
                  <wp:effectExtent l="0" t="0" r="5080" b="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>
                          <a:blip r:embed="rId14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016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2405" w:rsidRPr="00E0758C">
              <w:rPr>
                <w:noProof/>
              </w:rPr>
              <w:drawing>
                <wp:anchor distT="0" distB="0" distL="114300" distR="114300" simplePos="0" relativeHeight="253018112" behindDoc="0" locked="0" layoutInCell="1" allowOverlap="1" wp14:anchorId="1663B9D0" wp14:editId="29960B8A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546B805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75" w:type="dxa"/>
            <w:gridSpan w:val="2"/>
          </w:tcPr>
          <w:p w14:paraId="3B273570" w14:textId="325791C9" w:rsidR="007E2A15" w:rsidRPr="007701BC" w:rsidRDefault="007E2A15" w:rsidP="00D4349A">
            <w:r w:rsidRPr="007701BC">
              <w:t>I</w:t>
            </w:r>
            <w:r w:rsidR="008C757D">
              <w:t xml:space="preserve">n der Tabelle </w:t>
            </w:r>
            <w:r w:rsidRPr="007701BC">
              <w:t>sind Lücken. Ergänze d</w:t>
            </w:r>
            <w:r w:rsidR="008C757D">
              <w:t>ie Tabelle</w:t>
            </w:r>
            <w:r w:rsidRPr="007701BC">
              <w:t>.</w:t>
            </w:r>
          </w:p>
          <w:p w14:paraId="6A39ED7D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Welche Muster kannst du finden?</w:t>
            </w:r>
          </w:p>
          <w:p w14:paraId="4B58D28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A6C9DB4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7167AF7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0046D569" w14:textId="28E733C0" w:rsidR="007E2A15" w:rsidRPr="007701BC" w:rsidRDefault="007E2A15" w:rsidP="00D4349A">
            <w:pPr>
              <w:spacing w:line="240" w:lineRule="auto"/>
            </w:pPr>
          </w:p>
        </w:tc>
        <w:tc>
          <w:tcPr>
            <w:tcW w:w="430" w:type="dxa"/>
          </w:tcPr>
          <w:p w14:paraId="3875BF76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75" w:type="dxa"/>
            <w:gridSpan w:val="2"/>
          </w:tcPr>
          <w:p w14:paraId="183EF30E" w14:textId="20C869B3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Vergleicht die letzte Zeile eurer </w:t>
            </w:r>
            <w:r w:rsidR="008C757D">
              <w:rPr>
                <w:noProof/>
              </w:rPr>
              <w:t>Tabellen</w:t>
            </w:r>
            <w:r w:rsidRPr="007701BC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7701BC" w:rsidRDefault="004A5594" w:rsidP="00D4349A">
            <w:pPr>
              <w:rPr>
                <w:noProof/>
              </w:rPr>
            </w:pPr>
          </w:p>
        </w:tc>
      </w:tr>
      <w:tr w:rsidR="007E2A15" w:rsidRPr="007701BC" w14:paraId="24E6AE60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814" w:type="dxa"/>
          </w:tcPr>
          <w:p w14:paraId="31C25D04" w14:textId="77CCBC1C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04598280" wp14:editId="78F02A5C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" w:type="dxa"/>
          </w:tcPr>
          <w:p w14:paraId="08772990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5E823B3F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 xml:space="preserve">Eine Person stellt eine ähnliche Aufgabe wie in </w:t>
            </w:r>
            <w:r w:rsidRPr="002E4FA6">
              <w:rPr>
                <w:b/>
                <w:bCs/>
                <w:color w:val="327A86" w:themeColor="text2"/>
              </w:rPr>
              <w:t>a)</w:t>
            </w:r>
            <w:r w:rsidRPr="007701BC">
              <w:rPr>
                <w:noProof/>
              </w:rPr>
              <w:t>, die andere löst sie.</w:t>
            </w:r>
          </w:p>
          <w:p w14:paraId="4527DA18" w14:textId="77777777" w:rsidR="007E2A15" w:rsidRPr="007701BC" w:rsidRDefault="007E2A15" w:rsidP="00D4349A">
            <w:pPr>
              <w:rPr>
                <w:noProof/>
              </w:rPr>
            </w:pPr>
            <w:r w:rsidRPr="007701BC">
              <w:rPr>
                <w:noProof/>
              </w:rPr>
              <w:t>Wechselt euch ab.</w:t>
            </w:r>
          </w:p>
        </w:tc>
      </w:tr>
    </w:tbl>
    <w:p w14:paraId="7EB3923B" w14:textId="5C3A6CDC" w:rsidR="00801C9C" w:rsidRDefault="00801C9C" w:rsidP="001A4B07"/>
    <w:p w14:paraId="5B7533FB" w14:textId="78119618" w:rsidR="00B851F1" w:rsidRDefault="00B851F1" w:rsidP="001A4B07"/>
    <w:sectPr w:rsidR="00B851F1" w:rsidSect="001130EE">
      <w:headerReference w:type="default" r:id="rId148"/>
      <w:pgSz w:w="11906" w:h="16838"/>
      <w:pgMar w:top="1474" w:right="1418" w:bottom="1418" w:left="1418" w:header="284" w:footer="567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24B079" w14:textId="77777777" w:rsidR="00C25387" w:rsidRDefault="00C25387" w:rsidP="00F56440">
      <w:r>
        <w:separator/>
      </w:r>
    </w:p>
    <w:p w14:paraId="6F930126" w14:textId="77777777" w:rsidR="00C25387" w:rsidRDefault="00C25387" w:rsidP="00F56440"/>
    <w:p w14:paraId="759FFDEC" w14:textId="77777777" w:rsidR="00C25387" w:rsidRDefault="00C25387" w:rsidP="00F56440"/>
    <w:p w14:paraId="15DD2EF6" w14:textId="77777777" w:rsidR="00C25387" w:rsidRDefault="00C25387" w:rsidP="00F56440"/>
    <w:p w14:paraId="615F6051" w14:textId="77777777" w:rsidR="00C25387" w:rsidRDefault="00C25387"/>
    <w:p w14:paraId="22FEF22C" w14:textId="77777777" w:rsidR="00C25387" w:rsidRDefault="00C25387"/>
    <w:p w14:paraId="299D474B" w14:textId="77777777" w:rsidR="00C25387" w:rsidRDefault="00C25387"/>
  </w:endnote>
  <w:endnote w:type="continuationSeparator" w:id="0">
    <w:p w14:paraId="493C1680" w14:textId="77777777" w:rsidR="00C25387" w:rsidRDefault="00C25387" w:rsidP="00F56440">
      <w:r>
        <w:continuationSeparator/>
      </w:r>
    </w:p>
    <w:p w14:paraId="2138072A" w14:textId="77777777" w:rsidR="00C25387" w:rsidRDefault="00C25387" w:rsidP="00F56440"/>
    <w:p w14:paraId="7D77A7DA" w14:textId="77777777" w:rsidR="00C25387" w:rsidRDefault="00C25387" w:rsidP="00F56440"/>
    <w:p w14:paraId="726F4EFA" w14:textId="77777777" w:rsidR="00C25387" w:rsidRDefault="00C25387" w:rsidP="00F56440"/>
    <w:p w14:paraId="3335C588" w14:textId="77777777" w:rsidR="00C25387" w:rsidRDefault="00C25387"/>
    <w:p w14:paraId="30E7BDDC" w14:textId="77777777" w:rsidR="00C25387" w:rsidRDefault="00C25387"/>
    <w:p w14:paraId="456B7764" w14:textId="77777777" w:rsidR="00C25387" w:rsidRDefault="00C2538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??">
    <w:altName w:val="Yu Gothic UI"/>
    <w:panose1 w:val="020B0604020202020204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67CF50" w14:textId="77777777" w:rsidR="00D4349A" w:rsidRDefault="00D4349A" w:rsidP="003F0902">
    <w:pPr>
      <w:pStyle w:val="Fuzeile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7FEC26A" w14:textId="77777777" w:rsidR="00C25387" w:rsidRDefault="00C25387" w:rsidP="00F56440">
      <w:r>
        <w:separator/>
      </w:r>
    </w:p>
    <w:p w14:paraId="43753EAA" w14:textId="77777777" w:rsidR="00C25387" w:rsidRDefault="00C25387" w:rsidP="00F56440"/>
    <w:p w14:paraId="03F1D7A7" w14:textId="77777777" w:rsidR="00C25387" w:rsidRDefault="00C25387" w:rsidP="00F56440"/>
    <w:p w14:paraId="6FEAD79D" w14:textId="77777777" w:rsidR="00C25387" w:rsidRDefault="00C25387" w:rsidP="00F56440"/>
    <w:p w14:paraId="1F5E99D9" w14:textId="77777777" w:rsidR="00C25387" w:rsidRDefault="00C25387"/>
    <w:p w14:paraId="0B40DE65" w14:textId="77777777" w:rsidR="00C25387" w:rsidRDefault="00C25387"/>
    <w:p w14:paraId="52A083E2" w14:textId="77777777" w:rsidR="00C25387" w:rsidRDefault="00C25387"/>
  </w:footnote>
  <w:footnote w:type="continuationSeparator" w:id="0">
    <w:p w14:paraId="0AEB6461" w14:textId="77777777" w:rsidR="00C25387" w:rsidRDefault="00C25387" w:rsidP="00F56440">
      <w:r>
        <w:continuationSeparator/>
      </w:r>
    </w:p>
    <w:p w14:paraId="03768554" w14:textId="77777777" w:rsidR="00C25387" w:rsidRDefault="00C25387" w:rsidP="00F56440"/>
    <w:p w14:paraId="74E5A1CF" w14:textId="77777777" w:rsidR="00C25387" w:rsidRDefault="00C25387" w:rsidP="00F56440"/>
    <w:p w14:paraId="287D682E" w14:textId="77777777" w:rsidR="00C25387" w:rsidRDefault="00C25387" w:rsidP="00F56440"/>
    <w:p w14:paraId="6E12686D" w14:textId="77777777" w:rsidR="00C25387" w:rsidRDefault="00C25387"/>
    <w:p w14:paraId="533D14E2" w14:textId="77777777" w:rsidR="00C25387" w:rsidRDefault="00C25387"/>
    <w:p w14:paraId="69570288" w14:textId="77777777" w:rsidR="00C25387" w:rsidRDefault="00C2538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A7972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4349A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359B03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8E0253" w:rsidRPr="00E0758C" w14:paraId="5A41DEE3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9FD2DB" w:themeFill="text2" w:themeFillTint="66"/>
          <w:vAlign w:val="bottom"/>
        </w:tcPr>
        <w:p w14:paraId="158885FA" w14:textId="0A56D098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Theme="majorHAnsi" w:eastAsiaTheme="majorEastAsia" w:hAnsiTheme="majorHAnsi" w:cstheme="majorBidi"/>
              <w:noProof/>
              <w:color w:val="7F7F7F" w:themeColor="text1" w:themeTint="80"/>
              <w:sz w:val="17"/>
              <w:szCs w:val="18"/>
              <w:lang w:eastAsia="de-DE"/>
            </w:rPr>
            <w:drawing>
              <wp:inline distT="0" distB="0" distL="0" distR="0" wp14:anchorId="3F8D19AE" wp14:editId="00514B0E">
                <wp:extent cx="421241" cy="210621"/>
                <wp:effectExtent l="0" t="0" r="0" b="5715"/>
                <wp:docPr id="1178731750" name="Grafik 4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731750" name="Grafik 117873175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77153" cy="238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vAlign w:val="bottom"/>
        </w:tcPr>
        <w:p w14:paraId="021E9341" w14:textId="72A7F61F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="Calibri" w:eastAsiaTheme="majorEastAsia" w:hAnsi="Calibri" w:cs="Calibr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3099EF4F" wp14:editId="74D28A79">
                <wp:extent cx="390418" cy="195209"/>
                <wp:effectExtent l="0" t="0" r="3810" b="0"/>
                <wp:docPr id="1445930907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930907" name="Grafik 144593090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9680" cy="209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3F1362E5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>Ich kann Anteile von Mengen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0"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7B65"/>
    <w:rsid w:val="00020370"/>
    <w:rsid w:val="00021B05"/>
    <w:rsid w:val="00024CED"/>
    <w:rsid w:val="000252F7"/>
    <w:rsid w:val="00026F34"/>
    <w:rsid w:val="00030B49"/>
    <w:rsid w:val="000358FA"/>
    <w:rsid w:val="0003654F"/>
    <w:rsid w:val="000365D1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5D61"/>
    <w:rsid w:val="000726B5"/>
    <w:rsid w:val="000729A4"/>
    <w:rsid w:val="00072AE7"/>
    <w:rsid w:val="00076180"/>
    <w:rsid w:val="00076A10"/>
    <w:rsid w:val="00077386"/>
    <w:rsid w:val="00080F1D"/>
    <w:rsid w:val="00081964"/>
    <w:rsid w:val="00081AEE"/>
    <w:rsid w:val="00085A82"/>
    <w:rsid w:val="00091B11"/>
    <w:rsid w:val="0009400B"/>
    <w:rsid w:val="000951A4"/>
    <w:rsid w:val="00095D18"/>
    <w:rsid w:val="000970F9"/>
    <w:rsid w:val="00097784"/>
    <w:rsid w:val="000A2473"/>
    <w:rsid w:val="000A2A98"/>
    <w:rsid w:val="000A412F"/>
    <w:rsid w:val="000B7134"/>
    <w:rsid w:val="000C56AC"/>
    <w:rsid w:val="000C7083"/>
    <w:rsid w:val="000D30D1"/>
    <w:rsid w:val="000D488F"/>
    <w:rsid w:val="000D61A5"/>
    <w:rsid w:val="000E1DE9"/>
    <w:rsid w:val="000E2765"/>
    <w:rsid w:val="000E442F"/>
    <w:rsid w:val="000E4D6A"/>
    <w:rsid w:val="000E5F19"/>
    <w:rsid w:val="000F13CD"/>
    <w:rsid w:val="000F1545"/>
    <w:rsid w:val="000F32C4"/>
    <w:rsid w:val="000F3516"/>
    <w:rsid w:val="000F7F6B"/>
    <w:rsid w:val="00101357"/>
    <w:rsid w:val="0010227A"/>
    <w:rsid w:val="001029C2"/>
    <w:rsid w:val="00104F4B"/>
    <w:rsid w:val="00111368"/>
    <w:rsid w:val="00112BD0"/>
    <w:rsid w:val="001130EE"/>
    <w:rsid w:val="00113BBC"/>
    <w:rsid w:val="00114F3B"/>
    <w:rsid w:val="00120536"/>
    <w:rsid w:val="00120E67"/>
    <w:rsid w:val="00121691"/>
    <w:rsid w:val="0012488A"/>
    <w:rsid w:val="001312A6"/>
    <w:rsid w:val="00133C95"/>
    <w:rsid w:val="00133CD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925C2"/>
    <w:rsid w:val="00192D9F"/>
    <w:rsid w:val="00194787"/>
    <w:rsid w:val="001948F0"/>
    <w:rsid w:val="00196B8F"/>
    <w:rsid w:val="001A1780"/>
    <w:rsid w:val="001A40E0"/>
    <w:rsid w:val="001A4B07"/>
    <w:rsid w:val="001A6994"/>
    <w:rsid w:val="001B249B"/>
    <w:rsid w:val="001B3139"/>
    <w:rsid w:val="001B3708"/>
    <w:rsid w:val="001B43D2"/>
    <w:rsid w:val="001B497D"/>
    <w:rsid w:val="001C0814"/>
    <w:rsid w:val="001C0C6A"/>
    <w:rsid w:val="001C3EE1"/>
    <w:rsid w:val="001C4682"/>
    <w:rsid w:val="001C6C3A"/>
    <w:rsid w:val="001D6674"/>
    <w:rsid w:val="001D7B44"/>
    <w:rsid w:val="001E08C7"/>
    <w:rsid w:val="001E33E5"/>
    <w:rsid w:val="001E366D"/>
    <w:rsid w:val="001E402C"/>
    <w:rsid w:val="001E4845"/>
    <w:rsid w:val="001E7430"/>
    <w:rsid w:val="001F0D9B"/>
    <w:rsid w:val="001F2A76"/>
    <w:rsid w:val="001F646E"/>
    <w:rsid w:val="001F6F57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2DD6"/>
    <w:rsid w:val="002274BA"/>
    <w:rsid w:val="00230A99"/>
    <w:rsid w:val="00230F18"/>
    <w:rsid w:val="00232B4E"/>
    <w:rsid w:val="002330F5"/>
    <w:rsid w:val="00235B6C"/>
    <w:rsid w:val="00240CAD"/>
    <w:rsid w:val="00243737"/>
    <w:rsid w:val="00247C89"/>
    <w:rsid w:val="00250A8C"/>
    <w:rsid w:val="00252562"/>
    <w:rsid w:val="00256032"/>
    <w:rsid w:val="00261CE3"/>
    <w:rsid w:val="00264D79"/>
    <w:rsid w:val="002656FF"/>
    <w:rsid w:val="0026758D"/>
    <w:rsid w:val="00273BC7"/>
    <w:rsid w:val="00273C8A"/>
    <w:rsid w:val="00276E7E"/>
    <w:rsid w:val="00281B10"/>
    <w:rsid w:val="002869C0"/>
    <w:rsid w:val="002969B0"/>
    <w:rsid w:val="00297993"/>
    <w:rsid w:val="002A15B5"/>
    <w:rsid w:val="002A3358"/>
    <w:rsid w:val="002A5B44"/>
    <w:rsid w:val="002B168C"/>
    <w:rsid w:val="002B7422"/>
    <w:rsid w:val="002C1315"/>
    <w:rsid w:val="002C381B"/>
    <w:rsid w:val="002D1257"/>
    <w:rsid w:val="002D1886"/>
    <w:rsid w:val="002D3D06"/>
    <w:rsid w:val="002E0053"/>
    <w:rsid w:val="002E1381"/>
    <w:rsid w:val="002E4FA6"/>
    <w:rsid w:val="002E55B9"/>
    <w:rsid w:val="002E6140"/>
    <w:rsid w:val="002F2B43"/>
    <w:rsid w:val="002F3E91"/>
    <w:rsid w:val="002F4885"/>
    <w:rsid w:val="003006A2"/>
    <w:rsid w:val="0030347F"/>
    <w:rsid w:val="00305887"/>
    <w:rsid w:val="003079FB"/>
    <w:rsid w:val="003105B6"/>
    <w:rsid w:val="00312DC3"/>
    <w:rsid w:val="0031300E"/>
    <w:rsid w:val="00315877"/>
    <w:rsid w:val="00316CED"/>
    <w:rsid w:val="003176FC"/>
    <w:rsid w:val="0032057B"/>
    <w:rsid w:val="00321950"/>
    <w:rsid w:val="0032289E"/>
    <w:rsid w:val="00324169"/>
    <w:rsid w:val="003244CA"/>
    <w:rsid w:val="00332BA3"/>
    <w:rsid w:val="00333312"/>
    <w:rsid w:val="00335B6E"/>
    <w:rsid w:val="0033677C"/>
    <w:rsid w:val="00336EA5"/>
    <w:rsid w:val="0034350A"/>
    <w:rsid w:val="00351E2B"/>
    <w:rsid w:val="00352164"/>
    <w:rsid w:val="00353BDB"/>
    <w:rsid w:val="00354A18"/>
    <w:rsid w:val="00354D8C"/>
    <w:rsid w:val="00357CE4"/>
    <w:rsid w:val="00357D0B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35AD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1BF4"/>
    <w:rsid w:val="003A4581"/>
    <w:rsid w:val="003A532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3680"/>
    <w:rsid w:val="003C41E3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F00BC"/>
    <w:rsid w:val="003F0902"/>
    <w:rsid w:val="003F132A"/>
    <w:rsid w:val="003F2A20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035E"/>
    <w:rsid w:val="004128F0"/>
    <w:rsid w:val="00415ECC"/>
    <w:rsid w:val="004175F9"/>
    <w:rsid w:val="00421399"/>
    <w:rsid w:val="00421559"/>
    <w:rsid w:val="004221C0"/>
    <w:rsid w:val="0042284C"/>
    <w:rsid w:val="00423B88"/>
    <w:rsid w:val="00425F97"/>
    <w:rsid w:val="00426550"/>
    <w:rsid w:val="00427CE9"/>
    <w:rsid w:val="00433855"/>
    <w:rsid w:val="00436005"/>
    <w:rsid w:val="004410FB"/>
    <w:rsid w:val="00441287"/>
    <w:rsid w:val="00442FEA"/>
    <w:rsid w:val="004430E4"/>
    <w:rsid w:val="004443AB"/>
    <w:rsid w:val="00450EDC"/>
    <w:rsid w:val="004622B7"/>
    <w:rsid w:val="004629EB"/>
    <w:rsid w:val="00463F5D"/>
    <w:rsid w:val="00467290"/>
    <w:rsid w:val="00472831"/>
    <w:rsid w:val="00473B71"/>
    <w:rsid w:val="00477539"/>
    <w:rsid w:val="0047783A"/>
    <w:rsid w:val="004806B4"/>
    <w:rsid w:val="00481E8E"/>
    <w:rsid w:val="00483A52"/>
    <w:rsid w:val="0048537F"/>
    <w:rsid w:val="00485714"/>
    <w:rsid w:val="004912E4"/>
    <w:rsid w:val="004916D8"/>
    <w:rsid w:val="00491B61"/>
    <w:rsid w:val="004A2630"/>
    <w:rsid w:val="004A34A2"/>
    <w:rsid w:val="004A42F8"/>
    <w:rsid w:val="004A5594"/>
    <w:rsid w:val="004B006A"/>
    <w:rsid w:val="004B1E4C"/>
    <w:rsid w:val="004B41ED"/>
    <w:rsid w:val="004B43D8"/>
    <w:rsid w:val="004B66BA"/>
    <w:rsid w:val="004C0FF9"/>
    <w:rsid w:val="004C4EBA"/>
    <w:rsid w:val="004C6F16"/>
    <w:rsid w:val="004D01A4"/>
    <w:rsid w:val="004D033C"/>
    <w:rsid w:val="004D0BBC"/>
    <w:rsid w:val="004D3746"/>
    <w:rsid w:val="004D5108"/>
    <w:rsid w:val="004D537D"/>
    <w:rsid w:val="004E07B3"/>
    <w:rsid w:val="004E1347"/>
    <w:rsid w:val="004E5545"/>
    <w:rsid w:val="004E5F18"/>
    <w:rsid w:val="004E6260"/>
    <w:rsid w:val="004E6E5D"/>
    <w:rsid w:val="004E7EF5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6E31"/>
    <w:rsid w:val="00517F09"/>
    <w:rsid w:val="0052085C"/>
    <w:rsid w:val="005256C6"/>
    <w:rsid w:val="00525A47"/>
    <w:rsid w:val="00525E77"/>
    <w:rsid w:val="00526B93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27A3"/>
    <w:rsid w:val="00575518"/>
    <w:rsid w:val="0057597F"/>
    <w:rsid w:val="0057608C"/>
    <w:rsid w:val="00576703"/>
    <w:rsid w:val="00577C8D"/>
    <w:rsid w:val="00577DDC"/>
    <w:rsid w:val="00582922"/>
    <w:rsid w:val="00587F2C"/>
    <w:rsid w:val="005948D3"/>
    <w:rsid w:val="005956C9"/>
    <w:rsid w:val="00596FF7"/>
    <w:rsid w:val="00597EDF"/>
    <w:rsid w:val="005A1B94"/>
    <w:rsid w:val="005A2F73"/>
    <w:rsid w:val="005A443C"/>
    <w:rsid w:val="005A44D8"/>
    <w:rsid w:val="005A7B91"/>
    <w:rsid w:val="005B0745"/>
    <w:rsid w:val="005B080D"/>
    <w:rsid w:val="005B181B"/>
    <w:rsid w:val="005B2620"/>
    <w:rsid w:val="005B4C4F"/>
    <w:rsid w:val="005B4ED0"/>
    <w:rsid w:val="005C0B44"/>
    <w:rsid w:val="005C24F6"/>
    <w:rsid w:val="005C26AF"/>
    <w:rsid w:val="005C56C1"/>
    <w:rsid w:val="005D1C13"/>
    <w:rsid w:val="005D31A1"/>
    <w:rsid w:val="005D3221"/>
    <w:rsid w:val="005D3569"/>
    <w:rsid w:val="005D3B6F"/>
    <w:rsid w:val="005D410F"/>
    <w:rsid w:val="005D794B"/>
    <w:rsid w:val="005E0251"/>
    <w:rsid w:val="005E2145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7C84"/>
    <w:rsid w:val="006200FA"/>
    <w:rsid w:val="00622EC6"/>
    <w:rsid w:val="00623431"/>
    <w:rsid w:val="00624F74"/>
    <w:rsid w:val="00625144"/>
    <w:rsid w:val="006259AD"/>
    <w:rsid w:val="006347EC"/>
    <w:rsid w:val="0063560B"/>
    <w:rsid w:val="00636D7F"/>
    <w:rsid w:val="00637B96"/>
    <w:rsid w:val="006410D6"/>
    <w:rsid w:val="006420FD"/>
    <w:rsid w:val="00643F9F"/>
    <w:rsid w:val="006448F1"/>
    <w:rsid w:val="00644F56"/>
    <w:rsid w:val="00645D16"/>
    <w:rsid w:val="00647092"/>
    <w:rsid w:val="00651822"/>
    <w:rsid w:val="006518F9"/>
    <w:rsid w:val="006535EF"/>
    <w:rsid w:val="006613FC"/>
    <w:rsid w:val="00661A9A"/>
    <w:rsid w:val="0066224E"/>
    <w:rsid w:val="0066281B"/>
    <w:rsid w:val="00662B5B"/>
    <w:rsid w:val="00664421"/>
    <w:rsid w:val="00666107"/>
    <w:rsid w:val="0066663B"/>
    <w:rsid w:val="00667BB0"/>
    <w:rsid w:val="00675072"/>
    <w:rsid w:val="0067534A"/>
    <w:rsid w:val="00681F02"/>
    <w:rsid w:val="00685B0E"/>
    <w:rsid w:val="00685B7A"/>
    <w:rsid w:val="00685EF3"/>
    <w:rsid w:val="00686C67"/>
    <w:rsid w:val="00686FC0"/>
    <w:rsid w:val="00690EC9"/>
    <w:rsid w:val="00696B7F"/>
    <w:rsid w:val="006A253B"/>
    <w:rsid w:val="006A4F31"/>
    <w:rsid w:val="006A5341"/>
    <w:rsid w:val="006A7431"/>
    <w:rsid w:val="006B1E07"/>
    <w:rsid w:val="006B406E"/>
    <w:rsid w:val="006B5344"/>
    <w:rsid w:val="006C30BD"/>
    <w:rsid w:val="006C3977"/>
    <w:rsid w:val="006C7499"/>
    <w:rsid w:val="006D25D9"/>
    <w:rsid w:val="006D3390"/>
    <w:rsid w:val="006D4317"/>
    <w:rsid w:val="006D7882"/>
    <w:rsid w:val="006E162A"/>
    <w:rsid w:val="006E5DEC"/>
    <w:rsid w:val="006E700D"/>
    <w:rsid w:val="006F0F14"/>
    <w:rsid w:val="006F162C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1032F"/>
    <w:rsid w:val="00712580"/>
    <w:rsid w:val="007171E2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B8"/>
    <w:rsid w:val="007368DB"/>
    <w:rsid w:val="0073796D"/>
    <w:rsid w:val="00737D8D"/>
    <w:rsid w:val="007405AA"/>
    <w:rsid w:val="00740CAE"/>
    <w:rsid w:val="0074113F"/>
    <w:rsid w:val="007457AE"/>
    <w:rsid w:val="00750506"/>
    <w:rsid w:val="00751A89"/>
    <w:rsid w:val="00752C13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149C"/>
    <w:rsid w:val="007A1890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D3998"/>
    <w:rsid w:val="007D446C"/>
    <w:rsid w:val="007D56D0"/>
    <w:rsid w:val="007D62DE"/>
    <w:rsid w:val="007D723D"/>
    <w:rsid w:val="007E2A15"/>
    <w:rsid w:val="007E2ED3"/>
    <w:rsid w:val="007E6AC7"/>
    <w:rsid w:val="007F025F"/>
    <w:rsid w:val="007F5CA4"/>
    <w:rsid w:val="00800492"/>
    <w:rsid w:val="00801C9C"/>
    <w:rsid w:val="008026EF"/>
    <w:rsid w:val="00803F58"/>
    <w:rsid w:val="0080452D"/>
    <w:rsid w:val="00807CF4"/>
    <w:rsid w:val="0081088B"/>
    <w:rsid w:val="00811D2D"/>
    <w:rsid w:val="00812B0E"/>
    <w:rsid w:val="00814EAA"/>
    <w:rsid w:val="00815331"/>
    <w:rsid w:val="00816C34"/>
    <w:rsid w:val="00824C43"/>
    <w:rsid w:val="00824E78"/>
    <w:rsid w:val="00825CEC"/>
    <w:rsid w:val="0082727E"/>
    <w:rsid w:val="00830DD1"/>
    <w:rsid w:val="00831DDD"/>
    <w:rsid w:val="008332CB"/>
    <w:rsid w:val="0083575B"/>
    <w:rsid w:val="00835983"/>
    <w:rsid w:val="00835C0B"/>
    <w:rsid w:val="008368C8"/>
    <w:rsid w:val="00841EB1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55203"/>
    <w:rsid w:val="008616E5"/>
    <w:rsid w:val="008619E9"/>
    <w:rsid w:val="00867A6B"/>
    <w:rsid w:val="00871C2C"/>
    <w:rsid w:val="008738EB"/>
    <w:rsid w:val="00880305"/>
    <w:rsid w:val="008822D4"/>
    <w:rsid w:val="00891BE9"/>
    <w:rsid w:val="00891D9E"/>
    <w:rsid w:val="00895250"/>
    <w:rsid w:val="008A17D3"/>
    <w:rsid w:val="008B083A"/>
    <w:rsid w:val="008B08C3"/>
    <w:rsid w:val="008C4891"/>
    <w:rsid w:val="008C6C14"/>
    <w:rsid w:val="008C757D"/>
    <w:rsid w:val="008C767A"/>
    <w:rsid w:val="008D2AC5"/>
    <w:rsid w:val="008D2B44"/>
    <w:rsid w:val="008D43A2"/>
    <w:rsid w:val="008D4AED"/>
    <w:rsid w:val="008D6498"/>
    <w:rsid w:val="008D6BF7"/>
    <w:rsid w:val="008D7103"/>
    <w:rsid w:val="008E0035"/>
    <w:rsid w:val="008E0253"/>
    <w:rsid w:val="008E1743"/>
    <w:rsid w:val="008E2563"/>
    <w:rsid w:val="008E408B"/>
    <w:rsid w:val="008E6EEC"/>
    <w:rsid w:val="008F06F9"/>
    <w:rsid w:val="008F0719"/>
    <w:rsid w:val="008F4B5F"/>
    <w:rsid w:val="008F521D"/>
    <w:rsid w:val="008F585E"/>
    <w:rsid w:val="0090295F"/>
    <w:rsid w:val="00904646"/>
    <w:rsid w:val="0090496C"/>
    <w:rsid w:val="00904AEE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5A2"/>
    <w:rsid w:val="00922A7B"/>
    <w:rsid w:val="00925C30"/>
    <w:rsid w:val="009270B6"/>
    <w:rsid w:val="0092716D"/>
    <w:rsid w:val="00927D4F"/>
    <w:rsid w:val="0093552E"/>
    <w:rsid w:val="00937676"/>
    <w:rsid w:val="00937C6A"/>
    <w:rsid w:val="0094004C"/>
    <w:rsid w:val="009409A9"/>
    <w:rsid w:val="00942DC5"/>
    <w:rsid w:val="00944924"/>
    <w:rsid w:val="00947873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3C41"/>
    <w:rsid w:val="00987FCB"/>
    <w:rsid w:val="0099425F"/>
    <w:rsid w:val="00995382"/>
    <w:rsid w:val="00996DDD"/>
    <w:rsid w:val="009A05FD"/>
    <w:rsid w:val="009A22BF"/>
    <w:rsid w:val="009A3207"/>
    <w:rsid w:val="009A4287"/>
    <w:rsid w:val="009A660E"/>
    <w:rsid w:val="009A767B"/>
    <w:rsid w:val="009B1745"/>
    <w:rsid w:val="009B1BE3"/>
    <w:rsid w:val="009B37C1"/>
    <w:rsid w:val="009B4285"/>
    <w:rsid w:val="009B6DDA"/>
    <w:rsid w:val="009C07AB"/>
    <w:rsid w:val="009C2627"/>
    <w:rsid w:val="009C4E47"/>
    <w:rsid w:val="009D00A0"/>
    <w:rsid w:val="009D30C8"/>
    <w:rsid w:val="009D47D3"/>
    <w:rsid w:val="009E2ABB"/>
    <w:rsid w:val="009E37FA"/>
    <w:rsid w:val="009E5DC5"/>
    <w:rsid w:val="009F0699"/>
    <w:rsid w:val="009F0C21"/>
    <w:rsid w:val="009F555C"/>
    <w:rsid w:val="009F6EB3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138F"/>
    <w:rsid w:val="00A2208A"/>
    <w:rsid w:val="00A27870"/>
    <w:rsid w:val="00A32041"/>
    <w:rsid w:val="00A34C62"/>
    <w:rsid w:val="00A353D2"/>
    <w:rsid w:val="00A42FF1"/>
    <w:rsid w:val="00A45CF1"/>
    <w:rsid w:val="00A47116"/>
    <w:rsid w:val="00A51810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74D8"/>
    <w:rsid w:val="00A77C0C"/>
    <w:rsid w:val="00A82B32"/>
    <w:rsid w:val="00A83021"/>
    <w:rsid w:val="00A844FA"/>
    <w:rsid w:val="00A862D3"/>
    <w:rsid w:val="00A9292A"/>
    <w:rsid w:val="00A955F6"/>
    <w:rsid w:val="00A971D6"/>
    <w:rsid w:val="00AA0750"/>
    <w:rsid w:val="00AA0AF3"/>
    <w:rsid w:val="00AA13E1"/>
    <w:rsid w:val="00AA1F9C"/>
    <w:rsid w:val="00AA2AFA"/>
    <w:rsid w:val="00AA6944"/>
    <w:rsid w:val="00AA7BE7"/>
    <w:rsid w:val="00AA7CF7"/>
    <w:rsid w:val="00AB041C"/>
    <w:rsid w:val="00AB4734"/>
    <w:rsid w:val="00AC41D3"/>
    <w:rsid w:val="00AC7674"/>
    <w:rsid w:val="00AD027D"/>
    <w:rsid w:val="00AD13C3"/>
    <w:rsid w:val="00AD1C72"/>
    <w:rsid w:val="00AD1ED2"/>
    <w:rsid w:val="00AD409F"/>
    <w:rsid w:val="00AD5B2B"/>
    <w:rsid w:val="00AD623E"/>
    <w:rsid w:val="00AD791E"/>
    <w:rsid w:val="00AE3E32"/>
    <w:rsid w:val="00AE4B56"/>
    <w:rsid w:val="00AE6358"/>
    <w:rsid w:val="00AF1C61"/>
    <w:rsid w:val="00AF2476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13A20"/>
    <w:rsid w:val="00B20B30"/>
    <w:rsid w:val="00B21930"/>
    <w:rsid w:val="00B2197A"/>
    <w:rsid w:val="00B2327C"/>
    <w:rsid w:val="00B24DE1"/>
    <w:rsid w:val="00B262C5"/>
    <w:rsid w:val="00B27503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083F"/>
    <w:rsid w:val="00B53DD7"/>
    <w:rsid w:val="00B54EF4"/>
    <w:rsid w:val="00B55362"/>
    <w:rsid w:val="00B56F51"/>
    <w:rsid w:val="00B577E2"/>
    <w:rsid w:val="00B60530"/>
    <w:rsid w:val="00B66771"/>
    <w:rsid w:val="00B70CFD"/>
    <w:rsid w:val="00B721BE"/>
    <w:rsid w:val="00B74344"/>
    <w:rsid w:val="00B76992"/>
    <w:rsid w:val="00B843D5"/>
    <w:rsid w:val="00B849BA"/>
    <w:rsid w:val="00B84D5A"/>
    <w:rsid w:val="00B851F1"/>
    <w:rsid w:val="00B9270A"/>
    <w:rsid w:val="00B950A5"/>
    <w:rsid w:val="00B953E6"/>
    <w:rsid w:val="00BA119B"/>
    <w:rsid w:val="00BA2A29"/>
    <w:rsid w:val="00BA42B2"/>
    <w:rsid w:val="00BA7C5B"/>
    <w:rsid w:val="00BA7D19"/>
    <w:rsid w:val="00BB05E4"/>
    <w:rsid w:val="00BB071B"/>
    <w:rsid w:val="00BB456F"/>
    <w:rsid w:val="00BB4735"/>
    <w:rsid w:val="00BB543D"/>
    <w:rsid w:val="00BB5CEC"/>
    <w:rsid w:val="00BB6FAC"/>
    <w:rsid w:val="00BB762D"/>
    <w:rsid w:val="00BC2170"/>
    <w:rsid w:val="00BC35DB"/>
    <w:rsid w:val="00BC6A7E"/>
    <w:rsid w:val="00BD1B41"/>
    <w:rsid w:val="00BD3F55"/>
    <w:rsid w:val="00BD4139"/>
    <w:rsid w:val="00BD460B"/>
    <w:rsid w:val="00BD5277"/>
    <w:rsid w:val="00BE1EF5"/>
    <w:rsid w:val="00BE336E"/>
    <w:rsid w:val="00BE391A"/>
    <w:rsid w:val="00BE43DC"/>
    <w:rsid w:val="00BE6AC7"/>
    <w:rsid w:val="00BF0B52"/>
    <w:rsid w:val="00BF309C"/>
    <w:rsid w:val="00BF43AC"/>
    <w:rsid w:val="00BF62C0"/>
    <w:rsid w:val="00BF7225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5387"/>
    <w:rsid w:val="00C26438"/>
    <w:rsid w:val="00C3003D"/>
    <w:rsid w:val="00C31EC7"/>
    <w:rsid w:val="00C36A3B"/>
    <w:rsid w:val="00C37BC0"/>
    <w:rsid w:val="00C4195D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0B83"/>
    <w:rsid w:val="00C75AB8"/>
    <w:rsid w:val="00C76689"/>
    <w:rsid w:val="00C80E7B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D00"/>
    <w:rsid w:val="00CD7EA4"/>
    <w:rsid w:val="00CE652D"/>
    <w:rsid w:val="00CE7879"/>
    <w:rsid w:val="00CF1A62"/>
    <w:rsid w:val="00CF1B8E"/>
    <w:rsid w:val="00CF2749"/>
    <w:rsid w:val="00CF28DA"/>
    <w:rsid w:val="00CF2F07"/>
    <w:rsid w:val="00CF3F6C"/>
    <w:rsid w:val="00D02808"/>
    <w:rsid w:val="00D06A9E"/>
    <w:rsid w:val="00D10144"/>
    <w:rsid w:val="00D10355"/>
    <w:rsid w:val="00D12349"/>
    <w:rsid w:val="00D16C21"/>
    <w:rsid w:val="00D1727F"/>
    <w:rsid w:val="00D241E4"/>
    <w:rsid w:val="00D2515D"/>
    <w:rsid w:val="00D352C9"/>
    <w:rsid w:val="00D35B2E"/>
    <w:rsid w:val="00D4245A"/>
    <w:rsid w:val="00D4349A"/>
    <w:rsid w:val="00D47BA6"/>
    <w:rsid w:val="00D50BDF"/>
    <w:rsid w:val="00D510D8"/>
    <w:rsid w:val="00D5145C"/>
    <w:rsid w:val="00D521C6"/>
    <w:rsid w:val="00D53628"/>
    <w:rsid w:val="00D53A74"/>
    <w:rsid w:val="00D53CEA"/>
    <w:rsid w:val="00D62C95"/>
    <w:rsid w:val="00D67EB7"/>
    <w:rsid w:val="00D75894"/>
    <w:rsid w:val="00D845EB"/>
    <w:rsid w:val="00D86395"/>
    <w:rsid w:val="00D90FD1"/>
    <w:rsid w:val="00D919CC"/>
    <w:rsid w:val="00D92625"/>
    <w:rsid w:val="00D92F05"/>
    <w:rsid w:val="00D9592F"/>
    <w:rsid w:val="00D95C8C"/>
    <w:rsid w:val="00D97CBE"/>
    <w:rsid w:val="00DA10C4"/>
    <w:rsid w:val="00DA14E8"/>
    <w:rsid w:val="00DA1AD4"/>
    <w:rsid w:val="00DA2432"/>
    <w:rsid w:val="00DA3D8E"/>
    <w:rsid w:val="00DA5613"/>
    <w:rsid w:val="00DA581C"/>
    <w:rsid w:val="00DA79BD"/>
    <w:rsid w:val="00DA7DEA"/>
    <w:rsid w:val="00DB0C59"/>
    <w:rsid w:val="00DB28DE"/>
    <w:rsid w:val="00DB2BA0"/>
    <w:rsid w:val="00DB2E8D"/>
    <w:rsid w:val="00DB3E19"/>
    <w:rsid w:val="00DC1A89"/>
    <w:rsid w:val="00DC47D2"/>
    <w:rsid w:val="00DC60D7"/>
    <w:rsid w:val="00DC6A82"/>
    <w:rsid w:val="00DD1212"/>
    <w:rsid w:val="00DD1392"/>
    <w:rsid w:val="00DD4330"/>
    <w:rsid w:val="00DD5F0C"/>
    <w:rsid w:val="00DD7AC4"/>
    <w:rsid w:val="00DE01CB"/>
    <w:rsid w:val="00DE31E6"/>
    <w:rsid w:val="00DE324C"/>
    <w:rsid w:val="00DE358C"/>
    <w:rsid w:val="00DE5048"/>
    <w:rsid w:val="00DE56BE"/>
    <w:rsid w:val="00DF140D"/>
    <w:rsid w:val="00DF703B"/>
    <w:rsid w:val="00E012B4"/>
    <w:rsid w:val="00E022BD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4ED6"/>
    <w:rsid w:val="00E456FD"/>
    <w:rsid w:val="00E463A8"/>
    <w:rsid w:val="00E47183"/>
    <w:rsid w:val="00E51022"/>
    <w:rsid w:val="00E51241"/>
    <w:rsid w:val="00E56091"/>
    <w:rsid w:val="00E5647D"/>
    <w:rsid w:val="00E60CDF"/>
    <w:rsid w:val="00E61159"/>
    <w:rsid w:val="00E6633C"/>
    <w:rsid w:val="00E6658B"/>
    <w:rsid w:val="00E7003F"/>
    <w:rsid w:val="00E704D4"/>
    <w:rsid w:val="00E71967"/>
    <w:rsid w:val="00E71F93"/>
    <w:rsid w:val="00E752F5"/>
    <w:rsid w:val="00E756A5"/>
    <w:rsid w:val="00E7596F"/>
    <w:rsid w:val="00E75FBC"/>
    <w:rsid w:val="00E7626A"/>
    <w:rsid w:val="00E76A4F"/>
    <w:rsid w:val="00E76BB7"/>
    <w:rsid w:val="00E80991"/>
    <w:rsid w:val="00E846EB"/>
    <w:rsid w:val="00E84C27"/>
    <w:rsid w:val="00E84D11"/>
    <w:rsid w:val="00E85369"/>
    <w:rsid w:val="00E855E8"/>
    <w:rsid w:val="00E85911"/>
    <w:rsid w:val="00E91C8C"/>
    <w:rsid w:val="00EA153E"/>
    <w:rsid w:val="00EA4189"/>
    <w:rsid w:val="00EA578E"/>
    <w:rsid w:val="00EA776C"/>
    <w:rsid w:val="00EB0F6A"/>
    <w:rsid w:val="00EB0FED"/>
    <w:rsid w:val="00EB111D"/>
    <w:rsid w:val="00EB4A2D"/>
    <w:rsid w:val="00EB5E35"/>
    <w:rsid w:val="00EC0A91"/>
    <w:rsid w:val="00EC1D0E"/>
    <w:rsid w:val="00EC2020"/>
    <w:rsid w:val="00EC2EA9"/>
    <w:rsid w:val="00EC3730"/>
    <w:rsid w:val="00ED09AE"/>
    <w:rsid w:val="00ED49D6"/>
    <w:rsid w:val="00ED4B91"/>
    <w:rsid w:val="00ED4FFD"/>
    <w:rsid w:val="00EE202B"/>
    <w:rsid w:val="00EE2D5D"/>
    <w:rsid w:val="00EF0EBE"/>
    <w:rsid w:val="00EF19BE"/>
    <w:rsid w:val="00EF2EED"/>
    <w:rsid w:val="00EF6C83"/>
    <w:rsid w:val="00F00302"/>
    <w:rsid w:val="00F02F68"/>
    <w:rsid w:val="00F05E24"/>
    <w:rsid w:val="00F07BF8"/>
    <w:rsid w:val="00F10ADA"/>
    <w:rsid w:val="00F138ED"/>
    <w:rsid w:val="00F167F1"/>
    <w:rsid w:val="00F16823"/>
    <w:rsid w:val="00F209BF"/>
    <w:rsid w:val="00F3045C"/>
    <w:rsid w:val="00F311CE"/>
    <w:rsid w:val="00F325F3"/>
    <w:rsid w:val="00F378CB"/>
    <w:rsid w:val="00F40330"/>
    <w:rsid w:val="00F42182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1FCA"/>
    <w:rsid w:val="00F657F8"/>
    <w:rsid w:val="00F70D1B"/>
    <w:rsid w:val="00F7120E"/>
    <w:rsid w:val="00F73335"/>
    <w:rsid w:val="00F735C9"/>
    <w:rsid w:val="00F73FFC"/>
    <w:rsid w:val="00F74B0B"/>
    <w:rsid w:val="00F754B6"/>
    <w:rsid w:val="00F776E7"/>
    <w:rsid w:val="00F80DC9"/>
    <w:rsid w:val="00F848BB"/>
    <w:rsid w:val="00F86491"/>
    <w:rsid w:val="00F86BCD"/>
    <w:rsid w:val="00F86E63"/>
    <w:rsid w:val="00F93689"/>
    <w:rsid w:val="00F96B1A"/>
    <w:rsid w:val="00F97093"/>
    <w:rsid w:val="00FA176D"/>
    <w:rsid w:val="00FA2133"/>
    <w:rsid w:val="00FA3E8E"/>
    <w:rsid w:val="00FA56C2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2069"/>
    <w:rsid w:val="00FD2D28"/>
    <w:rsid w:val="00FD59BF"/>
    <w:rsid w:val="00FD6552"/>
    <w:rsid w:val="00FD6D0A"/>
    <w:rsid w:val="00FD7F45"/>
    <w:rsid w:val="00FE27F5"/>
    <w:rsid w:val="00FE2CD3"/>
    <w:rsid w:val="00FE6AD8"/>
    <w:rsid w:val="00FF087C"/>
    <w:rsid w:val="00FF12B3"/>
    <w:rsid w:val="00FF155A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47183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5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48F1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9"/>
      <w:szCs w:val="19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wmf"/><Relationship Id="rId21" Type="http://schemas.openxmlformats.org/officeDocument/2006/relationships/header" Target="header2.xml"/><Relationship Id="rId42" Type="http://schemas.openxmlformats.org/officeDocument/2006/relationships/image" Target="media/image30.wmf"/><Relationship Id="rId63" Type="http://schemas.openxmlformats.org/officeDocument/2006/relationships/image" Target="media/image500.jpeg"/><Relationship Id="rId84" Type="http://schemas.openxmlformats.org/officeDocument/2006/relationships/image" Target="media/image63.wmf"/><Relationship Id="rId138" Type="http://schemas.openxmlformats.org/officeDocument/2006/relationships/hyperlink" Target="https://mathe-sicher-koennen.dzlm.de/erklaervideos?nid=692" TargetMode="External"/><Relationship Id="rId107" Type="http://schemas.openxmlformats.org/officeDocument/2006/relationships/image" Target="media/image84.png"/><Relationship Id="rId11" Type="http://schemas.openxmlformats.org/officeDocument/2006/relationships/header" Target="header1.xml"/><Relationship Id="rId32" Type="http://schemas.openxmlformats.org/officeDocument/2006/relationships/image" Target="media/image24.jpeg"/><Relationship Id="rId53" Type="http://schemas.openxmlformats.org/officeDocument/2006/relationships/image" Target="media/image41.jpeg"/><Relationship Id="rId74" Type="http://schemas.openxmlformats.org/officeDocument/2006/relationships/image" Target="media/image53.png"/><Relationship Id="rId128" Type="http://schemas.openxmlformats.org/officeDocument/2006/relationships/image" Target="media/image106.wmf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footer" Target="footer2.xml"/><Relationship Id="rId27" Type="http://schemas.openxmlformats.org/officeDocument/2006/relationships/image" Target="media/image19.wmf"/><Relationship Id="rId43" Type="http://schemas.openxmlformats.org/officeDocument/2006/relationships/image" Target="media/image31.wmf"/><Relationship Id="rId48" Type="http://schemas.openxmlformats.org/officeDocument/2006/relationships/image" Target="media/image36.png"/><Relationship Id="rId64" Type="http://schemas.openxmlformats.org/officeDocument/2006/relationships/hyperlink" Target="https://mathe-sicher-koennen.dzlm.de/erklaervideos?nid=691" TargetMode="External"/><Relationship Id="rId69" Type="http://schemas.openxmlformats.org/officeDocument/2006/relationships/hyperlink" Target="https://dzlm.de/vam/msk-bruchstreifen.html" TargetMode="External"/><Relationship Id="rId113" Type="http://schemas.openxmlformats.org/officeDocument/2006/relationships/image" Target="media/image89.wmf"/><Relationship Id="rId118" Type="http://schemas.openxmlformats.org/officeDocument/2006/relationships/image" Target="media/image94.wmf"/><Relationship Id="rId134" Type="http://schemas.openxmlformats.org/officeDocument/2006/relationships/image" Target="media/image107.png"/><Relationship Id="rId139" Type="http://schemas.openxmlformats.org/officeDocument/2006/relationships/hyperlink" Target="mathe-sicher-koennen.dzlm.de/%20erklaervideos?nid=692" TargetMode="External"/><Relationship Id="rId80" Type="http://schemas.openxmlformats.org/officeDocument/2006/relationships/image" Target="media/image59.wmf"/><Relationship Id="rId85" Type="http://schemas.openxmlformats.org/officeDocument/2006/relationships/header" Target="header3.xml"/><Relationship Id="rId150" Type="http://schemas.openxmlformats.org/officeDocument/2006/relationships/theme" Target="theme/theme1.xml"/><Relationship Id="rId12" Type="http://schemas.openxmlformats.org/officeDocument/2006/relationships/footer" Target="footer1.xml"/><Relationship Id="rId17" Type="http://schemas.openxmlformats.org/officeDocument/2006/relationships/image" Target="media/image8.wmf"/><Relationship Id="rId33" Type="http://schemas.openxmlformats.org/officeDocument/2006/relationships/hyperlink" Target="mathe-sicher-koennen.dzlm.de/%20erklaervideos?nid=690" TargetMode="External"/><Relationship Id="rId38" Type="http://schemas.openxmlformats.org/officeDocument/2006/relationships/image" Target="media/image26.wmf"/><Relationship Id="rId59" Type="http://schemas.openxmlformats.org/officeDocument/2006/relationships/image" Target="media/image47.wmf"/><Relationship Id="rId103" Type="http://schemas.openxmlformats.org/officeDocument/2006/relationships/image" Target="media/image82.wmf"/><Relationship Id="rId108" Type="http://schemas.openxmlformats.org/officeDocument/2006/relationships/image" Target="media/image86.wmf"/><Relationship Id="rId124" Type="http://schemas.openxmlformats.org/officeDocument/2006/relationships/image" Target="media/image100.wmf"/><Relationship Id="rId129" Type="http://schemas.openxmlformats.org/officeDocument/2006/relationships/image" Target="media/image107.wmf"/><Relationship Id="rId54" Type="http://schemas.openxmlformats.org/officeDocument/2006/relationships/image" Target="media/image42.wmf"/><Relationship Id="rId70" Type="http://schemas.openxmlformats.org/officeDocument/2006/relationships/image" Target="media/image52.png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image" Target="media/image111.png"/><Relationship Id="rId145" Type="http://schemas.openxmlformats.org/officeDocument/2006/relationships/hyperlink" Target="https://mathe-sicher-koennen.dzlm.de/erklaervideos?nid=69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49" Type="http://schemas.openxmlformats.org/officeDocument/2006/relationships/image" Target="media/image37.png"/><Relationship Id="rId114" Type="http://schemas.openxmlformats.org/officeDocument/2006/relationships/image" Target="media/image90.jpeg"/><Relationship Id="rId119" Type="http://schemas.openxmlformats.org/officeDocument/2006/relationships/image" Target="media/image95.wmf"/><Relationship Id="rId44" Type="http://schemas.openxmlformats.org/officeDocument/2006/relationships/image" Target="media/image32.wmf"/><Relationship Id="rId60" Type="http://schemas.openxmlformats.org/officeDocument/2006/relationships/image" Target="media/image48.wmf"/><Relationship Id="rId65" Type="http://schemas.openxmlformats.org/officeDocument/2006/relationships/hyperlink" Target="mathe-sicher-koennen.dzlm.de/%20erklaervideos?nid=691" TargetMode="External"/><Relationship Id="rId81" Type="http://schemas.openxmlformats.org/officeDocument/2006/relationships/image" Target="media/image60.wmf"/><Relationship Id="rId86" Type="http://schemas.openxmlformats.org/officeDocument/2006/relationships/image" Target="media/image65.wmf"/><Relationship Id="rId130" Type="http://schemas.openxmlformats.org/officeDocument/2006/relationships/header" Target="header5.xml"/><Relationship Id="rId135" Type="http://schemas.openxmlformats.org/officeDocument/2006/relationships/image" Target="media/image108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7.png"/><Relationship Id="rId109" Type="http://schemas.openxmlformats.org/officeDocument/2006/relationships/image" Target="media/image88.wmf"/><Relationship Id="rId34" Type="http://schemas.openxmlformats.org/officeDocument/2006/relationships/image" Target="media/image25.png"/><Relationship Id="rId50" Type="http://schemas.openxmlformats.org/officeDocument/2006/relationships/image" Target="media/image38.wmf"/><Relationship Id="rId55" Type="http://schemas.openxmlformats.org/officeDocument/2006/relationships/image" Target="media/image43.jpeg"/><Relationship Id="rId76" Type="http://schemas.openxmlformats.org/officeDocument/2006/relationships/image" Target="media/image55.wmf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8.wmf"/><Relationship Id="rId125" Type="http://schemas.openxmlformats.org/officeDocument/2006/relationships/image" Target="media/image101.png"/><Relationship Id="rId141" Type="http://schemas.openxmlformats.org/officeDocument/2006/relationships/image" Target="media/image112.png"/><Relationship Id="rId146" Type="http://schemas.openxmlformats.org/officeDocument/2006/relationships/hyperlink" Target="https://mathe-sicher-koennen.dzlm.de/erklaervideos?nid=693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3.sv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wmf"/><Relationship Id="rId40" Type="http://schemas.openxmlformats.org/officeDocument/2006/relationships/image" Target="media/image28.png"/><Relationship Id="rId45" Type="http://schemas.openxmlformats.org/officeDocument/2006/relationships/image" Target="media/image33.wmf"/><Relationship Id="rId66" Type="http://schemas.openxmlformats.org/officeDocument/2006/relationships/image" Target="media/image51.png"/><Relationship Id="rId87" Type="http://schemas.openxmlformats.org/officeDocument/2006/relationships/image" Target="media/image66.wmf"/><Relationship Id="rId110" Type="http://schemas.openxmlformats.org/officeDocument/2006/relationships/image" Target="media/image87.wmf"/><Relationship Id="rId115" Type="http://schemas.openxmlformats.org/officeDocument/2006/relationships/image" Target="media/image91.wmf"/><Relationship Id="rId131" Type="http://schemas.openxmlformats.org/officeDocument/2006/relationships/header" Target="header6.xml"/><Relationship Id="rId136" Type="http://schemas.openxmlformats.org/officeDocument/2006/relationships/image" Target="media/image109.png"/><Relationship Id="rId61" Type="http://schemas.openxmlformats.org/officeDocument/2006/relationships/image" Target="media/image49.wmf"/><Relationship Id="rId82" Type="http://schemas.openxmlformats.org/officeDocument/2006/relationships/image" Target="media/image61.wmf"/><Relationship Id="rId19" Type="http://schemas.openxmlformats.org/officeDocument/2006/relationships/image" Target="media/image10.png"/><Relationship Id="rId14" Type="http://schemas.openxmlformats.org/officeDocument/2006/relationships/image" Target="media/image5.wmf"/><Relationship Id="rId30" Type="http://schemas.openxmlformats.org/officeDocument/2006/relationships/image" Target="media/image22.wmf"/><Relationship Id="rId35" Type="http://schemas.openxmlformats.org/officeDocument/2006/relationships/hyperlink" Target="https://mathe-sicher-koennen.dzlm.de/erklaervideos?nid=690" TargetMode="External"/><Relationship Id="rId56" Type="http://schemas.openxmlformats.org/officeDocument/2006/relationships/image" Target="media/image44.wmf"/><Relationship Id="rId77" Type="http://schemas.openxmlformats.org/officeDocument/2006/relationships/image" Target="media/image56.wmf"/><Relationship Id="rId100" Type="http://schemas.openxmlformats.org/officeDocument/2006/relationships/image" Target="media/image79.png"/><Relationship Id="rId105" Type="http://schemas.openxmlformats.org/officeDocument/2006/relationships/image" Target="media/image83.wmf"/><Relationship Id="rId126" Type="http://schemas.openxmlformats.org/officeDocument/2006/relationships/image" Target="media/image102.png"/><Relationship Id="rId147" Type="http://schemas.openxmlformats.org/officeDocument/2006/relationships/image" Target="media/image114.jpg"/><Relationship Id="rId8" Type="http://schemas.openxmlformats.org/officeDocument/2006/relationships/image" Target="media/image1.png"/><Relationship Id="rId51" Type="http://schemas.openxmlformats.org/officeDocument/2006/relationships/image" Target="media/image39.wmf"/><Relationship Id="rId93" Type="http://schemas.openxmlformats.org/officeDocument/2006/relationships/image" Target="media/image72.svg"/><Relationship Id="rId98" Type="http://schemas.openxmlformats.org/officeDocument/2006/relationships/image" Target="media/image77.png"/><Relationship Id="rId121" Type="http://schemas.openxmlformats.org/officeDocument/2006/relationships/image" Target="media/image99.wmf"/><Relationship Id="rId142" Type="http://schemas.openxmlformats.org/officeDocument/2006/relationships/hyperlink" Target="https://mathe-sicher-koennen.dzlm.de/erklaervideos?nid=693" TargetMode="Externa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4.png"/><Relationship Id="rId67" Type="http://schemas.openxmlformats.org/officeDocument/2006/relationships/hyperlink" Target="https://mathe-sicher-koennen.dzlm.de/erklaervideos?nid=691" TargetMode="External"/><Relationship Id="rId116" Type="http://schemas.openxmlformats.org/officeDocument/2006/relationships/image" Target="media/image92.wmf"/><Relationship Id="rId137" Type="http://schemas.openxmlformats.org/officeDocument/2006/relationships/image" Target="media/image110.jpeg"/><Relationship Id="rId20" Type="http://schemas.openxmlformats.org/officeDocument/2006/relationships/image" Target="media/image11.wmf"/><Relationship Id="rId41" Type="http://schemas.openxmlformats.org/officeDocument/2006/relationships/image" Target="media/image29.png"/><Relationship Id="rId62" Type="http://schemas.openxmlformats.org/officeDocument/2006/relationships/image" Target="media/image50.jpeg"/><Relationship Id="rId83" Type="http://schemas.openxmlformats.org/officeDocument/2006/relationships/image" Target="media/image62.wmf"/><Relationship Id="rId88" Type="http://schemas.openxmlformats.org/officeDocument/2006/relationships/image" Target="media/image67.png"/><Relationship Id="rId111" Type="http://schemas.openxmlformats.org/officeDocument/2006/relationships/image" Target="media/image90.wmf"/><Relationship Id="rId132" Type="http://schemas.openxmlformats.org/officeDocument/2006/relationships/image" Target="media/image105.jpeg"/><Relationship Id="rId15" Type="http://schemas.openxmlformats.org/officeDocument/2006/relationships/image" Target="media/image6.png"/><Relationship Id="rId36" Type="http://schemas.openxmlformats.org/officeDocument/2006/relationships/hyperlink" Target="https://mathe-sicher-koennen.dzlm.de/erklaervideos?nid=690" TargetMode="External"/><Relationship Id="rId57" Type="http://schemas.openxmlformats.org/officeDocument/2006/relationships/image" Target="media/image45.wmf"/><Relationship Id="rId106" Type="http://schemas.openxmlformats.org/officeDocument/2006/relationships/image" Target="media/image85.wmf"/><Relationship Id="rId127" Type="http://schemas.openxmlformats.org/officeDocument/2006/relationships/image" Target="media/image103.wmf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0.jpeg"/><Relationship Id="rId78" Type="http://schemas.openxmlformats.org/officeDocument/2006/relationships/image" Target="media/image57.wmf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wmf"/><Relationship Id="rId122" Type="http://schemas.openxmlformats.org/officeDocument/2006/relationships/image" Target="media/image96.png"/><Relationship Id="rId143" Type="http://schemas.openxmlformats.org/officeDocument/2006/relationships/hyperlink" Target="mathe-sicher-koennen.dzlm.de/%20erklaervideos?nid=693" TargetMode="External"/><Relationship Id="rId148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5.png"/><Relationship Id="rId68" Type="http://schemas.openxmlformats.org/officeDocument/2006/relationships/hyperlink" Target="https://mathe-sicher-koennen.dzlm.de/erklaervideos?nid=691" TargetMode="External"/><Relationship Id="rId89" Type="http://schemas.openxmlformats.org/officeDocument/2006/relationships/image" Target="media/image68.png"/><Relationship Id="rId112" Type="http://schemas.openxmlformats.org/officeDocument/2006/relationships/header" Target="header4.xml"/><Relationship Id="rId133" Type="http://schemas.openxmlformats.org/officeDocument/2006/relationships/image" Target="media/image106.jpeg"/><Relationship Id="rId16" Type="http://schemas.openxmlformats.org/officeDocument/2006/relationships/image" Target="media/image7.wmf"/><Relationship Id="rId37" Type="http://schemas.openxmlformats.org/officeDocument/2006/relationships/hyperlink" Target="https://mathe-sicher-koennen.dzlm.de/erklaervideos?nid=690" TargetMode="External"/><Relationship Id="rId58" Type="http://schemas.openxmlformats.org/officeDocument/2006/relationships/image" Target="media/image46.wmf"/><Relationship Id="rId79" Type="http://schemas.openxmlformats.org/officeDocument/2006/relationships/image" Target="media/image58.wmf"/><Relationship Id="rId102" Type="http://schemas.openxmlformats.org/officeDocument/2006/relationships/image" Target="media/image81.wmf"/><Relationship Id="rId123" Type="http://schemas.openxmlformats.org/officeDocument/2006/relationships/image" Target="media/image97.png"/><Relationship Id="rId144" Type="http://schemas.openxmlformats.org/officeDocument/2006/relationships/image" Target="media/image11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6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04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17</Pages>
  <Words>2343</Words>
  <Characters>14764</Characters>
  <Application>Microsoft Office Word</Application>
  <DocSecurity>0</DocSecurity>
  <Lines>123</Lines>
  <Paragraphs>34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Lena B.</cp:lastModifiedBy>
  <cp:revision>5</cp:revision>
  <cp:lastPrinted>2025-09-21T08:26:00Z</cp:lastPrinted>
  <dcterms:created xsi:type="dcterms:W3CDTF">2025-11-05T08:42:00Z</dcterms:created>
  <dcterms:modified xsi:type="dcterms:W3CDTF">2025-11-05T13:44:00Z</dcterms:modified>
</cp:coreProperties>
</file>