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EA26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05438029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41920" behindDoc="1" locked="0" layoutInCell="1" allowOverlap="1" wp14:anchorId="4BB97E92" wp14:editId="26BD3D0E">
            <wp:simplePos x="0" y="0"/>
            <wp:positionH relativeFrom="margin">
              <wp:posOffset>4156710</wp:posOffset>
            </wp:positionH>
            <wp:positionV relativeFrom="page">
              <wp:posOffset>1452245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09985BE5" w14:textId="77777777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0A201B" w14:textId="77777777" w:rsidR="00E0758C" w:rsidRPr="00E0758C" w:rsidRDefault="00EB4A2D" w:rsidP="00425F97">
      <w:pPr>
        <w:tabs>
          <w:tab w:val="left" w:pos="8020"/>
        </w:tabs>
        <w:spacing w:after="120" w:line="240" w:lineRule="auto"/>
        <w:rPr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1 </w:t>
      </w:r>
      <w:r w:rsidR="00425F97" w:rsidRPr="00425F97">
        <w:rPr>
          <w:b/>
          <w:color w:val="327A86" w:themeColor="text2"/>
          <w:sz w:val="56"/>
          <w:szCs w:val="56"/>
          <w:lang w:eastAsia="de-DE"/>
        </w:rPr>
        <w:t>Br</w:t>
      </w:r>
      <w:r w:rsidR="00425F97">
        <w:rPr>
          <w:b/>
          <w:color w:val="327A86" w:themeColor="text2"/>
          <w:sz w:val="56"/>
          <w:szCs w:val="56"/>
          <w:lang w:eastAsia="de-DE"/>
        </w:rPr>
        <w:t>ü</w:t>
      </w:r>
      <w:r w:rsidR="00425F97" w:rsidRPr="00425F97">
        <w:rPr>
          <w:b/>
          <w:color w:val="327A86" w:themeColor="text2"/>
          <w:sz w:val="56"/>
          <w:szCs w:val="56"/>
          <w:lang w:eastAsia="de-DE"/>
        </w:rPr>
        <w:t>che und Prozente verstehen</w:t>
      </w:r>
    </w:p>
    <w:p w14:paraId="607E8353" w14:textId="6C927377" w:rsid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31A2515E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7080E6FC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1C2A379A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679B045" wp14:editId="3B0F8485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3D1B6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9B0E087" w14:textId="77777777" w:rsidR="00E0758C" w:rsidRPr="00E0758C" w:rsidRDefault="00E0758C" w:rsidP="00E80991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7A6DE44C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3B185113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EEB1C2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CA393E8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E2A15" w:rsidRPr="00E0758C" w14:paraId="3D7CE01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36D207E" w14:textId="7B37325E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</w:t>
            </w:r>
            <w:r w:rsidRPr="00E0758C">
              <w:rPr>
                <w:rFonts w:eastAsiaTheme="minorHAnsi"/>
                <w:lang w:eastAsia="en-US"/>
              </w:rPr>
              <w:t xml:space="preserve">1A </w:t>
            </w:r>
          </w:p>
          <w:p w14:paraId="749A93C7" w14:textId="77777777" w:rsidR="007E2A15" w:rsidRPr="00644F56" w:rsidRDefault="007E2A15" w:rsidP="00644F56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459F3F9" w14:textId="169D659E" w:rsidR="007E2A15" w:rsidRDefault="007E2A15" w:rsidP="007E2A15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</w:t>
            </w:r>
            <w:r w:rsidR="00DA3D8E">
              <w:rPr>
                <w:rFonts w:eastAsiaTheme="minorHAnsi"/>
                <w:color w:val="000000" w:themeColor="text1"/>
                <w:lang w:eastAsia="en-US"/>
              </w:rPr>
              <w:t xml:space="preserve"> Anteile bestimmen und darstellen</w:t>
            </w:r>
          </w:p>
          <w:p w14:paraId="09F1428B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6698DB73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F0D9B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6145ED77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269F37F3" w14:textId="77777777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B1B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52130C46" w14:textId="77777777" w:rsidR="007E2A15" w:rsidRPr="00E0758C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5DA06EB" w14:textId="77777777" w:rsidR="007E2A15" w:rsidRPr="00F4198D" w:rsidRDefault="007E2A15" w:rsidP="007E2A15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>Prozente bestimmen und darstellen</w:t>
            </w:r>
          </w:p>
          <w:p w14:paraId="0411E1A9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3CABC77D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1F0D9B">
              <w:rPr>
                <w:b w:val="0"/>
                <w:bCs/>
                <w:color w:val="000000"/>
              </w:rPr>
              <w:t>3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4CD7FA5B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513EDCE" w14:textId="17E250A7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B1C</w:t>
            </w:r>
          </w:p>
          <w:p w14:paraId="69FB3485" w14:textId="77777777" w:rsidR="007E2A15" w:rsidRPr="00E0758C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9C1BF2C" w14:textId="5FA0F336" w:rsidR="007E2A15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 xml:space="preserve">Ich kann </w:t>
            </w:r>
            <w:r>
              <w:rPr>
                <w:color w:val="000000" w:themeColor="text1"/>
              </w:rPr>
              <w:t xml:space="preserve">Anteile </w:t>
            </w:r>
            <w:r w:rsidR="005751F7">
              <w:rPr>
                <w:color w:val="000000" w:themeColor="text1"/>
              </w:rPr>
              <w:t xml:space="preserve">nehmen </w:t>
            </w:r>
            <w:r>
              <w:rPr>
                <w:color w:val="000000" w:themeColor="text1"/>
              </w:rPr>
              <w:t xml:space="preserve">von Mengen </w:t>
            </w:r>
          </w:p>
          <w:p w14:paraId="5E1AD570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A65E78B" w14:textId="77777777" w:rsidR="007E2A15" w:rsidRDefault="007E2A15" w:rsidP="007E2A15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E51241" w:rsidRPr="00E51241">
              <w:rPr>
                <w:b w:val="0"/>
                <w:bCs/>
                <w:color w:val="000000"/>
              </w:rPr>
              <w:t>4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651AB67E" w14:textId="738C8DB8" w:rsidR="00DD2168" w:rsidRPr="00DD2168" w:rsidRDefault="00DD2168" w:rsidP="007E2A15">
            <w:pPr>
              <w:pStyle w:val="Nummerierung"/>
              <w:rPr>
                <w:b w:val="0"/>
                <w:bCs/>
                <w:color w:val="000000"/>
              </w:rPr>
            </w:pPr>
            <w:r w:rsidRPr="00DD2168">
              <w:rPr>
                <w:b w:val="0"/>
                <w:bCs/>
                <w:color w:val="000000"/>
              </w:rPr>
              <w:sym w:font="Wingdings" w:char="F06E"/>
            </w:r>
            <w:r w:rsidRPr="00DD2168">
              <w:rPr>
                <w:b w:val="0"/>
                <w:bCs/>
                <w:color w:val="000000"/>
              </w:rPr>
              <w:t xml:space="preserve"> </w:t>
            </w:r>
            <w:r w:rsidRPr="00DD2168">
              <w:rPr>
                <w:b w:val="0"/>
                <w:bCs/>
                <w:color w:val="000000"/>
              </w:rPr>
              <w:t xml:space="preserve">Arbeitsmaterial Tabelle </w:t>
            </w:r>
            <w:r w:rsidR="00AB75F5">
              <w:rPr>
                <w:b w:val="0"/>
                <w:bCs/>
                <w:color w:val="000000"/>
              </w:rPr>
              <w:t xml:space="preserve">und Streifen </w:t>
            </w:r>
            <w:r w:rsidRPr="00DD2168">
              <w:rPr>
                <w:b w:val="0"/>
                <w:bCs/>
                <w:color w:val="000000"/>
              </w:rPr>
              <w:t>für das Anteil-Nehmen</w:t>
            </w:r>
            <w:r w:rsidRPr="00D7375E">
              <w:rPr>
                <w:b w:val="0"/>
                <w:bCs/>
                <w:color w:val="000000" w:themeColor="text1"/>
              </w:rPr>
              <w:t xml:space="preserve">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AB75F5">
              <w:rPr>
                <w:b w:val="0"/>
                <w:bCs/>
                <w:color w:val="000000"/>
              </w:rPr>
              <w:t>2</w:t>
            </w:r>
            <w:r w:rsidRPr="00E51241">
              <w:rPr>
                <w:b w:val="0"/>
                <w:bCs/>
                <w:color w:val="000000"/>
              </w:rPr>
              <w:t xml:space="preserve"> Seite</w:t>
            </w:r>
            <w:r w:rsidR="00AB75F5">
              <w:rPr>
                <w:b w:val="0"/>
                <w:bCs/>
                <w:color w:val="000000"/>
              </w:rPr>
              <w:t>n</w:t>
            </w:r>
            <w:r w:rsidRPr="00E51241">
              <w:rPr>
                <w:b w:val="0"/>
                <w:bCs/>
                <w:color w:val="000000"/>
              </w:rPr>
              <w:t>)</w:t>
            </w:r>
          </w:p>
        </w:tc>
      </w:tr>
      <w:tr w:rsidR="007E2A15" w:rsidRPr="00E0758C" w14:paraId="26AA888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3A0C2C82" w14:textId="77777777" w:rsidR="004D3746" w:rsidRPr="00E0758C" w:rsidRDefault="004D3746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014526B" w14:textId="77777777" w:rsidR="007E2A15" w:rsidRPr="002D522F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</w:p>
        </w:tc>
      </w:tr>
      <w:tr w:rsidR="007E2A15" w:rsidRPr="00E0758C" w14:paraId="0C90DF15" w14:textId="77777777" w:rsidTr="007E2A15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7E2A15" w:rsidRPr="009C6E3B" w14:paraId="460142BF" w14:textId="77777777" w:rsidTr="00D4349A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741E35C2" w14:textId="3FD32667" w:rsidR="007E2A15" w:rsidRPr="009C6E3B" w:rsidRDefault="007E2A15" w:rsidP="005751F7">
                  <w:pPr>
                    <w:pStyle w:val="Impressum"/>
                    <w:spacing w:line="240" w:lineRule="auto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 w:rsidR="00D50BDF">
                    <w:rPr>
                      <w:color w:val="808080"/>
                    </w:rPr>
                    <w:t>in 2014 konzipiert und mi</w:t>
                  </w:r>
                  <w:r w:rsidR="00EF19BE">
                    <w:rPr>
                      <w:color w:val="808080"/>
                    </w:rPr>
                    <w:t>t</w:t>
                  </w:r>
                  <w:r w:rsidR="00D50BDF">
                    <w:rPr>
                      <w:color w:val="808080"/>
                    </w:rPr>
                    <w:t xml:space="preserve">hilfe von </w:t>
                  </w:r>
                  <w:r w:rsidR="00EF19BE">
                    <w:rPr>
                      <w:color w:val="808080"/>
                    </w:rPr>
                    <w:br/>
                  </w:r>
                  <w:r w:rsidR="00D50BDF">
                    <w:rPr>
                      <w:color w:val="808080"/>
                    </w:rPr>
                    <w:t>Lena Wessel</w:t>
                  </w:r>
                  <w:r w:rsidR="006D747F">
                    <w:rPr>
                      <w:color w:val="808080"/>
                    </w:rPr>
                    <w:t xml:space="preserve"> und </w:t>
                  </w:r>
                  <w:r w:rsidR="000E4D6A">
                    <w:rPr>
                      <w:color w:val="808080"/>
                    </w:rPr>
                    <w:t xml:space="preserve">Lena Böing </w:t>
                  </w:r>
                  <w:r w:rsidR="00D50BDF">
                    <w:rPr>
                      <w:color w:val="808080"/>
                    </w:rPr>
                    <w:t>in 2023</w:t>
                  </w:r>
                  <w:r w:rsidR="007D446C">
                    <w:rPr>
                      <w:color w:val="808080"/>
                    </w:rPr>
                    <w:t>–</w:t>
                  </w:r>
                  <w:r w:rsidR="000E4D6A">
                    <w:rPr>
                      <w:color w:val="808080"/>
                    </w:rPr>
                    <w:t>25</w:t>
                  </w:r>
                  <w:r w:rsidR="00D50BDF">
                    <w:rPr>
                      <w:color w:val="808080"/>
                    </w:rPr>
                    <w:t xml:space="preserve"> für die 2. Auflage leicht 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9C6E3B" w14:paraId="62E56A10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396A6930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42521B12" w14:textId="1C4544F3" w:rsidR="007E2A15" w:rsidRPr="009C6E3B" w:rsidRDefault="005A443C" w:rsidP="005751F7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5A443C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5A443C">
                    <w:rPr>
                      <w:color w:val="808080"/>
                    </w:rPr>
                    <w:t>Prediger, Susanne</w:t>
                  </w:r>
                  <w:r>
                    <w:rPr>
                      <w:color w:val="808080"/>
                    </w:rPr>
                    <w:t xml:space="preserve"> &amp; Wessel, Lena</w:t>
                  </w:r>
                  <w:r w:rsidRPr="005A443C">
                    <w:rPr>
                      <w:color w:val="808080"/>
                    </w:rPr>
                    <w:t xml:space="preserve"> (2026). Mathe sicher können Diagnose- und Förderbausteine </w:t>
                  </w:r>
                  <w:r>
                    <w:rPr>
                      <w:color w:val="808080"/>
                    </w:rPr>
                    <w:t>B1</w:t>
                  </w:r>
                  <w:r w:rsidRPr="009C6E3B">
                    <w:rPr>
                      <w:color w:val="808080"/>
                    </w:rPr>
                    <w:t xml:space="preserve">: </w:t>
                  </w:r>
                  <w:r w:rsidRPr="00D50BDF">
                    <w:rPr>
                      <w:bCs/>
                      <w:color w:val="808080"/>
                    </w:rPr>
                    <w:t>Brüche und Prozente verstehen</w:t>
                  </w:r>
                  <w:r w:rsidRPr="005A443C">
                    <w:rPr>
                      <w:color w:val="808080"/>
                    </w:rPr>
                    <w:t>. In Prediger, S., Selter, C., Hußmann, S. &amp; Nührenbörger, M. (Hrsg.). (2026). Mathe sicher können: Diagnose- und Förderkonzept zur Sicherung mathematischer Basiskompetenzen. Brüche, Prozente, Dezimalzahlen (2. Auflage). Cornelsen. Open Educational Resources unter mathe-sicher-koennen.dzlm.de/bpd/#B</w:t>
                  </w:r>
                  <w:r>
                    <w:rPr>
                      <w:color w:val="808080"/>
                    </w:rPr>
                    <w:t>1</w:t>
                  </w:r>
                </w:p>
              </w:tc>
            </w:tr>
            <w:tr w:rsidR="007E2A15" w:rsidRPr="009C6E3B" w14:paraId="6D1CD436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1622D091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50A7FB9A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481D9AFB" w14:textId="77777777" w:rsidR="007E2A15" w:rsidRDefault="00E51241" w:rsidP="005751F7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E84C27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E84C27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mathe-sicher-koennen.dzlm.de/bpd.</w:t>
                  </w:r>
                  <w:r>
                    <w:rPr>
                      <w:color w:val="808080"/>
                    </w:rPr>
                    <w:t xml:space="preserve"> </w:t>
                  </w:r>
                  <w:r w:rsidR="000E4D6A">
                    <w:rPr>
                      <w:color w:val="808080"/>
                    </w:rPr>
                    <w:t xml:space="preserve">Die digitalen Bruchstreifen </w:t>
                  </w:r>
                  <w:r w:rsidR="00AD409F">
                    <w:rPr>
                      <w:color w:val="808080"/>
                    </w:rPr>
                    <w:t xml:space="preserve">unter </w:t>
                  </w:r>
                  <w:r w:rsidR="009B4285" w:rsidRPr="009B4285">
                    <w:rPr>
                      <w:color w:val="808080"/>
                    </w:rPr>
                    <w:t>https://dzlm.de/vam/msk-bruchstreifen.html</w:t>
                  </w:r>
                  <w:r w:rsidR="00AD409F">
                    <w:rPr>
                      <w:color w:val="808080"/>
                    </w:rPr>
                    <w:t xml:space="preserve"> </w:t>
                  </w:r>
                  <w:r w:rsidR="000E4D6A">
                    <w:rPr>
                      <w:color w:val="808080"/>
                    </w:rPr>
                    <w:t>helfen beim Veranschaulichen</w:t>
                  </w:r>
                  <w:r w:rsidR="009B4285">
                    <w:rPr>
                      <w:color w:val="808080"/>
                    </w:rPr>
                    <w:t xml:space="preserve">. Sie </w:t>
                  </w:r>
                  <w:r w:rsidR="000E4D6A">
                    <w:rPr>
                      <w:color w:val="808080"/>
                    </w:rPr>
                    <w:t>werden aber erst ab Baustein B2 systematisch genutzt.</w:t>
                  </w:r>
                </w:p>
                <w:p w14:paraId="576C343C" w14:textId="07DDCB39" w:rsidR="00072AE7" w:rsidRPr="00072AE7" w:rsidRDefault="00072AE7" w:rsidP="005751F7">
                  <w:pPr>
                    <w:pStyle w:val="Impressum"/>
                    <w:spacing w:line="240" w:lineRule="auto"/>
                    <w:ind w:right="143"/>
                    <w:rPr>
                      <w:b/>
                      <w:bCs/>
                      <w:color w:val="808080"/>
                    </w:rPr>
                  </w:pPr>
                </w:p>
              </w:tc>
            </w:tr>
          </w:tbl>
          <w:p w14:paraId="09E7DDC3" w14:textId="77777777" w:rsidR="007E2A15" w:rsidRPr="00E0758C" w:rsidRDefault="007E2A15" w:rsidP="007E2A15">
            <w:pPr>
              <w:pStyle w:val="Nummerierung"/>
            </w:pPr>
          </w:p>
        </w:tc>
      </w:tr>
    </w:tbl>
    <w:p w14:paraId="39884B09" w14:textId="77777777" w:rsidR="00C9163F" w:rsidRDefault="00C9163F" w:rsidP="00C9163F">
      <w:pPr>
        <w:sectPr w:rsidR="00C9163F" w:rsidSect="001130EE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3919"/>
        <w:gridCol w:w="425"/>
        <w:gridCol w:w="3594"/>
        <w:gridCol w:w="425"/>
      </w:tblGrid>
      <w:tr w:rsidR="00AC7674" w:rsidRPr="00E0758C" w14:paraId="366A4785" w14:textId="77777777" w:rsidTr="00B2675B">
        <w:tc>
          <w:tcPr>
            <w:tcW w:w="426" w:type="dxa"/>
          </w:tcPr>
          <w:bookmarkEnd w:id="0"/>
          <w:p w14:paraId="3CB37B40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788" w:type="dxa"/>
            <w:gridSpan w:val="5"/>
          </w:tcPr>
          <w:p w14:paraId="4C8C1E11" w14:textId="2DD34543" w:rsidR="00AC7674" w:rsidRPr="00E0758C" w:rsidRDefault="007E2A15" w:rsidP="00AC7674">
            <w:pPr>
              <w:pStyle w:val="berschrift1"/>
              <w:rPr>
                <w:noProof/>
              </w:rPr>
            </w:pPr>
            <w:r>
              <w:t>K</w:t>
            </w:r>
            <w:r w:rsidR="00065D61" w:rsidRPr="00065D61">
              <w:t xml:space="preserve">ann </w:t>
            </w:r>
            <w:r>
              <w:t xml:space="preserve">ich </w:t>
            </w:r>
            <w:r w:rsidR="00065D61" w:rsidRPr="00065D61">
              <w:t>Anteile von einem Ganzen bestimmen und darstellen</w:t>
            </w:r>
            <w:r>
              <w:t>?</w:t>
            </w:r>
          </w:p>
        </w:tc>
      </w:tr>
      <w:tr w:rsidR="00AC7674" w:rsidRPr="00E0758C" w14:paraId="030D0B84" w14:textId="77777777" w:rsidTr="00B2675B">
        <w:tc>
          <w:tcPr>
            <w:tcW w:w="426" w:type="dxa"/>
          </w:tcPr>
          <w:p w14:paraId="26468EE3" w14:textId="77777777" w:rsidR="00AC7674" w:rsidRPr="00AC7674" w:rsidRDefault="00AC7674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788" w:type="dxa"/>
            <w:gridSpan w:val="5"/>
          </w:tcPr>
          <w:p w14:paraId="7BE45E92" w14:textId="77777777" w:rsidR="00AC7674" w:rsidRPr="00AC7674" w:rsidRDefault="00065D61" w:rsidP="00AC7674">
            <w:pPr>
              <w:pStyle w:val="berschrift2"/>
              <w:rPr>
                <w:noProof/>
                <w:color w:val="70BCC9" w:themeColor="text2" w:themeTint="99"/>
              </w:rPr>
            </w:pPr>
            <w:r w:rsidRPr="00065D61">
              <w:rPr>
                <w:color w:val="70BCC9" w:themeColor="text2" w:themeTint="99"/>
              </w:rPr>
              <w:t>Ein Stück vom Ganzen bestimmen und darstellen</w:t>
            </w:r>
          </w:p>
        </w:tc>
      </w:tr>
      <w:tr w:rsidR="008E72BE" w:rsidRPr="007903B1" w14:paraId="6B482244" w14:textId="77777777" w:rsidTr="008E72BE">
        <w:trPr>
          <w:gridAfter w:val="1"/>
          <w:wAfter w:w="425" w:type="dxa"/>
        </w:trPr>
        <w:tc>
          <w:tcPr>
            <w:tcW w:w="426" w:type="dxa"/>
          </w:tcPr>
          <w:p w14:paraId="267F7FD3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4579654" w14:textId="21CC3C4B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  <w:r w:rsidRPr="007903B1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919" w:type="dxa"/>
          </w:tcPr>
          <w:p w14:paraId="1B2F5CAF" w14:textId="6360F526" w:rsidR="008E72BE" w:rsidRDefault="008E72BE" w:rsidP="00FD2069">
            <w:r w:rsidRPr="007903B1">
              <w:t xml:space="preserve">Gib den Anteil für den grauen Teil </w:t>
            </w:r>
            <w:r>
              <w:br/>
              <w:t xml:space="preserve">als Bruch </w:t>
            </w:r>
            <w:r w:rsidRPr="007903B1">
              <w:t xml:space="preserve">an.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B0E041D" w14:textId="77777777" w:rsidTr="00B2675B">
              <w:trPr>
                <w:trHeight w:val="1351"/>
              </w:trPr>
              <w:tc>
                <w:tcPr>
                  <w:tcW w:w="2608" w:type="dxa"/>
                </w:tcPr>
                <w:p w14:paraId="030371EE" w14:textId="77777777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36366E76" w14:textId="2D67E487" w:rsidR="008E72BE" w:rsidRDefault="008E72BE" w:rsidP="00FD2069">
                  <w:pPr>
                    <w:spacing w:line="240" w:lineRule="atLeast"/>
                  </w:pPr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62AFAC1E" wp14:editId="7B7D3B59">
                        <wp:extent cx="1302876" cy="557397"/>
                        <wp:effectExtent l="0" t="0" r="0" b="1905"/>
                        <wp:docPr id="737" name="Grafik 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859" cy="56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13864C8" w14:textId="77777777" w:rsidR="008E72BE" w:rsidRDefault="008E72BE" w:rsidP="00FD2069">
                  <w:r>
                    <w:t>Anteil:</w:t>
                  </w:r>
                </w:p>
                <w:p w14:paraId="4B7F3B2D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083068A7" wp14:editId="69BD2F2A">
                        <wp:extent cx="350849" cy="611505"/>
                        <wp:effectExtent l="0" t="0" r="5080" b="0"/>
                        <wp:docPr id="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54145B" w14:textId="13C0B36A" w:rsidR="008E72BE" w:rsidRPr="007903B1" w:rsidRDefault="008E72BE" w:rsidP="00FD2069">
            <w:r>
              <w:t xml:space="preserve"> </w:t>
            </w:r>
          </w:p>
        </w:tc>
        <w:tc>
          <w:tcPr>
            <w:tcW w:w="425" w:type="dxa"/>
          </w:tcPr>
          <w:p w14:paraId="559DAE64" w14:textId="01322568" w:rsidR="008E72BE" w:rsidRPr="007903B1" w:rsidRDefault="008E72BE" w:rsidP="00FD2069">
            <w:pPr>
              <w:rPr>
                <w:b/>
                <w:color w:val="327A86" w:themeColor="text2"/>
              </w:rPr>
            </w:pPr>
            <w:r w:rsidRPr="007903B1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594" w:type="dxa"/>
          </w:tcPr>
          <w:p w14:paraId="08119FD8" w14:textId="7E584E1E" w:rsidR="008E72BE" w:rsidRPr="007903B1" w:rsidRDefault="008E72BE" w:rsidP="00FD2069">
            <w:pPr>
              <w:spacing w:line="240" w:lineRule="auto"/>
            </w:pPr>
            <w:r>
              <w:t xml:space="preserve">Zeichne den Teil farbig ein, </w:t>
            </w:r>
            <w:r>
              <w:br/>
              <w:t>sodass der Anteil passt.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17D699A" w14:textId="77777777" w:rsidTr="000E442F">
              <w:tc>
                <w:tcPr>
                  <w:tcW w:w="2608" w:type="dxa"/>
                </w:tcPr>
                <w:p w14:paraId="272DD0C0" w14:textId="77777777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23AE20D5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3492E49" wp14:editId="26DECF34">
                        <wp:extent cx="1428310" cy="610388"/>
                        <wp:effectExtent l="0" t="0" r="63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A2E3F01" w14:textId="3A1910E0" w:rsidR="008E72BE" w:rsidRDefault="008E72BE" w:rsidP="00FD2069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99744" behindDoc="0" locked="0" layoutInCell="1" allowOverlap="1" wp14:anchorId="179493DE" wp14:editId="2D5F84ED">
                            <wp:simplePos x="0" y="0"/>
                            <wp:positionH relativeFrom="column">
                              <wp:posOffset>56692</wp:posOffset>
                            </wp:positionH>
                            <wp:positionV relativeFrom="paragraph">
                              <wp:posOffset>172794</wp:posOffset>
                            </wp:positionV>
                            <wp:extent cx="228254" cy="440690"/>
                            <wp:effectExtent l="0" t="0" r="635" b="0"/>
                            <wp:wrapNone/>
                            <wp:docPr id="68458071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254" cy="440690"/>
                                      <a:chOff x="5626" y="-35363"/>
                                      <a:chExt cx="228600" cy="441725"/>
                                    </a:xfrm>
                                  </wpg:grpSpPr>
                                  <wps:wsp>
                                    <wps:cNvPr id="1773702703" name="Textfeld 3"/>
                                    <wps:cNvSpPr txBox="1"/>
                                    <wps:spPr>
                                      <a:xfrm>
                                        <a:off x="43784" y="-35363"/>
                                        <a:ext cx="18027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AC743" w14:textId="7944377E" w:rsidR="008E72BE" w:rsidRPr="00700A59" w:rsidRDefault="008E72BE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5207817" name="Textfeld 3"/>
                                    <wps:cNvSpPr txBox="1"/>
                                    <wps:spPr>
                                      <a:xfrm>
                                        <a:off x="5626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BB34CC" w14:textId="7A95FFCB" w:rsidR="008E72BE" w:rsidRPr="00700A59" w:rsidRDefault="008E72BE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6302280" name="Gerade Verbindung 1"/>
                                    <wps:cNvCnPr/>
                                    <wps:spPr>
                                      <a:xfrm>
                                        <a:off x="63984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79493DE" id="Gruppieren 2" o:spid="_x0000_s1026" style="position:absolute;margin-left:4.45pt;margin-top:13.6pt;width:17.95pt;height:34.7pt;z-index:253599744;mso-width-relative:margin;mso-height-relative:margin" coordorigin="5626,-35363" coordsize="228600,441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&#13;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feld 3" o:spid="_x0000_s1027" type="#_x0000_t202" style="position:absolute;left:43784;top:-35363;width:18027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" fillcolor="window" stroked="f" strokeweight=".5pt">
                              <v:textbox inset="0,,0">
                                <w:txbxContent>
                                  <w:p w14:paraId="56FAC743" w14:textId="7944377E" w:rsidR="008E72BE" w:rsidRPr="00700A59" w:rsidRDefault="008E72BE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28" type="#_x0000_t202" style="position:absolute;left:5626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DBB34CC" w14:textId="7A95FFCB" w:rsidR="008E72BE" w:rsidRPr="00700A59" w:rsidRDefault="008E72BE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29" style="position:absolute;visibility:visible;mso-wrap-style:square" from="63984,195952" to="20820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Anteil:</w:t>
                  </w:r>
                </w:p>
                <w:p w14:paraId="0B33E8FA" w14:textId="76DDE7F8" w:rsidR="008E72BE" w:rsidRDefault="008E72BE" w:rsidP="00FD2069">
                  <w:pPr>
                    <w:spacing w:line="240" w:lineRule="atLeast"/>
                  </w:pPr>
                </w:p>
              </w:tc>
            </w:tr>
          </w:tbl>
          <w:p w14:paraId="21B9E40C" w14:textId="7BD1BC0D" w:rsidR="008E72BE" w:rsidRPr="007903B1" w:rsidRDefault="008E72BE" w:rsidP="00FD2069"/>
        </w:tc>
      </w:tr>
      <w:tr w:rsidR="008E72BE" w:rsidRPr="007903B1" w14:paraId="56BEC064" w14:textId="77777777" w:rsidTr="00B2675B">
        <w:tc>
          <w:tcPr>
            <w:tcW w:w="426" w:type="dxa"/>
          </w:tcPr>
          <w:p w14:paraId="49576D15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00AB80" w14:textId="55540BBE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363" w:type="dxa"/>
            <w:gridSpan w:val="4"/>
          </w:tcPr>
          <w:p w14:paraId="5441EB52" w14:textId="00F0386D" w:rsidR="008E72BE" w:rsidRDefault="008E72BE" w:rsidP="00FD2069">
            <w:r w:rsidRPr="00080F1D">
              <w:t xml:space="preserve">Gib den Anteil </w:t>
            </w:r>
            <w:r>
              <w:t xml:space="preserve">an, indem Du </w:t>
            </w:r>
            <w:r w:rsidRPr="00080F1D">
              <w:t xml:space="preserve">den grauen Teil </w:t>
            </w:r>
            <w:r>
              <w:t>am Ganzen als Bruch beschreibst</w:t>
            </w:r>
            <w:r w:rsidRPr="00080F1D">
              <w:t>.</w:t>
            </w:r>
          </w:p>
        </w:tc>
      </w:tr>
      <w:tr w:rsidR="008E72BE" w:rsidRPr="007903B1" w14:paraId="6BC2F226" w14:textId="77777777" w:rsidTr="00B2675B">
        <w:trPr>
          <w:trHeight w:val="1134"/>
        </w:trPr>
        <w:tc>
          <w:tcPr>
            <w:tcW w:w="426" w:type="dxa"/>
          </w:tcPr>
          <w:p w14:paraId="6EE79E68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B4F311" w14:textId="77777777" w:rsidR="008E72BE" w:rsidRDefault="008E72BE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7CB6858A" w14:textId="77777777" w:rsidR="008E72BE" w:rsidRDefault="008E72BE" w:rsidP="00FD2069"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3FB23DC0" w14:textId="77777777" w:rsidTr="00B2675B">
              <w:trPr>
                <w:trHeight w:val="1269"/>
              </w:trPr>
              <w:tc>
                <w:tcPr>
                  <w:tcW w:w="2608" w:type="dxa"/>
                  <w:vAlign w:val="center"/>
                </w:tcPr>
                <w:p w14:paraId="012E0688" w14:textId="767152AF" w:rsidR="008E72BE" w:rsidRDefault="008E72BE" w:rsidP="000E442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601792" behindDoc="0" locked="0" layoutInCell="1" allowOverlap="1" wp14:anchorId="1E46C0AC" wp14:editId="4534ED36">
                        <wp:simplePos x="0" y="0"/>
                        <wp:positionH relativeFrom="column">
                          <wp:posOffset>124460</wp:posOffset>
                        </wp:positionH>
                        <wp:positionV relativeFrom="paragraph">
                          <wp:posOffset>-50800</wp:posOffset>
                        </wp:positionV>
                        <wp:extent cx="1268730" cy="719455"/>
                        <wp:effectExtent l="0" t="0" r="7620" b="4445"/>
                        <wp:wrapNone/>
                        <wp:docPr id="134615848" name="Grafik 1346158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1b1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730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DBD4B92" w14:textId="2EE08594" w:rsidR="008E72BE" w:rsidRDefault="008E72BE" w:rsidP="000E442F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42091AC6" w14:textId="77777777" w:rsidR="008E72BE" w:rsidRDefault="008E72BE" w:rsidP="00FD2069">
                  <w:r>
                    <w:t>Anteil:</w:t>
                  </w:r>
                </w:p>
                <w:p w14:paraId="7254F119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609F0FE9" wp14:editId="0FED0D23">
                        <wp:extent cx="350849" cy="611505"/>
                        <wp:effectExtent l="0" t="0" r="5080" b="0"/>
                        <wp:docPr id="19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CDBF65" w14:textId="222541B1" w:rsidR="008E72BE" w:rsidRPr="007903B1" w:rsidRDefault="008E72BE" w:rsidP="00FD2069"/>
        </w:tc>
        <w:tc>
          <w:tcPr>
            <w:tcW w:w="425" w:type="dxa"/>
          </w:tcPr>
          <w:p w14:paraId="34344E86" w14:textId="77777777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019" w:type="dxa"/>
            <w:gridSpan w:val="2"/>
          </w:tcPr>
          <w:p w14:paraId="12D17052" w14:textId="77777777" w:rsidR="008E72BE" w:rsidRDefault="008E72BE" w:rsidP="00FD2069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3331EE5C" w14:textId="77777777" w:rsidTr="00B2675B">
              <w:trPr>
                <w:trHeight w:val="1283"/>
              </w:trPr>
              <w:tc>
                <w:tcPr>
                  <w:tcW w:w="2608" w:type="dxa"/>
                </w:tcPr>
                <w:p w14:paraId="07CEAB78" w14:textId="750AAAD9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600768" behindDoc="0" locked="0" layoutInCell="1" allowOverlap="1" wp14:anchorId="4984698A" wp14:editId="447B31DE">
                        <wp:simplePos x="0" y="0"/>
                        <wp:positionH relativeFrom="column">
                          <wp:posOffset>100330</wp:posOffset>
                        </wp:positionH>
                        <wp:positionV relativeFrom="paragraph">
                          <wp:posOffset>4217</wp:posOffset>
                        </wp:positionV>
                        <wp:extent cx="1269000" cy="720000"/>
                        <wp:effectExtent l="0" t="0" r="1270" b="4445"/>
                        <wp:wrapNone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1b2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E94DE7B" w14:textId="4F5117CB" w:rsidR="008E72BE" w:rsidRDefault="008E72BE" w:rsidP="00FD2069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027DDE3" w14:textId="77777777" w:rsidR="008E72BE" w:rsidRDefault="008E72BE" w:rsidP="00FD2069">
                  <w:r>
                    <w:t>Anteil:</w:t>
                  </w:r>
                </w:p>
                <w:p w14:paraId="24783910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1E429D4" wp14:editId="53EC4990">
                        <wp:extent cx="350849" cy="611505"/>
                        <wp:effectExtent l="0" t="0" r="5080" b="0"/>
                        <wp:docPr id="2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423B3A" w14:textId="77777777" w:rsidR="008E72BE" w:rsidRDefault="008E72BE" w:rsidP="00FD2069">
            <w:pPr>
              <w:spacing w:line="240" w:lineRule="auto"/>
            </w:pPr>
          </w:p>
        </w:tc>
      </w:tr>
      <w:tr w:rsidR="008E72BE" w:rsidRPr="007903B1" w14:paraId="02A92555" w14:textId="77777777" w:rsidTr="00B2675B">
        <w:trPr>
          <w:trHeight w:val="1575"/>
        </w:trPr>
        <w:tc>
          <w:tcPr>
            <w:tcW w:w="426" w:type="dxa"/>
          </w:tcPr>
          <w:p w14:paraId="30D07977" w14:textId="77777777" w:rsidR="008E72BE" w:rsidRPr="007903B1" w:rsidRDefault="008E72BE" w:rsidP="00080F1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8D0A62B" w14:textId="5CB76E9A" w:rsidR="008E72BE" w:rsidRDefault="008E72BE" w:rsidP="00080F1D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d)</w:t>
            </w:r>
          </w:p>
        </w:tc>
        <w:tc>
          <w:tcPr>
            <w:tcW w:w="8363" w:type="dxa"/>
            <w:gridSpan w:val="4"/>
          </w:tcPr>
          <w:p w14:paraId="07839498" w14:textId="1700436D" w:rsidR="008E72BE" w:rsidRDefault="008E72BE" w:rsidP="00B2675B">
            <w:pPr>
              <w:spacing w:after="120" w:line="240" w:lineRule="auto"/>
            </w:pPr>
            <w:r>
              <w:t xml:space="preserve">Erkläre deinen Lösungsweg zum Bild 2 aus </w:t>
            </w:r>
            <w:r>
              <w:rPr>
                <w:b/>
                <w:bCs/>
                <w:color w:val="70BCC9" w:themeColor="text2" w:themeTint="99"/>
              </w:rPr>
              <w:t>c</w:t>
            </w:r>
            <w:r w:rsidRPr="00017B65">
              <w:rPr>
                <w:b/>
                <w:bCs/>
                <w:color w:val="70BCC9" w:themeColor="text2" w:themeTint="99"/>
              </w:rPr>
              <w:t>)</w:t>
            </w:r>
            <w:r>
              <w:t>:</w:t>
            </w:r>
          </w:p>
          <w:tbl>
            <w:tblPr>
              <w:tblStyle w:val="MSKTabelle"/>
              <w:tblW w:w="8362" w:type="dxa"/>
              <w:tblLayout w:type="fixed"/>
              <w:tblLook w:val="0600" w:firstRow="0" w:lastRow="0" w:firstColumn="0" w:lastColumn="0" w:noHBand="1" w:noVBand="1"/>
            </w:tblPr>
            <w:tblGrid>
              <w:gridCol w:w="8362"/>
            </w:tblGrid>
            <w:tr w:rsidR="008E72BE" w14:paraId="006C630E" w14:textId="77777777" w:rsidTr="00B2675B">
              <w:trPr>
                <w:trHeight w:val="989"/>
              </w:trPr>
              <w:tc>
                <w:tcPr>
                  <w:tcW w:w="8362" w:type="dxa"/>
                </w:tcPr>
                <w:p w14:paraId="5DE83DF2" w14:textId="77777777" w:rsidR="008E72BE" w:rsidRDefault="008E72BE" w:rsidP="00A732E5">
                  <w:pPr>
                    <w:spacing w:line="240" w:lineRule="auto"/>
                  </w:pPr>
                </w:p>
                <w:p w14:paraId="319D45A1" w14:textId="77777777" w:rsidR="008E72BE" w:rsidRDefault="008E72BE" w:rsidP="00A732E5">
                  <w:pPr>
                    <w:spacing w:line="240" w:lineRule="auto"/>
                  </w:pPr>
                </w:p>
                <w:p w14:paraId="79850DB9" w14:textId="77777777" w:rsidR="008E72BE" w:rsidRDefault="008E72BE" w:rsidP="00A732E5">
                  <w:pPr>
                    <w:spacing w:line="240" w:lineRule="auto"/>
                  </w:pPr>
                </w:p>
              </w:tc>
            </w:tr>
          </w:tbl>
          <w:p w14:paraId="5920B27A" w14:textId="0A55E923" w:rsidR="008E72BE" w:rsidRDefault="008E72BE" w:rsidP="00080F1D">
            <w:pPr>
              <w:spacing w:line="240" w:lineRule="auto"/>
            </w:pPr>
          </w:p>
        </w:tc>
      </w:tr>
      <w:tr w:rsidR="00A732E5" w:rsidRPr="007903B1" w14:paraId="69B730AC" w14:textId="77777777" w:rsidTr="00B2675B">
        <w:tc>
          <w:tcPr>
            <w:tcW w:w="426" w:type="dxa"/>
          </w:tcPr>
          <w:p w14:paraId="2E09EB65" w14:textId="77777777" w:rsidR="00A732E5" w:rsidRPr="00AC7674" w:rsidRDefault="00597EDF" w:rsidP="00A732E5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788" w:type="dxa"/>
            <w:gridSpan w:val="5"/>
          </w:tcPr>
          <w:p w14:paraId="4D986067" w14:textId="7CAE8693" w:rsidR="00A732E5" w:rsidRPr="00AC7674" w:rsidRDefault="00597EDF" w:rsidP="00A732E5">
            <w:pPr>
              <w:pStyle w:val="berschrift2"/>
              <w:rPr>
                <w:noProof/>
                <w:color w:val="70BCC9" w:themeColor="text2" w:themeTint="99"/>
              </w:rPr>
            </w:pPr>
            <w:r w:rsidRPr="00597EDF">
              <w:rPr>
                <w:color w:val="70BCC9" w:themeColor="text2" w:themeTint="99"/>
              </w:rPr>
              <w:t>Mehrere Stücke vom Ganzen bestimmen und darstellen</w:t>
            </w:r>
          </w:p>
        </w:tc>
      </w:tr>
      <w:tr w:rsidR="008E72BE" w:rsidRPr="007903B1" w14:paraId="708BFEFB" w14:textId="77777777" w:rsidTr="00B2675B">
        <w:trPr>
          <w:trHeight w:val="397"/>
        </w:trPr>
        <w:tc>
          <w:tcPr>
            <w:tcW w:w="426" w:type="dxa"/>
          </w:tcPr>
          <w:p w14:paraId="33D32DD9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EE59DF6" w14:textId="1CDDA248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363" w:type="dxa"/>
            <w:gridSpan w:val="4"/>
          </w:tcPr>
          <w:p w14:paraId="29E9D51D" w14:textId="175D86EC" w:rsidR="008E72BE" w:rsidRDefault="008E72BE" w:rsidP="00C62B2E">
            <w:pPr>
              <w:spacing w:line="240" w:lineRule="auto"/>
            </w:pPr>
            <w:r w:rsidRPr="00080F1D">
              <w:t xml:space="preserve">Gib den Anteil </w:t>
            </w:r>
            <w:r>
              <w:t xml:space="preserve">an, indem Du </w:t>
            </w:r>
            <w:r w:rsidRPr="00080F1D">
              <w:t xml:space="preserve">den grauen Teil </w:t>
            </w:r>
            <w:r>
              <w:t>am Ganzen als Bruch beschreibst</w:t>
            </w:r>
            <w:r w:rsidRPr="00080F1D">
              <w:t>.</w:t>
            </w:r>
          </w:p>
        </w:tc>
      </w:tr>
      <w:tr w:rsidR="008E72BE" w:rsidRPr="007903B1" w14:paraId="1C456A1A" w14:textId="77777777" w:rsidTr="00B2675B">
        <w:tc>
          <w:tcPr>
            <w:tcW w:w="426" w:type="dxa"/>
          </w:tcPr>
          <w:p w14:paraId="45C1CD35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EA44FE" w14:textId="77777777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05277F72" w14:textId="77777777" w:rsidR="008E72BE" w:rsidRDefault="008E72BE" w:rsidP="00C62B2E"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0229034" w14:textId="77777777" w:rsidTr="00922A7B">
              <w:tc>
                <w:tcPr>
                  <w:tcW w:w="2608" w:type="dxa"/>
                  <w:vAlign w:val="bottom"/>
                </w:tcPr>
                <w:p w14:paraId="5750F64E" w14:textId="39CB3FB5" w:rsidR="008E72BE" w:rsidRDefault="008E72BE" w:rsidP="00C62B2E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57E403" wp14:editId="57D31816">
                        <wp:extent cx="1261699" cy="220960"/>
                        <wp:effectExtent l="0" t="0" r="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1699" cy="220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05E986" w14:textId="568E2B97" w:rsidR="008E72BE" w:rsidRDefault="008E72BE" w:rsidP="00C62B2E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75DC95B0" w14:textId="77777777" w:rsidR="008E72BE" w:rsidRDefault="008E72BE" w:rsidP="00C62B2E">
                  <w:r>
                    <w:t>Anteil:</w:t>
                  </w:r>
                </w:p>
                <w:p w14:paraId="2A67833D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E4D1C14" wp14:editId="6221BC04">
                        <wp:extent cx="350849" cy="611505"/>
                        <wp:effectExtent l="0" t="0" r="5080" b="0"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54F1280" w14:textId="2902FAF3" w:rsidR="008E72BE" w:rsidRPr="007903B1" w:rsidRDefault="008E72BE" w:rsidP="00C62B2E">
            <w:r>
              <w:t xml:space="preserve"> </w:t>
            </w:r>
          </w:p>
        </w:tc>
        <w:tc>
          <w:tcPr>
            <w:tcW w:w="425" w:type="dxa"/>
          </w:tcPr>
          <w:p w14:paraId="5585A6B8" w14:textId="77777777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019" w:type="dxa"/>
            <w:gridSpan w:val="2"/>
          </w:tcPr>
          <w:p w14:paraId="4C138B82" w14:textId="77777777" w:rsidR="008E72BE" w:rsidRDefault="008E72BE" w:rsidP="00C62B2E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4642653A" w14:textId="77777777" w:rsidTr="000E442F">
              <w:tc>
                <w:tcPr>
                  <w:tcW w:w="2608" w:type="dxa"/>
                </w:tcPr>
                <w:p w14:paraId="24DBEB25" w14:textId="77777777" w:rsidR="008E72BE" w:rsidRDefault="008E72BE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23D8BA04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F64BD7B" wp14:editId="03221391">
                        <wp:extent cx="1426366" cy="587614"/>
                        <wp:effectExtent l="0" t="0" r="2540" b="3175"/>
                        <wp:docPr id="30" name="Grafi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6366" cy="587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C65018C" w14:textId="77777777" w:rsidR="008E72BE" w:rsidRDefault="008E72BE" w:rsidP="00C62B2E">
                  <w:r>
                    <w:t>Anteil:</w:t>
                  </w:r>
                </w:p>
                <w:p w14:paraId="59F92662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FE9D4B8" wp14:editId="2A51E402">
                        <wp:extent cx="350849" cy="611505"/>
                        <wp:effectExtent l="0" t="0" r="5080" b="0"/>
                        <wp:docPr id="3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E74675" w14:textId="7C3243EC" w:rsidR="008E72BE" w:rsidRDefault="008E72BE" w:rsidP="00C62B2E">
            <w:pPr>
              <w:spacing w:line="240" w:lineRule="auto"/>
            </w:pPr>
            <w:r>
              <w:t xml:space="preserve"> </w:t>
            </w:r>
          </w:p>
        </w:tc>
      </w:tr>
      <w:tr w:rsidR="008E72BE" w:rsidRPr="007903B1" w14:paraId="3E420D40" w14:textId="77777777" w:rsidTr="00B2675B">
        <w:trPr>
          <w:trHeight w:val="1417"/>
        </w:trPr>
        <w:tc>
          <w:tcPr>
            <w:tcW w:w="426" w:type="dxa"/>
          </w:tcPr>
          <w:p w14:paraId="2E042CC1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35C2A0" w14:textId="4C7EE0A1" w:rsidR="008E72BE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363" w:type="dxa"/>
            <w:gridSpan w:val="4"/>
          </w:tcPr>
          <w:tbl>
            <w:tblPr>
              <w:tblStyle w:val="MSKTabelle"/>
              <w:tblW w:w="8367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34"/>
              <w:gridCol w:w="5533"/>
            </w:tblGrid>
            <w:tr w:rsidR="008E72BE" w14:paraId="50F1EBBA" w14:textId="77777777" w:rsidTr="00B2675B">
              <w:trPr>
                <w:trHeight w:val="1247"/>
              </w:trPr>
              <w:tc>
                <w:tcPr>
                  <w:tcW w:w="2834" w:type="dxa"/>
                  <w:tcBorders>
                    <w:top w:val="nil"/>
                    <w:left w:val="nil"/>
                    <w:bottom w:val="nil"/>
                  </w:tcBorders>
                </w:tcPr>
                <w:p w14:paraId="7911577E" w14:textId="1087C119" w:rsidR="008E72BE" w:rsidRDefault="008E72BE" w:rsidP="005B4C4F">
                  <w:pPr>
                    <w:pBdr>
                      <w:right w:val="single" w:sz="4" w:space="4" w:color="7F7F7F"/>
                    </w:pBdr>
                    <w:spacing w:line="240" w:lineRule="auto"/>
                  </w:pPr>
                  <w:r w:rsidRPr="00097F87">
                    <w:t xml:space="preserve">Erkläre deinen Lösungsweg </w:t>
                  </w:r>
                  <w:r w:rsidR="00B2675B">
                    <w:br/>
                  </w:r>
                  <w:r w:rsidRPr="00097F87">
                    <w:t>zum Bild</w:t>
                  </w:r>
                  <w:r>
                    <w:t xml:space="preserve"> </w:t>
                  </w:r>
                  <w:r w:rsidRPr="00097F87">
                    <w:t>2</w:t>
                  </w:r>
                  <w:r>
                    <w:t xml:space="preserve"> aus </w:t>
                  </w:r>
                  <w:r w:rsidRPr="00C62B2E">
                    <w:rPr>
                      <w:b/>
                      <w:bCs/>
                      <w:color w:val="70BCC9" w:themeColor="text2" w:themeTint="99"/>
                    </w:rPr>
                    <w:t>a)</w:t>
                  </w:r>
                  <w:r w:rsidRPr="00097F87">
                    <w:t>:</w:t>
                  </w:r>
                </w:p>
                <w:p w14:paraId="376CDC9B" w14:textId="77777777" w:rsidR="008E72BE" w:rsidRDefault="008E72BE" w:rsidP="00C62B2E">
                  <w:pPr>
                    <w:spacing w:line="240" w:lineRule="auto"/>
                  </w:pPr>
                </w:p>
                <w:p w14:paraId="527F1935" w14:textId="77777777" w:rsidR="008E72BE" w:rsidRDefault="008E72BE" w:rsidP="00C62B2E">
                  <w:pPr>
                    <w:spacing w:line="240" w:lineRule="auto"/>
                  </w:pPr>
                </w:p>
              </w:tc>
              <w:tc>
                <w:tcPr>
                  <w:tcW w:w="5533" w:type="dxa"/>
                </w:tcPr>
                <w:p w14:paraId="2BC8C9C9" w14:textId="77777777" w:rsidR="008E72BE" w:rsidRDefault="008E72BE" w:rsidP="00C62B2E">
                  <w:pPr>
                    <w:spacing w:line="240" w:lineRule="auto"/>
                  </w:pPr>
                </w:p>
              </w:tc>
            </w:tr>
          </w:tbl>
          <w:p w14:paraId="75CBB1C7" w14:textId="6BED11E3" w:rsidR="008E72BE" w:rsidRDefault="008E72BE" w:rsidP="00C62B2E">
            <w:pPr>
              <w:spacing w:line="240" w:lineRule="auto"/>
            </w:pPr>
            <w:r>
              <w:t xml:space="preserve"> </w:t>
            </w:r>
          </w:p>
        </w:tc>
      </w:tr>
      <w:tr w:rsidR="008E72BE" w:rsidRPr="007903B1" w14:paraId="56870ACB" w14:textId="77777777" w:rsidTr="00B2675B">
        <w:tc>
          <w:tcPr>
            <w:tcW w:w="426" w:type="dxa"/>
          </w:tcPr>
          <w:p w14:paraId="48A82752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841A88C" w14:textId="3BC13A00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363" w:type="dxa"/>
            <w:gridSpan w:val="4"/>
          </w:tcPr>
          <w:p w14:paraId="2CB689E3" w14:textId="77777777" w:rsidR="008E72BE" w:rsidRDefault="008E72BE" w:rsidP="00C62B2E">
            <w:pPr>
              <w:spacing w:line="240" w:lineRule="auto"/>
            </w:pPr>
            <w:r w:rsidRPr="00B430D3">
              <w:t>Zeichne für beide Bilder den Teil farbig ein, sodass der Anteil passt.</w:t>
            </w:r>
          </w:p>
          <w:p w14:paraId="09EBE8B1" w14:textId="07C81A1C" w:rsidR="008E72BE" w:rsidRDefault="008E72BE" w:rsidP="00C62B2E">
            <w:pPr>
              <w:spacing w:line="240" w:lineRule="auto"/>
            </w:pPr>
          </w:p>
        </w:tc>
      </w:tr>
      <w:tr w:rsidR="00C62B2E" w:rsidRPr="007903B1" w14:paraId="470BED5B" w14:textId="77777777" w:rsidTr="00B2675B">
        <w:trPr>
          <w:trHeight w:val="1656"/>
        </w:trPr>
        <w:tc>
          <w:tcPr>
            <w:tcW w:w="426" w:type="dxa"/>
          </w:tcPr>
          <w:p w14:paraId="0703375B" w14:textId="77777777" w:rsidR="00C62B2E" w:rsidRPr="007903B1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16F4F24" w14:textId="77777777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526070A2" w14:textId="77777777" w:rsidR="00C62B2E" w:rsidRDefault="00C62B2E" w:rsidP="00C62B2E">
            <w:pPr>
              <w:spacing w:line="240" w:lineRule="auto"/>
            </w:pPr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22BC7112" w14:textId="77777777" w:rsidTr="000E442F">
              <w:tc>
                <w:tcPr>
                  <w:tcW w:w="2608" w:type="dxa"/>
                </w:tcPr>
                <w:p w14:paraId="58CDD6FC" w14:textId="1C3A3F0F" w:rsidR="00C62B2E" w:rsidRDefault="00C1743D" w:rsidP="00C62B2E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409280" behindDoc="0" locked="0" layoutInCell="1" allowOverlap="1" wp14:anchorId="0191D3C2" wp14:editId="58179F99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-635</wp:posOffset>
                        </wp:positionV>
                        <wp:extent cx="1362075" cy="693966"/>
                        <wp:effectExtent l="0" t="0" r="0" b="0"/>
                        <wp:wrapNone/>
                        <wp:docPr id="342888737" name="Grafik 342888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2c1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69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128A4C7" w14:textId="77777777" w:rsidR="00C1743D" w:rsidRDefault="00C1743D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6BBD5D1B" w14:textId="4BF748EB" w:rsidR="00C62B2E" w:rsidRDefault="00C62B2E" w:rsidP="00C62B2E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AA9D3A9" w14:textId="2F5EC24E" w:rsidR="00C62B2E" w:rsidRDefault="00017B65" w:rsidP="00C62B2E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1632" behindDoc="0" locked="0" layoutInCell="1" allowOverlap="1" wp14:anchorId="658E7E8D" wp14:editId="569F23F7">
                            <wp:simplePos x="0" y="0"/>
                            <wp:positionH relativeFrom="column">
                              <wp:posOffset>-847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401680" cy="453810"/>
                            <wp:effectExtent l="0" t="0" r="0" b="0"/>
                            <wp:wrapNone/>
                            <wp:docPr id="15369396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01680" cy="453810"/>
                                      <a:chOff x="-48647" y="-35363"/>
                                      <a:chExt cx="402291" cy="454876"/>
                                    </a:xfrm>
                                  </wpg:grpSpPr>
                                  <wps:wsp>
                                    <wps:cNvPr id="922150729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3FA2A5" w14:textId="71894118" w:rsidR="00D4349A" w:rsidRPr="00700A59" w:rsidRDefault="00D4349A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9883699" name="Textfeld 3"/>
                                    <wps:cNvSpPr txBox="1"/>
                                    <wps:spPr>
                                      <a:xfrm>
                                        <a:off x="-35883" y="143617"/>
                                        <a:ext cx="389527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4F84B5" w14:textId="1F64C3EC" w:rsidR="00D4349A" w:rsidRPr="00700A59" w:rsidRDefault="00D4349A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837872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58E7E8D" id="_x0000_s1030" style="position:absolute;margin-left:-.05pt;margin-top:13.85pt;width:31.65pt;height:35.75pt;z-index:252741632;mso-width-relative:margin;mso-height-relative:margin" coordorigin="-48647,-35363" coordsize="402291,4548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">
                            <v:shape id="Textfeld 3" o:spid="_x0000_s103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4F3FA2A5" w14:textId="71894118" w:rsidR="00D4349A" w:rsidRPr="00700A59" w:rsidRDefault="00D4349A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-35883;top:143617;width:389527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574F84B5" w14:textId="1F64C3EC" w:rsidR="00D4349A" w:rsidRPr="00700A59" w:rsidRDefault="00D4349A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>
                    <w:t>Anteil:</w:t>
                  </w:r>
                </w:p>
                <w:p w14:paraId="4029E82A" w14:textId="4F4D3B45" w:rsidR="00C62B2E" w:rsidRDefault="00C62B2E" w:rsidP="00C62B2E">
                  <w:pPr>
                    <w:spacing w:line="240" w:lineRule="atLeast"/>
                  </w:pPr>
                </w:p>
              </w:tc>
            </w:tr>
          </w:tbl>
          <w:p w14:paraId="2B6DD4CA" w14:textId="08BA9015" w:rsidR="00C62B2E" w:rsidRPr="007903B1" w:rsidRDefault="00C62B2E" w:rsidP="00C62B2E"/>
        </w:tc>
        <w:tc>
          <w:tcPr>
            <w:tcW w:w="425" w:type="dxa"/>
          </w:tcPr>
          <w:p w14:paraId="2F8912BD" w14:textId="0C363875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594" w:type="dxa"/>
          </w:tcPr>
          <w:p w14:paraId="62615E79" w14:textId="21B87E61" w:rsidR="00C62B2E" w:rsidRDefault="00C62B2E" w:rsidP="00C62B2E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7F4768FB" w14:textId="77777777" w:rsidTr="000E442F">
              <w:tc>
                <w:tcPr>
                  <w:tcW w:w="2608" w:type="dxa"/>
                </w:tcPr>
                <w:p w14:paraId="5441E15B" w14:textId="0CF0D176" w:rsidR="00C62B2E" w:rsidRDefault="00C62B2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19370FF" wp14:editId="003C1DB8">
                        <wp:extent cx="1428310" cy="610388"/>
                        <wp:effectExtent l="0" t="0" r="635" b="0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6F3579" w14:textId="0B2D5292" w:rsidR="00C62B2E" w:rsidRDefault="00060105" w:rsidP="00C62B2E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3680" behindDoc="0" locked="0" layoutInCell="1" allowOverlap="1" wp14:anchorId="31238E8B" wp14:editId="32339E9C">
                            <wp:simplePos x="0" y="0"/>
                            <wp:positionH relativeFrom="column">
                              <wp:posOffset>-212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370205" cy="448733"/>
                            <wp:effectExtent l="0" t="0" r="0" b="0"/>
                            <wp:wrapNone/>
                            <wp:docPr id="13108462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0205" cy="448733"/>
                                      <a:chOff x="-48647" y="-35363"/>
                                      <a:chExt cx="370770" cy="450214"/>
                                    </a:xfrm>
                                  </wpg:grpSpPr>
                                  <wps:wsp>
                                    <wps:cNvPr id="1565085994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C9B1CE" w14:textId="79B6DEB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546679" name="Textfeld 3"/>
                                    <wps:cNvSpPr txBox="1"/>
                                    <wps:spPr>
                                      <a:xfrm>
                                        <a:off x="-1473" y="138955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6FF3C" w14:textId="7807698D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260109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238E8B" id="_x0000_s1034" style="position:absolute;margin-left:0;margin-top:13.85pt;width:29.15pt;height:35.35pt;z-index:252743680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">
                            <v:shape id="Textfeld 3" o:spid="_x0000_s1035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" fillcolor="window" stroked="f" strokeweight=".5pt">
                              <v:textbox>
                                <w:txbxContent>
                                  <w:p w14:paraId="39C9B1CE" w14:textId="79B6DEB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6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9B6FF3C" w14:textId="7807698D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>
                    <w:t>Anteil:</w:t>
                  </w:r>
                </w:p>
                <w:p w14:paraId="0B6365DC" w14:textId="084EBD0C" w:rsidR="00C62B2E" w:rsidRDefault="00C62B2E" w:rsidP="00C62B2E">
                  <w:pPr>
                    <w:spacing w:line="240" w:lineRule="atLeast"/>
                  </w:pPr>
                </w:p>
              </w:tc>
            </w:tr>
          </w:tbl>
          <w:p w14:paraId="45C5871B" w14:textId="63180B22" w:rsidR="00C62B2E" w:rsidRPr="007903B1" w:rsidRDefault="00C62B2E" w:rsidP="00C62B2E"/>
        </w:tc>
        <w:tc>
          <w:tcPr>
            <w:tcW w:w="425" w:type="dxa"/>
            <w:vAlign w:val="bottom"/>
          </w:tcPr>
          <w:p w14:paraId="45DCEA0E" w14:textId="2B0A7C61" w:rsidR="00C62B2E" w:rsidRPr="007903B1" w:rsidRDefault="00C62B2E" w:rsidP="00C62B2E">
            <w:pPr>
              <w:jc w:val="right"/>
            </w:pPr>
          </w:p>
        </w:tc>
      </w:tr>
    </w:tbl>
    <w:p w14:paraId="2F9DA6D5" w14:textId="0E9A08F8" w:rsidR="00BD3F55" w:rsidRDefault="00BD3F55">
      <w:pPr>
        <w:sectPr w:rsidR="00BD3F55" w:rsidSect="001130EE">
          <w:headerReference w:type="default" r:id="rId21"/>
          <w:footerReference w:type="default" r:id="rId2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1F4DA6EB" w14:textId="77777777" w:rsidTr="00B2675B">
        <w:tc>
          <w:tcPr>
            <w:tcW w:w="709" w:type="dxa"/>
          </w:tcPr>
          <w:p w14:paraId="4E160D00" w14:textId="1B63FE66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505" w:type="dxa"/>
            <w:gridSpan w:val="2"/>
          </w:tcPr>
          <w:p w14:paraId="3EFD87C0" w14:textId="77777777" w:rsidR="00E0758C" w:rsidRPr="00AC7674" w:rsidRDefault="00951F21" w:rsidP="00AC7674">
            <w:pPr>
              <w:pStyle w:val="berschrift1"/>
            </w:pPr>
            <w:r w:rsidRPr="00951F21">
              <w:t>Ich kann Anteile von einem Ganzen bestimmen und darstellen</w:t>
            </w:r>
          </w:p>
        </w:tc>
      </w:tr>
      <w:tr w:rsidR="00E0758C" w:rsidRPr="00E0758C" w14:paraId="2CD12E9E" w14:textId="77777777" w:rsidTr="00B2675B">
        <w:trPr>
          <w:trHeight w:val="170"/>
        </w:trPr>
        <w:tc>
          <w:tcPr>
            <w:tcW w:w="709" w:type="dxa"/>
          </w:tcPr>
          <w:p w14:paraId="01095ADE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5EEFB3CA" w14:textId="77777777" w:rsidR="00E0758C" w:rsidRPr="00911328" w:rsidRDefault="00951F21" w:rsidP="00AC7674">
            <w:pPr>
              <w:pStyle w:val="berschrift2"/>
            </w:pPr>
            <w:r w:rsidRPr="00951F21">
              <w:t>Ein Stück vom Ganzen bestimmen und darstellen</w:t>
            </w:r>
          </w:p>
        </w:tc>
      </w:tr>
      <w:tr w:rsidR="00E0758C" w:rsidRPr="00E0758C" w14:paraId="2292E2D9" w14:textId="77777777" w:rsidTr="00B2675B">
        <w:tc>
          <w:tcPr>
            <w:tcW w:w="709" w:type="dxa"/>
          </w:tcPr>
          <w:p w14:paraId="6FF6275B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5150C498" w14:textId="3AFE1AE1" w:rsidR="00E0758C" w:rsidRPr="00911328" w:rsidRDefault="00951F21" w:rsidP="00AC7674">
            <w:pPr>
              <w:pStyle w:val="berschrift3"/>
            </w:pPr>
            <w:r w:rsidRPr="00951F21">
              <w:t>Welchen Anteil bekommt ein Kind</w:t>
            </w:r>
            <w:r w:rsidR="00937C6A">
              <w:t>?</w:t>
            </w:r>
          </w:p>
        </w:tc>
      </w:tr>
      <w:tr w:rsidR="00E0758C" w:rsidRPr="00E0758C" w14:paraId="0E555533" w14:textId="77777777" w:rsidTr="00B2675B">
        <w:tc>
          <w:tcPr>
            <w:tcW w:w="709" w:type="dxa"/>
          </w:tcPr>
          <w:p w14:paraId="78155A52" w14:textId="77777777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425" w:type="dxa"/>
          </w:tcPr>
          <w:p w14:paraId="66370488" w14:textId="77777777" w:rsidR="00E0758C" w:rsidRPr="00E0758C" w:rsidRDefault="003F2A20" w:rsidP="00AC7674">
            <w:pPr>
              <w:pStyle w:val="Nummerierung"/>
            </w:pPr>
            <w:r>
              <w:t>a)</w:t>
            </w:r>
          </w:p>
        </w:tc>
        <w:tc>
          <w:tcPr>
            <w:tcW w:w="8080" w:type="dxa"/>
          </w:tcPr>
          <w:p w14:paraId="67B5C246" w14:textId="77777777" w:rsidR="00951F21" w:rsidRDefault="00951F21" w:rsidP="00951F21">
            <w:r>
              <w:rPr>
                <w:noProof/>
              </w:rPr>
              <w:drawing>
                <wp:anchor distT="0" distB="0" distL="114300" distR="114300" simplePos="0" relativeHeight="252386304" behindDoc="0" locked="0" layoutInCell="1" allowOverlap="1" wp14:anchorId="2A6BE0FB" wp14:editId="6C038A95">
                  <wp:simplePos x="0" y="0"/>
                  <wp:positionH relativeFrom="margin">
                    <wp:posOffset>4248721</wp:posOffset>
                  </wp:positionH>
                  <wp:positionV relativeFrom="paragraph">
                    <wp:posOffset>10893</wp:posOffset>
                  </wp:positionV>
                  <wp:extent cx="855555" cy="762000"/>
                  <wp:effectExtent l="0" t="0" r="190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6" t="16561" r="11769" b="7176"/>
                          <a:stretch/>
                        </pic:blipFill>
                        <pic:spPr bwMode="auto">
                          <a:xfrm>
                            <a:off x="0" y="0"/>
                            <a:ext cx="863529" cy="76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Wie muss man schneiden, wenn sich mehrere Kinder gerecht </w:t>
            </w:r>
          </w:p>
          <w:p w14:paraId="42EAF4B6" w14:textId="77777777" w:rsidR="00951F21" w:rsidRDefault="00951F21" w:rsidP="00951F21">
            <w:r>
              <w:t xml:space="preserve">einen Blechkuchen teilen? Welchen Anteil bekommt ein Kind? </w:t>
            </w:r>
          </w:p>
          <w:p w14:paraId="4ABAB891" w14:textId="3ED3E84E" w:rsidR="00951F21" w:rsidRDefault="00951F21" w:rsidP="00951F21">
            <w:r>
              <w:t xml:space="preserve">Falte zuerst ein </w:t>
            </w:r>
            <w:r w:rsidRPr="00180003">
              <w:t>Blatt so,</w:t>
            </w:r>
            <w:r>
              <w:t xml:space="preserve"> wie du den Kuchen schneiden würdest. </w:t>
            </w:r>
          </w:p>
          <w:p w14:paraId="78477355" w14:textId="6B7334E3" w:rsidR="00E0758C" w:rsidRDefault="00951F21" w:rsidP="00951F21">
            <w:r>
              <w:t>Ergänze dann die Tabelle. Erkläre</w:t>
            </w:r>
            <w:r w:rsidR="00937C6A">
              <w:t>,</w:t>
            </w:r>
            <w:r>
              <w:t xml:space="preserve"> wie du dabei vorgegangen bist</w:t>
            </w:r>
            <w:r w:rsidR="00937C6A">
              <w:t>.</w:t>
            </w:r>
          </w:p>
          <w:p w14:paraId="682069DB" w14:textId="77777777" w:rsidR="00951F21" w:rsidRDefault="00951F21" w:rsidP="00951F21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2"/>
              <w:gridCol w:w="3119"/>
              <w:gridCol w:w="2545"/>
            </w:tblGrid>
            <w:tr w:rsidR="00951F21" w14:paraId="308A73E6" w14:textId="77777777" w:rsidTr="00C221D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362" w:type="dxa"/>
                </w:tcPr>
                <w:p w14:paraId="3E89D8A4" w14:textId="6C6556F2" w:rsidR="00951F21" w:rsidRPr="00951F21" w:rsidRDefault="008D2AC5" w:rsidP="00951F21">
                  <w:r>
                    <w:t>Situation</w:t>
                  </w:r>
                </w:p>
              </w:tc>
              <w:tc>
                <w:tcPr>
                  <w:tcW w:w="3119" w:type="dxa"/>
                </w:tcPr>
                <w:p w14:paraId="4948DC80" w14:textId="06C56BF1" w:rsidR="00951F21" w:rsidRPr="00951F21" w:rsidRDefault="00951F21" w:rsidP="00951F21">
                  <w:r w:rsidRPr="00951F21">
                    <w:t>Bild</w:t>
                  </w:r>
                  <w:r w:rsidR="00C221D0">
                    <w:t xml:space="preserve">: </w:t>
                  </w:r>
                  <w:r w:rsidRPr="00951F21">
                    <w:t>Das bekommt ein</w:t>
                  </w:r>
                  <w:r>
                    <w:t xml:space="preserve"> Kind</w:t>
                  </w:r>
                </w:p>
              </w:tc>
              <w:tc>
                <w:tcPr>
                  <w:tcW w:w="2545" w:type="dxa"/>
                </w:tcPr>
                <w:p w14:paraId="0B3FFAF0" w14:textId="5ECAB0ED" w:rsidR="00951F21" w:rsidRPr="00951F21" w:rsidRDefault="00951F21" w:rsidP="00951F21">
                  <w:r w:rsidRPr="00951F21">
                    <w:t>Anteil für ein Kind</w:t>
                  </w:r>
                </w:p>
              </w:tc>
            </w:tr>
            <w:tr w:rsidR="00951F21" w14:paraId="4C4A0D5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A8D068F" w14:textId="71D48FD2" w:rsidR="00951F21" w:rsidRPr="004B0A01" w:rsidRDefault="00A971D6" w:rsidP="00951F21">
                  <w:pPr>
                    <w:jc w:val="center"/>
                  </w:pPr>
                  <w:r>
                    <w:t xml:space="preserve">1 </w:t>
                  </w:r>
                  <w:r w:rsidR="00951F21" w:rsidRPr="004B0A01">
                    <w:t>Kuchen</w:t>
                  </w:r>
                  <w:r>
                    <w:t xml:space="preserve"> für 2</w:t>
                  </w:r>
                  <w:r w:rsidR="00951F21" w:rsidRPr="004B0A01">
                    <w:t xml:space="preserve"> Kinder:</w:t>
                  </w:r>
                </w:p>
              </w:tc>
              <w:tc>
                <w:tcPr>
                  <w:tcW w:w="3119" w:type="dxa"/>
                  <w:vAlign w:val="center"/>
                </w:tcPr>
                <w:p w14:paraId="1F418B25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0B56C76B" wp14:editId="1D049FC3">
                        <wp:extent cx="1439545" cy="571500"/>
                        <wp:effectExtent l="0" t="0" r="8255" b="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5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3083D333" w14:textId="57C3AB27" w:rsidR="00951F21" w:rsidRDefault="00060105" w:rsidP="00FD2069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5728" behindDoc="0" locked="0" layoutInCell="1" allowOverlap="1" wp14:anchorId="5A0123A0" wp14:editId="0158A563">
                            <wp:simplePos x="0" y="0"/>
                            <wp:positionH relativeFrom="column">
                              <wp:posOffset>554355</wp:posOffset>
                            </wp:positionH>
                            <wp:positionV relativeFrom="paragraph">
                              <wp:posOffset>-41275</wp:posOffset>
                            </wp:positionV>
                            <wp:extent cx="299085" cy="428625"/>
                            <wp:effectExtent l="0" t="0" r="5715" b="0"/>
                            <wp:wrapNone/>
                            <wp:docPr id="198169126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9085" cy="428625"/>
                                      <a:chOff x="-23114" y="-26953"/>
                                      <a:chExt cx="300153" cy="433315"/>
                                    </a:xfrm>
                                  </wpg:grpSpPr>
                                  <wps:wsp>
                                    <wps:cNvPr id="1211818157" name="Textfeld 3"/>
                                    <wps:cNvSpPr txBox="1"/>
                                    <wps:spPr>
                                      <a:xfrm>
                                        <a:off x="-23114" y="-26953"/>
                                        <a:ext cx="30015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EA820" w14:textId="77777777" w:rsidR="00D4349A" w:rsidRPr="00060105" w:rsidRDefault="00D4349A" w:rsidP="00060105">
                                          <w:pPr>
                                            <w:jc w:val="center"/>
                                            <w:rPr>
                                              <w:rFonts w:ascii="Calibri" w:hAnsi="Calibri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60105">
                                            <w:rPr>
                                              <w:rFonts w:ascii="Calibri" w:hAnsi="Calibri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74528" name="Textfeld 3"/>
                                    <wps:cNvSpPr txBox="1"/>
                                    <wps:spPr>
                                      <a:xfrm>
                                        <a:off x="-12127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CD7DD4" w14:textId="6FD737F6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509379" name="Gerade Verbindung 1"/>
                                    <wps:cNvCnPr/>
                                    <wps:spPr>
                                      <a:xfrm>
                                        <a:off x="43530" y="195952"/>
                                        <a:ext cx="1445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A0123A0" id="_x0000_s1038" style="position:absolute;left:0;text-align:left;margin-left:43.65pt;margin-top:-3.25pt;width:23.55pt;height:33.75pt;z-index:252745728;mso-width-relative:margin;mso-height-relative:margin" coordorigin="-23114,-26953" coordsize="300153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">
                            <v:shape id="Textfeld 3" o:spid="_x0000_s1039" type="#_x0000_t202" style="position:absolute;left:-23114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549EA820" w14:textId="77777777" w:rsidR="00D4349A" w:rsidRPr="00060105" w:rsidRDefault="00D4349A" w:rsidP="0006010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 w:rsidRPr="00060105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-12127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CD7DD4" w14:textId="6FD737F6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1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51F21" w14:paraId="18F794FF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FEDA255" w14:textId="029E5AA3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4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6A7982C6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29E44E7B" wp14:editId="0093ECF2">
                        <wp:extent cx="1434829" cy="571500"/>
                        <wp:effectExtent l="0" t="0" r="0" b="0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529AD559" w14:textId="77777777" w:rsidR="00951F21" w:rsidRDefault="00951F21" w:rsidP="00951F21">
                  <w:pPr>
                    <w:jc w:val="center"/>
                  </w:pPr>
                </w:p>
              </w:tc>
            </w:tr>
            <w:tr w:rsidR="00951F21" w14:paraId="4B656F7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6D1BB00F" w14:textId="1007CFB2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6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5A3E1CD8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3995DF70" wp14:editId="45F5C346">
                        <wp:extent cx="1434829" cy="57150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1BE56BCE" w14:textId="77777777" w:rsidR="00951F21" w:rsidRDefault="00951F21" w:rsidP="00951F21">
                  <w:pPr>
                    <w:jc w:val="center"/>
                  </w:pPr>
                </w:p>
              </w:tc>
            </w:tr>
            <w:tr w:rsidR="00951F21" w14:paraId="2B07F8C9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0D70FEF9" w14:textId="16B7A727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8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42F23D6B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14EA4421" wp14:editId="00513997">
                        <wp:extent cx="1434829" cy="57150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622B1D17" w14:textId="77777777" w:rsidR="00951F21" w:rsidRDefault="00951F21" w:rsidP="00951F21">
                  <w:pPr>
                    <w:jc w:val="center"/>
                  </w:pPr>
                </w:p>
              </w:tc>
            </w:tr>
          </w:tbl>
          <w:p w14:paraId="6BE01367" w14:textId="77777777" w:rsidR="00951F21" w:rsidRPr="00E0758C" w:rsidRDefault="00CF1A62" w:rsidP="00951F21">
            <w:r>
              <w:t xml:space="preserve"> </w:t>
            </w:r>
          </w:p>
        </w:tc>
      </w:tr>
      <w:tr w:rsidR="003F2A20" w:rsidRPr="00E0758C" w14:paraId="01330B3F" w14:textId="77777777" w:rsidTr="00B2675B">
        <w:tc>
          <w:tcPr>
            <w:tcW w:w="709" w:type="dxa"/>
          </w:tcPr>
          <w:p w14:paraId="7AB245E3" w14:textId="77777777" w:rsidR="003F2A20" w:rsidRPr="00E0758C" w:rsidRDefault="003F2A20" w:rsidP="003F2A20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2A8AE304" wp14:editId="29A47F88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43016CB" w14:textId="77777777" w:rsidR="003F2A20" w:rsidRPr="00E0758C" w:rsidRDefault="003F2A20" w:rsidP="003F2A2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0" w:type="dxa"/>
          </w:tcPr>
          <w:p w14:paraId="63E73100" w14:textId="7CC983E3" w:rsidR="003F2A20" w:rsidRDefault="003F2A20" w:rsidP="003F2A20">
            <w:r>
              <w:t>Was passiert mit dem Anteil</w:t>
            </w:r>
            <w:r w:rsidR="00387F37">
              <w:t xml:space="preserve"> </w:t>
            </w:r>
            <w:r w:rsidR="00387F37">
              <w:rPr>
                <w:rFonts w:asciiTheme="majorHAnsi" w:hAnsiTheme="majorHAnsi"/>
              </w:rPr>
              <w:t>für ein Kind</w:t>
            </w:r>
            <w:r>
              <w:t>, wenn doppelt so viele Kinder mitessen?</w:t>
            </w:r>
          </w:p>
          <w:p w14:paraId="0A01C6C4" w14:textId="4FF6A200" w:rsidR="003F2A20" w:rsidRPr="00E0758C" w:rsidRDefault="003F2A20" w:rsidP="003F2A20">
            <w:r>
              <w:t>Was passiert mit dem Anteil</w:t>
            </w:r>
            <w:r w:rsidR="00387F37">
              <w:rPr>
                <w:rFonts w:asciiTheme="majorHAnsi" w:hAnsiTheme="majorHAnsi"/>
              </w:rPr>
              <w:t xml:space="preserve"> für ein Kind</w:t>
            </w:r>
            <w:r>
              <w:t>, wenn immer mehr Kinder dazu kommen?</w:t>
            </w:r>
          </w:p>
        </w:tc>
      </w:tr>
      <w:tr w:rsidR="00B2675B" w:rsidRPr="00E0758C" w14:paraId="4083CE81" w14:textId="77777777" w:rsidTr="00B2675B">
        <w:tc>
          <w:tcPr>
            <w:tcW w:w="709" w:type="dxa"/>
          </w:tcPr>
          <w:p w14:paraId="36643E14" w14:textId="77777777" w:rsidR="00B2675B" w:rsidRPr="00E0758C" w:rsidRDefault="00B2675B" w:rsidP="00B2675B"/>
        </w:tc>
        <w:tc>
          <w:tcPr>
            <w:tcW w:w="8505" w:type="dxa"/>
            <w:gridSpan w:val="2"/>
          </w:tcPr>
          <w:p w14:paraId="3EAE51C5" w14:textId="77777777" w:rsidR="00B2675B" w:rsidRPr="00CF1A62" w:rsidRDefault="00B2675B" w:rsidP="00B2675B"/>
        </w:tc>
      </w:tr>
      <w:tr w:rsidR="00CF1A62" w:rsidRPr="00E0758C" w14:paraId="3D266717" w14:textId="77777777" w:rsidTr="00B2675B">
        <w:tc>
          <w:tcPr>
            <w:tcW w:w="709" w:type="dxa"/>
          </w:tcPr>
          <w:p w14:paraId="1E4332A6" w14:textId="77777777" w:rsidR="00CF1A62" w:rsidRPr="00E0758C" w:rsidRDefault="00CF1A62" w:rsidP="00CF1A62">
            <w:pPr>
              <w:pStyle w:val="berschrift3"/>
            </w:pPr>
            <w:r w:rsidRPr="00E0758C">
              <w:t>1.</w:t>
            </w:r>
            <w:r>
              <w:t>2</w:t>
            </w:r>
          </w:p>
        </w:tc>
        <w:tc>
          <w:tcPr>
            <w:tcW w:w="8505" w:type="dxa"/>
            <w:gridSpan w:val="2"/>
          </w:tcPr>
          <w:p w14:paraId="12FADE14" w14:textId="77777777" w:rsidR="00CF1A62" w:rsidRPr="00911328" w:rsidRDefault="00CF1A62" w:rsidP="00CF1A62">
            <w:pPr>
              <w:pStyle w:val="berschrift3"/>
            </w:pPr>
            <w:r w:rsidRPr="00CF1A62">
              <w:t>Anteile von verschiedenen Kuchen</w:t>
            </w:r>
          </w:p>
        </w:tc>
      </w:tr>
      <w:tr w:rsidR="00E463A8" w:rsidRPr="00E0758C" w14:paraId="3136DC12" w14:textId="77777777" w:rsidTr="00B2675B">
        <w:trPr>
          <w:trHeight w:val="2393"/>
        </w:trPr>
        <w:tc>
          <w:tcPr>
            <w:tcW w:w="709" w:type="dxa"/>
          </w:tcPr>
          <w:p w14:paraId="054DB9EF" w14:textId="77777777" w:rsidR="00E463A8" w:rsidRPr="00E0758C" w:rsidRDefault="00E463A8" w:rsidP="00E463A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1E2B615" w14:textId="77777777" w:rsidR="00E463A8" w:rsidRPr="00E0758C" w:rsidRDefault="00E463A8" w:rsidP="00E463A8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80" w:type="dxa"/>
          </w:tcPr>
          <w:p w14:paraId="416FF635" w14:textId="6283CC1B" w:rsidR="00E463A8" w:rsidRDefault="00E463A8" w:rsidP="00E463A8">
            <w:r>
              <w:t>Hier sind verschiedene Kuchen. Die Kinder bekommen immer das</w:t>
            </w:r>
            <w:r w:rsidR="001925C2">
              <w:t xml:space="preserve"> graue</w:t>
            </w:r>
            <w:r>
              <w:t xml:space="preserve"> Stück.</w:t>
            </w:r>
          </w:p>
          <w:p w14:paraId="4259C574" w14:textId="43EC4DD3" w:rsidR="006B406E" w:rsidRDefault="00E463A8" w:rsidP="007457AE">
            <w:pPr>
              <w:spacing w:after="120"/>
            </w:pPr>
            <w:r>
              <w:t xml:space="preserve">Welcher Anteil vom </w:t>
            </w:r>
            <w:r w:rsidR="006B406E">
              <w:t>ganzen Kuche</w:t>
            </w:r>
            <w:r>
              <w:t>n ist das jeweils?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8"/>
              <w:gridCol w:w="1559"/>
              <w:gridCol w:w="2835"/>
              <w:gridCol w:w="2024"/>
            </w:tblGrid>
            <w:tr w:rsidR="00FD2069" w14:paraId="2BE2683C" w14:textId="77777777" w:rsidTr="001F646E">
              <w:trPr>
                <w:trHeight w:val="1134"/>
              </w:trPr>
              <w:tc>
                <w:tcPr>
                  <w:tcW w:w="1518" w:type="dxa"/>
                </w:tcPr>
                <w:p w14:paraId="58181847" w14:textId="77777777" w:rsidR="00FD2069" w:rsidRDefault="00FD2069" w:rsidP="00FD2069">
                  <w:pPr>
                    <w:spacing w:line="240" w:lineRule="atLeast"/>
                  </w:pPr>
                  <w:r>
                    <w:t>(1)</w:t>
                  </w:r>
                </w:p>
                <w:p w14:paraId="19048963" w14:textId="2F6834CF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BBEBAF2" wp14:editId="707613C0">
                        <wp:extent cx="856462" cy="251460"/>
                        <wp:effectExtent l="0" t="0" r="1270" b="0"/>
                        <wp:docPr id="22326" name="Grafik 22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0" name="Grafik 22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462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14:paraId="2E5304F9" w14:textId="77777777" w:rsidR="00FD2069" w:rsidRDefault="00FD2069" w:rsidP="00FD2069">
                  <w:pPr>
                    <w:spacing w:line="240" w:lineRule="atLeast"/>
                  </w:pPr>
                  <w:r>
                    <w:t>(2)</w:t>
                  </w:r>
                </w:p>
                <w:p w14:paraId="5E1764C5" w14:textId="41F293E2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2200D43" wp14:editId="7CE0B138">
                        <wp:extent cx="805173" cy="662305"/>
                        <wp:effectExtent l="0" t="0" r="0" b="4445"/>
                        <wp:docPr id="22327" name="Grafik 22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1" name="Grafik 22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173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432E88" w14:textId="77777777" w:rsidR="00FD2069" w:rsidRDefault="00FD2069" w:rsidP="00FD2069">
                  <w:pPr>
                    <w:spacing w:line="240" w:lineRule="atLeast"/>
                  </w:pPr>
                  <w:r>
                    <w:t>(3)</w:t>
                  </w:r>
                </w:p>
                <w:p w14:paraId="4281B02F" w14:textId="2B5CDD3E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4A05217" wp14:editId="52FBB6F1">
                        <wp:extent cx="1651131" cy="662305"/>
                        <wp:effectExtent l="0" t="0" r="6350" b="4445"/>
                        <wp:docPr id="22328" name="Grafik 22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3" name="Grafik 22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1131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4" w:type="dxa"/>
                </w:tcPr>
                <w:p w14:paraId="31E4FC9C" w14:textId="77777777" w:rsidR="00FD2069" w:rsidRDefault="00FD2069" w:rsidP="00FD2069">
                  <w:pPr>
                    <w:spacing w:line="240" w:lineRule="atLeast"/>
                  </w:pPr>
                  <w:r>
                    <w:t>(4)</w:t>
                  </w:r>
                </w:p>
                <w:p w14:paraId="0450D405" w14:textId="38BBC84F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7005E29" wp14:editId="57BE8B21">
                        <wp:extent cx="964772" cy="802204"/>
                        <wp:effectExtent l="0" t="0" r="635" b="0"/>
                        <wp:docPr id="22329" name="Grafik 22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4" name="Grafik 22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230" cy="81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9A5EE3" w14:textId="77777777" w:rsidR="00E463A8" w:rsidRPr="00E0758C" w:rsidRDefault="00E463A8" w:rsidP="00E463A8"/>
        </w:tc>
      </w:tr>
      <w:tr w:rsidR="003F2A20" w:rsidRPr="00E0758C" w14:paraId="30F5F776" w14:textId="77777777" w:rsidTr="00B2675B">
        <w:tc>
          <w:tcPr>
            <w:tcW w:w="709" w:type="dxa"/>
          </w:tcPr>
          <w:p w14:paraId="20A55B75" w14:textId="77777777" w:rsidR="003F2A20" w:rsidRPr="00E0758C" w:rsidRDefault="003F2A20" w:rsidP="003F2A20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FBBE806" wp14:editId="0404079B">
                  <wp:extent cx="360000" cy="272386"/>
                  <wp:effectExtent l="0" t="0" r="2540" b="0"/>
                  <wp:docPr id="704" name="Grafik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B264D5" w14:textId="77777777" w:rsidR="003F2A20" w:rsidRPr="00E0758C" w:rsidRDefault="003F2A20" w:rsidP="003F2A2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0" w:type="dxa"/>
          </w:tcPr>
          <w:p w14:paraId="10D3043E" w14:textId="559EC280" w:rsidR="003F2A20" w:rsidRDefault="003F2A20" w:rsidP="003F2A20">
            <w:r>
              <w:t>Vergleiche Bild</w:t>
            </w:r>
            <w:r w:rsidR="001925C2">
              <w:t xml:space="preserve"> </w:t>
            </w:r>
            <w:r w:rsidR="00E77615">
              <w:t>(</w:t>
            </w:r>
            <w:r w:rsidR="001925C2">
              <w:t>1</w:t>
            </w:r>
            <w:r w:rsidR="00E77615">
              <w:t>)</w:t>
            </w:r>
            <w:r w:rsidR="001925C2">
              <w:t xml:space="preserve"> und Bild </w:t>
            </w:r>
            <w:r w:rsidR="00E77615">
              <w:t>(</w:t>
            </w:r>
            <w:r w:rsidR="001925C2">
              <w:t>4</w:t>
            </w:r>
            <w:r w:rsidR="00E77615">
              <w:t>)</w:t>
            </w:r>
            <w:r w:rsidR="00526B93">
              <w:t xml:space="preserve"> aus </w:t>
            </w:r>
            <w:r w:rsidR="00526B93" w:rsidRPr="00526B93">
              <w:rPr>
                <w:b/>
                <w:bCs/>
                <w:color w:val="327A86" w:themeColor="text2"/>
              </w:rPr>
              <w:t>a)</w:t>
            </w:r>
            <w:r w:rsidR="00387F37">
              <w:rPr>
                <w:rFonts w:asciiTheme="majorHAnsi" w:hAnsiTheme="majorHAnsi"/>
              </w:rPr>
              <w:t>.</w:t>
            </w:r>
            <w:r>
              <w:t xml:space="preserve"> </w:t>
            </w:r>
            <w:r w:rsidR="00060105">
              <w:br/>
            </w:r>
            <w:r>
              <w:t>D</w:t>
            </w:r>
            <w:r w:rsidR="006B406E">
              <w:t xml:space="preserve">er Teil im </w:t>
            </w:r>
            <w:r w:rsidR="00387F37">
              <w:t>Bild</w:t>
            </w:r>
            <w:r>
              <w:t xml:space="preserve"> ist gleich</w:t>
            </w:r>
            <w:r w:rsidR="00387F37">
              <w:t xml:space="preserve"> groß</w:t>
            </w:r>
            <w:r w:rsidR="006B406E">
              <w:t>, das Ganze wird größer</w:t>
            </w:r>
            <w:r>
              <w:t>. Was ist mit dem Anteil?</w:t>
            </w:r>
          </w:p>
          <w:p w14:paraId="0A566F3C" w14:textId="0A7BF1C4" w:rsidR="003F2A20" w:rsidRDefault="003F2A20" w:rsidP="003F2A20">
            <w:r>
              <w:t>Vergleiche auch die anderen Bilder. Welche Muster kannst du finden</w:t>
            </w:r>
            <w:r w:rsidR="001925C2">
              <w:t>?</w:t>
            </w:r>
          </w:p>
        </w:tc>
      </w:tr>
    </w:tbl>
    <w:p w14:paraId="68F13785" w14:textId="77777777" w:rsidR="009225A2" w:rsidRDefault="009225A2">
      <w:r>
        <w:rPr>
          <w:b/>
          <w:bCs/>
        </w:rP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7937"/>
        <w:gridCol w:w="99"/>
      </w:tblGrid>
      <w:tr w:rsidR="004C4EBA" w:rsidRPr="00E0758C" w14:paraId="633619BF" w14:textId="77777777" w:rsidTr="00B2675B">
        <w:trPr>
          <w:gridAfter w:val="1"/>
          <w:wAfter w:w="99" w:type="dxa"/>
          <w:trHeight w:val="116"/>
        </w:trPr>
        <w:tc>
          <w:tcPr>
            <w:tcW w:w="709" w:type="dxa"/>
          </w:tcPr>
          <w:p w14:paraId="4D56DA88" w14:textId="3C1ABDD4" w:rsidR="004C4EBA" w:rsidRPr="00E0758C" w:rsidRDefault="004C4EBA" w:rsidP="004C4EBA">
            <w:pPr>
              <w:pStyle w:val="berschrift3"/>
            </w:pPr>
            <w:r w:rsidRPr="00E0758C">
              <w:lastRenderedPageBreak/>
              <w:t>1.</w:t>
            </w:r>
            <w:r>
              <w:t>3</w:t>
            </w:r>
          </w:p>
        </w:tc>
        <w:tc>
          <w:tcPr>
            <w:tcW w:w="8362" w:type="dxa"/>
            <w:gridSpan w:val="2"/>
          </w:tcPr>
          <w:p w14:paraId="180A6E4C" w14:textId="7533A5DD" w:rsidR="004C4EBA" w:rsidRPr="00911328" w:rsidRDefault="004C4EBA" w:rsidP="004C4EBA">
            <w:pPr>
              <w:pStyle w:val="berschrift3"/>
            </w:pPr>
            <w:r w:rsidRPr="004C4EBA">
              <w:t>Was hat der Bruch mit dem Bild zu tun?</w:t>
            </w:r>
          </w:p>
        </w:tc>
      </w:tr>
      <w:tr w:rsidR="00911ABF" w:rsidRPr="00E0758C" w14:paraId="50EC338B" w14:textId="77777777" w:rsidTr="00B2675B">
        <w:tc>
          <w:tcPr>
            <w:tcW w:w="709" w:type="dxa"/>
          </w:tcPr>
          <w:p w14:paraId="52F3929F" w14:textId="75AEABBD" w:rsidR="00911ABF" w:rsidRPr="00E0758C" w:rsidRDefault="00911ABF" w:rsidP="00911ABF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E83F53F" wp14:editId="06F468BF">
                  <wp:extent cx="287640" cy="338400"/>
                  <wp:effectExtent l="0" t="0" r="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54CC4C9" w14:textId="6EA63807" w:rsidR="00911ABF" w:rsidRDefault="00911ABF" w:rsidP="00911ABF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187AA424" w14:textId="6439DD9E" w:rsidR="00911ABF" w:rsidRDefault="00911ABF" w:rsidP="00911ABF">
            <w:r>
              <w:t xml:space="preserve">Sortiere die Kärtchen: </w:t>
            </w:r>
            <w:r>
              <w:br/>
              <w:t xml:space="preserve">Welche Begriffe gehören zum Bruch </w:t>
            </w:r>
            <w:r w:rsidR="00384A21">
              <w:br/>
            </w:r>
            <w:r>
              <w:t>und zum Bild?</w:t>
            </w:r>
            <w:r w:rsidR="001379EA">
              <w:t xml:space="preserve"> </w:t>
            </w:r>
            <w:r w:rsidR="005751F7">
              <w:br/>
            </w:r>
            <w:r>
              <w:t>Schreibe den Text ab und ergänze die fehlenden Begriffe und Angaben.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3313024" behindDoc="0" locked="0" layoutInCell="1" allowOverlap="1" wp14:anchorId="1651BE8F" wp14:editId="16D746F6">
                  <wp:simplePos x="0" y="0"/>
                  <wp:positionH relativeFrom="margin">
                    <wp:align>right</wp:align>
                  </wp:positionH>
                  <wp:positionV relativeFrom="paragraph">
                    <wp:posOffset>-177800</wp:posOffset>
                  </wp:positionV>
                  <wp:extent cx="2256790" cy="935990"/>
                  <wp:effectExtent l="0" t="0" r="0" b="0"/>
                  <wp:wrapSquare wrapText="bothSides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861.JPG"/>
                          <pic:cNvPicPr/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4" t="15736" b="20812"/>
                          <a:stretch/>
                        </pic:blipFill>
                        <pic:spPr bwMode="auto">
                          <a:xfrm>
                            <a:off x="0" y="0"/>
                            <a:ext cx="225679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3F7C3B5" w14:textId="1B8C2306" w:rsidR="00911ABF" w:rsidRDefault="00911ABF" w:rsidP="00911ABF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8451"/>
            </w:tblGrid>
            <w:tr w:rsidR="00911ABF" w:rsidRPr="00526B93" w14:paraId="5CD945A5" w14:textId="77777777" w:rsidTr="00D4349A">
              <w:tc>
                <w:tcPr>
                  <w:tcW w:w="8451" w:type="dxa"/>
                </w:tcPr>
                <w:p w14:paraId="431BCD4C" w14:textId="3483EF22" w:rsidR="00911ABF" w:rsidRPr="00526B93" w:rsidRDefault="00911ABF" w:rsidP="00911ABF">
                  <w:pPr>
                    <w:pStyle w:val="Ausflltext"/>
                    <w:rPr>
                      <w:rFonts w:ascii="Bradley Hand" w:hAnsi="Bradley Hand"/>
                      <w:color w:val="0070C0"/>
                    </w:rPr>
                  </w:pPr>
                  <w:r w:rsidRPr="00526B93">
                    <w:rPr>
                      <w:rFonts w:ascii="Bradley Hand" w:hAnsi="Bradley Hand"/>
                      <w:color w:val="0070C0"/>
                    </w:rPr>
                    <w:t>Der _________ beschreibt den Anteil. Hier: _________</w:t>
                  </w:r>
                </w:p>
                <w:p w14:paraId="1C9FAE95" w14:textId="60FDA2BD" w:rsidR="00911ABF" w:rsidRPr="00526B93" w:rsidRDefault="00911ABF" w:rsidP="00911ABF">
                  <w:pPr>
                    <w:pStyle w:val="Ausflltext"/>
                    <w:rPr>
                      <w:rFonts w:ascii="Bradley Hand" w:hAnsi="Bradley Hand"/>
                      <w:color w:val="0070C0"/>
                    </w:rPr>
                  </w:pPr>
                  <w:r w:rsidRPr="00526B93">
                    <w:rPr>
                      <w:rFonts w:ascii="Bradley Hand" w:hAnsi="Bradley Hand"/>
                      <w:color w:val="0070C0"/>
                    </w:rPr>
                    <w:t>Im _________ steht, in wie viele gleich große Stücke das _______ geteilt wurde. Hier: _______</w:t>
                  </w:r>
                  <w:r w:rsidRPr="00526B93">
                    <w:rPr>
                      <w:rFonts w:ascii="Bradley Hand" w:hAnsi="Bradley Hand"/>
                      <w:color w:val="0070C0"/>
                    </w:rPr>
                    <w:br/>
                    <w:t>Im _________ steht, wie viele Stücke zum Teil gehören. Hier: _________</w:t>
                  </w:r>
                </w:p>
                <w:p w14:paraId="34F95908" w14:textId="77777777" w:rsidR="00911ABF" w:rsidRPr="00526B93" w:rsidRDefault="00911ABF" w:rsidP="00911ABF">
                  <w:pPr>
                    <w:rPr>
                      <w:rFonts w:ascii="Bradley Hand" w:hAnsi="Bradley Hand"/>
                      <w:color w:val="0070C0"/>
                    </w:rPr>
                  </w:pPr>
                </w:p>
              </w:tc>
            </w:tr>
          </w:tbl>
          <w:p w14:paraId="4D2649DB" w14:textId="77777777" w:rsidR="00911ABF" w:rsidRPr="004C4EBA" w:rsidRDefault="00911ABF" w:rsidP="00911ABF"/>
        </w:tc>
      </w:tr>
      <w:tr w:rsidR="00911ABF" w:rsidRPr="00E0758C" w14:paraId="2D650D93" w14:textId="77777777" w:rsidTr="00B2675B">
        <w:tc>
          <w:tcPr>
            <w:tcW w:w="709" w:type="dxa"/>
          </w:tcPr>
          <w:p w14:paraId="4996BE50" w14:textId="39BD79C4" w:rsidR="00DA2432" w:rsidRDefault="00DA2432" w:rsidP="00911ABF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65944110" w14:textId="40CEC434" w:rsidR="00911ABF" w:rsidRPr="00E0758C" w:rsidRDefault="00DA2432" w:rsidP="00911AB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12000" behindDoc="0" locked="0" layoutInCell="1" allowOverlap="1" wp14:anchorId="6E3EBB4F" wp14:editId="1F2CDAE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13335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3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87EF8" id="Gruppieren 1" o:spid="_x0000_s1026" href="https://mathe-sicher-koennen.dzlm.de/erklaervideos?nid=690" style="position:absolute;margin-left:.35pt;margin-top:1.05pt;width:18.1pt;height:13.2pt;z-index:253312000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="005751F7">
              <w:rPr>
                <w:noProof/>
                <w:color w:val="327A86"/>
                <w:sz w:val="13"/>
                <w:szCs w:val="13"/>
              </w:rPr>
              <w:br/>
              <w:t xml:space="preserve"> </w:t>
            </w:r>
            <w:r w:rsidRPr="00DA2432">
              <w:rPr>
                <w:noProof/>
                <w:color w:val="327A86"/>
                <w:sz w:val="13"/>
                <w:szCs w:val="13"/>
              </w:rPr>
              <w:t>B1A</w:t>
            </w:r>
            <w:r>
              <w:rPr>
                <w:noProof/>
                <w:color w:val="327A86"/>
                <w:sz w:val="13"/>
                <w:szCs w:val="13"/>
              </w:rPr>
              <w:t>1</w:t>
            </w:r>
          </w:p>
        </w:tc>
        <w:tc>
          <w:tcPr>
            <w:tcW w:w="425" w:type="dxa"/>
          </w:tcPr>
          <w:p w14:paraId="0390FE86" w14:textId="1014C68F" w:rsidR="00911ABF" w:rsidRDefault="00911ABF" w:rsidP="00911ABF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6C8109E2" w14:textId="7D59158E" w:rsidR="00911ABF" w:rsidRPr="004C4EBA" w:rsidRDefault="00B92702" w:rsidP="00911ABF">
            <w:r>
              <w:rPr>
                <w:noProof/>
              </w:rPr>
              <w:drawing>
                <wp:anchor distT="0" distB="0" distL="114300" distR="114300" simplePos="0" relativeHeight="253359104" behindDoc="0" locked="0" layoutInCell="1" allowOverlap="1" wp14:anchorId="25E7F1ED" wp14:editId="7AE37B74">
                  <wp:simplePos x="0" y="0"/>
                  <wp:positionH relativeFrom="column">
                    <wp:posOffset>4286885</wp:posOffset>
                  </wp:positionH>
                  <wp:positionV relativeFrom="paragraph">
                    <wp:posOffset>10160</wp:posOffset>
                  </wp:positionV>
                  <wp:extent cx="611792" cy="611792"/>
                  <wp:effectExtent l="0" t="0" r="0" b="0"/>
                  <wp:wrapNone/>
                  <wp:docPr id="112292812" name="Grafik 416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2812" name="Grafik 416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2" cy="61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 und erklärt danach noch</w:t>
            </w:r>
            <w:r w:rsidR="000E4D6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ein</w:t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mal </w:t>
            </w:r>
            <w:r w:rsidR="000E4D6A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="00911ABF" w:rsidRPr="00987FCB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="00911ABF" w:rsidRPr="00987FCB">
              <w:t>.</w:t>
            </w:r>
            <w:r w:rsidR="00911ABF">
              <w:t xml:space="preserve"> </w:t>
            </w:r>
          </w:p>
        </w:tc>
      </w:tr>
      <w:tr w:rsidR="00B2675B" w:rsidRPr="00E0758C" w14:paraId="592B32AE" w14:textId="77777777" w:rsidTr="00B2675B">
        <w:trPr>
          <w:gridAfter w:val="1"/>
          <w:wAfter w:w="99" w:type="dxa"/>
        </w:trPr>
        <w:tc>
          <w:tcPr>
            <w:tcW w:w="709" w:type="dxa"/>
          </w:tcPr>
          <w:p w14:paraId="781D798C" w14:textId="77777777" w:rsidR="00B2675B" w:rsidRPr="00E0758C" w:rsidRDefault="00B2675B" w:rsidP="00B2675B"/>
        </w:tc>
        <w:tc>
          <w:tcPr>
            <w:tcW w:w="8362" w:type="dxa"/>
            <w:gridSpan w:val="2"/>
          </w:tcPr>
          <w:p w14:paraId="1DCCE99F" w14:textId="675BE113" w:rsidR="00B2675B" w:rsidRDefault="00B92702" w:rsidP="00B267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2B2CF32D" wp14:editId="29656251">
                      <wp:simplePos x="0" y="0"/>
                      <wp:positionH relativeFrom="column">
                        <wp:posOffset>4255389</wp:posOffset>
                      </wp:positionH>
                      <wp:positionV relativeFrom="paragraph">
                        <wp:posOffset>164719</wp:posOffset>
                      </wp:positionV>
                      <wp:extent cx="1454046" cy="334780"/>
                      <wp:effectExtent l="0" t="0" r="0" b="0"/>
                      <wp:wrapNone/>
                      <wp:docPr id="1043716778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53877" w14:textId="75B4F98C" w:rsidR="000E4D6A" w:rsidRPr="000E4D6A" w:rsidRDefault="000E4D6A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35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F3045C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CF32D" id="Textfeld 399" o:spid="_x0000_s1042" type="#_x0000_t202" style="position:absolute;margin-left:335.05pt;margin-top:12.95pt;width:114.5pt;height:26.3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" filled="f" stroked="f" strokeweight=".5pt">
                      <v:textbox>
                        <w:txbxContent>
                          <w:p w14:paraId="48153877" w14:textId="75B4F98C" w:rsidR="000E4D6A" w:rsidRPr="000E4D6A" w:rsidRDefault="000E4D6A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36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 w:rsidR="00F3045C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1ABF" w:rsidRPr="00E0758C" w14:paraId="2CC67151" w14:textId="77777777" w:rsidTr="00B2675B">
        <w:trPr>
          <w:gridAfter w:val="1"/>
          <w:wAfter w:w="99" w:type="dxa"/>
        </w:trPr>
        <w:tc>
          <w:tcPr>
            <w:tcW w:w="709" w:type="dxa"/>
          </w:tcPr>
          <w:p w14:paraId="7BBB0271" w14:textId="44E6AA0C" w:rsidR="00911ABF" w:rsidRPr="00E0758C" w:rsidRDefault="00911ABF" w:rsidP="00911ABF">
            <w:pPr>
              <w:pStyle w:val="berschrift3"/>
              <w:rPr>
                <w:noProof/>
              </w:rPr>
            </w:pPr>
            <w:r w:rsidRPr="00E0758C">
              <w:t>1.</w:t>
            </w:r>
            <w:r>
              <w:t>4</w:t>
            </w:r>
          </w:p>
        </w:tc>
        <w:tc>
          <w:tcPr>
            <w:tcW w:w="8362" w:type="dxa"/>
            <w:gridSpan w:val="2"/>
          </w:tcPr>
          <w:p w14:paraId="188E790C" w14:textId="5B01991D" w:rsidR="00911ABF" w:rsidRPr="004C4EBA" w:rsidRDefault="00911ABF" w:rsidP="00911ABF">
            <w:pPr>
              <w:pStyle w:val="berschrift3"/>
            </w:pPr>
            <w:r w:rsidRPr="004C4EBA">
              <w:t>Anteile bestimmen und ablesen</w:t>
            </w:r>
          </w:p>
        </w:tc>
      </w:tr>
      <w:tr w:rsidR="00911ABF" w:rsidRPr="00E0758C" w14:paraId="7C10C1A4" w14:textId="77777777" w:rsidTr="00B2675B">
        <w:trPr>
          <w:trHeight w:val="1580"/>
        </w:trPr>
        <w:tc>
          <w:tcPr>
            <w:tcW w:w="709" w:type="dxa"/>
          </w:tcPr>
          <w:p w14:paraId="65A23D0E" w14:textId="77777777" w:rsidR="00911ABF" w:rsidRPr="00E0758C" w:rsidRDefault="00911ABF" w:rsidP="00911AB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0D3B2C" w14:textId="77777777" w:rsidR="00911ABF" w:rsidRPr="00E0758C" w:rsidRDefault="00911ABF" w:rsidP="00911ABF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42A3CED7" w14:textId="1BB3A72B" w:rsidR="00911ABF" w:rsidRPr="004C4EBA" w:rsidRDefault="00911ABF" w:rsidP="00911ABF">
            <w:r w:rsidRPr="004C4EBA">
              <w:t>Bestimme für jedes Bild den Anteil. Wie könnte es weitergehen?</w:t>
            </w:r>
          </w:p>
          <w:p w14:paraId="2142EF5D" w14:textId="77777777" w:rsidR="00911ABF" w:rsidRDefault="00911ABF" w:rsidP="00911AB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62AA47C8" w14:textId="77777777" w:rsidTr="00C221D0">
              <w:tc>
                <w:tcPr>
                  <w:tcW w:w="2001" w:type="dxa"/>
                  <w:vAlign w:val="bottom"/>
                </w:tcPr>
                <w:p w14:paraId="1FE593C9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D513626" wp14:editId="671A4011">
                        <wp:extent cx="1080000" cy="262957"/>
                        <wp:effectExtent l="0" t="0" r="6350" b="3810"/>
                        <wp:docPr id="133" name="Grafik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26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4563470F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7F2271">
                    <w:rPr>
                      <w:noProof/>
                    </w:rPr>
                    <w:drawing>
                      <wp:inline distT="0" distB="0" distL="0" distR="0" wp14:anchorId="16EE7C0E" wp14:editId="7518A8A2">
                        <wp:extent cx="1080000" cy="500782"/>
                        <wp:effectExtent l="0" t="0" r="6350" b="0"/>
                        <wp:docPr id="134" name="Grafik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500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0CA9D767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7F2271">
                    <w:rPr>
                      <w:noProof/>
                    </w:rPr>
                    <w:drawing>
                      <wp:inline distT="0" distB="0" distL="0" distR="0" wp14:anchorId="3811A3EF" wp14:editId="4E0A5499">
                        <wp:extent cx="1080000" cy="767047"/>
                        <wp:effectExtent l="0" t="0" r="6350" b="0"/>
                        <wp:docPr id="136" name="Grafik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767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center"/>
                </w:tcPr>
                <w:p w14:paraId="6AB952CC" w14:textId="1E94323A" w:rsidR="00911ABF" w:rsidRDefault="00911ABF" w:rsidP="00911ABF">
                  <w:pPr>
                    <w:jc w:val="center"/>
                  </w:pPr>
                </w:p>
              </w:tc>
            </w:tr>
          </w:tbl>
          <w:p w14:paraId="39909E2C" w14:textId="77777777" w:rsidR="00911ABF" w:rsidRPr="00E0758C" w:rsidRDefault="00911ABF" w:rsidP="00911ABF">
            <w:r>
              <w:t xml:space="preserve"> </w:t>
            </w:r>
          </w:p>
        </w:tc>
      </w:tr>
      <w:tr w:rsidR="00911ABF" w:rsidRPr="00E0758C" w14:paraId="2159A652" w14:textId="77777777" w:rsidTr="00B2675B">
        <w:tc>
          <w:tcPr>
            <w:tcW w:w="709" w:type="dxa"/>
          </w:tcPr>
          <w:p w14:paraId="29E1B19B" w14:textId="77777777" w:rsidR="00911ABF" w:rsidRPr="00E0758C" w:rsidRDefault="00911ABF" w:rsidP="00911ABF">
            <w:pPr>
              <w:spacing w:line="240" w:lineRule="atLeast"/>
            </w:pPr>
          </w:p>
        </w:tc>
        <w:tc>
          <w:tcPr>
            <w:tcW w:w="425" w:type="dxa"/>
          </w:tcPr>
          <w:p w14:paraId="5267590E" w14:textId="77777777" w:rsidR="00911ABF" w:rsidRPr="00E0758C" w:rsidRDefault="00911ABF" w:rsidP="00911AB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61D04E71" w14:textId="5620D5A4" w:rsidR="00911ABF" w:rsidRDefault="00911ABF" w:rsidP="00911ABF">
            <w:r w:rsidRPr="009519DE">
              <w:t>Zeichne für jedes Bild den Teil ungefähr passend ein. Wie könnte es weitergehen?</w:t>
            </w:r>
          </w:p>
          <w:p w14:paraId="0F5E3585" w14:textId="77777777" w:rsidR="00911ABF" w:rsidRDefault="00911ABF" w:rsidP="00911AB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01CEAB93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2C37FB72" w14:textId="42EFC8B5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CD88D15" wp14:editId="7DED1BCB">
                            <wp:extent cx="914400" cy="407670"/>
                            <wp:effectExtent l="0" t="0" r="19050" b="11430"/>
                            <wp:docPr id="147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9836D1B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7AB60CDE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DD32C9F" wp14:editId="5A1970A5">
                            <wp:extent cx="914400" cy="407670"/>
                            <wp:effectExtent l="0" t="0" r="19050" b="11430"/>
                            <wp:docPr id="149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555B190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3518934A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F124EC2" wp14:editId="1D034FC5">
                            <wp:extent cx="914400" cy="407670"/>
                            <wp:effectExtent l="0" t="0" r="19050" b="11430"/>
                            <wp:docPr id="152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11C410C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0AD7546E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A03D51E" wp14:editId="23180CA3">
                            <wp:extent cx="914400" cy="407670"/>
                            <wp:effectExtent l="0" t="0" r="19050" b="11430"/>
                            <wp:docPr id="158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418F243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11ABF" w14:paraId="366448D7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7098CEF0" w14:textId="03F3A1F9" w:rsidR="00911ABF" w:rsidRDefault="00911ABF" w:rsidP="00911AB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4832" behindDoc="0" locked="0" layoutInCell="1" allowOverlap="1" wp14:anchorId="3B2B37EC" wp14:editId="512454B5">
                            <wp:simplePos x="0" y="0"/>
                            <wp:positionH relativeFrom="column">
                              <wp:posOffset>806450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204217836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523463684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A2FFCB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384661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B39516" w14:textId="451CEC54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4503217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2B37EC" id="_x0000_s1043" style="position:absolute;left:0;text-align:left;margin-left:63.5pt;margin-top:2.95pt;width:19.7pt;height:35.6pt;z-index:253304832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">
                            <v:shape id="Textfeld 3" o:spid="_x0000_s104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DA2FFCB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5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3CB39516" w14:textId="451CEC54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310B393" wp14:editId="6CA99B69">
                            <wp:extent cx="908050" cy="485775"/>
                            <wp:effectExtent l="0" t="0" r="0" b="9525"/>
                            <wp:docPr id="1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85C56CF" w14:textId="148717A6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310B393" id="Text Box 351" o:spid="_x0000_s104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or5A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" filled="f" stroked="f">
                            <v:textbox>
                              <w:txbxContent>
                                <w:p w14:paraId="685C56CF" w14:textId="148717A6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147B14C" w14:textId="53D9AB60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5856" behindDoc="0" locked="0" layoutInCell="1" allowOverlap="1" wp14:anchorId="1FCFB64C" wp14:editId="79D284C8">
                            <wp:simplePos x="0" y="0"/>
                            <wp:positionH relativeFrom="column">
                              <wp:posOffset>831638</wp:posOffset>
                            </wp:positionH>
                            <wp:positionV relativeFrom="paragraph">
                              <wp:posOffset>32597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37978147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230416082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742B25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948568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B2F910" w14:textId="1C3277A1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305905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FCFB64C" id="_x0000_s1048" style="position:absolute;left:0;text-align:left;margin-left:65.5pt;margin-top:2.55pt;width:19.7pt;height:35.6pt;z-index:253305856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">
                            <v:shape id="Textfeld 3" o:spid="_x0000_s1049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6742B25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7B2F910" w14:textId="1C3277A1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57DFF80" wp14:editId="7AFF7EF0">
                            <wp:extent cx="908050" cy="485775"/>
                            <wp:effectExtent l="0" t="0" r="0" b="9525"/>
                            <wp:docPr id="160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445AABB1" w14:textId="40505FB3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57DFF80" id="_x0000_s1052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eXp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TI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Cg3l6e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445AABB1" w14:textId="40505FB3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6696E94" w14:textId="50CC9A28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6880" behindDoc="0" locked="0" layoutInCell="1" allowOverlap="1" wp14:anchorId="3AB78EC8" wp14:editId="1C3CF57A">
                            <wp:simplePos x="0" y="0"/>
                            <wp:positionH relativeFrom="column">
                              <wp:posOffset>786341</wp:posOffset>
                            </wp:positionH>
                            <wp:positionV relativeFrom="paragraph">
                              <wp:posOffset>43603</wp:posOffset>
                            </wp:positionV>
                            <wp:extent cx="342900" cy="452120"/>
                            <wp:effectExtent l="0" t="0" r="0" b="0"/>
                            <wp:wrapNone/>
                            <wp:docPr id="1910614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2900" cy="452120"/>
                                      <a:chOff x="-40133" y="-35363"/>
                                      <a:chExt cx="347729" cy="454465"/>
                                    </a:xfrm>
                                    <a:noFill/>
                                  </wpg:grpSpPr>
                                  <wps:wsp>
                                    <wps:cNvPr id="1649513357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59DC1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5050134" name="Textfeld 3"/>
                                    <wps:cNvSpPr txBox="1"/>
                                    <wps:spPr>
                                      <a:xfrm>
                                        <a:off x="-40133" y="143206"/>
                                        <a:ext cx="347729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621601" w14:textId="084C88DE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2755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B78EC8" id="_x0000_s1053" style="position:absolute;left:0;text-align:left;margin-left:61.9pt;margin-top:3.45pt;width:27pt;height:35.6pt;z-index:253306880;mso-position-horizontal-relative:text;mso-position-vertical-relative:text;mso-width-relative:margin;mso-height-relative:margin" coordorigin="-40133,-35363" coordsize="34772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">
                            <v:shape id="Textfeld 3" o:spid="_x0000_s105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1559DC1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5" type="#_x0000_t202" style="position:absolute;left:-40133;top:143206;width:34772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B621601" w14:textId="084C88DE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927DF5" wp14:editId="19FC91F6">
                            <wp:extent cx="908050" cy="485775"/>
                            <wp:effectExtent l="0" t="0" r="0" b="9525"/>
                            <wp:docPr id="16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003203B6" w14:textId="5724296A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F927DF5" id="_x0000_s105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ECo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To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l0hAq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003203B6" w14:textId="5724296A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5C3DF8F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7C528B5" wp14:editId="39026631">
                            <wp:extent cx="908050" cy="485775"/>
                            <wp:effectExtent l="0" t="0" r="0" b="9525"/>
                            <wp:docPr id="16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3998B7B1" w14:textId="77777777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7C528B5" id="_x0000_s1058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QE0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SY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Px0BN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3998B7B1" w14:textId="77777777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04B3C6B" w14:textId="77777777" w:rsidR="00911ABF" w:rsidRPr="00E0758C" w:rsidRDefault="00911ABF" w:rsidP="00911ABF"/>
        </w:tc>
      </w:tr>
      <w:tr w:rsidR="00911ABF" w:rsidRPr="00E0758C" w14:paraId="3B5ABE2E" w14:textId="77777777" w:rsidTr="00B2675B">
        <w:tc>
          <w:tcPr>
            <w:tcW w:w="709" w:type="dxa"/>
          </w:tcPr>
          <w:p w14:paraId="074E5C47" w14:textId="77777777" w:rsidR="00911ABF" w:rsidRPr="00E0758C" w:rsidRDefault="00911ABF" w:rsidP="00911AB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36C404" w14:textId="77777777" w:rsidR="00911ABF" w:rsidRPr="00E0758C" w:rsidRDefault="00911ABF" w:rsidP="00911ABF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4B38F1F5" w14:textId="050DA646" w:rsidR="00911ABF" w:rsidRDefault="00911ABF" w:rsidP="00911ABF">
            <w:r w:rsidRPr="009519DE">
              <w:t xml:space="preserve">Zeichne für jedes Bild den Teil </w:t>
            </w:r>
            <w:r>
              <w:t xml:space="preserve">zu einem Viertel </w:t>
            </w:r>
            <w:r w:rsidRPr="009519DE">
              <w:t>ungefähr passend ein. Ergänze ein 4. 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16CD3E60" w14:textId="77777777" w:rsidTr="00C221D0">
              <w:trPr>
                <w:trHeight w:val="794"/>
              </w:trPr>
              <w:tc>
                <w:tcPr>
                  <w:tcW w:w="2001" w:type="dxa"/>
                  <w:vAlign w:val="bottom"/>
                </w:tcPr>
                <w:p w14:paraId="6F0FD436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t xml:space="preserve"> </w:t>
                  </w:r>
                </w:p>
                <w:p w14:paraId="62A715F9" w14:textId="5166C7E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53EB50E" wp14:editId="2C173F7E">
                            <wp:extent cx="431800" cy="719455"/>
                            <wp:effectExtent l="0" t="0" r="25400" b="23495"/>
                            <wp:docPr id="183" name="Rechteck 1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71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D6EB658" id="Rechteck 154" o:spid="_x0000_s1026" style="width:34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3F02E6B8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17219C9" wp14:editId="12EB8883">
                            <wp:extent cx="720000" cy="720000"/>
                            <wp:effectExtent l="0" t="0" r="23495" b="23495"/>
                            <wp:docPr id="184" name="Oval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1671F0" id="Oval 155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" filled="f">
                            <v:path arrowok="t"/>
                            <o:lock v:ext="edit" aspectratio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6D5A04F2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92D0F99" wp14:editId="70E0C4DB">
                            <wp:extent cx="1152000" cy="359410"/>
                            <wp:effectExtent l="0" t="0" r="10160" b="21590"/>
                            <wp:docPr id="185" name="Rechteck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15200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21228C2" w14:textId="77777777" w:rsidR="00D4349A" w:rsidRDefault="00D4349A" w:rsidP="009519DE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92D0F99" id="Rechteck 157" o:spid="_x0000_s1059" style="width:90.7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" filled="f">
                            <v:path arrowok="t"/>
                            <v:textbox>
                              <w:txbxContent>
                                <w:p w14:paraId="521228C2" w14:textId="77777777" w:rsidR="00D4349A" w:rsidRDefault="00D4349A" w:rsidP="009519DE"/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bottom"/>
                </w:tcPr>
                <w:p w14:paraId="317CAB88" w14:textId="586BDDE0" w:rsidR="00911ABF" w:rsidRDefault="00911ABF" w:rsidP="00911ABF">
                  <w:pPr>
                    <w:spacing w:line="240" w:lineRule="atLeast"/>
                    <w:jc w:val="center"/>
                  </w:pPr>
                </w:p>
              </w:tc>
            </w:tr>
            <w:tr w:rsidR="00911ABF" w14:paraId="68F78C21" w14:textId="77777777" w:rsidTr="00FD2069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5ADEA4AB" w14:textId="0845D486" w:rsidR="00911ABF" w:rsidRDefault="00911ABF" w:rsidP="00911AB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10976" behindDoc="0" locked="0" layoutInCell="1" allowOverlap="1" wp14:anchorId="39179DFE" wp14:editId="551EF1BE">
                            <wp:simplePos x="0" y="0"/>
                            <wp:positionH relativeFrom="column">
                              <wp:posOffset>643255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14629024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0181147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419C11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4974074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D0364E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36325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9179DFE" id="_x0000_s1060" style="position:absolute;left:0;text-align:left;margin-left:50.65pt;margin-top:2.3pt;width:19.7pt;height:35.6pt;z-index:253310976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">
                            <v:shape id="Textfeld 3" o:spid="_x0000_s106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E419C11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8D0364E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12E067D" wp14:editId="6492976D">
                            <wp:extent cx="908050" cy="485775"/>
                            <wp:effectExtent l="0" t="0" r="0" b="9525"/>
                            <wp:docPr id="16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16761A2" w14:textId="5E6D32C5" w:rsidR="00D4349A" w:rsidRDefault="00D4349A" w:rsidP="00060105">
                                        <w:r>
                                          <w:t>Anteil: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12E067D" id="_x0000_s106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FDk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l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jMxQ5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616761A2" w14:textId="5E6D32C5" w:rsidR="00D4349A" w:rsidRDefault="00D4349A" w:rsidP="00060105">
                                  <w:r>
                                    <w:t>Anteil: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A600C03" w14:textId="27CF7FF9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9952" behindDoc="0" locked="0" layoutInCell="1" allowOverlap="1" wp14:anchorId="5D5FA1D6" wp14:editId="0105C338">
                            <wp:simplePos x="0" y="0"/>
                            <wp:positionH relativeFrom="column">
                              <wp:posOffset>630975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57748472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06617030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B4F96E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093716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A9426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8318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D5FA1D6" id="_x0000_s1065" style="position:absolute;left:0;text-align:left;margin-left:49.7pt;margin-top:2.55pt;width:19.7pt;height:35.6pt;z-index:253309952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">
                            <v:shape id="Textfeld 3" o:spid="_x0000_s106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AB4F96E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F3A9426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B20DEA3" wp14:editId="30044E7E">
                            <wp:extent cx="908050" cy="485775"/>
                            <wp:effectExtent l="0" t="0" r="0" b="9525"/>
                            <wp:docPr id="168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69F1BCD" w14:textId="5AAEB079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B20DEA3" id="_x0000_s106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3lY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kiNo5gK6iPJQZjsQvamSwv4m7OBrFJy/2svUHHWfbI0kqv5chm9lYLlar2g&#13;&#10;AC8r1WVFWElQJZcBOZuC2zA5cu/QNC31mtZg4YYGqU0S+czrpIAMkbSfzBsddxmnV8+/2O4P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PXt5W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269F1BCD" w14:textId="5AAEB079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41B9AB67" w14:textId="3F3B22B1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8928" behindDoc="0" locked="0" layoutInCell="1" allowOverlap="1" wp14:anchorId="07F5AACF" wp14:editId="0A4E830A">
                            <wp:simplePos x="0" y="0"/>
                            <wp:positionH relativeFrom="column">
                              <wp:posOffset>630341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281813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140787261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9D2D8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757405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5C76A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878831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7F5AACF" id="_x0000_s1070" style="position:absolute;left:0;text-align:left;margin-left:49.65pt;margin-top:2.55pt;width:19.7pt;height:35.6pt;z-index:253308928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">
                            <v:shape id="Textfeld 3" o:spid="_x0000_s107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769D2D8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085C76A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65E9B25" wp14:editId="385BB621">
                            <wp:extent cx="908050" cy="485775"/>
                            <wp:effectExtent l="0" t="0" r="0" b="9525"/>
                            <wp:docPr id="18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5EADE02B" w14:textId="62490C4D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65E9B25" id="_x0000_s107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/66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t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g1f+uu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5EADE02B" w14:textId="62490C4D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</w:tcBorders>
                </w:tcPr>
                <w:p w14:paraId="0AF15FDE" w14:textId="6E81E0C8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7904" behindDoc="0" locked="0" layoutInCell="1" allowOverlap="1" wp14:anchorId="6B429BAB" wp14:editId="69A216B8">
                            <wp:simplePos x="0" y="0"/>
                            <wp:positionH relativeFrom="column">
                              <wp:posOffset>636058</wp:posOffset>
                            </wp:positionH>
                            <wp:positionV relativeFrom="paragraph">
                              <wp:posOffset>6985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084305874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33458729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3470F7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497129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9711FE" w14:textId="1CCB3186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23083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B429BAB" id="_x0000_s1075" style="position:absolute;left:0;text-align:left;margin-left:50.1pt;margin-top:.55pt;width:19.7pt;height:35.6pt;z-index:253307904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">
                            <v:shape id="Textfeld 3" o:spid="_x0000_s107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F3470F7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69711FE" w14:textId="1CCB3186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0B62C9F" wp14:editId="5138C002">
                            <wp:extent cx="908050" cy="485775"/>
                            <wp:effectExtent l="0" t="0" r="0" b="9525"/>
                            <wp:docPr id="18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2EE2221" w14:textId="2AD7430F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0B62C9F" id="_x0000_s107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" filled="f" stroked="f">
                            <v:textbox>
                              <w:txbxContent>
                                <w:p w14:paraId="22EE2221" w14:textId="2AD7430F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BC7CEF0" w14:textId="77777777" w:rsidR="00911ABF" w:rsidRPr="00E0758C" w:rsidRDefault="00911ABF" w:rsidP="00911ABF"/>
        </w:tc>
      </w:tr>
      <w:tr w:rsidR="00911ABF" w:rsidRPr="00E0758C" w14:paraId="14227C94" w14:textId="77777777" w:rsidTr="00B2675B">
        <w:tc>
          <w:tcPr>
            <w:tcW w:w="709" w:type="dxa"/>
          </w:tcPr>
          <w:p w14:paraId="233EC141" w14:textId="77777777" w:rsidR="00911ABF" w:rsidRPr="00E0758C" w:rsidRDefault="00911ABF" w:rsidP="00911ABF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4DB2D7A" wp14:editId="655B4E9B">
                  <wp:extent cx="360000" cy="272386"/>
                  <wp:effectExtent l="0" t="0" r="2540" b="0"/>
                  <wp:docPr id="706" name="Grafi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88AC96" w14:textId="77777777" w:rsidR="00911ABF" w:rsidRDefault="00911ABF" w:rsidP="00911ABF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2"/>
          </w:tcPr>
          <w:p w14:paraId="3411177A" w14:textId="77777777" w:rsidR="00FD0B7A" w:rsidRDefault="00911ABF" w:rsidP="00911ABF">
            <w:pPr>
              <w:rPr>
                <w:color w:val="327A86" w:themeColor="text2"/>
              </w:rPr>
            </w:pPr>
            <w:r w:rsidRPr="00543C7A">
              <w:t>Vergleiche jeweils die Bilder</w:t>
            </w:r>
            <w:r w:rsidR="00FD0B7A">
              <w:t xml:space="preserve"> innerhalb der einzelnen Aufgabenteile</w:t>
            </w:r>
            <w:r w:rsidRPr="00543C7A">
              <w:t xml:space="preserve"> </w:t>
            </w:r>
            <w:r w:rsidRPr="00526B93">
              <w:rPr>
                <w:b/>
                <w:bCs/>
                <w:color w:val="327A86" w:themeColor="text2"/>
              </w:rPr>
              <w:t xml:space="preserve">a), b) </w:t>
            </w:r>
            <w:r w:rsidRPr="00526B93">
              <w:t>und</w:t>
            </w:r>
            <w:r w:rsidRPr="00526B93">
              <w:rPr>
                <w:b/>
                <w:bCs/>
                <w:color w:val="327A86" w:themeColor="text2"/>
              </w:rPr>
              <w:t xml:space="preserve"> c).</w:t>
            </w:r>
            <w:r w:rsidRPr="00526B93">
              <w:rPr>
                <w:color w:val="327A86" w:themeColor="text2"/>
              </w:rPr>
              <w:t xml:space="preserve"> </w:t>
            </w:r>
          </w:p>
          <w:p w14:paraId="4B51C564" w14:textId="184BEEB3" w:rsidR="00911ABF" w:rsidRDefault="00911ABF" w:rsidP="00911ABF">
            <w:r w:rsidRPr="00543C7A">
              <w:t>Was stellst du fest?</w:t>
            </w:r>
          </w:p>
          <w:p w14:paraId="1B0E716F" w14:textId="77777777" w:rsidR="00911ABF" w:rsidRPr="009519DE" w:rsidRDefault="00911ABF" w:rsidP="00911ABF"/>
        </w:tc>
      </w:tr>
      <w:tr w:rsidR="00911ABF" w:rsidRPr="00E0758C" w14:paraId="3F7FE09B" w14:textId="77777777" w:rsidTr="00B2675B">
        <w:tc>
          <w:tcPr>
            <w:tcW w:w="709" w:type="dxa"/>
          </w:tcPr>
          <w:p w14:paraId="0A11F7A9" w14:textId="77777777" w:rsidR="00911ABF" w:rsidRDefault="00911ABF" w:rsidP="00911AB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C2E2C8" wp14:editId="22345DEA">
                  <wp:extent cx="313144" cy="272386"/>
                  <wp:effectExtent l="0" t="0" r="0" b="0"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E56C337" w14:textId="77777777" w:rsidR="00911ABF" w:rsidRDefault="00911ABF" w:rsidP="00911ABF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2"/>
          </w:tcPr>
          <w:p w14:paraId="118C175C" w14:textId="6B88351A" w:rsidR="00911ABF" w:rsidRDefault="00911ABF" w:rsidP="00911ABF">
            <w:r>
              <w:t xml:space="preserve">Eine Person erfindet eine Aufgabe wie in </w:t>
            </w:r>
            <w:r w:rsidRPr="00526B93">
              <w:rPr>
                <w:b/>
                <w:bCs/>
                <w:color w:val="327A86" w:themeColor="text2"/>
              </w:rPr>
              <w:t xml:space="preserve">a) </w:t>
            </w:r>
            <w:r w:rsidRPr="00526B93">
              <w:t>oder</w:t>
            </w:r>
            <w:r w:rsidRPr="00526B93">
              <w:rPr>
                <w:b/>
                <w:bCs/>
                <w:color w:val="327A86" w:themeColor="text2"/>
              </w:rPr>
              <w:t xml:space="preserve"> b),</w:t>
            </w:r>
            <w:r w:rsidRPr="00526B93">
              <w:rPr>
                <w:color w:val="327A86" w:themeColor="text2"/>
              </w:rPr>
              <w:t xml:space="preserve"> </w:t>
            </w:r>
            <w:r w:rsidRPr="00180003">
              <w:t>die andere Person löst die Aufgabe.</w:t>
            </w:r>
            <w:r>
              <w:t xml:space="preserve"> </w:t>
            </w:r>
          </w:p>
          <w:p w14:paraId="4668D9FF" w14:textId="77777777" w:rsidR="00911ABF" w:rsidRPr="00543C7A" w:rsidRDefault="00911ABF" w:rsidP="00911ABF">
            <w:r>
              <w:t>Wechselt euch ab.</w:t>
            </w:r>
          </w:p>
        </w:tc>
      </w:tr>
    </w:tbl>
    <w:p w14:paraId="5DD672C9" w14:textId="77777777" w:rsidR="00C221D0" w:rsidRDefault="00C221D0">
      <w:pPr>
        <w:spacing w:after="200" w:line="276" w:lineRule="auto"/>
      </w:pPr>
      <w: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BE1EF5" w14:paraId="1A7C0E51" w14:textId="77777777" w:rsidTr="00B2675B">
        <w:tc>
          <w:tcPr>
            <w:tcW w:w="709" w:type="dxa"/>
          </w:tcPr>
          <w:p w14:paraId="35CFE8C5" w14:textId="77777777" w:rsidR="00BE1EF5" w:rsidRPr="00230A99" w:rsidRDefault="00BE1EF5" w:rsidP="00146F2A">
            <w:pPr>
              <w:pStyle w:val="berschrift3"/>
            </w:pPr>
            <w:r w:rsidRPr="00230A99">
              <w:lastRenderedPageBreak/>
              <w:t>1.</w:t>
            </w:r>
            <w:r w:rsidR="00AD5B2B">
              <w:t>5</w:t>
            </w:r>
          </w:p>
        </w:tc>
        <w:tc>
          <w:tcPr>
            <w:tcW w:w="8461" w:type="dxa"/>
            <w:gridSpan w:val="2"/>
          </w:tcPr>
          <w:p w14:paraId="435EB7F6" w14:textId="2C758C6C" w:rsidR="00BE1EF5" w:rsidRDefault="00AD5B2B" w:rsidP="00146F2A">
            <w:pPr>
              <w:pStyle w:val="berschrift3"/>
              <w:rPr>
                <w:noProof/>
              </w:rPr>
            </w:pPr>
            <w:r w:rsidRPr="00AD5B2B">
              <w:t xml:space="preserve">Was passt zu </w:t>
            </w:r>
            <w:r w:rsidR="00526B93">
              <w:t>Achteln</w:t>
            </w:r>
            <w:r w:rsidRPr="00C77C53">
              <w:t>?</w:t>
            </w:r>
            <w:r w:rsidR="00077386">
              <w:rPr>
                <w:noProof/>
              </w:rPr>
              <w:t xml:space="preserve"> </w:t>
            </w:r>
          </w:p>
          <w:p w14:paraId="0421A9CF" w14:textId="1383CA38" w:rsidR="00077386" w:rsidRPr="00077386" w:rsidRDefault="00077386" w:rsidP="00077386">
            <w:pPr>
              <w:rPr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62112" behindDoc="0" locked="0" layoutInCell="1" allowOverlap="1" wp14:anchorId="2C22EA64" wp14:editId="40CD6ADB">
                      <wp:simplePos x="0" y="0"/>
                      <wp:positionH relativeFrom="column">
                        <wp:posOffset>1515876</wp:posOffset>
                      </wp:positionH>
                      <wp:positionV relativeFrom="paragraph">
                        <wp:posOffset>86874</wp:posOffset>
                      </wp:positionV>
                      <wp:extent cx="125730" cy="308421"/>
                      <wp:effectExtent l="0" t="0" r="7620" b="0"/>
                      <wp:wrapNone/>
                      <wp:docPr id="16556173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8421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1839671795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9CE969" w14:textId="1606A3F2" w:rsidR="00D4349A" w:rsidRPr="00B2675B" w:rsidRDefault="00D4349A" w:rsidP="00526B93">
                                    <w:r w:rsidRPr="00B2675B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82742527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0310D" w14:textId="337132C8" w:rsidR="00D4349A" w:rsidRPr="00B2675B" w:rsidRDefault="00D4349A" w:rsidP="00526B93">
                                    <w:r w:rsidRPr="00B2675B"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103028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2EA64" id="_x0000_s1080" style="position:absolute;margin-left:119.35pt;margin-top:6.85pt;width:9.9pt;height:24.3pt;z-index:252762112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">
                      <v:shape id="Textfeld 3" o:spid="_x0000_s1081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1D9CE969" w14:textId="1606A3F2" w:rsidR="00D4349A" w:rsidRPr="00B2675B" w:rsidRDefault="00D4349A" w:rsidP="00526B93">
                              <w:r w:rsidRPr="00B2675B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82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10310D" w14:textId="337132C8" w:rsidR="00D4349A" w:rsidRPr="00B2675B" w:rsidRDefault="00D4349A" w:rsidP="00526B93">
                              <w:r w:rsidRPr="00B2675B"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8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80E69" w14:paraId="199A88ED" w14:textId="77777777" w:rsidTr="00B2675B">
        <w:tc>
          <w:tcPr>
            <w:tcW w:w="709" w:type="dxa"/>
          </w:tcPr>
          <w:p w14:paraId="4B750FD4" w14:textId="407A20D1" w:rsidR="00380E69" w:rsidRPr="00E0758C" w:rsidRDefault="00380E69" w:rsidP="00CD1AE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849D6C8" wp14:editId="37DAF0F9">
                  <wp:extent cx="360000" cy="272386"/>
                  <wp:effectExtent l="0" t="0" r="254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ED1F7D" w14:textId="0AA7FDA8" w:rsidR="00380E69" w:rsidRDefault="00380E69" w:rsidP="00CD1AEB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E2B00BF" w14:textId="6139F047" w:rsidR="00380E69" w:rsidRDefault="00380E69" w:rsidP="00380E69">
            <w:pPr>
              <w:spacing w:line="240" w:lineRule="atLeast"/>
            </w:pPr>
            <w:r w:rsidRPr="00AD5B2B">
              <w:t>Was passt zum Anteil</w:t>
            </w:r>
            <w:r w:rsidR="001379EA">
              <w:t xml:space="preserve"> </w:t>
            </w:r>
            <w:r>
              <w:t xml:space="preserve"> </w:t>
            </w:r>
            <w:r w:rsidR="00526B93">
              <w:t xml:space="preserve"> </w:t>
            </w:r>
            <w:proofErr w:type="gramStart"/>
            <w:r w:rsidR="00526B93">
              <w:t xml:space="preserve"> </w:t>
            </w:r>
            <w:r>
              <w:rPr>
                <w:rFonts w:eastAsiaTheme="minorEastAsia"/>
              </w:rPr>
              <w:t xml:space="preserve"> </w:t>
            </w:r>
            <w:r w:rsidRPr="00AD5B2B">
              <w:t>?</w:t>
            </w:r>
            <w:proofErr w:type="gramEnd"/>
            <w:r w:rsidRPr="00AD5B2B">
              <w:t xml:space="preserve"> Erkläre</w:t>
            </w:r>
            <w:r w:rsidR="00077386">
              <w:t>.</w:t>
            </w:r>
          </w:p>
          <w:p w14:paraId="360F4C39" w14:textId="77777777" w:rsidR="00077386" w:rsidRDefault="00077386" w:rsidP="00380E69">
            <w:pPr>
              <w:spacing w:line="240" w:lineRule="atLeast"/>
              <w:rPr>
                <w:noProof/>
              </w:rPr>
            </w:pPr>
          </w:p>
          <w:tbl>
            <w:tblPr>
              <w:tblStyle w:val="Tabellenraster"/>
              <w:tblW w:w="79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7"/>
              <w:gridCol w:w="1587"/>
              <w:gridCol w:w="1601"/>
              <w:gridCol w:w="1601"/>
              <w:gridCol w:w="1601"/>
            </w:tblGrid>
            <w:tr w:rsidR="00380E69" w14:paraId="2AF4A149" w14:textId="77777777" w:rsidTr="005B4C4F">
              <w:trPr>
                <w:trHeight w:val="50"/>
              </w:trPr>
              <w:tc>
                <w:tcPr>
                  <w:tcW w:w="1587" w:type="dxa"/>
                  <w:vAlign w:val="center"/>
                </w:tcPr>
                <w:p w14:paraId="05D342D4" w14:textId="77777777" w:rsidR="00380E69" w:rsidRDefault="00380E69" w:rsidP="00380E69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587" w:type="dxa"/>
                  <w:vAlign w:val="center"/>
                </w:tcPr>
                <w:p w14:paraId="14B75F8A" w14:textId="77777777" w:rsidR="00380E69" w:rsidRDefault="00380E69" w:rsidP="00380E69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1601" w:type="dxa"/>
                  <w:vAlign w:val="center"/>
                </w:tcPr>
                <w:p w14:paraId="59D8DE2A" w14:textId="77777777" w:rsidR="00380E69" w:rsidRDefault="00380E69" w:rsidP="00380E69">
                  <w:pPr>
                    <w:spacing w:line="240" w:lineRule="atLeast"/>
                  </w:pPr>
                  <w:r>
                    <w:t>(3)</w:t>
                  </w:r>
                </w:p>
              </w:tc>
              <w:tc>
                <w:tcPr>
                  <w:tcW w:w="1601" w:type="dxa"/>
                  <w:vAlign w:val="center"/>
                </w:tcPr>
                <w:p w14:paraId="6FCFD177" w14:textId="77777777" w:rsidR="00380E69" w:rsidRDefault="00380E69" w:rsidP="00380E69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1601" w:type="dxa"/>
                  <w:vAlign w:val="center"/>
                </w:tcPr>
                <w:p w14:paraId="12A3A4C4" w14:textId="77777777" w:rsidR="00380E69" w:rsidRDefault="00380E69" w:rsidP="00380E69">
                  <w:pPr>
                    <w:spacing w:line="240" w:lineRule="atLeast"/>
                  </w:pPr>
                  <w:r>
                    <w:t>(5)</w:t>
                  </w:r>
                </w:p>
              </w:tc>
            </w:tr>
            <w:tr w:rsidR="00380E69" w14:paraId="47B783FD" w14:textId="77777777" w:rsidTr="005B4C4F">
              <w:trPr>
                <w:trHeight w:val="1588"/>
              </w:trPr>
              <w:tc>
                <w:tcPr>
                  <w:tcW w:w="1587" w:type="dxa"/>
                  <w:vAlign w:val="center"/>
                </w:tcPr>
                <w:p w14:paraId="05DC3C33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64F531B" wp14:editId="0C34169E">
                        <wp:extent cx="864000" cy="462276"/>
                        <wp:effectExtent l="0" t="0" r="0" b="0"/>
                        <wp:docPr id="195" name="Grafik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1.5a1.eps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462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7" w:type="dxa"/>
                  <w:vAlign w:val="center"/>
                </w:tcPr>
                <w:p w14:paraId="6CFE195C" w14:textId="00CD948D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45545CC7" wp14:editId="50780CAB">
                        <wp:extent cx="864000" cy="539792"/>
                        <wp:effectExtent l="0" t="0" r="0" b="0"/>
                        <wp:docPr id="196" name="Grafik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5a2.eps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539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B1FDE66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2896" behindDoc="0" locked="0" layoutInCell="1" allowOverlap="1" wp14:anchorId="288AD5D0" wp14:editId="33978D61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975995" cy="1028700"/>
                            <wp:effectExtent l="0" t="0" r="40005" b="10160"/>
                            <wp:wrapNone/>
                            <wp:docPr id="214" name="Rechteck: gefaltete Ecke 2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5995" cy="1028700"/>
                                    </a:xfrm>
                                    <a:prstGeom prst="foldedCorner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B1DC99" w14:textId="173D794D" w:rsidR="00D4349A" w:rsidRPr="00351E2B" w:rsidRDefault="00D4349A" w:rsidP="00380E69">
                                        <w:pPr>
                                          <w:pStyle w:val="SprechbaseBeschreibung"/>
                                        </w:pPr>
                                        <w:r w:rsidRPr="00351E2B">
                                          <w:t>8 Kinder teilen sich eine Pizza. Dann bekommt jedes Kind</w:t>
                                        </w:r>
                                        <w:r w:rsidR="007C735A">
                                          <w:t xml:space="preserve"> </w:t>
                                        </w:r>
                                        <w:r w:rsidRPr="00351E2B">
                                          <w:t>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88AD5D0" id="_x0000_t65" coordsize="21600,21600" o:spt="65" adj="18900" path="m,l,21600@0,21600,21600@0,21600,xem@0,21600nfl@3@5c@7@9@11@13,21600@0e">
                            <v:formulas>
                              <v:f eqn="val #0"/>
                              <v:f eqn="sum 21600 0 @0"/>
                              <v:f eqn="prod @1 8481 32768"/>
                              <v:f eqn="sum @2 @0 0"/>
                              <v:f eqn="prod @1 1117 32768"/>
                              <v:f eqn="sum @4 @0 0"/>
                              <v:f eqn="prod @1 11764 32768"/>
                              <v:f eqn="sum @6 @0 0"/>
                              <v:f eqn="prod @1 6144 32768"/>
                              <v:f eqn="sum @8 @0 0"/>
                              <v:f eqn="prod @1 20480 32768"/>
                              <v:f eqn="sum @10 @0 0"/>
                              <v:f eqn="prod @1 6144 32768"/>
                              <v:f eqn="sum @12 @0 0"/>
                            </v:formulas>
                            <v:path o:extrusionok="f" gradientshapeok="t" o:connecttype="rect" textboxrect="0,0,21600,@13"/>
                            <v:handles>
                              <v:h position="#0,bottomRight" xrange="10800,21600"/>
                            </v:handles>
                            <o:complex v:ext="view"/>
                          </v:shapetype>
                          <v:shape id="Rechteck: gefaltete Ecke 214" o:spid="_x0000_s1084" type="#_x0000_t65" style="position:absolute;left:0;text-align:left;margin-left:1.35pt;margin-top:-1.5pt;width:76.85pt;height:81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" adj="18000" filled="f" strokecolor="black [3213]">
                            <v:stroke joinstyle="miter"/>
                            <v:textbox style="mso-fit-shape-to-text:t" inset="1mm,1mm,1mm,1mm">
                              <w:txbxContent>
                                <w:p w14:paraId="08B1DC99" w14:textId="173D794D" w:rsidR="00D4349A" w:rsidRPr="00351E2B" w:rsidRDefault="00D4349A" w:rsidP="00380E69">
                                  <w:pPr>
                                    <w:pStyle w:val="SprechbaseBeschreibung"/>
                                  </w:pPr>
                                  <w:r w:rsidRPr="00351E2B">
                                    <w:t>8 Kinder teilen sich eine Pizza. Dann bekommt jedes Kind</w:t>
                                  </w:r>
                                  <w:r w:rsidR="007C735A">
                                    <w:t xml:space="preserve"> </w:t>
                                  </w:r>
                                  <w:r w:rsidRPr="00351E2B">
                                    <w:t>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1" w:type="dxa"/>
                  <w:vAlign w:val="center"/>
                </w:tcPr>
                <w:p w14:paraId="40A3D22F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ECA553E" wp14:editId="7334F912">
                        <wp:extent cx="864000" cy="398216"/>
                        <wp:effectExtent l="0" t="0" r="0" b="1905"/>
                        <wp:docPr id="215" name="Grafik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1.5a4.eps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398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7C33AE6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24427AA" wp14:editId="1BB295FA">
                        <wp:extent cx="864000" cy="611941"/>
                        <wp:effectExtent l="0" t="0" r="0" b="0"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1.5a5.eps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611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7E1329" w14:textId="1D4D889C" w:rsidR="00380E69" w:rsidRDefault="00380E69" w:rsidP="00CD1AEB">
            <w:pPr>
              <w:spacing w:line="240" w:lineRule="atLeast"/>
              <w:jc w:val="center"/>
              <w:rPr>
                <w:noProof/>
              </w:rPr>
            </w:pPr>
          </w:p>
          <w:p w14:paraId="77DDF8B1" w14:textId="54749C00" w:rsidR="00380E69" w:rsidRPr="00180003" w:rsidDel="00A971D6" w:rsidRDefault="00380E69" w:rsidP="00380E6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CD1AEB" w14:paraId="5D5711D8" w14:textId="77777777" w:rsidTr="00B2675B">
        <w:tc>
          <w:tcPr>
            <w:tcW w:w="709" w:type="dxa"/>
          </w:tcPr>
          <w:p w14:paraId="3CD8E118" w14:textId="77777777" w:rsidR="00CD1AEB" w:rsidRPr="00E0758C" w:rsidRDefault="00CD1AEB" w:rsidP="00CD1AEB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516DA26" wp14:editId="616341AA">
                  <wp:extent cx="360000" cy="272386"/>
                  <wp:effectExtent l="0" t="0" r="2540" b="0"/>
                  <wp:docPr id="713" name="Grafik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02BE2" w14:textId="42DE6A7E" w:rsidR="00CD1AEB" w:rsidRDefault="00CD1AEB" w:rsidP="00CD1AEB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758D3281" w14:textId="3139375A" w:rsidR="00CD1AEB" w:rsidRDefault="00C5779D" w:rsidP="00CD1AEB">
            <w:pPr>
              <w:spacing w:line="240" w:lineRule="atLeast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8752" behindDoc="0" locked="0" layoutInCell="1" allowOverlap="1" wp14:anchorId="7A39F081" wp14:editId="56CC1A71">
                      <wp:simplePos x="0" y="0"/>
                      <wp:positionH relativeFrom="column">
                        <wp:posOffset>-48684</wp:posOffset>
                      </wp:positionH>
                      <wp:positionV relativeFrom="paragraph">
                        <wp:posOffset>106256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B9841A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9F081" id="Gruppieren 19" o:spid="_x0000_s1085" style="position:absolute;left:0;text-align:left;margin-left:-3.85pt;margin-top:8.35pt;width:38.4pt;height:62.5pt;z-index:253258752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wvan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86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46" o:title="" chromakey="white"/>
                      </v:shape>
                      <v:shape id="Textfeld 12" o:spid="_x0000_s108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B9841A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78775" w14:textId="0A121086" w:rsidR="00CD1AEB" w:rsidRDefault="008434E6" w:rsidP="00CD1AEB">
            <w:pPr>
              <w:spacing w:line="240" w:lineRule="atLeas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55B29B03" wp14:editId="51821B21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96385</wp:posOffset>
                      </wp:positionV>
                      <wp:extent cx="125730" cy="307975"/>
                      <wp:effectExtent l="0" t="0" r="1270" b="0"/>
                      <wp:wrapNone/>
                      <wp:docPr id="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7975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2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52621B" w14:textId="77777777" w:rsidR="001379EA" w:rsidRPr="00384A21" w:rsidRDefault="001379EA" w:rsidP="00137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223A9" w14:textId="77777777" w:rsidR="001379EA" w:rsidRPr="00384A21" w:rsidRDefault="001379EA" w:rsidP="00137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erade Verbindung 1"/>
                              <wps:cNvCnPr/>
                              <wps:spPr>
                                <a:xfrm>
                                  <a:off x="57425" y="186132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29B03" id="_x0000_s1088" style="position:absolute;left:0;text-align:left;margin-left:127.2pt;margin-top:7.6pt;width:9.9pt;height:24.25pt;z-index:253603840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">
                      <v:shape id="Textfeld 3" o:spid="_x0000_s1089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" fillcolor="white [3201]" stroked="f" strokeweight=".5pt">
                        <v:textbox style="mso-fit-shape-to-text:t" inset="0,0,0,0">
                          <w:txbxContent>
                            <w:p w14:paraId="2D52621B" w14:textId="77777777" w:rsidR="001379EA" w:rsidRPr="00384A21" w:rsidRDefault="001379EA" w:rsidP="00137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0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44223A9" w14:textId="77777777" w:rsidR="001379EA" w:rsidRPr="00384A21" w:rsidRDefault="001379EA" w:rsidP="00137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91" style="position:absolute;visibility:visible;mso-wrap-style:square" from="57425,186132" to="147697,186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E34D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6806962E" wp14:editId="49D33E81">
                      <wp:simplePos x="0" y="0"/>
                      <wp:positionH relativeFrom="column">
                        <wp:posOffset>3977612</wp:posOffset>
                      </wp:positionH>
                      <wp:positionV relativeFrom="paragraph">
                        <wp:posOffset>380077</wp:posOffset>
                      </wp:positionV>
                      <wp:extent cx="125730" cy="308421"/>
                      <wp:effectExtent l="0" t="0" r="7620" b="0"/>
                      <wp:wrapNone/>
                      <wp:docPr id="3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8421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3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61AD86" w14:textId="77777777" w:rsidR="006E34D6" w:rsidRPr="00384A21" w:rsidRDefault="006E34D6" w:rsidP="006E34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A93EE4" w14:textId="77777777" w:rsidR="006E34D6" w:rsidRPr="00384A21" w:rsidRDefault="006E34D6" w:rsidP="006E34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6962E" id="_x0000_s1092" style="position:absolute;left:0;text-align:left;margin-left:313.2pt;margin-top:29.95pt;width:9.9pt;height:24.3pt;z-index:253605888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">
                      <v:shape id="Textfeld 3" o:spid="_x0000_s1093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" fillcolor="white [3201]" stroked="f" strokeweight=".5pt">
                        <v:textbox style="mso-fit-shape-to-text:t" inset="0,0,0,0">
                          <w:txbxContent>
                            <w:p w14:paraId="5361AD86" w14:textId="77777777" w:rsidR="006E34D6" w:rsidRPr="00384A21" w:rsidRDefault="006E34D6" w:rsidP="006E34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4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4A93EE4" w14:textId="77777777" w:rsidR="006E34D6" w:rsidRPr="00384A21" w:rsidRDefault="006E34D6" w:rsidP="006E34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9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/u0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pK/weyieAVzcAQAA//8DAFBLAQItABQABgAIAAAAIQDb4fbL7gAAAIUBAAATAAAAAAAA&#13;&#10;AAAAAAAAAAAAAABbQ29udGVudF9UeXBlc10ueG1sUEsBAi0AFAAGAAgAAAAhAFr0LFu/AAAAFQEA&#13;&#10;AAsAAAAAAAAAAAAAAAAAHwEAAF9yZWxzLy5yZWxzUEsBAi0AFAAGAAgAAAAhAIUL+7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E34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A9994EA" wp14:editId="244D8284">
                      <wp:simplePos x="0" y="0"/>
                      <wp:positionH relativeFrom="column">
                        <wp:posOffset>3144184</wp:posOffset>
                      </wp:positionH>
                      <wp:positionV relativeFrom="paragraph">
                        <wp:posOffset>378450</wp:posOffset>
                      </wp:positionV>
                      <wp:extent cx="1157736" cy="625475"/>
                      <wp:effectExtent l="0" t="0" r="118745" b="22225"/>
                      <wp:wrapTopAndBottom/>
                      <wp:docPr id="35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57736" cy="62547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F8C0E" w14:textId="0E88BFD5" w:rsidR="00D4349A" w:rsidRPr="00556218" w:rsidRDefault="00D4349A" w:rsidP="00B2675B">
                                  <w:pPr>
                                    <w:spacing w:after="120" w:line="240" w:lineRule="atLeast"/>
                                  </w:pPr>
                                  <w:r w:rsidRPr="00556218">
                                    <w:t xml:space="preserve">Das </w:t>
                                  </w:r>
                                  <w:r>
                                    <w:t>ist nicht</w:t>
                                  </w:r>
                                  <w:r w:rsidR="006E34D6">
                                    <w:t xml:space="preserve">  </w:t>
                                  </w:r>
                                  <w:proofErr w:type="gramStart"/>
                                  <w:r w:rsidR="006E34D6">
                                    <w:t xml:space="preserve">  </w:t>
                                  </w:r>
                                  <w:r w:rsidR="007C735A">
                                    <w:t>!</w:t>
                                  </w:r>
                                  <w:proofErr w:type="gramEnd"/>
                                  <w:r w:rsidR="004916D8">
                                    <w:t xml:space="preserve"> </w:t>
                                  </w:r>
                                </w:p>
                                <w:p w14:paraId="5EACECD2" w14:textId="77777777" w:rsidR="00D4349A" w:rsidRPr="006518F9" w:rsidRDefault="00D4349A" w:rsidP="006D7882">
                                  <w:pPr>
                                    <w:spacing w:line="240" w:lineRule="atLeast"/>
                                  </w:pPr>
                                  <w:r>
                                    <w:t>Da fehlt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994E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96" type="#_x0000_t62" style="position:absolute;left:0;text-align:left;margin-left:247.55pt;margin-top:29.8pt;width:91.15pt;height:49.25pt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" adj="-1606,6320" strokecolor="#a5a5a5 [2092]" strokeweight="1pt">
                      <v:textbox inset="2mm,2mm,2mm,2mm">
                        <w:txbxContent>
                          <w:p w14:paraId="58FF8C0E" w14:textId="0E88BFD5" w:rsidR="00D4349A" w:rsidRPr="00556218" w:rsidRDefault="00D4349A" w:rsidP="00B2675B">
                            <w:pPr>
                              <w:spacing w:after="120" w:line="240" w:lineRule="atLeast"/>
                            </w:pPr>
                            <w:r w:rsidRPr="00556218">
                              <w:t xml:space="preserve">Das </w:t>
                            </w:r>
                            <w:r>
                              <w:t>ist nicht</w:t>
                            </w:r>
                            <w:r w:rsidR="006E34D6">
                              <w:t xml:space="preserve">  </w:t>
                            </w:r>
                            <w:proofErr w:type="gramStart"/>
                            <w:r w:rsidR="006E34D6">
                              <w:t xml:space="preserve">  </w:t>
                            </w:r>
                            <w:r w:rsidR="007C735A">
                              <w:t>!</w:t>
                            </w:r>
                            <w:proofErr w:type="gramEnd"/>
                            <w:r w:rsidR="004916D8">
                              <w:t xml:space="preserve"> </w:t>
                            </w:r>
                          </w:p>
                          <w:p w14:paraId="5EACECD2" w14:textId="77777777" w:rsidR="00D4349A" w:rsidRPr="006518F9" w:rsidRDefault="00D4349A" w:rsidP="006D7882">
                            <w:pPr>
                              <w:spacing w:line="240" w:lineRule="atLeast"/>
                            </w:pPr>
                            <w:r>
                              <w:t>Da fehlt die 1.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4916D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1B831567" wp14:editId="3A72CE5B">
                      <wp:simplePos x="0" y="0"/>
                      <wp:positionH relativeFrom="column">
                        <wp:posOffset>4389927</wp:posOffset>
                      </wp:positionH>
                      <wp:positionV relativeFrom="paragraph">
                        <wp:posOffset>279234</wp:posOffset>
                      </wp:positionV>
                      <wp:extent cx="629920" cy="867004"/>
                      <wp:effectExtent l="0" t="0" r="0" b="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867004"/>
                                <a:chOff x="-46141" y="354227"/>
                                <a:chExt cx="629920" cy="86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141" y="354227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 rot="10800000" flipV="1">
                                  <a:off x="144925" y="984147"/>
                                  <a:ext cx="349885" cy="237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1C91A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831567" id="Gruppieren 21" o:spid="_x0000_s1097" style="position:absolute;left:0;text-align:left;margin-left:345.65pt;margin-top:22pt;width:49.6pt;height:68.25pt;z-index:253246464;mso-position-horizontal-relative:text;mso-position-vertical-relative:text;mso-height-relative:margin" coordorigin="-461,3542" coordsize="6299,86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">
                      <v:shape id="Grafik 3" o:spid="_x0000_s1098" type="#_x0000_t75" style="position:absolute;left:-461;top:3542;width:629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48" o:title="" chromakey="white"/>
                      </v:shape>
                      <v:shape id="Textfeld 12" o:spid="_x0000_s1099" type="#_x0000_t202" style="position:absolute;left:1449;top:9841;width:3499;height:2371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B11C91A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77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7A558D0C" wp14:editId="0D4ED4FC">
                      <wp:simplePos x="0" y="0"/>
                      <wp:positionH relativeFrom="column">
                        <wp:posOffset>533475</wp:posOffset>
                      </wp:positionH>
                      <wp:positionV relativeFrom="paragraph">
                        <wp:posOffset>99483</wp:posOffset>
                      </wp:positionV>
                      <wp:extent cx="1696433" cy="631190"/>
                      <wp:effectExtent l="139700" t="0" r="18415" b="16510"/>
                      <wp:wrapSquare wrapText="bothSides"/>
                      <wp:docPr id="27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433" cy="63119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D51F1F" w14:textId="5C50F5B6" w:rsidR="00D4349A" w:rsidRPr="00556218" w:rsidRDefault="00D4349A" w:rsidP="00B2675B">
                                  <w:pPr>
                                    <w:spacing w:after="120" w:line="240" w:lineRule="atLeast"/>
                                  </w:pPr>
                                  <w:r w:rsidRPr="00556218">
                                    <w:t>Das Bild passt zu</w:t>
                                  </w:r>
                                  <w:r w:rsidR="001379EA">
                                    <w:t xml:space="preserve">   </w:t>
                                  </w:r>
                                  <w:proofErr w:type="gramStart"/>
                                  <w:r w:rsidR="001379EA">
                                    <w:t xml:space="preserve">  </w:t>
                                  </w:r>
                                  <w:r w:rsidR="007C735A">
                                    <w:t>,</w:t>
                                  </w:r>
                                  <w:proofErr w:type="gramEnd"/>
                                  <w:r>
                                    <w:t xml:space="preserve">   </w:t>
                                  </w:r>
                                </w:p>
                                <w:p w14:paraId="0917A3AF" w14:textId="66991EDD" w:rsidR="00D4349A" w:rsidRPr="006518F9" w:rsidRDefault="007C735A" w:rsidP="006D7882">
                                  <w:pPr>
                                    <w:spacing w:line="240" w:lineRule="atLeast"/>
                                  </w:pPr>
                                  <w:r>
                                    <w:t>d</w:t>
                                  </w:r>
                                  <w:r w:rsidR="00D4349A">
                                    <w:t xml:space="preserve">enn es sind </w:t>
                                  </w:r>
                                  <w:r w:rsidR="00D4349A" w:rsidRPr="00556218">
                                    <w:t>acht Stücke</w:t>
                                  </w:r>
                                  <w:r w:rsidR="00D4349A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58D0C" id="_x0000_s1100" type="#_x0000_t62" style="position:absolute;left:0;text-align:left;margin-left:42pt;margin-top:7.85pt;width:133.6pt;height:49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" adj="-1606,6320" strokecolor="#a5a5a5 [2092]" strokeweight="1pt">
                      <v:textbox inset="2mm,2mm,2mm,2mm">
                        <w:txbxContent>
                          <w:p w14:paraId="16D51F1F" w14:textId="5C50F5B6" w:rsidR="00D4349A" w:rsidRPr="00556218" w:rsidRDefault="00D4349A" w:rsidP="00B2675B">
                            <w:pPr>
                              <w:spacing w:after="120" w:line="240" w:lineRule="atLeast"/>
                            </w:pPr>
                            <w:r w:rsidRPr="00556218">
                              <w:t>Das Bild passt zu</w:t>
                            </w:r>
                            <w:r w:rsidR="001379EA">
                              <w:t xml:space="preserve">   </w:t>
                            </w:r>
                            <w:proofErr w:type="gramStart"/>
                            <w:r w:rsidR="001379EA">
                              <w:t xml:space="preserve">  </w:t>
                            </w:r>
                            <w:r w:rsidR="007C735A">
                              <w:t>,</w:t>
                            </w:r>
                            <w:proofErr w:type="gramEnd"/>
                            <w:r>
                              <w:t xml:space="preserve">   </w:t>
                            </w:r>
                          </w:p>
                          <w:p w14:paraId="0917A3AF" w14:textId="66991EDD" w:rsidR="00D4349A" w:rsidRPr="006518F9" w:rsidRDefault="007C735A" w:rsidP="006D7882">
                            <w:pPr>
                              <w:spacing w:line="240" w:lineRule="atLeast"/>
                            </w:pPr>
                            <w:r>
                              <w:t>d</w:t>
                            </w:r>
                            <w:r w:rsidR="00D4349A">
                              <w:t xml:space="preserve">enn es sind </w:t>
                            </w:r>
                            <w:r w:rsidR="00D4349A" w:rsidRPr="00556218">
                              <w:t>acht Stücke</w:t>
                            </w:r>
                            <w:r w:rsidR="00D4349A"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1AEB">
              <w:rPr>
                <w:noProof/>
              </w:rPr>
              <w:drawing>
                <wp:inline distT="0" distB="0" distL="0" distR="0" wp14:anchorId="486C9E97" wp14:editId="5D18D0DE">
                  <wp:extent cx="2093258" cy="278011"/>
                  <wp:effectExtent l="0" t="0" r="2540" b="8255"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b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58" cy="2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47271" w14:textId="4AAFE8ED" w:rsidR="00A971D6" w:rsidRDefault="00A971D6" w:rsidP="00CD1AEB"/>
        </w:tc>
      </w:tr>
      <w:tr w:rsidR="00A971D6" w14:paraId="7CBC6B2D" w14:textId="77777777" w:rsidTr="00B2675B">
        <w:tc>
          <w:tcPr>
            <w:tcW w:w="709" w:type="dxa"/>
          </w:tcPr>
          <w:p w14:paraId="72B04282" w14:textId="77777777" w:rsidR="00A971D6" w:rsidRPr="00E0758C" w:rsidRDefault="00A971D6" w:rsidP="00CD1AE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EF4670A" w14:textId="77777777" w:rsidR="00A971D6" w:rsidRDefault="00A971D6" w:rsidP="00CD1AEB">
            <w:pPr>
              <w:pStyle w:val="Nummerierung"/>
            </w:pPr>
          </w:p>
        </w:tc>
        <w:tc>
          <w:tcPr>
            <w:tcW w:w="8036" w:type="dxa"/>
          </w:tcPr>
          <w:p w14:paraId="3121E78A" w14:textId="606C53C4" w:rsidR="00A971D6" w:rsidRPr="00180003" w:rsidRDefault="00A971D6" w:rsidP="00CD1AEB">
            <w:pPr>
              <w:rPr>
                <w:noProof/>
              </w:rPr>
            </w:pPr>
            <w:r w:rsidRPr="00180003">
              <w:rPr>
                <w:noProof/>
              </w:rPr>
              <w:t>Was meint Emily mit „Da fehlt die 1</w:t>
            </w:r>
            <w:r w:rsidR="007C735A">
              <w:rPr>
                <w:noProof/>
              </w:rPr>
              <w:t>.</w:t>
            </w:r>
            <w:r w:rsidRPr="00180003">
              <w:rPr>
                <w:noProof/>
              </w:rPr>
              <w:t>“? Erkläre.</w:t>
            </w:r>
            <w:r w:rsidR="00526B93">
              <w:rPr>
                <w:noProof/>
              </w:rPr>
              <w:t xml:space="preserve"> </w:t>
            </w:r>
          </w:p>
        </w:tc>
      </w:tr>
      <w:tr w:rsidR="00CD1AEB" w14:paraId="3C1930A2" w14:textId="77777777" w:rsidTr="00B2675B">
        <w:tc>
          <w:tcPr>
            <w:tcW w:w="709" w:type="dxa"/>
          </w:tcPr>
          <w:p w14:paraId="70547F88" w14:textId="77777777" w:rsidR="00CD1AEB" w:rsidRPr="00690EC9" w:rsidRDefault="00CD1AEB" w:rsidP="00CD1AEB">
            <w:pPr>
              <w:pStyle w:val="berschrift3"/>
            </w:pPr>
            <w:r w:rsidRPr="00690EC9">
              <w:t>1.6</w:t>
            </w:r>
          </w:p>
        </w:tc>
        <w:tc>
          <w:tcPr>
            <w:tcW w:w="8461" w:type="dxa"/>
            <w:gridSpan w:val="2"/>
          </w:tcPr>
          <w:p w14:paraId="74AD6C1B" w14:textId="38E00689" w:rsidR="00CD1AEB" w:rsidRPr="00690EC9" w:rsidRDefault="00077386" w:rsidP="00CD1AEB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67232" behindDoc="0" locked="0" layoutInCell="1" allowOverlap="1" wp14:anchorId="36399B80" wp14:editId="23892DA0">
                      <wp:simplePos x="0" y="0"/>
                      <wp:positionH relativeFrom="column">
                        <wp:posOffset>1817857</wp:posOffset>
                      </wp:positionH>
                      <wp:positionV relativeFrom="paragraph">
                        <wp:posOffset>322226</wp:posOffset>
                      </wp:positionV>
                      <wp:extent cx="125799" cy="285750"/>
                      <wp:effectExtent l="0" t="0" r="1270" b="6350"/>
                      <wp:wrapNone/>
                      <wp:docPr id="3858126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99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156481925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26349" w14:textId="77777777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3756706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E379DA" w14:textId="07963F80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874767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99B80" id="_x0000_s1101" style="position:absolute;margin-left:143.15pt;margin-top:25.35pt;width:9.9pt;height:22.5pt;z-index:252767232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">
                      <v:shape id="Textfeld 3" o:spid="_x0000_s1102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0F226349" w14:textId="77777777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E379DA" w14:textId="07963F80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1AEB" w:rsidRPr="00690EC9">
              <w:t xml:space="preserve">Anteile herausfinden </w:t>
            </w:r>
          </w:p>
        </w:tc>
      </w:tr>
      <w:tr w:rsidR="00CD1AEB" w14:paraId="0E963251" w14:textId="77777777" w:rsidTr="00B2675B">
        <w:tc>
          <w:tcPr>
            <w:tcW w:w="709" w:type="dxa"/>
          </w:tcPr>
          <w:p w14:paraId="10AF2058" w14:textId="43F0684D" w:rsidR="00CD1AEB" w:rsidRPr="00690EC9" w:rsidRDefault="00CD1AEB" w:rsidP="00CD1AEB">
            <w:pPr>
              <w:pStyle w:val="berschrift3"/>
            </w:pPr>
          </w:p>
        </w:tc>
        <w:tc>
          <w:tcPr>
            <w:tcW w:w="8461" w:type="dxa"/>
            <w:gridSpan w:val="2"/>
          </w:tcPr>
          <w:p w14:paraId="7935CAB7" w14:textId="45D74A0C" w:rsidR="00C221D0" w:rsidRDefault="00C221D0" w:rsidP="00C221D0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575744" behindDoc="0" locked="0" layoutInCell="1" allowOverlap="1" wp14:anchorId="1FAECFBD" wp14:editId="0578EFA8">
                  <wp:simplePos x="0" y="0"/>
                  <wp:positionH relativeFrom="margin">
                    <wp:posOffset>3435350</wp:posOffset>
                  </wp:positionH>
                  <wp:positionV relativeFrom="margin">
                    <wp:posOffset>0</wp:posOffset>
                  </wp:positionV>
                  <wp:extent cx="696932" cy="685800"/>
                  <wp:effectExtent l="0" t="0" r="8255" b="0"/>
                  <wp:wrapSquare wrapText="bothSides"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1.6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0EC9">
              <w:t>Emily hat das Bild für den Bruch</w:t>
            </w:r>
            <w:r w:rsidR="00526B93">
              <w:t xml:space="preserve">    </w:t>
            </w:r>
            <w:r w:rsidRPr="00690EC9">
              <w:t>gezeichnet:</w:t>
            </w:r>
            <w:r>
              <w:t xml:space="preserve"> </w:t>
            </w:r>
          </w:p>
          <w:p w14:paraId="11B602CD" w14:textId="46D66355" w:rsidR="00CD1AEB" w:rsidRDefault="006E34D6" w:rsidP="00CD1AEB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14DEF9A4" wp14:editId="6AD5208E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592455</wp:posOffset>
                      </wp:positionV>
                      <wp:extent cx="2007870" cy="597535"/>
                      <wp:effectExtent l="0" t="0" r="176530" b="12065"/>
                      <wp:wrapTopAndBottom/>
                      <wp:docPr id="37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7870" cy="59753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7A456A" w14:textId="3C1E2BE9" w:rsidR="00D4349A" w:rsidRPr="006518F9" w:rsidRDefault="00D4349A" w:rsidP="000408A6">
                                  <w:r w:rsidRPr="000408A6">
                                    <w:t>Doch</w:t>
                                  </w:r>
                                  <w:r w:rsidR="007C735A">
                                    <w:t>!</w:t>
                                  </w:r>
                                  <w:r w:rsidRPr="000408A6">
                                    <w:t xml:space="preserve"> </w:t>
                                  </w:r>
                                  <w:r w:rsidR="007C735A">
                                    <w:t>I</w:t>
                                  </w:r>
                                  <w:r w:rsidRPr="000408A6">
                                    <w:t>ch male sie mir im Kopf so ein, dass ich sie sehen kann.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EF9A4" id="_x0000_s1105" type="#_x0000_t62" style="position:absolute;margin-left:208.4pt;margin-top:46.65pt;width:158.1pt;height:47.05pt;flip:x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" adj="-1606,6320" strokecolor="#a5a5a5 [2092]" strokeweight="1pt">
                      <v:textbox inset="2mm,2mm,2mm,2mm">
                        <w:txbxContent>
                          <w:p w14:paraId="537A456A" w14:textId="3C1E2BE9" w:rsidR="00D4349A" w:rsidRPr="006518F9" w:rsidRDefault="00D4349A" w:rsidP="000408A6">
                            <w:r w:rsidRPr="000408A6">
                              <w:t>Doch</w:t>
                            </w:r>
                            <w:r w:rsidR="007C735A">
                              <w:t>!</w:t>
                            </w:r>
                            <w:r w:rsidRPr="000408A6">
                              <w:t xml:space="preserve"> </w:t>
                            </w:r>
                            <w:r w:rsidR="007C735A">
                              <w:t>I</w:t>
                            </w:r>
                            <w:r w:rsidRPr="000408A6">
                              <w:t>ch male sie mir im Kopf so ein, dass ich sie sehen kann.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8512" behindDoc="0" locked="0" layoutInCell="1" allowOverlap="1" wp14:anchorId="6A7DDF88" wp14:editId="25DA1560">
                      <wp:simplePos x="0" y="0"/>
                      <wp:positionH relativeFrom="column">
                        <wp:posOffset>4746121</wp:posOffset>
                      </wp:positionH>
                      <wp:positionV relativeFrom="paragraph">
                        <wp:posOffset>445135</wp:posOffset>
                      </wp:positionV>
                      <wp:extent cx="629920" cy="746760"/>
                      <wp:effectExtent l="0" t="0" r="0" b="2540"/>
                      <wp:wrapNone/>
                      <wp:docPr id="99340786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5651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43278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AD3665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7DDF88" id="_x0000_s1106" style="position:absolute;margin-left:373.7pt;margin-top:35.05pt;width:49.6pt;height:58.8pt;z-index:253248512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">
                      <v:shape id="Grafik 3" o:spid="_x0000_s110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">
                        <v:imagedata r:id="rId48" o:title="" chromakey="white"/>
                      </v:shape>
                      <v:shape id="Textfeld 12" o:spid="_x0000_s11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AD3665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50FFCFD8" wp14:editId="0E2CE18A">
                      <wp:simplePos x="0" y="0"/>
                      <wp:positionH relativeFrom="column">
                        <wp:posOffset>662310</wp:posOffset>
                      </wp:positionH>
                      <wp:positionV relativeFrom="paragraph">
                        <wp:posOffset>321945</wp:posOffset>
                      </wp:positionV>
                      <wp:extent cx="1897380" cy="571500"/>
                      <wp:effectExtent l="152400" t="0" r="7620" b="12700"/>
                      <wp:wrapTopAndBottom/>
                      <wp:docPr id="1523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380" cy="57150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18A936" w14:textId="77777777" w:rsidR="00D4349A" w:rsidRDefault="00D4349A" w:rsidP="000408A6">
                                  <w:r w:rsidRPr="000408A6">
                                    <w:t xml:space="preserve">Dein Bild ist komisch. </w:t>
                                  </w:r>
                                </w:p>
                                <w:p w14:paraId="4F2076D3" w14:textId="77777777" w:rsidR="00D4349A" w:rsidRPr="006518F9" w:rsidRDefault="00D4349A" w:rsidP="000408A6">
                                  <w:r w:rsidRPr="000408A6">
                                    <w:t>Die 4 sieht man ja gar nicht!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FCFD8" id="_x0000_s1109" type="#_x0000_t62" style="position:absolute;margin-left:52.15pt;margin-top:25.35pt;width:149.4pt;height:45pt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" adj="-1606,6320" strokecolor="#a5a5a5 [2092]" strokeweight="1pt">
                      <v:textbox inset="2mm,1mm,2mm,2mm">
                        <w:txbxContent>
                          <w:p w14:paraId="6A18A936" w14:textId="77777777" w:rsidR="00D4349A" w:rsidRDefault="00D4349A" w:rsidP="000408A6">
                            <w:r w:rsidRPr="000408A6">
                              <w:t xml:space="preserve">Dein Bild ist komisch. </w:t>
                            </w:r>
                          </w:p>
                          <w:p w14:paraId="4F2076D3" w14:textId="77777777" w:rsidR="00D4349A" w:rsidRPr="006518F9" w:rsidRDefault="00D4349A" w:rsidP="000408A6">
                            <w:r w:rsidRPr="000408A6">
                              <w:t>Die 4 sieht man ja gar nicht!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0800" behindDoc="0" locked="0" layoutInCell="1" allowOverlap="1" wp14:anchorId="32FF7522" wp14:editId="6F1F41C8">
                      <wp:simplePos x="0" y="0"/>
                      <wp:positionH relativeFrom="column">
                        <wp:posOffset>32632</wp:posOffset>
                      </wp:positionH>
                      <wp:positionV relativeFrom="paragraph">
                        <wp:posOffset>178466</wp:posOffset>
                      </wp:positionV>
                      <wp:extent cx="487680" cy="775970"/>
                      <wp:effectExtent l="0" t="0" r="0" b="0"/>
                      <wp:wrapNone/>
                      <wp:docPr id="74540400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75970"/>
                                <a:chOff x="73712" y="-43076"/>
                                <a:chExt cx="487774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9534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989269" name="Textfeld 12"/>
                              <wps:cNvSpPr txBox="1"/>
                              <wps:spPr>
                                <a:xfrm>
                                  <a:off x="154193" y="58685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35AF21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FF7522" id="_x0000_s1110" style="position:absolute;margin-left:2.55pt;margin-top:14.05pt;width:38.4pt;height:61.1pt;z-index:253260800;mso-position-horizontal-relative:text;mso-position-vertical-relative:text;mso-width-relative:margin;mso-height-relative:margin" coordorigin="737,-430" coordsize="4877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">
                      <v:shape id="Grafik 5" o:spid="_x0000_s1111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">
                        <v:imagedata r:id="rId46" o:title="" chromakey="white"/>
                      </v:shape>
                      <v:shape id="Textfeld 12" o:spid="_x0000_s1112" type="#_x0000_t202" style="position:absolute;left:1541;top:586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35AF21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1999" w14:paraId="2791BBA7" w14:textId="77777777" w:rsidTr="00B2675B">
        <w:tc>
          <w:tcPr>
            <w:tcW w:w="709" w:type="dxa"/>
          </w:tcPr>
          <w:p w14:paraId="3314F79D" w14:textId="77777777" w:rsidR="00371999" w:rsidRPr="00E0758C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F747EED" wp14:editId="117DE580">
                  <wp:extent cx="360000" cy="272386"/>
                  <wp:effectExtent l="0" t="0" r="2540" b="0"/>
                  <wp:docPr id="714" name="Grafik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6BFFA0" w14:textId="77777777" w:rsidR="00371999" w:rsidRDefault="00371999" w:rsidP="00371999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1B015C5" w14:textId="1664CE71" w:rsidR="006A5341" w:rsidRDefault="00371999" w:rsidP="00371999">
            <w:pPr>
              <w:rPr>
                <w:noProof/>
              </w:rPr>
            </w:pPr>
            <w:r>
              <w:rPr>
                <w:noProof/>
              </w:rPr>
              <w:t xml:space="preserve">Was meint Kenan? </w:t>
            </w:r>
          </w:p>
          <w:p w14:paraId="37B8DEF8" w14:textId="34507694" w:rsidR="00371999" w:rsidRDefault="006A5341" w:rsidP="006A5341">
            <w:pPr>
              <w:rPr>
                <w:noProof/>
              </w:rPr>
            </w:pPr>
            <w:r>
              <w:rPr>
                <w:noProof/>
              </w:rPr>
              <w:t xml:space="preserve">Ergänze das Bild so, wie Emily es sich vorstellen könnte. </w:t>
            </w:r>
          </w:p>
          <w:p w14:paraId="4A4EAA88" w14:textId="2DE425D0" w:rsidR="00371999" w:rsidRDefault="00371999" w:rsidP="00371999">
            <w:pPr>
              <w:rPr>
                <w:noProof/>
              </w:rPr>
            </w:pPr>
            <w:r>
              <w:rPr>
                <w:noProof/>
              </w:rPr>
              <w:t>Tipp: Du kannst das Bild auch nachlegen</w:t>
            </w:r>
            <w:r w:rsidR="006A5341">
              <w:rPr>
                <w:noProof/>
              </w:rPr>
              <w:t>.</w:t>
            </w:r>
            <w:r w:rsidRPr="006D7882">
              <w:rPr>
                <w:noProof/>
              </w:rPr>
              <w:t xml:space="preserve"> </w:t>
            </w:r>
          </w:p>
          <w:p w14:paraId="46F10676" w14:textId="097F9315" w:rsidR="00371999" w:rsidRPr="006D7882" w:rsidRDefault="00371999" w:rsidP="00371999">
            <w:pPr>
              <w:rPr>
                <w:noProof/>
              </w:rPr>
            </w:pPr>
          </w:p>
        </w:tc>
      </w:tr>
      <w:tr w:rsidR="00371999" w14:paraId="7AB7A2E9" w14:textId="77777777" w:rsidTr="00B2675B">
        <w:tc>
          <w:tcPr>
            <w:tcW w:w="709" w:type="dxa"/>
          </w:tcPr>
          <w:p w14:paraId="1CD8C6E5" w14:textId="77777777" w:rsidR="00371999" w:rsidRPr="00E0758C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E6C871A" wp14:editId="0601E369">
                  <wp:extent cx="360000" cy="272386"/>
                  <wp:effectExtent l="0" t="0" r="2540" b="0"/>
                  <wp:docPr id="716" name="Grafik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352EEC5" w14:textId="77777777" w:rsidR="00371999" w:rsidRDefault="00371999" w:rsidP="00371999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5F9EE284" w14:textId="29A9AC58" w:rsidR="00371999" w:rsidRDefault="006E34D6" w:rsidP="0037199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533184" behindDoc="0" locked="0" layoutInCell="1" allowOverlap="1" wp14:anchorId="0E644911" wp14:editId="60886EFD">
                  <wp:simplePos x="0" y="0"/>
                  <wp:positionH relativeFrom="column">
                    <wp:posOffset>2585720</wp:posOffset>
                  </wp:positionH>
                  <wp:positionV relativeFrom="paragraph">
                    <wp:posOffset>8890</wp:posOffset>
                  </wp:positionV>
                  <wp:extent cx="817245" cy="70104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2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31136" behindDoc="0" locked="0" layoutInCell="1" allowOverlap="1" wp14:anchorId="363BA035" wp14:editId="31D2014B">
                  <wp:simplePos x="0" y="0"/>
                  <wp:positionH relativeFrom="column">
                    <wp:posOffset>3750310</wp:posOffset>
                  </wp:positionH>
                  <wp:positionV relativeFrom="paragraph">
                    <wp:posOffset>-222250</wp:posOffset>
                  </wp:positionV>
                  <wp:extent cx="1122680" cy="1583055"/>
                  <wp:effectExtent l="0" t="1588" r="6033" b="6032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268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999">
              <w:rPr>
                <w:noProof/>
              </w:rPr>
              <w:t xml:space="preserve">Sieh dir das Anteile-Puzzle an: </w:t>
            </w:r>
          </w:p>
          <w:p w14:paraId="4FD24665" w14:textId="5E1DC821" w:rsidR="00371999" w:rsidRDefault="00371999" w:rsidP="00E4718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Finde den Anteil vom dunklen Teil </w:t>
            </w:r>
            <w:r w:rsidR="00B2675B">
              <w:rPr>
                <w:noProof/>
              </w:rPr>
              <w:br/>
            </w:r>
            <w:r>
              <w:rPr>
                <w:noProof/>
              </w:rPr>
              <w:t>des</w:t>
            </w:r>
            <w:r w:rsidR="00B2675B">
              <w:rPr>
                <w:noProof/>
              </w:rPr>
              <w:t xml:space="preserve"> R</w:t>
            </w:r>
            <w:r>
              <w:rPr>
                <w:noProof/>
              </w:rPr>
              <w:t>echtecks heraus.</w:t>
            </w:r>
          </w:p>
          <w:p w14:paraId="50E37A1D" w14:textId="379370E8" w:rsidR="00371999" w:rsidRDefault="00371999" w:rsidP="00E4718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Puzzle-Stücke helfen dir dabei? </w:t>
            </w:r>
            <w:r w:rsidR="00B2675B">
              <w:rPr>
                <w:noProof/>
              </w:rPr>
              <w:br/>
            </w:r>
            <w:r>
              <w:rPr>
                <w:noProof/>
              </w:rPr>
              <w:t>Warum?</w:t>
            </w:r>
          </w:p>
          <w:p w14:paraId="41D09A2E" w14:textId="21D5FF23" w:rsidR="00371999" w:rsidRDefault="00371999" w:rsidP="00371999">
            <w:pPr>
              <w:rPr>
                <w:noProof/>
              </w:rPr>
            </w:pPr>
          </w:p>
        </w:tc>
      </w:tr>
    </w:tbl>
    <w:p w14:paraId="71F1BA6E" w14:textId="7B5FFB61" w:rsidR="006D7882" w:rsidRDefault="006D7882"/>
    <w:p w14:paraId="566D9237" w14:textId="0A6ED2BE" w:rsidR="00077386" w:rsidRDefault="00077386">
      <w:r>
        <w:rPr>
          <w:b/>
          <w:bCs/>
        </w:rP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61"/>
      </w:tblGrid>
      <w:tr w:rsidR="00BE1EF5" w14:paraId="217ACC76" w14:textId="77777777" w:rsidTr="00B2675B">
        <w:trPr>
          <w:trHeight w:val="154"/>
        </w:trPr>
        <w:tc>
          <w:tcPr>
            <w:tcW w:w="709" w:type="dxa"/>
          </w:tcPr>
          <w:p w14:paraId="05A7D188" w14:textId="66F815EA" w:rsidR="00BE1EF5" w:rsidRDefault="000408A6" w:rsidP="000408A6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</w:tcPr>
          <w:p w14:paraId="121DEF87" w14:textId="77777777" w:rsidR="00BE1EF5" w:rsidRPr="00596FF7" w:rsidRDefault="000408A6" w:rsidP="000408A6">
            <w:pPr>
              <w:pStyle w:val="berschrift2"/>
            </w:pPr>
            <w:r w:rsidRPr="000408A6">
              <w:t>Mehrere Stücke vom Ganzen bestimmen und darstellen</w:t>
            </w:r>
          </w:p>
        </w:tc>
      </w:tr>
      <w:tr w:rsidR="000408A6" w14:paraId="02E7A8E1" w14:textId="77777777" w:rsidTr="00B2675B">
        <w:trPr>
          <w:trHeight w:val="154"/>
        </w:trPr>
        <w:tc>
          <w:tcPr>
            <w:tcW w:w="709" w:type="dxa"/>
          </w:tcPr>
          <w:p w14:paraId="7F028A1A" w14:textId="77777777" w:rsidR="000408A6" w:rsidRDefault="000408A6" w:rsidP="000408A6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</w:tcPr>
          <w:p w14:paraId="1F791357" w14:textId="77777777" w:rsidR="000408A6" w:rsidRPr="000408A6" w:rsidRDefault="000408A6" w:rsidP="000408A6">
            <w:pPr>
              <w:pStyle w:val="berschrift3"/>
            </w:pPr>
            <w:r w:rsidRPr="000408A6">
              <w:t>Einen größeren Teil vom Ganzen bekommen</w:t>
            </w:r>
          </w:p>
        </w:tc>
      </w:tr>
    </w:tbl>
    <w:p w14:paraId="0C468307" w14:textId="59FC0F57" w:rsidR="000408A6" w:rsidRDefault="00A774D8">
      <w:r>
        <w:rPr>
          <w:noProof/>
        </w:rPr>
        <w:drawing>
          <wp:anchor distT="0" distB="0" distL="114300" distR="114300" simplePos="0" relativeHeight="252425216" behindDoc="0" locked="0" layoutInCell="1" allowOverlap="1" wp14:anchorId="2FA0D76F" wp14:editId="5EE86D90">
            <wp:simplePos x="0" y="0"/>
            <wp:positionH relativeFrom="margin">
              <wp:posOffset>5021654</wp:posOffset>
            </wp:positionH>
            <wp:positionV relativeFrom="margin">
              <wp:posOffset>891316</wp:posOffset>
            </wp:positionV>
            <wp:extent cx="688340" cy="696595"/>
            <wp:effectExtent l="0" t="0" r="0" b="1905"/>
            <wp:wrapNone/>
            <wp:docPr id="15243" name="Grafik 1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2.1.ep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1C0814" w14:paraId="5BB01EA1" w14:textId="77777777" w:rsidTr="00B2675B">
        <w:trPr>
          <w:trHeight w:val="231"/>
        </w:trPr>
        <w:tc>
          <w:tcPr>
            <w:tcW w:w="709" w:type="dxa"/>
          </w:tcPr>
          <w:p w14:paraId="081D5B5F" w14:textId="77777777" w:rsidR="001C0814" w:rsidRDefault="001C081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46FBFB" w14:textId="77777777" w:rsidR="001C0814" w:rsidRPr="004D033C" w:rsidRDefault="00376C2F" w:rsidP="004D033C">
            <w:pPr>
              <w:pStyle w:val="Nummerierung"/>
            </w:pPr>
            <w:r w:rsidRPr="004D033C">
              <w:t>a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0DF72865" w14:textId="204BECA1" w:rsidR="001C0814" w:rsidRDefault="000408A6" w:rsidP="000408A6">
            <w:r>
              <w:t>Emily hat großen Hunger:</w:t>
            </w:r>
            <w:r w:rsidR="003835AD">
              <w:t xml:space="preserve"> </w:t>
            </w:r>
            <w:r>
              <w:t xml:space="preserve">Sie nimmt sich direkt mehrere Stücke </w:t>
            </w:r>
            <w:r w:rsidR="003835AD">
              <w:br/>
            </w:r>
            <w:r>
              <w:t>vom Kuchen.</w:t>
            </w:r>
            <w:r w:rsidR="003835AD">
              <w:t xml:space="preserve"> </w:t>
            </w:r>
            <w:r>
              <w:t xml:space="preserve">Welchen Anteil vom </w:t>
            </w:r>
            <w:r w:rsidR="003835AD">
              <w:t xml:space="preserve">ganzen </w:t>
            </w:r>
            <w:r>
              <w:t xml:space="preserve">Kuchen hat sie gegessen? </w:t>
            </w:r>
          </w:p>
          <w:p w14:paraId="5DD551CD" w14:textId="77777777" w:rsidR="000408A6" w:rsidRPr="00D53CEA" w:rsidRDefault="000408A6" w:rsidP="000408A6"/>
        </w:tc>
      </w:tr>
      <w:tr w:rsidR="001C0814" w14:paraId="752F794E" w14:textId="77777777" w:rsidTr="00B2675B">
        <w:trPr>
          <w:trHeight w:val="247"/>
        </w:trPr>
        <w:tc>
          <w:tcPr>
            <w:tcW w:w="709" w:type="dxa"/>
          </w:tcPr>
          <w:p w14:paraId="0E93FBAE" w14:textId="7975D736" w:rsidR="001C0814" w:rsidRDefault="001C0814" w:rsidP="00A774D8">
            <w:pPr>
              <w:pStyle w:val="berschrift4"/>
            </w:pPr>
          </w:p>
        </w:tc>
        <w:tc>
          <w:tcPr>
            <w:tcW w:w="425" w:type="dxa"/>
          </w:tcPr>
          <w:p w14:paraId="5E2AF8FB" w14:textId="77777777" w:rsidR="001C0814" w:rsidRPr="004D033C" w:rsidRDefault="00376C2F" w:rsidP="004D033C">
            <w:pPr>
              <w:pStyle w:val="Nummerierung"/>
            </w:pPr>
            <w:r w:rsidRPr="004D033C">
              <w:t>b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319EACEC" w14:textId="54B37CB1" w:rsidR="007171E2" w:rsidRDefault="00FD2069" w:rsidP="007171E2">
            <w:pPr>
              <w:ind w:left="284" w:hanging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7264" behindDoc="0" locked="0" layoutInCell="1" allowOverlap="1" wp14:anchorId="5F0A5C66" wp14:editId="15C01BAF">
                  <wp:simplePos x="0" y="0"/>
                  <wp:positionH relativeFrom="margin">
                    <wp:posOffset>3651250</wp:posOffset>
                  </wp:positionH>
                  <wp:positionV relativeFrom="margin">
                    <wp:posOffset>52477</wp:posOffset>
                  </wp:positionV>
                  <wp:extent cx="1400845" cy="489857"/>
                  <wp:effectExtent l="0" t="0" r="0" b="5715"/>
                  <wp:wrapSquare wrapText="bothSides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koriegel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45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71E2">
              <w:rPr>
                <w:noProof/>
              </w:rPr>
              <w:t>Welchen Anteil vom Schokoriegel bekommt Tim?</w:t>
            </w:r>
          </w:p>
          <w:p w14:paraId="2F5C9740" w14:textId="200C060F" w:rsidR="00376C2F" w:rsidRDefault="007171E2" w:rsidP="007171E2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Ergänze die Tabelle</w:t>
            </w:r>
            <w:r w:rsidR="009A05FD">
              <w:rPr>
                <w:noProof/>
              </w:rPr>
              <w:t xml:space="preserve"> </w:t>
            </w:r>
            <w:r w:rsidR="009A05FD" w:rsidRPr="009A05FD">
              <w:rPr>
                <w:noProof/>
              </w:rPr>
              <w:t>mit den passenden Zahlen und Brüchen</w:t>
            </w:r>
            <w:r>
              <w:rPr>
                <w:noProof/>
              </w:rPr>
              <w:t>.</w:t>
            </w:r>
          </w:p>
          <w:p w14:paraId="0E2350F6" w14:textId="77777777" w:rsidR="007171E2" w:rsidRDefault="007171E2" w:rsidP="007171E2">
            <w:pPr>
              <w:ind w:left="284" w:hanging="284"/>
            </w:pPr>
          </w:p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57"/>
              <w:gridCol w:w="1842"/>
              <w:gridCol w:w="2835"/>
              <w:gridCol w:w="1692"/>
            </w:tblGrid>
            <w:tr w:rsidR="007171E2" w14:paraId="5DE890EF" w14:textId="77777777" w:rsidTr="00FD206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57" w:type="dxa"/>
                </w:tcPr>
                <w:p w14:paraId="7BE5B79E" w14:textId="1AAF00AF" w:rsidR="007171E2" w:rsidRDefault="007171E2" w:rsidP="00A774D8">
                  <w:pPr>
                    <w:spacing w:line="240" w:lineRule="auto"/>
                  </w:pPr>
                  <w:r w:rsidRPr="00735A42">
                    <w:t>So viele Stücke hat der</w:t>
                  </w:r>
                  <w:r>
                    <w:t xml:space="preserve"> </w:t>
                  </w:r>
                  <w:r w:rsidR="00735A42">
                    <w:br/>
                  </w:r>
                  <w:r>
                    <w:t>ganze Riegel:</w:t>
                  </w:r>
                </w:p>
              </w:tc>
              <w:tc>
                <w:tcPr>
                  <w:tcW w:w="1842" w:type="dxa"/>
                </w:tcPr>
                <w:p w14:paraId="36C228D4" w14:textId="356331D4" w:rsidR="007171E2" w:rsidRDefault="007171E2" w:rsidP="00A774D8">
                  <w:pPr>
                    <w:spacing w:line="240" w:lineRule="auto"/>
                  </w:pPr>
                  <w:r>
                    <w:t>Diesen Teil</w:t>
                  </w:r>
                  <w:r w:rsidR="00AF5AFC">
                    <w:t xml:space="preserve"> </w:t>
                  </w:r>
                  <w:r w:rsidR="00AF5AFC" w:rsidRPr="00AF5AFC">
                    <w:rPr>
                      <w:b w:val="0"/>
                      <w:bCs/>
                      <w:sz w:val="15"/>
                      <w:szCs w:val="15"/>
                    </w:rPr>
                    <w:t>(</w:t>
                  </w:r>
                  <w:r w:rsidRPr="00AF5AFC">
                    <w:rPr>
                      <w:b w:val="0"/>
                      <w:bCs/>
                      <w:sz w:val="15"/>
                      <w:szCs w:val="15"/>
                    </w:rPr>
                    <w:t>also so viele gleich große Stücke</w:t>
                  </w:r>
                  <w:r w:rsidR="00AF5AFC" w:rsidRPr="00AF5AFC">
                    <w:rPr>
                      <w:b w:val="0"/>
                      <w:bCs/>
                      <w:sz w:val="15"/>
                      <w:szCs w:val="15"/>
                    </w:rPr>
                    <w:t>)</w:t>
                  </w:r>
                  <w:r w:rsidRPr="00AF5AFC">
                    <w:rPr>
                      <w:sz w:val="15"/>
                      <w:szCs w:val="15"/>
                    </w:rPr>
                    <w:t xml:space="preserve"> </w:t>
                  </w:r>
                  <w:r>
                    <w:t>bekommt Tim:</w:t>
                  </w:r>
                </w:p>
              </w:tc>
              <w:tc>
                <w:tcPr>
                  <w:tcW w:w="2835" w:type="dxa"/>
                </w:tcPr>
                <w:p w14:paraId="51A50D61" w14:textId="16AA35A1" w:rsidR="007171E2" w:rsidRDefault="00AF5AFC" w:rsidP="007171E2">
                  <w:r>
                    <w:t xml:space="preserve">Teil vom Ganzen im </w:t>
                  </w:r>
                  <w:r w:rsidR="007171E2">
                    <w:t>Bild</w:t>
                  </w:r>
                </w:p>
                <w:p w14:paraId="43FF1D34" w14:textId="1AD8187D" w:rsidR="007171E2" w:rsidRDefault="00AF5AFC" w:rsidP="007171E2">
                  <w:r>
                    <w:br/>
                  </w:r>
                  <w:r w:rsidR="007171E2">
                    <w:t>Das bekommt Tim:</w:t>
                  </w:r>
                </w:p>
              </w:tc>
              <w:tc>
                <w:tcPr>
                  <w:tcW w:w="1692" w:type="dxa"/>
                </w:tcPr>
                <w:p w14:paraId="2D101B00" w14:textId="0DE1E815" w:rsidR="007171E2" w:rsidRDefault="007171E2" w:rsidP="00A774D8">
                  <w:pPr>
                    <w:spacing w:line="240" w:lineRule="auto"/>
                  </w:pPr>
                  <w:r w:rsidRPr="007171E2">
                    <w:t xml:space="preserve">Tims Anteil vom </w:t>
                  </w:r>
                  <w:r w:rsidR="00735A42">
                    <w:br/>
                  </w:r>
                  <w:r w:rsidRPr="007171E2">
                    <w:t>Schokoriegel:</w:t>
                  </w:r>
                </w:p>
              </w:tc>
            </w:tr>
            <w:tr w:rsidR="007171E2" w14:paraId="4B72C8E5" w14:textId="77777777" w:rsidTr="00FD2069">
              <w:trPr>
                <w:trHeight w:val="567"/>
              </w:trPr>
              <w:tc>
                <w:tcPr>
                  <w:tcW w:w="1657" w:type="dxa"/>
                  <w:vAlign w:val="center"/>
                </w:tcPr>
                <w:p w14:paraId="3E0D1B08" w14:textId="64123B69" w:rsidR="007171E2" w:rsidRPr="00077386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077386">
                    <w:rPr>
                      <w:rFonts w:ascii="Comic Sans MS" w:hAnsi="Comic Sans MS"/>
                      <w:b/>
                      <w:color w:val="0070C0"/>
                    </w:rPr>
                    <w:t>5</w:t>
                  </w:r>
                </w:p>
              </w:tc>
              <w:tc>
                <w:tcPr>
                  <w:tcW w:w="1842" w:type="dxa"/>
                  <w:vAlign w:val="center"/>
                </w:tcPr>
                <w:p w14:paraId="17D2E590" w14:textId="6BD79853" w:rsidR="007171E2" w:rsidRPr="00077386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077386">
                    <w:rPr>
                      <w:rFonts w:ascii="Comic Sans MS" w:hAnsi="Comic Sans MS"/>
                      <w:b/>
                      <w:color w:val="0070C0"/>
                    </w:rPr>
                    <w:t>1</w:t>
                  </w:r>
                </w:p>
              </w:tc>
              <w:tc>
                <w:tcPr>
                  <w:tcW w:w="2835" w:type="dxa"/>
                  <w:vAlign w:val="center"/>
                </w:tcPr>
                <w:p w14:paraId="10BD8F1F" w14:textId="77777777" w:rsidR="007171E2" w:rsidRPr="00AD243F" w:rsidRDefault="007171E2" w:rsidP="007171E2">
                  <w:pPr>
                    <w:pStyle w:val="Text"/>
                    <w:jc w:val="center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29312" behindDoc="0" locked="0" layoutInCell="1" allowOverlap="1" wp14:anchorId="0C1FA63E" wp14:editId="05F2D16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49555"/>
                        <wp:effectExtent l="0" t="0" r="0" b="0"/>
                        <wp:wrapNone/>
                        <wp:docPr id="15251" name="Grafik 15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1.eps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49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  <w:vAlign w:val="center"/>
                </w:tcPr>
                <w:p w14:paraId="53284884" w14:textId="246227CC" w:rsidR="007171E2" w:rsidRPr="00077386" w:rsidRDefault="00077386" w:rsidP="007171E2">
                  <w:pPr>
                    <w:pStyle w:val="Text"/>
                    <w:jc w:val="center"/>
                    <w:rPr>
                      <w:b/>
                      <w:color w:val="0070C0"/>
                    </w:rPr>
                  </w:pPr>
                  <w:r w:rsidRPr="00077386">
                    <w:rPr>
                      <w:noProof/>
                      <w:color w:val="0070C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69280" behindDoc="0" locked="0" layoutInCell="1" allowOverlap="1" wp14:anchorId="649D814B" wp14:editId="60A81ECD">
                            <wp:simplePos x="0" y="0"/>
                            <wp:positionH relativeFrom="column">
                              <wp:posOffset>377190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245745" cy="429895"/>
                            <wp:effectExtent l="0" t="0" r="8255" b="1905"/>
                            <wp:wrapNone/>
                            <wp:docPr id="73857739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5745" cy="429895"/>
                                      <a:chOff x="-4407" y="-26515"/>
                                      <a:chExt cx="246502" cy="430821"/>
                                    </a:xfrm>
                                  </wpg:grpSpPr>
                                  <wps:wsp>
                                    <wps:cNvPr id="34376750" name="Textfeld 3"/>
                                    <wps:cNvSpPr txBox="1"/>
                                    <wps:spPr>
                                      <a:xfrm>
                                        <a:off x="-4407" y="-26515"/>
                                        <a:ext cx="246502" cy="176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6DCA4B" w14:textId="217B729A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18476" name="Textfeld 3"/>
                                    <wps:cNvSpPr txBox="1"/>
                                    <wps:spPr>
                                      <a:xfrm>
                                        <a:off x="50412" y="189910"/>
                                        <a:ext cx="147488" cy="21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9BBDA9" w14:textId="43663AC4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6502896" name="Gerade Verbindung 1"/>
                                    <wps:cNvCnPr/>
                                    <wps:spPr>
                                      <a:xfrm>
                                        <a:off x="26472" y="172280"/>
                                        <a:ext cx="180275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9D814B" id="_x0000_s1113" style="position:absolute;left:0;text-align:left;margin-left:29.7pt;margin-top:-1.25pt;width:19.35pt;height:33.85pt;z-index:252769280;mso-position-horizontal-relative:text;mso-position-vertical-relative:text;mso-width-relative:margin;mso-height-relative:margin" coordorigin="-4407,-26515" coordsize="246502,4308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">
                            <v:shape id="Textfeld 3" o:spid="_x0000_s1114" type="#_x0000_t202" style="position:absolute;left:-4407;top:-26515;width:246502;height:176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6DCA4B" w14:textId="217B729A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15" type="#_x0000_t202" style="position:absolute;left:50412;top:189910;width:147488;height:21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79BBDA9" w14:textId="43663AC4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16" style="position:absolute;visibility:visible;mso-wrap-style:square" from="26472,172280" to="206747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" strokecolor="#0070c0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7171E2" w14:paraId="5100B70F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D91C3F9" w14:textId="77777777" w:rsidR="007171E2" w:rsidRDefault="007171E2" w:rsidP="007171E2"/>
              </w:tc>
              <w:tc>
                <w:tcPr>
                  <w:tcW w:w="1842" w:type="dxa"/>
                </w:tcPr>
                <w:p w14:paraId="2C17E593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2BCF0222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0336" behindDoc="0" locked="0" layoutInCell="1" allowOverlap="1" wp14:anchorId="75220B45" wp14:editId="4F584B8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2" name="Grafik 15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2.eps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F91A200" w14:textId="77777777" w:rsidR="007171E2" w:rsidRDefault="007171E2" w:rsidP="007171E2"/>
              </w:tc>
            </w:tr>
            <w:tr w:rsidR="007171E2" w14:paraId="5B63940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237BAB38" w14:textId="77777777" w:rsidR="007171E2" w:rsidRDefault="007171E2" w:rsidP="007171E2"/>
              </w:tc>
              <w:tc>
                <w:tcPr>
                  <w:tcW w:w="1842" w:type="dxa"/>
                </w:tcPr>
                <w:p w14:paraId="5A6444FB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53B72F84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1360" behindDoc="0" locked="0" layoutInCell="1" allowOverlap="1" wp14:anchorId="34F70D9D" wp14:editId="0956AEEC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1" name="Grafi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3.eps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5A6CF18" w14:textId="77777777" w:rsidR="007171E2" w:rsidRDefault="007171E2" w:rsidP="007171E2"/>
              </w:tc>
            </w:tr>
            <w:tr w:rsidR="007171E2" w14:paraId="4EEA1649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6328EE3" w14:textId="77777777" w:rsidR="007171E2" w:rsidRDefault="007171E2" w:rsidP="007171E2"/>
              </w:tc>
              <w:tc>
                <w:tcPr>
                  <w:tcW w:w="1842" w:type="dxa"/>
                </w:tcPr>
                <w:p w14:paraId="2CA052BD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1D92DFF3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2384" behindDoc="0" locked="0" layoutInCell="1" allowOverlap="1" wp14:anchorId="07BF4003" wp14:editId="5D8159A4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4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26A6251A" w14:textId="77777777" w:rsidR="007171E2" w:rsidRDefault="007171E2" w:rsidP="007171E2"/>
              </w:tc>
            </w:tr>
            <w:tr w:rsidR="007171E2" w14:paraId="1FA1940E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565BF12" w14:textId="77777777" w:rsidR="007171E2" w:rsidRDefault="007171E2" w:rsidP="007171E2"/>
              </w:tc>
              <w:tc>
                <w:tcPr>
                  <w:tcW w:w="1842" w:type="dxa"/>
                </w:tcPr>
                <w:p w14:paraId="2B5FD322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16337EAB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3408" behindDoc="0" locked="0" layoutInCell="1" allowOverlap="1" wp14:anchorId="6B01EE51" wp14:editId="4658D47A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3" name="Grafik 15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5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508F2C41" w14:textId="77777777" w:rsidR="007171E2" w:rsidRDefault="007171E2" w:rsidP="007171E2"/>
              </w:tc>
            </w:tr>
            <w:tr w:rsidR="007171E2" w14:paraId="3E44BEA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4B999C8" w14:textId="77777777" w:rsidR="007171E2" w:rsidRDefault="007171E2" w:rsidP="007171E2"/>
              </w:tc>
              <w:tc>
                <w:tcPr>
                  <w:tcW w:w="1842" w:type="dxa"/>
                </w:tcPr>
                <w:p w14:paraId="2F4D4614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42863E7D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4432" behindDoc="0" locked="0" layoutInCell="1" allowOverlap="1" wp14:anchorId="31AFA771" wp14:editId="58DC1560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4" name="Grafik 15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6.eps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318175B" w14:textId="77777777" w:rsidR="007171E2" w:rsidRDefault="007171E2" w:rsidP="007171E2"/>
              </w:tc>
            </w:tr>
          </w:tbl>
          <w:p w14:paraId="6E52AFCF" w14:textId="77777777" w:rsidR="007171E2" w:rsidRPr="008026EF" w:rsidRDefault="00A62B64" w:rsidP="00A62B64">
            <w:r>
              <w:t xml:space="preserve"> </w:t>
            </w:r>
          </w:p>
        </w:tc>
      </w:tr>
      <w:tr w:rsidR="00371999" w14:paraId="3B468E83" w14:textId="77777777" w:rsidTr="00B2675B">
        <w:tc>
          <w:tcPr>
            <w:tcW w:w="709" w:type="dxa"/>
          </w:tcPr>
          <w:p w14:paraId="394D8EC3" w14:textId="6F6A83EA" w:rsidR="00371999" w:rsidRDefault="00371999" w:rsidP="00371999">
            <w:pPr>
              <w:spacing w:line="240" w:lineRule="atLeast"/>
            </w:pPr>
          </w:p>
          <w:p w14:paraId="6F6A9831" w14:textId="77777777" w:rsidR="00371999" w:rsidRDefault="00371999" w:rsidP="00371999"/>
          <w:p w14:paraId="675D8955" w14:textId="77777777" w:rsidR="00371999" w:rsidRDefault="00371999" w:rsidP="00371999"/>
          <w:p w14:paraId="0A6A73B3" w14:textId="77777777" w:rsidR="00371999" w:rsidRPr="00371999" w:rsidRDefault="00371999" w:rsidP="00371999">
            <w:r w:rsidRPr="00F4582F">
              <w:rPr>
                <w:noProof/>
              </w:rPr>
              <w:drawing>
                <wp:inline distT="0" distB="0" distL="0" distR="0" wp14:anchorId="71A5D6E2" wp14:editId="45B347CA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E54A22" w14:textId="77777777" w:rsidR="00371999" w:rsidRPr="004D033C" w:rsidRDefault="00371999" w:rsidP="00371999">
            <w:pPr>
              <w:pStyle w:val="Nummerierung"/>
            </w:pPr>
            <w:r w:rsidRPr="004D033C">
              <w:t>c)</w:t>
            </w:r>
          </w:p>
        </w:tc>
        <w:tc>
          <w:tcPr>
            <w:tcW w:w="8036" w:type="dxa"/>
          </w:tcPr>
          <w:p w14:paraId="692E3893" w14:textId="5BD3F85B" w:rsidR="00FD2069" w:rsidRDefault="008434E6" w:rsidP="00FD206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3376" behindDoc="0" locked="0" layoutInCell="1" allowOverlap="1" wp14:anchorId="76599A1C" wp14:editId="585F0879">
                      <wp:simplePos x="0" y="0"/>
                      <wp:positionH relativeFrom="column">
                        <wp:posOffset>1064998</wp:posOffset>
                      </wp:positionH>
                      <wp:positionV relativeFrom="paragraph">
                        <wp:posOffset>952500</wp:posOffset>
                      </wp:positionV>
                      <wp:extent cx="125730" cy="285750"/>
                      <wp:effectExtent l="0" t="0" r="1270" b="6350"/>
                      <wp:wrapNone/>
                      <wp:docPr id="10997851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  <a:noFill/>
                            </wpg:grpSpPr>
                            <wps:wsp>
                              <wps:cNvPr id="601896306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0D6785" w14:textId="5CAF234A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1118292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491E06" w14:textId="34212459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05145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99A1C" id="_x0000_s1117" style="position:absolute;margin-left:83.85pt;margin-top:75pt;width:9.9pt;height:22.5pt;z-index:252773376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">
                      <v:shape id="Textfeld 3" o:spid="_x0000_s1118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60D6785" w14:textId="5CAF234A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19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B491E06" w14:textId="34212459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2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2848" behindDoc="0" locked="0" layoutInCell="1" allowOverlap="1" wp14:anchorId="5FB9119C" wp14:editId="1D2B829B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88265</wp:posOffset>
                      </wp:positionV>
                      <wp:extent cx="487680" cy="806450"/>
                      <wp:effectExtent l="0" t="0" r="0" b="6350"/>
                      <wp:wrapNone/>
                      <wp:docPr id="1040079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806450"/>
                                <a:chOff x="73712" y="-43076"/>
                                <a:chExt cx="487774" cy="807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64667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2617314" name="Textfeld 12"/>
                              <wps:cNvSpPr txBox="1"/>
                              <wps:spPr>
                                <a:xfrm>
                                  <a:off x="136546" y="617236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B05B63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B9119C" id="_x0000_s1121" style="position:absolute;margin-left:217.15pt;margin-top:6.95pt;width:38.4pt;height:63.5pt;z-index:253262848;mso-position-horizontal-relative:text;mso-position-vertical-relative:text;mso-width-relative:margin;mso-height-relative:margin" coordorigin="737,-430" coordsize="4877,8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">
                      <v:shape id="Grafik 5" o:spid="_x0000_s112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">
                        <v:imagedata r:id="rId46" o:title="" chromakey="white"/>
                      </v:shape>
                      <v:shape id="Textfeld 12" o:spid="_x0000_s1123" type="#_x0000_t202" style="position:absolute;left:1365;top:617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B05B63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C574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1328" behindDoc="0" locked="0" layoutInCell="1" allowOverlap="1" wp14:anchorId="70E2839E" wp14:editId="2CB289D9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323136</wp:posOffset>
                      </wp:positionV>
                      <wp:extent cx="207257" cy="523152"/>
                      <wp:effectExtent l="0" t="0" r="0" b="0"/>
                      <wp:wrapNone/>
                      <wp:docPr id="21238801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57" cy="523152"/>
                                <a:chOff x="4317" y="-48578"/>
                                <a:chExt cx="208239" cy="524012"/>
                              </a:xfrm>
                            </wpg:grpSpPr>
                            <wps:wsp>
                              <wps:cNvPr id="1528743059" name="Textfeld 3"/>
                              <wps:cNvSpPr txBox="1"/>
                              <wps:spPr>
                                <a:xfrm>
                                  <a:off x="4317" y="-48578"/>
                                  <a:ext cx="208239" cy="216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ADE5C0" w14:textId="2783B563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53877" name="Textfeld 3"/>
                              <wps:cNvSpPr txBox="1"/>
                              <wps:spPr>
                                <a:xfrm>
                                  <a:off x="48334" y="238124"/>
                                  <a:ext cx="137172" cy="2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539D1D" w14:textId="223051A7" w:rsidR="00D4349A" w:rsidRPr="00077386" w:rsidRDefault="00D4349A" w:rsidP="00077386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077386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9929563" name="Gerade Verbindung 1"/>
                              <wps:cNvCnPr/>
                              <wps:spPr>
                                <a:xfrm>
                                  <a:off x="48591" y="172280"/>
                                  <a:ext cx="126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2839E" id="_x0000_s1124" style="position:absolute;margin-left:272.7pt;margin-top:25.45pt;width:16.3pt;height:41.2pt;z-index:252771328;mso-position-horizontal-relative:text;mso-position-vertical-relative:text;mso-width-relative:margin;mso-height-relative:margin" coordorigin="4317,-48578" coordsize="208239,5240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">
                      <v:shape id="Textfeld 3" o:spid="_x0000_s1125" type="#_x0000_t202" style="position:absolute;left:4317;top:-48578;width:208239;height:216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02ADE5C0" w14:textId="2783B563" w:rsidR="00D4349A" w:rsidRPr="00077386" w:rsidRDefault="00D4349A" w:rsidP="0007738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6" type="#_x0000_t202" style="position:absolute;left:48334;top:238124;width:137172;height:2373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4539D1D" w14:textId="223051A7" w:rsidR="00D4349A" w:rsidRPr="00077386" w:rsidRDefault="00D4349A" w:rsidP="0007738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7386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27" style="position:absolute;visibility:visible;mso-wrap-style:square" from="48591,172280" to="174591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5779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4544" behindDoc="0" locked="0" layoutInCell="1" allowOverlap="1" wp14:anchorId="44A229F2" wp14:editId="4C94D9EB">
                      <wp:simplePos x="0" y="0"/>
                      <wp:positionH relativeFrom="margin">
                        <wp:posOffset>716915</wp:posOffset>
                      </wp:positionH>
                      <wp:positionV relativeFrom="paragraph">
                        <wp:posOffset>78740</wp:posOffset>
                      </wp:positionV>
                      <wp:extent cx="4137660" cy="942975"/>
                      <wp:effectExtent l="12700" t="0" r="15240" b="22225"/>
                      <wp:wrapTopAndBottom/>
                      <wp:docPr id="15288" name="Gruppieren 15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7660" cy="942975"/>
                                <a:chOff x="0" y="0"/>
                                <a:chExt cx="4138194" cy="943429"/>
                              </a:xfrm>
                            </wpg:grpSpPr>
                            <wps:wsp>
                              <wps:cNvPr id="11" name="Wolkenförmige Legende 5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0467" cy="943429"/>
                                </a:xfrm>
                                <a:prstGeom prst="cloudCallout">
                                  <a:avLst>
                                    <a:gd name="adj1" fmla="val 78083"/>
                                    <a:gd name="adj2" fmla="val -9778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0AAC59" w14:textId="77777777" w:rsidR="00D4349A" w:rsidRDefault="00D4349A" w:rsidP="003E2E3C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0F7E80B" wp14:editId="318DCC42">
                                          <wp:extent cx="1084580" cy="485775"/>
                                          <wp:effectExtent l="0" t="0" r="1270" b="9525"/>
                                          <wp:docPr id="1324365617" name="Grafik 1324365617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9" name="Grafik 69"/>
                                                  <pic:cNvPicPr/>
                                                </pic:nvPicPr>
                                                <pic:blipFill rotWithShape="1">
                                                  <a:blip r:embed="rId61">
                                                    <a:grayscl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3984" t="15736" r="6345" b="20812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84580" cy="485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5283" name="Gruppieren 15283"/>
                              <wpg:cNvGrpSpPr/>
                              <wpg:grpSpPr>
                                <a:xfrm>
                                  <a:off x="3131860" y="129822"/>
                                  <a:ext cx="1006334" cy="672324"/>
                                  <a:chOff x="417689" y="2822"/>
                                  <a:chExt cx="1006334" cy="672324"/>
                                </a:xfrm>
                              </wpg:grpSpPr>
                              <wps:wsp>
                                <wps:cNvPr id="85" name="Text Box 2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2822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5775C1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AA3520">
                                        <w:rPr>
                                          <w:b/>
                                        </w:rPr>
                                        <w:t>Zähler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7" name="Text Box 2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395111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C43800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Nenner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1" name="Gerade Verbindung mit Pfeil 15281"/>
                                <wps:cNvCnPr/>
                                <wps:spPr>
                                  <a:xfrm flipH="1">
                                    <a:off x="417689" y="149578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82" name="Gerade Verbindung mit Pfeil 15282"/>
                                <wps:cNvCnPr/>
                                <wps:spPr>
                                  <a:xfrm flipH="1">
                                    <a:off x="417689" y="544689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229F2" id="Gruppieren 15288" o:spid="_x0000_s1128" style="position:absolute;margin-left:56.45pt;margin-top:6.2pt;width:325.8pt;height:74.25pt;z-index:252524544;mso-position-horizontal-relative:margin;mso-position-vertical-relative:text" coordsize="41381,9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Wolkenförmige Legende 5718" o:spid="_x0000_s1129" type="#_x0000_t106" style="position:absolute;width:15604;height:94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" adj="27666,8688" fillcolor="white [3201]" strokecolor="#737373 [3206]" strokeweight="1pt">
                        <v:stroke joinstyle="miter"/>
                        <v:textbox inset="0,0,0,0">
                          <w:txbxContent>
                            <w:p w14:paraId="060AAC59" w14:textId="77777777" w:rsidR="00D4349A" w:rsidRDefault="00D4349A" w:rsidP="003E2E3C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F7E80B" wp14:editId="318DCC42">
                                    <wp:extent cx="1084580" cy="485775"/>
                                    <wp:effectExtent l="0" t="0" r="1270" b="9525"/>
                                    <wp:docPr id="1324365617" name="Grafik 132436561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Grafik 69"/>
                                            <pic:cNvPicPr/>
                                          </pic:nvPicPr>
                                          <pic:blipFill rotWithShape="1">
                                            <a:blip r:embed="rId61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984" t="15736" r="6345" b="2081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458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Gruppieren 15283" o:spid="_x0000_s1130" style="position:absolute;left:31318;top:1298;width:10063;height:6723" coordorigin="4176,28" coordsize="10063,67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jCe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">
                        <v:shape id="Text Box 248" o:spid="_x0000_s1131" type="#_x0000_t202" style="position:absolute;left:6321;top:28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">
                          <v:textbox>
                            <w:txbxContent>
                              <w:p w14:paraId="425775C1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 w:rsidRPr="00AA3520">
                                  <w:rPr>
                                    <w:b/>
                                  </w:rPr>
                                  <w:t>Zähler</w:t>
                                </w:r>
                              </w:p>
                            </w:txbxContent>
                          </v:textbox>
                        </v:shape>
                        <v:shape id="Text Box 249" o:spid="_x0000_s1132" type="#_x0000_t202" style="position:absolute;left:6321;top:3951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">
                          <v:textbox>
                            <w:txbxContent>
                              <w:p w14:paraId="21C43800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Nenner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15281" o:spid="_x0000_s1133" type="#_x0000_t32" style="position:absolute;left:4176;top:1495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  <v:shape id="Gerade Verbindung mit Pfeil 15282" o:spid="_x0000_s1134" type="#_x0000_t32" style="position:absolute;left:4176;top:5446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</v:group>
                      <w10:wrap type="topAndBottom" anchorx="margin"/>
                    </v:group>
                  </w:pict>
                </mc:Fallback>
              </mc:AlternateContent>
            </w:r>
            <w:r w:rsidR="00371999">
              <w:rPr>
                <w:noProof/>
              </w:rPr>
              <w:t>Er</w:t>
            </w:r>
            <w:r w:rsidR="00FD2069">
              <w:rPr>
                <w:rFonts w:eastAsiaTheme="minorEastAsia"/>
                <w:noProof/>
              </w:rPr>
              <w:t>kläre den Anteil</w:t>
            </w:r>
            <w:r>
              <w:rPr>
                <w:rFonts w:eastAsiaTheme="minorEastAsia"/>
                <w:noProof/>
              </w:rPr>
              <w:t xml:space="preserve"> </w:t>
            </w:r>
            <w:r w:rsidR="00FD2069">
              <w:rPr>
                <w:rFonts w:eastAsiaTheme="minorEastAsia"/>
                <w:noProof/>
              </w:rPr>
              <w:t xml:space="preserve"> </w:t>
            </w:r>
            <w:r w:rsidR="00077386">
              <w:rPr>
                <w:rFonts w:eastAsiaTheme="minorEastAsia"/>
                <w:noProof/>
              </w:rPr>
              <w:t xml:space="preserve">  </w:t>
            </w:r>
            <w:r w:rsidR="00FD2069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FD2069">
              <w:rPr>
                <w:noProof/>
              </w:rPr>
              <w:t>mit dem Schokoriegel.</w:t>
            </w:r>
          </w:p>
          <w:p w14:paraId="2C11A07C" w14:textId="3C97B536" w:rsidR="00FD2069" w:rsidRPr="00563011" w:rsidRDefault="00FD2069" w:rsidP="009A05F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Warum passt die Bezeichnung „Zähler“?</w:t>
            </w:r>
          </w:p>
        </w:tc>
      </w:tr>
      <w:tr w:rsidR="00987FCB" w14:paraId="4F9818E2" w14:textId="77777777" w:rsidTr="00B2675B">
        <w:tc>
          <w:tcPr>
            <w:tcW w:w="709" w:type="dxa"/>
          </w:tcPr>
          <w:p w14:paraId="3A6C0D7E" w14:textId="77777777" w:rsidR="00987FCB" w:rsidRPr="00E0758C" w:rsidRDefault="00987FCB" w:rsidP="003719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E4E8120" w14:textId="77777777" w:rsidR="00987FCB" w:rsidRPr="004D033C" w:rsidRDefault="00987FCB" w:rsidP="00371999">
            <w:pPr>
              <w:pStyle w:val="Nummerierung"/>
            </w:pPr>
          </w:p>
        </w:tc>
        <w:tc>
          <w:tcPr>
            <w:tcW w:w="8036" w:type="dxa"/>
          </w:tcPr>
          <w:p w14:paraId="04BC871D" w14:textId="02A05D1A" w:rsidR="00987FCB" w:rsidRDefault="00987FCB" w:rsidP="00FD2069">
            <w:pPr>
              <w:spacing w:line="240" w:lineRule="atLeast"/>
              <w:rPr>
                <w:noProof/>
                <w14:ligatures w14:val="standardContextual"/>
              </w:rPr>
            </w:pPr>
          </w:p>
        </w:tc>
      </w:tr>
      <w:tr w:rsidR="00987FCB" w14:paraId="39FD07AD" w14:textId="77777777" w:rsidTr="00B2675B">
        <w:tc>
          <w:tcPr>
            <w:tcW w:w="709" w:type="dxa"/>
          </w:tcPr>
          <w:p w14:paraId="6A18C8B9" w14:textId="77777777" w:rsidR="003835AD" w:rsidRDefault="003835AD" w:rsidP="00DA2432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39BC021E" w14:textId="46E4116A" w:rsidR="00987FCB" w:rsidRPr="00DA2432" w:rsidRDefault="00DA2432" w:rsidP="00DA2432">
            <w:pPr>
              <w:spacing w:line="240" w:lineRule="atLeast"/>
              <w:rPr>
                <w:noProof/>
                <w:sz w:val="16"/>
                <w:szCs w:val="16"/>
              </w:rPr>
            </w:pPr>
            <w:r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56032" behindDoc="0" locked="0" layoutInCell="1" allowOverlap="1" wp14:anchorId="0EFE83FF" wp14:editId="20ADE7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12458</wp:posOffset>
                      </wp:positionV>
                      <wp:extent cx="229870" cy="167640"/>
                      <wp:effectExtent l="0" t="0" r="0" b="0"/>
                      <wp:wrapNone/>
                      <wp:docPr id="1646563242" name="Gruppieren 6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2462365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012656" name="Dreieck 7"/>
                              <wps:cNvSpPr/>
                              <wps:spPr>
                                <a:xfrm rot="5400000">
                                  <a:off x="69321" y="3545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C2637" id="Gruppieren 6" o:spid="_x0000_s1026" href="https://mathe-sicher-koennen.dzlm.de/erklaervideos?nid=691" style="position:absolute;margin-left:0;margin-top:1pt;width:18.1pt;height:13.2pt;z-index:25335603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69321;top:3545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="005751F7">
              <w:rPr>
                <w:noProof/>
                <w:color w:val="327A86"/>
                <w:sz w:val="13"/>
                <w:szCs w:val="13"/>
              </w:rPr>
              <w:br/>
              <w:t xml:space="preserve"> </w:t>
            </w:r>
            <w:r w:rsidRPr="00DA2432">
              <w:rPr>
                <w:noProof/>
                <w:color w:val="327A86"/>
                <w:sz w:val="13"/>
                <w:szCs w:val="13"/>
              </w:rPr>
              <w:t>B1A2</w:t>
            </w:r>
          </w:p>
        </w:tc>
        <w:tc>
          <w:tcPr>
            <w:tcW w:w="425" w:type="dxa"/>
          </w:tcPr>
          <w:p w14:paraId="0CC8916C" w14:textId="77777777" w:rsidR="00987FCB" w:rsidRDefault="00987FCB" w:rsidP="00987FCB">
            <w:pPr>
              <w:pStyle w:val="Nummerierung"/>
            </w:pPr>
            <w:r>
              <w:t>b)</w:t>
            </w:r>
          </w:p>
          <w:p w14:paraId="057F91D0" w14:textId="30C652B6" w:rsidR="00987FCB" w:rsidRDefault="00987FCB" w:rsidP="00987FCB">
            <w:pPr>
              <w:pStyle w:val="Nummerierung"/>
            </w:pPr>
          </w:p>
          <w:p w14:paraId="7CAA174E" w14:textId="77777777" w:rsidR="00987FCB" w:rsidRPr="004D033C" w:rsidRDefault="00987FCB" w:rsidP="00987FCB">
            <w:pPr>
              <w:pStyle w:val="Nummerierung"/>
            </w:pPr>
          </w:p>
        </w:tc>
        <w:tc>
          <w:tcPr>
            <w:tcW w:w="8036" w:type="dxa"/>
          </w:tcPr>
          <w:p w14:paraId="4FC57B91" w14:textId="25D28317" w:rsidR="00256032" w:rsidRDefault="003835AD" w:rsidP="00987FC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360128" behindDoc="0" locked="0" layoutInCell="1" allowOverlap="1" wp14:anchorId="612C1C81" wp14:editId="3A9BCC85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330200</wp:posOffset>
                  </wp:positionV>
                  <wp:extent cx="615971" cy="615971"/>
                  <wp:effectExtent l="0" t="0" r="6350" b="6350"/>
                  <wp:wrapNone/>
                  <wp:docPr id="391517365" name="Grafik 41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17365" name="Grafik 41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71" cy="61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FC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 und erklärt danach nochmal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="00987FC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="00987FCB" w:rsidRPr="00987FCB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="00987FCB" w:rsidRPr="00987FCB">
              <w:t>.</w:t>
            </w:r>
            <w:r w:rsidR="00987FCB">
              <w:t xml:space="preserve"> </w:t>
            </w:r>
          </w:p>
          <w:p w14:paraId="6AAB5902" w14:textId="2C070EE0" w:rsidR="00D241E4" w:rsidRDefault="00D241E4" w:rsidP="00987FCB">
            <w:pPr>
              <w:spacing w:line="240" w:lineRule="atLeast"/>
            </w:pPr>
          </w:p>
          <w:p w14:paraId="505924FE" w14:textId="22D4A62B" w:rsidR="00256032" w:rsidRPr="00256032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>
              <w:t>Was habt ihr genauso beschrieben?</w:t>
            </w:r>
          </w:p>
          <w:p w14:paraId="244D0672" w14:textId="56E469A2" w:rsidR="00987FCB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>
              <w:t>Was hat das Video noch erklärt?</w:t>
            </w:r>
            <w:r w:rsidR="00987FCB">
              <w:t xml:space="preserve"> </w:t>
            </w:r>
          </w:p>
        </w:tc>
      </w:tr>
    </w:tbl>
    <w:p w14:paraId="15C9824F" w14:textId="35E55ED6" w:rsidR="00FD2069" w:rsidRDefault="00F3045C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544B2599" wp14:editId="0347D25F">
                <wp:simplePos x="0" y="0"/>
                <wp:positionH relativeFrom="column">
                  <wp:posOffset>4555490</wp:posOffset>
                </wp:positionH>
                <wp:positionV relativeFrom="paragraph">
                  <wp:posOffset>90888</wp:posOffset>
                </wp:positionV>
                <wp:extent cx="1279160" cy="385445"/>
                <wp:effectExtent l="0" t="0" r="0" b="0"/>
                <wp:wrapNone/>
                <wp:docPr id="117966989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16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D00A6" w14:textId="494381E8" w:rsidR="00F3045C" w:rsidRPr="009F4661" w:rsidRDefault="00F3045C" w:rsidP="00F3045C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mathe-sicher-koennen.dzlm.de/</w:t>
                            </w:r>
                            <w:r>
                              <w:rPr>
                                <w:color w:val="327A86"/>
                                <w:sz w:val="13"/>
                                <w:szCs w:val="13"/>
                              </w:rPr>
                              <w:t xml:space="preserve"> </w:t>
                            </w:r>
                            <w:hyperlink r:id="rId64" w:history="1">
                              <w:proofErr w:type="spellStart"/>
                              <w:r w:rsidRPr="00F3045C">
                                <w:rPr>
                                  <w:rStyle w:val="Hyperlink"/>
                                  <w:sz w:val="13"/>
                                  <w:szCs w:val="13"/>
                                </w:rPr>
                                <w:t>erklaervideos</w:t>
                              </w:r>
                            </w:hyperlink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?nid</w:t>
                            </w:r>
                            <w:proofErr w:type="spellEnd"/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=691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2599" id="Textfeld 73" o:spid="_x0000_s1135" type="#_x0000_t202" style="position:absolute;margin-left:358.7pt;margin-top:7.15pt;width:100.7pt;height:30.3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" filled="f" stroked="f" strokeweight=".5pt">
                <v:textbox>
                  <w:txbxContent>
                    <w:p w14:paraId="296D00A6" w14:textId="494381E8" w:rsidR="00F3045C" w:rsidRPr="009F4661" w:rsidRDefault="00F3045C" w:rsidP="00F3045C">
                      <w:pPr>
                        <w:spacing w:line="216" w:lineRule="auto"/>
                        <w:rPr>
                          <w:color w:val="327A86"/>
                          <w:sz w:val="13"/>
                          <w:szCs w:val="13"/>
                        </w:rPr>
                      </w:pPr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mathe-sicher-koennen.dzlm.de/</w:t>
                      </w:r>
                      <w:r>
                        <w:rPr>
                          <w:color w:val="327A86"/>
                          <w:sz w:val="13"/>
                          <w:szCs w:val="13"/>
                        </w:rPr>
                        <w:t xml:space="preserve"> </w:t>
                      </w:r>
                      <w:hyperlink r:id="rId65" w:history="1">
                        <w:proofErr w:type="spellStart"/>
                        <w:r w:rsidRPr="00F3045C">
                          <w:rPr>
                            <w:rStyle w:val="Hyperlink"/>
                            <w:sz w:val="13"/>
                            <w:szCs w:val="13"/>
                          </w:rPr>
                          <w:t>erklaervideos</w:t>
                        </w:r>
                      </w:hyperlink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?nid</w:t>
                      </w:r>
                      <w:proofErr w:type="spellEnd"/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=691</w:t>
                      </w:r>
                    </w:p>
                  </w:txbxContent>
                </v:textbox>
              </v:shape>
            </w:pict>
          </mc:Fallback>
        </mc:AlternateContent>
      </w:r>
      <w:r w:rsidR="00FD2069">
        <w:br w:type="page"/>
      </w:r>
    </w:p>
    <w:tbl>
      <w:tblPr>
        <w:tblW w:w="92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3"/>
      </w:tblGrid>
      <w:tr w:rsidR="00BA42B2" w:rsidRPr="00E0758C" w14:paraId="768F30E9" w14:textId="77777777" w:rsidTr="00384A21">
        <w:trPr>
          <w:trHeight w:val="116"/>
        </w:trPr>
        <w:tc>
          <w:tcPr>
            <w:tcW w:w="709" w:type="dxa"/>
          </w:tcPr>
          <w:p w14:paraId="15112595" w14:textId="22F264EC" w:rsidR="00BA42B2" w:rsidRPr="001B3708" w:rsidRDefault="00BA42B2" w:rsidP="00BB5CEC">
            <w:pPr>
              <w:pStyle w:val="berschrift3"/>
            </w:pPr>
            <w:r w:rsidRPr="001B3708">
              <w:lastRenderedPageBreak/>
              <w:t>2.2</w:t>
            </w:r>
          </w:p>
        </w:tc>
        <w:tc>
          <w:tcPr>
            <w:tcW w:w="8508" w:type="dxa"/>
            <w:gridSpan w:val="2"/>
          </w:tcPr>
          <w:p w14:paraId="4DDB711C" w14:textId="78CACC06" w:rsidR="00BA42B2" w:rsidRPr="001B3708" w:rsidRDefault="00BA42B2" w:rsidP="00BB5CEC">
            <w:pPr>
              <w:pStyle w:val="berschrift3"/>
            </w:pPr>
            <w:r w:rsidRPr="001B3708">
              <w:t>Anteile in Bruchstreifen markieren</w:t>
            </w:r>
          </w:p>
        </w:tc>
      </w:tr>
      <w:tr w:rsidR="00BA42B2" w:rsidRPr="00E0758C" w14:paraId="4E4C8AD8" w14:textId="77777777" w:rsidTr="00B2675B">
        <w:trPr>
          <w:trHeight w:val="986"/>
        </w:trPr>
        <w:tc>
          <w:tcPr>
            <w:tcW w:w="709" w:type="dxa"/>
          </w:tcPr>
          <w:p w14:paraId="7259CE41" w14:textId="77777777" w:rsidR="003835AD" w:rsidRDefault="003835AD" w:rsidP="00BA42B2"/>
          <w:p w14:paraId="736BAAB2" w14:textId="02F0FE56" w:rsidR="00BA42B2" w:rsidRDefault="003835AD" w:rsidP="00BA42B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247CBF" wp14:editId="05E9CB4D">
                      <wp:extent cx="275475" cy="197485"/>
                      <wp:effectExtent l="0" t="0" r="4445" b="5715"/>
                      <wp:docPr id="54039988" name="Gruppieren 42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96DAC541-7B7A-43D3-8B79-37D633B846F1}">
                                      <asvg:svgBlip xmlns:asvg="http://schemas.microsoft.com/office/drawing/2016/SVG/main" r:embe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6DA63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C8M&#10;sRf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">
                        <v:imagedata r:id="rId74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CC30A7D" w14:textId="08C6BD16" w:rsidR="00BA42B2" w:rsidRPr="00BA42B2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 w:rsidRPr="00BA42B2">
              <w:rPr>
                <w:b/>
                <w:bCs/>
                <w:color w:val="327A86"/>
              </w:rPr>
              <w:t>a)</w:t>
            </w:r>
          </w:p>
        </w:tc>
        <w:tc>
          <w:tcPr>
            <w:tcW w:w="8083" w:type="dxa"/>
          </w:tcPr>
          <w:p w14:paraId="225423CD" w14:textId="6D6DF92E" w:rsidR="00BA42B2" w:rsidRDefault="00C81EC3" w:rsidP="00BA42B2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29792" behindDoc="0" locked="0" layoutInCell="1" allowOverlap="1" wp14:anchorId="37E9BA88" wp14:editId="2C743082">
                      <wp:simplePos x="0" y="0"/>
                      <wp:positionH relativeFrom="column">
                        <wp:posOffset>755585</wp:posOffset>
                      </wp:positionH>
                      <wp:positionV relativeFrom="paragraph">
                        <wp:posOffset>179737</wp:posOffset>
                      </wp:positionV>
                      <wp:extent cx="110090" cy="236872"/>
                      <wp:effectExtent l="0" t="0" r="4445" b="4445"/>
                      <wp:wrapNone/>
                      <wp:docPr id="63343033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36872"/>
                                <a:chOff x="46997" y="64621"/>
                                <a:chExt cx="110435" cy="237272"/>
                              </a:xfrm>
                              <a:noFill/>
                            </wpg:grpSpPr>
                            <wps:wsp>
                              <wps:cNvPr id="819920662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D7CFA0" w14:textId="79E0EFAF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7319102" name="Textfeld 3"/>
                              <wps:cNvSpPr txBox="1"/>
                              <wps:spPr>
                                <a:xfrm>
                                  <a:off x="46997" y="157651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4512CE" w14:textId="4862BD0F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9827143" name="Gerade Verbindung 1"/>
                              <wps:cNvCnPr/>
                              <wps:spPr>
                                <a:xfrm>
                                  <a:off x="50730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E9BA88" id="_x0000_s1136" style="position:absolute;margin-left:59.5pt;margin-top:14.15pt;width:8.65pt;height:18.65pt;z-index:253729792;mso-position-horizontal-relative:text;mso-position-vertical-relative:text;mso-width-relative:margin;mso-height-relative:margin" coordorigin="46997,64621" coordsize="110435,2372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">
                      <v:shape id="Textfeld 3" o:spid="_x0000_s1137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3D7CFA0" w14:textId="79E0EFAF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38" type="#_x0000_t202" style="position:absolute;left:46997;top:157651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194512CE" w14:textId="4862BD0F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39" style="position:absolute;visibility:visible;mso-wrap-style:square" from="50730,179629" to="141002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0Cb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pmmV3PFzn8/kqfADc/AAAA//8DAFBLAQItABQABgAIAAAAIQDb4fbL7gAAAIUBAAAT&#13;&#10;AAAAAAAAAAAAAAAAAAAAAABbQ29udGVudF9UeXBlc10ueG1sUEsBAi0AFAAGAAgAAAAhAFr0LFu/&#13;&#10;AAAAFQEAAAsAAAAAAAAAAAAAAAAAHwEAAF9yZWxzLy5yZWxzUEsBAi0AFAAGAAgAAAAhAGKbQJ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434E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4AF303F8" wp14:editId="2F6E515F">
                      <wp:simplePos x="0" y="0"/>
                      <wp:positionH relativeFrom="column">
                        <wp:posOffset>342959</wp:posOffset>
                      </wp:positionH>
                      <wp:positionV relativeFrom="paragraph">
                        <wp:posOffset>120237</wp:posOffset>
                      </wp:positionV>
                      <wp:extent cx="125730" cy="293902"/>
                      <wp:effectExtent l="0" t="0" r="1270" b="0"/>
                      <wp:wrapNone/>
                      <wp:docPr id="10346247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93902"/>
                                <a:chOff x="57425" y="6103"/>
                                <a:chExt cx="126179" cy="295260"/>
                              </a:xfrm>
                              <a:noFill/>
                            </wpg:grpSpPr>
                            <wps:wsp>
                              <wps:cNvPr id="977943545" name="Textfeld 3"/>
                              <wps:cNvSpPr txBox="1"/>
                              <wps:spPr>
                                <a:xfrm>
                                  <a:off x="73979" y="6103"/>
                                  <a:ext cx="73718" cy="1843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0D3780" w14:textId="0B4A8EF3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154012" name="Textfeld 3"/>
                              <wps:cNvSpPr txBox="1"/>
                              <wps:spPr>
                                <a:xfrm>
                                  <a:off x="73169" y="137421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30409" w14:textId="2C1204C0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26082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303F8" id="_x0000_s1140" style="position:absolute;margin-left:27pt;margin-top:9.45pt;width:9.9pt;height:23.15pt;z-index:253416448;mso-position-horizontal-relative:text;mso-position-vertical-relative:text;mso-width-relative:margin;mso-height-relative:margin" coordorigin="57425,6103" coordsize="126179,29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">
                      <v:shape id="Textfeld 3" o:spid="_x0000_s1141" type="#_x0000_t202" style="position:absolute;left:73979;top:6103;width:7371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30D3780" w14:textId="0B4A8EF3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42" type="#_x0000_t202" style="position:absolute;left:73169;top:137421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B30409" w14:textId="2C1204C0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4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822D4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1232CDA7" wp14:editId="31799970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57785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02E45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2CDA7" id="Textfeld 7" o:spid="_x0000_s1144" type="#_x0000_t202" style="position:absolute;margin-left:307.5pt;margin-top:4.55pt;width:62.15pt;height:36.2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mClAQIAAOk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" filled="f" stroked="f">
                      <v:textbox>
                        <w:txbxContent>
                          <w:p w14:paraId="29A02E45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538B86EA" wp14:editId="210039A0">
                      <wp:simplePos x="0" y="0"/>
                      <wp:positionH relativeFrom="column">
                        <wp:posOffset>4535805</wp:posOffset>
                      </wp:positionH>
                      <wp:positionV relativeFrom="paragraph">
                        <wp:posOffset>681990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1BDC92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B86EA" id="_x0000_s1145" type="#_x0000_t202" style="position:absolute;margin-left:357.15pt;margin-top:53.7pt;width:79.8pt;height:30.3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SPyGQIAADQ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" filled="f" stroked="f" strokeweight=".5pt">
                      <v:textbox>
                        <w:txbxContent>
                          <w:p w14:paraId="011BDC92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51616" behindDoc="0" locked="0" layoutInCell="1" allowOverlap="1" wp14:anchorId="2C7B1220" wp14:editId="6974A2F0">
                  <wp:simplePos x="0" y="0"/>
                  <wp:positionH relativeFrom="column">
                    <wp:posOffset>4611431</wp:posOffset>
                  </wp:positionH>
                  <wp:positionV relativeFrom="paragraph">
                    <wp:posOffset>9525</wp:posOffset>
                  </wp:positionV>
                  <wp:extent cx="647700" cy="647700"/>
                  <wp:effectExtent l="0" t="0" r="0" b="0"/>
                  <wp:wrapNone/>
                  <wp:docPr id="1975281987" name="Grafik 7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66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22D4">
              <w:t>N</w:t>
            </w:r>
            <w:r w:rsidR="00BA42B2">
              <w:t xml:space="preserve">utze die </w:t>
            </w:r>
            <w:r w:rsidR="003835AD">
              <w:t xml:space="preserve">digitalen </w:t>
            </w:r>
            <w:r w:rsidR="00BA42B2">
              <w:t>Bruchstreifen zur Bearbeitung der Aufgabe</w:t>
            </w:r>
            <w:r w:rsidR="008822D4">
              <w:t>:</w:t>
            </w:r>
          </w:p>
          <w:p w14:paraId="7DF8D87C" w14:textId="19297B47" w:rsidR="00E752F5" w:rsidRDefault="00C81EC3" w:rsidP="00B2675B">
            <w:pPr>
              <w:spacing w:after="120"/>
            </w:pPr>
            <w:r>
              <w:t>S</w:t>
            </w:r>
            <w:r w:rsidR="00E752F5">
              <w:t>telle</w:t>
            </w:r>
            <w:r w:rsidR="001D44A8">
              <w:t xml:space="preserve"> </w:t>
            </w:r>
            <w:r w:rsidR="00E752F5">
              <w:t xml:space="preserve">     und</w:t>
            </w:r>
            <w:r w:rsidR="001D44A8">
              <w:t xml:space="preserve"> </w:t>
            </w:r>
            <w:r w:rsidR="00E752F5">
              <w:t xml:space="preserve">     an zwei Bruchstreifen dar. Überlege dazu: </w:t>
            </w:r>
          </w:p>
          <w:p w14:paraId="0033433C" w14:textId="58A1C7C8" w:rsidR="00BA42B2" w:rsidRDefault="00BA42B2" w:rsidP="00C1743D">
            <w:pPr>
              <w:pStyle w:val="Listenabsatz"/>
            </w:pPr>
            <w:r>
              <w:t>Welchen Bruchstreifen wählst du warum aus?</w:t>
            </w:r>
          </w:p>
          <w:p w14:paraId="63D43803" w14:textId="5FC3198B" w:rsidR="00BA42B2" w:rsidRDefault="00BA42B2" w:rsidP="00C1743D">
            <w:pPr>
              <w:pStyle w:val="Listenabsatz"/>
            </w:pPr>
            <w:r>
              <w:t>Wie viele Stücke markierst du? Warum?</w:t>
            </w:r>
            <w:r w:rsidRPr="00BA42B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</w:t>
            </w:r>
          </w:p>
          <w:p w14:paraId="04806FC5" w14:textId="1CA7C7E6" w:rsidR="00BA42B2" w:rsidRDefault="001D44A8" w:rsidP="00BA42B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33468385" wp14:editId="31AD1625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153805</wp:posOffset>
                      </wp:positionV>
                      <wp:extent cx="110090" cy="244492"/>
                      <wp:effectExtent l="0" t="0" r="4445" b="0"/>
                      <wp:wrapNone/>
                      <wp:docPr id="6553186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920817774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E307A3" w14:textId="0D000F2A" w:rsidR="00CB7438" w:rsidRPr="00384A21" w:rsidRDefault="00CB7438" w:rsidP="008434E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577548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DFBCA4" w14:textId="6161371A" w:rsidR="00CB7438" w:rsidRPr="00384A21" w:rsidRDefault="00CB7438" w:rsidP="008434E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536702" name="Gerade Verbindung 1"/>
                              <wps:cNvCnPr/>
                              <wps:spPr>
                                <a:xfrm>
                                  <a:off x="50730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68385" id="_x0000_s1146" style="position:absolute;margin-left:75.25pt;margin-top:12.1pt;width:8.65pt;height:19.25pt;z-index:253420544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">
                      <v:shape id="Textfeld 3" o:spid="_x0000_s1147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" fillcolor="white [3201]" stroked="f" strokeweight=".5pt">
                        <v:textbox inset="0,0,0,0">
                          <w:txbxContent>
                            <w:p w14:paraId="30E307A3" w14:textId="0D000F2A" w:rsidR="00CB7438" w:rsidRPr="00384A21" w:rsidRDefault="00CB7438" w:rsidP="008434E6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48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" filled="f" stroked="f" strokeweight=".5pt">
                        <v:textbox inset="0,1mm,0,0">
                          <w:txbxContent>
                            <w:p w14:paraId="37DFBCA4" w14:textId="6161371A" w:rsidR="00CB7438" w:rsidRPr="00384A21" w:rsidRDefault="00CB7438" w:rsidP="008434E6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149" style="position:absolute;visibility:visible;mso-wrap-style:square" from="50730,179629" to="141002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A42B2" w:rsidRPr="00E0758C" w14:paraId="29CDAB21" w14:textId="77777777" w:rsidTr="00B2675B">
        <w:trPr>
          <w:trHeight w:val="832"/>
        </w:trPr>
        <w:tc>
          <w:tcPr>
            <w:tcW w:w="709" w:type="dxa"/>
          </w:tcPr>
          <w:p w14:paraId="01232124" w14:textId="788F1EDF" w:rsidR="00BA42B2" w:rsidRDefault="00BA42B2" w:rsidP="00BA42B2"/>
        </w:tc>
        <w:tc>
          <w:tcPr>
            <w:tcW w:w="425" w:type="dxa"/>
          </w:tcPr>
          <w:p w14:paraId="3BBB13FB" w14:textId="4F60A826" w:rsidR="00BA42B2" w:rsidRPr="00BA42B2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b)</w:t>
            </w:r>
          </w:p>
        </w:tc>
        <w:tc>
          <w:tcPr>
            <w:tcW w:w="8083" w:type="dxa"/>
          </w:tcPr>
          <w:p w14:paraId="59DCA357" w14:textId="10F83221" w:rsidR="00BA42B2" w:rsidRDefault="00BA42B2" w:rsidP="00BA42B2">
            <w:pPr>
              <w:spacing w:line="276" w:lineRule="auto"/>
              <w:rPr>
                <w:rFonts w:eastAsiaTheme="minorEastAsia"/>
              </w:rPr>
            </w:pPr>
            <w:r>
              <w:t xml:space="preserve">Stelle den Anteil </w:t>
            </w:r>
            <w:r w:rsidR="00CB7438">
              <w:t xml:space="preserve">   </w:t>
            </w:r>
            <w:r>
              <w:rPr>
                <w:rFonts w:eastAsiaTheme="minorEastAsia"/>
              </w:rPr>
              <w:t xml:space="preserve"> </w:t>
            </w:r>
            <w:r w:rsidR="001D44A8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in einem passenden Bruchstreifen dar. </w:t>
            </w:r>
          </w:p>
          <w:p w14:paraId="12FA5CFA" w14:textId="4013FCF9" w:rsidR="00BA42B2" w:rsidRDefault="00BA42B2" w:rsidP="00BA42B2">
            <w:pPr>
              <w:spacing w:line="276" w:lineRule="auto"/>
            </w:pPr>
            <w:r>
              <w:rPr>
                <w:rFonts w:eastAsiaTheme="minorEastAsia"/>
              </w:rPr>
              <w:t>Was passiert mit dem Anteil, wenn du die Länge des Bruchstreifens veränderst?</w:t>
            </w:r>
          </w:p>
        </w:tc>
      </w:tr>
      <w:tr w:rsidR="003835AD" w:rsidRPr="00E0758C" w14:paraId="0AAC240D" w14:textId="77777777" w:rsidTr="00B2675B">
        <w:trPr>
          <w:trHeight w:val="986"/>
        </w:trPr>
        <w:tc>
          <w:tcPr>
            <w:tcW w:w="709" w:type="dxa"/>
          </w:tcPr>
          <w:p w14:paraId="27E4FA69" w14:textId="77777777" w:rsidR="003835AD" w:rsidRDefault="003835AD" w:rsidP="00BA42B2"/>
          <w:p w14:paraId="0900B1AF" w14:textId="2F4FEA87" w:rsidR="003835AD" w:rsidRDefault="003835AD" w:rsidP="00BA42B2">
            <w:r>
              <w:rPr>
                <w:noProof/>
              </w:rPr>
              <w:drawing>
                <wp:inline distT="0" distB="0" distL="0" distR="0" wp14:anchorId="279E8199" wp14:editId="791BB730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AAD3A1F" w14:textId="6F232F91" w:rsidR="003835AD" w:rsidRDefault="003835AD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c)</w:t>
            </w:r>
          </w:p>
        </w:tc>
        <w:tc>
          <w:tcPr>
            <w:tcW w:w="8083" w:type="dxa"/>
          </w:tcPr>
          <w:p w14:paraId="629BB643" w14:textId="51C29478" w:rsidR="003835AD" w:rsidRDefault="003835AD" w:rsidP="003835AD">
            <w:r>
              <w:t xml:space="preserve">Stellt euch gegenseitig Aufgaben mit dem digitalen Bruchstreifen: Eine Person stellt eine Aufgabe wie in </w:t>
            </w:r>
            <w:r w:rsidRPr="00AF1C61">
              <w:rPr>
                <w:b/>
                <w:bCs/>
                <w:color w:val="327A86" w:themeColor="text2"/>
              </w:rPr>
              <w:t xml:space="preserve">a) </w:t>
            </w:r>
            <w:r w:rsidRPr="00AF1C61">
              <w:t>oder</w:t>
            </w:r>
            <w:r w:rsidRPr="00AF1C61">
              <w:rPr>
                <w:b/>
                <w:bCs/>
                <w:color w:val="327A86" w:themeColor="text2"/>
              </w:rPr>
              <w:t xml:space="preserve"> b)</w:t>
            </w:r>
            <w:r>
              <w:t xml:space="preserve">, die </w:t>
            </w:r>
            <w:r w:rsidRPr="00180003">
              <w:t>andere Person löst die Aufgabe.</w:t>
            </w:r>
            <w:r>
              <w:t xml:space="preserve"> Wechselt euch ab.</w:t>
            </w:r>
          </w:p>
        </w:tc>
      </w:tr>
      <w:tr w:rsidR="00BB5CEC" w:rsidRPr="00E0758C" w14:paraId="65E7A2C6" w14:textId="77777777" w:rsidTr="00384A21">
        <w:trPr>
          <w:trHeight w:val="116"/>
        </w:trPr>
        <w:tc>
          <w:tcPr>
            <w:tcW w:w="709" w:type="dxa"/>
          </w:tcPr>
          <w:p w14:paraId="76CACD04" w14:textId="223E6A08" w:rsidR="00BB5CEC" w:rsidRPr="001F1B55" w:rsidRDefault="00BB5CEC" w:rsidP="00BB5CEC">
            <w:pPr>
              <w:pStyle w:val="berschrift3"/>
            </w:pPr>
            <w:r w:rsidRPr="001F1B55">
              <w:t>2.</w:t>
            </w:r>
            <w:r w:rsidR="00BA42B2">
              <w:t>3</w:t>
            </w:r>
          </w:p>
        </w:tc>
        <w:tc>
          <w:tcPr>
            <w:tcW w:w="8508" w:type="dxa"/>
            <w:gridSpan w:val="2"/>
          </w:tcPr>
          <w:p w14:paraId="5D28162D" w14:textId="089AED50" w:rsidR="00BB5CEC" w:rsidRPr="001F1B55" w:rsidRDefault="001D44A8" w:rsidP="00BB5CEC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1CF811A4" wp14:editId="61787BCF">
                      <wp:simplePos x="0" y="0"/>
                      <wp:positionH relativeFrom="column">
                        <wp:posOffset>3357542</wp:posOffset>
                      </wp:positionH>
                      <wp:positionV relativeFrom="paragraph">
                        <wp:posOffset>306273</wp:posOffset>
                      </wp:positionV>
                      <wp:extent cx="116362" cy="312420"/>
                      <wp:effectExtent l="0" t="0" r="0" b="5080"/>
                      <wp:wrapNone/>
                      <wp:docPr id="507946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62" cy="312420"/>
                                <a:chOff x="57267" y="6103"/>
                                <a:chExt cx="116953" cy="313238"/>
                              </a:xfrm>
                            </wpg:grpSpPr>
                            <wps:wsp>
                              <wps:cNvPr id="466447573" name="Textfeld 3"/>
                              <wps:cNvSpPr txBox="1"/>
                              <wps:spPr>
                                <a:xfrm>
                                  <a:off x="73979" y="6103"/>
                                  <a:ext cx="100241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F9374C" w14:textId="18BBBA2C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52341012" name="Textfeld 3"/>
                              <wps:cNvSpPr txBox="1"/>
                              <wps:spPr>
                                <a:xfrm>
                                  <a:off x="57267" y="155399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B189B" w14:textId="77777777" w:rsidR="00CB7438" w:rsidRPr="00384A21" w:rsidRDefault="00CB7438" w:rsidP="00384A2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11539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811A4" id="_x0000_s1150" style="position:absolute;margin-left:264.35pt;margin-top:24.1pt;width:9.15pt;height:24.6pt;z-index:253422592;mso-position-horizontal-relative:text;mso-position-vertical-relative:text;mso-width-relative:margin;mso-height-relative:margin" coordorigin="57267,6103" coordsize="116953,31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">
                      <v:shape id="Textfeld 3" o:spid="_x0000_s1151" type="#_x0000_t202" style="position:absolute;left:73979;top:6103;width:100241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02F9374C" w14:textId="18BBBA2C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52" type="#_x0000_t202" style="position:absolute;left:57267;top:155399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CB189B" w14:textId="77777777" w:rsidR="00CB7438" w:rsidRPr="00384A21" w:rsidRDefault="00CB7438" w:rsidP="00384A2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5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BB5CEC">
              <w:rPr>
                <w:rFonts w:ascii="Cambria" w:eastAsia="Cambria" w:hAnsi="Cambria"/>
                <w:noProof/>
                <w:color w:val="A6A6A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15532F3" wp14:editId="1D5296DD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411480</wp:posOffset>
                      </wp:positionV>
                      <wp:extent cx="1770380" cy="210185"/>
                      <wp:effectExtent l="0" t="0" r="7620" b="18415"/>
                      <wp:wrapNone/>
                      <wp:docPr id="1243884515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380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FE593" id="Rectangle 90" o:spid="_x0000_s1026" style="position:absolute;margin-left:283.45pt;margin-top:32.4pt;width:139.4pt;height:16.5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" filled="f">
                      <v:path arrowok="t"/>
                    </v:rect>
                  </w:pict>
                </mc:Fallback>
              </mc:AlternateContent>
            </w:r>
            <w:r w:rsidR="00BB5CEC" w:rsidRPr="001F1B55">
              <w:t>Anteile einzeichnen</w:t>
            </w:r>
          </w:p>
        </w:tc>
      </w:tr>
      <w:tr w:rsidR="00BA42B2" w:rsidRPr="00E0758C" w14:paraId="77DA2065" w14:textId="77777777" w:rsidTr="00384A21">
        <w:trPr>
          <w:trHeight w:val="1181"/>
        </w:trPr>
        <w:tc>
          <w:tcPr>
            <w:tcW w:w="709" w:type="dxa"/>
          </w:tcPr>
          <w:p w14:paraId="2C2251D2" w14:textId="77777777" w:rsidR="00BA42B2" w:rsidRPr="001F1B55" w:rsidRDefault="00BA42B2" w:rsidP="00BB5CEC">
            <w:pPr>
              <w:pStyle w:val="berschrift3"/>
            </w:pPr>
          </w:p>
        </w:tc>
        <w:tc>
          <w:tcPr>
            <w:tcW w:w="8508" w:type="dxa"/>
            <w:gridSpan w:val="2"/>
          </w:tcPr>
          <w:p w14:paraId="033C6291" w14:textId="7930214D" w:rsidR="00BA42B2" w:rsidRDefault="001D44A8" w:rsidP="00B2675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02069A25" wp14:editId="62EAE66E">
                      <wp:simplePos x="0" y="0"/>
                      <wp:positionH relativeFrom="column">
                        <wp:posOffset>3362575</wp:posOffset>
                      </wp:positionH>
                      <wp:positionV relativeFrom="paragraph">
                        <wp:posOffset>228600</wp:posOffset>
                      </wp:positionV>
                      <wp:extent cx="125730" cy="312574"/>
                      <wp:effectExtent l="0" t="0" r="7620" b="11430"/>
                      <wp:wrapNone/>
                      <wp:docPr id="16972246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12574"/>
                                <a:chOff x="57425" y="6103"/>
                                <a:chExt cx="126179" cy="312991"/>
                              </a:xfrm>
                            </wpg:grpSpPr>
                            <wps:wsp>
                              <wps:cNvPr id="2067847130" name="Textfeld 3"/>
                              <wps:cNvSpPr txBox="1"/>
                              <wps:spPr>
                                <a:xfrm>
                                  <a:off x="73979" y="6103"/>
                                  <a:ext cx="86020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8FD7B" w14:textId="77777777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05291820" name="Textfeld 3"/>
                              <wps:cNvSpPr txBox="1"/>
                              <wps:spPr>
                                <a:xfrm>
                                  <a:off x="73169" y="15515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52C93" w14:textId="08473B09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055911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69A25" id="_x0000_s1154" style="position:absolute;margin-left:264.75pt;margin-top:18pt;width:9.9pt;height:24.6pt;z-index:253424640;mso-position-horizontal-relative:text;mso-position-vertical-relative:text;mso-width-relative:margin;mso-height-relative:margin" coordorigin="57425,6103" coordsize="126179,312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">
                      <v:shape id="Textfeld 3" o:spid="_x0000_s1155" type="#_x0000_t202" style="position:absolute;left:73979;top:6103;width:86020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4228FD7B" w14:textId="77777777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56" type="#_x0000_t202" style="position:absolute;left:73169;top:15515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FF52C93" w14:textId="08473B09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57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BB5CEC">
              <w:rPr>
                <w:rFonts w:ascii="Cambria" w:eastAsia="Cambria" w:hAnsi="Cambria" w:cs="Times New Roman"/>
                <w:noProof/>
                <w:color w:val="A6A6A6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F9AE126" wp14:editId="04724D71">
                      <wp:simplePos x="0" y="0"/>
                      <wp:positionH relativeFrom="column">
                        <wp:posOffset>3599984</wp:posOffset>
                      </wp:positionH>
                      <wp:positionV relativeFrom="paragraph">
                        <wp:posOffset>314435</wp:posOffset>
                      </wp:positionV>
                      <wp:extent cx="1770887" cy="210185"/>
                      <wp:effectExtent l="0" t="0" r="7620" b="18415"/>
                      <wp:wrapNone/>
                      <wp:docPr id="2026721866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887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71EF5" id="Rectangle 90" o:spid="_x0000_s1026" style="position:absolute;margin-left:283.45pt;margin-top:24.75pt;width:139.45pt;height:16.5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" filled="f">
                      <v:path arrowok="t"/>
                    </v:rect>
                  </w:pict>
                </mc:Fallback>
              </mc:AlternateContent>
            </w:r>
            <w:r w:rsidR="00BA42B2" w:rsidRPr="00BB5CEC">
              <w:t xml:space="preserve">Zeichne </w:t>
            </w:r>
            <w:r w:rsidR="00BA7C5B">
              <w:t xml:space="preserve">auf </w:t>
            </w:r>
            <w:r w:rsidR="003835AD">
              <w:t xml:space="preserve">Papier oder </w:t>
            </w:r>
            <w:r w:rsidR="00BA7C5B">
              <w:t xml:space="preserve">mit </w:t>
            </w:r>
            <w:r w:rsidR="003835AD">
              <w:t xml:space="preserve">digitalen </w:t>
            </w:r>
            <w:r w:rsidR="00CB7438">
              <w:br/>
            </w:r>
            <w:r w:rsidR="003835AD">
              <w:t xml:space="preserve">Bruchstreifen aus </w:t>
            </w:r>
            <w:r w:rsidR="003835AD" w:rsidRPr="00BA7C5B">
              <w:rPr>
                <w:b/>
                <w:bCs/>
                <w:color w:val="327A86"/>
              </w:rPr>
              <w:t>2.2</w:t>
            </w:r>
            <w:r w:rsidR="003835AD" w:rsidRPr="00BA7C5B">
              <w:rPr>
                <w:color w:val="327A86"/>
              </w:rPr>
              <w:t xml:space="preserve"> </w:t>
            </w:r>
            <w:r w:rsidR="00BA42B2" w:rsidRPr="00BB5CEC">
              <w:t xml:space="preserve">den Anteil ein. </w:t>
            </w:r>
            <w:r w:rsidR="003835AD">
              <w:br/>
            </w:r>
            <w:r w:rsidR="00BA42B2" w:rsidRPr="00BB5CEC">
              <w:t xml:space="preserve">Vergleiche die </w:t>
            </w:r>
            <w:r w:rsidR="00BA42B2">
              <w:rPr>
                <w:rFonts w:asciiTheme="majorHAnsi" w:hAnsiTheme="majorHAnsi"/>
              </w:rPr>
              <w:t xml:space="preserve">Brüche und </w:t>
            </w:r>
            <w:r w:rsidR="00BA42B2" w:rsidRPr="00BB5CEC">
              <w:t>Bilder miteinander.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A42B2" w14:paraId="2C3C2531" w14:textId="77777777" w:rsidTr="00CB7438">
              <w:trPr>
                <w:trHeight w:val="598"/>
              </w:trPr>
              <w:tc>
                <w:tcPr>
                  <w:tcW w:w="2817" w:type="dxa"/>
                  <w:vAlign w:val="center"/>
                </w:tcPr>
                <w:p w14:paraId="56A121A4" w14:textId="77777777" w:rsidR="00BA42B2" w:rsidRDefault="00BA42B2" w:rsidP="00CB7438">
                  <w:pPr>
                    <w:spacing w:line="240" w:lineRule="atLeast"/>
                  </w:pPr>
                </w:p>
              </w:tc>
              <w:tc>
                <w:tcPr>
                  <w:tcW w:w="2817" w:type="dxa"/>
                  <w:vAlign w:val="center"/>
                </w:tcPr>
                <w:p w14:paraId="1ECEDC07" w14:textId="467A88AC" w:rsidR="00BA42B2" w:rsidRDefault="001D44A8" w:rsidP="00CB7438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26688" behindDoc="0" locked="0" layoutInCell="1" allowOverlap="1" wp14:anchorId="24ED3D7E" wp14:editId="4BD71759">
                            <wp:simplePos x="0" y="0"/>
                            <wp:positionH relativeFrom="column">
                              <wp:posOffset>1563370</wp:posOffset>
                            </wp:positionH>
                            <wp:positionV relativeFrom="paragraph">
                              <wp:posOffset>-75565</wp:posOffset>
                            </wp:positionV>
                            <wp:extent cx="125095" cy="312420"/>
                            <wp:effectExtent l="0" t="0" r="1905" b="5080"/>
                            <wp:wrapNone/>
                            <wp:docPr id="761597263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095" cy="312420"/>
                                      <a:chOff x="47462" y="6103"/>
                                      <a:chExt cx="127339" cy="313239"/>
                                    </a:xfrm>
                                  </wpg:grpSpPr>
                                  <wps:wsp>
                                    <wps:cNvPr id="491461030" name="Textfeld 3"/>
                                    <wps:cNvSpPr txBox="1"/>
                                    <wps:spPr>
                                      <a:xfrm>
                                        <a:off x="73979" y="6103"/>
                                        <a:ext cx="100822" cy="1843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00EBB9" w14:textId="77777777" w:rsidR="00CB7438" w:rsidRPr="00384A21" w:rsidRDefault="00CB7438" w:rsidP="00CB743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84A2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2338512" name="Textfeld 3"/>
                                    <wps:cNvSpPr txBox="1"/>
                                    <wps:spPr>
                                      <a:xfrm>
                                        <a:off x="47462" y="155400"/>
                                        <a:ext cx="12583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80ACF" w14:textId="127ACE68" w:rsidR="00CB7438" w:rsidRPr="00384A21" w:rsidRDefault="00CB7438" w:rsidP="00CB743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84A2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4011385" name="Gerade Verbindung 1"/>
                                    <wps:cNvCnPr/>
                                    <wps:spPr>
                                      <a:xfrm>
                                        <a:off x="57425" y="179629"/>
                                        <a:ext cx="902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ED3D7E" id="_x0000_s1158" style="position:absolute;margin-left:123.1pt;margin-top:-5.95pt;width:9.85pt;height:24.6pt;z-index:253426688;mso-position-horizontal-relative:text;mso-position-vertical-relative:text;mso-width-relative:margin;mso-height-relative:margin" coordorigin="47462,6103" coordsize="127339,313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">
                            <v:shape id="Textfeld 3" o:spid="_x0000_s1159" type="#_x0000_t202" style="position:absolute;left:73979;top:6103;width:100822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" fillcolor="white [3201]" stroked="f" strokeweight=".5pt">
                              <v:textbox style="mso-fit-shape-to-text:t" inset="0,0,0,0">
                                <w:txbxContent>
                                  <w:p w14:paraId="7B00EBB9" w14:textId="77777777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60" type="#_x0000_t202" style="position:absolute;left:47462;top:155400;width:12583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280ACF" w14:textId="127ACE68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61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17" w:type="dxa"/>
                  <w:vAlign w:val="center"/>
                </w:tcPr>
                <w:p w14:paraId="53B39A88" w14:textId="1330A992" w:rsidR="00BA42B2" w:rsidRPr="00CB7438" w:rsidRDefault="00CB7438" w:rsidP="00CB7438">
                  <w:pPr>
                    <w:spacing w:line="240" w:lineRule="auto"/>
                    <w:rPr>
                      <w:rFonts w:ascii="Cambria" w:eastAsia="Cambria" w:hAnsi="Cambria" w:cs="Times New Roman"/>
                      <w:color w:val="000000"/>
                      <w:szCs w:val="20"/>
                      <w:lang w:eastAsia="de-DE"/>
                    </w:rPr>
                  </w:pPr>
                  <w:r w:rsidRPr="00BB5CEC">
                    <w:rPr>
                      <w:rFonts w:ascii="Cambria" w:eastAsia="Cambria" w:hAnsi="Cambria" w:cs="Times New Roman"/>
                      <w:noProof/>
                      <w:color w:val="A6A6A6"/>
                      <w:szCs w:val="2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4400" behindDoc="0" locked="0" layoutInCell="1" allowOverlap="1" wp14:anchorId="2C0C8A8A" wp14:editId="3011A186">
                            <wp:simplePos x="0" y="0"/>
                            <wp:positionH relativeFrom="column">
                              <wp:posOffset>20955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771015" cy="210185"/>
                            <wp:effectExtent l="0" t="0" r="6985" b="18415"/>
                            <wp:wrapNone/>
                            <wp:docPr id="1322155313" name="Rectangle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7101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0F8807" id="Rectangle 90" o:spid="_x0000_s1026" style="position:absolute;margin-left:1.65pt;margin-top:2.95pt;width:139.45pt;height:16.5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" filled="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BA9B038" w14:textId="49E69801" w:rsidR="00BA42B2" w:rsidRPr="001F1B55" w:rsidRDefault="00BA42B2" w:rsidP="00BA42B2"/>
        </w:tc>
      </w:tr>
      <w:tr w:rsidR="00BB5CEC" w:rsidRPr="00E0758C" w14:paraId="5F635D14" w14:textId="77777777" w:rsidTr="00384A21">
        <w:trPr>
          <w:trHeight w:val="116"/>
        </w:trPr>
        <w:tc>
          <w:tcPr>
            <w:tcW w:w="709" w:type="dxa"/>
          </w:tcPr>
          <w:p w14:paraId="5F7E38B6" w14:textId="1074BC67" w:rsidR="00BB5CEC" w:rsidRPr="00E0758C" w:rsidRDefault="00BB5CEC" w:rsidP="00BB5CEC">
            <w:pPr>
              <w:pStyle w:val="berschrift3"/>
            </w:pPr>
            <w:r>
              <w:t>2.</w:t>
            </w:r>
            <w:r w:rsidR="00BA42B2">
              <w:t>4</w:t>
            </w:r>
          </w:p>
        </w:tc>
        <w:tc>
          <w:tcPr>
            <w:tcW w:w="8508" w:type="dxa"/>
            <w:gridSpan w:val="2"/>
          </w:tcPr>
          <w:p w14:paraId="08527BC8" w14:textId="6D25BF3D" w:rsidR="00BB5CEC" w:rsidRPr="00BB5CEC" w:rsidRDefault="00BB5CEC" w:rsidP="00BB5CEC">
            <w:pPr>
              <w:pStyle w:val="berschrift3"/>
            </w:pPr>
            <w:r w:rsidRPr="00BB5CEC">
              <w:t>Anteile ablesen I</w:t>
            </w:r>
          </w:p>
        </w:tc>
      </w:tr>
      <w:tr w:rsidR="00BB5CEC" w:rsidRPr="00E0758C" w14:paraId="082FAC1C" w14:textId="77777777" w:rsidTr="00384A21">
        <w:trPr>
          <w:trHeight w:val="1580"/>
        </w:trPr>
        <w:tc>
          <w:tcPr>
            <w:tcW w:w="709" w:type="dxa"/>
          </w:tcPr>
          <w:p w14:paraId="01F6B5AA" w14:textId="77777777" w:rsidR="00371999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959B290" wp14:editId="5AFE50F5">
                  <wp:extent cx="360000" cy="272386"/>
                  <wp:effectExtent l="0" t="0" r="2540" b="0"/>
                  <wp:docPr id="719" name="Grafi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A3F5B9" w14:textId="72967F89" w:rsidR="00BB5CEC" w:rsidRPr="00E0758C" w:rsidRDefault="00BB5CEC" w:rsidP="000E44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D16B889" w14:textId="77777777" w:rsidR="00BB5CEC" w:rsidRPr="00E0758C" w:rsidRDefault="00BB5CEC" w:rsidP="000E442F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83" w:type="dxa"/>
          </w:tcPr>
          <w:p w14:paraId="14386F38" w14:textId="6D99F3A0" w:rsidR="00BB5CEC" w:rsidRPr="00E0758C" w:rsidRDefault="00735A42" w:rsidP="00384A21">
            <w:pPr>
              <w:spacing w:after="120"/>
            </w:pPr>
            <w:proofErr w:type="spellStart"/>
            <w:r w:rsidRPr="00190499">
              <w:t>Lies</w:t>
            </w:r>
            <w:proofErr w:type="spellEnd"/>
            <w:r w:rsidRPr="00190499">
              <w:t xml:space="preserve"> d</w:t>
            </w:r>
            <w:r>
              <w:t>ie</w:t>
            </w:r>
            <w:r w:rsidRPr="00190499">
              <w:t xml:space="preserve"> Anteil</w:t>
            </w:r>
            <w:r>
              <w:t>e</w:t>
            </w:r>
            <w:r w:rsidRPr="00190499">
              <w:t xml:space="preserve"> ab. Vergleiche die Anteile. </w:t>
            </w:r>
            <w:r>
              <w:t>Was fällt dir auf</w:t>
            </w:r>
            <w:r w:rsidRPr="00190499">
              <w:t>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B5CEC" w14:paraId="550F47E5" w14:textId="77777777" w:rsidTr="00735B8E">
              <w:trPr>
                <w:trHeight w:val="1132"/>
              </w:trPr>
              <w:tc>
                <w:tcPr>
                  <w:tcW w:w="2817" w:type="dxa"/>
                  <w:vAlign w:val="center"/>
                </w:tcPr>
                <w:p w14:paraId="540F78E8" w14:textId="58D80C35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D192BE0" wp14:editId="28CD62E4">
                        <wp:extent cx="800100" cy="561975"/>
                        <wp:effectExtent l="0" t="0" r="0" b="9525"/>
                        <wp:docPr id="295" name="Grafik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5" name="2.3a1.eps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709E33A5" w14:textId="24797C9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B035A76" wp14:editId="6A578018">
                        <wp:extent cx="800100" cy="733425"/>
                        <wp:effectExtent l="0" t="0" r="0" b="9525"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" name="2.3a2.eps"/>
                                <pic:cNvPicPr/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00303935" w14:textId="7551C405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427712" behindDoc="0" locked="0" layoutInCell="1" allowOverlap="1" wp14:anchorId="15320485" wp14:editId="0387F4CA">
                        <wp:simplePos x="0" y="0"/>
                        <wp:positionH relativeFrom="column">
                          <wp:posOffset>493395</wp:posOffset>
                        </wp:positionH>
                        <wp:positionV relativeFrom="paragraph">
                          <wp:posOffset>0</wp:posOffset>
                        </wp:positionV>
                        <wp:extent cx="800100" cy="914400"/>
                        <wp:effectExtent l="0" t="0" r="0" b="0"/>
                        <wp:wrapNone/>
                        <wp:docPr id="476" name="Grafik 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" name="2.3a3.eps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6460B63" w14:textId="77777777" w:rsidR="00BB5CEC" w:rsidRPr="00E0758C" w:rsidRDefault="00BB5CEC" w:rsidP="000E442F">
            <w:r>
              <w:t xml:space="preserve"> </w:t>
            </w:r>
          </w:p>
        </w:tc>
      </w:tr>
      <w:tr w:rsidR="00BB5CEC" w:rsidRPr="00E0758C" w14:paraId="4D7F11C7" w14:textId="77777777" w:rsidTr="00384A21">
        <w:tc>
          <w:tcPr>
            <w:tcW w:w="709" w:type="dxa"/>
          </w:tcPr>
          <w:p w14:paraId="27EA6B2A" w14:textId="77777777" w:rsidR="00BB5CEC" w:rsidRPr="00E0758C" w:rsidRDefault="00BB5CEC" w:rsidP="000E442F">
            <w:pPr>
              <w:spacing w:line="240" w:lineRule="atLeast"/>
            </w:pPr>
          </w:p>
        </w:tc>
        <w:tc>
          <w:tcPr>
            <w:tcW w:w="425" w:type="dxa"/>
          </w:tcPr>
          <w:p w14:paraId="671DFE8D" w14:textId="77777777" w:rsidR="00BB5CEC" w:rsidRPr="00E0758C" w:rsidRDefault="00BB5CEC" w:rsidP="000E442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3" w:type="dxa"/>
          </w:tcPr>
          <w:p w14:paraId="20B89D99" w14:textId="08CBF208" w:rsidR="00BB5CEC" w:rsidRDefault="00BB5CEC" w:rsidP="00384A21">
            <w:pPr>
              <w:spacing w:after="120"/>
            </w:pPr>
            <w:proofErr w:type="spellStart"/>
            <w:r w:rsidRPr="00BB5CEC">
              <w:t>Lies</w:t>
            </w:r>
            <w:proofErr w:type="spellEnd"/>
            <w:r w:rsidRPr="00BB5CEC">
              <w:t xml:space="preserve"> die Anteile ab. Findest du hier auch ein Muster? Ergänze ein </w:t>
            </w:r>
            <w:r w:rsidR="00735B8E">
              <w:t xml:space="preserve">4. </w:t>
            </w:r>
            <w:r w:rsidRPr="00BB5CEC">
              <w:t>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BB5CEC" w14:paraId="6DA23E25" w14:textId="77777777" w:rsidTr="00735B8E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6582A915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F3A998" wp14:editId="7D209CBE">
                        <wp:extent cx="956250" cy="612000"/>
                        <wp:effectExtent l="0" t="0" r="0" b="0"/>
                        <wp:docPr id="301" name="Grafik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2.3b1.eps"/>
                                <pic:cNvPicPr/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250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center"/>
                </w:tcPr>
                <w:p w14:paraId="609D74CD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AF7B136" wp14:editId="672A1A36">
                        <wp:extent cx="886956" cy="612000"/>
                        <wp:effectExtent l="0" t="0" r="8890" b="0"/>
                        <wp:docPr id="300" name="Grafik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2.3b2.eps"/>
                                <pic:cNvPicPr/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956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right w:val="single" w:sz="4" w:space="0" w:color="7F7F7F" w:themeColor="text1" w:themeTint="80"/>
                  </w:tcBorders>
                  <w:vAlign w:val="center"/>
                </w:tcPr>
                <w:p w14:paraId="1396C513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5CF49E0" wp14:editId="553C66C1">
                        <wp:extent cx="797169" cy="611505"/>
                        <wp:effectExtent l="0" t="0" r="3175" b="0"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2" name="2.3b3.eps"/>
                                <pic:cNvPicPr/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637" cy="612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vAlign w:val="center"/>
                </w:tcPr>
                <w:p w14:paraId="1A133343" w14:textId="6DB2252E" w:rsidR="00BB5CEC" w:rsidRDefault="00BB5CEC" w:rsidP="00BB5CEC">
                  <w:pPr>
                    <w:spacing w:line="240" w:lineRule="atLeast"/>
                    <w:jc w:val="center"/>
                  </w:pPr>
                </w:p>
              </w:tc>
            </w:tr>
          </w:tbl>
          <w:p w14:paraId="0437031D" w14:textId="77777777" w:rsidR="00BB5CEC" w:rsidRPr="00E0758C" w:rsidRDefault="00BB5CEC" w:rsidP="000E442F">
            <w:r>
              <w:t xml:space="preserve"> </w:t>
            </w:r>
          </w:p>
        </w:tc>
      </w:tr>
      <w:tr w:rsidR="00BB5CEC" w:rsidRPr="00E0758C" w14:paraId="099A4004" w14:textId="77777777" w:rsidTr="00384A21">
        <w:tc>
          <w:tcPr>
            <w:tcW w:w="709" w:type="dxa"/>
          </w:tcPr>
          <w:p w14:paraId="1ED9D982" w14:textId="77777777" w:rsidR="00BB5CEC" w:rsidRPr="00E0758C" w:rsidRDefault="00371999" w:rsidP="000E44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B5CAE" wp14:editId="093ECB7D">
                  <wp:extent cx="313144" cy="272386"/>
                  <wp:effectExtent l="0" t="0" r="0" b="0"/>
                  <wp:docPr id="720" name="Grafi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7A1E61" w14:textId="77777777" w:rsidR="00BB5CEC" w:rsidRPr="00E0758C" w:rsidRDefault="00BB5CEC" w:rsidP="000E442F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83" w:type="dxa"/>
          </w:tcPr>
          <w:p w14:paraId="35EC3406" w14:textId="2E9118B7" w:rsidR="00BB5CEC" w:rsidRDefault="00BB5CEC" w:rsidP="00BB5CEC">
            <w:r>
              <w:t xml:space="preserve">Eine Person stellt eine Aufgabe wie in </w:t>
            </w:r>
            <w:r w:rsidRPr="00AF1C61">
              <w:rPr>
                <w:b/>
                <w:bCs/>
                <w:color w:val="327A86" w:themeColor="text2"/>
              </w:rPr>
              <w:t xml:space="preserve">a) </w:t>
            </w:r>
            <w:r w:rsidRPr="00AF1C61">
              <w:t>oder</w:t>
            </w:r>
            <w:r w:rsidRPr="00AF1C61">
              <w:rPr>
                <w:b/>
                <w:bCs/>
                <w:color w:val="327A86" w:themeColor="text2"/>
              </w:rPr>
              <w:t xml:space="preserve"> b)</w:t>
            </w:r>
            <w:r>
              <w:t xml:space="preserve">, die </w:t>
            </w:r>
            <w:r w:rsidRPr="00180003">
              <w:t>andere</w:t>
            </w:r>
            <w:r w:rsidR="00937C6A" w:rsidRPr="00180003">
              <w:t xml:space="preserve"> Person</w:t>
            </w:r>
            <w:r w:rsidRPr="00180003">
              <w:t xml:space="preserve"> löst </w:t>
            </w:r>
            <w:r w:rsidR="00937C6A" w:rsidRPr="00180003">
              <w:t>d</w:t>
            </w:r>
            <w:r w:rsidRPr="00180003">
              <w:t>ie</w:t>
            </w:r>
            <w:r w:rsidR="00937C6A" w:rsidRPr="00180003">
              <w:t xml:space="preserve"> Aufgabe</w:t>
            </w:r>
            <w:r w:rsidRPr="00180003">
              <w:t>.</w:t>
            </w:r>
            <w:r>
              <w:t xml:space="preserve"> </w:t>
            </w:r>
          </w:p>
          <w:p w14:paraId="31A9408F" w14:textId="77777777" w:rsidR="00BB5CEC" w:rsidRDefault="00BB5CEC" w:rsidP="00BB5CEC">
            <w:r>
              <w:t>Wechselt euch ab.</w:t>
            </w:r>
          </w:p>
          <w:p w14:paraId="7CEF764C" w14:textId="5C4C6F80" w:rsidR="00735B8E" w:rsidRPr="00E0758C" w:rsidRDefault="00C81EC3" w:rsidP="00BB5CE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1840" behindDoc="0" locked="0" layoutInCell="1" allowOverlap="1" wp14:anchorId="606A264D" wp14:editId="492A02A9">
                      <wp:simplePos x="0" y="0"/>
                      <wp:positionH relativeFrom="column">
                        <wp:posOffset>1061150</wp:posOffset>
                      </wp:positionH>
                      <wp:positionV relativeFrom="paragraph">
                        <wp:posOffset>156210</wp:posOffset>
                      </wp:positionV>
                      <wp:extent cx="110090" cy="244492"/>
                      <wp:effectExtent l="0" t="0" r="17145" b="0"/>
                      <wp:wrapNone/>
                      <wp:docPr id="197678835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2032879215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0FD049" w14:textId="72956529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773531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68823" w14:textId="314D7C15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25816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6A264D" id="_x0000_s1162" style="position:absolute;margin-left:83.55pt;margin-top:12.3pt;width:8.65pt;height:19.25pt;z-index:253731840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">
                      <v:shape id="Textfeld 3" o:spid="_x0000_s1163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D0FD049" w14:textId="72956529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4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62B68823" w14:textId="314D7C15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6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35B8E" w:rsidRPr="00E0758C" w14:paraId="5F81C0C5" w14:textId="77777777" w:rsidTr="00384A21">
        <w:tc>
          <w:tcPr>
            <w:tcW w:w="709" w:type="dxa"/>
          </w:tcPr>
          <w:p w14:paraId="46E216C6" w14:textId="77777777" w:rsidR="00735B8E" w:rsidRDefault="00735B8E" w:rsidP="00735B8E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A907707" wp14:editId="62BBD59A">
                  <wp:extent cx="360000" cy="272386"/>
                  <wp:effectExtent l="0" t="0" r="2540" b="0"/>
                  <wp:docPr id="721" name="Grafi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BC7179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5A1ADA" w14:textId="3AF693FA" w:rsidR="00735B8E" w:rsidRDefault="00735B8E" w:rsidP="00735B8E">
            <w:pPr>
              <w:pStyle w:val="Nummerierung"/>
            </w:pPr>
            <w:r>
              <w:t>d</w:t>
            </w:r>
            <w:r w:rsidRPr="00E0758C">
              <w:t>)</w:t>
            </w:r>
          </w:p>
        </w:tc>
        <w:tc>
          <w:tcPr>
            <w:tcW w:w="8083" w:type="dxa"/>
          </w:tcPr>
          <w:p w14:paraId="44C046AA" w14:textId="39C52C97" w:rsidR="00735B8E" w:rsidRDefault="00735B8E" w:rsidP="00735B8E">
            <w:pPr>
              <w:spacing w:line="240" w:lineRule="atLeast"/>
            </w:pPr>
            <w:r>
              <w:t>Erkläre: Was ist an</w:t>
            </w:r>
            <w:r w:rsidR="001D44A8">
              <w:t xml:space="preserve"> </w:t>
            </w:r>
            <w:r>
              <w:t xml:space="preserve">    immer gleich, auch wenn das Bild dazu anders aussehen kann? </w:t>
            </w:r>
          </w:p>
          <w:p w14:paraId="1F63C2F3" w14:textId="130786B9" w:rsidR="00735B8E" w:rsidRPr="00E0758C" w:rsidRDefault="00735B8E" w:rsidP="00735B8E">
            <w:pPr>
              <w:spacing w:line="240" w:lineRule="atLeast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735B8E" w14:paraId="32991040" w14:textId="77777777" w:rsidTr="00722462">
              <w:trPr>
                <w:trHeight w:val="794"/>
              </w:trPr>
              <w:tc>
                <w:tcPr>
                  <w:tcW w:w="2817" w:type="dxa"/>
                  <w:vAlign w:val="center"/>
                </w:tcPr>
                <w:p w14:paraId="513A99ED" w14:textId="2F2C7C9E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2D9C602" wp14:editId="46A8164F">
                        <wp:extent cx="457200" cy="466725"/>
                        <wp:effectExtent l="0" t="0" r="0" b="9525"/>
                        <wp:docPr id="305" name="Grafik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2.4b1.eps"/>
                                <pic:cNvPicPr/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02FF509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0C62FB5" wp14:editId="5F677434">
                        <wp:extent cx="1524000" cy="219075"/>
                        <wp:effectExtent l="0" t="0" r="0" b="9525"/>
                        <wp:docPr id="313" name="Grafik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" name="2.4b2.eps"/>
                                <pic:cNvPicPr/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AD82F3D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057B72" wp14:editId="1EE1D578">
                        <wp:extent cx="695325" cy="533400"/>
                        <wp:effectExtent l="0" t="0" r="9525" b="0"/>
                        <wp:docPr id="488" name="Grafik 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" name="2.4b3.eps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C50C9D" w14:textId="22C827F2" w:rsidR="00735B8E" w:rsidRDefault="00C81EC3" w:rsidP="00735B8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3888" behindDoc="0" locked="0" layoutInCell="1" allowOverlap="1" wp14:anchorId="5E3320A8" wp14:editId="620E3B08">
                      <wp:simplePos x="0" y="0"/>
                      <wp:positionH relativeFrom="column">
                        <wp:posOffset>2743957</wp:posOffset>
                      </wp:positionH>
                      <wp:positionV relativeFrom="paragraph">
                        <wp:posOffset>144226</wp:posOffset>
                      </wp:positionV>
                      <wp:extent cx="110090" cy="244492"/>
                      <wp:effectExtent l="0" t="0" r="17145" b="0"/>
                      <wp:wrapNone/>
                      <wp:docPr id="10014643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53502" y="64621"/>
                                <a:chExt cx="110435" cy="244904"/>
                              </a:xfrm>
                            </wpg:grpSpPr>
                            <wps:wsp>
                              <wps:cNvPr id="1042040527" name="Textfeld 3"/>
                              <wps:cNvSpPr txBox="1"/>
                              <wps:spPr>
                                <a:xfrm>
                                  <a:off x="55063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B34733" w14:textId="73F12E07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740985" name="Textfeld 3"/>
                              <wps:cNvSpPr txBox="1"/>
                              <wps:spPr>
                                <a:xfrm>
                                  <a:off x="53502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BF6564" w14:textId="190D7DA4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380438" name="Gerade Verbindung 1"/>
                              <wps:cNvCnPr/>
                              <wps:spPr>
                                <a:xfrm>
                                  <a:off x="63931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3320A8" id="_x0000_s1166" style="position:absolute;margin-left:216.05pt;margin-top:11.35pt;width:8.65pt;height:19.25pt;z-index:253733888;mso-position-horizontal-relative:text;mso-position-vertical-relative:text;mso-width-relative:margin;mso-height-relative:margin" coordorigin="53502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">
                      <v:shape id="Textfeld 3" o:spid="_x0000_s1167" type="#_x0000_t202" style="position:absolute;left:55063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B34733" w14:textId="73F12E07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168" type="#_x0000_t202" style="position:absolute;left:53502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" filled="f" stroked="f" strokeweight=".5pt">
                        <v:textbox inset="0,1mm,0,0">
                          <w:txbxContent>
                            <w:p w14:paraId="33BF6564" w14:textId="190D7DA4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9" style="position:absolute;visibility:visible;mso-wrap-style:square" from="63931,179629" to="154203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35B8E">
              <w:t xml:space="preserve"> </w:t>
            </w:r>
          </w:p>
        </w:tc>
      </w:tr>
      <w:tr w:rsidR="00735B8E" w:rsidRPr="00E0758C" w14:paraId="21191074" w14:textId="77777777" w:rsidTr="00384A21">
        <w:tc>
          <w:tcPr>
            <w:tcW w:w="709" w:type="dxa"/>
          </w:tcPr>
          <w:p w14:paraId="0280B34B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E6AE91D" w14:textId="7448C446" w:rsidR="00735B8E" w:rsidRDefault="00735B8E" w:rsidP="00735B8E">
            <w:pPr>
              <w:pStyle w:val="Nummerierung"/>
            </w:pPr>
            <w:r>
              <w:t>e</w:t>
            </w:r>
            <w:r w:rsidRPr="00C77C53">
              <w:t>)</w:t>
            </w:r>
          </w:p>
        </w:tc>
        <w:tc>
          <w:tcPr>
            <w:tcW w:w="8083" w:type="dxa"/>
          </w:tcPr>
          <w:p w14:paraId="067DBF1B" w14:textId="32ED1B47" w:rsidR="00735B8E" w:rsidRDefault="00735B8E" w:rsidP="00735B8E">
            <w:r w:rsidRPr="001F50D3">
              <w:rPr>
                <w:noProof/>
              </w:rPr>
              <w:t>Finde selbst drei verschiedene Bilder zum Anteil</w:t>
            </w:r>
            <w:r w:rsidR="001D44A8">
              <w:rPr>
                <w:noProof/>
              </w:rPr>
              <w:t xml:space="preserve"> </w:t>
            </w:r>
            <w:r w:rsidRPr="008D2AC5">
              <w:rPr>
                <w:noProof/>
                <w:color w:val="FFFFFF" w:themeColor="background1"/>
              </w:rPr>
              <w:t xml:space="preserve">.   </w:t>
            </w:r>
            <w:r>
              <w:rPr>
                <w:noProof/>
              </w:rPr>
              <w:t>.</w:t>
            </w:r>
          </w:p>
        </w:tc>
      </w:tr>
    </w:tbl>
    <w:p w14:paraId="77417E20" w14:textId="4BFBA18D" w:rsidR="00BA42B2" w:rsidRDefault="00BA42B2">
      <w:pPr>
        <w:sectPr w:rsidR="00BA42B2" w:rsidSect="001130EE">
          <w:headerReference w:type="default" r:id="rId8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3"/>
        <w:gridCol w:w="8078"/>
      </w:tblGrid>
      <w:tr w:rsidR="00C3003D" w:rsidRPr="00E0758C" w14:paraId="50DC95C8" w14:textId="77777777" w:rsidTr="00B2675B">
        <w:trPr>
          <w:trHeight w:val="116"/>
        </w:trPr>
        <w:tc>
          <w:tcPr>
            <w:tcW w:w="709" w:type="dxa"/>
          </w:tcPr>
          <w:p w14:paraId="37ADF87C" w14:textId="6F6AD3DF" w:rsidR="00C3003D" w:rsidRPr="001F1B55" w:rsidRDefault="00C3003D" w:rsidP="000E442F">
            <w:pPr>
              <w:pStyle w:val="berschrift3"/>
            </w:pPr>
            <w:r w:rsidRPr="001F1B55">
              <w:lastRenderedPageBreak/>
              <w:t>2.</w:t>
            </w:r>
            <w:r>
              <w:t>5</w:t>
            </w:r>
          </w:p>
        </w:tc>
        <w:tc>
          <w:tcPr>
            <w:tcW w:w="8461" w:type="dxa"/>
            <w:gridSpan w:val="2"/>
          </w:tcPr>
          <w:p w14:paraId="28228F34" w14:textId="06E61230" w:rsidR="00C3003D" w:rsidRPr="001F1B55" w:rsidRDefault="00735A42" w:rsidP="000E442F">
            <w:pPr>
              <w:pStyle w:val="berschrift3"/>
            </w:pPr>
            <w:r>
              <w:t xml:space="preserve">Verschiedene </w:t>
            </w:r>
            <w:r w:rsidR="00E51241">
              <w:t>Stücke</w:t>
            </w:r>
            <w:r>
              <w:t xml:space="preserve"> zusammenfassen</w:t>
            </w:r>
          </w:p>
        </w:tc>
      </w:tr>
      <w:tr w:rsidR="00C3003D" w:rsidRPr="00E0758C" w14:paraId="360E8015" w14:textId="77777777" w:rsidTr="00B2675B">
        <w:trPr>
          <w:trHeight w:val="1436"/>
        </w:trPr>
        <w:tc>
          <w:tcPr>
            <w:tcW w:w="709" w:type="dxa"/>
          </w:tcPr>
          <w:p w14:paraId="396AF5F8" w14:textId="77777777" w:rsidR="00C3003D" w:rsidRPr="00E0758C" w:rsidRDefault="00C3003D" w:rsidP="000E442F"/>
        </w:tc>
        <w:tc>
          <w:tcPr>
            <w:tcW w:w="8461" w:type="dxa"/>
            <w:gridSpan w:val="2"/>
          </w:tcPr>
          <w:p w14:paraId="576AFC8A" w14:textId="6B64657F" w:rsidR="00C3003D" w:rsidRDefault="00C3003D" w:rsidP="00B2675B">
            <w:r>
              <w:t xml:space="preserve">Jonas und Emily bekommen jeweils etwas von einem Kuchen geschenkt. </w:t>
            </w:r>
          </w:p>
          <w:p w14:paraId="16028BC6" w14:textId="30FBC2DC" w:rsidR="00C3003D" w:rsidRDefault="00384A21" w:rsidP="00B2675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7984" behindDoc="0" locked="0" layoutInCell="1" allowOverlap="1" wp14:anchorId="103D75DE" wp14:editId="159B3C0C">
                      <wp:simplePos x="0" y="0"/>
                      <wp:positionH relativeFrom="column">
                        <wp:posOffset>4038478</wp:posOffset>
                      </wp:positionH>
                      <wp:positionV relativeFrom="paragraph">
                        <wp:posOffset>182096</wp:posOffset>
                      </wp:positionV>
                      <wp:extent cx="144000" cy="244475"/>
                      <wp:effectExtent l="0" t="0" r="8890" b="0"/>
                      <wp:wrapNone/>
                      <wp:docPr id="7449478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000" cy="244475"/>
                                <a:chOff x="46996" y="64621"/>
                                <a:chExt cx="145254" cy="244904"/>
                              </a:xfrm>
                            </wpg:grpSpPr>
                            <wps:wsp>
                              <wps:cNvPr id="169171696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34671C" w14:textId="77777777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531614" name="Textfeld 3"/>
                              <wps:cNvSpPr txBox="1"/>
                              <wps:spPr>
                                <a:xfrm>
                                  <a:off x="46996" y="165283"/>
                                  <a:ext cx="145254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55D64" w14:textId="305DB999" w:rsidR="00C81EC3" w:rsidRPr="00384A21" w:rsidRDefault="00C81EC3" w:rsidP="00C81EC3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743041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D75DE" id="_x0000_s1170" style="position:absolute;margin-left:318pt;margin-top:14.35pt;width:11.35pt;height:19.25pt;z-index:253737984;mso-position-horizontal-relative:text;mso-position-vertical-relative:text;mso-width-relative:margin;mso-height-relative:margin" coordorigin="46996,64621" coordsize="145254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">
                      <v:shape id="Textfeld 3" o:spid="_x0000_s1171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0A34671C" w14:textId="77777777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72" type="#_x0000_t202" style="position:absolute;left:46996;top:165283;width:145254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7C155D64" w14:textId="305DB999" w:rsidR="00C81EC3" w:rsidRPr="00384A21" w:rsidRDefault="00C81EC3" w:rsidP="00C81EC3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7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1EC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5936" behindDoc="0" locked="0" layoutInCell="1" allowOverlap="1" wp14:anchorId="69E093F1" wp14:editId="180EC3D7">
                      <wp:simplePos x="0" y="0"/>
                      <wp:positionH relativeFrom="column">
                        <wp:posOffset>1365677</wp:posOffset>
                      </wp:positionH>
                      <wp:positionV relativeFrom="paragraph">
                        <wp:posOffset>180042</wp:posOffset>
                      </wp:positionV>
                      <wp:extent cx="110090" cy="244492"/>
                      <wp:effectExtent l="0" t="0" r="17145" b="0"/>
                      <wp:wrapNone/>
                      <wp:docPr id="19275236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1038600916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20DD19" w14:textId="1C5CC4D2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5294585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CED3AF" w14:textId="58AFB6F6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906120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093F1" id="_x0000_s1174" style="position:absolute;margin-left:107.55pt;margin-top:14.2pt;width:8.65pt;height:19.25pt;z-index:253735936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">
                      <v:shape id="Textfeld 3" o:spid="_x0000_s1175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720DD19" w14:textId="1C5CC4D2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76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52CED3AF" w14:textId="58AFB6F6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77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3003D">
              <w:t xml:space="preserve">Markiere den Teil, </w:t>
            </w:r>
            <w:proofErr w:type="gramStart"/>
            <w:r w:rsidR="00C3003D">
              <w:t>den</w:t>
            </w:r>
            <w:proofErr w:type="gramEnd"/>
            <w:r w:rsidR="00C3003D">
              <w:t xml:space="preserve"> sie bekommen, sodass der Anteil passt.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225"/>
              <w:gridCol w:w="4226"/>
            </w:tblGrid>
            <w:tr w:rsidR="00C3003D" w14:paraId="3FC3C4D2" w14:textId="77777777" w:rsidTr="008D2AC5">
              <w:tc>
                <w:tcPr>
                  <w:tcW w:w="4225" w:type="dxa"/>
                  <w:vAlign w:val="bottom"/>
                </w:tcPr>
                <w:p w14:paraId="7AB8F58E" w14:textId="5DE76A81" w:rsidR="00C3003D" w:rsidRPr="001F50D3" w:rsidRDefault="00C3003D" w:rsidP="00384A21">
                  <w:pPr>
                    <w:spacing w:after="120" w:line="240" w:lineRule="atLeast"/>
                    <w:jc w:val="center"/>
                  </w:pPr>
                  <w:r>
                    <w:t>Jonas</w:t>
                  </w:r>
                  <w:r w:rsidRPr="001F50D3">
                    <w:t xml:space="preserve"> bekommt</w:t>
                  </w:r>
                  <w:r>
                    <w:t xml:space="preserve"> </w:t>
                  </w:r>
                  <w:bookmarkStart w:id="1" w:name="_Hlk122100222"/>
                  <w:r w:rsidR="008D2AC5">
                    <w:t xml:space="preserve">   </w:t>
                  </w:r>
                  <w:r>
                    <w:t xml:space="preserve"> </w:t>
                  </w:r>
                  <w:bookmarkEnd w:id="1"/>
                  <w:r w:rsidRPr="001F50D3">
                    <w:t>vom Kuchen.</w:t>
                  </w:r>
                  <w:r w:rsidR="00C81EC3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4226" w:type="dxa"/>
                  <w:vAlign w:val="bottom"/>
                </w:tcPr>
                <w:p w14:paraId="24B1457E" w14:textId="676536FF" w:rsidR="00C3003D" w:rsidRPr="001F50D3" w:rsidRDefault="00C3003D" w:rsidP="00384A21">
                  <w:pPr>
                    <w:spacing w:after="120" w:line="240" w:lineRule="atLeast"/>
                    <w:jc w:val="center"/>
                  </w:pPr>
                  <w:r w:rsidRPr="001F50D3">
                    <w:t>Emily bekommt</w:t>
                  </w:r>
                  <w:r w:rsidR="001D44A8">
                    <w:t xml:space="preserve"> </w:t>
                  </w:r>
                  <w:r w:rsidRPr="001F50D3">
                    <w:t xml:space="preserve"> </w:t>
                  </w:r>
                  <w:r w:rsidR="008D2AC5">
                    <w:t xml:space="preserve">  </w:t>
                  </w:r>
                  <w:r>
                    <w:t xml:space="preserve"> </w:t>
                  </w:r>
                  <w:r w:rsidR="008D2AC5">
                    <w:t xml:space="preserve"> </w:t>
                  </w:r>
                  <w:r w:rsidRPr="001F50D3">
                    <w:t>vom Kuchen.</w:t>
                  </w:r>
                </w:p>
              </w:tc>
            </w:tr>
            <w:tr w:rsidR="00C3003D" w14:paraId="37414D94" w14:textId="77777777" w:rsidTr="008D2AC5">
              <w:tc>
                <w:tcPr>
                  <w:tcW w:w="4225" w:type="dxa"/>
                  <w:vAlign w:val="bottom"/>
                </w:tcPr>
                <w:p w14:paraId="54628228" w14:textId="77777777" w:rsidR="00C3003D" w:rsidRPr="001F50D3" w:rsidRDefault="00C3003D" w:rsidP="00C3003D">
                  <w:pPr>
                    <w:pStyle w:val="Tex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03F385E" wp14:editId="14C20675">
                        <wp:extent cx="1892935" cy="590550"/>
                        <wp:effectExtent l="0" t="0" r="0" b="0"/>
                        <wp:docPr id="70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1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93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6" w:type="dxa"/>
                </w:tcPr>
                <w:p w14:paraId="62281883" w14:textId="1714A94C" w:rsidR="00C3003D" w:rsidRPr="001F50D3" w:rsidRDefault="00C3003D" w:rsidP="00C3003D">
                  <w:pPr>
                    <w:pStyle w:val="Tex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770DD9A" wp14:editId="727E7D4F">
                        <wp:extent cx="981075" cy="571500"/>
                        <wp:effectExtent l="0" t="0" r="9525" b="0"/>
                        <wp:docPr id="79" name="Grafi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2.eps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4A077F" w14:textId="77777777" w:rsidR="00C3003D" w:rsidRPr="004C4EBA" w:rsidRDefault="00C3003D" w:rsidP="00C3003D"/>
        </w:tc>
      </w:tr>
      <w:tr w:rsidR="00384A21" w:rsidRPr="00E0758C" w14:paraId="0829E375" w14:textId="77777777" w:rsidTr="00B2675B">
        <w:trPr>
          <w:trHeight w:val="116"/>
        </w:trPr>
        <w:tc>
          <w:tcPr>
            <w:tcW w:w="709" w:type="dxa"/>
          </w:tcPr>
          <w:p w14:paraId="61D82282" w14:textId="77777777" w:rsidR="00384A21" w:rsidRDefault="00384A21" w:rsidP="00384A21"/>
        </w:tc>
        <w:tc>
          <w:tcPr>
            <w:tcW w:w="8461" w:type="dxa"/>
            <w:gridSpan w:val="2"/>
          </w:tcPr>
          <w:p w14:paraId="3BB0C95E" w14:textId="77777777" w:rsidR="00384A21" w:rsidRPr="00BB5CEC" w:rsidRDefault="00384A21" w:rsidP="00384A21"/>
        </w:tc>
      </w:tr>
      <w:tr w:rsidR="00C3003D" w:rsidRPr="00E0758C" w14:paraId="7CAA902F" w14:textId="77777777" w:rsidTr="00B2675B">
        <w:trPr>
          <w:trHeight w:val="116"/>
        </w:trPr>
        <w:tc>
          <w:tcPr>
            <w:tcW w:w="709" w:type="dxa"/>
          </w:tcPr>
          <w:p w14:paraId="65548383" w14:textId="77777777" w:rsidR="00C3003D" w:rsidRPr="00E0758C" w:rsidRDefault="00C3003D" w:rsidP="000E442F">
            <w:pPr>
              <w:pStyle w:val="berschrift3"/>
            </w:pPr>
            <w:r>
              <w:t>2.</w:t>
            </w:r>
            <w:r w:rsidR="00666107">
              <w:t>6</w:t>
            </w:r>
          </w:p>
        </w:tc>
        <w:tc>
          <w:tcPr>
            <w:tcW w:w="8461" w:type="dxa"/>
            <w:gridSpan w:val="2"/>
          </w:tcPr>
          <w:p w14:paraId="76462947" w14:textId="24A06F0F" w:rsidR="00C3003D" w:rsidRPr="00BB5CEC" w:rsidRDefault="00C3003D" w:rsidP="000E442F">
            <w:pPr>
              <w:pStyle w:val="berschrift3"/>
            </w:pPr>
            <w:r w:rsidRPr="00BB5CEC">
              <w:t xml:space="preserve">Anteile </w:t>
            </w:r>
            <w:r w:rsidR="00666107">
              <w:t>herausfinden</w:t>
            </w:r>
          </w:p>
        </w:tc>
      </w:tr>
      <w:tr w:rsidR="00DB2BA0" w:rsidRPr="00E0758C" w14:paraId="79F03D65" w14:textId="77777777" w:rsidTr="00B2675B">
        <w:trPr>
          <w:trHeight w:val="2783"/>
        </w:trPr>
        <w:tc>
          <w:tcPr>
            <w:tcW w:w="709" w:type="dxa"/>
          </w:tcPr>
          <w:p w14:paraId="366A63F8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ACD8774" wp14:editId="1DCD2973">
                  <wp:extent cx="360000" cy="272386"/>
                  <wp:effectExtent l="0" t="0" r="2540" b="0"/>
                  <wp:docPr id="722" name="Grafik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89F58A" w14:textId="090F95BE" w:rsidR="00DB2BA0" w:rsidRPr="00E0758C" w:rsidRDefault="00DB2BA0" w:rsidP="00DB2BA0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78" w:type="dxa"/>
          </w:tcPr>
          <w:p w14:paraId="099D7DD0" w14:textId="69066281" w:rsidR="00DB2BA0" w:rsidRPr="00E0758C" w:rsidRDefault="00A5192F" w:rsidP="00DB2BA0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507584" behindDoc="0" locked="0" layoutInCell="1" allowOverlap="1" wp14:anchorId="3CB63CE9" wp14:editId="7FA9DBAE">
                      <wp:simplePos x="0" y="0"/>
                      <wp:positionH relativeFrom="column">
                        <wp:posOffset>710263</wp:posOffset>
                      </wp:positionH>
                      <wp:positionV relativeFrom="paragraph">
                        <wp:posOffset>316714</wp:posOffset>
                      </wp:positionV>
                      <wp:extent cx="1794510" cy="799465"/>
                      <wp:effectExtent l="228600" t="0" r="243840" b="19685"/>
                      <wp:wrapNone/>
                      <wp:docPr id="51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4510" cy="799465"/>
                                <a:chOff x="715422" y="-471950"/>
                                <a:chExt cx="1795884" cy="801487"/>
                              </a:xfrm>
                            </wpg:grpSpPr>
                            <wps:wsp>
                              <wps:cNvPr id="515" name="Rechteckige Legende 22152"/>
                              <wps:cNvSpPr/>
                              <wps:spPr>
                                <a:xfrm>
                                  <a:off x="715422" y="-471950"/>
                                  <a:ext cx="1646017" cy="435966"/>
                                </a:xfrm>
                                <a:prstGeom prst="wedgeRoundRectCallout">
                                  <a:avLst>
                                    <a:gd name="adj1" fmla="val -61549"/>
                                    <a:gd name="adj2" fmla="val -19423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62A6464" w14:textId="77777777" w:rsidR="00DB2BA0" w:rsidRPr="006448F1" w:rsidRDefault="00DB2BA0" w:rsidP="006448F1">
                                    <w:pPr>
                                      <w:pStyle w:val="Transcript"/>
                                    </w:pPr>
                                    <w:r w:rsidRPr="006448F1">
                                      <w:t xml:space="preserve">Wie soll man denn hier den Anteil rausfinden?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Rechteckige Legende 22152"/>
                              <wps:cNvSpPr/>
                              <wps:spPr>
                                <a:xfrm flipH="1">
                                  <a:off x="864307" y="17923"/>
                                  <a:ext cx="1646999" cy="311614"/>
                                </a:xfrm>
                                <a:prstGeom prst="wedgeRoundRectCallout">
                                  <a:avLst>
                                    <a:gd name="adj1" fmla="val -62389"/>
                                    <a:gd name="adj2" fmla="val -19386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3B77D8" w14:textId="650DEED9" w:rsidR="00DB2BA0" w:rsidRPr="00222DD6" w:rsidRDefault="00DB2BA0" w:rsidP="006448F1">
                                    <w:pPr>
                                      <w:pStyle w:val="Transcript"/>
                                    </w:pPr>
                                    <w:r w:rsidRPr="00222DD6">
                                      <w:t>Ich leg</w:t>
                                    </w:r>
                                    <w:r w:rsidR="00A5192F">
                                      <w:t>e</w:t>
                                    </w:r>
                                    <w:r w:rsidRPr="00222DD6">
                                      <w:t xml:space="preserve"> das Muster mal nach.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63CE9" id="Gruppieren 7" o:spid="_x0000_s1178" style="position:absolute;margin-left:55.95pt;margin-top:24.95pt;width:141.3pt;height:62.95pt;z-index:253507584;mso-position-horizontal-relative:text;mso-position-vertical-relative:text;mso-width-relative:margin;mso-height-relative:margin" coordorigin="7154,-4719" coordsize="17958,80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">
                      <v:shape id="_x0000_s1179" type="#_x0000_t62" style="position:absolute;left:7154;top:-4719;width:16460;height:4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" adj="-2495,6605" strokecolor="#bfbfbf [2412]" strokeweight="1pt">
                        <v:textbox inset="2mm,1mm,2mm,1mm">
                          <w:txbxContent>
                            <w:p w14:paraId="662A6464" w14:textId="77777777" w:rsidR="00DB2BA0" w:rsidRPr="006448F1" w:rsidRDefault="00DB2BA0" w:rsidP="006448F1">
                              <w:pPr>
                                <w:pStyle w:val="Transcript"/>
                              </w:pPr>
                              <w:r w:rsidRPr="006448F1">
                                <w:t xml:space="preserve">Wie soll man denn hier den Anteil rausfinden? </w:t>
                              </w:r>
                            </w:p>
                          </w:txbxContent>
                        </v:textbox>
                      </v:shape>
                      <v:shape id="_x0000_s1180" type="#_x0000_t62" style="position:absolute;left:8643;top:179;width:16470;height:311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" adj="-2676,6613" strokecolor="#bfbfbf [2412]" strokeweight="1pt">
                        <v:textbox inset="2mm,1mm,2mm,1mm">
                          <w:txbxContent>
                            <w:p w14:paraId="363B77D8" w14:textId="650DEED9" w:rsidR="00DB2BA0" w:rsidRPr="00222DD6" w:rsidRDefault="00DB2BA0" w:rsidP="006448F1">
                              <w:pPr>
                                <w:pStyle w:val="Transcript"/>
                              </w:pPr>
                              <w:r w:rsidRPr="00222DD6">
                                <w:t>Ich leg</w:t>
                              </w:r>
                              <w:r w:rsidR="00A5192F">
                                <w:t>e</w:t>
                              </w:r>
                              <w:r w:rsidRPr="00222DD6">
                                <w:t xml:space="preserve"> das Muster mal nach.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10144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9632" behindDoc="0" locked="0" layoutInCell="1" allowOverlap="1" wp14:anchorId="64503CB8" wp14:editId="50CE84E5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149860</wp:posOffset>
                      </wp:positionV>
                      <wp:extent cx="547370" cy="715645"/>
                      <wp:effectExtent l="0" t="0" r="0" b="8255"/>
                      <wp:wrapNone/>
                      <wp:docPr id="1434446535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5645"/>
                                <a:chOff x="0" y="0"/>
                                <a:chExt cx="547370" cy="715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7733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6097739" name="Textfeld 12"/>
                              <wps:cNvSpPr txBox="1"/>
                              <wps:spPr>
                                <a:xfrm>
                                  <a:off x="124359" y="56896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60AC04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03CB8" id="Gruppieren 13" o:spid="_x0000_s1181" style="position:absolute;margin-left:5.2pt;margin-top:11.8pt;width:43.1pt;height:56.35pt;z-index:253509632;mso-position-horizontal-relative:text;mso-position-vertical-relative:text;mso-height-relative:margin" coordsize="5473,71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">
                      <v:shape id="Grafik 10" o:spid="_x0000_s118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">
                        <v:imagedata r:id="rId89" o:title="" chromakey="white"/>
                      </v:shape>
                      <v:shape id="Textfeld 12" o:spid="_x0000_s1183" type="#_x0000_t202" style="position:absolute;left:1243;top:5689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760AC04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76689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0A6048D4" wp14:editId="325DA723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635000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33B86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48D4" id="Gruppieren 18" o:spid="_x0000_s1184" style="position:absolute;margin-left:200.1pt;margin-top:50pt;width:50.85pt;height:56.9pt;z-index:253508608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">
                      <v:shape id="Grafik 6" o:spid="_x0000_s118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91" o:title="" chromakey="white"/>
                      </v:shape>
                      <v:shape id="Textfeld 12" o:spid="_x0000_s118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533B86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48F1" w:rsidRPr="00BC644C">
              <w:rPr>
                <w:noProof/>
              </w:rPr>
              <w:drawing>
                <wp:anchor distT="0" distB="0" distL="114300" distR="114300" simplePos="0" relativeHeight="253510656" behindDoc="0" locked="0" layoutInCell="1" allowOverlap="1" wp14:anchorId="6EAC0660" wp14:editId="64AB6336">
                  <wp:simplePos x="0" y="0"/>
                  <wp:positionH relativeFrom="column">
                    <wp:posOffset>2951480</wp:posOffset>
                  </wp:positionH>
                  <wp:positionV relativeFrom="paragraph">
                    <wp:posOffset>249555</wp:posOffset>
                  </wp:positionV>
                  <wp:extent cx="1614805" cy="872490"/>
                  <wp:effectExtent l="0" t="0" r="0" b="3810"/>
                  <wp:wrapThrough wrapText="bothSides">
                    <wp:wrapPolygon edited="0">
                      <wp:start x="5266" y="0"/>
                      <wp:lineTo x="0" y="1258"/>
                      <wp:lineTo x="0" y="4716"/>
                      <wp:lineTo x="2548" y="10061"/>
                      <wp:lineTo x="2039" y="15092"/>
                      <wp:lineTo x="6116" y="21380"/>
                      <wp:lineTo x="6965" y="21380"/>
                      <wp:lineTo x="7475" y="20122"/>
                      <wp:lineTo x="21405" y="19493"/>
                      <wp:lineTo x="21405" y="314"/>
                      <wp:lineTo x="8324" y="0"/>
                      <wp:lineTo x="5266" y="0"/>
                    </wp:wrapPolygon>
                  </wp:wrapThrough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2BA0" w:rsidRPr="00666107">
              <w:t xml:space="preserve">Hilf </w:t>
            </w:r>
            <w:r w:rsidR="00DB2BA0">
              <w:t xml:space="preserve">Tara </w:t>
            </w:r>
            <w:r w:rsidR="00DB2BA0" w:rsidRPr="00666107">
              <w:t xml:space="preserve">und Leonie, den Anteil </w:t>
            </w:r>
            <w:r w:rsidR="00DB2BA0">
              <w:t xml:space="preserve">am Rechteck </w:t>
            </w:r>
            <w:r w:rsidR="00DB2BA0" w:rsidRPr="00666107">
              <w:t>herauszufinden. Wie gehst du vor</w:t>
            </w:r>
            <w:r w:rsidR="00DB2BA0">
              <w:t>?</w:t>
            </w:r>
            <w:r w:rsidR="00DB2BA0">
              <w:rPr>
                <w:noProof/>
                <w14:ligatures w14:val="standardContextual"/>
              </w:rPr>
              <w:t xml:space="preserve"> </w:t>
            </w:r>
          </w:p>
        </w:tc>
      </w:tr>
      <w:tr w:rsidR="00DB2BA0" w:rsidRPr="00E0758C" w14:paraId="20548D76" w14:textId="77777777" w:rsidTr="00B2675B">
        <w:tc>
          <w:tcPr>
            <w:tcW w:w="709" w:type="dxa"/>
          </w:tcPr>
          <w:p w14:paraId="10704BAC" w14:textId="77777777" w:rsidR="00DB2BA0" w:rsidRPr="00E0758C" w:rsidRDefault="00DB2BA0" w:rsidP="00DB2BA0">
            <w:pPr>
              <w:spacing w:line="240" w:lineRule="atLeast"/>
            </w:pPr>
          </w:p>
        </w:tc>
        <w:tc>
          <w:tcPr>
            <w:tcW w:w="383" w:type="dxa"/>
          </w:tcPr>
          <w:p w14:paraId="3F13C240" w14:textId="77777777" w:rsidR="00DB2BA0" w:rsidRPr="00E0758C" w:rsidRDefault="00DB2BA0" w:rsidP="00DB2BA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78" w:type="dxa"/>
          </w:tcPr>
          <w:p w14:paraId="141B7202" w14:textId="77777777" w:rsidR="00DB2BA0" w:rsidRDefault="00DB2BA0" w:rsidP="00DB2BA0">
            <w:r>
              <w:t>Bestimme auch hier die</w:t>
            </w:r>
            <w:r w:rsidRPr="00BB5CEC">
              <w:t xml:space="preserve"> Anteile.</w:t>
            </w:r>
          </w:p>
          <w:p w14:paraId="7BF164F4" w14:textId="77777777" w:rsidR="00DB2BA0" w:rsidRDefault="00DB2BA0" w:rsidP="00DB2BA0"/>
          <w:tbl>
            <w:tblPr>
              <w:tblStyle w:val="Tabellenraster"/>
              <w:tblW w:w="140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  <w:gridCol w:w="2001"/>
              <w:gridCol w:w="2001"/>
              <w:gridCol w:w="2001"/>
            </w:tblGrid>
            <w:tr w:rsidR="00DB2BA0" w14:paraId="2DD8D500" w14:textId="77777777" w:rsidTr="009C058F">
              <w:trPr>
                <w:trHeight w:val="1587"/>
              </w:trPr>
              <w:tc>
                <w:tcPr>
                  <w:tcW w:w="2001" w:type="dxa"/>
                </w:tcPr>
                <w:p w14:paraId="76BAE79D" w14:textId="4C0F0318" w:rsidR="00DB2BA0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5622EE">
                    <w:rPr>
                      <w:noProof/>
                    </w:rPr>
                    <w:drawing>
                      <wp:anchor distT="0" distB="0" distL="114300" distR="114300" simplePos="0" relativeHeight="253526016" behindDoc="1" locked="0" layoutInCell="1" allowOverlap="1" wp14:anchorId="6294A90B" wp14:editId="09F9FFBC">
                        <wp:simplePos x="0" y="0"/>
                        <wp:positionH relativeFrom="column">
                          <wp:posOffset>188595</wp:posOffset>
                        </wp:positionH>
                        <wp:positionV relativeFrom="paragraph">
                          <wp:posOffset>211455</wp:posOffset>
                        </wp:positionV>
                        <wp:extent cx="938530" cy="7893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53"/>
                            <wp:lineTo x="21045" y="20853"/>
                            <wp:lineTo x="21045" y="0"/>
                            <wp:lineTo x="0" y="0"/>
                          </wp:wrapPolygon>
                        </wp:wrapTight>
                        <wp:docPr id="63" name="Grafi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530" cy="78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</w:rPr>
                    <w:t>(1)</w:t>
                  </w:r>
                  <w:r w:rsidR="00DB2BA0" w:rsidRPr="00BF61D4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001" w:type="dxa"/>
                </w:tcPr>
                <w:p w14:paraId="7B545F5A" w14:textId="27C8428F" w:rsidR="00DB2BA0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5622EE">
                    <w:rPr>
                      <w:noProof/>
                    </w:rPr>
                    <w:drawing>
                      <wp:anchor distT="0" distB="0" distL="114300" distR="114300" simplePos="0" relativeHeight="253524992" behindDoc="1" locked="0" layoutInCell="1" allowOverlap="1" wp14:anchorId="21768528" wp14:editId="0135DA07">
                        <wp:simplePos x="0" y="0"/>
                        <wp:positionH relativeFrom="column">
                          <wp:posOffset>306070</wp:posOffset>
                        </wp:positionH>
                        <wp:positionV relativeFrom="paragraph">
                          <wp:posOffset>120015</wp:posOffset>
                        </wp:positionV>
                        <wp:extent cx="805815" cy="917575"/>
                        <wp:effectExtent l="1270" t="0" r="0" b="0"/>
                        <wp:wrapTight wrapText="bothSides">
                          <wp:wrapPolygon edited="0">
                            <wp:start x="21566" y="15217"/>
                            <wp:lineTo x="20034" y="-30"/>
                            <wp:lineTo x="630" y="-30"/>
                            <wp:lineTo x="630" y="21047"/>
                            <wp:lineTo x="21566" y="21047"/>
                            <wp:lineTo x="21566" y="15217"/>
                          </wp:wrapPolygon>
                        </wp:wrapTight>
                        <wp:docPr id="60" name="Grafi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805815" cy="91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1680" behindDoc="0" locked="0" layoutInCell="1" allowOverlap="1" wp14:anchorId="38ECACCB" wp14:editId="1E09F472">
                            <wp:simplePos x="0" y="0"/>
                            <wp:positionH relativeFrom="column">
                              <wp:posOffset>105410</wp:posOffset>
                            </wp:positionH>
                            <wp:positionV relativeFrom="paragraph">
                              <wp:posOffset>181841</wp:posOffset>
                            </wp:positionV>
                            <wp:extent cx="372110" cy="266065"/>
                            <wp:effectExtent l="0" t="0" r="0" b="635"/>
                            <wp:wrapSquare wrapText="bothSides"/>
                            <wp:docPr id="544" name="Textfeld 5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2110" cy="26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0011A3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rot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8ECACCB" id="Textfeld 544" o:spid="_x0000_s1187" type="#_x0000_t202" style="position:absolute;margin-left:8.3pt;margin-top:14.3pt;width:29.3pt;height:20.95pt;z-index:2535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" filled="f" stroked="f" strokeweight=".5pt">
                            <v:textbox>
                              <w:txbxContent>
                                <w:p w14:paraId="070011A3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rot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>(2)</w:t>
                  </w:r>
                  <w:r w:rsidR="00DB2BA0" w:rsidRPr="008F4149">
                    <w:rPr>
                      <w:noProof/>
                    </w:rPr>
                    <w:t xml:space="preserve"> </w:t>
                  </w:r>
                </w:p>
                <w:p w14:paraId="6EDB007F" w14:textId="6B68CC95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62AEEB44" w14:textId="3E34EAEE" w:rsidR="00DB2BA0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D97CBE">
                    <w:rPr>
                      <w:noProof/>
                    </w:rPr>
                    <w:drawing>
                      <wp:anchor distT="0" distB="0" distL="114300" distR="114300" simplePos="0" relativeHeight="253522944" behindDoc="1" locked="0" layoutInCell="1" allowOverlap="1" wp14:anchorId="0F257106" wp14:editId="47694512">
                        <wp:simplePos x="0" y="0"/>
                        <wp:positionH relativeFrom="column">
                          <wp:posOffset>339725</wp:posOffset>
                        </wp:positionH>
                        <wp:positionV relativeFrom="paragraph">
                          <wp:posOffset>102235</wp:posOffset>
                        </wp:positionV>
                        <wp:extent cx="776605" cy="916940"/>
                        <wp:effectExtent l="6033" t="0" r="0" b="0"/>
                        <wp:wrapTight wrapText="bothSides">
                          <wp:wrapPolygon edited="0">
                            <wp:start x="21432" y="-142"/>
                            <wp:lineTo x="768" y="-142"/>
                            <wp:lineTo x="768" y="20949"/>
                            <wp:lineTo x="21432" y="20949"/>
                            <wp:lineTo x="21432" y="-142"/>
                          </wp:wrapPolygon>
                        </wp:wrapTight>
                        <wp:docPr id="58" name="Grafi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76605" cy="91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4752" behindDoc="0" locked="0" layoutInCell="1" allowOverlap="1" wp14:anchorId="4BF65C0C" wp14:editId="4E1B4E67">
                            <wp:simplePos x="0" y="0"/>
                            <wp:positionH relativeFrom="column">
                              <wp:posOffset>716915</wp:posOffset>
                            </wp:positionH>
                            <wp:positionV relativeFrom="paragraph">
                              <wp:posOffset>301625</wp:posOffset>
                            </wp:positionV>
                            <wp:extent cx="615315" cy="286385"/>
                            <wp:effectExtent l="0" t="0" r="6350" b="0"/>
                            <wp:wrapSquare wrapText="bothSides"/>
                            <wp:docPr id="548" name="Textfeld 5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61531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7C730E7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schwarz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BF65C0C" id="Textfeld 548" o:spid="_x0000_s1188" type="#_x0000_t202" style="position:absolute;margin-left:56.45pt;margin-top:23.75pt;width:48.45pt;height:22.55pt;rotation:90;z-index:2535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" filled="f" stroked="f" strokeweight=".5pt">
                            <v:textbox>
                              <w:txbxContent>
                                <w:p w14:paraId="37C730E7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schwarz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2704" behindDoc="0" locked="0" layoutInCell="1" allowOverlap="1" wp14:anchorId="451D4EF1" wp14:editId="7EF38D7B">
                            <wp:simplePos x="0" y="0"/>
                            <wp:positionH relativeFrom="column">
                              <wp:posOffset>372110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479425" cy="262890"/>
                            <wp:effectExtent l="0" t="0" r="0" b="3810"/>
                            <wp:wrapSquare wrapText="bothSides"/>
                            <wp:docPr id="547" name="Textfeld 5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9425" cy="26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D26BA58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grün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1D4EF1" id="Textfeld 547" o:spid="_x0000_s1189" type="#_x0000_t202" style="position:absolute;margin-left:29.3pt;margin-top:10.85pt;width:37.75pt;height:20.7pt;z-index:2535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" filled="f" stroked="f" strokeweight=".5pt">
                            <v:textbox>
                              <w:txbxContent>
                                <w:p w14:paraId="2D26BA58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grün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 xml:space="preserve">(3)* </w:t>
                  </w:r>
                </w:p>
              </w:tc>
              <w:tc>
                <w:tcPr>
                  <w:tcW w:w="2001" w:type="dxa"/>
                </w:tcPr>
                <w:p w14:paraId="6B847587" w14:textId="0C1963FC" w:rsidR="00DB2BA0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D97CBE">
                    <w:rPr>
                      <w:noProof/>
                    </w:rPr>
                    <w:drawing>
                      <wp:anchor distT="0" distB="0" distL="114300" distR="114300" simplePos="0" relativeHeight="253523968" behindDoc="1" locked="0" layoutInCell="1" allowOverlap="1" wp14:anchorId="451D7E35" wp14:editId="2C8B9091">
                        <wp:simplePos x="0" y="0"/>
                        <wp:positionH relativeFrom="column">
                          <wp:posOffset>316865</wp:posOffset>
                        </wp:positionH>
                        <wp:positionV relativeFrom="paragraph">
                          <wp:posOffset>236855</wp:posOffset>
                        </wp:positionV>
                        <wp:extent cx="781685" cy="664210"/>
                        <wp:effectExtent l="1588" t="0" r="952" b="953"/>
                        <wp:wrapTight wrapText="bothSides">
                          <wp:wrapPolygon edited="0">
                            <wp:start x="21556" y="-52"/>
                            <wp:lineTo x="4185" y="-52"/>
                            <wp:lineTo x="1026" y="5524"/>
                            <wp:lineTo x="500" y="6763"/>
                            <wp:lineTo x="500" y="21011"/>
                            <wp:lineTo x="21556" y="21011"/>
                            <wp:lineTo x="21556" y="-52"/>
                          </wp:wrapPolygon>
                        </wp:wrapTight>
                        <wp:docPr id="59" name="Grafi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81685" cy="664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5776" behindDoc="0" locked="0" layoutInCell="1" allowOverlap="1" wp14:anchorId="39E876E3" wp14:editId="089BA422">
                            <wp:simplePos x="0" y="0"/>
                            <wp:positionH relativeFrom="column">
                              <wp:posOffset>256540</wp:posOffset>
                            </wp:positionH>
                            <wp:positionV relativeFrom="paragraph">
                              <wp:posOffset>819150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549" name="Textfeld 5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0EDAEA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blau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9E876E3" id="Textfeld 549" o:spid="_x0000_s1190" type="#_x0000_t202" style="position:absolute;margin-left:20.2pt;margin-top:64.5pt;width:37.5pt;height:22pt;rotation:90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" filled="f" stroked="f" strokeweight=".5pt">
                            <v:textbox>
                              <w:txbxContent>
                                <w:p w14:paraId="20EDAEA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blau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3728" behindDoc="0" locked="0" layoutInCell="1" allowOverlap="1" wp14:anchorId="0E82675C" wp14:editId="6087A03E">
                            <wp:simplePos x="0" y="0"/>
                            <wp:positionH relativeFrom="column">
                              <wp:posOffset>824230</wp:posOffset>
                            </wp:positionH>
                            <wp:positionV relativeFrom="paragraph">
                              <wp:posOffset>340995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9" name="Textfeld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024B0D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gelb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82675C" id="Textfeld 9" o:spid="_x0000_s1191" type="#_x0000_t202" style="position:absolute;margin-left:64.9pt;margin-top:26.85pt;width:37.5pt;height:22pt;rotation:90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" filled="f" stroked="f" strokeweight=".5pt">
                            <v:textbox>
                              <w:txbxContent>
                                <w:p w14:paraId="5024B0D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gelb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 xml:space="preserve">(4) </w:t>
                  </w:r>
                </w:p>
              </w:tc>
              <w:tc>
                <w:tcPr>
                  <w:tcW w:w="2001" w:type="dxa"/>
                  <w:vAlign w:val="center"/>
                </w:tcPr>
                <w:p w14:paraId="539DB67A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646E38AA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380C37F" w14:textId="77777777" w:rsidR="00DB2BA0" w:rsidRDefault="00DB2BA0" w:rsidP="00DB2BA0">
                  <w:pPr>
                    <w:spacing w:line="240" w:lineRule="atLeast"/>
                    <w:jc w:val="center"/>
                  </w:pPr>
                  <w:r>
                    <w:t>_______________</w:t>
                  </w:r>
                </w:p>
              </w:tc>
            </w:tr>
            <w:tr w:rsidR="00DB2BA0" w14:paraId="44959B5B" w14:textId="77777777" w:rsidTr="009C058F">
              <w:trPr>
                <w:trHeight w:val="794"/>
              </w:trPr>
              <w:tc>
                <w:tcPr>
                  <w:tcW w:w="2001" w:type="dxa"/>
                </w:tcPr>
                <w:p w14:paraId="72703032" w14:textId="76F68369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2D7001">
                    <w:rPr>
                      <w:noProof/>
                    </w:rPr>
                    <w:drawing>
                      <wp:anchor distT="0" distB="0" distL="114300" distR="114300" simplePos="0" relativeHeight="253521920" behindDoc="1" locked="0" layoutInCell="1" allowOverlap="1" wp14:anchorId="65E37161" wp14:editId="18B73497">
                        <wp:simplePos x="0" y="0"/>
                        <wp:positionH relativeFrom="column">
                          <wp:posOffset>115570</wp:posOffset>
                        </wp:positionH>
                        <wp:positionV relativeFrom="paragraph">
                          <wp:posOffset>151765</wp:posOffset>
                        </wp:positionV>
                        <wp:extent cx="1137285" cy="979170"/>
                        <wp:effectExtent l="0" t="0" r="5715" b="0"/>
                        <wp:wrapTight wrapText="bothSides">
                          <wp:wrapPolygon edited="0">
                            <wp:start x="15449" y="21600"/>
                            <wp:lineTo x="15449" y="14876"/>
                            <wp:lineTo x="21600" y="13616"/>
                            <wp:lineTo x="21600" y="1009"/>
                            <wp:lineTo x="12193" y="588"/>
                            <wp:lineTo x="253" y="588"/>
                            <wp:lineTo x="253" y="13195"/>
                            <wp:lineTo x="3148" y="14876"/>
                            <wp:lineTo x="3148" y="21600"/>
                            <wp:lineTo x="15449" y="21600"/>
                          </wp:wrapPolygon>
                        </wp:wrapTight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137285" cy="97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(5) </w:t>
                  </w:r>
                </w:p>
              </w:tc>
              <w:tc>
                <w:tcPr>
                  <w:tcW w:w="2001" w:type="dxa"/>
                </w:tcPr>
                <w:p w14:paraId="54F5EE24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(6)</w:t>
                  </w:r>
                </w:p>
                <w:p w14:paraId="79BDBE34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1533C7">
                    <w:rPr>
                      <w:noProof/>
                    </w:rPr>
                    <w:drawing>
                      <wp:anchor distT="0" distB="0" distL="114300" distR="114300" simplePos="0" relativeHeight="253520896" behindDoc="1" locked="0" layoutInCell="1" allowOverlap="1" wp14:anchorId="414D578E" wp14:editId="55F4503E">
                        <wp:simplePos x="0" y="0"/>
                        <wp:positionH relativeFrom="column">
                          <wp:posOffset>183515</wp:posOffset>
                        </wp:positionH>
                        <wp:positionV relativeFrom="paragraph">
                          <wp:posOffset>10160</wp:posOffset>
                        </wp:positionV>
                        <wp:extent cx="1087120" cy="874395"/>
                        <wp:effectExtent l="0" t="0" r="0" b="1905"/>
                        <wp:wrapTight wrapText="bothSides">
                          <wp:wrapPolygon edited="0">
                            <wp:start x="6081" y="21600"/>
                            <wp:lineTo x="5703" y="14071"/>
                            <wp:lineTo x="21600" y="12659"/>
                            <wp:lineTo x="21600" y="424"/>
                            <wp:lineTo x="404" y="424"/>
                            <wp:lineTo x="404" y="21600"/>
                            <wp:lineTo x="6081" y="21600"/>
                          </wp:wrapPolygon>
                        </wp:wrapTight>
                        <wp:docPr id="57" name="Grafi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087120" cy="87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36DD01" w14:textId="77777777" w:rsidR="00DB2BA0" w:rsidRDefault="00DB2BA0" w:rsidP="00DB2BA0">
                  <w:pPr>
                    <w:rPr>
                      <w:noProof/>
                    </w:rPr>
                  </w:pPr>
                </w:p>
                <w:p w14:paraId="76C962FA" w14:textId="77777777" w:rsidR="00DB2BA0" w:rsidRPr="00BC644C" w:rsidRDefault="00DB2BA0" w:rsidP="00DB2BA0">
                  <w:pPr>
                    <w:jc w:val="center"/>
                  </w:pPr>
                </w:p>
              </w:tc>
              <w:tc>
                <w:tcPr>
                  <w:tcW w:w="2001" w:type="dxa"/>
                </w:tcPr>
                <w:p w14:paraId="26E6F527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  <w:p w14:paraId="0557950A" w14:textId="09FA5D2D" w:rsidR="00DB2BA0" w:rsidRDefault="00DB2BA0" w:rsidP="00DB2BA0">
                  <w:pPr>
                    <w:spacing w:line="27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0BFD5922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  <w:vAlign w:val="center"/>
                </w:tcPr>
                <w:p w14:paraId="11511F2F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025F988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BE2BDBB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</w:tr>
          </w:tbl>
          <w:p w14:paraId="0F6E94F1" w14:textId="48E3184C" w:rsidR="00DB2BA0" w:rsidRPr="00E0758C" w:rsidRDefault="00DB2BA0" w:rsidP="00DB2BA0">
            <w:r>
              <w:t xml:space="preserve"> </w:t>
            </w:r>
          </w:p>
        </w:tc>
      </w:tr>
      <w:tr w:rsidR="00DB2BA0" w:rsidRPr="00E0758C" w14:paraId="6CE4E038" w14:textId="77777777" w:rsidTr="00B2675B">
        <w:tc>
          <w:tcPr>
            <w:tcW w:w="709" w:type="dxa"/>
          </w:tcPr>
          <w:p w14:paraId="66C3AC46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609352E" wp14:editId="14F331E9">
                  <wp:extent cx="360000" cy="272386"/>
                  <wp:effectExtent l="0" t="0" r="2540" b="0"/>
                  <wp:docPr id="495" name="Grafik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BB4F369" w14:textId="77777777" w:rsidR="00DB2BA0" w:rsidRPr="00E0758C" w:rsidRDefault="00DB2BA0" w:rsidP="00DB2BA0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78" w:type="dxa"/>
          </w:tcPr>
          <w:p w14:paraId="67EAF841" w14:textId="0BC9AB8A" w:rsidR="00DB2BA0" w:rsidRDefault="00DB2BA0" w:rsidP="00DB2BA0">
            <w:r w:rsidRPr="00622EC6">
              <w:t>Leonie wundert sich über das Bild:</w:t>
            </w:r>
            <w:r>
              <w:rPr>
                <w:noProof/>
              </w:rPr>
              <w:t xml:space="preserve"> </w:t>
            </w:r>
          </w:p>
          <w:p w14:paraId="3C42D238" w14:textId="36F98BF0" w:rsidR="00DB2BA0" w:rsidRDefault="00772350" w:rsidP="00DB2BA0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25924F90" wp14:editId="1BE01C49">
                      <wp:simplePos x="0" y="0"/>
                      <wp:positionH relativeFrom="column">
                        <wp:posOffset>4407535</wp:posOffset>
                      </wp:positionH>
                      <wp:positionV relativeFrom="paragraph">
                        <wp:posOffset>174625</wp:posOffset>
                      </wp:positionV>
                      <wp:extent cx="645795" cy="722893"/>
                      <wp:effectExtent l="0" t="0" r="0" b="1270"/>
                      <wp:wrapNone/>
                      <wp:docPr id="19107756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32471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151046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11ED3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24F90" id="_x0000_s1192" style="position:absolute;margin-left:347.05pt;margin-top:13.75pt;width:50.85pt;height:56.9pt;z-index:253506560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">
                      <v:shape id="Grafik 6" o:spid="_x0000_s119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">
                        <v:imagedata r:id="rId91" o:title="" chromakey="white"/>
                      </v:shape>
                      <v:shape id="Textfeld 12" o:spid="_x0000_s119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2611ED3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2BA0" w:rsidRPr="00622EC6">
              <w:t>Was meint Leonie? Worauf muss man beim Anteile-</w:t>
            </w:r>
            <w:r w:rsidR="00DB2BA0">
              <w:t>Ablesen</w:t>
            </w:r>
            <w:r w:rsidR="00DB2BA0" w:rsidRPr="00622EC6">
              <w:t xml:space="preserve"> achten?</w:t>
            </w:r>
            <w:r w:rsidR="00C81EC3">
              <w:rPr>
                <w:noProof/>
              </w:rPr>
              <w:t xml:space="preserve"> </w:t>
            </w:r>
          </w:p>
          <w:p w14:paraId="6A878ACE" w14:textId="64CC5818" w:rsidR="00DB2BA0" w:rsidRPr="00E0758C" w:rsidRDefault="00C81EC3" w:rsidP="00DB2BA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3104" behindDoc="0" locked="0" layoutInCell="1" allowOverlap="1" wp14:anchorId="0E5C8696" wp14:editId="6CFE5320">
                      <wp:simplePos x="0" y="0"/>
                      <wp:positionH relativeFrom="column">
                        <wp:posOffset>1959578</wp:posOffset>
                      </wp:positionH>
                      <wp:positionV relativeFrom="paragraph">
                        <wp:posOffset>102010</wp:posOffset>
                      </wp:positionV>
                      <wp:extent cx="2305685" cy="615075"/>
                      <wp:effectExtent l="0" t="0" r="132715" b="7620"/>
                      <wp:wrapNone/>
                      <wp:docPr id="139625792" name="Gruppieren 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685" cy="615075"/>
                                <a:chOff x="0" y="0"/>
                                <a:chExt cx="2305685" cy="615075"/>
                              </a:xfrm>
                            </wpg:grpSpPr>
                            <wps:wsp>
                              <wps:cNvPr id="1015294145" name="Rechteckige Legende 22152"/>
                              <wps:cNvSpPr/>
                              <wps:spPr>
                                <a:xfrm flipH="1">
                                  <a:off x="0" y="0"/>
                                  <a:ext cx="2305685" cy="615075"/>
                                </a:xfrm>
                                <a:prstGeom prst="wedgeRoundRectCallout">
                                  <a:avLst>
                                    <a:gd name="adj1" fmla="val -54635"/>
                                    <a:gd name="adj2" fmla="val -21910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48CF142" w14:textId="0EFAA66B" w:rsidR="001D44A8" w:rsidRDefault="00DB2BA0" w:rsidP="001D44A8">
                                    <w:pPr>
                                      <w:spacing w:after="120" w:line="240" w:lineRule="atLeast"/>
                                    </w:pPr>
                                    <w:r w:rsidRPr="001D44A8">
                                      <w:t xml:space="preserve">Aber wieso ist das      und nicht   </w:t>
                                    </w:r>
                                    <w:proofErr w:type="gramStart"/>
                                    <w:r w:rsidRPr="001D44A8">
                                      <w:t xml:space="preserve"> </w:t>
                                    </w:r>
                                    <w:r w:rsidR="00C81EC3">
                                      <w:t xml:space="preserve"> </w:t>
                                    </w:r>
                                    <w:r w:rsidRPr="001D44A8">
                                      <w:t>?</w:t>
                                    </w:r>
                                    <w:proofErr w:type="gramEnd"/>
                                  </w:p>
                                  <w:p w14:paraId="71CC356F" w14:textId="6C87589E" w:rsidR="00DB2BA0" w:rsidRPr="001D44A8" w:rsidRDefault="00DB2BA0" w:rsidP="00B2675B">
                                    <w:pPr>
                                      <w:spacing w:after="120" w:line="240" w:lineRule="atLeast"/>
                                    </w:pPr>
                                    <w:r w:rsidRPr="001D44A8">
                                      <w:t>Da sind doch 7 Teile und nicht 3 ...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67814817" name="Gruppieren 2"/>
                              <wpg:cNvGrpSpPr/>
                              <wpg:grpSpPr>
                                <a:xfrm>
                                  <a:off x="1180618" y="81023"/>
                                  <a:ext cx="110090" cy="244492"/>
                                  <a:chOff x="46997" y="64621"/>
                                  <a:chExt cx="110435" cy="244904"/>
                                </a:xfrm>
                              </wpg:grpSpPr>
                              <wps:wsp>
                                <wps:cNvPr id="178799215" name="Textfeld 3"/>
                                <wps:cNvSpPr txBox="1"/>
                                <wps:spPr>
                                  <a:xfrm>
                                    <a:off x="48368" y="64621"/>
                                    <a:ext cx="102616" cy="13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546EC3" w14:textId="12D8D8CC" w:rsidR="00C81EC3" w:rsidRPr="008434E6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039968" name="Textfeld 3"/>
                                <wps:cNvSpPr txBox="1"/>
                                <wps:spPr>
                                  <a:xfrm>
                                    <a:off x="46997" y="165283"/>
                                    <a:ext cx="110435" cy="144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2A18F1" w14:textId="715FFA56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2403452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22934861" name="Gruppieren 2"/>
                              <wpg:cNvGrpSpPr/>
                              <wpg:grpSpPr>
                                <a:xfrm>
                                  <a:off x="1892461" y="81023"/>
                                  <a:ext cx="110090" cy="244492"/>
                                  <a:chOff x="46997" y="64621"/>
                                  <a:chExt cx="110435" cy="244904"/>
                                </a:xfrm>
                              </wpg:grpSpPr>
                              <wps:wsp>
                                <wps:cNvPr id="1912217658" name="Textfeld 3"/>
                                <wps:cNvSpPr txBox="1"/>
                                <wps:spPr>
                                  <a:xfrm>
                                    <a:off x="48368" y="64621"/>
                                    <a:ext cx="102616" cy="13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9AEC40" w14:textId="77777777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714890" name="Textfeld 3"/>
                                <wps:cNvSpPr txBox="1"/>
                                <wps:spPr>
                                  <a:xfrm>
                                    <a:off x="46997" y="165283"/>
                                    <a:ext cx="110435" cy="144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6634BC" w14:textId="52D07248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929219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5C8696" id="Gruppieren 418" o:spid="_x0000_s1195" style="position:absolute;margin-left:154.3pt;margin-top:8.05pt;width:181.55pt;height:48.45pt;z-index:253743104;mso-position-horizontal-relative:text;mso-position-vertical-relative:text" coordsize="23056,6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">
                      <v:shape id="_x0000_s1196" type="#_x0000_t62" style="position:absolute;width:23056;height:615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" adj="-1001,6067" strokecolor="#bfbfbf [2412]" strokeweight="1pt">
                        <v:textbox inset="2mm,2mm,2mm,2mm">
                          <w:txbxContent>
                            <w:p w14:paraId="648CF142" w14:textId="0EFAA66B" w:rsidR="001D44A8" w:rsidRDefault="00DB2BA0" w:rsidP="001D44A8">
                              <w:pPr>
                                <w:spacing w:after="120" w:line="240" w:lineRule="atLeast"/>
                              </w:pPr>
                              <w:r w:rsidRPr="001D44A8">
                                <w:t xml:space="preserve">Aber wieso ist das      und nicht   </w:t>
                              </w:r>
                              <w:proofErr w:type="gramStart"/>
                              <w:r w:rsidRPr="001D44A8">
                                <w:t xml:space="preserve"> </w:t>
                              </w:r>
                              <w:r w:rsidR="00C81EC3">
                                <w:t xml:space="preserve"> </w:t>
                              </w:r>
                              <w:r w:rsidRPr="001D44A8">
                                <w:t>?</w:t>
                              </w:r>
                              <w:proofErr w:type="gramEnd"/>
                            </w:p>
                            <w:p w14:paraId="71CC356F" w14:textId="6C87589E" w:rsidR="00DB2BA0" w:rsidRPr="001D44A8" w:rsidRDefault="00DB2BA0" w:rsidP="00B2675B">
                              <w:pPr>
                                <w:spacing w:after="120" w:line="240" w:lineRule="atLeast"/>
                              </w:pPr>
                              <w:r w:rsidRPr="001D44A8">
                                <w:t>Da sind doch 7 Teile und nicht 3 ...</w:t>
                              </w:r>
                            </w:p>
                          </w:txbxContent>
                        </v:textbox>
                      </v:shape>
                      <v:group id="_x0000_s1197" style="position:absolute;left:11806;top:810;width:1101;height:2445" coordorigin="46997,64621" coordsize="110435,244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">
                        <v:shape id="Textfeld 3" o:spid="_x0000_s1198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3546EC3" w14:textId="12D8D8CC" w:rsidR="00C81EC3" w:rsidRPr="008434E6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99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" filled="f" stroked="f" strokeweight=".5pt">
                          <v:textbox inset="0,1mm,0,0">
                            <w:txbxContent>
                              <w:p w14:paraId="192A18F1" w14:textId="715FFA56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20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1" style="position:absolute;left:18924;top:810;width:1101;height:2445" coordorigin="46997,64621" coordsize="110435,244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wY+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">
                        <v:shape id="Textfeld 3" o:spid="_x0000_s1202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C9AEC40" w14:textId="77777777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203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" filled="f" stroked="f" strokeweight=".5pt">
                          <v:textbox inset="0,1mm,0,0">
                            <w:txbxContent>
                              <w:p w14:paraId="1E6634BC" w14:textId="52D07248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204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72350" w:rsidRPr="00911C17">
              <w:rPr>
                <w:noProof/>
              </w:rPr>
              <w:drawing>
                <wp:anchor distT="0" distB="0" distL="114300" distR="114300" simplePos="0" relativeHeight="253527040" behindDoc="1" locked="0" layoutInCell="1" allowOverlap="1" wp14:anchorId="0469AF5A" wp14:editId="56D483D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42545</wp:posOffset>
                  </wp:positionV>
                  <wp:extent cx="895985" cy="740410"/>
                  <wp:effectExtent l="0" t="0" r="0" b="2540"/>
                  <wp:wrapTight wrapText="bothSides">
                    <wp:wrapPolygon edited="0">
                      <wp:start x="918" y="0"/>
                      <wp:lineTo x="0" y="556"/>
                      <wp:lineTo x="0" y="21118"/>
                      <wp:lineTo x="13777" y="21118"/>
                      <wp:lineTo x="19748" y="20563"/>
                      <wp:lineTo x="21125" y="20007"/>
                      <wp:lineTo x="21125" y="0"/>
                      <wp:lineTo x="918" y="0"/>
                    </wp:wrapPolygon>
                  </wp:wrapTight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4A21" w:rsidRPr="00E0758C" w14:paraId="55EBC475" w14:textId="77777777" w:rsidTr="00B2675B">
        <w:trPr>
          <w:trHeight w:val="54"/>
        </w:trPr>
        <w:tc>
          <w:tcPr>
            <w:tcW w:w="709" w:type="dxa"/>
          </w:tcPr>
          <w:p w14:paraId="7E4FC751" w14:textId="77777777" w:rsidR="00384A21" w:rsidRDefault="00384A21" w:rsidP="00DB2BA0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59E5F57" w14:textId="77777777" w:rsidR="00384A21" w:rsidRDefault="00384A21" w:rsidP="00DB2BA0">
            <w:pPr>
              <w:pStyle w:val="Nummerierung"/>
            </w:pPr>
          </w:p>
        </w:tc>
        <w:tc>
          <w:tcPr>
            <w:tcW w:w="8078" w:type="dxa"/>
          </w:tcPr>
          <w:p w14:paraId="37BC829E" w14:textId="77777777" w:rsidR="00384A21" w:rsidRPr="00180003" w:rsidRDefault="00384A21" w:rsidP="00DB2BA0">
            <w:pPr>
              <w:rPr>
                <w:noProof/>
              </w:rPr>
            </w:pPr>
          </w:p>
        </w:tc>
      </w:tr>
      <w:tr w:rsidR="00DB2BA0" w:rsidRPr="00E0758C" w14:paraId="69C4B23D" w14:textId="77777777" w:rsidTr="00B2675B">
        <w:trPr>
          <w:trHeight w:val="54"/>
        </w:trPr>
        <w:tc>
          <w:tcPr>
            <w:tcW w:w="709" w:type="dxa"/>
          </w:tcPr>
          <w:p w14:paraId="237AA6F4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3F25F" wp14:editId="20C5EF32">
                  <wp:extent cx="313144" cy="272386"/>
                  <wp:effectExtent l="0" t="0" r="0" b="0"/>
                  <wp:docPr id="723" name="Grafik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3363939E" w14:textId="77777777" w:rsidR="00DB2BA0" w:rsidRDefault="00DB2BA0" w:rsidP="00DB2BA0">
            <w:pPr>
              <w:pStyle w:val="Nummerierung"/>
            </w:pPr>
            <w:r>
              <w:t>d)</w:t>
            </w:r>
          </w:p>
        </w:tc>
        <w:tc>
          <w:tcPr>
            <w:tcW w:w="8078" w:type="dxa"/>
          </w:tcPr>
          <w:p w14:paraId="0E22D7FD" w14:textId="45684646" w:rsidR="00DB2BA0" w:rsidRDefault="00DB2BA0" w:rsidP="00DB2BA0">
            <w:pPr>
              <w:rPr>
                <w:noProof/>
              </w:rPr>
            </w:pPr>
            <w:r w:rsidRPr="00180003">
              <w:rPr>
                <w:noProof/>
              </w:rPr>
              <w:t xml:space="preserve">Legt </w:t>
            </w:r>
            <w:r w:rsidRPr="00622EC6">
              <w:rPr>
                <w:noProof/>
              </w:rPr>
              <w:t>selbst ähnliche Bilder und löst sie gegenseitig.</w:t>
            </w:r>
            <w:r>
              <w:rPr>
                <w:noProof/>
              </w:rPr>
              <w:t xml:space="preserve"> </w:t>
            </w:r>
          </w:p>
        </w:tc>
      </w:tr>
    </w:tbl>
    <w:p w14:paraId="08DF5B71" w14:textId="09517CAB" w:rsidR="007E2A15" w:rsidRDefault="007E2A15">
      <w:pPr>
        <w:spacing w:after="200" w:line="276" w:lineRule="auto"/>
        <w:sectPr w:rsidR="007E2A15" w:rsidSect="000E4D6A">
          <w:pgSz w:w="11906" w:h="16838"/>
          <w:pgMar w:top="1474" w:right="1418" w:bottom="1418" w:left="1418" w:header="284" w:footer="567" w:gutter="0"/>
          <w:pgNumType w:chapStyle="4"/>
          <w:cols w:space="708"/>
          <w:docGrid w:linePitch="360"/>
        </w:sectPr>
      </w:pPr>
    </w:p>
    <w:tbl>
      <w:tblPr>
        <w:tblW w:w="946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8046"/>
        <w:gridCol w:w="567"/>
      </w:tblGrid>
      <w:tr w:rsidR="001D44A8" w:rsidRPr="002C465D" w14:paraId="0114CA9A" w14:textId="77777777" w:rsidTr="002D2789">
        <w:tc>
          <w:tcPr>
            <w:tcW w:w="425" w:type="dxa"/>
          </w:tcPr>
          <w:p w14:paraId="76628058" w14:textId="067BF37D" w:rsidR="001D44A8" w:rsidRPr="00BD3F55" w:rsidRDefault="001D44A8" w:rsidP="00BD3F55">
            <w:pPr>
              <w:pStyle w:val="berschrift1"/>
              <w:rPr>
                <w:color w:val="70BCC9" w:themeColor="text2" w:themeTint="99"/>
              </w:rPr>
            </w:pPr>
            <w:r>
              <w:lastRenderedPageBreak/>
              <w:t>B</w:t>
            </w:r>
          </w:p>
        </w:tc>
        <w:tc>
          <w:tcPr>
            <w:tcW w:w="9038" w:type="dxa"/>
            <w:gridSpan w:val="3"/>
          </w:tcPr>
          <w:p w14:paraId="3BE2A65B" w14:textId="2AC7E7AE" w:rsidR="001D44A8" w:rsidRPr="00BD3F55" w:rsidRDefault="001D44A8" w:rsidP="00BD3F55">
            <w:pPr>
              <w:pStyle w:val="berschrift1"/>
              <w:rPr>
                <w:color w:val="70BCC9" w:themeColor="text2" w:themeTint="99"/>
              </w:rPr>
            </w:pPr>
            <w:r w:rsidRPr="00582859">
              <w:t>Kann ich Prozente bestimmen und darstellen?</w:t>
            </w:r>
          </w:p>
        </w:tc>
      </w:tr>
      <w:tr w:rsidR="001D44A8" w:rsidRPr="002C465D" w14:paraId="0EDD3CF9" w14:textId="77777777" w:rsidTr="00DB5ACB">
        <w:tc>
          <w:tcPr>
            <w:tcW w:w="425" w:type="dxa"/>
          </w:tcPr>
          <w:p w14:paraId="5CF79435" w14:textId="77777777" w:rsidR="001D44A8" w:rsidRPr="00BD3F55" w:rsidRDefault="001D44A8" w:rsidP="00BD3F55">
            <w:pPr>
              <w:pStyle w:val="berschrift2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1</w:t>
            </w:r>
          </w:p>
        </w:tc>
        <w:tc>
          <w:tcPr>
            <w:tcW w:w="9038" w:type="dxa"/>
            <w:gridSpan w:val="3"/>
          </w:tcPr>
          <w:p w14:paraId="20FD904B" w14:textId="5AF7D097" w:rsidR="001D44A8" w:rsidRPr="00BD3F55" w:rsidRDefault="001D44A8" w:rsidP="00BD3F55">
            <w:pPr>
              <w:pStyle w:val="berschrift3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Prozente in Bruchstreifen bestimmen und darstellen</w:t>
            </w:r>
          </w:p>
          <w:p w14:paraId="3A955B52" w14:textId="449AA198" w:rsidR="001D44A8" w:rsidRPr="00BD3F55" w:rsidRDefault="001D44A8" w:rsidP="00BD3F55">
            <w:pPr>
              <w:pStyle w:val="SOBberschrift2"/>
              <w:rPr>
                <w:color w:val="70BCC9" w:themeColor="text2" w:themeTint="99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416FB100" wp14:editId="69DB343C">
                      <wp:simplePos x="0" y="0"/>
                      <wp:positionH relativeFrom="column">
                        <wp:posOffset>1390036</wp:posOffset>
                      </wp:positionH>
                      <wp:positionV relativeFrom="paragraph">
                        <wp:posOffset>32842</wp:posOffset>
                      </wp:positionV>
                      <wp:extent cx="431956" cy="452120"/>
                      <wp:effectExtent l="0" t="0" r="0" b="0"/>
                      <wp:wrapNone/>
                      <wp:docPr id="14653981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155911599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70A0A" w14:textId="6C77D6F4" w:rsidR="001D44A8" w:rsidRPr="00700A59" w:rsidRDefault="001D44A8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239353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8F27C" w14:textId="2C3972FB" w:rsidR="001D44A8" w:rsidRPr="00700A59" w:rsidRDefault="001D44A8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550639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FB100" id="_x0000_s1205" style="position:absolute;margin-left:109.45pt;margin-top:2.6pt;width:34pt;height:35.6pt;z-index:253627392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">
                      <v:shape id="Textfeld 3" o:spid="_x0000_s1206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" filled="f" stroked="f" strokeweight=".5pt">
                        <v:textbox>
                          <w:txbxContent>
                            <w:p w14:paraId="2ED70A0A" w14:textId="6C77D6F4" w:rsidR="001D44A8" w:rsidRPr="00700A59" w:rsidRDefault="001D44A8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07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" filled="f" stroked="f" strokeweight=".5pt">
                        <v:textbox>
                          <w:txbxContent>
                            <w:p w14:paraId="0AA8F27C" w14:textId="2C3972FB" w:rsidR="001D44A8" w:rsidRPr="00700A59" w:rsidRDefault="001D44A8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08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D44A8" w:rsidRPr="009B3118" w14:paraId="119D8410" w14:textId="77777777" w:rsidTr="00B2675B">
        <w:trPr>
          <w:trHeight w:val="203"/>
        </w:trPr>
        <w:tc>
          <w:tcPr>
            <w:tcW w:w="425" w:type="dxa"/>
          </w:tcPr>
          <w:p w14:paraId="5878CA50" w14:textId="6A1C4F39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3149993" w14:textId="4628B133" w:rsidR="001D44A8" w:rsidRPr="00B2675B" w:rsidRDefault="001D44A8" w:rsidP="001D44A8">
            <w:pPr>
              <w:spacing w:line="276" w:lineRule="auto"/>
              <w:rPr>
                <w:b/>
                <w:bCs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046" w:type="dxa"/>
          </w:tcPr>
          <w:p w14:paraId="46AF9103" w14:textId="77777777" w:rsidR="001D44A8" w:rsidRDefault="001D44A8" w:rsidP="001D44A8">
            <w:pPr>
              <w:spacing w:line="276" w:lineRule="auto"/>
            </w:pPr>
            <w:r w:rsidRPr="00BD3F55">
              <w:rPr>
                <w:noProof/>
                <w:color w:val="70BCC9" w:themeColor="text2" w:themeTint="99"/>
                <w:szCs w:val="20"/>
              </w:rPr>
              <w:drawing>
                <wp:anchor distT="0" distB="0" distL="114300" distR="114300" simplePos="0" relativeHeight="253626368" behindDoc="0" locked="0" layoutInCell="1" allowOverlap="1" wp14:anchorId="44171BF6" wp14:editId="4811B1B4">
                  <wp:simplePos x="0" y="0"/>
                  <wp:positionH relativeFrom="column">
                    <wp:posOffset>1653918</wp:posOffset>
                  </wp:positionH>
                  <wp:positionV relativeFrom="paragraph">
                    <wp:posOffset>-52960</wp:posOffset>
                  </wp:positionV>
                  <wp:extent cx="533400" cy="340995"/>
                  <wp:effectExtent l="0" t="0" r="0" b="1905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Schreibe als Prozent:          =                      %</w:t>
            </w:r>
            <w:r w:rsidR="00384A21">
              <w:t>.</w:t>
            </w:r>
          </w:p>
          <w:p w14:paraId="2CF63F32" w14:textId="55462F74" w:rsidR="00384A21" w:rsidRPr="00384A21" w:rsidRDefault="00384A21" w:rsidP="001D44A8">
            <w:pP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567" w:type="dxa"/>
          </w:tcPr>
          <w:p w14:paraId="7DE33CB9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1BFA229" w14:textId="77777777" w:rsidTr="00B2675B">
        <w:trPr>
          <w:trHeight w:val="203"/>
        </w:trPr>
        <w:tc>
          <w:tcPr>
            <w:tcW w:w="425" w:type="dxa"/>
          </w:tcPr>
          <w:p w14:paraId="1FF7B644" w14:textId="4AE0F2C4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3307771" w14:textId="2222C034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046" w:type="dxa"/>
          </w:tcPr>
          <w:p w14:paraId="7D181F9F" w14:textId="1698A578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Lies ab, wie viel Prozent vom Streifen gefärbt sind. Gib den Anteil auch als Bruch an.</w:t>
            </w:r>
          </w:p>
          <w:p w14:paraId="21821D8F" w14:textId="5D495AE3" w:rsidR="001D44A8" w:rsidRPr="005C4DFC" w:rsidRDefault="001D44A8" w:rsidP="001D44A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62309DF0" wp14:editId="59AD9F53">
                      <wp:simplePos x="0" y="0"/>
                      <wp:positionH relativeFrom="column">
                        <wp:posOffset>-60602</wp:posOffset>
                      </wp:positionH>
                      <wp:positionV relativeFrom="paragraph">
                        <wp:posOffset>182241</wp:posOffset>
                      </wp:positionV>
                      <wp:extent cx="4982167" cy="504883"/>
                      <wp:effectExtent l="0" t="0" r="0" b="0"/>
                      <wp:wrapNone/>
                      <wp:docPr id="1007497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167" cy="504883"/>
                                <a:chOff x="0" y="0"/>
                                <a:chExt cx="4982167" cy="5048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2" cstate="print">
                                  <a:lum brigh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990"/>
                                <a:stretch/>
                              </pic:blipFill>
                              <pic:spPr bwMode="auto">
                                <a:xfrm>
                                  <a:off x="95367" y="0"/>
                                  <a:ext cx="4791075" cy="274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33701891" name="Textfeld 18"/>
                              <wps:cNvSpPr txBox="1"/>
                              <wps:spPr>
                                <a:xfrm>
                                  <a:off x="0" y="224393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3C5F7A" w14:textId="7EC8D397" w:rsidR="001D44A8" w:rsidRDefault="001D44A8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150666" name="Textfeld 18"/>
                              <wps:cNvSpPr txBox="1"/>
                              <wps:spPr>
                                <a:xfrm>
                                  <a:off x="4723465" y="241222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2496A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309DF0" id="_x0000_s1209" style="position:absolute;margin-left:-4.75pt;margin-top:14.35pt;width:392.3pt;height:39.75pt;z-index:253637632;mso-position-horizontal-relative:text;mso-position-vertical-relative:text" coordsize="49821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">
                      <v:shape id="Grafik 10" o:spid="_x0000_s1210" type="#_x0000_t75" style="position:absolute;left:953;width:47911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">
                        <v:imagedata r:id="rId103" o:title="" cropbottom="21620f" blacklevel="3277f"/>
                      </v:shape>
                      <v:shape id="Textfeld 18" o:spid="_x0000_s1211" type="#_x0000_t202" style="position:absolute;top:2243;width:2587;height: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" filled="f" stroked="f" strokeweight=".5pt">
                        <v:textbox>
                          <w:txbxContent>
                            <w:p w14:paraId="0D3C5F7A" w14:textId="7EC8D397" w:rsidR="001D44A8" w:rsidRDefault="001D44A8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12" type="#_x0000_t202" style="position:absolute;left:47234;top:2412;width:2587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" filled="f" stroked="f" strokeweight=".5pt">
                        <v:textbox>
                          <w:txbxContent>
                            <w:p w14:paraId="5632496A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B4C819" w14:textId="24A5D240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D6D360F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11AA7A0F" w14:textId="77777777" w:rsidTr="00B2675B">
        <w:trPr>
          <w:trHeight w:val="203"/>
        </w:trPr>
        <w:tc>
          <w:tcPr>
            <w:tcW w:w="425" w:type="dxa"/>
          </w:tcPr>
          <w:p w14:paraId="1FBCC807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2D290EA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285272CF" w14:textId="11ED5871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E0B46DD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BCCDBBC" w14:textId="77777777" w:rsidTr="00B2675B">
        <w:trPr>
          <w:trHeight w:val="418"/>
        </w:trPr>
        <w:tc>
          <w:tcPr>
            <w:tcW w:w="425" w:type="dxa"/>
          </w:tcPr>
          <w:p w14:paraId="541948F8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308B31D" w14:textId="77777777" w:rsidR="001D44A8" w:rsidRPr="00B2675B" w:rsidRDefault="001D44A8" w:rsidP="001D44A8">
            <w:pPr>
              <w:rPr>
                <w:b/>
                <w:bCs/>
                <w:noProof/>
              </w:rPr>
            </w:pPr>
          </w:p>
        </w:tc>
        <w:tc>
          <w:tcPr>
            <w:tcW w:w="8046" w:type="dxa"/>
            <w:vMerge w:val="restart"/>
          </w:tcPr>
          <w:p w14:paraId="691142C9" w14:textId="016B3B54" w:rsidR="001D44A8" w:rsidRPr="00A56ABA" w:rsidRDefault="001D44A8" w:rsidP="001D44A8">
            <w:pPr>
              <w:rPr>
                <w:noProof/>
                <w:position w:val="-24"/>
              </w:rPr>
            </w:pPr>
            <w:r>
              <w:rPr>
                <w:noProof/>
              </w:rPr>
              <w:drawing>
                <wp:anchor distT="0" distB="0" distL="114300" distR="114300" simplePos="0" relativeHeight="253631488" behindDoc="0" locked="0" layoutInCell="1" allowOverlap="1" wp14:anchorId="0AB13CE8" wp14:editId="5DDB9AE4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-17881</wp:posOffset>
                  </wp:positionV>
                  <wp:extent cx="447952" cy="594640"/>
                  <wp:effectExtent l="0" t="0" r="0" b="2540"/>
                  <wp:wrapNone/>
                  <wp:docPr id="168036988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ruch_grau.png"/>
                          <pic:cNvPicPr/>
                        </pic:nvPicPr>
                        <pic:blipFill>
                          <a:blip r:embed="rId10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2" cy="5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3536" behindDoc="0" locked="0" layoutInCell="1" allowOverlap="1" wp14:anchorId="0949DDDE" wp14:editId="2EA8C784">
                  <wp:simplePos x="0" y="0"/>
                  <wp:positionH relativeFrom="column">
                    <wp:posOffset>1020549</wp:posOffset>
                  </wp:positionH>
                  <wp:positionV relativeFrom="paragraph">
                    <wp:posOffset>100965</wp:posOffset>
                  </wp:positionV>
                  <wp:extent cx="533400" cy="340995"/>
                  <wp:effectExtent l="0" t="0" r="0" b="1905"/>
                  <wp:wrapNone/>
                  <wp:docPr id="10817001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3BFA0D" w14:textId="0B68859D" w:rsidR="001D44A8" w:rsidRPr="00582859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Prozent:                    </w:t>
            </w:r>
            <w:r w:rsidRPr="00582859">
              <w:rPr>
                <w:noProof/>
              </w:rPr>
              <w:t>%</w:t>
            </w:r>
            <w:r>
              <w:rPr>
                <w:noProof/>
              </w:rPr>
              <w:tab/>
              <w:t>=              Anteil als Bruch</w:t>
            </w:r>
          </w:p>
          <w:p w14:paraId="55F4A72D" w14:textId="77777777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25BE5D1D" w14:textId="77777777" w:rsidR="001D44A8" w:rsidRDefault="001D44A8" w:rsidP="001D44A8">
            <w:pPr>
              <w:jc w:val="center"/>
              <w:rPr>
                <w:b/>
                <w:color w:val="4F6228"/>
              </w:rPr>
            </w:pPr>
          </w:p>
          <w:p w14:paraId="1306ED5E" w14:textId="77777777" w:rsidR="001D44A8" w:rsidRPr="009B3118" w:rsidRDefault="001D44A8" w:rsidP="001D44A8">
            <w:pPr>
              <w:rPr>
                <w:b/>
                <w:color w:val="4F6228"/>
              </w:rPr>
            </w:pPr>
          </w:p>
        </w:tc>
      </w:tr>
      <w:tr w:rsidR="001D44A8" w:rsidRPr="009B3118" w14:paraId="73FA4D5F" w14:textId="77777777" w:rsidTr="00B2675B">
        <w:trPr>
          <w:trHeight w:val="203"/>
        </w:trPr>
        <w:tc>
          <w:tcPr>
            <w:tcW w:w="425" w:type="dxa"/>
          </w:tcPr>
          <w:p w14:paraId="4D1671B2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1D73937" w14:textId="77777777" w:rsidR="001D44A8" w:rsidRPr="001D44A8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  <w:vMerge/>
          </w:tcPr>
          <w:p w14:paraId="71148E8E" w14:textId="7FCC0B37" w:rsidR="001D44A8" w:rsidRPr="00582859" w:rsidRDefault="001D44A8" w:rsidP="001D44A8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CADD612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E455F4F" w14:textId="77777777" w:rsidTr="00B2675B">
        <w:trPr>
          <w:trHeight w:val="203"/>
        </w:trPr>
        <w:tc>
          <w:tcPr>
            <w:tcW w:w="425" w:type="dxa"/>
          </w:tcPr>
          <w:p w14:paraId="099A8112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FF1B5BD" w14:textId="43D2FF18" w:rsidR="001D44A8" w:rsidRPr="001D44A8" w:rsidRDefault="00D9651C" w:rsidP="001D44A8">
            <w:pPr>
              <w:rPr>
                <w:b/>
                <w:bCs/>
                <w:noProof/>
                <w:position w:val="-24"/>
              </w:rPr>
            </w:pPr>
            <w:r>
              <w:rPr>
                <w:b/>
                <w:noProof/>
                <w:position w:val="-24"/>
              </w:rPr>
              <w:drawing>
                <wp:anchor distT="0" distB="0" distL="114300" distR="114300" simplePos="0" relativeHeight="253880320" behindDoc="0" locked="0" layoutInCell="1" allowOverlap="1" wp14:anchorId="1AA4ED42" wp14:editId="08F7A65E">
                  <wp:simplePos x="0" y="0"/>
                  <wp:positionH relativeFrom="column">
                    <wp:posOffset>214271</wp:posOffset>
                  </wp:positionH>
                  <wp:positionV relativeFrom="paragraph">
                    <wp:posOffset>54610</wp:posOffset>
                  </wp:positionV>
                  <wp:extent cx="4965700" cy="510540"/>
                  <wp:effectExtent l="0" t="0" r="0" b="0"/>
                  <wp:wrapNone/>
                  <wp:docPr id="287745227" name="Grafi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745227" name="Grafik 287745227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6" w:type="dxa"/>
          </w:tcPr>
          <w:p w14:paraId="075638E7" w14:textId="0D990EA1" w:rsidR="001D44A8" w:rsidRDefault="001D44A8" w:rsidP="001D44A8">
            <w:pPr>
              <w:rPr>
                <w:b/>
                <w:noProof/>
                <w:position w:val="-24"/>
              </w:rPr>
            </w:pPr>
          </w:p>
          <w:p w14:paraId="11D1B396" w14:textId="12442E5E" w:rsidR="001D44A8" w:rsidRPr="00582859" w:rsidRDefault="001D44A8" w:rsidP="001D44A8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4E347C7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1A4A9973" w14:textId="77777777" w:rsidTr="00B2675B">
        <w:tc>
          <w:tcPr>
            <w:tcW w:w="425" w:type="dxa"/>
          </w:tcPr>
          <w:p w14:paraId="16660E27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88F12F7" w14:textId="77777777" w:rsidR="001D44A8" w:rsidRPr="00B2675B" w:rsidRDefault="001D44A8" w:rsidP="001D44A8">
            <w:pPr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8046" w:type="dxa"/>
          </w:tcPr>
          <w:p w14:paraId="6439A756" w14:textId="36D5F119" w:rsidR="001D44A8" w:rsidRPr="005C4DFC" w:rsidRDefault="001D44A8" w:rsidP="001D44A8">
            <w:pPr>
              <w:rPr>
                <w:b/>
                <w:noProof/>
                <w:sz w:val="10"/>
                <w:szCs w:val="10"/>
              </w:rPr>
            </w:pPr>
            <w:r w:rsidRPr="005C4DFC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3629440" behindDoc="0" locked="0" layoutInCell="1" allowOverlap="1" wp14:anchorId="53CA8A71" wp14:editId="26A14C27">
                  <wp:simplePos x="0" y="0"/>
                  <wp:positionH relativeFrom="column">
                    <wp:posOffset>1896850</wp:posOffset>
                  </wp:positionH>
                  <wp:positionV relativeFrom="paragraph">
                    <wp:posOffset>151130</wp:posOffset>
                  </wp:positionV>
                  <wp:extent cx="447469" cy="594000"/>
                  <wp:effectExtent l="0" t="0" r="0" b="317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ruch_grau.png"/>
                          <pic:cNvPicPr/>
                        </pic:nvPicPr>
                        <pic:blipFill>
                          <a:blip r:embed="rId10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57ECA" w14:textId="71CE81E5" w:rsidR="001D44A8" w:rsidRPr="00F12A58" w:rsidRDefault="001D44A8" w:rsidP="001D44A8">
            <w:pPr>
              <w:rPr>
                <w:b/>
                <w:noProof/>
              </w:rPr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4560" behindDoc="0" locked="0" layoutInCell="1" allowOverlap="1" wp14:anchorId="62411753" wp14:editId="1BFAF124">
                  <wp:simplePos x="0" y="0"/>
                  <wp:positionH relativeFrom="column">
                    <wp:posOffset>1054369</wp:posOffset>
                  </wp:positionH>
                  <wp:positionV relativeFrom="paragraph">
                    <wp:posOffset>69850</wp:posOffset>
                  </wp:positionV>
                  <wp:extent cx="533400" cy="340995"/>
                  <wp:effectExtent l="0" t="0" r="0" b="1905"/>
                  <wp:wrapNone/>
                  <wp:docPr id="180094323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6DB81E" w14:textId="0897C7CB" w:rsidR="001D44A8" w:rsidRPr="00582859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</w:t>
            </w:r>
            <w:r w:rsidR="00B2675B">
              <w:rPr>
                <w:noProof/>
              </w:rPr>
              <w:t xml:space="preserve">in </w:t>
            </w:r>
            <w:r>
              <w:rPr>
                <w:noProof/>
              </w:rPr>
              <w:t xml:space="preserve"> </w:t>
            </w:r>
            <w:r w:rsidRPr="00582859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%   =                 Anteil als Bruch </w:t>
            </w:r>
          </w:p>
        </w:tc>
        <w:tc>
          <w:tcPr>
            <w:tcW w:w="567" w:type="dxa"/>
          </w:tcPr>
          <w:p w14:paraId="433D1B3C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CECA2FB" w14:textId="77777777" w:rsidTr="00B2675B">
        <w:trPr>
          <w:trHeight w:val="363"/>
        </w:trPr>
        <w:tc>
          <w:tcPr>
            <w:tcW w:w="425" w:type="dxa"/>
          </w:tcPr>
          <w:p w14:paraId="49ABED19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8B5E8D5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7F9DDDD3" w14:textId="33D76120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6653EE5F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18C0211" w14:textId="77777777" w:rsidTr="00B2675B">
        <w:trPr>
          <w:trHeight w:val="1404"/>
        </w:trPr>
        <w:tc>
          <w:tcPr>
            <w:tcW w:w="425" w:type="dxa"/>
          </w:tcPr>
          <w:p w14:paraId="233AEA12" w14:textId="32CE2930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BFF6004" w14:textId="2A345A17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046" w:type="dxa"/>
          </w:tcPr>
          <w:p w14:paraId="26328BAF" w14:textId="2A0EE411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Zeichne die Prozente farbig ein. Gib den Anteil auch als Bruch an.</w:t>
            </w:r>
          </w:p>
          <w:p w14:paraId="6A05E3FC" w14:textId="77777777" w:rsidR="001D44A8" w:rsidRDefault="001D44A8" w:rsidP="001D44A8">
            <w:pPr>
              <w:rPr>
                <w:noProof/>
              </w:rPr>
            </w:pPr>
          </w:p>
          <w:p w14:paraId="390C0C91" w14:textId="1469C399" w:rsidR="001D44A8" w:rsidRPr="0021635B" w:rsidRDefault="001D44A8" w:rsidP="001D44A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38817D74" wp14:editId="6EB36982">
                      <wp:simplePos x="0" y="0"/>
                      <wp:positionH relativeFrom="column">
                        <wp:posOffset>-66211</wp:posOffset>
                      </wp:positionH>
                      <wp:positionV relativeFrom="paragraph">
                        <wp:posOffset>28906</wp:posOffset>
                      </wp:positionV>
                      <wp:extent cx="4970898" cy="515945"/>
                      <wp:effectExtent l="0" t="0" r="0" b="0"/>
                      <wp:wrapNone/>
                      <wp:docPr id="174286119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93356995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F1A8AA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62022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F2BC3E" w14:textId="5E3519CF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Grafik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7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17D74" id="_x0000_s1213" style="position:absolute;margin-left:-5.2pt;margin-top:2.3pt;width:391.4pt;height:40.65pt;z-index:253639680;mso-position-horizontal-relative:text;mso-position-vertical-relative:text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">
                      <v:shape id="Textfeld 18" o:spid="_x0000_s1214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" filled="f" stroked="f" strokeweight=".5pt">
                        <v:textbox>
                          <w:txbxContent>
                            <w:p w14:paraId="22F1A8AA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15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0AF2BC3E" w14:textId="5E3519CF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26" o:spid="_x0000_s1216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">
                        <v:imagedata r:id="rId108" o:title="" cropbottom="18931f" blacklevel="13107f" recolortarget="black"/>
                      </v:shape>
                    </v:group>
                  </w:pict>
                </mc:Fallback>
              </mc:AlternateContent>
            </w:r>
          </w:p>
          <w:p w14:paraId="441C0FF8" w14:textId="33D232C3" w:rsidR="001D44A8" w:rsidRDefault="001D44A8" w:rsidP="001D44A8">
            <w:pPr>
              <w:rPr>
                <w:noProof/>
              </w:rPr>
            </w:pPr>
          </w:p>
          <w:p w14:paraId="258FD297" w14:textId="21F22A2C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30464" behindDoc="0" locked="0" layoutInCell="1" allowOverlap="1" wp14:anchorId="6AC85E1B" wp14:editId="1A7C1E40">
                  <wp:simplePos x="0" y="0"/>
                  <wp:positionH relativeFrom="column">
                    <wp:posOffset>1899148</wp:posOffset>
                  </wp:positionH>
                  <wp:positionV relativeFrom="paragraph">
                    <wp:posOffset>9954</wp:posOffset>
                  </wp:positionV>
                  <wp:extent cx="447469" cy="594000"/>
                  <wp:effectExtent l="0" t="0" r="0" b="3175"/>
                  <wp:wrapNone/>
                  <wp:docPr id="2028337221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ruch_grau.png"/>
                          <pic:cNvPicPr/>
                        </pic:nvPicPr>
                        <pic:blipFill>
                          <a:blip r:embed="rId10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9D8446" w14:textId="4B4B1149" w:rsidR="001D44A8" w:rsidRPr="007D60DD" w:rsidRDefault="001D44A8" w:rsidP="001D44A8">
            <w:pPr>
              <w:rPr>
                <w:noProof/>
                <w:position w:val="-24"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</w:t>
            </w:r>
            <w:r>
              <w:rPr>
                <w:noProof/>
              </w:rPr>
              <w:t xml:space="preserve">:               45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 =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</w:p>
        </w:tc>
        <w:tc>
          <w:tcPr>
            <w:tcW w:w="567" w:type="dxa"/>
          </w:tcPr>
          <w:p w14:paraId="4CE8297A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4B263D4B" w14:textId="77777777" w:rsidTr="00384A21">
        <w:trPr>
          <w:trHeight w:val="337"/>
        </w:trPr>
        <w:tc>
          <w:tcPr>
            <w:tcW w:w="425" w:type="dxa"/>
          </w:tcPr>
          <w:p w14:paraId="73380A5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0B79537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</w:tcPr>
          <w:p w14:paraId="47F25080" w14:textId="4F134129" w:rsidR="001D44A8" w:rsidRPr="00A56ABA" w:rsidRDefault="001D44A8" w:rsidP="001D44A8">
            <w:pPr>
              <w:rPr>
                <w:noProof/>
                <w:position w:val="-24"/>
              </w:rPr>
            </w:pPr>
            <w:r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05FDFB71" wp14:editId="73E3A107">
                      <wp:simplePos x="0" y="0"/>
                      <wp:positionH relativeFrom="column">
                        <wp:posOffset>-49109</wp:posOffset>
                      </wp:positionH>
                      <wp:positionV relativeFrom="paragraph">
                        <wp:posOffset>403358</wp:posOffset>
                      </wp:positionV>
                      <wp:extent cx="4931624" cy="504559"/>
                      <wp:effectExtent l="0" t="0" r="0" b="0"/>
                      <wp:wrapNone/>
                      <wp:docPr id="1362180296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624" cy="504559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3058698" name="Grafik 15430586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4517162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5B9E5" w14:textId="77777777" w:rsidR="001D44A8" w:rsidRDefault="001D44A8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816921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6DEF9" w14:textId="0DB7BF1C" w:rsidR="001D44A8" w:rsidRDefault="001D44A8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DFB71" id="Gruppieren 23" o:spid="_x0000_s1217" style="position:absolute;margin-left:-3.85pt;margin-top:31.75pt;width:388.3pt;height:39.75pt;z-index:253640704;mso-position-horizontal-relative:text;mso-position-vertical-relative:text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">
                      <v:shape id="Grafik 1543058698" o:spid="_x0000_s1218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">
                        <v:imagedata r:id="rId110" o:title="" cropbottom="18931f"/>
                      </v:shape>
                      <v:shape id="Textfeld 18" o:spid="_x0000_s1219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" filled="f" stroked="f" strokeweight=".5pt">
                        <v:textbox>
                          <w:txbxContent>
                            <w:p w14:paraId="5A85B9E5" w14:textId="77777777" w:rsidR="001D44A8" w:rsidRDefault="001D44A8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20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" filled="f" stroked="f" strokeweight=".5pt">
                        <v:textbox>
                          <w:txbxContent>
                            <w:p w14:paraId="4E06DEF9" w14:textId="0DB7BF1C" w:rsidR="001D44A8" w:rsidRDefault="001D44A8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6072514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41FBA80D" w14:textId="77777777" w:rsidTr="00B2675B">
        <w:trPr>
          <w:trHeight w:val="567"/>
        </w:trPr>
        <w:tc>
          <w:tcPr>
            <w:tcW w:w="425" w:type="dxa"/>
          </w:tcPr>
          <w:p w14:paraId="150A3599" w14:textId="77777777" w:rsidR="001D44A8" w:rsidRPr="00044692" w:rsidRDefault="001D44A8" w:rsidP="001D44A8"/>
        </w:tc>
        <w:tc>
          <w:tcPr>
            <w:tcW w:w="425" w:type="dxa"/>
          </w:tcPr>
          <w:p w14:paraId="3570FDF8" w14:textId="77777777" w:rsidR="001D44A8" w:rsidRPr="001D44A8" w:rsidRDefault="001D44A8" w:rsidP="001D44A8">
            <w:pPr>
              <w:pStyle w:val="berschrift4"/>
              <w:rPr>
                <w:bCs/>
                <w:color w:val="70BCC9" w:themeColor="text2" w:themeTint="99"/>
              </w:rPr>
            </w:pPr>
          </w:p>
          <w:p w14:paraId="4ACBF639" w14:textId="77777777" w:rsidR="001D44A8" w:rsidRPr="00B2675B" w:rsidRDefault="001D44A8" w:rsidP="001D44A8">
            <w:pPr>
              <w:rPr>
                <w:b/>
                <w:bCs/>
              </w:rPr>
            </w:pPr>
          </w:p>
          <w:p w14:paraId="0DB1CE77" w14:textId="77777777" w:rsidR="001D44A8" w:rsidRPr="00B2675B" w:rsidRDefault="001D44A8" w:rsidP="001D44A8">
            <w:pPr>
              <w:rPr>
                <w:b/>
                <w:bCs/>
              </w:rPr>
            </w:pPr>
          </w:p>
          <w:p w14:paraId="074DA300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  <w:vMerge w:val="restart"/>
          </w:tcPr>
          <w:p w14:paraId="43B6EFC5" w14:textId="0DE43839" w:rsidR="001D44A8" w:rsidRDefault="001D44A8" w:rsidP="001D44A8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5C193374" w14:textId="77777777" w:rsidR="001D44A8" w:rsidRPr="00CB4E91" w:rsidRDefault="001D44A8" w:rsidP="001D44A8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4DD7CFA4" w14:textId="1058B490" w:rsidR="001D44A8" w:rsidRDefault="001D44A8" w:rsidP="001D44A8">
            <w:pPr>
              <w:rPr>
                <w:noProof/>
              </w:rPr>
            </w:pPr>
            <w:r>
              <w:rPr>
                <w:noProof/>
                <w:position w:val="-24"/>
              </w:rPr>
              <w:drawing>
                <wp:anchor distT="0" distB="0" distL="114300" distR="114300" simplePos="0" relativeHeight="253632512" behindDoc="0" locked="0" layoutInCell="1" allowOverlap="1" wp14:anchorId="232D9E72" wp14:editId="72895B2F">
                  <wp:simplePos x="0" y="0"/>
                  <wp:positionH relativeFrom="column">
                    <wp:posOffset>1897563</wp:posOffset>
                  </wp:positionH>
                  <wp:positionV relativeFrom="paragraph">
                    <wp:posOffset>166697</wp:posOffset>
                  </wp:positionV>
                  <wp:extent cx="447469" cy="594000"/>
                  <wp:effectExtent l="0" t="0" r="0" b="3175"/>
                  <wp:wrapNone/>
                  <wp:docPr id="10307" name="Grafik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" name="bruch_grau.png"/>
                          <pic:cNvPicPr/>
                        </pic:nvPicPr>
                        <pic:blipFill>
                          <a:blip r:embed="rId10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73AC14" w14:textId="644A457D" w:rsidR="001D44A8" w:rsidRDefault="001D44A8" w:rsidP="001D44A8">
            <w:pPr>
              <w:rPr>
                <w:noProof/>
              </w:rPr>
            </w:pPr>
          </w:p>
          <w:p w14:paraId="6B45B2FF" w14:textId="47A575E1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50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 = 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</w:p>
          <w:p w14:paraId="6BF0DA78" w14:textId="30583678" w:rsidR="001D44A8" w:rsidRPr="007D60DD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1FA14C6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97A975A" w14:textId="77777777" w:rsidTr="00B2675B">
        <w:trPr>
          <w:trHeight w:val="363"/>
        </w:trPr>
        <w:tc>
          <w:tcPr>
            <w:tcW w:w="425" w:type="dxa"/>
          </w:tcPr>
          <w:p w14:paraId="6E6AD66F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B9E614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  <w:vMerge/>
          </w:tcPr>
          <w:p w14:paraId="13B146C1" w14:textId="4872E4A2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2F41948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553A3334" w14:textId="77777777" w:rsidTr="00B2675B">
        <w:trPr>
          <w:trHeight w:val="203"/>
        </w:trPr>
        <w:tc>
          <w:tcPr>
            <w:tcW w:w="425" w:type="dxa"/>
          </w:tcPr>
          <w:p w14:paraId="2F0D3A61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0E8B03F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2985572F" w14:textId="48BC7531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B6E6589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1984F9A" w14:textId="77777777" w:rsidTr="00B2675B">
        <w:trPr>
          <w:trHeight w:val="1007"/>
        </w:trPr>
        <w:tc>
          <w:tcPr>
            <w:tcW w:w="425" w:type="dxa"/>
          </w:tcPr>
          <w:p w14:paraId="34CB2417" w14:textId="18501A8C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BFAA725" w14:textId="794A51F7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d)</w:t>
            </w:r>
          </w:p>
        </w:tc>
        <w:tc>
          <w:tcPr>
            <w:tcW w:w="8046" w:type="dxa"/>
          </w:tcPr>
          <w:p w14:paraId="703443CB" w14:textId="79BE1363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Zeichne den Anteil farbig ein. Gib auch die Prozentzahl an.</w:t>
            </w:r>
          </w:p>
          <w:p w14:paraId="7769E473" w14:textId="77777777" w:rsidR="001D44A8" w:rsidRDefault="001D44A8" w:rsidP="001D44A8">
            <w:pPr>
              <w:rPr>
                <w:noProof/>
              </w:rPr>
            </w:pPr>
          </w:p>
          <w:p w14:paraId="07B57368" w14:textId="77777777" w:rsidR="001D44A8" w:rsidRDefault="001D44A8" w:rsidP="001D44A8">
            <w:pPr>
              <w:rPr>
                <w:noProof/>
              </w:rPr>
            </w:pPr>
          </w:p>
          <w:p w14:paraId="76F92C80" w14:textId="77777777" w:rsidR="001D44A8" w:rsidRDefault="001D44A8" w:rsidP="001D44A8">
            <w:pPr>
              <w:rPr>
                <w:noProof/>
              </w:rPr>
            </w:pPr>
          </w:p>
          <w:p w14:paraId="2019C0DA" w14:textId="6957D54B" w:rsidR="001D44A8" w:rsidRPr="00735B64" w:rsidRDefault="001D44A8" w:rsidP="001D44A8">
            <w:pPr>
              <w:rPr>
                <w:b/>
                <w:noProof/>
                <w:position w:val="-28"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35F668C7" wp14:editId="2B46E850">
                      <wp:simplePos x="0" y="0"/>
                      <wp:positionH relativeFrom="column">
                        <wp:posOffset>1894828</wp:posOffset>
                      </wp:positionH>
                      <wp:positionV relativeFrom="paragraph">
                        <wp:posOffset>44185</wp:posOffset>
                      </wp:positionV>
                      <wp:extent cx="431956" cy="452120"/>
                      <wp:effectExtent l="0" t="0" r="0" b="0"/>
                      <wp:wrapNone/>
                      <wp:docPr id="11232949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2095053826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A4C4EB" w14:textId="7B7A7C77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981454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326B8" w14:textId="77777777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1915234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F668C7" id="_x0000_s1221" style="position:absolute;margin-left:149.2pt;margin-top:3.5pt;width:34pt;height:35.6pt;z-index:253642752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">
                      <v:shape id="Textfeld 3" o:spid="_x0000_s1222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" filled="f" stroked="f" strokeweight=".5pt">
                        <v:textbox>
                          <w:txbxContent>
                            <w:p w14:paraId="23A4C4EB" w14:textId="7B7A7C77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23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" filled="f" stroked="f" strokeweight=".5pt">
                        <v:textbox>
                          <w:txbxContent>
                            <w:p w14:paraId="032326B8" w14:textId="77777777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24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CEB450" wp14:editId="68D20DB9">
                      <wp:extent cx="4970898" cy="515945"/>
                      <wp:effectExtent l="0" t="0" r="0" b="0"/>
                      <wp:docPr id="1873540979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28065424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8C0A03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074329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8C56B" w14:textId="77777777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0376306" name="Grafik 11003763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7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EB450" id="Gruppieren 22" o:spid="_x0000_s1225" style="width:391.4pt;height:40.65pt;mso-position-horizontal-relative:char;mso-position-vertical-relative:line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">
                      <v:shape id="Textfeld 18" o:spid="_x0000_s1226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" filled="f" stroked="f" strokeweight=".5pt">
                        <v:textbox>
                          <w:txbxContent>
                            <w:p w14:paraId="108C0A03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27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" filled="f" stroked="f" strokeweight=".5pt">
                        <v:textbox>
                          <w:txbxContent>
                            <w:p w14:paraId="6768C56B" w14:textId="77777777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1100376306" o:spid="_x0000_s1228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">
                        <v:imagedata r:id="rId108" o:title="" cropbottom="18931f" blacklevel="13107f" recolortarget="bla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170839A6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7B1CC08E" w14:textId="77777777" w:rsidTr="00B2675B">
        <w:trPr>
          <w:trHeight w:val="203"/>
        </w:trPr>
        <w:tc>
          <w:tcPr>
            <w:tcW w:w="425" w:type="dxa"/>
          </w:tcPr>
          <w:p w14:paraId="3B32868F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250C2BC" w14:textId="77777777" w:rsidR="001D44A8" w:rsidRPr="00B2675B" w:rsidRDefault="001D44A8" w:rsidP="001D44A8">
            <w:pPr>
              <w:rPr>
                <w:b/>
                <w:bCs/>
                <w:noProof/>
                <w:color w:val="000000" w:themeColor="text1"/>
                <w:szCs w:val="20"/>
              </w:rPr>
            </w:pPr>
          </w:p>
        </w:tc>
        <w:tc>
          <w:tcPr>
            <w:tcW w:w="8046" w:type="dxa"/>
          </w:tcPr>
          <w:p w14:paraId="1C60FDF5" w14:textId="4BB09CFA" w:rsidR="001D44A8" w:rsidRPr="007D60DD" w:rsidRDefault="001D44A8" w:rsidP="001D44A8">
            <w:pPr>
              <w:rPr>
                <w:noProof/>
                <w:position w:val="-24"/>
              </w:rPr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5584" behindDoc="0" locked="0" layoutInCell="1" allowOverlap="1" wp14:anchorId="122A0FD8" wp14:editId="0501B1EC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-54610</wp:posOffset>
                  </wp:positionV>
                  <wp:extent cx="533400" cy="340995"/>
                  <wp:effectExtent l="0" t="0" r="0" b="1905"/>
                  <wp:wrapNone/>
                  <wp:docPr id="139026113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 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 xml:space="preserve"> =                Anteil als Bruch</w:t>
            </w:r>
            <w:r w:rsidRPr="007D60DD">
              <w:rPr>
                <w:noProof/>
              </w:rPr>
              <w:t xml:space="preserve"> </w:t>
            </w:r>
            <w:r>
              <w:rPr>
                <w:noProof/>
              </w:rPr>
              <w:tab/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</w:p>
        </w:tc>
        <w:tc>
          <w:tcPr>
            <w:tcW w:w="567" w:type="dxa"/>
          </w:tcPr>
          <w:p w14:paraId="4FFB69F5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90D63B3" w14:textId="77777777" w:rsidTr="00B2675B">
        <w:trPr>
          <w:trHeight w:val="203"/>
        </w:trPr>
        <w:tc>
          <w:tcPr>
            <w:tcW w:w="425" w:type="dxa"/>
          </w:tcPr>
          <w:p w14:paraId="1913FEA6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F8244BF" w14:textId="77777777" w:rsidR="001D44A8" w:rsidRPr="00B2675B" w:rsidRDefault="001D44A8" w:rsidP="001D44A8">
            <w:pPr>
              <w:tabs>
                <w:tab w:val="left" w:pos="936"/>
              </w:tabs>
              <w:rPr>
                <w:b/>
                <w:bCs/>
                <w:noProof/>
                <w:position w:val="-24"/>
                <w:sz w:val="10"/>
                <w:szCs w:val="10"/>
              </w:rPr>
            </w:pPr>
          </w:p>
        </w:tc>
        <w:tc>
          <w:tcPr>
            <w:tcW w:w="8046" w:type="dxa"/>
          </w:tcPr>
          <w:p w14:paraId="2F1CF1E9" w14:textId="5F4B86E1" w:rsidR="001D44A8" w:rsidRPr="00CB4E91" w:rsidRDefault="001D44A8" w:rsidP="001D44A8">
            <w:pPr>
              <w:tabs>
                <w:tab w:val="left" w:pos="936"/>
              </w:tabs>
              <w:rPr>
                <w:noProof/>
                <w:position w:val="-24"/>
                <w:sz w:val="10"/>
                <w:szCs w:val="10"/>
              </w:rPr>
            </w:pPr>
            <w:r>
              <w:rPr>
                <w:noProof/>
                <w:position w:val="-24"/>
                <w:sz w:val="10"/>
                <w:szCs w:val="10"/>
              </w:rPr>
              <w:tab/>
            </w:r>
          </w:p>
        </w:tc>
        <w:tc>
          <w:tcPr>
            <w:tcW w:w="567" w:type="dxa"/>
          </w:tcPr>
          <w:p w14:paraId="047935B0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B987E84" w14:textId="77777777" w:rsidTr="00B2675B">
        <w:trPr>
          <w:trHeight w:val="203"/>
        </w:trPr>
        <w:tc>
          <w:tcPr>
            <w:tcW w:w="425" w:type="dxa"/>
          </w:tcPr>
          <w:p w14:paraId="51B69DC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86F469C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65D077CB" w14:textId="73943983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9909B0A" w14:textId="4C525766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7DA92FA8" w14:textId="77777777" w:rsidTr="00B2675B">
        <w:trPr>
          <w:trHeight w:hRule="exact" w:val="947"/>
        </w:trPr>
        <w:tc>
          <w:tcPr>
            <w:tcW w:w="425" w:type="dxa"/>
          </w:tcPr>
          <w:p w14:paraId="743A440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56218BF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  <w:vAlign w:val="center"/>
          </w:tcPr>
          <w:p w14:paraId="24929C7E" w14:textId="6D9E96A4" w:rsidR="001D44A8" w:rsidRDefault="00187DFE" w:rsidP="001D44A8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3776" behindDoc="0" locked="0" layoutInCell="1" allowOverlap="1" wp14:anchorId="6BC91CDC" wp14:editId="0B33C37D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40640</wp:posOffset>
                      </wp:positionV>
                      <wp:extent cx="431800" cy="452120"/>
                      <wp:effectExtent l="0" t="0" r="0" b="0"/>
                      <wp:wrapNone/>
                      <wp:docPr id="20526540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84385193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8114D" w14:textId="2D32AAF9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3000661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5CB6BA" w14:textId="0BD5DAB1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432809" name="Gerade Verbindung 1"/>
                              <wps:cNvCnPr/>
                              <wps:spPr>
                                <a:xfrm>
                                  <a:off x="12921" y="195952"/>
                                  <a:ext cx="182601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C91CDC" id="_x0000_s1229" style="position:absolute;margin-left:146.7pt;margin-top:3.2pt;width:34pt;height:35.6pt;z-index:253643776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">
                      <v:shape id="Textfeld 3" o:spid="_x0000_s1230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" filled="f" stroked="f" strokeweight=".5pt">
                        <v:textbox>
                          <w:txbxContent>
                            <w:p w14:paraId="6618114D" w14:textId="2D32AAF9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1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" filled="f" stroked="f" strokeweight=".5pt">
                        <v:textbox>
                          <w:txbxContent>
                            <w:p w14:paraId="445CB6BA" w14:textId="0BD5DAB1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32" style="position:absolute;visibility:visible;mso-wrap-style:square" from="12921,195952" to="195522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D44A8"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641728" behindDoc="0" locked="0" layoutInCell="1" allowOverlap="1" wp14:anchorId="2D154559" wp14:editId="7805FCD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-443230</wp:posOffset>
                      </wp:positionV>
                      <wp:extent cx="4931410" cy="504190"/>
                      <wp:effectExtent l="0" t="0" r="0" b="0"/>
                      <wp:wrapNone/>
                      <wp:docPr id="826279578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410" cy="504190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1747287" name="Grafik 10817472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8868541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BADF1A" w14:textId="77777777" w:rsidR="001D44A8" w:rsidRDefault="001D44A8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764959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0DBF71" w14:textId="77777777" w:rsidR="001D44A8" w:rsidRDefault="001D44A8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54559" id="_x0000_s1233" style="position:absolute;margin-left:-1.8pt;margin-top:-34.9pt;width:388.3pt;height:39.7pt;z-index:253641728;mso-position-horizontal-relative:text;mso-position-vertical-relative:text;mso-width-relative:margin;mso-height-relative:margin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">
                      <v:shape id="Grafik 1081747287" o:spid="_x0000_s1234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">
                        <v:imagedata r:id="rId110" o:title="" cropbottom="18931f"/>
                      </v:shape>
                      <v:shape id="Textfeld 18" o:spid="_x0000_s1235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" filled="f" stroked="f" strokeweight=".5pt">
                        <v:textbox>
                          <w:txbxContent>
                            <w:p w14:paraId="21BADF1A" w14:textId="77777777" w:rsidR="001D44A8" w:rsidRDefault="001D44A8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36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" filled="f" stroked="f" strokeweight=".5pt">
                        <v:textbox>
                          <w:txbxContent>
                            <w:p w14:paraId="190DBF71" w14:textId="77777777" w:rsidR="001D44A8" w:rsidRDefault="001D44A8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4A8"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6608" behindDoc="0" locked="0" layoutInCell="1" allowOverlap="1" wp14:anchorId="4086A96A" wp14:editId="2D1354EC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108585</wp:posOffset>
                  </wp:positionV>
                  <wp:extent cx="533400" cy="340995"/>
                  <wp:effectExtent l="0" t="0" r="0" b="1905"/>
                  <wp:wrapNone/>
                  <wp:docPr id="172337557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A49CB" w14:textId="1CE83425" w:rsidR="001D44A8" w:rsidRPr="007D60DD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 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=  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  <w:r w:rsidRPr="007D60DD">
              <w:rPr>
                <w:noProof/>
              </w:rPr>
              <w:t xml:space="preserve"> </w:t>
            </w:r>
          </w:p>
        </w:tc>
        <w:tc>
          <w:tcPr>
            <w:tcW w:w="567" w:type="dxa"/>
          </w:tcPr>
          <w:p w14:paraId="7F3DB72D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</w:tbl>
    <w:p w14:paraId="5E96390A" w14:textId="03F7BE41" w:rsidR="00BD3F55" w:rsidRDefault="00BD3F55" w:rsidP="00BD3F55">
      <w:pPr>
        <w:sectPr w:rsidR="00BD3F55" w:rsidSect="001130EE">
          <w:headerReference w:type="default" r:id="rId111"/>
          <w:pgSz w:w="11900" w:h="16840"/>
          <w:pgMar w:top="1417" w:right="1417" w:bottom="1134" w:left="1417" w:header="284" w:footer="567" w:gutter="0"/>
          <w:cols w:space="708"/>
          <w:docGrid w:linePitch="360"/>
        </w:sectPr>
      </w:pPr>
    </w:p>
    <w:tbl>
      <w:tblPr>
        <w:tblW w:w="9390" w:type="dxa"/>
        <w:tblInd w:w="-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684"/>
        <w:gridCol w:w="25"/>
        <w:gridCol w:w="425"/>
        <w:gridCol w:w="14"/>
        <w:gridCol w:w="7995"/>
        <w:gridCol w:w="67"/>
        <w:gridCol w:w="75"/>
      </w:tblGrid>
      <w:tr w:rsidR="007E2A15" w:rsidRPr="0032338C" w14:paraId="119BF8D3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2A9EF6AD" w14:textId="77777777" w:rsidR="007E2A15" w:rsidRPr="004915C4" w:rsidRDefault="007E2A15" w:rsidP="00D4349A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1" w:type="dxa"/>
            <w:gridSpan w:val="4"/>
          </w:tcPr>
          <w:p w14:paraId="2F6A0704" w14:textId="0E720644" w:rsidR="007E2A15" w:rsidRPr="00EB3804" w:rsidRDefault="007E2A15" w:rsidP="00D4349A">
            <w:pPr>
              <w:pStyle w:val="berschrift1"/>
            </w:pPr>
            <w:r>
              <w:t>Ich kann Prozente bestimmen und darstellen</w:t>
            </w:r>
          </w:p>
        </w:tc>
      </w:tr>
      <w:tr w:rsidR="007E2A15" w:rsidRPr="0032338C" w14:paraId="37F1EC44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27A57E5C" w14:textId="77777777" w:rsidR="007E2A15" w:rsidRPr="004915C4" w:rsidRDefault="007E2A15" w:rsidP="00D4349A">
            <w:pPr>
              <w:pStyle w:val="berschrift2"/>
            </w:pPr>
            <w:r>
              <w:t>1</w:t>
            </w:r>
          </w:p>
        </w:tc>
        <w:tc>
          <w:tcPr>
            <w:tcW w:w="8501" w:type="dxa"/>
            <w:gridSpan w:val="4"/>
          </w:tcPr>
          <w:p w14:paraId="12ED62BF" w14:textId="1DD4E2CD" w:rsidR="007E2A15" w:rsidRPr="00EB3804" w:rsidRDefault="007E2A15" w:rsidP="00D4349A">
            <w:pPr>
              <w:pStyle w:val="berschrift2"/>
            </w:pPr>
            <w:r>
              <w:t>Prozente in Bruchstreifen bestimmen und darstellen</w:t>
            </w:r>
          </w:p>
        </w:tc>
      </w:tr>
      <w:tr w:rsidR="007E2A15" w:rsidRPr="0032338C" w14:paraId="6AB8024B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5701ACFE" w14:textId="77777777" w:rsidR="007E2A15" w:rsidRPr="00156841" w:rsidRDefault="007E2A15" w:rsidP="00D4349A">
            <w:pPr>
              <w:pStyle w:val="berschrift3"/>
            </w:pPr>
            <w:r w:rsidRPr="00156841">
              <w:t>1.1</w:t>
            </w:r>
          </w:p>
        </w:tc>
        <w:tc>
          <w:tcPr>
            <w:tcW w:w="8501" w:type="dxa"/>
            <w:gridSpan w:val="4"/>
          </w:tcPr>
          <w:p w14:paraId="76566044" w14:textId="5EC265B6" w:rsidR="007E2A15" w:rsidRPr="00EB3804" w:rsidRDefault="007E2A15" w:rsidP="00D4349A">
            <w:pPr>
              <w:pStyle w:val="berschrift3"/>
            </w:pPr>
            <w:r w:rsidRPr="00156841">
              <w:t xml:space="preserve">Anteile in </w:t>
            </w:r>
            <w:r w:rsidR="00544EB4">
              <w:t>Download-B</w:t>
            </w:r>
            <w:r w:rsidRPr="00156841">
              <w:t>alken bestimmen</w:t>
            </w:r>
          </w:p>
        </w:tc>
      </w:tr>
      <w:tr w:rsidR="007E2A15" w:rsidRPr="0032338C" w14:paraId="13E3672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95"/>
        </w:trPr>
        <w:tc>
          <w:tcPr>
            <w:tcW w:w="709" w:type="dxa"/>
            <w:gridSpan w:val="2"/>
          </w:tcPr>
          <w:p w14:paraId="303CDF2C" w14:textId="77777777" w:rsidR="007E2A15" w:rsidRPr="008271B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25" w:type="dxa"/>
          </w:tcPr>
          <w:p w14:paraId="2A4A725A" w14:textId="77777777" w:rsidR="007E2A15" w:rsidRPr="00EB3804" w:rsidRDefault="007E2A15" w:rsidP="00B2675B">
            <w:pPr>
              <w:pStyle w:val="berschrift4"/>
              <w:ind w:left="-113"/>
            </w:pPr>
            <w:r w:rsidRPr="004915C4">
              <w:t>a)</w:t>
            </w:r>
          </w:p>
        </w:tc>
        <w:tc>
          <w:tcPr>
            <w:tcW w:w="8009" w:type="dxa"/>
            <w:gridSpan w:val="2"/>
          </w:tcPr>
          <w:p w14:paraId="0511B899" w14:textId="031348A8" w:rsidR="007E2A15" w:rsidRPr="00DE3A5E" w:rsidRDefault="007E2A15" w:rsidP="00B2675B">
            <w:pPr>
              <w:ind w:left="-113"/>
            </w:pPr>
            <w:r>
              <w:t xml:space="preserve">Kenan </w:t>
            </w:r>
            <w:r w:rsidR="00544EB4">
              <w:t xml:space="preserve">lädt </w:t>
            </w:r>
            <w:r>
              <w:t xml:space="preserve">Dateien </w:t>
            </w:r>
            <w:r w:rsidR="00544EB4">
              <w:t xml:space="preserve">herunter und schaut sich den Download-Balken </w:t>
            </w:r>
            <w:r>
              <w:t>an:</w:t>
            </w:r>
          </w:p>
        </w:tc>
      </w:tr>
      <w:tr w:rsidR="007E2A15" w:rsidRPr="0032338C" w14:paraId="7A41653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953"/>
        </w:trPr>
        <w:tc>
          <w:tcPr>
            <w:tcW w:w="709" w:type="dxa"/>
            <w:gridSpan w:val="2"/>
          </w:tcPr>
          <w:p w14:paraId="15F90508" w14:textId="77777777" w:rsidR="007E2A15" w:rsidRDefault="007E2A15" w:rsidP="00D4349A">
            <w:pPr>
              <w:rPr>
                <w:noProof/>
              </w:rPr>
            </w:pPr>
          </w:p>
        </w:tc>
        <w:tc>
          <w:tcPr>
            <w:tcW w:w="425" w:type="dxa"/>
          </w:tcPr>
          <w:p w14:paraId="0D42D0C9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5750706E" w14:textId="35B07825" w:rsidR="007E2A15" w:rsidRDefault="006D1880" w:rsidP="00D4349A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3040" behindDoc="0" locked="0" layoutInCell="1" allowOverlap="1" wp14:anchorId="4DFDF7CF" wp14:editId="3F9078AA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137160</wp:posOffset>
                      </wp:positionV>
                      <wp:extent cx="3384550" cy="387985"/>
                      <wp:effectExtent l="12700" t="12700" r="19050" b="18415"/>
                      <wp:wrapNone/>
                      <wp:docPr id="1156016270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0" cy="387985"/>
                                <a:chOff x="0" y="0"/>
                                <a:chExt cx="3384550" cy="387985"/>
                              </a:xfrm>
                            </wpg:grpSpPr>
                            <wpg:grpSp>
                              <wpg:cNvPr id="316479278" name="Gruppieren 420"/>
                              <wpg:cNvGrpSpPr/>
                              <wpg:grpSpPr>
                                <a:xfrm>
                                  <a:off x="0" y="0"/>
                                  <a:ext cx="3384550" cy="387985"/>
                                  <a:chOff x="0" y="0"/>
                                  <a:chExt cx="3384550" cy="387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07768652" name="Grafik 30943979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21" t="41338" r="2216" b="706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384550" cy="3879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97417721" name="Textfeld 419"/>
                                <wps:cNvSpPr txBox="1"/>
                                <wps:spPr>
                                  <a:xfrm>
                                    <a:off x="39387" y="218794"/>
                                    <a:ext cx="1134110" cy="1504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C77FDD" w14:textId="3C6F714E" w:rsidR="00C81EC3" w:rsidRPr="008D7A8E" w:rsidRDefault="00C81EC3" w:rsidP="00C81EC3">
                                      <w:pPr>
                                        <w:spacing w:line="240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8D7A8E">
                                        <w:rPr>
                                          <w:sz w:val="16"/>
                                          <w:szCs w:val="16"/>
                                        </w:rPr>
                                        <w:t xml:space="preserve"> 1,0 GB von 2,0 GB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7775906" name="Textfeld 419"/>
                              <wps:cNvSpPr txBox="1"/>
                              <wps:spPr>
                                <a:xfrm>
                                  <a:off x="2795270" y="257810"/>
                                  <a:ext cx="552450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D01CCF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FDF7CF" id="Gruppieren 423" o:spid="_x0000_s1237" style="position:absolute;margin-left:84.9pt;margin-top:10.8pt;width:266.5pt;height:30.55pt;z-index:253783040;mso-position-horizontal-relative:text;mso-position-vertical-relative:text" coordsize="33845,3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">
                      <v:group id="Gruppieren 420" o:spid="_x0000_s1238" style="position:absolute;width:33845;height:3879" coordsize="33845,3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">
                        <v:shape id="Grafik 309439798" o:spid="_x0000_s1239" type="#_x0000_t75" style="position:absolute;width:33845;height:3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" stroked="t" strokecolor="#d8d8d8 [2732]">
                          <v:imagedata r:id="rId113" o:title="" croptop="27091f" cropbottom="4631f" cropleft="1521f" cropright="1452f"/>
                          <v:path arrowok="t"/>
                        </v:shape>
                        <v:shape id="_x0000_s1240" type="#_x0000_t202" style="position:absolute;left:393;top:2187;width:11341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" fillcolor="white [3212]" stroked="f" strokeweight=".5pt">
                          <v:textbox inset="1mm,0,0,0">
                            <w:txbxContent>
                              <w:p w14:paraId="7AC77FDD" w14:textId="3C6F714E" w:rsidR="00C81EC3" w:rsidRPr="008D7A8E" w:rsidRDefault="00C81EC3" w:rsidP="00C81EC3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D7A8E">
                                  <w:rPr>
                                    <w:sz w:val="16"/>
                                    <w:szCs w:val="16"/>
                                  </w:rPr>
                                  <w:t xml:space="preserve"> 1,0 GB von 2,0 GB</w:t>
                                </w:r>
                              </w:p>
                            </w:txbxContent>
                          </v:textbox>
                        </v:shape>
                      </v:group>
                      <v:shape id="_x0000_s1241" type="#_x0000_t202" style="position:absolute;left:27952;top:2578;width:5525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7AD01CCF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F61BC1" w14:textId="4EEF47CA" w:rsidR="007E2A15" w:rsidRDefault="00C5779D" w:rsidP="00D4349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4896" behindDoc="0" locked="0" layoutInCell="1" allowOverlap="1" wp14:anchorId="362B28E6" wp14:editId="293E2BD5">
                      <wp:simplePos x="0" y="0"/>
                      <wp:positionH relativeFrom="column">
                        <wp:posOffset>9220</wp:posOffset>
                      </wp:positionH>
                      <wp:positionV relativeFrom="paragraph">
                        <wp:posOffset>111201</wp:posOffset>
                      </wp:positionV>
                      <wp:extent cx="487698" cy="793616"/>
                      <wp:effectExtent l="0" t="0" r="0" b="6985"/>
                      <wp:wrapNone/>
                      <wp:docPr id="214454437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92372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1214138" name="Textfeld 12"/>
                              <wps:cNvSpPr txBox="1"/>
                              <wps:spPr>
                                <a:xfrm>
                                  <a:off x="144946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6F5A7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B28E6" id="_x0000_s1242" style="position:absolute;margin-left:.75pt;margin-top:8.75pt;width:38.4pt;height:62.5pt;z-index:253264896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">
                      <v:shape id="Grafik 5" o:spid="_x0000_s1243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">
                        <v:imagedata r:id="rId46" o:title="" chromakey="white"/>
                      </v:shape>
                      <v:shape id="Textfeld 12" o:spid="_x0000_s1244" type="#_x0000_t202" style="position:absolute;left:1449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E6F5A7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939540" w14:textId="22AED9F4" w:rsidR="007E2A15" w:rsidRDefault="007E2A15" w:rsidP="00D4349A">
            <w:pPr>
              <w:pStyle w:val="Text"/>
            </w:pPr>
          </w:p>
          <w:p w14:paraId="5FD1A5CB" w14:textId="11F5FAB4" w:rsidR="007E2A15" w:rsidRDefault="007E2A15" w:rsidP="00D4349A">
            <w:pPr>
              <w:pStyle w:val="Text"/>
            </w:pPr>
          </w:p>
          <w:p w14:paraId="08D24C05" w14:textId="38B5E15C" w:rsidR="007E2A15" w:rsidRDefault="00525A47" w:rsidP="00D4349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3319058" wp14:editId="50D4DE1A">
                      <wp:simplePos x="0" y="0"/>
                      <wp:positionH relativeFrom="column">
                        <wp:posOffset>693632</wp:posOffset>
                      </wp:positionH>
                      <wp:positionV relativeFrom="paragraph">
                        <wp:posOffset>127847</wp:posOffset>
                      </wp:positionV>
                      <wp:extent cx="1645920" cy="443653"/>
                      <wp:effectExtent l="292100" t="139700" r="17780" b="13970"/>
                      <wp:wrapNone/>
                      <wp:docPr id="23125484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45920" cy="443653"/>
                              </a:xfrm>
                              <a:prstGeom prst="wedgeRoundRectCallout">
                                <a:avLst>
                                  <a:gd name="adj1" fmla="val 66247"/>
                                  <a:gd name="adj2" fmla="val -7855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762A97" w14:textId="125104F0" w:rsidR="00D4349A" w:rsidRPr="005535F7" w:rsidRDefault="00D4349A" w:rsidP="00525A47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Jetzt hat der Computer ungefähr die Hälfte </w:t>
                                  </w:r>
                                  <w:r w:rsidR="00544EB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geladen</w:t>
                                  </w: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9058" id="_x0000_s1245" type="#_x0000_t62" style="position:absolute;margin-left:54.6pt;margin-top:10.05pt;width:129.6pt;height:34.95pt;flip:x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" adj="25109,-6168" strokecolor="#a5a5a5 [2092]" strokeweight="1pt">
                      <v:textbox inset="2mm,1mm,2mm,1mm">
                        <w:txbxContent>
                          <w:p w14:paraId="46762A97" w14:textId="125104F0" w:rsidR="00D4349A" w:rsidRPr="005535F7" w:rsidRDefault="00D4349A" w:rsidP="00525A4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Jetzt hat der Computer ungefähr die Hälfte </w:t>
                            </w:r>
                            <w:r w:rsidR="00544EB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geladen</w:t>
                            </w: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BB052E" w14:textId="5B3FA4B1" w:rsidR="007E2A15" w:rsidRDefault="007E2A15" w:rsidP="00D4349A">
            <w:pPr>
              <w:pStyle w:val="Text"/>
            </w:pPr>
          </w:p>
          <w:p w14:paraId="4FC27360" w14:textId="1AA79F52" w:rsidR="007E2A15" w:rsidRDefault="007E2A15" w:rsidP="00D4349A">
            <w:pPr>
              <w:pStyle w:val="Text"/>
            </w:pPr>
          </w:p>
          <w:p w14:paraId="7D59D4B0" w14:textId="06DB4BAB" w:rsidR="007E2A15" w:rsidRDefault="007E2A15" w:rsidP="00D4349A">
            <w:pPr>
              <w:pStyle w:val="Text"/>
            </w:pPr>
          </w:p>
        </w:tc>
      </w:tr>
      <w:tr w:rsidR="007E2A15" w:rsidRPr="0032338C" w14:paraId="03E00D5A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618"/>
        </w:trPr>
        <w:tc>
          <w:tcPr>
            <w:tcW w:w="709" w:type="dxa"/>
            <w:gridSpan w:val="2"/>
          </w:tcPr>
          <w:p w14:paraId="139CF5C0" w14:textId="77777777" w:rsidR="004A5594" w:rsidRDefault="004A5594" w:rsidP="00D4349A">
            <w:pPr>
              <w:rPr>
                <w:noProof/>
              </w:rPr>
            </w:pPr>
          </w:p>
          <w:p w14:paraId="39D3C904" w14:textId="685EB043" w:rsidR="007E2A15" w:rsidRDefault="004A5594" w:rsidP="00D4349A">
            <w:pPr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E695FB6" wp14:editId="00951669">
                  <wp:extent cx="360000" cy="272386"/>
                  <wp:effectExtent l="0" t="0" r="2540" b="0"/>
                  <wp:docPr id="1270621732" name="Grafik 12706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D36B8F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25D1FCE8" w14:textId="2C318B02" w:rsidR="007E2A15" w:rsidRPr="00EB3804" w:rsidRDefault="007E2A15" w:rsidP="00B2675B">
            <w:pPr>
              <w:ind w:left="-113"/>
            </w:pPr>
            <w:r>
              <w:t>Stimmt das, was Kenan sagt? Wie kannst du das überprüfen?</w:t>
            </w:r>
            <w:r w:rsidR="006D1880">
              <w:rPr>
                <w:noProof/>
              </w:rPr>
              <w:t xml:space="preserve"> </w:t>
            </w:r>
          </w:p>
        </w:tc>
      </w:tr>
      <w:tr w:rsidR="007E2A15" w:rsidRPr="0032338C" w14:paraId="25EB19F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503"/>
        </w:trPr>
        <w:tc>
          <w:tcPr>
            <w:tcW w:w="709" w:type="dxa"/>
            <w:gridSpan w:val="2"/>
          </w:tcPr>
          <w:p w14:paraId="7E70AC32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438AF858" w14:textId="77777777" w:rsidR="007E2A15" w:rsidRPr="00EB3804" w:rsidRDefault="007E2A15" w:rsidP="00B2675B">
            <w:pPr>
              <w:pStyle w:val="Nummerierung"/>
              <w:ind w:left="-113"/>
            </w:pPr>
            <w:r w:rsidRPr="004915C4">
              <w:t>b)</w:t>
            </w:r>
          </w:p>
        </w:tc>
        <w:tc>
          <w:tcPr>
            <w:tcW w:w="8009" w:type="dxa"/>
            <w:gridSpan w:val="2"/>
            <w:shd w:val="clear" w:color="auto" w:fill="FFFFFF" w:themeFill="background1"/>
          </w:tcPr>
          <w:p w14:paraId="45661D50" w14:textId="421DD438" w:rsidR="007E2A15" w:rsidRDefault="007E2A15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4960" behindDoc="0" locked="0" layoutInCell="1" allowOverlap="1" wp14:anchorId="64B1ECC2" wp14:editId="7AA9497E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7345045</wp:posOffset>
                  </wp:positionV>
                  <wp:extent cx="4292600" cy="702945"/>
                  <wp:effectExtent l="0" t="0" r="0" b="8255"/>
                  <wp:wrapNone/>
                  <wp:docPr id="2070398685" name="Grafik 2070398685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85984" behindDoc="0" locked="0" layoutInCell="1" allowOverlap="1" wp14:anchorId="31F0B599" wp14:editId="4B756434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7506970</wp:posOffset>
                  </wp:positionV>
                  <wp:extent cx="4292600" cy="702945"/>
                  <wp:effectExtent l="0" t="0" r="0" b="8255"/>
                  <wp:wrapNone/>
                  <wp:docPr id="138524892" name="Grafik 138524892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Der</w:t>
            </w:r>
            <w:r w:rsidRPr="00226BE6">
              <w:rPr>
                <w:noProof/>
              </w:rPr>
              <w:t xml:space="preserve"> </w:t>
            </w:r>
            <w:r w:rsidR="00544EB4">
              <w:rPr>
                <w:noProof/>
              </w:rPr>
              <w:t>Download-Balken</w:t>
            </w:r>
            <w:r w:rsidRPr="00226BE6">
              <w:rPr>
                <w:noProof/>
              </w:rPr>
              <w:t xml:space="preserve"> am Computer </w:t>
            </w:r>
            <w:r>
              <w:rPr>
                <w:noProof/>
              </w:rPr>
              <w:t>sieht fast so aus wie ein</w:t>
            </w:r>
            <w:r w:rsidRPr="00226BE6">
              <w:rPr>
                <w:noProof/>
              </w:rPr>
              <w:t xml:space="preserve"> Bruchstreifen</w:t>
            </w:r>
            <w:r>
              <w:rPr>
                <w:noProof/>
              </w:rPr>
              <w:t>.</w:t>
            </w:r>
          </w:p>
          <w:p w14:paraId="797F5BA1" w14:textId="6D911F87" w:rsidR="007E2A15" w:rsidRPr="00B93D99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Zeichne in dem Bruchstreifen unten drunter ein, wie viel schon geladen ist. </w:t>
            </w:r>
          </w:p>
        </w:tc>
      </w:tr>
      <w:tr w:rsidR="007E2A15" w:rsidRPr="0032338C" w14:paraId="1F1A8D7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933"/>
        </w:trPr>
        <w:tc>
          <w:tcPr>
            <w:tcW w:w="709" w:type="dxa"/>
            <w:gridSpan w:val="2"/>
          </w:tcPr>
          <w:p w14:paraId="3C27D634" w14:textId="77777777" w:rsidR="007E2A15" w:rsidRDefault="007E2A15" w:rsidP="00D4349A">
            <w:pPr>
              <w:rPr>
                <w:noProof/>
              </w:rPr>
            </w:pPr>
          </w:p>
        </w:tc>
        <w:tc>
          <w:tcPr>
            <w:tcW w:w="425" w:type="dxa"/>
          </w:tcPr>
          <w:p w14:paraId="5F5165CD" w14:textId="77777777" w:rsidR="007E2A15" w:rsidRDefault="007E2A15" w:rsidP="00B2675B">
            <w:pPr>
              <w:pStyle w:val="Nummerierung"/>
              <w:ind w:left="-113"/>
            </w:pPr>
          </w:p>
          <w:p w14:paraId="50BB4C4D" w14:textId="77777777" w:rsidR="007E2A15" w:rsidRDefault="007E2A15" w:rsidP="00B2675B">
            <w:pPr>
              <w:pStyle w:val="Nummerierung"/>
              <w:ind w:left="-113"/>
            </w:pPr>
          </w:p>
          <w:p w14:paraId="3C6B1637" w14:textId="77777777" w:rsidR="007E2A15" w:rsidRDefault="007E2A15" w:rsidP="00B2675B">
            <w:pPr>
              <w:pStyle w:val="Nummerierung"/>
              <w:ind w:left="-113"/>
            </w:pPr>
          </w:p>
          <w:p w14:paraId="73401990" w14:textId="77777777" w:rsidR="007E2A15" w:rsidRDefault="007E2A15" w:rsidP="00B2675B">
            <w:pPr>
              <w:pStyle w:val="Nummerierung"/>
              <w:ind w:left="-113"/>
            </w:pPr>
          </w:p>
          <w:p w14:paraId="7D21A47E" w14:textId="77777777" w:rsidR="007E2A15" w:rsidRDefault="007E2A15" w:rsidP="00B2675B">
            <w:pPr>
              <w:pStyle w:val="Nummerierung"/>
              <w:ind w:left="-113"/>
            </w:pPr>
          </w:p>
          <w:p w14:paraId="0EB0674B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  <w:shd w:val="clear" w:color="auto" w:fill="FFFFFF" w:themeFill="background1"/>
          </w:tcPr>
          <w:p w14:paraId="207762EB" w14:textId="4B897FA7" w:rsidR="007E2A15" w:rsidRDefault="006D1880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9968" behindDoc="0" locked="0" layoutInCell="1" allowOverlap="1" wp14:anchorId="74F30E85" wp14:editId="09EF6208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86995</wp:posOffset>
                      </wp:positionV>
                      <wp:extent cx="4205605" cy="467995"/>
                      <wp:effectExtent l="12700" t="12700" r="10795" b="14605"/>
                      <wp:wrapNone/>
                      <wp:docPr id="368331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5605" cy="467995"/>
                                <a:chOff x="0" y="0"/>
                                <a:chExt cx="4205605" cy="467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90766" name="Grafik 577237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7" t="17585" r="1656" b="61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05605" cy="467995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rgbClr val="FFFFFF">
                                      <a:lumMod val="85000"/>
                                    </a:srgb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8247198" name="Textfeld 419"/>
                              <wps:cNvSpPr txBox="1"/>
                              <wps:spPr>
                                <a:xfrm>
                                  <a:off x="78740" y="292100"/>
                                  <a:ext cx="1284790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5EBCE" w14:textId="7E5419F7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1,0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239193" name="Textfeld 419"/>
                              <wps:cNvSpPr txBox="1"/>
                              <wps:spPr>
                                <a:xfrm>
                                  <a:off x="3462020" y="311150"/>
                                  <a:ext cx="638175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F742E8" w14:textId="3F557762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30E85" id="Gruppieren 422" o:spid="_x0000_s1246" style="position:absolute;margin-left:20.7pt;margin-top:6.85pt;width:331.15pt;height:36.85pt;z-index:253779968;mso-position-horizontal-relative:text;mso-position-vertical-relative:text" coordsize="42056,46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">
                      <v:shape id="Grafik 577237256" o:spid="_x0000_s1247" type="#_x0000_t75" style="position:absolute;width:42056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" stroked="t" strokecolor="#d9d9d9">
                        <v:stroke joinstyle="round"/>
                        <v:imagedata r:id="rId116" o:title="" croptop="11525f" cropbottom="40305f" cropleft="1643f" cropright="1085f"/>
                        <v:path arrowok="t"/>
                      </v:shape>
                      <v:shape id="_x0000_s1248" type="#_x0000_t202" style="position:absolute;left:787;top:2921;width:12848;height:1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4135EBCE" w14:textId="7E5419F7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 1,0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  <v:shape id="_x0000_s1249" type="#_x0000_t202" style="position:absolute;left:34620;top:3111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" fillcolor="#e6e6e6" stroked="f" strokeweight=".5pt">
                        <v:textbox inset="1mm,0,0,0">
                          <w:txbxContent>
                            <w:p w14:paraId="7CF742E8" w14:textId="3F557762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0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127F53DC" wp14:editId="074D65CC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1021930</wp:posOffset>
                      </wp:positionV>
                      <wp:extent cx="4172373" cy="426720"/>
                      <wp:effectExtent l="0" t="0" r="6350" b="5080"/>
                      <wp:wrapNone/>
                      <wp:docPr id="177713095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2373" cy="426720"/>
                                <a:chOff x="0" y="0"/>
                                <a:chExt cx="4172373" cy="426720"/>
                              </a:xfrm>
                            </wpg:grpSpPr>
                            <wps:wsp>
                              <wps:cNvPr id="1531380691" name="Textfeld 13"/>
                              <wps:cNvSpPr txBox="1"/>
                              <wps:spPr>
                                <a:xfrm>
                                  <a:off x="0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C3FB9" w14:textId="77777777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466015" name="Textfeld 13"/>
                              <wps:cNvSpPr txBox="1"/>
                              <wps:spPr>
                                <a:xfrm>
                                  <a:off x="3989493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5C634F" w14:textId="220B7CFB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181888" name="Textfeld 13"/>
                              <wps:cNvSpPr txBox="1"/>
                              <wps:spPr>
                                <a:xfrm>
                                  <a:off x="1961496" y="229942"/>
                                  <a:ext cx="201168" cy="196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CDCDC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72B89" w14:textId="1A1753FE" w:rsidR="00D4349A" w:rsidRPr="00525A47" w:rsidRDefault="00D4349A" w:rsidP="00525A47">
                                    <w:pPr>
                                      <w:spacing w:line="240" w:lineRule="auto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525A47"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F53DC" id="Gruppieren 14" o:spid="_x0000_s1250" style="position:absolute;margin-left:22.75pt;margin-top:80.45pt;width:328.55pt;height:33.6pt;z-index:253322240;mso-position-horizontal-relative:text;mso-position-vertical-relative:text;mso-width-relative:margin;mso-height-relative:margin" coordsize="41723,42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">
                      <v:shape id="_x0000_s1251" type="#_x0000_t202" style="position:absolute;width:1828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EFC3FB9" w14:textId="77777777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_x0000_s1252" type="#_x0000_t202" style="position:absolute;left:39894;width:1829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B5C634F" w14:textId="220B7CFB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_x0000_s1253" type="#_x0000_t202" style="position:absolute;left:19614;top:2299;width:2012;height:1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" fillcolor="#dcdcdc" stroked="f" strokeweight=".5pt">
                        <v:textbox inset="0,0,0,0">
                          <w:txbxContent>
                            <w:p w14:paraId="5A872B89" w14:textId="1A1753FE" w:rsidR="00D4349A" w:rsidRPr="00525A47" w:rsidRDefault="00D4349A" w:rsidP="00525A47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25A47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0E0">
              <w:rPr>
                <w:noProof/>
                <w:color w:val="auto"/>
              </w:rPr>
              <w:drawing>
                <wp:anchor distT="0" distB="0" distL="114300" distR="114300" simplePos="0" relativeHeight="253321216" behindDoc="0" locked="0" layoutInCell="1" allowOverlap="1" wp14:anchorId="568203C7" wp14:editId="6E81DECE">
                  <wp:simplePos x="0" y="0"/>
                  <wp:positionH relativeFrom="column">
                    <wp:posOffset>145345</wp:posOffset>
                  </wp:positionH>
                  <wp:positionV relativeFrom="paragraph">
                    <wp:posOffset>649600</wp:posOffset>
                  </wp:positionV>
                  <wp:extent cx="4391660" cy="1259205"/>
                  <wp:effectExtent l="0" t="0" r="2540" b="0"/>
                  <wp:wrapNone/>
                  <wp:docPr id="874677879" name="Grafik 874677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b.png"/>
                          <pic:cNvPicPr/>
                        </pic:nvPicPr>
                        <pic:blipFill rotWithShape="1">
                          <a:blip r:embed="rId1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34"/>
                          <a:stretch/>
                        </pic:blipFill>
                        <pic:spPr bwMode="auto">
                          <a:xfrm>
                            <a:off x="0" y="0"/>
                            <a:ext cx="439166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A15" w:rsidRPr="0032338C" w14:paraId="0CE65C25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559"/>
        </w:trPr>
        <w:tc>
          <w:tcPr>
            <w:tcW w:w="709" w:type="dxa"/>
            <w:gridSpan w:val="2"/>
          </w:tcPr>
          <w:p w14:paraId="58B1DBA1" w14:textId="77777777" w:rsidR="007E2A15" w:rsidRPr="00290E38" w:rsidRDefault="007E2A15" w:rsidP="00D4349A"/>
        </w:tc>
        <w:tc>
          <w:tcPr>
            <w:tcW w:w="425" w:type="dxa"/>
          </w:tcPr>
          <w:p w14:paraId="3A43A1AE" w14:textId="77777777" w:rsidR="007E2A15" w:rsidRPr="004915C4" w:rsidRDefault="007E2A15" w:rsidP="00B2675B">
            <w:pPr>
              <w:pStyle w:val="Nummerierung"/>
              <w:ind w:left="-113"/>
            </w:pPr>
          </w:p>
          <w:p w14:paraId="4F9E6328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0A4ED24C" w14:textId="7A121670" w:rsidR="007E2A15" w:rsidRPr="008271BA" w:rsidRDefault="007E2A15" w:rsidP="00D4349A">
            <w:pPr>
              <w:ind w:right="175"/>
              <w:rPr>
                <w:noProof/>
              </w:rPr>
            </w:pPr>
          </w:p>
        </w:tc>
      </w:tr>
      <w:tr w:rsidR="007E2A15" w:rsidRPr="0032338C" w14:paraId="5E923EE1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109"/>
        </w:trPr>
        <w:tc>
          <w:tcPr>
            <w:tcW w:w="709" w:type="dxa"/>
            <w:gridSpan w:val="2"/>
          </w:tcPr>
          <w:p w14:paraId="7C69A332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4BDB934B" w14:textId="1C2A9B45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2B600ED1" w14:textId="3BEA33CB" w:rsidR="007E2A15" w:rsidRDefault="00525A47" w:rsidP="00D4349A">
            <w:pPr>
              <w:ind w:right="175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0CFE3C90" wp14:editId="1159649D">
                      <wp:simplePos x="0" y="0"/>
                      <wp:positionH relativeFrom="column">
                        <wp:posOffset>-1533102</wp:posOffset>
                      </wp:positionH>
                      <wp:positionV relativeFrom="paragraph">
                        <wp:posOffset>-9226127</wp:posOffset>
                      </wp:positionV>
                      <wp:extent cx="182880" cy="162560"/>
                      <wp:effectExtent l="0" t="0" r="0" b="2540"/>
                      <wp:wrapNone/>
                      <wp:docPr id="156503341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6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98CB50" w14:textId="77777777" w:rsidR="00D4349A" w:rsidRDefault="00D4349A" w:rsidP="00525A47">
                                  <w:pPr>
                                    <w:spacing w:line="240" w:lineRule="auto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E3C90" id="Textfeld 13" o:spid="_x0000_s1254" type="#_x0000_t202" style="position:absolute;margin-left:-120.7pt;margin-top:-726.45pt;width:14.4pt;height:12.8pt;z-index:25280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" fillcolor="white [3212]" stroked="f" strokeweight=".5pt">
                      <v:textbox inset="0,0,0,0">
                        <w:txbxContent>
                          <w:p w14:paraId="1B98CB50" w14:textId="77777777" w:rsidR="00D4349A" w:rsidRDefault="00D4349A" w:rsidP="00525A47">
                            <w:pPr>
                              <w:spacing w:line="240" w:lineRule="auto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AE80DC" w14:textId="068F0ED7" w:rsidR="00544EB4" w:rsidRPr="00544EB4" w:rsidRDefault="00544EB4" w:rsidP="00544EB4">
            <w:pPr>
              <w:tabs>
                <w:tab w:val="left" w:pos="2479"/>
              </w:tabs>
            </w:pPr>
          </w:p>
        </w:tc>
      </w:tr>
      <w:tr w:rsidR="007E2A15" w:rsidRPr="0032338C" w14:paraId="103A82EA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2B83181A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5F407988" w14:textId="77777777" w:rsidR="007E2A15" w:rsidRPr="00EB3804" w:rsidRDefault="007E2A15" w:rsidP="00B2675B">
            <w:pPr>
              <w:pStyle w:val="Nummerierung"/>
              <w:ind w:left="-113"/>
            </w:pPr>
            <w:r w:rsidRPr="004915C4">
              <w:t>c)</w:t>
            </w:r>
          </w:p>
        </w:tc>
        <w:tc>
          <w:tcPr>
            <w:tcW w:w="8009" w:type="dxa"/>
            <w:gridSpan w:val="2"/>
          </w:tcPr>
          <w:p w14:paraId="47833950" w14:textId="001F1AF5" w:rsidR="007E2A15" w:rsidRPr="00EB3804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Der Rechner lädt immer weiter, wie </w:t>
            </w:r>
            <w:r w:rsidR="002B168C">
              <w:rPr>
                <w:noProof/>
              </w:rPr>
              <w:t xml:space="preserve">viele Viertel sind </w:t>
            </w:r>
            <w:r>
              <w:rPr>
                <w:noProof/>
              </w:rPr>
              <w:t xml:space="preserve">jetzt </w:t>
            </w:r>
            <w:r w:rsidR="002B168C">
              <w:rPr>
                <w:noProof/>
              </w:rPr>
              <w:t xml:space="preserve">geladen? </w:t>
            </w:r>
            <w:r>
              <w:rPr>
                <w:noProof/>
              </w:rPr>
              <w:br/>
            </w:r>
            <w:r w:rsidR="007E2A15" w:rsidRPr="004F7C5C">
              <w:rPr>
                <w:noProof/>
              </w:rPr>
              <w:t xml:space="preserve">Zeichne </w:t>
            </w:r>
            <w:r w:rsidR="002B168C">
              <w:rPr>
                <w:noProof/>
              </w:rPr>
              <w:t>ein und schreibe dazu.</w:t>
            </w:r>
            <w:r w:rsidR="007E2A15">
              <w:rPr>
                <w:noProof/>
              </w:rPr>
              <w:t xml:space="preserve"> </w:t>
            </w:r>
          </w:p>
        </w:tc>
      </w:tr>
      <w:tr w:rsidR="007E2A15" w:rsidRPr="0032338C" w14:paraId="354AECC6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419"/>
        </w:trPr>
        <w:tc>
          <w:tcPr>
            <w:tcW w:w="709" w:type="dxa"/>
            <w:gridSpan w:val="2"/>
          </w:tcPr>
          <w:p w14:paraId="2FBCFE1C" w14:textId="24006059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006D4D5F" w14:textId="15AD543C" w:rsidR="007E2A15" w:rsidRPr="004915C4" w:rsidRDefault="00800492" w:rsidP="00B2675B">
            <w:pPr>
              <w:pStyle w:val="Nummerierung"/>
              <w:ind w:left="-11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6496" behindDoc="0" locked="0" layoutInCell="1" allowOverlap="1" wp14:anchorId="35853D11" wp14:editId="1E61CF9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125730</wp:posOffset>
                      </wp:positionV>
                      <wp:extent cx="5293421" cy="622140"/>
                      <wp:effectExtent l="0" t="0" r="2540" b="635"/>
                      <wp:wrapNone/>
                      <wp:docPr id="1235791525" name="Gruppieren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3421" cy="622140"/>
                                <a:chOff x="0" y="0"/>
                                <a:chExt cx="5293421" cy="622140"/>
                              </a:xfrm>
                            </wpg:grpSpPr>
                            <wpg:grpSp>
                              <wpg:cNvPr id="1974116315" name="Gruppieren 2"/>
                              <wpg:cNvGrpSpPr/>
                              <wpg:grpSpPr>
                                <a:xfrm>
                                  <a:off x="0" y="67045"/>
                                  <a:ext cx="5138960" cy="494569"/>
                                  <a:chOff x="0" y="-164309"/>
                                  <a:chExt cx="5138960" cy="494569"/>
                                </a:xfrm>
                              </wpg:grpSpPr>
                              <wps:wsp>
                                <wps:cNvPr id="1000633024" name="Textfeld 1"/>
                                <wps:cNvSpPr txBox="1"/>
                                <wps:spPr>
                                  <a:xfrm>
                                    <a:off x="0" y="284541"/>
                                    <a:ext cx="513896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2FCFF0" w14:textId="77777777" w:rsidR="001A40E0" w:rsidRDefault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300331" name="Textfeld 1"/>
                                <wps:cNvSpPr txBox="1"/>
                                <wps:spPr>
                                  <a:xfrm>
                                    <a:off x="5673" y="-164309"/>
                                    <a:ext cx="69850" cy="28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FA306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9142215" name="Gruppieren 421"/>
                              <wpg:cNvGrpSpPr/>
                              <wpg:grpSpPr>
                                <a:xfrm>
                                  <a:off x="88135" y="0"/>
                                  <a:ext cx="5015409" cy="348326"/>
                                  <a:chOff x="0" y="0"/>
                                  <a:chExt cx="5015409" cy="348326"/>
                                </a:xfrm>
                              </wpg:grpSpPr>
                              <wpg:grpSp>
                                <wpg:cNvPr id="1688011531" name="Gruppieren 419"/>
                                <wpg:cNvGrpSpPr/>
                                <wpg:grpSpPr>
                                  <a:xfrm>
                                    <a:off x="1162070" y="0"/>
                                    <a:ext cx="2600673" cy="327850"/>
                                    <a:chOff x="-74673" y="0"/>
                                    <a:chExt cx="2600673" cy="327850"/>
                                  </a:xfrm>
                                </wpg:grpSpPr>
                                <wps:wsp>
                                  <wps:cNvPr id="534571366" name="Rechteck 418"/>
                                  <wps:cNvSpPr/>
                                  <wps:spPr>
                                    <a:xfrm>
                                      <a:off x="-74673" y="13147"/>
                                      <a:ext cx="72000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206463" name="Rechteck 418"/>
                                  <wps:cNvSpPr/>
                                  <wps:spPr>
                                    <a:xfrm>
                                      <a:off x="1198623" y="18665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614187" name="Rechteck 418"/>
                                  <wps:cNvSpPr/>
                                  <wps:spPr>
                                    <a:xfrm>
                                      <a:off x="2454196" y="0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97485402" name="Rechteck 420"/>
                                <wps:cNvSpPr/>
                                <wps:spPr>
                                  <a:xfrm>
                                    <a:off x="0" y="302607"/>
                                    <a:ext cx="5015409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5181242" name="Rechteck 418"/>
                              <wps:cNvSpPr/>
                              <wps:spPr>
                                <a:xfrm>
                                  <a:off x="88135" y="506776"/>
                                  <a:ext cx="198120" cy="109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240995" name="Rechteck 418"/>
                              <wps:cNvSpPr/>
                              <wps:spPr>
                                <a:xfrm>
                                  <a:off x="1371600" y="506776"/>
                                  <a:ext cx="225846" cy="60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047205" name="Rechteck 418"/>
                              <wps:cNvSpPr/>
                              <wps:spPr>
                                <a:xfrm>
                                  <a:off x="2671590" y="506776"/>
                                  <a:ext cx="352540" cy="1043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643429" name="Rechteck 418"/>
                              <wps:cNvSpPr/>
                              <wps:spPr>
                                <a:xfrm>
                                  <a:off x="3955056" y="506776"/>
                                  <a:ext cx="198120" cy="115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CAA0C7" w14:textId="2F16B89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491563" name="Rechteck 418"/>
                              <wps:cNvSpPr/>
                              <wps:spPr>
                                <a:xfrm>
                                  <a:off x="5095301" y="297455"/>
                                  <a:ext cx="198120" cy="61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0CF6EC" w14:textId="061CA63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853D11" id="Gruppieren 395" o:spid="_x0000_s1255" style="position:absolute;left:0;text-align:left;margin-left:11.25pt;margin-top:9.9pt;width:416.8pt;height:49pt;z-index:253546496;mso-position-horizontal-relative:text;mso-position-vertical-relative:text;mso-width-relative:margin;mso-height-relative:margin" coordsize="52934,62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">
                      <v:group id="_x0000_s1256" style="position:absolute;top:670;width:51389;height:4946" coordorigin=",-1643" coordsize="51389,4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">
                        <v:shape id="Textfeld 1" o:spid="_x0000_s1257" type="#_x0000_t202" style="position:absolute;top:2845;width:51389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02FCFF0" w14:textId="77777777" w:rsidR="001A40E0" w:rsidRDefault="001A40E0"/>
                            </w:txbxContent>
                          </v:textbox>
                        </v:shape>
                        <v:shape id="Textfeld 1" o:spid="_x0000_s1258" type="#_x0000_t202" style="position:absolute;left:56;top:-1643;width:699;height:2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91FA306" w14:textId="77777777" w:rsidR="001A40E0" w:rsidRDefault="001A40E0" w:rsidP="001A40E0"/>
                            </w:txbxContent>
                          </v:textbox>
                        </v:shape>
                      </v:group>
                      <v:group id="_x0000_s1259" style="position:absolute;left:881;width:50154;height:3483" coordsize="50154,3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">
                        <v:group id="Gruppieren 419" o:spid="_x0000_s1260" style="position:absolute;left:11620;width:26007;height:3278" coordorigin="-746" coordsize="26006,3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">
                          <v:rect id="Rechteck 418" o:spid="_x0000_s1261" style="position:absolute;left:-746;top:131;width:720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" fillcolor="white [3212]" stroked="f" strokeweight="1pt"/>
                          <v:rect id="Rechteck 418" o:spid="_x0000_s1262" style="position:absolute;left:11986;top:186;width:718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" fillcolor="white [3212]" stroked="f" strokeweight="1pt"/>
                          <v:rect id="Rechteck 418" o:spid="_x0000_s1263" style="position:absolute;left:24541;width:719;height:3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" fillcolor="white [3212]" stroked="f" strokeweight="1pt"/>
                        </v:group>
                        <v:rect id="Rechteck 420" o:spid="_x0000_s1264" style="position:absolute;top:3026;width:5015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" fillcolor="white [3212]" stroked="f" strokeweight="1pt"/>
                      </v:group>
                      <v:rect id="Rechteck 418" o:spid="_x0000_s1265" style="position:absolute;left:881;top:5067;width:1981;height:1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" fillcolor="white [3212]" stroked="f" strokeweight="1pt"/>
                      <v:rect id="Rechteck 418" o:spid="_x0000_s1266" style="position:absolute;left:13716;top:5067;width:2258;height: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" fillcolor="white [3212]" stroked="f" strokeweight="1pt"/>
                      <v:rect id="Rechteck 418" o:spid="_x0000_s1267" style="position:absolute;left:26715;top:5067;width:3526;height:10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" fillcolor="white [3212]" stroked="f" strokeweight="1pt"/>
                      <v:rect id="Rechteck 418" o:spid="_x0000_s1268" style="position:absolute;left:39550;top:5067;width:1981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" fillcolor="white [3212]" stroked="f" strokeweight="1pt">
                        <v:textbox>
                          <w:txbxContent>
                            <w:p w14:paraId="5FCAA0C7" w14:textId="2F16B89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hteck 418" o:spid="_x0000_s1269" style="position:absolute;left:50953;top:2974;width:1981;height:6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" fillcolor="white [3212]" stroked="f" strokeweight="1pt">
                        <v:textbox>
                          <w:txbxContent>
                            <w:p w14:paraId="780CF6EC" w14:textId="061CA63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009" w:type="dxa"/>
            <w:gridSpan w:val="2"/>
          </w:tcPr>
          <w:p w14:paraId="305FCC8D" w14:textId="277B3677" w:rsidR="007E2A15" w:rsidRDefault="005D31A1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65B245D3" wp14:editId="6D16CA75">
                      <wp:simplePos x="0" y="0"/>
                      <wp:positionH relativeFrom="column">
                        <wp:posOffset>-119434</wp:posOffset>
                      </wp:positionH>
                      <wp:positionV relativeFrom="paragraph">
                        <wp:posOffset>127758</wp:posOffset>
                      </wp:positionV>
                      <wp:extent cx="71801" cy="308878"/>
                      <wp:effectExtent l="0" t="0" r="0" b="0"/>
                      <wp:wrapNone/>
                      <wp:docPr id="304845897" name="Rechteck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01" cy="308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87B77" id="Rechteck 418" o:spid="_x0000_s1026" style="position:absolute;margin-left:-9.4pt;margin-top:10.05pt;width:5.65pt;height:24.3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" fillcolor="white [3212]" stroked="f" strokeweight="1pt"/>
                  </w:pict>
                </mc:Fallback>
              </mc:AlternateContent>
            </w:r>
          </w:p>
          <w:p w14:paraId="66371B8E" w14:textId="515816AE" w:rsidR="007E2A15" w:rsidRDefault="006D1880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3B6B032D" wp14:editId="0D5E08A2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167640</wp:posOffset>
                      </wp:positionV>
                      <wp:extent cx="4949190" cy="161290"/>
                      <wp:effectExtent l="0" t="0" r="3810" b="3810"/>
                      <wp:wrapNone/>
                      <wp:docPr id="1384852324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9190" cy="161290"/>
                                <a:chOff x="0" y="0"/>
                                <a:chExt cx="4949190" cy="161290"/>
                              </a:xfrm>
                            </wpg:grpSpPr>
                            <wps:wsp>
                              <wps:cNvPr id="832448162" name="Textfeld 419"/>
                              <wps:cNvSpPr txBox="1"/>
                              <wps:spPr>
                                <a:xfrm>
                                  <a:off x="0" y="762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437234" w14:textId="77777777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1,0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8196136" name="Textfeld 419"/>
                              <wps:cNvSpPr txBox="1"/>
                              <wps:spPr>
                                <a:xfrm>
                                  <a:off x="1261110" y="11430"/>
                                  <a:ext cx="821690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90B66" w14:textId="3B1225DD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2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067302" name="Textfeld 419"/>
                              <wps:cNvSpPr txBox="1"/>
                              <wps:spPr>
                                <a:xfrm>
                                  <a:off x="2518410" y="762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D65D69" w14:textId="246139EC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3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4093307" name="Textfeld 419"/>
                              <wps:cNvSpPr txBox="1"/>
                              <wps:spPr>
                                <a:xfrm>
                                  <a:off x="3783330" y="1143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DE8195" w14:textId="1FD8ED68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4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0829744" name="Textfeld 419"/>
                              <wps:cNvSpPr txBox="1"/>
                              <wps:spPr>
                                <a:xfrm>
                                  <a:off x="822960" y="381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DC3CEC" w14:textId="409CAC3C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8978061" name="Textfeld 419"/>
                              <wps:cNvSpPr txBox="1"/>
                              <wps:spPr>
                                <a:xfrm>
                                  <a:off x="2053590" y="1143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03B471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4593270" name="Textfeld 419"/>
                              <wps:cNvSpPr txBox="1"/>
                              <wps:spPr>
                                <a:xfrm>
                                  <a:off x="3329940" y="1143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669005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301395" name="Textfeld 419"/>
                              <wps:cNvSpPr txBox="1"/>
                              <wps:spPr>
                                <a:xfrm>
                                  <a:off x="4579620" y="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87C0EA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6B032D" id="Gruppieren 425" o:spid="_x0000_s1270" style="position:absolute;margin-left:-2.8pt;margin-top:13.2pt;width:389.7pt;height:12.7pt;z-index:253797376;mso-position-horizontal-relative:text;mso-position-vertical-relative:text" coordsize="49491,16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">
                      <v:shape id="_x0000_s1271" type="#_x0000_t202" style="position:absolute;top:76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6437234" w14:textId="77777777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1,0 GB von 4,0 GB</w:t>
                              </w:r>
                            </w:p>
                          </w:txbxContent>
                        </v:textbox>
                      </v:shape>
                      <v:shape id="_x0000_s1272" type="#_x0000_t202" style="position:absolute;left:12611;top:114;width:8217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D890B66" w14:textId="3B1225DD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2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3" type="#_x0000_t202" style="position:absolute;left:25184;top:76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6ED65D69" w14:textId="246139EC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3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4" type="#_x0000_t202" style="position:absolute;left:37833;top:114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5FDE8195" w14:textId="1FD8ED68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4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5" type="#_x0000_t202" style="position:absolute;left:8229;top:38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9DC3CEC" w14:textId="409CAC3C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76" type="#_x0000_t202" style="position:absolute;left:20535;top:114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803B471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77" type="#_x0000_t202" style="position:absolute;left:33299;top:114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C669005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78" type="#_x0000_t202" style="position:absolute;left:45796;width:3695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F87C0EA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6D0A">
              <w:rPr>
                <w:noProof/>
              </w:rPr>
              <w:drawing>
                <wp:anchor distT="0" distB="0" distL="114300" distR="114300" simplePos="0" relativeHeight="252578816" behindDoc="0" locked="0" layoutInCell="1" allowOverlap="1" wp14:anchorId="6CB50675" wp14:editId="0B8EA6FF">
                  <wp:simplePos x="0" y="0"/>
                  <wp:positionH relativeFrom="column">
                    <wp:posOffset>-70458</wp:posOffset>
                  </wp:positionH>
                  <wp:positionV relativeFrom="paragraph">
                    <wp:posOffset>38539</wp:posOffset>
                  </wp:positionV>
                  <wp:extent cx="4989916" cy="435792"/>
                  <wp:effectExtent l="0" t="0" r="1270" b="0"/>
                  <wp:wrapNone/>
                  <wp:docPr id="1083690155" name="Grafik 108369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c.png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6" r="438" b="14977"/>
                          <a:stretch/>
                        </pic:blipFill>
                        <pic:spPr bwMode="auto">
                          <a:xfrm>
                            <a:off x="0" y="0"/>
                            <a:ext cx="5009916" cy="43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290AB9" w14:textId="65C74E15" w:rsidR="007E2A15" w:rsidRDefault="007E2A15" w:rsidP="00D4349A">
            <w:pPr>
              <w:pStyle w:val="Text"/>
              <w:rPr>
                <w:noProof/>
              </w:rPr>
            </w:pPr>
          </w:p>
          <w:p w14:paraId="208D49E1" w14:textId="621764AC" w:rsidR="007E2A15" w:rsidRDefault="007E2A15" w:rsidP="00D4349A">
            <w:pPr>
              <w:pStyle w:val="Text"/>
              <w:rPr>
                <w:noProof/>
              </w:rPr>
            </w:pPr>
          </w:p>
          <w:p w14:paraId="6757FB27" w14:textId="6E88A799" w:rsidR="007E2A15" w:rsidRPr="008271BA" w:rsidRDefault="007E2A15" w:rsidP="00D4349A">
            <w:pPr>
              <w:pStyle w:val="Text"/>
              <w:rPr>
                <w:noProof/>
              </w:rPr>
            </w:pPr>
          </w:p>
        </w:tc>
      </w:tr>
      <w:tr w:rsidR="007E2A15" w:rsidRPr="0032338C" w14:paraId="24E1E444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166A2719" w14:textId="77777777" w:rsidR="007E2A15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016AA248" w14:textId="294A943D" w:rsidR="007E2A15" w:rsidRPr="00EB3804" w:rsidRDefault="007E2A15" w:rsidP="00B2675B">
            <w:pPr>
              <w:pStyle w:val="Nummerierung"/>
              <w:ind w:left="-113"/>
            </w:pPr>
            <w:r w:rsidRPr="004915C4">
              <w:t>d)</w:t>
            </w:r>
          </w:p>
        </w:tc>
        <w:tc>
          <w:tcPr>
            <w:tcW w:w="8009" w:type="dxa"/>
            <w:gridSpan w:val="2"/>
          </w:tcPr>
          <w:p w14:paraId="72E06079" w14:textId="7BF5C298" w:rsidR="007E2A15" w:rsidRPr="00EB3804" w:rsidRDefault="007E2A15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>Welchen</w:t>
            </w:r>
            <w:r w:rsidR="00525A47">
              <w:rPr>
                <w:noProof/>
              </w:rPr>
              <w:t xml:space="preserve"> </w:t>
            </w:r>
            <w:r>
              <w:rPr>
                <w:noProof/>
              </w:rPr>
              <w:t xml:space="preserve">Anteil muss der Computer in </w:t>
            </w:r>
            <w:r w:rsidRPr="00290E38">
              <w:rPr>
                <w:rStyle w:val="NummerierungZchn"/>
              </w:rPr>
              <w:t>c)</w:t>
            </w:r>
            <w:r w:rsidRPr="00751353">
              <w:rPr>
                <w:noProof/>
                <w:color w:val="808080" w:themeColor="background1" w:themeShade="80"/>
              </w:rPr>
              <w:t xml:space="preserve"> </w:t>
            </w:r>
            <w:r>
              <w:rPr>
                <w:noProof/>
              </w:rPr>
              <w:t xml:space="preserve">jeweils noch </w:t>
            </w:r>
            <w:r w:rsidR="00054AD6">
              <w:rPr>
                <w:noProof/>
              </w:rPr>
              <w:t>laden</w:t>
            </w:r>
            <w:r>
              <w:rPr>
                <w:noProof/>
              </w:rPr>
              <w:t>?</w:t>
            </w:r>
            <w:r w:rsidR="006D1880">
              <w:rPr>
                <w:noProof/>
              </w:rPr>
              <w:t xml:space="preserve"> </w:t>
            </w:r>
          </w:p>
        </w:tc>
      </w:tr>
      <w:tr w:rsidR="00054AD6" w:rsidRPr="0032338C" w14:paraId="7C584E6D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38E115F1" w14:textId="77777777" w:rsidR="00054AD6" w:rsidRDefault="00054AD6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2E13873C" w14:textId="77777777" w:rsidR="00054AD6" w:rsidRDefault="00054AD6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3E37C39E" w14:textId="77174042" w:rsidR="00054AD6" w:rsidRDefault="006D1880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20918CA" wp14:editId="41DB19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9570" cy="107950"/>
                      <wp:effectExtent l="0" t="0" r="0" b="6350"/>
                      <wp:wrapNone/>
                      <wp:docPr id="110381483" name="Textfeld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57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3FC938" w14:textId="77777777" w:rsidR="006D1880" w:rsidRPr="006D1880" w:rsidRDefault="006D1880" w:rsidP="006D188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0918CA" id="Textfeld 419" o:spid="_x0000_s1279" type="#_x0000_t202" style="position:absolute;left:0;text-align:left;margin-left:0;margin-top:0;width:29.1pt;height:8.5pt;z-index:25379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" fillcolor="white [3212]" stroked="f" strokeweight=".5pt">
                      <v:textbox inset="1mm,0,0,0">
                        <w:txbxContent>
                          <w:p w14:paraId="313FC938" w14:textId="77777777" w:rsidR="006D1880" w:rsidRPr="006D1880" w:rsidRDefault="006D1880" w:rsidP="006D1880">
                            <w:pPr>
                              <w:spacing w:line="240" w:lineRule="auto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4AD6" w:rsidRPr="0032338C" w14:paraId="1C558242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64CE7303" w14:textId="77777777" w:rsidR="00054AD6" w:rsidRDefault="00054AD6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5F1F2E4D" w14:textId="2BA077E4" w:rsidR="00054AD6" w:rsidRPr="004915C4" w:rsidRDefault="00054AD6" w:rsidP="00B2675B">
            <w:pPr>
              <w:pStyle w:val="Nummerierung"/>
              <w:ind w:left="-113"/>
            </w:pPr>
            <w:r>
              <w:t>e)</w:t>
            </w:r>
          </w:p>
        </w:tc>
        <w:tc>
          <w:tcPr>
            <w:tcW w:w="8009" w:type="dxa"/>
            <w:gridSpan w:val="2"/>
          </w:tcPr>
          <w:p w14:paraId="63D5075E" w14:textId="066EB33B" w:rsidR="00054AD6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Wie viel Zehntel </w:t>
            </w:r>
            <w:r w:rsidR="000D61A5">
              <w:rPr>
                <w:noProof/>
              </w:rPr>
              <w:t>sind</w:t>
            </w:r>
            <w:r>
              <w:rPr>
                <w:noProof/>
              </w:rPr>
              <w:t xml:space="preserve"> jetzt geladen?</w:t>
            </w:r>
          </w:p>
          <w:p w14:paraId="5A1311D5" w14:textId="4FB32EA6" w:rsidR="00054AD6" w:rsidRDefault="006D1880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8116907" wp14:editId="2471EE9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83185</wp:posOffset>
                      </wp:positionV>
                      <wp:extent cx="4199890" cy="504825"/>
                      <wp:effectExtent l="12700" t="12700" r="16510" b="15875"/>
                      <wp:wrapNone/>
                      <wp:docPr id="862710693" name="Gruppieren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9890" cy="504825"/>
                                <a:chOff x="0" y="0"/>
                                <a:chExt cx="4199890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294495" name="Grafik 18409693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7" t="25120" r="1127" b="4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9890" cy="5048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70931814" name="Textfeld 419"/>
                              <wps:cNvSpPr txBox="1"/>
                              <wps:spPr>
                                <a:xfrm>
                                  <a:off x="63500" y="314960"/>
                                  <a:ext cx="1568370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EAB8C5" w14:textId="4425173D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917102" name="Textfeld 419"/>
                              <wps:cNvSpPr txBox="1"/>
                              <wps:spPr>
                                <a:xfrm>
                                  <a:off x="3462020" y="341630"/>
                                  <a:ext cx="638175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A580C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16907" id="Gruppieren 424" o:spid="_x0000_s1280" style="position:absolute;left:0;text-align:left;margin-left:6.3pt;margin-top:6.55pt;width:330.7pt;height:39.75pt;z-index:253786112;mso-position-horizontal-relative:text;mso-position-vertical-relative:text" coordsize="41998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">
                      <v:shape id="Grafik 1840969383" o:spid="_x0000_s1281" type="#_x0000_t75" style="position:absolute;width:41998;height:5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" stroked="t" strokecolor="#d8d8d8 [2732]">
                        <v:imagedata r:id="rId119" o:title="" croptop="16463f" cropbottom="26882f" cropleft="1112f" cropright="739f"/>
                        <v:path arrowok="t"/>
                      </v:shape>
                      <v:shape id="_x0000_s1282" type="#_x0000_t202" style="position:absolute;left:635;top:3149;width:15683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07EAB8C5" w14:textId="4425173D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9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  <v:shape id="_x0000_s1283" type="#_x0000_t202" style="position:absolute;left:34620;top:3416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5C0A580C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D2D0839" w14:textId="179494EB" w:rsidR="00054AD6" w:rsidRDefault="00054AD6" w:rsidP="00B2675B">
            <w:pPr>
              <w:ind w:left="-113"/>
              <w:rPr>
                <w:noProof/>
              </w:rPr>
            </w:pPr>
          </w:p>
          <w:p w14:paraId="398A5C01" w14:textId="1EDCFFB5" w:rsidR="00054AD6" w:rsidRDefault="00054AD6" w:rsidP="00B2675B">
            <w:pPr>
              <w:ind w:left="-113"/>
              <w:rPr>
                <w:noProof/>
              </w:rPr>
            </w:pPr>
          </w:p>
          <w:p w14:paraId="68B89543" w14:textId="27C46CEF" w:rsidR="00054AD6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484032" behindDoc="0" locked="0" layoutInCell="1" allowOverlap="1" wp14:anchorId="51434CEA" wp14:editId="7A39B26F">
                  <wp:simplePos x="0" y="0"/>
                  <wp:positionH relativeFrom="page">
                    <wp:posOffset>11279</wp:posOffset>
                  </wp:positionH>
                  <wp:positionV relativeFrom="paragraph">
                    <wp:posOffset>148823</wp:posOffset>
                  </wp:positionV>
                  <wp:extent cx="4361815" cy="197353"/>
                  <wp:effectExtent l="0" t="0" r="0" b="6350"/>
                  <wp:wrapNone/>
                  <wp:docPr id="752450162" name="Grafik 75245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png"/>
                          <pic:cNvPicPr/>
                        </pic:nvPicPr>
                        <pic:blipFill rotWithShape="1"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46" b="35334"/>
                          <a:stretch/>
                        </pic:blipFill>
                        <pic:spPr bwMode="auto">
                          <a:xfrm>
                            <a:off x="0" y="0"/>
                            <a:ext cx="4433186" cy="2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A4B53" w14:textId="1D313DD2" w:rsidR="00054AD6" w:rsidRDefault="00054AD6" w:rsidP="00B2675B">
            <w:pPr>
              <w:ind w:left="-113"/>
              <w:rPr>
                <w:noProof/>
              </w:rPr>
            </w:pPr>
          </w:p>
          <w:p w14:paraId="01283F4B" w14:textId="262CAB36" w:rsidR="00054AD6" w:rsidRDefault="00054AD6" w:rsidP="00B2675B">
            <w:pPr>
              <w:ind w:left="-113"/>
              <w:rPr>
                <w:noProof/>
              </w:rPr>
            </w:pPr>
          </w:p>
          <w:p w14:paraId="4A40359C" w14:textId="6E8030D9" w:rsidR="00054AD6" w:rsidRDefault="00054AD6" w:rsidP="00B2675B">
            <w:pPr>
              <w:ind w:left="-113"/>
              <w:rPr>
                <w:noProof/>
              </w:rPr>
            </w:pPr>
          </w:p>
        </w:tc>
      </w:tr>
      <w:tr w:rsidR="00E47183" w14:paraId="3747E24C" w14:textId="77777777" w:rsidTr="00696E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48B65B9B" w14:textId="1571D621" w:rsidR="00E47183" w:rsidRPr="00BA2107" w:rsidRDefault="00E47183" w:rsidP="00B2675B">
            <w:pPr>
              <w:pStyle w:val="berschrift3"/>
              <w:ind w:left="-113"/>
              <w:rPr>
                <w:color w:val="008000"/>
              </w:rPr>
            </w:pPr>
            <w:r w:rsidRPr="00CA1D8A">
              <w:lastRenderedPageBreak/>
              <w:t>1.</w:t>
            </w:r>
            <w:r>
              <w:t>2</w:t>
            </w:r>
          </w:p>
        </w:tc>
        <w:tc>
          <w:tcPr>
            <w:tcW w:w="8601" w:type="dxa"/>
            <w:gridSpan w:val="6"/>
          </w:tcPr>
          <w:p w14:paraId="6D999076" w14:textId="25C3A647" w:rsidR="00E47183" w:rsidRDefault="00E47183" w:rsidP="00B2675B">
            <w:pPr>
              <w:pStyle w:val="berschrift3"/>
              <w:ind w:left="-113"/>
            </w:pPr>
            <w:r>
              <w:t>100</w:t>
            </w:r>
            <w:r w:rsidR="00187DFE">
              <w:t xml:space="preserve"> </w:t>
            </w:r>
            <w:r>
              <w:t xml:space="preserve">% im Download-Balken </w:t>
            </w:r>
          </w:p>
        </w:tc>
      </w:tr>
      <w:tr w:rsidR="00E47183" w14:paraId="2B197949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0EA049D2" w14:textId="77777777" w:rsidR="00E47183" w:rsidRPr="00BA2107" w:rsidRDefault="00E47183" w:rsidP="00B2675B">
            <w:pPr>
              <w:pStyle w:val="berschriftTeilaufgaben"/>
              <w:ind w:left="-113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363CB8A2" w14:textId="736FEDC2" w:rsidR="00E47183" w:rsidRPr="00794E35" w:rsidRDefault="004E5CFD" w:rsidP="00B2675B">
            <w:pPr>
              <w:pStyle w:val="Nummerierung"/>
              <w:ind w:left="-113"/>
            </w:pPr>
            <w:r>
              <w:t>a)</w:t>
            </w:r>
          </w:p>
        </w:tc>
        <w:tc>
          <w:tcPr>
            <w:tcW w:w="8137" w:type="dxa"/>
            <w:gridSpan w:val="3"/>
          </w:tcPr>
          <w:p w14:paraId="320B0237" w14:textId="5D254DDB" w:rsidR="00E47183" w:rsidRDefault="00E47183" w:rsidP="00B2675B">
            <w:pPr>
              <w:ind w:left="-113"/>
            </w:pPr>
            <w:r>
              <w:t>Der Computer gibt Fortschrittsbalken auch oft mit Prozenten an.</w:t>
            </w:r>
          </w:p>
          <w:p w14:paraId="6B60C24F" w14:textId="75EBCD82" w:rsidR="00E47183" w:rsidRDefault="00E47183" w:rsidP="00B2675B">
            <w:pPr>
              <w:ind w:left="-113"/>
            </w:pPr>
            <w:r>
              <w:t>Prozente sind auch Anteile</w:t>
            </w:r>
            <w:r w:rsidRPr="00835021">
              <w:t>, denn Pro-Cent heißt „pro Hundert“</w:t>
            </w:r>
            <w:r>
              <w:t>:</w:t>
            </w:r>
            <w:r w:rsidR="008D7A8E">
              <w:rPr>
                <w:noProof/>
              </w:rPr>
              <w:t xml:space="preserve"> </w:t>
            </w:r>
          </w:p>
          <w:p w14:paraId="7A0B31BA" w14:textId="60078A61" w:rsidR="00E47183" w:rsidRDefault="00384A21" w:rsidP="00B2675B">
            <w:pPr>
              <w:ind w:left="-11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2800" behindDoc="0" locked="0" layoutInCell="1" allowOverlap="1" wp14:anchorId="388244D3" wp14:editId="08A6D75B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172720</wp:posOffset>
                      </wp:positionV>
                      <wp:extent cx="252000" cy="260350"/>
                      <wp:effectExtent l="0" t="0" r="2540" b="6350"/>
                      <wp:wrapNone/>
                      <wp:docPr id="59280357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0" y="0"/>
                                <a:chExt cx="252111" cy="260969"/>
                              </a:xfrm>
                            </wpg:grpSpPr>
                            <wpg:grpSp>
                              <wpg:cNvPr id="1047433867" name="Gruppieren 2"/>
                              <wpg:cNvGrpSpPr/>
                              <wpg:grpSpPr>
                                <a:xfrm>
                                  <a:off x="9671" y="0"/>
                                  <a:ext cx="224112" cy="173620"/>
                                  <a:chOff x="57425" y="64622"/>
                                  <a:chExt cx="224814" cy="173913"/>
                                </a:xfrm>
                              </wpg:grpSpPr>
                              <wps:wsp>
                                <wps:cNvPr id="1744042489" name="Textfeld 3"/>
                                <wps:cNvSpPr txBox="1"/>
                                <wps:spPr>
                                  <a:xfrm>
                                    <a:off x="71581" y="64622"/>
                                    <a:ext cx="210658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C73B75" w14:textId="04CA8B87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59110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5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39617057" name="Textfeld 3"/>
                              <wps:cNvSpPr txBox="1"/>
                              <wps:spPr>
                                <a:xfrm>
                                  <a:off x="0" y="133350"/>
                                  <a:ext cx="25211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40AF2E" w14:textId="77777777" w:rsidR="00E47247" w:rsidRPr="00384A21" w:rsidRDefault="00E4724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244D3" id="Gruppieren 421" o:spid="_x0000_s1284" style="position:absolute;left:0;text-align:left;margin-left:222.6pt;margin-top:13.6pt;width:19.85pt;height:20.5pt;z-index:253772800;mso-position-horizontal-relative:text;mso-position-vertical-relative:text;mso-width-relative:margin;mso-height-relative:margin" coordsize="25211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">
                      <v:group id="_x0000_s1285" style="position:absolute;left:9671;width:224112;height:173620" coordorigin="57425,64622" coordsize="224814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">
                        <v:shape id="Textfeld 3" o:spid="_x0000_s1286" type="#_x0000_t202" style="position:absolute;left:71581;top:64622;width:210658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C73B75" w14:textId="04CA8B87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287" style="position:absolute;visibility:visible;mso-wrap-style:square" from="57425,179629" to="2019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" o:spid="_x0000_s1288" type="#_x0000_t202" style="position:absolute;top:133350;width:25211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A40AF2E" w14:textId="77777777" w:rsidR="00E47247" w:rsidRPr="00384A21" w:rsidRDefault="00E4724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0752" behindDoc="0" locked="0" layoutInCell="1" allowOverlap="1" wp14:anchorId="1161EAF7" wp14:editId="1C54A05B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172720</wp:posOffset>
                      </wp:positionV>
                      <wp:extent cx="252000" cy="260350"/>
                      <wp:effectExtent l="0" t="0" r="2540" b="6350"/>
                      <wp:wrapNone/>
                      <wp:docPr id="1545118872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0" y="0"/>
                                <a:chExt cx="252111" cy="260969"/>
                              </a:xfrm>
                            </wpg:grpSpPr>
                            <wpg:grpSp>
                              <wpg:cNvPr id="135807134" name="Gruppieren 2"/>
                              <wpg:cNvGrpSpPr/>
                              <wpg:grpSpPr>
                                <a:xfrm>
                                  <a:off x="9671" y="0"/>
                                  <a:ext cx="224112" cy="173620"/>
                                  <a:chOff x="57425" y="64622"/>
                                  <a:chExt cx="224814" cy="173913"/>
                                </a:xfrm>
                              </wpg:grpSpPr>
                              <wps:wsp>
                                <wps:cNvPr id="205002947" name="Textfeld 3"/>
                                <wps:cNvSpPr txBox="1"/>
                                <wps:spPr>
                                  <a:xfrm>
                                    <a:off x="71581" y="64622"/>
                                    <a:ext cx="210658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5E4887" w14:textId="298220C7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0788391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5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3665962" name="Textfeld 3"/>
                              <wps:cNvSpPr txBox="1"/>
                              <wps:spPr>
                                <a:xfrm>
                                  <a:off x="0" y="133350"/>
                                  <a:ext cx="25211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1162DE" w14:textId="53AF9685" w:rsidR="00E47247" w:rsidRPr="00384A21" w:rsidRDefault="00E4724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61EAF7" id="_x0000_s1289" style="position:absolute;left:0;text-align:left;margin-left:134.85pt;margin-top:13.6pt;width:19.85pt;height:20.5pt;z-index:253770752;mso-position-horizontal-relative:text;mso-position-vertical-relative:text;mso-width-relative:margin;mso-height-relative:margin" coordsize="25211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">
                      <v:group id="_x0000_s1290" style="position:absolute;left:9671;width:224112;height:173620" coordorigin="57425,64622" coordsize="224814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">
                        <v:shape id="Textfeld 3" o:spid="_x0000_s1291" type="#_x0000_t202" style="position:absolute;left:71581;top:64622;width:210658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C5E4887" w14:textId="298220C7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292" style="position:absolute;visibility:visible;mso-wrap-style:square" from="57425,179629" to="2019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" o:spid="_x0000_s1293" type="#_x0000_t202" style="position:absolute;top:133350;width:25211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81162DE" w14:textId="53AF9685" w:rsidR="00E47247" w:rsidRPr="00384A21" w:rsidRDefault="00E4724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7FB578" w14:textId="5F848A05" w:rsidR="00E47183" w:rsidRPr="00835021" w:rsidRDefault="00E47183" w:rsidP="00B2675B">
            <w:pPr>
              <w:spacing w:line="276" w:lineRule="auto"/>
              <w:ind w:left="-113"/>
            </w:pPr>
            <w:r w:rsidRPr="00835021">
              <w:t>10</w:t>
            </w:r>
            <w:r>
              <w:t xml:space="preserve"> </w:t>
            </w:r>
            <w:r w:rsidRPr="00835021">
              <w:t xml:space="preserve">% bedeutet </w:t>
            </w:r>
            <w:r>
              <w:t>10 pro 100, also</w:t>
            </w:r>
            <w:r w:rsidR="00B2675B">
              <w:t xml:space="preserve"> </w:t>
            </w:r>
            <w:r w:rsidR="004E5CFD">
              <w:t xml:space="preserve"> </w:t>
            </w:r>
            <w:r>
              <w:t xml:space="preserve">  </w:t>
            </w:r>
            <w:proofErr w:type="gramStart"/>
            <w:r>
              <w:t xml:space="preserve">  </w:t>
            </w:r>
            <w:r w:rsidRPr="00835021">
              <w:t>,</w:t>
            </w:r>
            <w:proofErr w:type="gramEnd"/>
            <w:r w:rsidRPr="00835021">
              <w:t xml:space="preserve"> 20</w:t>
            </w:r>
            <w:r>
              <w:t xml:space="preserve"> </w:t>
            </w:r>
            <w:r w:rsidRPr="00835021">
              <w:t>% bedeutet</w:t>
            </w:r>
            <w:r w:rsidR="004E5CFD">
              <w:t xml:space="preserve"> </w:t>
            </w:r>
            <w:r w:rsidRPr="00835021">
              <w:t xml:space="preserve"> </w:t>
            </w:r>
            <w:r>
              <w:t xml:space="preserve">      und so weiter</w:t>
            </w:r>
            <w:r w:rsidR="002D2BDC">
              <w:t xml:space="preserve"> </w:t>
            </w:r>
            <w:r>
              <w:t>…</w:t>
            </w:r>
          </w:p>
          <w:p w14:paraId="30616AAD" w14:textId="0C1B125E" w:rsidR="00E47183" w:rsidRDefault="00E47183" w:rsidP="00B2675B">
            <w:pPr>
              <w:ind w:left="-113"/>
            </w:pPr>
          </w:p>
          <w:p w14:paraId="24463D86" w14:textId="52505B56" w:rsidR="00E47183" w:rsidRDefault="00E47183" w:rsidP="00B2675B">
            <w:pPr>
              <w:ind w:left="-113"/>
            </w:pPr>
            <w:r>
              <w:t>Schreibe die fehlenden Anteile und die Prozente an den Hundertstel-Streifen.</w:t>
            </w:r>
            <w:r>
              <w:rPr>
                <w:noProof/>
              </w:rPr>
              <w:t xml:space="preserve"> </w:t>
            </w:r>
          </w:p>
          <w:p w14:paraId="5283F34C" w14:textId="77777777" w:rsidR="00E47183" w:rsidRDefault="00E47183" w:rsidP="00B2675B">
            <w:pPr>
              <w:pStyle w:val="Text"/>
              <w:tabs>
                <w:tab w:val="left" w:pos="4965"/>
              </w:tabs>
              <w:ind w:left="-113"/>
            </w:pPr>
          </w:p>
        </w:tc>
      </w:tr>
      <w:tr w:rsidR="00E47183" w14:paraId="7CC27ECB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F2E773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5C02CE4D" w14:textId="35FDA821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5F27CAAF" wp14:editId="2F1FD198">
                      <wp:simplePos x="0" y="0"/>
                      <wp:positionH relativeFrom="column">
                        <wp:posOffset>12495</wp:posOffset>
                      </wp:positionH>
                      <wp:positionV relativeFrom="paragraph">
                        <wp:posOffset>36154</wp:posOffset>
                      </wp:positionV>
                      <wp:extent cx="5586730" cy="487905"/>
                      <wp:effectExtent l="0" t="0" r="0" b="7620"/>
                      <wp:wrapNone/>
                      <wp:docPr id="1428586946" name="Gruppieren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6730" cy="487905"/>
                                <a:chOff x="0" y="0"/>
                                <a:chExt cx="5586730" cy="487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893750" name="Grafik 6498619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1" cstate="print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4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86730" cy="412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36993606" name="Textfeld 15"/>
                              <wps:cNvSpPr txBox="1"/>
                              <wps:spPr>
                                <a:xfrm>
                                  <a:off x="29497" y="2536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98EE3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6709115" name="Textfeld 15"/>
                              <wps:cNvSpPr txBox="1"/>
                              <wps:spPr>
                                <a:xfrm>
                                  <a:off x="348062" y="253672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8D91F4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7254027" name="Textfeld 15"/>
                              <wps:cNvSpPr txBox="1"/>
                              <wps:spPr>
                                <a:xfrm>
                                  <a:off x="4890565" y="265471"/>
                                  <a:ext cx="609600" cy="172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13DA9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685758" name="Textfeld 15"/>
                              <wps:cNvSpPr txBox="1"/>
                              <wps:spPr>
                                <a:xfrm>
                                  <a:off x="1315556" y="259572"/>
                                  <a:ext cx="43307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4560AB92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9125153" name="Textfeld 15"/>
                              <wps:cNvSpPr txBox="1"/>
                              <wps:spPr>
                                <a:xfrm>
                                  <a:off x="796413" y="259572"/>
                                  <a:ext cx="46037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A62405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%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999716" name="Textfeld 15"/>
                              <wps:cNvSpPr txBox="1"/>
                              <wps:spPr>
                                <a:xfrm>
                                  <a:off x="2359742" y="265471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2DB8BA0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1083782" name="Textfeld 15"/>
                              <wps:cNvSpPr txBox="1"/>
                              <wps:spPr>
                                <a:xfrm>
                                  <a:off x="1828800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3B36FA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6501188" name="Textfeld 15"/>
                              <wps:cNvSpPr txBox="1"/>
                              <wps:spPr>
                                <a:xfrm>
                                  <a:off x="3386230" y="259572"/>
                                  <a:ext cx="44005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5E0F211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248607" name="Textfeld 15"/>
                              <wps:cNvSpPr txBox="1"/>
                              <wps:spPr>
                                <a:xfrm>
                                  <a:off x="2867087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80BF6C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4054890" name="Textfeld 15"/>
                              <wps:cNvSpPr txBox="1"/>
                              <wps:spPr>
                                <a:xfrm>
                                  <a:off x="4465812" y="265471"/>
                                  <a:ext cx="419735" cy="222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5055C7DC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246645" name="Textfeld 15"/>
                              <wps:cNvSpPr txBox="1"/>
                              <wps:spPr>
                                <a:xfrm>
                                  <a:off x="3864078" y="271370"/>
                                  <a:ext cx="45339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B916E8D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7CAAF" id="Gruppieren 405" o:spid="_x0000_s1294" style="position:absolute;margin-left:1pt;margin-top:2.85pt;width:439.9pt;height:38.4pt;z-index:253595648;mso-position-horizontal-relative:text;mso-position-vertical-relative:text" coordsize="55867,4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">
                      <v:shape id="Grafik 649861968" o:spid="_x0000_s1295" type="#_x0000_t75" style="position:absolute;width:55867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">
                        <v:imagedata r:id="rId122" o:title="" cropbottom="40277f" blacklevel="19661f"/>
                      </v:shape>
                      <v:shape id="Textfeld 15" o:spid="_x0000_s1296" type="#_x0000_t202" style="position:absolute;left:294;top:2536;width:4738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3E98EE3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97" type="#_x0000_t202" style="position:absolute;left:3480;top:2536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" fillcolor="white [3212]" stroked="f" strokeweight=".5pt">
                        <v:textbox inset=",0,,0">
                          <w:txbxContent>
                            <w:p w14:paraId="4A8D91F4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98" type="#_x0000_t202" style="position:absolute;left:48905;top:2654;width:6096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E13DA9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99" type="#_x0000_t202" style="position:absolute;left:13155;top:2595;width:4331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4560AB92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%</w:t>
                              </w:r>
                            </w:p>
                          </w:txbxContent>
                        </v:textbox>
                      </v:shape>
                      <v:shape id="Textfeld 15" o:spid="_x0000_s1300" type="#_x0000_t202" style="position:absolute;left:7964;top:2595;width:4603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0A62405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% </w:t>
                              </w:r>
                            </w:p>
                          </w:txbxContent>
                        </v:textbox>
                      </v:shape>
                      <v:shape id="Textfeld 15" o:spid="_x0000_s1301" type="#_x0000_t202" style="position:absolute;left:23597;top:2654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12DB8BA0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2" type="#_x0000_t202" style="position:absolute;left:18288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03B36FA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3" type="#_x0000_t202" style="position:absolute;left:33862;top:2595;width:440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25E0F211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4" type="#_x0000_t202" style="position:absolute;left:28670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" fillcolor="white [3212]" strokecolor="#bfbfbf [2412]" strokeweight=".5pt">
                        <v:textbox inset=",0,0,0">
                          <w:txbxContent>
                            <w:p w14:paraId="380BF6C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5" type="#_x0000_t202" style="position:absolute;left:44658;top:2654;width:4197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" fillcolor="white [3212]" strokecolor="#bfbfbf [2412]" strokeweight=".5pt">
                        <v:textbox inset=",0,,0">
                          <w:txbxContent>
                            <w:p w14:paraId="5055C7DC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%</w:t>
                              </w:r>
                            </w:p>
                          </w:txbxContent>
                        </v:textbox>
                      </v:shape>
                      <v:shape id="Textfeld 15" o:spid="_x0000_s1306" type="#_x0000_t202" style="position:absolute;left:38640;top:2713;width:4534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" fillcolor="white [3212]" strokecolor="#bfbfbf [2412]" strokeweight=".5pt">
                        <v:textbox inset=",0,1mm,0">
                          <w:txbxContent>
                            <w:p w14:paraId="2B916E8D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B13B3C" w14:textId="193C4091" w:rsidR="00E47183" w:rsidRDefault="00E47183" w:rsidP="00E47183"/>
          <w:p w14:paraId="143A4FC8" w14:textId="69BB6A69" w:rsidR="00E47183" w:rsidRDefault="00E47183" w:rsidP="00E47183"/>
          <w:p w14:paraId="349FC7AE" w14:textId="77777777" w:rsidR="00E47183" w:rsidRPr="00794E35" w:rsidRDefault="00E47183" w:rsidP="00E47183">
            <w:pPr>
              <w:pStyle w:val="Nummerierung"/>
            </w:pPr>
          </w:p>
        </w:tc>
        <w:tc>
          <w:tcPr>
            <w:tcW w:w="8137" w:type="dxa"/>
            <w:gridSpan w:val="3"/>
          </w:tcPr>
          <w:p w14:paraId="70BC241E" w14:textId="7E7BA497" w:rsidR="00E47183" w:rsidRDefault="00E47183" w:rsidP="00E47183">
            <w:pPr>
              <w:pStyle w:val="Text"/>
              <w:tabs>
                <w:tab w:val="left" w:pos="4965"/>
              </w:tabs>
            </w:pPr>
          </w:p>
        </w:tc>
      </w:tr>
      <w:tr w:rsidR="00E47183" w14:paraId="04D0B021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6D9E87B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6EBD8EB1" w14:textId="43CF7912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6672" behindDoc="0" locked="0" layoutInCell="1" allowOverlap="1" wp14:anchorId="29333ED7" wp14:editId="72B88F5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78105</wp:posOffset>
                      </wp:positionV>
                      <wp:extent cx="5369560" cy="744855"/>
                      <wp:effectExtent l="0" t="0" r="0" b="0"/>
                      <wp:wrapNone/>
                      <wp:docPr id="251389049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9560" cy="744855"/>
                                <a:chOff x="19050" y="0"/>
                                <a:chExt cx="5370194" cy="745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705023" name="Grafik 12757050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0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2716"/>
                                <a:stretch/>
                              </pic:blipFill>
                              <pic:spPr bwMode="auto">
                                <a:xfrm>
                                  <a:off x="40640" y="0"/>
                                  <a:ext cx="5306695" cy="710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0611468" name="Textfeld 15"/>
                              <wps:cNvSpPr txBox="1"/>
                              <wps:spPr>
                                <a:xfrm>
                                  <a:off x="81280" y="33867"/>
                                  <a:ext cx="3721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F1C6D7" w14:textId="77777777" w:rsidR="00E47183" w:rsidRPr="004912E4" w:rsidRDefault="00E4718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385131" name="Textfeld 15"/>
                              <wps:cNvSpPr txBox="1"/>
                              <wps:spPr>
                                <a:xfrm>
                                  <a:off x="555413" y="20320"/>
                                  <a:ext cx="372533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6E82F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20367" name="Textfeld 15"/>
                              <wps:cNvSpPr txBox="1"/>
                              <wps:spPr>
                                <a:xfrm>
                                  <a:off x="501226" y="386080"/>
                                  <a:ext cx="467360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E300B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859142" name="Textfeld 15"/>
                              <wps:cNvSpPr txBox="1"/>
                              <wps:spPr>
                                <a:xfrm>
                                  <a:off x="19050" y="384383"/>
                                  <a:ext cx="426296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3B727A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515737" name="Textfeld 15"/>
                              <wps:cNvSpPr txBox="1"/>
                              <wps:spPr>
                                <a:xfrm>
                                  <a:off x="4951306" y="3386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C1468E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293803" name="Textfeld 15"/>
                              <wps:cNvSpPr txBox="1"/>
                              <wps:spPr>
                                <a:xfrm>
                                  <a:off x="4937760" y="38608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D40EE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89962" name="Textfeld 15"/>
                              <wps:cNvSpPr txBox="1"/>
                              <wps:spPr>
                                <a:xfrm>
                                  <a:off x="1002453" y="1354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FBC2A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050590" name="Textfeld 15"/>
                              <wps:cNvSpPr txBox="1"/>
                              <wps:spPr>
                                <a:xfrm>
                                  <a:off x="988906" y="392854"/>
                                  <a:ext cx="437515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C4329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537082" name="Textfeld 15"/>
                              <wps:cNvSpPr txBox="1"/>
                              <wps:spPr>
                                <a:xfrm>
                                  <a:off x="3474720" y="6096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2EDCF2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7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6235757" name="Textfeld 15"/>
                              <wps:cNvSpPr txBox="1"/>
                              <wps:spPr>
                                <a:xfrm>
                                  <a:off x="3461173" y="413174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6B1EE4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333ED7" id="Gruppieren 16" o:spid="_x0000_s1307" style="position:absolute;margin-left:4.4pt;margin-top:6.15pt;width:422.8pt;height:58.65pt;z-index:253596672;mso-position-horizontal-relative:text;mso-position-vertical-relative:text" coordorigin="190" coordsize="53701,745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">
                      <v:shape id="Grafik 1275705023" o:spid="_x0000_s1308" type="#_x0000_t75" style="position:absolute;left:406;width:53067;height:7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">
                        <v:imagedata r:id="rId123" o:title="" croptop="47655f" recolortarget="#727272 [1449]"/>
                      </v:shape>
                      <v:shape id="Textfeld 15" o:spid="_x0000_s1309" type="#_x0000_t202" style="position:absolute;left:812;top:338;width:3721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" filled="f" stroked="f" strokeweight=".5pt">
                        <v:textbox>
                          <w:txbxContent>
                            <w:p w14:paraId="2FF1C6D7" w14:textId="77777777" w:rsidR="00E47183" w:rsidRPr="004912E4" w:rsidRDefault="00E4718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0" type="#_x0000_t202" style="position:absolute;left:5554;top:203;width:3725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" filled="f" stroked="f" strokeweight=".5pt">
                        <v:textbox>
                          <w:txbxContent>
                            <w:p w14:paraId="04F6E82F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15" o:spid="_x0000_s1311" type="#_x0000_t202" style="position:absolute;left:5012;top:3860;width:467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" filled="f" stroked="f" strokeweight=".5pt">
                        <v:textbox>
                          <w:txbxContent>
                            <w:p w14:paraId="23E300B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2" type="#_x0000_t202" style="position:absolute;left:190;top:3843;width:426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" filled="f" stroked="f" strokeweight=".5pt">
                        <v:textbox>
                          <w:txbxContent>
                            <w:p w14:paraId="2E3B727A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3" type="#_x0000_t202" style="position:absolute;left:49513;top:338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" filled="f" stroked="f" strokeweight=".5pt">
                        <v:textbox>
                          <w:txbxContent>
                            <w:p w14:paraId="4DC1468E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4" type="#_x0000_t202" style="position:absolute;left:49377;top:3860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" filled="f" stroked="f" strokeweight=".5pt">
                        <v:textbox>
                          <w:txbxContent>
                            <w:p w14:paraId="7FD40EE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5" type="#_x0000_t202" style="position:absolute;left:10024;top:135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" filled="f" stroked="f" strokeweight=".5pt">
                        <v:textbox>
                          <w:txbxContent>
                            <w:p w14:paraId="50FBC2A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20</w:t>
                              </w:r>
                            </w:p>
                          </w:txbxContent>
                        </v:textbox>
                      </v:shape>
                      <v:shape id="Textfeld 15" o:spid="_x0000_s1316" type="#_x0000_t202" style="position:absolute;left:9889;top:3928;width:4375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" filled="f" stroked="f" strokeweight=".5pt">
                        <v:textbox>
                          <w:txbxContent>
                            <w:p w14:paraId="41C4329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7" type="#_x0000_t202" style="position:absolute;left:34747;top:609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" filled="f" stroked="f" strokeweight=".5pt">
                        <v:textbox>
                          <w:txbxContent>
                            <w:p w14:paraId="6B2EDCF2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7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8" type="#_x0000_t202" style="position:absolute;left:34611;top:4131;width:4380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" filled="f" stroked="f" strokeweight=".5pt">
                        <v:textbox>
                          <w:txbxContent>
                            <w:p w14:paraId="306B1EE4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1802E0" w14:textId="77777777" w:rsidR="00E47183" w:rsidRDefault="00E47183" w:rsidP="00E47183"/>
          <w:p w14:paraId="75C8B7DD" w14:textId="77777777" w:rsidR="00E47183" w:rsidRPr="00794E35" w:rsidRDefault="00E47183" w:rsidP="00E47183">
            <w:pPr>
              <w:pStyle w:val="Nummerierung"/>
            </w:pPr>
          </w:p>
        </w:tc>
        <w:tc>
          <w:tcPr>
            <w:tcW w:w="8137" w:type="dxa"/>
            <w:gridSpan w:val="3"/>
          </w:tcPr>
          <w:p w14:paraId="1FC0525A" w14:textId="59FB9CF1" w:rsidR="00E47183" w:rsidRPr="00CA1D8A" w:rsidRDefault="00E47183" w:rsidP="00E47183"/>
          <w:p w14:paraId="3023F7C6" w14:textId="721259B5" w:rsidR="00E47183" w:rsidRPr="00CA1D8A" w:rsidRDefault="00E47183" w:rsidP="00E47183"/>
          <w:p w14:paraId="6EE53FCB" w14:textId="79A48DD6" w:rsidR="00E47183" w:rsidRPr="00CA1D8A" w:rsidRDefault="00E47183" w:rsidP="00E47183"/>
          <w:p w14:paraId="6BCD38EB" w14:textId="3AC475E2" w:rsidR="00E47183" w:rsidRPr="00CA1D8A" w:rsidRDefault="00E47183" w:rsidP="00E47183"/>
          <w:p w14:paraId="3B0D780C" w14:textId="77777777" w:rsidR="00E47183" w:rsidRPr="00CA1D8A" w:rsidRDefault="00E47183" w:rsidP="00E47183"/>
          <w:p w14:paraId="30429166" w14:textId="78F73353" w:rsidR="00E47183" w:rsidRDefault="00E91827" w:rsidP="00E47183">
            <w:pPr>
              <w:pStyle w:val="Text"/>
              <w:tabs>
                <w:tab w:val="left" w:pos="4965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4848" behindDoc="0" locked="0" layoutInCell="1" allowOverlap="1" wp14:anchorId="01F1FA98" wp14:editId="44B583E3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163195</wp:posOffset>
                      </wp:positionV>
                      <wp:extent cx="252000" cy="260350"/>
                      <wp:effectExtent l="0" t="0" r="2540" b="6350"/>
                      <wp:wrapNone/>
                      <wp:docPr id="1282195302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-5253" y="0"/>
                                <a:chExt cx="252741" cy="260969"/>
                              </a:xfrm>
                            </wpg:grpSpPr>
                            <wpg:grpSp>
                              <wpg:cNvPr id="2101207343" name="Gruppieren 2"/>
                              <wpg:cNvGrpSpPr/>
                              <wpg:grpSpPr>
                                <a:xfrm>
                                  <a:off x="9671" y="0"/>
                                  <a:ext cx="151089" cy="173620"/>
                                  <a:chOff x="57425" y="64622"/>
                                  <a:chExt cx="151562" cy="173913"/>
                                </a:xfrm>
                              </wpg:grpSpPr>
                              <wps:wsp>
                                <wps:cNvPr id="139948147" name="Textfeld 3"/>
                                <wps:cNvSpPr txBox="1"/>
                                <wps:spPr>
                                  <a:xfrm>
                                    <a:off x="64172" y="64622"/>
                                    <a:ext cx="144815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1FF750" w14:textId="5DC2CB61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202137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8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30103735" name="Textfeld 3"/>
                              <wps:cNvSpPr txBox="1"/>
                              <wps:spPr>
                                <a:xfrm>
                                  <a:off x="-5253" y="133350"/>
                                  <a:ext cx="25274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5F7B6C" w14:textId="097E4092" w:rsidR="00E47247" w:rsidRPr="00384A21" w:rsidRDefault="00E9182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 w:rsidR="00E47247" w:rsidRPr="00384A21">
                                      <w:rPr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F1FA98" id="_x0000_s1319" style="position:absolute;margin-left:91.4pt;margin-top:12.85pt;width:19.85pt;height:20.5pt;z-index:253774848;mso-position-horizontal-relative:text;mso-position-vertical-relative:text;mso-width-relative:margin;mso-height-relative:margin" coordorigin="-5253" coordsize="25274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">
                      <v:group id="_x0000_s1320" style="position:absolute;left:9671;width:151089;height:173620" coordorigin="57425,64622" coordsize="151562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">
                        <v:shape id="Textfeld 3" o:spid="_x0000_s1321" type="#_x0000_t202" style="position:absolute;left:64172;top:64622;width:144815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31FF750" w14:textId="5DC2CB61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43</w:t>
                                </w:r>
                              </w:p>
                            </w:txbxContent>
                          </v:textbox>
                        </v:shape>
                        <v:line id="Gerade Verbindung 1" o:spid="_x0000_s1322" style="position:absolute;visibility:visible;mso-wrap-style:square" from="57425,179629" to="2022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" o:spid="_x0000_s1323" type="#_x0000_t202" style="position:absolute;left:-5253;top:133350;width:25274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C5F7B6C" w14:textId="097E4092" w:rsidR="00E47247" w:rsidRPr="00384A21" w:rsidRDefault="00E9182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E47247" w:rsidRPr="00384A21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47183" w14:paraId="5B1B9BD6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6F4A2C5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22154B04" w14:textId="0EB90DB3" w:rsidR="00E47183" w:rsidRPr="00794E35" w:rsidRDefault="00E47183" w:rsidP="00B2675B">
            <w:pPr>
              <w:pStyle w:val="Nummerierung"/>
              <w:ind w:left="-113"/>
            </w:pPr>
            <w:r>
              <w:t>b)</w:t>
            </w:r>
          </w:p>
        </w:tc>
        <w:tc>
          <w:tcPr>
            <w:tcW w:w="8137" w:type="dxa"/>
            <w:gridSpan w:val="3"/>
          </w:tcPr>
          <w:p w14:paraId="20797AB7" w14:textId="0493C986" w:rsidR="00E47183" w:rsidRDefault="00E47183" w:rsidP="00B2675B">
            <w:pPr>
              <w:ind w:left="-113"/>
              <w:rPr>
                <w:b/>
                <w:bCs/>
                <w:color w:val="327A86" w:themeColor="text2"/>
              </w:rPr>
            </w:pPr>
            <w:r>
              <w:t xml:space="preserve">Wie viel Prozent sind       ? Zeige an dem Streifen aus </w:t>
            </w:r>
            <w:r w:rsidRPr="002B168C">
              <w:rPr>
                <w:b/>
                <w:bCs/>
                <w:color w:val="327A86" w:themeColor="text2"/>
              </w:rPr>
              <w:t>a)</w:t>
            </w:r>
            <w:r>
              <w:rPr>
                <w:b/>
                <w:bCs/>
                <w:color w:val="327A86" w:themeColor="text2"/>
              </w:rPr>
              <w:t>.</w:t>
            </w:r>
          </w:p>
          <w:p w14:paraId="25EB9E10" w14:textId="5BDF4BCE" w:rsidR="00E47183" w:rsidRPr="00B2675B" w:rsidRDefault="00E47183" w:rsidP="00B2675B">
            <w:pPr>
              <w:pStyle w:val="Text"/>
              <w:tabs>
                <w:tab w:val="left" w:pos="4965"/>
              </w:tabs>
              <w:spacing w:before="120"/>
              <w:ind w:left="-113"/>
              <w:rPr>
                <w:rFonts w:asciiTheme="minorHAnsi" w:hAnsiTheme="minorHAnsi" w:cstheme="minorHAnsi"/>
              </w:rPr>
            </w:pPr>
            <w:r w:rsidRPr="00B2675B">
              <w:rPr>
                <w:rFonts w:asciiTheme="minorHAnsi" w:hAnsiTheme="minorHAnsi" w:cstheme="minorHAnsi"/>
              </w:rPr>
              <w:t>Wie viel Hundertstel sind 75</w:t>
            </w:r>
            <w:r w:rsidR="00187DFE">
              <w:rPr>
                <w:rFonts w:asciiTheme="minorHAnsi" w:hAnsiTheme="minorHAnsi" w:cstheme="minorHAnsi"/>
              </w:rPr>
              <w:t xml:space="preserve"> </w:t>
            </w:r>
            <w:r w:rsidRPr="00B2675B">
              <w:rPr>
                <w:rFonts w:asciiTheme="minorHAnsi" w:hAnsiTheme="minorHAnsi" w:cstheme="minorHAnsi"/>
              </w:rPr>
              <w:t>%? Zeige an dem Streifen aus</w:t>
            </w:r>
            <w:r w:rsidRPr="00B2675B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 xml:space="preserve"> a).</w:t>
            </w:r>
            <w:r w:rsidR="00E47247">
              <w:rPr>
                <w:noProof/>
              </w:rPr>
              <w:t xml:space="preserve"> </w:t>
            </w:r>
          </w:p>
        </w:tc>
      </w:tr>
    </w:tbl>
    <w:p w14:paraId="693E0F42" w14:textId="75EC3A2A" w:rsidR="00E47183" w:rsidRDefault="00E47183" w:rsidP="007E2A15"/>
    <w:p w14:paraId="7F9CD41C" w14:textId="00C11A69" w:rsidR="007E2A15" w:rsidRDefault="007E2A15" w:rsidP="007E2A15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054AD6" w:rsidRPr="0032338C" w14:paraId="6E1AE379" w14:textId="77777777" w:rsidTr="00B2675B">
        <w:tc>
          <w:tcPr>
            <w:tcW w:w="780" w:type="dxa"/>
          </w:tcPr>
          <w:p w14:paraId="3C9521EC" w14:textId="41D39684" w:rsidR="00054AD6" w:rsidRPr="00824BD9" w:rsidRDefault="00054AD6" w:rsidP="00722462">
            <w:pPr>
              <w:pStyle w:val="berschrift3"/>
            </w:pPr>
            <w:r w:rsidRPr="00824BD9">
              <w:t>1.</w:t>
            </w:r>
            <w:r w:rsidR="00F657F8">
              <w:t>3</w:t>
            </w:r>
          </w:p>
        </w:tc>
        <w:tc>
          <w:tcPr>
            <w:tcW w:w="8505" w:type="dxa"/>
            <w:gridSpan w:val="2"/>
          </w:tcPr>
          <w:p w14:paraId="40433A28" w14:textId="54B631BC" w:rsidR="00054AD6" w:rsidRPr="00824BD9" w:rsidRDefault="00E91827" w:rsidP="0072246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6896" behindDoc="0" locked="0" layoutInCell="1" allowOverlap="1" wp14:anchorId="647544C7" wp14:editId="43896B8A">
                      <wp:simplePos x="0" y="0"/>
                      <wp:positionH relativeFrom="column">
                        <wp:posOffset>3775772</wp:posOffset>
                      </wp:positionH>
                      <wp:positionV relativeFrom="paragraph">
                        <wp:posOffset>386887</wp:posOffset>
                      </wp:positionV>
                      <wp:extent cx="174424" cy="260350"/>
                      <wp:effectExtent l="0" t="0" r="3810" b="6350"/>
                      <wp:wrapNone/>
                      <wp:docPr id="504226384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424" cy="260350"/>
                                <a:chOff x="0" y="0"/>
                                <a:chExt cx="174501" cy="260969"/>
                              </a:xfrm>
                            </wpg:grpSpPr>
                            <wpg:grpSp>
                              <wpg:cNvPr id="679652785" name="Gruppieren 2"/>
                              <wpg:cNvGrpSpPr/>
                              <wpg:grpSpPr>
                                <a:xfrm>
                                  <a:off x="9671" y="0"/>
                                  <a:ext cx="135017" cy="173620"/>
                                  <a:chOff x="57425" y="64622"/>
                                  <a:chExt cx="135440" cy="173913"/>
                                </a:xfrm>
                              </wpg:grpSpPr>
                              <wps:wsp>
                                <wps:cNvPr id="1572848564" name="Textfeld 3"/>
                                <wps:cNvSpPr txBox="1"/>
                                <wps:spPr>
                                  <a:xfrm>
                                    <a:off x="78483" y="64622"/>
                                    <a:ext cx="114382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442968" w14:textId="27D9A654" w:rsidR="00E91827" w:rsidRPr="00384A21" w:rsidRDefault="00E91827" w:rsidP="00E9182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2498514" name="Gerade Verbindung 1"/>
                                <wps:cNvCnPr/>
                                <wps:spPr>
                                  <a:xfrm>
                                    <a:off x="57425" y="179629"/>
                                    <a:ext cx="1083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7616775" name="Textfeld 3"/>
                              <wps:cNvSpPr txBox="1"/>
                              <wps:spPr>
                                <a:xfrm>
                                  <a:off x="0" y="133350"/>
                                  <a:ext cx="17450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F55751" w14:textId="0CD6E154" w:rsidR="00E91827" w:rsidRPr="00384A21" w:rsidRDefault="00E91827" w:rsidP="00E9182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544C7" id="_x0000_s1324" style="position:absolute;margin-left:297.3pt;margin-top:30.45pt;width:13.75pt;height:20.5pt;z-index:253776896;mso-position-horizontal-relative:text;mso-position-vertical-relative:text;mso-width-relative:margin;mso-height-relative:margin" coordsize="17450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">
                      <v:group id="_x0000_s1325" style="position:absolute;left:9671;width:135017;height:173620" coordorigin="57425,64622" coordsize="135440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">
                        <v:shape id="Textfeld 3" o:spid="_x0000_s1326" type="#_x0000_t202" style="position:absolute;left:78483;top:64622;width:114382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E442968" w14:textId="27D9A654" w:rsidR="00E91827" w:rsidRPr="00384A21" w:rsidRDefault="00E91827" w:rsidP="00E9182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327" style="position:absolute;visibility:visible;mso-wrap-style:square" from="57425,179629" to="165811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" o:spid="_x0000_s1328" type="#_x0000_t202" style="position:absolute;top:133350;width:17450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F55751" w14:textId="0CD6E154" w:rsidR="00E91827" w:rsidRPr="00384A21" w:rsidRDefault="00E91827" w:rsidP="00E9182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17FC6EA2" wp14:editId="11C6A255">
                      <wp:simplePos x="0" y="0"/>
                      <wp:positionH relativeFrom="column">
                        <wp:posOffset>3205131</wp:posOffset>
                      </wp:positionH>
                      <wp:positionV relativeFrom="paragraph">
                        <wp:posOffset>108442</wp:posOffset>
                      </wp:positionV>
                      <wp:extent cx="1264285" cy="585470"/>
                      <wp:effectExtent l="0" t="0" r="247015" b="11430"/>
                      <wp:wrapNone/>
                      <wp:docPr id="108576779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64285" cy="585470"/>
                              </a:xfrm>
                              <a:prstGeom prst="wedgeRoundRectCallout">
                                <a:avLst>
                                  <a:gd name="adj1" fmla="val -66746"/>
                                  <a:gd name="adj2" fmla="val 3941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5279ED" w14:textId="5D90878C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B3EE3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Ich schreibe 20 % </w:t>
                                  </w:r>
                                  <w:r w:rsidR="00357D0B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3B3EE3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auch so:</w:t>
                                  </w:r>
                                  <w:r w:rsidR="00616CC9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C6EA2" id="_x0000_s1329" type="#_x0000_t62" style="position:absolute;margin-left:252.35pt;margin-top:8.55pt;width:99.55pt;height:46.1pt;flip:x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" adj="-3617,19314" strokecolor="#a5a5a5 [2092]" strokeweight="1pt">
                      <v:textbox inset="2mm,2mm,2mm,2mm">
                        <w:txbxContent>
                          <w:p w14:paraId="015279ED" w14:textId="5D90878C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B3EE3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Ich schreibe 20 % </w:t>
                            </w:r>
                            <w:r w:rsidR="00357D0B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br/>
                            </w:r>
                            <w:r w:rsidRPr="003B3EE3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auch so:</w:t>
                            </w:r>
                            <w:r w:rsidR="00616CC9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AD6" w:rsidRPr="00824BD9">
              <w:t>Prozent, Hundertstel und Zehntel</w:t>
            </w:r>
          </w:p>
        </w:tc>
      </w:tr>
      <w:tr w:rsidR="00054AD6" w:rsidRPr="0032338C" w14:paraId="557FDF24" w14:textId="77777777" w:rsidTr="00B2675B">
        <w:trPr>
          <w:trHeight w:val="1166"/>
        </w:trPr>
        <w:tc>
          <w:tcPr>
            <w:tcW w:w="780" w:type="dxa"/>
          </w:tcPr>
          <w:p w14:paraId="18959C16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3E91A686" w14:textId="77777777" w:rsidR="00054AD6" w:rsidRPr="00BA2107" w:rsidRDefault="00054AD6" w:rsidP="00722462">
            <w:pPr>
              <w:pStyle w:val="berschriftTeilaufgaben"/>
              <w:rPr>
                <w:color w:val="008000"/>
              </w:rPr>
            </w:pPr>
            <w:r w:rsidRPr="00E0758C">
              <w:drawing>
                <wp:anchor distT="0" distB="0" distL="114300" distR="114300" simplePos="0" relativeHeight="253479936" behindDoc="0" locked="0" layoutInCell="1" allowOverlap="1" wp14:anchorId="5A28A323" wp14:editId="34AA33E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1208664723" name="Grafik 120866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" w:type="dxa"/>
          </w:tcPr>
          <w:p w14:paraId="74AE34CC" w14:textId="77777777" w:rsidR="00054AD6" w:rsidRPr="00794E35" w:rsidRDefault="00054AD6" w:rsidP="00722462">
            <w:pPr>
              <w:pStyle w:val="Nummerierung"/>
            </w:pPr>
            <w:r w:rsidRPr="00794E35">
              <w:t>a)</w:t>
            </w:r>
          </w:p>
        </w:tc>
        <w:tc>
          <w:tcPr>
            <w:tcW w:w="8046" w:type="dxa"/>
          </w:tcPr>
          <w:p w14:paraId="5A2C794F" w14:textId="6B51B0FE" w:rsidR="00054AD6" w:rsidRDefault="00F657F8" w:rsidP="00722462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366AF89A" wp14:editId="38371840">
                      <wp:simplePos x="0" y="0"/>
                      <wp:positionH relativeFrom="column">
                        <wp:posOffset>4404397</wp:posOffset>
                      </wp:positionH>
                      <wp:positionV relativeFrom="paragraph">
                        <wp:posOffset>-226603</wp:posOffset>
                      </wp:positionV>
                      <wp:extent cx="464820" cy="775970"/>
                      <wp:effectExtent l="0" t="0" r="5080" b="0"/>
                      <wp:wrapNone/>
                      <wp:docPr id="145427256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20" cy="775970"/>
                                <a:chOff x="-6143" y="-25702"/>
                                <a:chExt cx="465125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73686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143" y="-25702"/>
                                  <a:ext cx="4651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015364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8A157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AF89A" id="_x0000_s1330" style="position:absolute;margin-left:346.8pt;margin-top:-17.85pt;width:36.6pt;height:61.1pt;z-index:253480960;mso-position-horizontal-relative:text;mso-position-vertical-relative:text;mso-width-relative:margin;mso-height-relative:margin" coordorigin="-61,-257" coordsize="4651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">
                      <v:shape id="Grafik 5" o:spid="_x0000_s1331" type="#_x0000_t75" style="position:absolute;left:-61;top:-257;width:465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">
                        <v:imagedata r:id="rId125" o:title="" chromakey="white"/>
                      </v:shape>
                      <v:shape id="Textfeld 12" o:spid="_x0000_s133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F8A157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>
              <w:t>Überprüfe Kenans Idee an den zwei Bruchstreifen.</w:t>
            </w:r>
            <w:r w:rsidR="00054AD6">
              <w:rPr>
                <w:noProof/>
              </w:rPr>
              <w:t xml:space="preserve"> </w:t>
            </w:r>
          </w:p>
          <w:p w14:paraId="7736A7A2" w14:textId="27AF1F70" w:rsidR="00054AD6" w:rsidRDefault="00054AD6" w:rsidP="00722462">
            <w:r>
              <w:t>Wie könnte Kenan 20 % noch anders schreiben?</w:t>
            </w:r>
          </w:p>
          <w:p w14:paraId="06C9ED30" w14:textId="6D688D92" w:rsidR="00054AD6" w:rsidRDefault="00054AD6" w:rsidP="00722462"/>
          <w:p w14:paraId="106388B2" w14:textId="77777777" w:rsidR="00054AD6" w:rsidRDefault="00054AD6" w:rsidP="00722462">
            <w:pPr>
              <w:pStyle w:val="Text"/>
              <w:tabs>
                <w:tab w:val="left" w:pos="4965"/>
              </w:tabs>
            </w:pPr>
            <w:r>
              <w:tab/>
            </w:r>
          </w:p>
        </w:tc>
      </w:tr>
      <w:tr w:rsidR="00054AD6" w:rsidRPr="0032338C" w14:paraId="7371BEF3" w14:textId="77777777" w:rsidTr="00B2675B">
        <w:trPr>
          <w:trHeight w:val="2215"/>
        </w:trPr>
        <w:tc>
          <w:tcPr>
            <w:tcW w:w="780" w:type="dxa"/>
          </w:tcPr>
          <w:p w14:paraId="25A0570D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13384193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1C81432F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25FB13C1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2C319700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057AA435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4CFA4A7D" w14:textId="77777777" w:rsidR="00054AD6" w:rsidRPr="00BA2107" w:rsidRDefault="00054AD6" w:rsidP="00722462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59" w:type="dxa"/>
          </w:tcPr>
          <w:p w14:paraId="390870F5" w14:textId="54ADE184" w:rsidR="00054AD6" w:rsidRPr="00794E35" w:rsidRDefault="00384A21" w:rsidP="00722462">
            <w:pPr>
              <w:pStyle w:val="berschriftTeilaufgaben"/>
            </w:pPr>
            <w:r>
              <w:drawing>
                <wp:anchor distT="0" distB="0" distL="114300" distR="114300" simplePos="0" relativeHeight="253489152" behindDoc="0" locked="0" layoutInCell="1" allowOverlap="1" wp14:anchorId="7FCBE2A8" wp14:editId="6937EEA2">
                  <wp:simplePos x="0" y="0"/>
                  <wp:positionH relativeFrom="column">
                    <wp:posOffset>247150</wp:posOffset>
                  </wp:positionH>
                  <wp:positionV relativeFrom="paragraph">
                    <wp:posOffset>617855</wp:posOffset>
                  </wp:positionV>
                  <wp:extent cx="5083810" cy="256540"/>
                  <wp:effectExtent l="0" t="0" r="0" b="0"/>
                  <wp:wrapNone/>
                  <wp:docPr id="302368074" name="Grafik 30236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83810" cy="25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3464576" behindDoc="0" locked="0" layoutInCell="1" allowOverlap="1" wp14:anchorId="22BF7E4D" wp14:editId="78DCE684">
                  <wp:simplePos x="0" y="0"/>
                  <wp:positionH relativeFrom="column">
                    <wp:posOffset>236490</wp:posOffset>
                  </wp:positionH>
                  <wp:positionV relativeFrom="paragraph">
                    <wp:posOffset>5715</wp:posOffset>
                  </wp:positionV>
                  <wp:extent cx="5062855" cy="210185"/>
                  <wp:effectExtent l="0" t="0" r="4445" b="5715"/>
                  <wp:wrapNone/>
                  <wp:docPr id="1587997173" name="Grafik 158799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6" cstate="print">
                            <a:lum brigh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14"/>
                          <a:stretch/>
                        </pic:blipFill>
                        <pic:spPr bwMode="auto">
                          <a:xfrm>
                            <a:off x="0" y="0"/>
                            <a:ext cx="5062855" cy="21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880"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2ED6656C" wp14:editId="2EE1E502">
                      <wp:simplePos x="0" y="0"/>
                      <wp:positionH relativeFrom="column">
                        <wp:posOffset>62077</wp:posOffset>
                      </wp:positionH>
                      <wp:positionV relativeFrom="paragraph">
                        <wp:posOffset>861060</wp:posOffset>
                      </wp:positionV>
                      <wp:extent cx="433070" cy="408940"/>
                      <wp:effectExtent l="0" t="0" r="0" b="0"/>
                      <wp:wrapNone/>
                      <wp:docPr id="20557198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408940"/>
                                <a:chOff x="-52910" y="-44970"/>
                                <a:chExt cx="435643" cy="451332"/>
                              </a:xfrm>
                            </wpg:grpSpPr>
                            <wps:wsp>
                              <wps:cNvPr id="655495999" name="Textfeld 3"/>
                              <wps:cNvSpPr txBox="1"/>
                              <wps:spPr>
                                <a:xfrm>
                                  <a:off x="-6042" y="-4497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5F36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68355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679D2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033036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6656C" id="_x0000_s1333" style="position:absolute;margin-left:4.9pt;margin-top:67.8pt;width:34.1pt;height:32.2pt;z-index:253470720;mso-position-horizontal-relative:text;mso-position-vertical-relative:text" coordorigin="-52910,-44970" coordsize="435643,451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">
                      <v:shape id="Textfeld 3" o:spid="_x0000_s1334" type="#_x0000_t202" style="position:absolute;left:-6042;top:-4497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" filled="f" stroked="f" strokeweight=".5pt">
                        <v:textbox>
                          <w:txbxContent>
                            <w:p w14:paraId="2B75F36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35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" filled="f" stroked="f" strokeweight=".5pt">
                        <v:textbox>
                          <w:txbxContent>
                            <w:p w14:paraId="670679D2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36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91827">
              <mc:AlternateContent>
                <mc:Choice Requires="wpg">
                  <w:drawing>
                    <wp:anchor distT="0" distB="0" distL="114300" distR="114300" simplePos="0" relativeHeight="253468672" behindDoc="0" locked="0" layoutInCell="1" allowOverlap="1" wp14:anchorId="0ABB512A" wp14:editId="19F44C3F">
                      <wp:simplePos x="0" y="0"/>
                      <wp:positionH relativeFrom="column">
                        <wp:posOffset>86097</wp:posOffset>
                      </wp:positionH>
                      <wp:positionV relativeFrom="paragraph">
                        <wp:posOffset>124460</wp:posOffset>
                      </wp:positionV>
                      <wp:extent cx="347980" cy="399678"/>
                      <wp:effectExtent l="0" t="0" r="0" b="0"/>
                      <wp:wrapNone/>
                      <wp:docPr id="21211543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980" cy="399678"/>
                                <a:chOff x="-52909" y="-34533"/>
                                <a:chExt cx="349706" cy="440895"/>
                              </a:xfrm>
                            </wpg:grpSpPr>
                            <wps:wsp>
                              <wps:cNvPr id="944623448" name="Textfeld 3"/>
                              <wps:cNvSpPr txBox="1"/>
                              <wps:spPr>
                                <a:xfrm>
                                  <a:off x="-23114" y="-3453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1C1B3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298667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4BF314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204068" name="Gerade Verbindung 1"/>
                              <wps:cNvCnPr/>
                              <wps:spPr>
                                <a:xfrm>
                                  <a:off x="43530" y="203537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B512A" id="_x0000_s1337" style="position:absolute;margin-left:6.8pt;margin-top:9.8pt;width:27.4pt;height:31.45pt;z-index:253468672;mso-position-horizontal-relative:text;mso-position-vertical-relative:text" coordorigin="-52909,-34533" coordsize="349706,440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">
                      <v:shape id="Textfeld 3" o:spid="_x0000_s1338" type="#_x0000_t202" style="position:absolute;left:-23114;top:-3453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" filled="f" stroked="f" strokeweight=".5pt">
                        <v:textbox>
                          <w:txbxContent>
                            <w:p w14:paraId="541C1B3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39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" filled="f" stroked="f" strokeweight=".5pt">
                        <v:textbox>
                          <w:txbxContent>
                            <w:p w14:paraId="554BF314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40" style="position:absolute;visibility:visible;mso-wrap-style:square" from="43530,203537" to="188044,203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6" w:type="dxa"/>
          </w:tcPr>
          <w:p w14:paraId="13E22ECA" w14:textId="01AFBA7C" w:rsidR="00054AD6" w:rsidRDefault="00F657F8" w:rsidP="0072246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9696" behindDoc="0" locked="0" layoutInCell="1" allowOverlap="1" wp14:anchorId="55432EDB" wp14:editId="6EE95ED1">
                      <wp:simplePos x="0" y="0"/>
                      <wp:positionH relativeFrom="column">
                        <wp:posOffset>4710430</wp:posOffset>
                      </wp:positionH>
                      <wp:positionV relativeFrom="paragraph">
                        <wp:posOffset>134883</wp:posOffset>
                      </wp:positionV>
                      <wp:extent cx="369568" cy="393419"/>
                      <wp:effectExtent l="0" t="0" r="0" b="0"/>
                      <wp:wrapNone/>
                      <wp:docPr id="10854059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68" cy="393419"/>
                                <a:chOff x="-66515" y="-26953"/>
                                <a:chExt cx="371855" cy="433315"/>
                              </a:xfrm>
                            </wpg:grpSpPr>
                            <wps:wsp>
                              <wps:cNvPr id="336716196" name="Textfeld 3"/>
                              <wps:cNvSpPr txBox="1"/>
                              <wps:spPr>
                                <a:xfrm>
                                  <a:off x="-66515" y="-26953"/>
                                  <a:ext cx="371855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9281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435914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450FA5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266345" name="Gerade Verbindung 1"/>
                              <wps:cNvCnPr/>
                              <wps:spPr>
                                <a:xfrm>
                                  <a:off x="43530" y="199739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432EDB" id="_x0000_s1341" style="position:absolute;left:0;text-align:left;margin-left:370.9pt;margin-top:10.6pt;width:29.1pt;height:31pt;z-index:253469696;mso-position-horizontal-relative:text;mso-position-vertical-relative:text" coordorigin="-66515,-26953" coordsize="371855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">
                      <v:shape id="Textfeld 3" o:spid="_x0000_s1342" type="#_x0000_t202" style="position:absolute;left:-66515;top:-26953;width:371855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" filled="f" stroked="f" strokeweight=".5pt">
                        <v:textbox>
                          <w:txbxContent>
                            <w:p w14:paraId="5DB9281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343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" filled="f" stroked="f" strokeweight=".5pt">
                        <v:textbox>
                          <w:txbxContent>
                            <w:p w14:paraId="23450FA5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44" style="position:absolute;visibility:visible;mso-wrap-style:square" from="43530,199739" to="188044,199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729AF4E" w14:textId="18C4310A" w:rsidR="00054AD6" w:rsidRDefault="00054AD6" w:rsidP="00722462">
            <w:pPr>
              <w:jc w:val="center"/>
              <w:rPr>
                <w:noProof/>
              </w:rPr>
            </w:pPr>
          </w:p>
          <w:p w14:paraId="45373ED1" w14:textId="1421184C" w:rsidR="00054AD6" w:rsidRDefault="00E91827" w:rsidP="0072246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10F0D24B" wp14:editId="2DB170DA">
                      <wp:simplePos x="0" y="0"/>
                      <wp:positionH relativeFrom="column">
                        <wp:posOffset>4689987</wp:posOffset>
                      </wp:positionH>
                      <wp:positionV relativeFrom="paragraph">
                        <wp:posOffset>503817</wp:posOffset>
                      </wp:positionV>
                      <wp:extent cx="457688" cy="399457"/>
                      <wp:effectExtent l="0" t="0" r="0" b="0"/>
                      <wp:wrapNone/>
                      <wp:docPr id="9123432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688" cy="399457"/>
                                <a:chOff x="-77677" y="-33603"/>
                                <a:chExt cx="460410" cy="439965"/>
                              </a:xfrm>
                            </wpg:grpSpPr>
                            <wps:wsp>
                              <wps:cNvPr id="1897984179" name="Textfeld 3"/>
                              <wps:cNvSpPr txBox="1"/>
                              <wps:spPr>
                                <a:xfrm>
                                  <a:off x="-77677" y="-33603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7C6638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809057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6A78FE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64930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0D24B" id="_x0000_s1345" style="position:absolute;left:0;text-align:left;margin-left:369.3pt;margin-top:39.65pt;width:36.05pt;height:31.45pt;z-index:253471744;mso-position-horizontal-relative:text;mso-position-vertical-relative:text" coordorigin="-77677,-33603" coordsize="460410,439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">
                      <v:shape id="Textfeld 3" o:spid="_x0000_s1346" type="#_x0000_t202" style="position:absolute;left:-77677;top:-33603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" filled="f" stroked="f" strokeweight=".5pt">
                        <v:textbox>
                          <w:txbxContent>
                            <w:p w14:paraId="7E7C6638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47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" filled="f" stroked="f" strokeweight=".5pt">
                        <v:textbox>
                          <w:txbxContent>
                            <w:p w14:paraId="056A78FE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48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054AD6" w:rsidRPr="0032338C" w14:paraId="27C33C87" w14:textId="77777777" w:rsidTr="00B2675B">
        <w:trPr>
          <w:trHeight w:val="280"/>
        </w:trPr>
        <w:tc>
          <w:tcPr>
            <w:tcW w:w="780" w:type="dxa"/>
          </w:tcPr>
          <w:p w14:paraId="6DB7671C" w14:textId="77777777" w:rsidR="00054AD6" w:rsidRDefault="00054AD6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2FFBA086" w14:textId="77777777" w:rsidR="00054AD6" w:rsidRPr="00794E35" w:rsidRDefault="00054AD6" w:rsidP="00722462">
            <w:pPr>
              <w:pStyle w:val="Nummerierung"/>
            </w:pPr>
            <w:r w:rsidRPr="00794E35">
              <w:t>b)</w:t>
            </w:r>
          </w:p>
        </w:tc>
        <w:tc>
          <w:tcPr>
            <w:tcW w:w="8046" w:type="dxa"/>
          </w:tcPr>
          <w:p w14:paraId="6349F830" w14:textId="1E8476F0" w:rsidR="00054AD6" w:rsidRDefault="00616CC9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1C0456C6" wp14:editId="0511EB8F">
                      <wp:simplePos x="0" y="0"/>
                      <wp:positionH relativeFrom="column">
                        <wp:posOffset>4221479</wp:posOffset>
                      </wp:positionH>
                      <wp:positionV relativeFrom="paragraph">
                        <wp:posOffset>-53975</wp:posOffset>
                      </wp:positionV>
                      <wp:extent cx="165953" cy="130810"/>
                      <wp:effectExtent l="0" t="0" r="0" b="0"/>
                      <wp:wrapNone/>
                      <wp:docPr id="91" name="Rechteck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5953" cy="130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CEAD" id="Rechteck 91" o:spid="_x0000_s1026" style="position:absolute;margin-left:332.4pt;margin-top:-4.25pt;width:13.05pt;height:10.3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" fillcolor="#f2f2f2 [3052]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7872" behindDoc="0" locked="0" layoutInCell="1" allowOverlap="1" wp14:anchorId="4E51CAE4" wp14:editId="0E12DF6C">
                      <wp:simplePos x="0" y="0"/>
                      <wp:positionH relativeFrom="column">
                        <wp:posOffset>4216123</wp:posOffset>
                      </wp:positionH>
                      <wp:positionV relativeFrom="paragraph">
                        <wp:posOffset>-77470</wp:posOffset>
                      </wp:positionV>
                      <wp:extent cx="197727" cy="319210"/>
                      <wp:effectExtent l="0" t="0" r="12065" b="5080"/>
                      <wp:wrapNone/>
                      <wp:docPr id="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27" cy="319211"/>
                                <a:chOff x="52467" y="-4827"/>
                                <a:chExt cx="198433" cy="319636"/>
                              </a:xfrm>
                            </wpg:grpSpPr>
                            <wps:wsp>
                              <wps:cNvPr id="87" name="Textfeld 3"/>
                              <wps:cNvSpPr txBox="1"/>
                              <wps:spPr>
                                <a:xfrm>
                                  <a:off x="57439" y="-4827"/>
                                  <a:ext cx="159317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A7E758" w14:textId="30363B2A" w:rsidR="00616CC9" w:rsidRPr="00B2675B" w:rsidRDefault="00616CC9" w:rsidP="00616CC9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52467" y="150867"/>
                                  <a:ext cx="19843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2E572" w14:textId="77777777" w:rsidR="00616CC9" w:rsidRPr="00B2675B" w:rsidRDefault="00616CC9" w:rsidP="00616CC9">
                                    <w:r w:rsidRPr="00B2675B"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79565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1CAE4" id="_x0000_s1349" style="position:absolute;margin-left:332pt;margin-top:-6.1pt;width:15.55pt;height:25.15pt;z-index:253647872;mso-position-horizontal-relative:text;mso-position-vertical-relative:text;mso-width-relative:margin;mso-height-relative:margin" coordorigin="52467,-4827" coordsize="198433,319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">
                      <v:shape id="Textfeld 3" o:spid="_x0000_s1350" type="#_x0000_t202" style="position:absolute;left:57439;top:-4827;width:159317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" fillcolor="white [3201]" stroked="f" strokeweight=".5pt">
                        <v:textbox style="mso-fit-shape-to-text:t" inset="0,0,0,0">
                          <w:txbxContent>
                            <w:p w14:paraId="11A7E758" w14:textId="30363B2A" w:rsidR="00616CC9" w:rsidRPr="00B2675B" w:rsidRDefault="00616CC9" w:rsidP="00616CC9"/>
                          </w:txbxContent>
                        </v:textbox>
                      </v:shape>
                      <v:shape id="Textfeld 3" o:spid="_x0000_s1351" type="#_x0000_t202" style="position:absolute;left:52467;top:150867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162E572" w14:textId="77777777" w:rsidR="00616CC9" w:rsidRPr="00B2675B" w:rsidRDefault="00616CC9" w:rsidP="00616CC9">
                              <w:r w:rsidRPr="00B2675B"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352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4D2750B3" wp14:editId="070A7BAC">
                      <wp:simplePos x="0" y="0"/>
                      <wp:positionH relativeFrom="column">
                        <wp:posOffset>4482186</wp:posOffset>
                      </wp:positionH>
                      <wp:positionV relativeFrom="paragraph">
                        <wp:posOffset>208966</wp:posOffset>
                      </wp:positionV>
                      <wp:extent cx="547370" cy="694690"/>
                      <wp:effectExtent l="0" t="0" r="0" b="3810"/>
                      <wp:wrapNone/>
                      <wp:docPr id="182781816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2822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9919520" name="Textfeld 12"/>
                              <wps:cNvSpPr txBox="1"/>
                              <wps:spPr>
                                <a:xfrm>
                                  <a:off x="11639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B93C9F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750B3" id="_x0000_s1353" style="position:absolute;margin-left:352.95pt;margin-top:16.45pt;width:43.1pt;height:54.7pt;z-index:25348198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">
                      <v:shape id="Grafik 10" o:spid="_x0000_s135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">
                        <v:imagedata r:id="rId128" o:title="" chromakey="white"/>
                      </v:shape>
                      <v:shape id="Textfeld 12" o:spid="_x0000_s1355" type="#_x0000_t202" style="position:absolute;left:1163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B93C9F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>
              <w:rPr>
                <w:noProof/>
              </w:rPr>
              <w:t>Schreibe auch die anderen Prozente als Brüche mit Nenner 10 auf:</w:t>
            </w:r>
            <w:r>
              <w:rPr>
                <w:noProof/>
              </w:rPr>
              <w:t xml:space="preserve"> </w:t>
            </w:r>
            <w:r w:rsidR="00054AD6">
              <w:rPr>
                <w:noProof/>
              </w:rPr>
              <w:t>10 % =</w:t>
            </w:r>
            <w:r>
              <w:rPr>
                <w:noProof/>
              </w:rPr>
              <w:t xml:space="preserve">        </w:t>
            </w:r>
            <w:r w:rsidR="00054AD6">
              <w:rPr>
                <w:noProof/>
              </w:rPr>
              <w:t>, ...</w:t>
            </w:r>
          </w:p>
        </w:tc>
      </w:tr>
      <w:tr w:rsidR="00F657F8" w:rsidRPr="0032338C" w14:paraId="103F2A32" w14:textId="77777777" w:rsidTr="00B2675B">
        <w:trPr>
          <w:trHeight w:val="280"/>
        </w:trPr>
        <w:tc>
          <w:tcPr>
            <w:tcW w:w="780" w:type="dxa"/>
          </w:tcPr>
          <w:p w14:paraId="7D5BCF15" w14:textId="77777777" w:rsidR="00F657F8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46245C34" w14:textId="77777777" w:rsidR="00F657F8" w:rsidRPr="00794E35" w:rsidRDefault="00F657F8" w:rsidP="00722462">
            <w:pPr>
              <w:pStyle w:val="Nummerierung"/>
            </w:pPr>
          </w:p>
        </w:tc>
        <w:tc>
          <w:tcPr>
            <w:tcW w:w="8046" w:type="dxa"/>
          </w:tcPr>
          <w:p w14:paraId="7BF20F3A" w14:textId="5D7D0E6A" w:rsidR="00F657F8" w:rsidRDefault="00F657F8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19DB74D7" wp14:editId="0C4E4C28">
                      <wp:simplePos x="0" y="0"/>
                      <wp:positionH relativeFrom="column">
                        <wp:posOffset>3424766</wp:posOffset>
                      </wp:positionH>
                      <wp:positionV relativeFrom="paragraph">
                        <wp:posOffset>289046</wp:posOffset>
                      </wp:positionV>
                      <wp:extent cx="892235" cy="342900"/>
                      <wp:effectExtent l="0" t="57150" r="327025" b="19050"/>
                      <wp:wrapNone/>
                      <wp:docPr id="91527375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2235" cy="342900"/>
                              </a:xfrm>
                              <a:prstGeom prst="wedgeRoundRectCallout">
                                <a:avLst>
                                  <a:gd name="adj1" fmla="val -78197"/>
                                  <a:gd name="adj2" fmla="val -5555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AC5066" w14:textId="5EC2074E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   sind 4 %</w:t>
                                  </w:r>
                                  <w:r w:rsidR="002D2BDC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B74D7" id="_x0000_s1356" type="#_x0000_t62" style="position:absolute;margin-left:269.65pt;margin-top:22.75pt;width:70.25pt;height:27pt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" adj="-6091,-1199" strokecolor="#a5a5a5 [2092]" strokeweight="1pt">
                      <v:textbox inset="2mm,2mm,2mm,2mm">
                        <w:txbxContent>
                          <w:p w14:paraId="1BAC5066" w14:textId="5EC2074E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   sind 4 %</w:t>
                            </w:r>
                            <w:r w:rsidR="002D2BDC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57F8" w:rsidRPr="0032338C" w14:paraId="775AB512" w14:textId="77777777" w:rsidTr="00B2675B">
        <w:trPr>
          <w:trHeight w:val="280"/>
        </w:trPr>
        <w:tc>
          <w:tcPr>
            <w:tcW w:w="780" w:type="dxa"/>
          </w:tcPr>
          <w:p w14:paraId="0538B990" w14:textId="77777777" w:rsidR="00F657F8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6C338806" w14:textId="1523A83E" w:rsidR="00F657F8" w:rsidRPr="00794E35" w:rsidRDefault="00384A21" w:rsidP="00722462">
            <w:pPr>
              <w:pStyle w:val="Nummerierung"/>
            </w:pPr>
            <w:r>
              <w:rPr>
                <w:noProof/>
              </w:rPr>
              <w:drawing>
                <wp:anchor distT="0" distB="0" distL="114300" distR="114300" simplePos="0" relativeHeight="253487104" behindDoc="0" locked="0" layoutInCell="1" allowOverlap="1" wp14:anchorId="485C6A29" wp14:editId="6B5B5A7C">
                  <wp:simplePos x="0" y="0"/>
                  <wp:positionH relativeFrom="column">
                    <wp:posOffset>244610</wp:posOffset>
                  </wp:positionH>
                  <wp:positionV relativeFrom="paragraph">
                    <wp:posOffset>483235</wp:posOffset>
                  </wp:positionV>
                  <wp:extent cx="5034280" cy="255905"/>
                  <wp:effectExtent l="0" t="0" r="0" b="0"/>
                  <wp:wrapNone/>
                  <wp:docPr id="253567434" name="Grafik 253567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34280" cy="25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0911989F" wp14:editId="4F469206">
                      <wp:simplePos x="0" y="0"/>
                      <wp:positionH relativeFrom="column">
                        <wp:posOffset>60697</wp:posOffset>
                      </wp:positionH>
                      <wp:positionV relativeFrom="paragraph">
                        <wp:posOffset>716915</wp:posOffset>
                      </wp:positionV>
                      <wp:extent cx="433070" cy="417195"/>
                      <wp:effectExtent l="0" t="0" r="0" b="0"/>
                      <wp:wrapNone/>
                      <wp:docPr id="6692447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417195"/>
                                <a:chOff x="-52910" y="-53150"/>
                                <a:chExt cx="435643" cy="459512"/>
                              </a:xfrm>
                            </wpg:grpSpPr>
                            <wps:wsp>
                              <wps:cNvPr id="1474098881" name="Textfeld 3"/>
                              <wps:cNvSpPr txBox="1"/>
                              <wps:spPr>
                                <a:xfrm>
                                  <a:off x="19269" y="-5315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2D01C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940233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AB31FF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845227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11989F" id="_x0000_s1357" style="position:absolute;margin-left:4.8pt;margin-top:56.45pt;width:34.1pt;height:32.85pt;z-index:253474816;mso-position-horizontal-relative:text;mso-position-vertical-relative:text;mso-height-relative:margin" coordorigin="-52910,-53150" coordsize="435643,4595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">
                      <v:shape id="Textfeld 3" o:spid="_x0000_s1358" type="#_x0000_t202" style="position:absolute;left:19269;top:-5315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" filled="f" stroked="f" strokeweight=".5pt">
                        <v:textbox>
                          <w:txbxContent>
                            <w:p w14:paraId="4D2D01C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59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" filled="f" stroked="f" strokeweight=".5pt">
                        <v:textbox>
                          <w:txbxContent>
                            <w:p w14:paraId="52AB31FF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60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657F8">
              <w:t>c)</w:t>
            </w:r>
          </w:p>
        </w:tc>
        <w:tc>
          <w:tcPr>
            <w:tcW w:w="8046" w:type="dxa"/>
          </w:tcPr>
          <w:p w14:paraId="4EEFA8ED" w14:textId="4B26193B" w:rsidR="00F657F8" w:rsidRDefault="00F657F8" w:rsidP="00F657F8">
            <w:pPr>
              <w:rPr>
                <w:noProof/>
              </w:rPr>
            </w:pPr>
            <w:r w:rsidRPr="00017B65">
              <w:rPr>
                <w:rFonts w:eastAsia="Calibri"/>
                <w:noProof/>
                <w:kern w:val="2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2832699F" wp14:editId="32CC53A1">
                      <wp:simplePos x="0" y="0"/>
                      <wp:positionH relativeFrom="column">
                        <wp:posOffset>3491182</wp:posOffset>
                      </wp:positionH>
                      <wp:positionV relativeFrom="paragraph">
                        <wp:posOffset>21375</wp:posOffset>
                      </wp:positionV>
                      <wp:extent cx="378459" cy="411436"/>
                      <wp:effectExtent l="0" t="0" r="0" b="0"/>
                      <wp:wrapNone/>
                      <wp:docPr id="114807888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59" cy="411436"/>
                                <a:chOff x="-66482" y="-26953"/>
                                <a:chExt cx="380370" cy="415936"/>
                              </a:xfrm>
                            </wpg:grpSpPr>
                            <wps:wsp>
                              <wps:cNvPr id="472106514" name="Textfeld 3"/>
                              <wps:cNvSpPr txBox="1"/>
                              <wps:spPr>
                                <a:xfrm>
                                  <a:off x="-64370" y="-2695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79D6C" w14:textId="77777777" w:rsidR="00054AD6" w:rsidRPr="00384A21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055290" name="Textfeld 3"/>
                              <wps:cNvSpPr txBox="1"/>
                              <wps:spPr>
                                <a:xfrm>
                                  <a:off x="-66482" y="113087"/>
                                  <a:ext cx="3803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3EDCE1" w14:textId="77777777" w:rsidR="00054AD6" w:rsidRPr="00384A21" w:rsidRDefault="00054AD6" w:rsidP="00054A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6618174" name="Gerade Verbindung 1"/>
                              <wps:cNvCnPr/>
                              <wps:spPr>
                                <a:xfrm>
                                  <a:off x="33163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2699F" id="_x0000_s1361" style="position:absolute;margin-left:274.9pt;margin-top:1.7pt;width:29.8pt;height:32.4pt;z-index:253463552;mso-position-horizontal-relative:text;mso-position-vertical-relative:text;mso-width-relative:margin;mso-height-relative:margin" coordorigin="-66482,-26953" coordsize="380370,415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">
                      <v:shape id="Textfeld 3" o:spid="_x0000_s1362" type="#_x0000_t202" style="position:absolute;left:-64370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" filled="f" stroked="f" strokeweight=".5pt">
                        <v:textbox>
                          <w:txbxContent>
                            <w:p w14:paraId="01579D6C" w14:textId="77777777" w:rsidR="00054AD6" w:rsidRPr="00384A21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363" type="#_x0000_t202" style="position:absolute;left:-66482;top:113087;width:3803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" filled="f" stroked="f" strokeweight=".5pt">
                        <v:textbox>
                          <w:txbxContent>
                            <w:p w14:paraId="193EDCE1" w14:textId="77777777" w:rsidR="00054AD6" w:rsidRPr="00384A21" w:rsidRDefault="00054AD6" w:rsidP="00054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4" style="position:absolute;visibility:visible;mso-wrap-style:square" from="33163,195952" to="141708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>Hat Tara Recht?</w:t>
            </w:r>
          </w:p>
          <w:p w14:paraId="5B305C58" w14:textId="04C8B432" w:rsidR="00F657F8" w:rsidRDefault="00F657F8" w:rsidP="00F657F8">
            <w:pPr>
              <w:rPr>
                <w:noProof/>
              </w:rPr>
            </w:pPr>
            <w:r>
              <w:rPr>
                <w:noProof/>
              </w:rPr>
              <w:t>Überprüfe am Zehntel und am Hundertstel-Streifen.</w:t>
            </w:r>
          </w:p>
          <w:p w14:paraId="0C6A9F56" w14:textId="3857A362" w:rsidR="00F657F8" w:rsidRDefault="00F657F8" w:rsidP="00722462">
            <w:pPr>
              <w:spacing w:line="276" w:lineRule="auto"/>
              <w:rPr>
                <w:noProof/>
              </w:rPr>
            </w:pPr>
          </w:p>
          <w:p w14:paraId="5A05202B" w14:textId="0B1EDA5B" w:rsidR="00F657F8" w:rsidRDefault="006D1880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37BEFE25" wp14:editId="615CDACD">
                      <wp:simplePos x="0" y="0"/>
                      <wp:positionH relativeFrom="column">
                        <wp:posOffset>4711382</wp:posOffset>
                      </wp:positionH>
                      <wp:positionV relativeFrom="paragraph">
                        <wp:posOffset>142240</wp:posOffset>
                      </wp:positionV>
                      <wp:extent cx="456565" cy="441325"/>
                      <wp:effectExtent l="0" t="0" r="0" b="0"/>
                      <wp:wrapNone/>
                      <wp:docPr id="156243376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565" cy="441325"/>
                                <a:chOff x="-77609" y="-79897"/>
                                <a:chExt cx="460342" cy="486259"/>
                              </a:xfrm>
                            </wpg:grpSpPr>
                            <wps:wsp>
                              <wps:cNvPr id="627672982" name="Textfeld 3"/>
                              <wps:cNvSpPr txBox="1"/>
                              <wps:spPr>
                                <a:xfrm>
                                  <a:off x="-77609" y="-79897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A9EEA3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75078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34A560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8981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FE25" id="_x0000_s1365" style="position:absolute;margin-left:370.95pt;margin-top:11.2pt;width:35.95pt;height:34.75pt;z-index:253475840;mso-position-horizontal-relative:text;mso-position-vertical-relative:text;mso-height-relative:margin" coordorigin="-77609,-79897" coordsize="460342,486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">
                      <v:shape id="Textfeld 3" o:spid="_x0000_s1366" type="#_x0000_t202" style="position:absolute;left:-77609;top:-79897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" filled="f" stroked="f" strokeweight=".5pt">
                        <v:textbox>
                          <w:txbxContent>
                            <w:p w14:paraId="0CA9EEA3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67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" filled="f" stroked="f" strokeweight=".5pt">
                        <v:textbox>
                          <w:txbxContent>
                            <w:p w14:paraId="6E34A560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68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48723F0" w14:textId="43A9F6B3" w:rsidR="00F657F8" w:rsidRDefault="00F657F8" w:rsidP="00722462">
            <w:pPr>
              <w:spacing w:line="276" w:lineRule="auto"/>
              <w:rPr>
                <w:noProof/>
              </w:rPr>
            </w:pPr>
          </w:p>
          <w:p w14:paraId="0FF64FA9" w14:textId="13F45718" w:rsidR="00F657F8" w:rsidRDefault="00F657F8" w:rsidP="00722462">
            <w:pPr>
              <w:spacing w:line="276" w:lineRule="auto"/>
              <w:rPr>
                <w:noProof/>
              </w:rPr>
            </w:pPr>
          </w:p>
        </w:tc>
      </w:tr>
    </w:tbl>
    <w:p w14:paraId="07F5E0E3" w14:textId="54FFC4C2" w:rsidR="00054AD6" w:rsidRDefault="00054AD6" w:rsidP="00054AD6"/>
    <w:p w14:paraId="6188BC06" w14:textId="59CEB28A" w:rsidR="00054AD6" w:rsidRDefault="00054AD6"/>
    <w:tbl>
      <w:tblPr>
        <w:tblW w:w="9110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7929"/>
        <w:gridCol w:w="47"/>
      </w:tblGrid>
      <w:tr w:rsidR="007E2A15" w:rsidRPr="0032338C" w14:paraId="5E27617A" w14:textId="77777777" w:rsidTr="00B2675B">
        <w:tc>
          <w:tcPr>
            <w:tcW w:w="709" w:type="dxa"/>
          </w:tcPr>
          <w:p w14:paraId="56D643FC" w14:textId="3EC33302" w:rsidR="007E2A15" w:rsidRPr="008271BA" w:rsidRDefault="007E2A15" w:rsidP="00D4349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401" w:type="dxa"/>
            <w:gridSpan w:val="3"/>
          </w:tcPr>
          <w:p w14:paraId="74FB0CCF" w14:textId="77C67D10" w:rsidR="007E2A15" w:rsidRPr="008C00B0" w:rsidRDefault="007E2A15" w:rsidP="00D4349A">
            <w:pPr>
              <w:pStyle w:val="berschrift3"/>
            </w:pPr>
            <w:r>
              <w:t>Anteile mit Streifen bestimmen</w:t>
            </w:r>
          </w:p>
        </w:tc>
      </w:tr>
      <w:tr w:rsidR="007E2A15" w:rsidRPr="0032338C" w14:paraId="74AD6559" w14:textId="77777777" w:rsidTr="00B2675B">
        <w:trPr>
          <w:gridAfter w:val="1"/>
          <w:wAfter w:w="47" w:type="dxa"/>
          <w:trHeight w:val="887"/>
        </w:trPr>
        <w:tc>
          <w:tcPr>
            <w:tcW w:w="709" w:type="dxa"/>
          </w:tcPr>
          <w:p w14:paraId="49293C32" w14:textId="77777777" w:rsidR="00054AD6" w:rsidRDefault="00054AD6" w:rsidP="00D4349A">
            <w:pPr>
              <w:rPr>
                <w:b/>
                <w:color w:val="008000"/>
              </w:rPr>
            </w:pPr>
          </w:p>
          <w:p w14:paraId="27D35DF6" w14:textId="4FE617BB" w:rsidR="007E2A15" w:rsidRPr="008271BA" w:rsidRDefault="00054AD6" w:rsidP="00D4349A">
            <w:pPr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536F32" wp14:editId="7528F2C8">
                      <wp:extent cx="275475" cy="197485"/>
                      <wp:effectExtent l="0" t="0" r="4445" b="5715"/>
                      <wp:docPr id="1413515697" name="Gruppieren 42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3119237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063051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96DAC541-7B7A-43D3-8B79-37D633B846F1}">
                                      <asvg:svgBlip xmlns:asvg="http://schemas.microsoft.com/office/drawing/2016/SVG/main" r:embe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C1976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Nc7&#10;Ylj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">
                        <v:imagedata r:id="rId74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C87BA2" w14:textId="77777777" w:rsidR="007E2A15" w:rsidRPr="00794E35" w:rsidRDefault="007E2A15" w:rsidP="00D4349A">
            <w:pPr>
              <w:pStyle w:val="Nummerierung"/>
            </w:pPr>
            <w:r w:rsidRPr="00794E35">
              <w:t>a)</w:t>
            </w:r>
          </w:p>
        </w:tc>
        <w:tc>
          <w:tcPr>
            <w:tcW w:w="7929" w:type="dxa"/>
          </w:tcPr>
          <w:p w14:paraId="103BEAD1" w14:textId="2CC392C9" w:rsidR="007E2A15" w:rsidRDefault="008822D4" w:rsidP="00D4349A">
            <w:r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55712" behindDoc="0" locked="0" layoutInCell="1" allowOverlap="1" wp14:anchorId="44AFB114" wp14:editId="1D169979">
                  <wp:simplePos x="0" y="0"/>
                  <wp:positionH relativeFrom="column">
                    <wp:posOffset>4327525</wp:posOffset>
                  </wp:positionH>
                  <wp:positionV relativeFrom="paragraph">
                    <wp:posOffset>-112395</wp:posOffset>
                  </wp:positionV>
                  <wp:extent cx="647700" cy="647700"/>
                  <wp:effectExtent l="0" t="0" r="0" b="0"/>
                  <wp:wrapNone/>
                  <wp:docPr id="1600291670" name="Grafik 7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91670" name="Grafik 74">
                            <a:hlinkClick r:id="rId66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4E111FC2" wp14:editId="1B2D8EEB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560070</wp:posOffset>
                      </wp:positionV>
                      <wp:extent cx="1013460" cy="385445"/>
                      <wp:effectExtent l="0" t="0" r="0" b="0"/>
                      <wp:wrapNone/>
                      <wp:docPr id="1325733071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3D86D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11FC2" id="_x0000_s1369" type="#_x0000_t202" style="position:absolute;margin-left:334.8pt;margin-top:44.1pt;width:79.8pt;height:30.3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" filled="f" stroked="f" strokeweight=".5pt">
                      <v:textbox>
                        <w:txbxContent>
                          <w:p w14:paraId="6993D86D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6647F042" wp14:editId="086B65D0">
                      <wp:simplePos x="0" y="0"/>
                      <wp:positionH relativeFrom="column">
                        <wp:posOffset>3621725</wp:posOffset>
                      </wp:positionH>
                      <wp:positionV relativeFrom="paragraph">
                        <wp:posOffset>-63581</wp:posOffset>
                      </wp:positionV>
                      <wp:extent cx="789305" cy="460375"/>
                      <wp:effectExtent l="0" t="0" r="0" b="0"/>
                      <wp:wrapNone/>
                      <wp:docPr id="1281070515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F3E48E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F042" id="_x0000_s1370" type="#_x0000_t202" style="position:absolute;margin-left:285.2pt;margin-top:-5pt;width:62.15pt;height:36.2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" filled="f" stroked="f">
                      <v:textbox>
                        <w:txbxContent>
                          <w:p w14:paraId="2AF3E48E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A15" w:rsidRPr="008C00B0">
              <w:t xml:space="preserve">Welchen Anteil hat der Computer </w:t>
            </w:r>
            <w:r w:rsidR="007E2A15">
              <w:t>von der Datei kopiert</w:t>
            </w:r>
            <w:r w:rsidR="007E2A15" w:rsidRPr="008C00B0">
              <w:t xml:space="preserve">? </w:t>
            </w:r>
          </w:p>
          <w:p w14:paraId="51C6B5AB" w14:textId="2F79F65A" w:rsidR="00054AD6" w:rsidRPr="00A8030E" w:rsidRDefault="00054AD6" w:rsidP="00054AD6">
            <w:r>
              <w:t>Gib den Anteil in Hunder</w:t>
            </w:r>
            <w:r w:rsidR="00F657F8">
              <w:t>t</w:t>
            </w:r>
            <w:r>
              <w:t xml:space="preserve">stel und in Prozent an. </w:t>
            </w:r>
            <w:r>
              <w:br/>
              <w:t>Du kannst ihn dazu auch auf die digitalen Streifen übertragen</w:t>
            </w:r>
            <w:r>
              <w:br/>
              <w:t xml:space="preserve">oder </w:t>
            </w:r>
            <w:r w:rsidR="00F657F8">
              <w:t xml:space="preserve">den </w:t>
            </w:r>
            <w:r>
              <w:t xml:space="preserve">Hundertstelstreifen </w:t>
            </w:r>
            <w:r w:rsidR="002D2BDC">
              <w:t>aus</w:t>
            </w:r>
            <w:r w:rsidR="00616CC9">
              <w:t xml:space="preserve"> </w:t>
            </w:r>
            <w:r w:rsidR="00F657F8">
              <w:t>Papier nutzen</w:t>
            </w:r>
            <w:r>
              <w:t>.</w:t>
            </w:r>
          </w:p>
          <w:p w14:paraId="16C3E824" w14:textId="68C3D3BC" w:rsidR="007E2A15" w:rsidRPr="00A8030E" w:rsidRDefault="007E2A15" w:rsidP="00D4349A"/>
        </w:tc>
      </w:tr>
      <w:tr w:rsidR="007E2A15" w:rsidRPr="0032338C" w14:paraId="4C9E2411" w14:textId="77777777" w:rsidTr="00B2675B">
        <w:trPr>
          <w:gridAfter w:val="1"/>
          <w:wAfter w:w="47" w:type="dxa"/>
          <w:trHeight w:val="6133"/>
        </w:trPr>
        <w:tc>
          <w:tcPr>
            <w:tcW w:w="709" w:type="dxa"/>
          </w:tcPr>
          <w:p w14:paraId="313D8CA0" w14:textId="2308AF1C" w:rsidR="007E2A15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25" w:type="dxa"/>
          </w:tcPr>
          <w:p w14:paraId="2148A04E" w14:textId="5F20460D" w:rsidR="007E2A15" w:rsidRDefault="007E37DC" w:rsidP="00D4349A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15808" behindDoc="0" locked="0" layoutInCell="1" allowOverlap="1" wp14:anchorId="0F4A0E4B" wp14:editId="5952DE0B">
                      <wp:simplePos x="0" y="0"/>
                      <wp:positionH relativeFrom="column">
                        <wp:posOffset>72079</wp:posOffset>
                      </wp:positionH>
                      <wp:positionV relativeFrom="paragraph">
                        <wp:posOffset>48260</wp:posOffset>
                      </wp:positionV>
                      <wp:extent cx="4418330" cy="3709035"/>
                      <wp:effectExtent l="0" t="0" r="1270" b="0"/>
                      <wp:wrapNone/>
                      <wp:docPr id="946849733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8330" cy="3709035"/>
                                <a:chOff x="0" y="0"/>
                                <a:chExt cx="4418330" cy="3709574"/>
                              </a:xfrm>
                            </wpg:grpSpPr>
                            <wpg:grpSp>
                              <wpg:cNvPr id="193736601" name="Gruppieren 423"/>
                              <wpg:cNvGrpSpPr/>
                              <wpg:grpSpPr>
                                <a:xfrm>
                                  <a:off x="0" y="0"/>
                                  <a:ext cx="4418330" cy="3709574"/>
                                  <a:chOff x="0" y="0"/>
                                  <a:chExt cx="4418330" cy="370957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0088251" name="Grafik 119852070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4" t="28520" r="1244" b="992"/>
                                  <a:stretch/>
                                </pic:blipFill>
                                <pic:spPr bwMode="auto">
                                  <a:xfrm>
                                    <a:off x="138147" y="0"/>
                                    <a:ext cx="4144645" cy="33686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915127775" name="Gruppieren 4"/>
                                <wpg:cNvGrpSpPr/>
                                <wpg:grpSpPr>
                                  <a:xfrm>
                                    <a:off x="0" y="473646"/>
                                    <a:ext cx="4418330" cy="3195320"/>
                                    <a:chOff x="0" y="0"/>
                                    <a:chExt cx="4418421" cy="3195458"/>
                                  </a:xfrm>
                                </wpg:grpSpPr>
                                <wps:wsp>
                                  <wps:cNvPr id="292041556" name="Textfeld 3"/>
                                  <wps:cNvSpPr txBox="1"/>
                                  <wps:spPr>
                                    <a:xfrm>
                                      <a:off x="0" y="0"/>
                                      <a:ext cx="4305300" cy="4605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EB25F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7964094" name="Textfeld 3"/>
                                  <wps:cNvSpPr txBox="1"/>
                                  <wps:spPr>
                                    <a:xfrm>
                                      <a:off x="113121" y="970961"/>
                                      <a:ext cx="4305300" cy="469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F0589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7352307" name="Textfeld 3"/>
                                  <wps:cNvSpPr txBox="1"/>
                                  <wps:spPr>
                                    <a:xfrm>
                                      <a:off x="94268" y="1932495"/>
                                      <a:ext cx="4305300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F4CA30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1701661" name="Textfeld 3"/>
                                  <wps:cNvSpPr txBox="1"/>
                                  <wps:spPr>
                                    <a:xfrm>
                                      <a:off x="113121" y="2912883"/>
                                      <a:ext cx="4305300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A37063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89025988" name="Grafik 9718495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44725" y="559166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0179481" name="Grafik 180329088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217088" y="1499879"/>
                                    <a:ext cx="394652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3896942" name="Grafik 2466315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57882" y="2414279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6374535" name="Grafik 28329917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6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57882" y="3453669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448028876" name="Textfeld 3"/>
                                <wps:cNvSpPr txBox="1"/>
                                <wps:spPr>
                                  <a:xfrm>
                                    <a:off x="138147" y="2723465"/>
                                    <a:ext cx="4167064" cy="1578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30356E" w14:textId="77777777" w:rsidR="00F657F8" w:rsidRDefault="00F657F8" w:rsidP="00F657F8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66525268" name="Textfeld 419"/>
                              <wps:cNvSpPr txBox="1"/>
                              <wps:spPr>
                                <a:xfrm>
                                  <a:off x="188259" y="279699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43F399" w14:textId="499A9F1D" w:rsidR="006D1880" w:rsidRPr="006D1880" w:rsidRDefault="006D1880" w:rsidP="006D188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8,0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258211" name="Textfeld 419"/>
                              <wps:cNvSpPr txBox="1"/>
                              <wps:spPr>
                                <a:xfrm>
                                  <a:off x="3555402" y="311972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DBEEC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179957" name="Textfeld 419"/>
                              <wps:cNvSpPr txBox="1"/>
                              <wps:spPr>
                                <a:xfrm>
                                  <a:off x="3555402" y="3216537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09A72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6806688" name="Textfeld 419"/>
                              <wps:cNvSpPr txBox="1"/>
                              <wps:spPr>
                                <a:xfrm>
                                  <a:off x="3550023" y="2237591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BC67D2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836971" name="Textfeld 419"/>
                              <wps:cNvSpPr txBox="1"/>
                              <wps:spPr>
                                <a:xfrm>
                                  <a:off x="3555402" y="1274781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B401EA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275815" name="Textfeld 419"/>
                              <wps:cNvSpPr txBox="1"/>
                              <wps:spPr>
                                <a:xfrm>
                                  <a:off x="188259" y="1247887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17F612" w14:textId="0BBEE34C" w:rsidR="006D1880" w:rsidRPr="006D1880" w:rsidRDefault="006D1880" w:rsidP="006D188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5,0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8168097" name="Textfeld 419"/>
                              <wps:cNvSpPr txBox="1"/>
                              <wps:spPr>
                                <a:xfrm>
                                  <a:off x="188259" y="3173506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3C8A7A" w14:textId="5B86727B" w:rsidR="00556609" w:rsidRPr="006D1880" w:rsidRDefault="00556609" w:rsidP="00556609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7,5</w:t>
                                    </w: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859738" name="Textfeld 419"/>
                              <wps:cNvSpPr txBox="1"/>
                              <wps:spPr>
                                <a:xfrm>
                                  <a:off x="188259" y="2199939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D64DCC" w14:textId="631189A4" w:rsidR="00556609" w:rsidRPr="006D1880" w:rsidRDefault="00556609" w:rsidP="00556609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6,0</w:t>
                                    </w: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4A0E4B" id="Gruppieren 426" o:spid="_x0000_s1371" style="position:absolute;margin-left:5.7pt;margin-top:3.8pt;width:347.9pt;height:292.05pt;z-index:253815808;mso-position-horizontal-relative:text;mso-position-vertical-relative:text" coordsize="44183,3709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">
                      <v:group id="_x0000_s1372" style="position:absolute;width:44183;height:37095" coordsize="44183,37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">
                        <v:shape id="Grafik 1198520708" o:spid="_x0000_s1373" type="#_x0000_t75" style="position:absolute;left:1381;width:41446;height:33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">
                          <v:imagedata r:id="rId130" o:title="" croptop="18691f" cropbottom="650f" cropleft="1156f" cropright="815f"/>
                        </v:shape>
                        <v:group id="Gruppieren 4" o:spid="_x0000_s1374" style="position:absolute;top:4736;width:44183;height:31953" coordsize="44184,31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">
                          <v:shape id="Textfeld 3" o:spid="_x0000_s1375" type="#_x0000_t202" style="position:absolute;width:43053;height:46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" fillcolor="white [3212]" stroked="f" strokeweight=".5pt">
                            <v:textbox>
                              <w:txbxContent>
                                <w:p w14:paraId="517EB25F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76" type="#_x0000_t202" style="position:absolute;left:1131;top:9709;width:43053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" fillcolor="white [3212]" stroked="f" strokeweight=".5pt">
                            <v:textbox>
                              <w:txbxContent>
                                <w:p w14:paraId="6CCF0589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77" type="#_x0000_t202" style="position:absolute;left:942;top:19324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" fillcolor="white [3212]" stroked="f" strokeweight=".5pt">
                            <v:textbox>
                              <w:txbxContent>
                                <w:p w14:paraId="30F4CA30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78" type="#_x0000_t202" style="position:absolute;left:1131;top:29128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" fillcolor="white [3212]" stroked="f" strokeweight=".5pt">
                            <v:textbox>
                              <w:txbxContent>
                                <w:p w14:paraId="62A37063" w14:textId="77777777" w:rsidR="001A40E0" w:rsidRDefault="001A40E0" w:rsidP="001A40E0"/>
                              </w:txbxContent>
                            </v:textbox>
                          </v:shape>
                        </v:group>
                        <v:shape id="Grafik 971849552" o:spid="_x0000_s1379" type="#_x0000_t75" style="position:absolute;left:1447;top:5591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">
                          <v:imagedata r:id="rId131" o:title="" croptop="33273f" cropbottom="8092f" blacklevel="13763f" recolortarget="#333 [1446]"/>
                        </v:shape>
                        <v:shape id="Grafik 1803290882" o:spid="_x0000_s1380" type="#_x0000_t75" style="position:absolute;left:2170;top:14998;width:3946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">
                          <v:imagedata r:id="rId131" o:title="" croptop="33273f" cropbottom="8092f" blacklevel="13763f" recolortarget="#333 [1446]"/>
                        </v:shape>
                        <v:shape id="Grafik 246631555" o:spid="_x0000_s1381" type="#_x0000_t75" style="position:absolute;left:1578;top:24142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">
                          <v:imagedata r:id="rId131" o:title="" croptop="33273f" cropbottom="8092f" blacklevel="13763f" recolortarget="#333 [1446]"/>
                        </v:shape>
                        <v:shape id="Grafik 283299174" o:spid="_x0000_s1382" type="#_x0000_t75" style="position:absolute;left:1578;top:34536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">
                          <v:imagedata r:id="rId131" o:title="" croptop="33273f" cropbottom="8092f" blacklevel="13763f" recolortarget="#333 [1446]"/>
                        </v:shape>
                        <v:shape id="Textfeld 3" o:spid="_x0000_s1383" type="#_x0000_t202" style="position:absolute;left:1381;top:27234;width:41671;height:1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" fillcolor="white [3212]" stroked="f" strokeweight=".5pt">
                          <v:textbox>
                            <w:txbxContent>
                              <w:p w14:paraId="0530356E" w14:textId="77777777" w:rsidR="00F657F8" w:rsidRDefault="00F657F8" w:rsidP="00F657F8"/>
                            </w:txbxContent>
                          </v:textbox>
                        </v:shape>
                      </v:group>
                      <v:shape id="_x0000_s1384" type="#_x0000_t202" style="position:absolute;left:1882;top:2796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7243F399" w14:textId="499A9F1D" w:rsidR="006D1880" w:rsidRPr="006D1880" w:rsidRDefault="006D1880" w:rsidP="006D188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8,0 GB von 10,0 GB</w:t>
                              </w:r>
                            </w:p>
                          </w:txbxContent>
                        </v:textbox>
                      </v:shape>
                      <v:shape id="_x0000_s1385" type="#_x0000_t202" style="position:absolute;left:35554;top:3119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" fillcolor="#e6e6e6" stroked="f" strokeweight=".5pt">
                        <v:textbox inset="1mm,0,0,0">
                          <w:txbxContent>
                            <w:p w14:paraId="777DBEEC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86" type="#_x0000_t202" style="position:absolute;left:35554;top:32165;width:6381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07A09A72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87" type="#_x0000_t202" style="position:absolute;left:35500;top:22375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40BC67D2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88" type="#_x0000_t202" style="position:absolute;left:35554;top:12747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0EB401EA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89" type="#_x0000_t202" style="position:absolute;left:1882;top:12478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" fillcolor="white [3212]" stroked="f" strokeweight=".5pt">
                        <v:textbox inset="1mm,0,0,0">
                          <w:txbxContent>
                            <w:p w14:paraId="4617F612" w14:textId="0BBEE34C" w:rsidR="006D1880" w:rsidRPr="006D1880" w:rsidRDefault="006D1880" w:rsidP="006D188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5,0 GB von 10,0 GB</w:t>
                              </w:r>
                            </w:p>
                          </w:txbxContent>
                        </v:textbox>
                      </v:shape>
                      <v:shape id="_x0000_s1390" type="#_x0000_t202" style="position:absolute;left:1882;top:31735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83C8A7A" w14:textId="5B86727B" w:rsidR="00556609" w:rsidRPr="006D1880" w:rsidRDefault="00556609" w:rsidP="00556609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7,5</w:t>
                              </w: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GB von 10,0 GB</w:t>
                              </w:r>
                            </w:p>
                          </w:txbxContent>
                        </v:textbox>
                      </v:shape>
                      <v:shape id="_x0000_s1391" type="#_x0000_t202" style="position:absolute;left:1882;top:21999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5ED64DCC" w14:textId="631189A4" w:rsidR="00556609" w:rsidRPr="006D1880" w:rsidRDefault="00556609" w:rsidP="00556609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6,0</w:t>
                              </w: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A3AA36E" w14:textId="77777777" w:rsidR="007E2A15" w:rsidRDefault="007E2A15" w:rsidP="00D4349A">
            <w:pPr>
              <w:pStyle w:val="Nummerierung"/>
            </w:pPr>
          </w:p>
          <w:p w14:paraId="369C9DA9" w14:textId="4E239C6B" w:rsidR="007E2A15" w:rsidRDefault="007E2A15" w:rsidP="00D4349A">
            <w:pPr>
              <w:pStyle w:val="Nummerierung"/>
            </w:pPr>
          </w:p>
          <w:p w14:paraId="3159290C" w14:textId="77777777" w:rsidR="007E2A15" w:rsidRDefault="007E2A15" w:rsidP="00D4349A">
            <w:pPr>
              <w:pStyle w:val="Nummerierung"/>
            </w:pPr>
          </w:p>
          <w:p w14:paraId="4488843B" w14:textId="77777777" w:rsidR="007E2A15" w:rsidRDefault="007E2A15" w:rsidP="00D4349A">
            <w:pPr>
              <w:pStyle w:val="Nummerierung"/>
            </w:pPr>
          </w:p>
          <w:p w14:paraId="4445A13A" w14:textId="77777777" w:rsidR="007E2A15" w:rsidRDefault="007E2A15" w:rsidP="00D4349A">
            <w:pPr>
              <w:pStyle w:val="Nummerierung"/>
            </w:pPr>
          </w:p>
          <w:p w14:paraId="3E470716" w14:textId="77777777" w:rsidR="007E2A15" w:rsidRDefault="007E2A15" w:rsidP="00D4349A">
            <w:pPr>
              <w:pStyle w:val="Nummerierung"/>
            </w:pPr>
          </w:p>
          <w:p w14:paraId="45E7A8BD" w14:textId="77777777" w:rsidR="007E2A15" w:rsidRDefault="007E2A15" w:rsidP="00D4349A">
            <w:pPr>
              <w:pStyle w:val="Nummerierung"/>
            </w:pPr>
          </w:p>
          <w:p w14:paraId="63413B04" w14:textId="77777777" w:rsidR="007E2A15" w:rsidRDefault="007E2A15" w:rsidP="00D4349A">
            <w:pPr>
              <w:pStyle w:val="Nummerierung"/>
            </w:pPr>
          </w:p>
          <w:p w14:paraId="5881F8EB" w14:textId="77777777" w:rsidR="007E2A15" w:rsidRDefault="007E2A15" w:rsidP="00D4349A">
            <w:pPr>
              <w:pStyle w:val="Nummerierung"/>
            </w:pPr>
          </w:p>
          <w:p w14:paraId="0D3741DD" w14:textId="77777777" w:rsidR="007E2A15" w:rsidRDefault="007E2A15" w:rsidP="00D4349A">
            <w:pPr>
              <w:pStyle w:val="Nummerierung"/>
            </w:pPr>
          </w:p>
          <w:p w14:paraId="1BE683BE" w14:textId="77777777" w:rsidR="007E2A15" w:rsidRDefault="007E2A15" w:rsidP="00D4349A">
            <w:pPr>
              <w:pStyle w:val="Nummerierung"/>
            </w:pPr>
          </w:p>
          <w:p w14:paraId="7558DC4C" w14:textId="77777777" w:rsidR="007E2A15" w:rsidRDefault="007E2A15" w:rsidP="00D4349A">
            <w:pPr>
              <w:pStyle w:val="Nummerierung"/>
            </w:pPr>
          </w:p>
          <w:p w14:paraId="6D084C5D" w14:textId="77777777" w:rsidR="007E2A15" w:rsidRDefault="007E2A15" w:rsidP="00D4349A">
            <w:pPr>
              <w:pStyle w:val="Nummerierung"/>
            </w:pPr>
          </w:p>
          <w:p w14:paraId="72667641" w14:textId="77777777" w:rsidR="007E2A15" w:rsidRDefault="007E2A15" w:rsidP="00D4349A">
            <w:pPr>
              <w:pStyle w:val="Nummerierung"/>
            </w:pPr>
          </w:p>
          <w:p w14:paraId="5FD3A029" w14:textId="1C04B891" w:rsidR="007E2A15" w:rsidRDefault="007E2A15" w:rsidP="00D4349A">
            <w:pPr>
              <w:pStyle w:val="Nummerierung"/>
            </w:pPr>
          </w:p>
          <w:p w14:paraId="54B42B2C" w14:textId="77777777" w:rsidR="007E2A15" w:rsidRDefault="007E2A15" w:rsidP="00D4349A">
            <w:pPr>
              <w:pStyle w:val="Nummerierung"/>
            </w:pPr>
          </w:p>
          <w:p w14:paraId="1EE90E81" w14:textId="77777777" w:rsidR="007E2A15" w:rsidRDefault="007E2A15" w:rsidP="00D4349A">
            <w:pPr>
              <w:pStyle w:val="Nummerierung"/>
            </w:pPr>
          </w:p>
          <w:p w14:paraId="6B0253F2" w14:textId="77777777" w:rsidR="007E2A15" w:rsidRDefault="007E2A15" w:rsidP="00D4349A">
            <w:pPr>
              <w:pStyle w:val="Nummerierung"/>
            </w:pPr>
          </w:p>
          <w:p w14:paraId="535B534A" w14:textId="77777777" w:rsidR="007E2A15" w:rsidRPr="00794E35" w:rsidRDefault="007E2A15" w:rsidP="00D4349A">
            <w:pPr>
              <w:pStyle w:val="Nummerierung"/>
            </w:pPr>
          </w:p>
        </w:tc>
        <w:tc>
          <w:tcPr>
            <w:tcW w:w="7929" w:type="dxa"/>
          </w:tcPr>
          <w:p w14:paraId="719718C5" w14:textId="3AFEE191" w:rsidR="007E2A15" w:rsidRDefault="007E2A15" w:rsidP="00D4349A"/>
        </w:tc>
      </w:tr>
      <w:tr w:rsidR="00F657F8" w:rsidRPr="0032338C" w14:paraId="5EADB01D" w14:textId="77777777" w:rsidTr="00B2675B">
        <w:trPr>
          <w:gridAfter w:val="1"/>
          <w:wAfter w:w="47" w:type="dxa"/>
          <w:trHeight w:val="852"/>
        </w:trPr>
        <w:tc>
          <w:tcPr>
            <w:tcW w:w="709" w:type="dxa"/>
          </w:tcPr>
          <w:p w14:paraId="13561B8A" w14:textId="362CD106" w:rsidR="00F657F8" w:rsidRDefault="00FC5746" w:rsidP="00D4349A">
            <w:pPr>
              <w:rPr>
                <w:b/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3501440" behindDoc="0" locked="0" layoutInCell="1" allowOverlap="1" wp14:anchorId="705BB6D6" wp14:editId="761B99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</wp:posOffset>
                  </wp:positionV>
                  <wp:extent cx="313144" cy="272386"/>
                  <wp:effectExtent l="0" t="0" r="4445" b="0"/>
                  <wp:wrapSquare wrapText="bothSides"/>
                  <wp:docPr id="377320404" name="Grafik 37732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96B3DCB" w14:textId="65E9928D" w:rsidR="00F657F8" w:rsidRDefault="00F657F8" w:rsidP="00D4349A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7929" w:type="dxa"/>
          </w:tcPr>
          <w:p w14:paraId="73AA50C5" w14:textId="77777777" w:rsidR="00F657F8" w:rsidRDefault="00F657F8" w:rsidP="00D4349A">
            <w:r>
              <w:t>Stellt euch im digitalen Hundertstelstreifen gegenseitig Aufgaben:</w:t>
            </w:r>
          </w:p>
          <w:p w14:paraId="59EE2354" w14:textId="0092616F" w:rsidR="00F657F8" w:rsidRDefault="00F657F8" w:rsidP="00F657F8">
            <w:pPr>
              <w:pStyle w:val="Listenabsatz"/>
            </w:pPr>
            <w:r>
              <w:t>Eine Person sagt eine Prozentzahl</w:t>
            </w:r>
            <w:r w:rsidR="002D2BDC">
              <w:t>,</w:t>
            </w:r>
          </w:p>
          <w:p w14:paraId="522E8B95" w14:textId="0276392E" w:rsidR="00F657F8" w:rsidRDefault="002D2BDC" w:rsidP="00F657F8">
            <w:pPr>
              <w:pStyle w:val="Listenabsatz"/>
            </w:pPr>
            <w:r>
              <w:t>d</w:t>
            </w:r>
            <w:r w:rsidR="00F657F8">
              <w:t>ie andere trägt sie im Hundertstelstreifen ein und übersetzt sie in einen Bruch.</w:t>
            </w:r>
          </w:p>
        </w:tc>
      </w:tr>
    </w:tbl>
    <w:p w14:paraId="69DA8C98" w14:textId="77777777" w:rsidR="007E2A15" w:rsidRDefault="007E2A15" w:rsidP="007E2A15"/>
    <w:p w14:paraId="00509D0E" w14:textId="5807072E" w:rsidR="007E2A15" w:rsidRDefault="007E2A15" w:rsidP="007E2A15"/>
    <w:tbl>
      <w:tblPr>
        <w:tblW w:w="924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984"/>
        <w:gridCol w:w="1560"/>
        <w:gridCol w:w="1701"/>
        <w:gridCol w:w="3260"/>
        <w:gridCol w:w="29"/>
      </w:tblGrid>
      <w:tr w:rsidR="007E2A15" w:rsidRPr="0032338C" w14:paraId="011A39DD" w14:textId="77777777" w:rsidTr="00B2675B">
        <w:trPr>
          <w:gridAfter w:val="1"/>
          <w:wAfter w:w="29" w:type="dxa"/>
        </w:trPr>
        <w:tc>
          <w:tcPr>
            <w:tcW w:w="709" w:type="dxa"/>
          </w:tcPr>
          <w:p w14:paraId="2FA5E2E6" w14:textId="77777777" w:rsidR="007E2A15" w:rsidRPr="00794E35" w:rsidRDefault="007E2A15" w:rsidP="00D4349A">
            <w:pPr>
              <w:pStyle w:val="berschrift3"/>
            </w:pPr>
            <w:r w:rsidRPr="00794E35">
              <w:t>1.5</w:t>
            </w:r>
          </w:p>
        </w:tc>
        <w:tc>
          <w:tcPr>
            <w:tcW w:w="8505" w:type="dxa"/>
            <w:gridSpan w:val="4"/>
          </w:tcPr>
          <w:p w14:paraId="09FE6FF8" w14:textId="576971E1" w:rsidR="007E2A15" w:rsidRPr="00794E35" w:rsidRDefault="007E2A15" w:rsidP="00D4349A">
            <w:pPr>
              <w:pStyle w:val="berschrift3"/>
            </w:pPr>
            <w:r w:rsidRPr="00794E35">
              <w:t>Anteile mit Streifen darstellen</w:t>
            </w:r>
          </w:p>
        </w:tc>
      </w:tr>
      <w:tr w:rsidR="007E2A15" w:rsidRPr="0032338C" w14:paraId="5320D1DC" w14:textId="77777777" w:rsidTr="00B2675B">
        <w:tc>
          <w:tcPr>
            <w:tcW w:w="709" w:type="dxa"/>
          </w:tcPr>
          <w:p w14:paraId="662A92AC" w14:textId="274DFCD0" w:rsidR="007E2A15" w:rsidRPr="008271BA" w:rsidRDefault="00B42405" w:rsidP="00D4349A">
            <w:pPr>
              <w:rPr>
                <w:b/>
                <w:color w:val="008000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3029376" behindDoc="0" locked="0" layoutInCell="1" allowOverlap="1" wp14:anchorId="75E88359" wp14:editId="0DCD6E8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376200097" name="Grafik 37620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4" w:type="dxa"/>
            <w:gridSpan w:val="5"/>
          </w:tcPr>
          <w:p w14:paraId="0A49C3F4" w14:textId="699394E7" w:rsidR="007E2A15" w:rsidRDefault="007E2A15" w:rsidP="00D4349A">
            <w:r>
              <w:t xml:space="preserve">Wie sehen die </w:t>
            </w:r>
            <w:r w:rsidR="001A40E0">
              <w:t>Download-B</w:t>
            </w:r>
            <w:r>
              <w:t>alken zu den Prozent- und Anteilsangaben jeweils aus?</w:t>
            </w:r>
          </w:p>
          <w:p w14:paraId="4AEF230F" w14:textId="574FA7A7" w:rsidR="007E2A15" w:rsidRDefault="00556609" w:rsidP="00D434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8608" behindDoc="0" locked="0" layoutInCell="1" allowOverlap="1" wp14:anchorId="716D6832" wp14:editId="67E07477">
                      <wp:simplePos x="0" y="0"/>
                      <wp:positionH relativeFrom="column">
                        <wp:posOffset>2509817</wp:posOffset>
                      </wp:positionH>
                      <wp:positionV relativeFrom="paragraph">
                        <wp:posOffset>289830</wp:posOffset>
                      </wp:positionV>
                      <wp:extent cx="210456" cy="793750"/>
                      <wp:effectExtent l="0" t="0" r="5715" b="6350"/>
                      <wp:wrapNone/>
                      <wp:docPr id="1390302098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456" cy="793750"/>
                                <a:chOff x="0" y="0"/>
                                <a:chExt cx="210456" cy="793750"/>
                              </a:xfrm>
                            </wpg:grpSpPr>
                            <wpg:grpSp>
                              <wpg:cNvPr id="1371095714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50465298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CDC4FD" w14:textId="37B2F6F4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99952937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408D9" w14:textId="461AD71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0423905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93752069" name="Gruppieren 2"/>
                              <wpg:cNvGrpSpPr/>
                              <wpg:grpSpPr>
                                <a:xfrm>
                                  <a:off x="4928" y="270934"/>
                                  <a:ext cx="203315" cy="285750"/>
                                  <a:chOff x="57419" y="6103"/>
                                  <a:chExt cx="204291" cy="286237"/>
                                </a:xfrm>
                              </wpg:grpSpPr>
                              <wps:wsp>
                                <wps:cNvPr id="245690993" name="Textfeld 3"/>
                                <wps:cNvSpPr txBox="1"/>
                                <wps:spPr>
                                  <a:xfrm>
                                    <a:off x="97817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41585C" w14:textId="33D79064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8605295" name="Textfeld 3"/>
                                <wps:cNvSpPr txBox="1"/>
                                <wps:spPr>
                                  <a:xfrm>
                                    <a:off x="6327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F4BC45" w14:textId="653D1E59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52453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2740779" name="Gruppieren 2"/>
                              <wpg:cNvGrpSpPr/>
                              <wpg:grpSpPr>
                                <a:xfrm>
                                  <a:off x="4928" y="508000"/>
                                  <a:ext cx="205528" cy="285750"/>
                                  <a:chOff x="57419" y="6103"/>
                                  <a:chExt cx="206514" cy="286237"/>
                                </a:xfrm>
                              </wpg:grpSpPr>
                              <wps:wsp>
                                <wps:cNvPr id="837213213" name="Textfeld 3"/>
                                <wps:cNvSpPr txBox="1"/>
                                <wps:spPr>
                                  <a:xfrm>
                                    <a:off x="90190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25FF2E" w14:textId="32EDFCFF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99210973" name="Textfeld 3"/>
                                <wps:cNvSpPr txBox="1"/>
                                <wps:spPr>
                                  <a:xfrm>
                                    <a:off x="65500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211E61" w14:textId="408ED88F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70975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6D6832" id="Gruppieren 17" o:spid="_x0000_s1392" style="position:absolute;margin-left:197.6pt;margin-top:22.8pt;width:16.55pt;height:62.5pt;z-index:252868608;mso-position-horizontal-relative:text;mso-position-vertical-relative:text;mso-width-relative:margin" coordsize="210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">
                      <v:group id="_x0000_s1393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">
                        <v:shape id="Textfeld 3" o:spid="_x0000_s1394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5CDC4FD" w14:textId="37B2F6F4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395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A408D9" w14:textId="461AD71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line id="Gerade Verbindung 1" o:spid="_x0000_s1396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97" style="position:absolute;left:49;top:2709;width:2033;height:2857" coordorigin="57419,6103" coordsize="204291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">
                        <v:shape id="Textfeld 3" o:spid="_x0000_s1398" type="#_x0000_t202" style="position:absolute;left:97817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941585C" w14:textId="33D79064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399" type="#_x0000_t202" style="position:absolute;left:6327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FF4BC45" w14:textId="653D1E59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0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1" style="position:absolute;left:49;top:5080;width:2055;height:2857" coordorigin="57419,6103" coordsize="206514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">
                        <v:shape id="Textfeld 3" o:spid="_x0000_s1402" type="#_x0000_t202" style="position:absolute;left:90190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B25FF2E" w14:textId="32EDFCFF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65500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0211E61" w14:textId="408ED88F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1136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6560" behindDoc="0" locked="0" layoutInCell="1" allowOverlap="1" wp14:anchorId="6E298C7F" wp14:editId="2D75945B">
                      <wp:simplePos x="0" y="0"/>
                      <wp:positionH relativeFrom="column">
                        <wp:posOffset>1596178</wp:posOffset>
                      </wp:positionH>
                      <wp:positionV relativeFrom="paragraph">
                        <wp:posOffset>287443</wp:posOffset>
                      </wp:positionV>
                      <wp:extent cx="197485" cy="793750"/>
                      <wp:effectExtent l="0" t="0" r="5715" b="6350"/>
                      <wp:wrapNone/>
                      <wp:docPr id="2145942284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85" cy="793750"/>
                                <a:chOff x="0" y="0"/>
                                <a:chExt cx="197485" cy="793750"/>
                              </a:xfrm>
                            </wpg:grpSpPr>
                            <wpg:grpSp>
                              <wpg:cNvPr id="653184048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042082442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D3F16B" w14:textId="2CBF31E1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2045021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E1842A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9538518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42966624" name="Gruppieren 2"/>
                              <wpg:cNvGrpSpPr/>
                              <wpg:grpSpPr>
                                <a:xfrm>
                                  <a:off x="0" y="270934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75522337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97AC4" w14:textId="1A7FEF65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9058599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327B83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3927139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43750669" name="Gruppieren 2"/>
                              <wpg:cNvGrpSpPr/>
                              <wpg:grpSpPr>
                                <a:xfrm>
                                  <a:off x="0" y="50800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925017674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66AD78" w14:textId="658D3671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7479656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299955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417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98C7F" id="_x0000_s1405" style="position:absolute;margin-left:125.7pt;margin-top:22.65pt;width:15.55pt;height:62.5pt;z-index:252866560;mso-position-horizontal-relative:text;mso-position-vertical-relative:text" coordsize="197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">
                      <v:group id="_x0000_s1406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">
                        <v:shape id="Textfeld 3" o:spid="_x0000_s1407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D3F16B" w14:textId="2CBF31E1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  <v:shape id="Textfeld 3" o:spid="_x0000_s1408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E1842A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09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10" style="position:absolute;top:2709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">
                        <v:shape id="Textfeld 3" o:spid="_x0000_s1411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A397AC4" w14:textId="1A7FEF65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70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327B83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14" style="position:absolute;top:5080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">
                        <v:shape id="Textfeld 3" o:spid="_x0000_s1415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66AD78" w14:textId="658D3671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75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E299955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E2A15">
              <w:t xml:space="preserve">Übertrage sie in </w:t>
            </w:r>
            <w:r w:rsidR="00D4349A">
              <w:t>Zehntel</w:t>
            </w:r>
            <w:r w:rsidR="007E2A15">
              <w:t>- und</w:t>
            </w:r>
            <w:r w:rsidR="00D4349A">
              <w:t xml:space="preserve"> Hundertstel</w:t>
            </w:r>
            <w:r w:rsidR="007E2A15">
              <w:t>-Streifen. Wie gehst du vor?</w:t>
            </w:r>
            <w:r w:rsidR="00111368">
              <w:br/>
            </w:r>
          </w:p>
        </w:tc>
      </w:tr>
      <w:tr w:rsidR="007E2A15" w:rsidRPr="0032338C" w14:paraId="2F66BECA" w14:textId="77777777" w:rsidTr="00B2675B">
        <w:trPr>
          <w:trHeight w:val="1356"/>
        </w:trPr>
        <w:tc>
          <w:tcPr>
            <w:tcW w:w="709" w:type="dxa"/>
          </w:tcPr>
          <w:p w14:paraId="2D1FD5D7" w14:textId="77777777" w:rsidR="007E2A15" w:rsidRPr="008271B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1984" w:type="dxa"/>
            <w:vAlign w:val="center"/>
          </w:tcPr>
          <w:p w14:paraId="395B68AE" w14:textId="77777777" w:rsidR="007E2A15" w:rsidRDefault="007E2A15" w:rsidP="00D4349A">
            <w:pPr>
              <w:spacing w:line="360" w:lineRule="auto"/>
            </w:pPr>
            <w:r>
              <w:t>(1)</w:t>
            </w:r>
            <w:r>
              <w:tab/>
              <w:t>25 %</w:t>
            </w:r>
          </w:p>
          <w:p w14:paraId="02CBB14F" w14:textId="77777777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  <w:t>30 %</w:t>
            </w:r>
          </w:p>
          <w:p w14:paraId="5B5DCBDC" w14:textId="77777777" w:rsidR="007E2A15" w:rsidRDefault="007E2A15" w:rsidP="00D4349A">
            <w:pPr>
              <w:spacing w:line="360" w:lineRule="auto"/>
            </w:pPr>
            <w:r>
              <w:t>(3)</w:t>
            </w:r>
            <w:r>
              <w:tab/>
              <w:t>50 %</w:t>
            </w:r>
          </w:p>
          <w:p w14:paraId="38629E8D" w14:textId="755A058F" w:rsidR="007E2A15" w:rsidRDefault="007E2A15" w:rsidP="00D4349A">
            <w:pPr>
              <w:spacing w:line="360" w:lineRule="auto"/>
            </w:pPr>
            <w:r>
              <w:t>(4)</w:t>
            </w:r>
            <w:r>
              <w:tab/>
              <w:t>60 %</w:t>
            </w:r>
          </w:p>
          <w:p w14:paraId="3A6959B8" w14:textId="593CDB8C" w:rsidR="007E2A15" w:rsidRDefault="007E2A15" w:rsidP="00D4349A">
            <w:pPr>
              <w:spacing w:line="360" w:lineRule="auto"/>
            </w:pPr>
            <w:r>
              <w:t>(5)</w:t>
            </w:r>
            <w:r>
              <w:tab/>
              <w:t>75 %</w:t>
            </w:r>
          </w:p>
        </w:tc>
        <w:tc>
          <w:tcPr>
            <w:tcW w:w="1560" w:type="dxa"/>
          </w:tcPr>
          <w:p w14:paraId="03360928" w14:textId="64F1DFD1" w:rsidR="007E2A15" w:rsidRDefault="007E2A15" w:rsidP="00D4349A">
            <w:pPr>
              <w:spacing w:line="360" w:lineRule="auto"/>
            </w:pPr>
            <w:r>
              <w:t>(1)</w:t>
            </w:r>
            <w:r w:rsidR="00384A21">
              <w:br/>
            </w:r>
            <w:r>
              <w:t>(2)</w:t>
            </w:r>
            <w:r>
              <w:tab/>
            </w:r>
          </w:p>
          <w:p w14:paraId="4B09ED1E" w14:textId="6300588E" w:rsidR="007E2A15" w:rsidRDefault="007E2A15" w:rsidP="00D4349A">
            <w:pPr>
              <w:spacing w:line="360" w:lineRule="auto"/>
            </w:pPr>
            <w:r>
              <w:t>(3)</w:t>
            </w:r>
            <w:r>
              <w:tab/>
            </w:r>
          </w:p>
        </w:tc>
        <w:tc>
          <w:tcPr>
            <w:tcW w:w="1701" w:type="dxa"/>
          </w:tcPr>
          <w:p w14:paraId="56DA6A78" w14:textId="6E94A375" w:rsidR="007E2A15" w:rsidRDefault="007E2A15" w:rsidP="00D4349A">
            <w:pPr>
              <w:spacing w:line="360" w:lineRule="auto"/>
            </w:pPr>
            <w:r>
              <w:t>(1)</w:t>
            </w:r>
            <w:r>
              <w:tab/>
            </w:r>
          </w:p>
          <w:p w14:paraId="143374E2" w14:textId="5ABCFA92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</w:r>
          </w:p>
          <w:p w14:paraId="1517BC2D" w14:textId="1EE59CEA" w:rsidR="007E2A15" w:rsidRDefault="007E2A15" w:rsidP="00D4349A">
            <w:pPr>
              <w:spacing w:line="360" w:lineRule="auto"/>
            </w:pPr>
            <w:r>
              <w:t>(3)</w:t>
            </w:r>
            <w:r w:rsidR="00111368">
              <w:rPr>
                <w:noProof/>
              </w:rPr>
              <w:t xml:space="preserve"> </w:t>
            </w:r>
            <w:r>
              <w:tab/>
            </w:r>
          </w:p>
        </w:tc>
        <w:tc>
          <w:tcPr>
            <w:tcW w:w="3289" w:type="dxa"/>
            <w:gridSpan w:val="2"/>
          </w:tcPr>
          <w:p w14:paraId="4A9AB50E" w14:textId="555C58B3" w:rsidR="007E2A15" w:rsidRDefault="007E2A15" w:rsidP="00D4349A">
            <w:pPr>
              <w:spacing w:line="360" w:lineRule="auto"/>
            </w:pPr>
            <w:r>
              <w:t>(1)</w:t>
            </w:r>
            <w:r w:rsidR="00B9270A">
              <w:t xml:space="preserve"> </w:t>
            </w:r>
            <w:r>
              <w:t>10 GB von 100 GB</w:t>
            </w:r>
          </w:p>
          <w:p w14:paraId="2C20C875" w14:textId="7575CC9F" w:rsidR="007E2A15" w:rsidRDefault="007E2A15" w:rsidP="00D4349A">
            <w:pPr>
              <w:spacing w:line="360" w:lineRule="auto"/>
            </w:pPr>
            <w:r>
              <w:t>(2)</w:t>
            </w:r>
            <w:r w:rsidR="00B9270A">
              <w:t xml:space="preserve"> </w:t>
            </w:r>
            <w:r>
              <w:t>20 GB von 100 GB</w:t>
            </w:r>
          </w:p>
          <w:p w14:paraId="00B6F957" w14:textId="02A2E27E" w:rsidR="007E2A15" w:rsidRDefault="007E2A15" w:rsidP="00D4349A">
            <w:pPr>
              <w:spacing w:line="360" w:lineRule="auto"/>
            </w:pPr>
            <w:r>
              <w:t>(3)</w:t>
            </w:r>
            <w:r w:rsidR="00B9270A">
              <w:t xml:space="preserve"> </w:t>
            </w:r>
            <w:r>
              <w:t>30 GB von 100 GB</w:t>
            </w:r>
          </w:p>
          <w:p w14:paraId="06882100" w14:textId="373432AF" w:rsidR="007E2A15" w:rsidRDefault="007E2A15" w:rsidP="00D4349A">
            <w:pPr>
              <w:spacing w:line="360" w:lineRule="auto"/>
            </w:pPr>
            <w:r>
              <w:t>(4)</w:t>
            </w:r>
            <w:r w:rsidR="00111368">
              <w:t xml:space="preserve"> </w:t>
            </w:r>
            <w:r>
              <w:t>20 GB von 200 GB</w:t>
            </w:r>
          </w:p>
        </w:tc>
      </w:tr>
    </w:tbl>
    <w:p w14:paraId="13B21CCC" w14:textId="653D1376" w:rsidR="007E2A15" w:rsidRDefault="00111368" w:rsidP="007E2A15">
      <w:r>
        <w:tab/>
      </w:r>
    </w:p>
    <w:p w14:paraId="05865311" w14:textId="77777777" w:rsidR="007E2A15" w:rsidRDefault="007E2A15" w:rsidP="007E2A15">
      <w:pPr>
        <w:widowControl w:val="0"/>
        <w:rPr>
          <w:noProof/>
        </w:rPr>
        <w:sectPr w:rsidR="007E2A15" w:rsidSect="001130EE">
          <w:headerReference w:type="default" r:id="rId13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77B6A8D0" w14:textId="77777777" w:rsidR="00FF454B" w:rsidRDefault="00FF454B" w:rsidP="00FF454B"/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686"/>
        <w:gridCol w:w="567"/>
        <w:gridCol w:w="4216"/>
      </w:tblGrid>
      <w:tr w:rsidR="00616CC9" w:rsidRPr="002C465D" w14:paraId="197B28B4" w14:textId="77777777" w:rsidTr="00B2675B">
        <w:tc>
          <w:tcPr>
            <w:tcW w:w="425" w:type="dxa"/>
          </w:tcPr>
          <w:p w14:paraId="730BE2B3" w14:textId="24D546C7" w:rsidR="00616CC9" w:rsidRPr="003C1112" w:rsidRDefault="00616CC9" w:rsidP="00EF0EBE">
            <w:pPr>
              <w:pStyle w:val="berschrift1"/>
            </w:pPr>
            <w:r>
              <w:t>C</w:t>
            </w:r>
          </w:p>
        </w:tc>
        <w:tc>
          <w:tcPr>
            <w:tcW w:w="8894" w:type="dxa"/>
            <w:gridSpan w:val="4"/>
          </w:tcPr>
          <w:p w14:paraId="2A04E969" w14:textId="63A2564F" w:rsidR="00616CC9" w:rsidRPr="003C1112" w:rsidRDefault="00616CC9" w:rsidP="00EF0EBE">
            <w:pPr>
              <w:pStyle w:val="berschrift1"/>
            </w:pPr>
            <w:r w:rsidRPr="003B051B">
              <w:t xml:space="preserve">Kann ich Anteile von </w:t>
            </w:r>
            <w:r>
              <w:t>Mengen</w:t>
            </w:r>
            <w:r w:rsidRPr="003B051B">
              <w:t xml:space="preserve"> </w:t>
            </w:r>
            <w:r w:rsidR="00192AB0">
              <w:t>nehmen</w:t>
            </w:r>
            <w:r w:rsidRPr="003B051B">
              <w:t>?</w:t>
            </w:r>
          </w:p>
        </w:tc>
      </w:tr>
      <w:tr w:rsidR="00616CC9" w:rsidRPr="002C465D" w14:paraId="7D29F20F" w14:textId="77777777" w:rsidTr="00B2675B">
        <w:tc>
          <w:tcPr>
            <w:tcW w:w="425" w:type="dxa"/>
          </w:tcPr>
          <w:p w14:paraId="050D34D2" w14:textId="77777777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1</w:t>
            </w:r>
          </w:p>
        </w:tc>
        <w:tc>
          <w:tcPr>
            <w:tcW w:w="8894" w:type="dxa"/>
            <w:gridSpan w:val="4"/>
          </w:tcPr>
          <w:p w14:paraId="0B1D4698" w14:textId="6762D0A8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Anteile von Mengen bestimmen</w:t>
            </w:r>
          </w:p>
        </w:tc>
      </w:tr>
      <w:tr w:rsidR="00616CC9" w:rsidRPr="009B3118" w14:paraId="3C42154D" w14:textId="77777777" w:rsidTr="00B2675B">
        <w:trPr>
          <w:trHeight w:val="241"/>
        </w:trPr>
        <w:tc>
          <w:tcPr>
            <w:tcW w:w="425" w:type="dxa"/>
          </w:tcPr>
          <w:p w14:paraId="4D38162B" w14:textId="0C7C5429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70E5ECC" w14:textId="5999E899" w:rsidR="00616CC9" w:rsidRPr="00B2675B" w:rsidRDefault="00616CC9" w:rsidP="00616CC9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469" w:type="dxa"/>
            <w:gridSpan w:val="3"/>
          </w:tcPr>
          <w:p w14:paraId="44C5E04B" w14:textId="3B573609" w:rsidR="00616CC9" w:rsidRPr="006B406E" w:rsidRDefault="00017A0B" w:rsidP="00616CC9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67328" behindDoc="0" locked="0" layoutInCell="1" allowOverlap="1" wp14:anchorId="0E8D2F61" wp14:editId="1E1EB111">
                      <wp:simplePos x="0" y="0"/>
                      <wp:positionH relativeFrom="column">
                        <wp:posOffset>2692886</wp:posOffset>
                      </wp:positionH>
                      <wp:positionV relativeFrom="paragraph">
                        <wp:posOffset>183216</wp:posOffset>
                      </wp:positionV>
                      <wp:extent cx="175260" cy="285750"/>
                      <wp:effectExtent l="0" t="0" r="2540" b="6350"/>
                      <wp:wrapNone/>
                      <wp:docPr id="1887521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1057434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2D7ED4" w14:textId="354B1C42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602959" name="Textfeld 3"/>
                              <wps:cNvSpPr txBox="1"/>
                              <wps:spPr>
                                <a:xfrm>
                                  <a:off x="687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6751F9" w14:textId="288F569B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56463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D2F61" id="_x0000_s1418" style="position:absolute;margin-left:212.05pt;margin-top:14.45pt;width:13.8pt;height:22.5pt;z-index:253667328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">
                      <v:shape id="Textfeld 3" o:spid="_x0000_s1419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292D7ED4" w14:textId="354B1C42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20" type="#_x0000_t202" style="position:absolute;left:687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16751F9" w14:textId="288F569B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2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>
              <w:rPr>
                <w:noProof/>
              </w:rPr>
              <w:drawing>
                <wp:anchor distT="0" distB="0" distL="114300" distR="114300" simplePos="0" relativeHeight="253665280" behindDoc="0" locked="0" layoutInCell="1" allowOverlap="1" wp14:anchorId="52BC7E65" wp14:editId="11B78A3F">
                  <wp:simplePos x="0" y="0"/>
                  <wp:positionH relativeFrom="column">
                    <wp:posOffset>4020185</wp:posOffset>
                  </wp:positionH>
                  <wp:positionV relativeFrom="paragraph">
                    <wp:posOffset>184045</wp:posOffset>
                  </wp:positionV>
                  <wp:extent cx="323215" cy="323215"/>
                  <wp:effectExtent l="0" t="0" r="0" b="0"/>
                  <wp:wrapNone/>
                  <wp:docPr id="10313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w:drawing>
                <wp:anchor distT="0" distB="0" distL="114300" distR="114300" simplePos="0" relativeHeight="253664256" behindDoc="0" locked="0" layoutInCell="1" allowOverlap="1" wp14:anchorId="1A0129B8" wp14:editId="1B867EB4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203305</wp:posOffset>
                  </wp:positionV>
                  <wp:extent cx="323215" cy="323215"/>
                  <wp:effectExtent l="0" t="0" r="0" b="0"/>
                  <wp:wrapNone/>
                  <wp:docPr id="1572980022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66304" behindDoc="0" locked="0" layoutInCell="1" allowOverlap="1" wp14:anchorId="189C6DD8" wp14:editId="493F57F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186374</wp:posOffset>
                      </wp:positionV>
                      <wp:extent cx="175260" cy="285750"/>
                      <wp:effectExtent l="0" t="0" r="2540" b="6350"/>
                      <wp:wrapNone/>
                      <wp:docPr id="1169170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926893491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ACE24A" w14:textId="28DF532C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8463022" name="Textfeld 3"/>
                              <wps:cNvSpPr txBox="1"/>
                              <wps:spPr>
                                <a:xfrm>
                                  <a:off x="739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71E27D" w14:textId="38488C56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80753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C6DD8" id="_x0000_s1422" style="position:absolute;margin-left:-.35pt;margin-top:14.7pt;width:13.8pt;height:22.5pt;z-index:253666304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">
                      <v:shape id="Textfeld 3" o:spid="_x0000_s1423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DACE24A" w14:textId="28DF532C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24" type="#_x0000_t202" style="position:absolute;left:739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C71E27D" w14:textId="38488C56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>
              <w:rPr>
                <w:noProof/>
              </w:rPr>
              <w:t xml:space="preserve">Wie viele Kinder sind das? Schreibe die Zahl auf.  </w:t>
            </w:r>
            <w:r w:rsidR="00616CC9" w:rsidRPr="006B406E">
              <w:rPr>
                <w:noProof/>
                <w:sz w:val="10"/>
                <w:szCs w:val="10"/>
              </w:rPr>
              <w:t xml:space="preserve">   </w:t>
            </w:r>
          </w:p>
        </w:tc>
      </w:tr>
      <w:tr w:rsidR="00616CC9" w:rsidRPr="009B3118" w14:paraId="48134C36" w14:textId="77777777" w:rsidTr="00B2675B">
        <w:trPr>
          <w:trHeight w:val="556"/>
        </w:trPr>
        <w:tc>
          <w:tcPr>
            <w:tcW w:w="425" w:type="dxa"/>
          </w:tcPr>
          <w:p w14:paraId="4E380C4E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A71995C" w14:textId="77777777" w:rsidR="00616CC9" w:rsidRPr="00B2675B" w:rsidRDefault="00616CC9" w:rsidP="00616CC9">
            <w:pPr>
              <w:rPr>
                <w:b/>
                <w:bCs/>
                <w:noProof/>
              </w:rPr>
            </w:pPr>
          </w:p>
        </w:tc>
        <w:tc>
          <w:tcPr>
            <w:tcW w:w="3686" w:type="dxa"/>
          </w:tcPr>
          <w:p w14:paraId="573CE44D" w14:textId="54EBA0E9" w:rsidR="00616CC9" w:rsidRDefault="00A74302" w:rsidP="00616CC9">
            <w:pPr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21952" behindDoc="0" locked="0" layoutInCell="1" allowOverlap="1" wp14:anchorId="5EE52889" wp14:editId="57E1DC5E">
                      <wp:simplePos x="0" y="0"/>
                      <wp:positionH relativeFrom="column">
                        <wp:posOffset>1212804</wp:posOffset>
                      </wp:positionH>
                      <wp:positionV relativeFrom="paragraph">
                        <wp:posOffset>272973</wp:posOffset>
                      </wp:positionV>
                      <wp:extent cx="107699" cy="286352"/>
                      <wp:effectExtent l="0" t="0" r="19685" b="6350"/>
                      <wp:wrapNone/>
                      <wp:docPr id="17233511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440190922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3A381" w14:textId="3D571453" w:rsidR="00934215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8604140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69B514" w14:textId="2E04203C" w:rsidR="00934215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260601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52889" id="Gruppieren 427" o:spid="_x0000_s1426" style="position:absolute;margin-left:95.5pt;margin-top:21.5pt;width:8.5pt;height:22.55pt;z-index:253821952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">
                      <v:shape id="Textfeld 3" o:spid="_x0000_s142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D73A381" w14:textId="3D571453" w:rsidR="00934215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2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69B514" w14:textId="2E04203C" w:rsidR="00934215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42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>
              <w:rPr>
                <w:noProof/>
              </w:rPr>
              <w:t xml:space="preserve">     von 12 Kindern sind             Kinder.</w:t>
            </w:r>
          </w:p>
        </w:tc>
        <w:tc>
          <w:tcPr>
            <w:tcW w:w="567" w:type="dxa"/>
          </w:tcPr>
          <w:p w14:paraId="560F4140" w14:textId="7EFEAFF6" w:rsidR="00616CC9" w:rsidRDefault="00616CC9" w:rsidP="00616CC9"/>
        </w:tc>
        <w:tc>
          <w:tcPr>
            <w:tcW w:w="4216" w:type="dxa"/>
          </w:tcPr>
          <w:p w14:paraId="224727F1" w14:textId="512C7D9E" w:rsidR="00616CC9" w:rsidRDefault="00616CC9" w:rsidP="00616CC9">
            <w:pPr>
              <w:spacing w:line="360" w:lineRule="auto"/>
            </w:pPr>
            <w:r>
              <w:rPr>
                <w:noProof/>
              </w:rPr>
              <w:t xml:space="preserve">     von 30 Kindern sind             Kinder.</w:t>
            </w:r>
          </w:p>
        </w:tc>
      </w:tr>
      <w:tr w:rsidR="00616CC9" w:rsidRPr="009B3118" w14:paraId="0102DA78" w14:textId="77777777" w:rsidTr="00B2675B">
        <w:trPr>
          <w:trHeight w:val="454"/>
        </w:trPr>
        <w:tc>
          <w:tcPr>
            <w:tcW w:w="425" w:type="dxa"/>
          </w:tcPr>
          <w:p w14:paraId="79BD78C3" w14:textId="18B55016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01C3403" w14:textId="007D1E69" w:rsidR="00616CC9" w:rsidRPr="00B2675B" w:rsidRDefault="00616CC9" w:rsidP="00616CC9">
            <w:pPr>
              <w:spacing w:line="360" w:lineRule="auto"/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469" w:type="dxa"/>
            <w:gridSpan w:val="3"/>
          </w:tcPr>
          <w:p w14:paraId="74CEB923" w14:textId="1F957ADB" w:rsidR="00616CC9" w:rsidRDefault="00616CC9" w:rsidP="00616CC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Wie viele Kinder sind</w:t>
            </w:r>
            <w:r w:rsidR="00A74302">
              <w:rPr>
                <w:noProof/>
              </w:rPr>
              <w:t xml:space="preserve">     v</w:t>
            </w:r>
            <w:r>
              <w:rPr>
                <w:noProof/>
              </w:rPr>
              <w:t>on 12 Kindern? Zeige mit einem Bild.</w:t>
            </w:r>
          </w:p>
        </w:tc>
      </w:tr>
      <w:tr w:rsidR="00616CC9" w:rsidRPr="009B3118" w14:paraId="4C3E87C5" w14:textId="77777777" w:rsidTr="00B2675B">
        <w:trPr>
          <w:trHeight w:val="1406"/>
        </w:trPr>
        <w:tc>
          <w:tcPr>
            <w:tcW w:w="425" w:type="dxa"/>
          </w:tcPr>
          <w:p w14:paraId="6583D800" w14:textId="77777777" w:rsidR="00616CC9" w:rsidRPr="003C1112" w:rsidRDefault="00616CC9" w:rsidP="00616CC9">
            <w:pPr>
              <w:pStyle w:val="SOBberschrift2"/>
            </w:pPr>
          </w:p>
        </w:tc>
        <w:tc>
          <w:tcPr>
            <w:tcW w:w="425" w:type="dxa"/>
            <w:tcBorders>
              <w:left w:val="nil"/>
              <w:right w:val="single" w:sz="12" w:space="0" w:color="BFBFBF" w:themeColor="background1" w:themeShade="BF"/>
            </w:tcBorders>
          </w:tcPr>
          <w:p w14:paraId="5CC4ACE8" w14:textId="77777777" w:rsidR="00616CC9" w:rsidRPr="00B2675B" w:rsidRDefault="00616CC9" w:rsidP="00616CC9">
            <w:pPr>
              <w:rPr>
                <w:b/>
                <w:bCs/>
              </w:rPr>
            </w:pPr>
          </w:p>
        </w:tc>
        <w:tc>
          <w:tcPr>
            <w:tcW w:w="8469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E0270DD" w14:textId="1504307B" w:rsidR="00616CC9" w:rsidRPr="00ED54B1" w:rsidRDefault="00616CC9" w:rsidP="00B2675B">
            <w:pPr>
              <w:spacing w:before="40"/>
              <w:ind w:left="113"/>
              <w:rPr>
                <w:b/>
              </w:rPr>
            </w:pPr>
            <w:r w:rsidRPr="00ED54B1">
              <w:t>Bild:</w:t>
            </w:r>
          </w:p>
          <w:p w14:paraId="0EB08CB4" w14:textId="77777777" w:rsidR="00616CC9" w:rsidRDefault="00616CC9" w:rsidP="00616CC9">
            <w:pPr>
              <w:outlineLvl w:val="0"/>
            </w:pPr>
          </w:p>
          <w:p w14:paraId="261294A2" w14:textId="77777777" w:rsidR="00616CC9" w:rsidRDefault="00616CC9" w:rsidP="00616CC9">
            <w:pPr>
              <w:outlineLvl w:val="0"/>
            </w:pPr>
          </w:p>
          <w:p w14:paraId="31DCCA04" w14:textId="77777777" w:rsidR="00616CC9" w:rsidRPr="00CB361E" w:rsidDel="00FC6BCF" w:rsidRDefault="00616CC9" w:rsidP="00616CC9">
            <w:pPr>
              <w:spacing w:after="120"/>
              <w:outlineLvl w:val="0"/>
            </w:pPr>
          </w:p>
        </w:tc>
      </w:tr>
      <w:tr w:rsidR="00616CC9" w:rsidRPr="009B3118" w14:paraId="3A9B46BF" w14:textId="77777777" w:rsidTr="00B2675B">
        <w:trPr>
          <w:trHeight w:val="26"/>
        </w:trPr>
        <w:tc>
          <w:tcPr>
            <w:tcW w:w="425" w:type="dxa"/>
          </w:tcPr>
          <w:p w14:paraId="15EB72F3" w14:textId="77777777" w:rsidR="00616CC9" w:rsidRPr="003C1112" w:rsidRDefault="00616CC9" w:rsidP="00616CC9"/>
        </w:tc>
        <w:tc>
          <w:tcPr>
            <w:tcW w:w="425" w:type="dxa"/>
          </w:tcPr>
          <w:p w14:paraId="6DDC3F08" w14:textId="77777777" w:rsidR="00616CC9" w:rsidRPr="00B2675B" w:rsidRDefault="00616CC9" w:rsidP="00616CC9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3"/>
          </w:tcPr>
          <w:p w14:paraId="04A59AB7" w14:textId="03E9D3F6" w:rsidR="00616CC9" w:rsidRPr="00E64537" w:rsidRDefault="00A74302" w:rsidP="00616CC9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24000" behindDoc="0" locked="0" layoutInCell="1" allowOverlap="1" wp14:anchorId="3C752B08" wp14:editId="11B6FFE3">
                      <wp:simplePos x="0" y="0"/>
                      <wp:positionH relativeFrom="column">
                        <wp:posOffset>1219970</wp:posOffset>
                      </wp:positionH>
                      <wp:positionV relativeFrom="paragraph">
                        <wp:posOffset>114935</wp:posOffset>
                      </wp:positionV>
                      <wp:extent cx="107699" cy="286352"/>
                      <wp:effectExtent l="0" t="0" r="19685" b="6350"/>
                      <wp:wrapNone/>
                      <wp:docPr id="50963335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56091189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7F1D88" w14:textId="2B4F580A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0941313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CEAD6" w14:textId="18649C4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56746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752B08" id="_x0000_s1430" style="position:absolute;margin-left:96.05pt;margin-top:9.05pt;width:8.5pt;height:22.55pt;z-index:253824000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">
                      <v:shape id="Textfeld 3" o:spid="_x0000_s1431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A7F1D88" w14:textId="2B4F580A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32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9CEAD6" w14:textId="18649C4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3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16CC9" w:rsidRPr="009B3118" w14:paraId="1511012D" w14:textId="77777777" w:rsidTr="00B2675B">
        <w:trPr>
          <w:trHeight w:val="500"/>
        </w:trPr>
        <w:tc>
          <w:tcPr>
            <w:tcW w:w="425" w:type="dxa"/>
          </w:tcPr>
          <w:p w14:paraId="71F5EDAB" w14:textId="7ECE2662" w:rsidR="00616CC9" w:rsidRPr="003C1112" w:rsidRDefault="00616CC9" w:rsidP="00616CC9">
            <w:pPr>
              <w:pStyle w:val="berschrift4"/>
            </w:pPr>
          </w:p>
        </w:tc>
        <w:tc>
          <w:tcPr>
            <w:tcW w:w="425" w:type="dxa"/>
          </w:tcPr>
          <w:p w14:paraId="638A865C" w14:textId="5B045A0A" w:rsidR="00616CC9" w:rsidRPr="00B2675B" w:rsidRDefault="00616CC9" w:rsidP="00616CC9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469" w:type="dxa"/>
            <w:gridSpan w:val="3"/>
          </w:tcPr>
          <w:p w14:paraId="02ABA2A0" w14:textId="356AF6CA" w:rsidR="00616CC9" w:rsidRPr="00E64537" w:rsidRDefault="00616CC9" w:rsidP="00616CC9">
            <w:pPr>
              <w:rPr>
                <w:noProof/>
              </w:rPr>
            </w:pPr>
            <w:r w:rsidRPr="00E64537">
              <w:rPr>
                <w:noProof/>
              </w:rPr>
              <w:t>Wie viele Kinder sind</w:t>
            </w:r>
            <w:r>
              <w:rPr>
                <w:noProof/>
              </w:rPr>
              <w:t xml:space="preserve">     von 18 Kindern</w:t>
            </w:r>
            <w:r w:rsidRPr="00E64537">
              <w:rPr>
                <w:noProof/>
              </w:rPr>
              <w:t>? Zeige mit einem Bild.</w:t>
            </w:r>
          </w:p>
        </w:tc>
      </w:tr>
      <w:tr w:rsidR="00616CC9" w:rsidRPr="009B3118" w14:paraId="0A8D8593" w14:textId="77777777" w:rsidTr="00B2675B">
        <w:trPr>
          <w:trHeight w:val="1383"/>
        </w:trPr>
        <w:tc>
          <w:tcPr>
            <w:tcW w:w="425" w:type="dxa"/>
          </w:tcPr>
          <w:p w14:paraId="54196A4A" w14:textId="77777777" w:rsidR="00616CC9" w:rsidRPr="003C1112" w:rsidRDefault="00616CC9" w:rsidP="00616CC9">
            <w:pPr>
              <w:pStyle w:val="SOBberschrift2"/>
            </w:pPr>
          </w:p>
        </w:tc>
        <w:tc>
          <w:tcPr>
            <w:tcW w:w="425" w:type="dxa"/>
            <w:tcBorders>
              <w:left w:val="nil"/>
              <w:right w:val="single" w:sz="12" w:space="0" w:color="BFBFBF" w:themeColor="background1" w:themeShade="BF"/>
            </w:tcBorders>
          </w:tcPr>
          <w:p w14:paraId="4866DBC9" w14:textId="5451759A" w:rsidR="00616CC9" w:rsidRPr="003C1112" w:rsidRDefault="00616CC9" w:rsidP="00616CC9">
            <w:pPr>
              <w:pStyle w:val="SOBberschrift2"/>
            </w:pPr>
          </w:p>
        </w:tc>
        <w:tc>
          <w:tcPr>
            <w:tcW w:w="8469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6CF2586B" w14:textId="77777777" w:rsidR="00616CC9" w:rsidRPr="00ED54B1" w:rsidRDefault="00616CC9" w:rsidP="00616CC9">
            <w:pPr>
              <w:spacing w:before="40"/>
              <w:ind w:left="113"/>
              <w:rPr>
                <w:b/>
              </w:rPr>
            </w:pPr>
            <w:r w:rsidRPr="00ED54B1">
              <w:t>Bild:</w:t>
            </w:r>
          </w:p>
          <w:p w14:paraId="2836F4F0" w14:textId="77777777" w:rsidR="00616CC9" w:rsidRDefault="00616CC9" w:rsidP="00616CC9">
            <w:pPr>
              <w:outlineLvl w:val="0"/>
            </w:pPr>
          </w:p>
          <w:p w14:paraId="5F5F5C99" w14:textId="77777777" w:rsidR="00616CC9" w:rsidRDefault="00616CC9" w:rsidP="00616CC9">
            <w:pPr>
              <w:outlineLvl w:val="0"/>
            </w:pPr>
          </w:p>
          <w:p w14:paraId="200B98CC" w14:textId="77777777" w:rsidR="00616CC9" w:rsidRPr="004668D0" w:rsidDel="00FC6BCF" w:rsidRDefault="00616CC9" w:rsidP="00616CC9"/>
        </w:tc>
      </w:tr>
    </w:tbl>
    <w:p w14:paraId="20572A26" w14:textId="77777777" w:rsidR="00FF454B" w:rsidRDefault="00FF454B" w:rsidP="00FF454B"/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425"/>
        <w:gridCol w:w="8044"/>
      </w:tblGrid>
      <w:tr w:rsidR="00616CC9" w:rsidRPr="002C465D" w14:paraId="6E095869" w14:textId="77777777" w:rsidTr="00B2675B">
        <w:tc>
          <w:tcPr>
            <w:tcW w:w="425" w:type="dxa"/>
          </w:tcPr>
          <w:p w14:paraId="4AF8C7F3" w14:textId="77777777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4D3464BC" w14:textId="0CDED9BC" w:rsidR="00616CC9" w:rsidRPr="006B406E" w:rsidRDefault="00616CC9" w:rsidP="00EF0EBE">
            <w:pPr>
              <w:pStyle w:val="berschrift2"/>
              <w:rPr>
                <w:rFonts w:eastAsiaTheme="majorEastAsia" w:cstheme="majorBidi"/>
                <w:color w:val="70BCC9" w:themeColor="text2" w:themeTint="99"/>
              </w:rPr>
            </w:pPr>
            <w:r w:rsidRPr="00EF0EBE">
              <w:rPr>
                <w:rFonts w:eastAsiaTheme="majorEastAsia" w:cstheme="majorBidi"/>
                <w:color w:val="70BCC9" w:themeColor="text2" w:themeTint="99"/>
              </w:rPr>
              <w:t>Anteile von Mengen berechnen</w:t>
            </w:r>
          </w:p>
        </w:tc>
      </w:tr>
      <w:tr w:rsidR="00616CC9" w:rsidRPr="009B3118" w14:paraId="2C475A26" w14:textId="77777777" w:rsidTr="00B2675B">
        <w:trPr>
          <w:trHeight w:val="222"/>
        </w:trPr>
        <w:tc>
          <w:tcPr>
            <w:tcW w:w="425" w:type="dxa"/>
          </w:tcPr>
          <w:p w14:paraId="7791A55C" w14:textId="2BF46B59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5D5AF04" w14:textId="044E5A3A" w:rsidR="00616CC9" w:rsidRPr="00B2675B" w:rsidRDefault="00616CC9" w:rsidP="00616CC9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469" w:type="dxa"/>
            <w:gridSpan w:val="2"/>
          </w:tcPr>
          <w:p w14:paraId="5E7E3075" w14:textId="5AC6FA44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w:t>Wie viele Bonbons sind das? Berechne ohne Bild.</w:t>
            </w:r>
          </w:p>
          <w:p w14:paraId="00A3F053" w14:textId="75611B32" w:rsidR="00616CC9" w:rsidRPr="008015ED" w:rsidRDefault="00616CC9" w:rsidP="00616CC9">
            <w:r>
              <w:rPr>
                <w:noProof/>
              </w:rPr>
              <w:drawing>
                <wp:anchor distT="0" distB="0" distL="114300" distR="114300" simplePos="0" relativeHeight="253686784" behindDoc="0" locked="0" layoutInCell="1" allowOverlap="1" wp14:anchorId="7E5D25E4" wp14:editId="2CE7CEBE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108585</wp:posOffset>
                  </wp:positionV>
                  <wp:extent cx="323215" cy="323215"/>
                  <wp:effectExtent l="0" t="0" r="0" b="0"/>
                  <wp:wrapNone/>
                  <wp:docPr id="87398833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7808" behindDoc="0" locked="0" layoutInCell="1" allowOverlap="1" wp14:anchorId="2A721AA6" wp14:editId="53F31648">
                      <wp:simplePos x="0" y="0"/>
                      <wp:positionH relativeFrom="column">
                        <wp:posOffset>285722</wp:posOffset>
                      </wp:positionH>
                      <wp:positionV relativeFrom="paragraph">
                        <wp:posOffset>106680</wp:posOffset>
                      </wp:positionV>
                      <wp:extent cx="175260" cy="311150"/>
                      <wp:effectExtent l="0" t="0" r="15240" b="12700"/>
                      <wp:wrapNone/>
                      <wp:docPr id="4729937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1150"/>
                                <a:chOff x="57419" y="6103"/>
                                <a:chExt cx="176511" cy="312234"/>
                              </a:xfrm>
                            </wpg:grpSpPr>
                            <wps:wsp>
                              <wps:cNvPr id="8297381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9DC7F" w14:textId="51952FFF" w:rsidR="00616CC9" w:rsidRPr="00384A21" w:rsidRDefault="00616CC9" w:rsidP="008153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20182227" name="Textfeld 3"/>
                              <wps:cNvSpPr txBox="1"/>
                              <wps:spPr>
                                <a:xfrm>
                                  <a:off x="75220" y="154395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CB505" w14:textId="5D1F0859" w:rsidR="00616CC9" w:rsidRPr="00384A21" w:rsidRDefault="00616CC9" w:rsidP="008153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6316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21AA6" id="_x0000_s1434" style="position:absolute;margin-left:22.5pt;margin-top:8.4pt;width:13.8pt;height:24.5pt;z-index:253687808;mso-position-horizontal-relative:text;mso-position-vertical-relative:text;mso-width-relative:margin;mso-height-relative:margin" coordorigin="57419,6103" coordsize="176511,31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">
                      <v:shape id="Textfeld 3" o:spid="_x0000_s1435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5C9DC7F" w14:textId="51952FFF" w:rsidR="00616CC9" w:rsidRPr="00384A21" w:rsidRDefault="00616CC9" w:rsidP="008153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36" type="#_x0000_t202" style="position:absolute;left:75220;top:154395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1CB505" w14:textId="5D1F0859" w:rsidR="00616CC9" w:rsidRPr="00384A21" w:rsidRDefault="00616CC9" w:rsidP="008153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16CC9" w:rsidRPr="009B3118" w14:paraId="7D7CE79E" w14:textId="77777777" w:rsidTr="00B2675B">
        <w:tc>
          <w:tcPr>
            <w:tcW w:w="425" w:type="dxa"/>
          </w:tcPr>
          <w:p w14:paraId="1CDD6DEE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944F78B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5CF0B04" w14:textId="51A81BF2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</w:t>
            </w:r>
            <w:r>
              <w:rPr>
                <w:rFonts w:ascii="Calibri" w:hAnsi="Calibri"/>
                <w:noProof/>
              </w:rPr>
              <w:t>1</w:t>
            </w:r>
            <w:r w:rsidRPr="00B9270A">
              <w:rPr>
                <w:rFonts w:ascii="Calibri" w:hAnsi="Calibri"/>
                <w:noProof/>
              </w:rPr>
              <w:t>)</w:t>
            </w:r>
          </w:p>
        </w:tc>
        <w:tc>
          <w:tcPr>
            <w:tcW w:w="8044" w:type="dxa"/>
          </w:tcPr>
          <w:p w14:paraId="22E68434" w14:textId="65FE00CF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>
              <w:rPr>
                <w:rFonts w:eastAsiaTheme="minorEastAsia"/>
                <w:noProof/>
              </w:rPr>
              <w:t xml:space="preserve">  </w:t>
            </w:r>
            <w:r>
              <w:rPr>
                <w:noProof/>
              </w:rPr>
              <w:t>von 48 Bonbons sind             Bonbons.</w:t>
            </w:r>
          </w:p>
        </w:tc>
      </w:tr>
      <w:tr w:rsidR="00616CC9" w:rsidRPr="009B3118" w14:paraId="7F3BE1AA" w14:textId="77777777" w:rsidTr="00B2675B">
        <w:tc>
          <w:tcPr>
            <w:tcW w:w="425" w:type="dxa"/>
          </w:tcPr>
          <w:p w14:paraId="6289C72D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0577DAB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5AAAFE3C" w14:textId="57596327" w:rsidR="00616CC9" w:rsidRPr="00B9270A" w:rsidRDefault="00384A21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745B06DE" wp14:editId="50BDEE73">
                      <wp:simplePos x="0" y="0"/>
                      <wp:positionH relativeFrom="column">
                        <wp:posOffset>271915</wp:posOffset>
                      </wp:positionH>
                      <wp:positionV relativeFrom="paragraph">
                        <wp:posOffset>168910</wp:posOffset>
                      </wp:positionV>
                      <wp:extent cx="175260" cy="311150"/>
                      <wp:effectExtent l="0" t="0" r="2540" b="6350"/>
                      <wp:wrapNone/>
                      <wp:docPr id="303391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1150"/>
                                <a:chOff x="57419" y="6103"/>
                                <a:chExt cx="176511" cy="312234"/>
                              </a:xfrm>
                            </wpg:grpSpPr>
                            <wps:wsp>
                              <wps:cNvPr id="1748160872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7C670" w14:textId="5C3E7FDB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8592229" name="Textfeld 3"/>
                              <wps:cNvSpPr txBox="1"/>
                              <wps:spPr>
                                <a:xfrm>
                                  <a:off x="70932" y="154395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3496BE" w14:textId="0EDE04E6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48979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5B06DE" id="_x0000_s1438" style="position:absolute;margin-left:21.4pt;margin-top:13.3pt;width:13.8pt;height:24.5pt;z-index:253690880;mso-position-horizontal-relative:text;mso-position-vertical-relative:text;mso-width-relative:margin;mso-height-relative:margin" coordorigin="57419,6103" coordsize="176511,31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">
                      <v:shape id="Textfeld 3" o:spid="_x0000_s1439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E67C670" w14:textId="5C3E7FDB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0" type="#_x0000_t202" style="position:absolute;left:70932;top:154395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3496BE" w14:textId="0EDE04E6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44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4" w:type="dxa"/>
          </w:tcPr>
          <w:p w14:paraId="6CE82B6C" w14:textId="437AC160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89856" behindDoc="0" locked="0" layoutInCell="1" allowOverlap="1" wp14:anchorId="61447EE1" wp14:editId="3E973682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231380</wp:posOffset>
                  </wp:positionV>
                  <wp:extent cx="323215" cy="323215"/>
                  <wp:effectExtent l="0" t="0" r="0" b="0"/>
                  <wp:wrapNone/>
                  <wp:docPr id="10325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CC9" w:rsidRPr="009B3118" w14:paraId="00DCE4C3" w14:textId="77777777" w:rsidTr="00B2675B">
        <w:tc>
          <w:tcPr>
            <w:tcW w:w="425" w:type="dxa"/>
          </w:tcPr>
          <w:p w14:paraId="49DE2D80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7F46466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6B846AC7" w14:textId="577CC091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</w:t>
            </w:r>
            <w:r>
              <w:rPr>
                <w:rFonts w:ascii="Calibri" w:hAnsi="Calibri"/>
                <w:noProof/>
              </w:rPr>
              <w:t>2</w:t>
            </w:r>
            <w:r w:rsidRPr="00B9270A">
              <w:rPr>
                <w:rFonts w:ascii="Calibri" w:hAnsi="Calibri"/>
                <w:noProof/>
              </w:rPr>
              <w:t>)</w:t>
            </w:r>
            <w:r w:rsidRPr="004668D0">
              <w:rPr>
                <w:noProof/>
                <w:position w:val="-24"/>
              </w:rPr>
              <w:t xml:space="preserve"> </w:t>
            </w:r>
          </w:p>
        </w:tc>
        <w:tc>
          <w:tcPr>
            <w:tcW w:w="8044" w:type="dxa"/>
          </w:tcPr>
          <w:p w14:paraId="520147FB" w14:textId="684E4164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w:r>
              <w:rPr>
                <w:noProof/>
              </w:rPr>
              <w:t xml:space="preserve">     von 56 Bonbons sind              Bonbons.</w:t>
            </w:r>
          </w:p>
        </w:tc>
      </w:tr>
      <w:tr w:rsidR="00616CC9" w:rsidRPr="009B3118" w14:paraId="47CB6C25" w14:textId="77777777" w:rsidTr="00B2675B">
        <w:tc>
          <w:tcPr>
            <w:tcW w:w="425" w:type="dxa"/>
          </w:tcPr>
          <w:p w14:paraId="0F74EC5D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BDC0D56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139C6D80" w14:textId="1145A5DF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</w:p>
        </w:tc>
        <w:tc>
          <w:tcPr>
            <w:tcW w:w="8044" w:type="dxa"/>
          </w:tcPr>
          <w:p w14:paraId="73218670" w14:textId="7A3DE418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91904" behindDoc="0" locked="0" layoutInCell="1" allowOverlap="1" wp14:anchorId="566C19EB" wp14:editId="4A12FDA1">
                  <wp:simplePos x="0" y="0"/>
                  <wp:positionH relativeFrom="column">
                    <wp:posOffset>1378345</wp:posOffset>
                  </wp:positionH>
                  <wp:positionV relativeFrom="paragraph">
                    <wp:posOffset>173990</wp:posOffset>
                  </wp:positionV>
                  <wp:extent cx="323215" cy="323215"/>
                  <wp:effectExtent l="0" t="0" r="0" b="0"/>
                  <wp:wrapNone/>
                  <wp:docPr id="1032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CC9" w:rsidRPr="009B3118" w14:paraId="7A1226A9" w14:textId="77777777" w:rsidTr="00B2675B">
        <w:tc>
          <w:tcPr>
            <w:tcW w:w="425" w:type="dxa"/>
          </w:tcPr>
          <w:p w14:paraId="38CF0F89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C80C4B0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A93D62E" w14:textId="53F86D2A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(3</w:t>
            </w:r>
            <w:r>
              <w:rPr>
                <w:rFonts w:ascii="Calibri" w:hAnsi="Calibri"/>
                <w:noProof/>
              </w:rPr>
              <w:t>)</w:t>
            </w:r>
          </w:p>
        </w:tc>
        <w:tc>
          <w:tcPr>
            <w:tcW w:w="8044" w:type="dxa"/>
          </w:tcPr>
          <w:p w14:paraId="069E3F6F" w14:textId="37F924B1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3CF8C2BC" wp14:editId="5598F29D">
                      <wp:simplePos x="0" y="0"/>
                      <wp:positionH relativeFrom="column">
                        <wp:posOffset>7365</wp:posOffset>
                      </wp:positionH>
                      <wp:positionV relativeFrom="paragraph">
                        <wp:posOffset>-68914</wp:posOffset>
                      </wp:positionV>
                      <wp:extent cx="175260" cy="307340"/>
                      <wp:effectExtent l="0" t="0" r="15240" b="0"/>
                      <wp:wrapNone/>
                      <wp:docPr id="20422193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7340"/>
                                <a:chOff x="57419" y="6103"/>
                                <a:chExt cx="176511" cy="307893"/>
                              </a:xfrm>
                            </wpg:grpSpPr>
                            <wps:wsp>
                              <wps:cNvPr id="1066982203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2EA84" w14:textId="52EE983B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93936968" name="Textfeld 3"/>
                              <wps:cNvSpPr txBox="1"/>
                              <wps:spPr>
                                <a:xfrm>
                                  <a:off x="73543" y="150054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1BAE6E" w14:textId="7F629FDC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105682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F8C2BC" id="_x0000_s1442" style="position:absolute;margin-left:.6pt;margin-top:-5.45pt;width:13.8pt;height:24.2pt;z-index:253692928;mso-position-horizontal-relative:text;mso-position-vertical-relative:text;mso-width-relative:margin;mso-height-relative:margin" coordorigin="57419,6103" coordsize="176511,3078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">
                      <v:shape id="Textfeld 3" o:spid="_x0000_s1443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2EA84" w14:textId="52EE983B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444" type="#_x0000_t202" style="position:absolute;left:73543;top:150054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B1BAE6E" w14:textId="7F629FDC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4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von 72 Bonbons sind</w:t>
            </w:r>
            <w:r>
              <w:rPr>
                <w:noProof/>
              </w:rPr>
              <w:tab/>
              <w:t xml:space="preserve">            Bonbons. </w:t>
            </w:r>
          </w:p>
          <w:p w14:paraId="553CD8C7" w14:textId="7A831E47" w:rsidR="00616CC9" w:rsidRDefault="00616CC9" w:rsidP="00616CC9"/>
          <w:p w14:paraId="148C93A1" w14:textId="25F8EABA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</w:p>
        </w:tc>
      </w:tr>
      <w:tr w:rsidR="002F501F" w:rsidRPr="009B3118" w14:paraId="3E24EB5A" w14:textId="77777777" w:rsidTr="00B2675B">
        <w:tc>
          <w:tcPr>
            <w:tcW w:w="425" w:type="dxa"/>
          </w:tcPr>
          <w:p w14:paraId="059CA74A" w14:textId="1E7BE0BE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D1DAA08" w14:textId="4FF5F917" w:rsidR="002F501F" w:rsidRPr="00B2675B" w:rsidRDefault="002F501F" w:rsidP="002F501F">
            <w:pPr>
              <w:rPr>
                <w:b/>
                <w:bCs/>
              </w:rPr>
            </w:pPr>
            <w:r w:rsidRPr="00C44D86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469" w:type="dxa"/>
            <w:gridSpan w:val="2"/>
          </w:tcPr>
          <w:p w14:paraId="224764A2" w14:textId="11698AEE" w:rsidR="002F501F" w:rsidRDefault="002F501F" w:rsidP="002F501F">
            <w:pPr>
              <w:rPr>
                <w:rFonts w:ascii="Calibri" w:eastAsia="MS ??" w:hAnsi="Calibri" w:cs="Times New Roman"/>
                <w:noProof/>
              </w:rPr>
            </w:pPr>
            <w:r>
              <w:t>Erkläre deine Rechnung aus Teilaufgabe (3).</w:t>
            </w:r>
          </w:p>
        </w:tc>
      </w:tr>
      <w:tr w:rsidR="002F501F" w:rsidRPr="009B3118" w14:paraId="0335EDBB" w14:textId="77777777" w:rsidTr="00B2675B">
        <w:trPr>
          <w:trHeight w:val="277"/>
        </w:trPr>
        <w:tc>
          <w:tcPr>
            <w:tcW w:w="425" w:type="dxa"/>
          </w:tcPr>
          <w:p w14:paraId="7133ACD0" w14:textId="77777777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right w:val="single" w:sz="4" w:space="0" w:color="BFBFBF" w:themeColor="background1" w:themeShade="BF"/>
            </w:tcBorders>
          </w:tcPr>
          <w:p w14:paraId="7D86F537" w14:textId="77777777" w:rsidR="002F501F" w:rsidRPr="00B2675B" w:rsidRDefault="002F501F" w:rsidP="002F501F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3600A8" w14:textId="77777777" w:rsidR="002F501F" w:rsidRDefault="002F501F" w:rsidP="002F501F">
            <w:pPr>
              <w:rPr>
                <w:noProof/>
              </w:rPr>
            </w:pPr>
          </w:p>
          <w:p w14:paraId="159F27C8" w14:textId="77777777" w:rsidR="002F501F" w:rsidRDefault="002F501F" w:rsidP="002F501F">
            <w:pPr>
              <w:rPr>
                <w:noProof/>
              </w:rPr>
            </w:pPr>
          </w:p>
          <w:p w14:paraId="70C41DCC" w14:textId="77777777" w:rsidR="002F501F" w:rsidRDefault="002F501F" w:rsidP="002F501F">
            <w:pPr>
              <w:rPr>
                <w:noProof/>
              </w:rPr>
            </w:pPr>
          </w:p>
          <w:p w14:paraId="621D9348" w14:textId="122A5837" w:rsidR="002F501F" w:rsidRPr="00CC0EF9" w:rsidRDefault="002F501F" w:rsidP="002F501F">
            <w:pPr>
              <w:rPr>
                <w:noProof/>
              </w:rPr>
            </w:pPr>
          </w:p>
        </w:tc>
      </w:tr>
      <w:tr w:rsidR="002F501F" w:rsidRPr="009B3118" w14:paraId="1C61EFC7" w14:textId="77777777" w:rsidTr="00B2675B">
        <w:trPr>
          <w:trHeight w:val="277"/>
        </w:trPr>
        <w:tc>
          <w:tcPr>
            <w:tcW w:w="425" w:type="dxa"/>
          </w:tcPr>
          <w:p w14:paraId="3BABE181" w14:textId="77777777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BF6E316" w14:textId="77777777" w:rsidR="002F501F" w:rsidRPr="002F501F" w:rsidRDefault="002F501F" w:rsidP="002F501F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2"/>
            <w:tcBorders>
              <w:top w:val="single" w:sz="4" w:space="0" w:color="BFBFBF" w:themeColor="background1" w:themeShade="BF"/>
            </w:tcBorders>
          </w:tcPr>
          <w:p w14:paraId="597298EF" w14:textId="77777777" w:rsidR="002F501F" w:rsidRDefault="002F501F" w:rsidP="002F501F">
            <w:pPr>
              <w:rPr>
                <w:noProof/>
              </w:rPr>
            </w:pPr>
          </w:p>
        </w:tc>
      </w:tr>
      <w:tr w:rsidR="002F501F" w:rsidRPr="009B3118" w14:paraId="040DA1B4" w14:textId="77777777" w:rsidTr="00B2675B">
        <w:trPr>
          <w:trHeight w:val="861"/>
        </w:trPr>
        <w:tc>
          <w:tcPr>
            <w:tcW w:w="425" w:type="dxa"/>
          </w:tcPr>
          <w:p w14:paraId="46EDDBED" w14:textId="19037EE4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7972BA6" w14:textId="645C2781" w:rsidR="002F501F" w:rsidRPr="00B2675B" w:rsidRDefault="002F501F" w:rsidP="002F501F">
            <w:pPr>
              <w:rPr>
                <w:b/>
                <w:bCs/>
                <w:noProof/>
              </w:rPr>
            </w:pPr>
            <w:r w:rsidRPr="00C44D86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469" w:type="dxa"/>
            <w:gridSpan w:val="2"/>
          </w:tcPr>
          <w:p w14:paraId="2E1AE765" w14:textId="13D5D874" w:rsidR="002F501F" w:rsidRPr="004E6260" w:rsidRDefault="002F501F" w:rsidP="002F501F">
            <w:r>
              <w:rPr>
                <w:noProof/>
              </w:rPr>
              <w:drawing>
                <wp:anchor distT="0" distB="0" distL="114300" distR="114300" simplePos="0" relativeHeight="253710336" behindDoc="0" locked="0" layoutInCell="1" allowOverlap="1" wp14:anchorId="7760412A" wp14:editId="67A044CE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-246283</wp:posOffset>
                  </wp:positionV>
                  <wp:extent cx="409575" cy="714375"/>
                  <wp:effectExtent l="0" t="0" r="0" b="0"/>
                  <wp:wrapNone/>
                  <wp:docPr id="82471656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Sch</w:t>
            </w:r>
            <w:r w:rsidRPr="004E6260">
              <w:t xml:space="preserve">reibe den Anteil für die Bonbons auf:                   von 8 Bonbons sind 6 Bonbons. </w:t>
            </w:r>
          </w:p>
        </w:tc>
      </w:tr>
    </w:tbl>
    <w:p w14:paraId="460DCB4D" w14:textId="77777777" w:rsidR="00FF454B" w:rsidRPr="00FF454B" w:rsidRDefault="00FF454B" w:rsidP="00FF454B">
      <w:pPr>
        <w:sectPr w:rsidR="00FF454B" w:rsidRPr="00FF454B" w:rsidSect="001130EE">
          <w:headerReference w:type="default" r:id="rId13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498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364"/>
      </w:tblGrid>
      <w:tr w:rsidR="00E45B1F" w:rsidRPr="007701BC" w14:paraId="4598C13D" w14:textId="77777777" w:rsidTr="00B2675B">
        <w:trPr>
          <w:trHeight w:val="382"/>
        </w:trPr>
        <w:tc>
          <w:tcPr>
            <w:tcW w:w="709" w:type="dxa"/>
          </w:tcPr>
          <w:p w14:paraId="0D2D7591" w14:textId="77777777" w:rsidR="00E45B1F" w:rsidRDefault="00E45B1F" w:rsidP="00D4349A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789" w:type="dxa"/>
            <w:gridSpan w:val="2"/>
          </w:tcPr>
          <w:p w14:paraId="2403EC9B" w14:textId="3B494FB8" w:rsidR="00E45B1F" w:rsidRDefault="00E45B1F" w:rsidP="00D4349A">
            <w:pPr>
              <w:pStyle w:val="berschrift1"/>
            </w:pPr>
            <w:r>
              <w:t xml:space="preserve">Ich kann Anteile von Mengen </w:t>
            </w:r>
            <w:r w:rsidR="00D22661">
              <w:t>nehmen</w:t>
            </w:r>
          </w:p>
        </w:tc>
      </w:tr>
      <w:tr w:rsidR="00E45B1F" w:rsidRPr="007701BC" w14:paraId="5BC6A3FE" w14:textId="77777777" w:rsidTr="00B2675B">
        <w:trPr>
          <w:trHeight w:val="777"/>
        </w:trPr>
        <w:tc>
          <w:tcPr>
            <w:tcW w:w="709" w:type="dxa"/>
          </w:tcPr>
          <w:p w14:paraId="103A0D37" w14:textId="77777777" w:rsidR="00E45B1F" w:rsidRPr="000E14DC" w:rsidRDefault="00E45B1F" w:rsidP="00D4349A">
            <w:pPr>
              <w:pStyle w:val="berschrift2"/>
            </w:pPr>
            <w:r>
              <w:t>1</w:t>
            </w:r>
          </w:p>
        </w:tc>
        <w:tc>
          <w:tcPr>
            <w:tcW w:w="8789" w:type="dxa"/>
            <w:gridSpan w:val="2"/>
          </w:tcPr>
          <w:p w14:paraId="1E19B878" w14:textId="56ACB91A" w:rsidR="00E45B1F" w:rsidRPr="000E14DC" w:rsidRDefault="00E45B1F" w:rsidP="00D4349A">
            <w:pPr>
              <w:pStyle w:val="berschrift2"/>
            </w:pPr>
            <w:r>
              <w:t>Anteile von Mengen bestimmen</w:t>
            </w:r>
          </w:p>
        </w:tc>
      </w:tr>
      <w:tr w:rsidR="00E45B1F" w:rsidRPr="007701BC" w14:paraId="5F7ADD4B" w14:textId="77777777" w:rsidTr="00B2675B">
        <w:trPr>
          <w:trHeight w:val="437"/>
        </w:trPr>
        <w:tc>
          <w:tcPr>
            <w:tcW w:w="709" w:type="dxa"/>
          </w:tcPr>
          <w:p w14:paraId="6E8E1D4A" w14:textId="77777777" w:rsidR="00E45B1F" w:rsidRPr="000E14DC" w:rsidRDefault="00E45B1F" w:rsidP="00E60CDF">
            <w:pPr>
              <w:pStyle w:val="berschrift3"/>
              <w:spacing w:before="0"/>
            </w:pPr>
            <w:r w:rsidRPr="000E14DC">
              <w:t>1.1</w:t>
            </w:r>
          </w:p>
        </w:tc>
        <w:tc>
          <w:tcPr>
            <w:tcW w:w="8789" w:type="dxa"/>
            <w:gridSpan w:val="2"/>
          </w:tcPr>
          <w:p w14:paraId="5D068DCD" w14:textId="088805DD" w:rsidR="00E45B1F" w:rsidRPr="000E14DC" w:rsidRDefault="00E45B1F" w:rsidP="00E60CDF">
            <w:pPr>
              <w:pStyle w:val="berschrift3"/>
              <w:spacing w:before="0"/>
            </w:pPr>
            <w:r w:rsidRPr="000E14DC">
              <w:t xml:space="preserve">Anteile </w:t>
            </w:r>
            <w:r>
              <w:t>von Mengen mit Bruchstreifen bestimmen</w:t>
            </w:r>
          </w:p>
        </w:tc>
      </w:tr>
      <w:tr w:rsidR="00E45B1F" w:rsidRPr="007701BC" w14:paraId="1083C8EE" w14:textId="77777777" w:rsidTr="00B2675B">
        <w:trPr>
          <w:trHeight w:val="7175"/>
        </w:trPr>
        <w:tc>
          <w:tcPr>
            <w:tcW w:w="709" w:type="dxa"/>
          </w:tcPr>
          <w:p w14:paraId="07886EB3" w14:textId="2EA9FB2E" w:rsidR="00E45B1F" w:rsidRPr="007701BC" w:rsidRDefault="00E45B1F" w:rsidP="00D4349A">
            <w:pPr>
              <w:widowControl w:val="0"/>
              <w:ind w:left="-252" w:firstLine="252"/>
              <w:rPr>
                <w:noProof/>
              </w:rPr>
            </w:pPr>
          </w:p>
        </w:tc>
        <w:tc>
          <w:tcPr>
            <w:tcW w:w="425" w:type="dxa"/>
          </w:tcPr>
          <w:p w14:paraId="286C6F8C" w14:textId="26355EC7" w:rsidR="00E45B1F" w:rsidRPr="00882967" w:rsidRDefault="00E45B1F" w:rsidP="00406FCF">
            <w:pPr>
              <w:spacing w:after="120"/>
              <w:rPr>
                <w:noProof/>
              </w:rPr>
            </w:pPr>
          </w:p>
        </w:tc>
        <w:tc>
          <w:tcPr>
            <w:tcW w:w="8364" w:type="dxa"/>
          </w:tcPr>
          <w:p w14:paraId="180B8473" w14:textId="22155BB8" w:rsidR="00E45B1F" w:rsidRPr="00882967" w:rsidRDefault="00E45B1F" w:rsidP="00406FCF">
            <w:pPr>
              <w:spacing w:after="120"/>
              <w:rPr>
                <w:noProof/>
              </w:rPr>
            </w:pPr>
            <w:r w:rsidRPr="00882967">
              <w:rPr>
                <w:noProof/>
              </w:rPr>
              <w:t>Mit den Feldern des Bruchstreifens kann man Anteile von Mengen bestimmen:</w:t>
            </w:r>
          </w:p>
          <w:p w14:paraId="0CE4E4D4" w14:textId="395211BB" w:rsidR="00E45B1F" w:rsidRPr="00882967" w:rsidRDefault="00E45B1F" w:rsidP="00D4349A">
            <w:pPr>
              <w:pStyle w:val="Text"/>
              <w:rPr>
                <w:noProof/>
              </w:rPr>
            </w:pPr>
            <w:r w:rsidRPr="000E14DC">
              <w:rPr>
                <w:rStyle w:val="NummerierungZchn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2384" behindDoc="0" locked="0" layoutInCell="1" allowOverlap="1" wp14:anchorId="212304CF" wp14:editId="6F4E9BCE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56515</wp:posOffset>
                      </wp:positionV>
                      <wp:extent cx="2482215" cy="1428750"/>
                      <wp:effectExtent l="0" t="0" r="6985" b="19050"/>
                      <wp:wrapThrough wrapText="bothSides">
                        <wp:wrapPolygon edited="0">
                          <wp:start x="0" y="0"/>
                          <wp:lineTo x="0" y="21696"/>
                          <wp:lineTo x="21550" y="21696"/>
                          <wp:lineTo x="21550" y="0"/>
                          <wp:lineTo x="0" y="0"/>
                        </wp:wrapPolygon>
                      </wp:wrapThrough>
                      <wp:docPr id="1980103676" name="Gruppierung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215" cy="1428750"/>
                                <a:chOff x="0" y="0"/>
                                <a:chExt cx="2482215" cy="1429573"/>
                              </a:xfrm>
                            </wpg:grpSpPr>
                            <wps:wsp>
                              <wps:cNvPr id="655830859" name="Textfeld 11182"/>
                              <wps:cNvSpPr txBox="1"/>
                              <wps:spPr>
                                <a:xfrm>
                                  <a:off x="0" y="0"/>
                                  <a:ext cx="2482215" cy="1429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3A489824" w14:textId="77777777" w:rsidR="00E45B1F" w:rsidRPr="00406FCF" w:rsidRDefault="00E45B1F" w:rsidP="00E60CD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Das liegt auf dem Tisch:</w:t>
                                    </w:r>
                                  </w:p>
                                  <w:p w14:paraId="0E017798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Bruchstreifen</w:t>
                                    </w:r>
                                  </w:p>
                                  <w:p w14:paraId="6955C5E0" w14:textId="4ACCE446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grüne Anteil-Karten</w:t>
                                    </w:r>
                                  </w:p>
                                  <w:p w14:paraId="1A952367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gelbe Mengenkarten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  <w:t>(pro Bruchstreifen ein Stapel)</w:t>
                                    </w:r>
                                  </w:p>
                                  <w:p w14:paraId="667BF803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Plättchen</w:t>
                                    </w:r>
                                  </w:p>
                                  <w:p w14:paraId="3CE683E0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Aufgabentafel</w:t>
                                    </w:r>
                                  </w:p>
                                  <w:p w14:paraId="725DFAB8" w14:textId="109D0289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Tabelle („Protokollbogen“) pro Kind</w:t>
                                    </w:r>
                                  </w:p>
                                  <w:p w14:paraId="1A685696" w14:textId="796607AA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e 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Lösungshilfe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2304CF" id="Gruppierung 14" o:spid="_x0000_s1446" style="position:absolute;margin-left:206.65pt;margin-top:4.45pt;width:195.45pt;height:112.5pt;z-index:253712384;mso-position-horizontal-relative:text;mso-position-vertical-relative:text;mso-height-relative:margin" coordsize="24822,14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">
                      <v:shape id="Textfeld 11182" o:spid="_x0000_s1447" type="#_x0000_t202" style="position:absolute;width:24822;height:14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" filled="f" strokecolor="#a6a6a6">
                        <v:textbox>
                          <w:txbxContent>
                            <w:p w14:paraId="3A489824" w14:textId="77777777" w:rsidR="00E45B1F" w:rsidRPr="00406FCF" w:rsidRDefault="00E45B1F" w:rsidP="00E60CDF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Das liegt auf dem Tisch:</w:t>
                              </w:r>
                            </w:p>
                            <w:p w14:paraId="0E017798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Bruchstreifen</w:t>
                              </w:r>
                            </w:p>
                            <w:p w14:paraId="6955C5E0" w14:textId="4ACCE446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grüne Anteil-Karten</w:t>
                              </w:r>
                            </w:p>
                            <w:p w14:paraId="1A952367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gelbe Mengenkarten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br/>
                                <w:t>(pro Bruchstreifen ein Stapel)</w:t>
                              </w:r>
                            </w:p>
                            <w:p w14:paraId="667BF803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Plättchen</w:t>
                              </w:r>
                            </w:p>
                            <w:p w14:paraId="3CE683E0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Aufgabentafel</w:t>
                              </w:r>
                            </w:p>
                            <w:p w14:paraId="725DFAB8" w14:textId="109D0289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Tabelle („Protokollbogen“) pro Kind</w:t>
                              </w:r>
                            </w:p>
                            <w:p w14:paraId="1A685696" w14:textId="796607AA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Lösungshilfe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97AF14" wp14:editId="146C4693">
                  <wp:extent cx="1923627" cy="1442720"/>
                  <wp:effectExtent l="0" t="0" r="0" b="5080"/>
                  <wp:docPr id="1999887311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887311" name="Grafik 1999887311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03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B6392" w14:textId="0E5C5793" w:rsidR="00E45B1F" w:rsidRPr="00882967" w:rsidRDefault="00E45B1F" w:rsidP="00D4349A">
            <w:pPr>
              <w:pStyle w:val="Text"/>
              <w:rPr>
                <w:noProof/>
              </w:rPr>
            </w:pPr>
          </w:p>
          <w:p w14:paraId="7C8CA49C" w14:textId="77777777" w:rsidR="00D63E54" w:rsidRDefault="00D63E54" w:rsidP="00D63E54">
            <w:pPr>
              <w:spacing w:before="60"/>
              <w:rPr>
                <w:noProof/>
              </w:rPr>
            </w:pPr>
            <w:r w:rsidRPr="00DA14E8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1D50908" wp14:editId="6D43DED0">
                      <wp:simplePos x="0" y="0"/>
                      <wp:positionH relativeFrom="column">
                        <wp:posOffset>594671</wp:posOffset>
                      </wp:positionH>
                      <wp:positionV relativeFrom="paragraph">
                        <wp:posOffset>131445</wp:posOffset>
                      </wp:positionV>
                      <wp:extent cx="298450" cy="434975"/>
                      <wp:effectExtent l="0" t="0" r="0" b="0"/>
                      <wp:wrapNone/>
                      <wp:docPr id="207238568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225244058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0F4AE9" w14:textId="765FF7E8" w:rsidR="00E45B1F" w:rsidRPr="00B2675B" w:rsidRDefault="00E45B1F" w:rsidP="00E60CD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58166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719488" w14:textId="21F7C766" w:rsidR="00E45B1F" w:rsidRPr="00B2675B" w:rsidRDefault="00E45B1F" w:rsidP="00E60CDF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61837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50908" id="_x0000_s1448" style="position:absolute;margin-left:46.8pt;margin-top:10.35pt;width:23.5pt;height:34.25pt;z-index:253713408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">
                      <v:shape id="Textfeld 3" o:spid="_x0000_s1449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" filled="f" stroked="f" strokeweight=".5pt">
                        <v:textbox>
                          <w:txbxContent>
                            <w:p w14:paraId="440F4AE9" w14:textId="765FF7E8" w:rsidR="00E45B1F" w:rsidRPr="00B2675B" w:rsidRDefault="00E45B1F" w:rsidP="00E60CDF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50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7F719488" w14:textId="21F7C766" w:rsidR="00E45B1F" w:rsidRPr="00B2675B" w:rsidRDefault="00E45B1F" w:rsidP="00E60CD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5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45B1F" w:rsidRPr="00DA14E8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716480" behindDoc="0" locked="0" layoutInCell="1" allowOverlap="1" wp14:anchorId="773AB2A7" wp14:editId="1BCDAE27">
                  <wp:simplePos x="0" y="0"/>
                  <wp:positionH relativeFrom="column">
                    <wp:posOffset>2451735</wp:posOffset>
                  </wp:positionH>
                  <wp:positionV relativeFrom="paragraph">
                    <wp:posOffset>226060</wp:posOffset>
                  </wp:positionV>
                  <wp:extent cx="2581910" cy="1734185"/>
                  <wp:effectExtent l="0" t="0" r="0" b="5715"/>
                  <wp:wrapSquare wrapText="bothSides"/>
                  <wp:docPr id="16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/>
                          <a:stretch/>
                        </pic:blipFill>
                        <pic:spPr bwMode="auto">
                          <a:xfrm>
                            <a:off x="0" y="0"/>
                            <a:ext cx="258191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B1F" w:rsidRPr="00DA14E8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717504" behindDoc="0" locked="0" layoutInCell="1" allowOverlap="1" wp14:anchorId="6CF3357D" wp14:editId="29AF4170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29845</wp:posOffset>
                  </wp:positionV>
                  <wp:extent cx="1730375" cy="727710"/>
                  <wp:effectExtent l="88900" t="88900" r="22225" b="21590"/>
                  <wp:wrapNone/>
                  <wp:docPr id="833201027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6" r="21254" b="70549"/>
                          <a:stretch/>
                        </pic:blipFill>
                        <pic:spPr bwMode="auto">
                          <a:xfrm>
                            <a:off x="0" y="0"/>
                            <a:ext cx="173037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B1F" w:rsidRPr="00DA14E8">
              <w:rPr>
                <w:noProof/>
              </w:rPr>
              <w:t xml:space="preserve">So legst du die Aufgabe: </w:t>
            </w:r>
          </w:p>
          <w:p w14:paraId="04FDD02A" w14:textId="3A93FDDE" w:rsidR="00E45B1F" w:rsidRDefault="00E45B1F" w:rsidP="00D63E54">
            <w:pPr>
              <w:spacing w:before="60"/>
              <w:rPr>
                <w:noProof/>
              </w:rPr>
            </w:pPr>
            <w:r w:rsidRPr="00DA14E8">
              <w:rPr>
                <w:b/>
                <w:bCs/>
                <w:noProof/>
              </w:rPr>
              <w:t xml:space="preserve">Wie viel ist     </w:t>
            </w:r>
            <w:r>
              <w:rPr>
                <w:b/>
                <w:bCs/>
                <w:noProof/>
              </w:rPr>
              <w:t xml:space="preserve"> </w:t>
            </w:r>
            <w:r w:rsidRPr="00DA14E8">
              <w:rPr>
                <w:b/>
                <w:bCs/>
                <w:noProof/>
              </w:rPr>
              <w:t>von 24?</w:t>
            </w:r>
          </w:p>
          <w:p w14:paraId="42398159" w14:textId="22CECB34" w:rsidR="00E45B1F" w:rsidRPr="00406FCF" w:rsidRDefault="00E45B1F" w:rsidP="00D4349A">
            <w:pPr>
              <w:rPr>
                <w:noProof/>
                <w:sz w:val="11"/>
                <w:szCs w:val="11"/>
              </w:rPr>
            </w:pPr>
          </w:p>
          <w:p w14:paraId="0B296067" w14:textId="37E296B2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1.  </w:t>
            </w:r>
            <w:r>
              <w:rPr>
                <w:noProof/>
              </w:rPr>
              <w:tab/>
              <w:t xml:space="preserve">Nimm den Sechstel-Streifen, </w:t>
            </w:r>
            <w:r>
              <w:rPr>
                <w:noProof/>
              </w:rPr>
              <w:br/>
              <w:t>denn es geht um fünf Sechstel.</w:t>
            </w:r>
          </w:p>
          <w:p w14:paraId="4D6407D7" w14:textId="5D02107A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2.  </w:t>
            </w:r>
            <w:r>
              <w:rPr>
                <w:noProof/>
              </w:rPr>
              <w:tab/>
              <w:t>Verteile die ganze Menge, also die</w:t>
            </w:r>
            <w:r>
              <w:rPr>
                <w:noProof/>
              </w:rPr>
              <w:br/>
              <w:t xml:space="preserve">24 Plättchen, auf den sechs Feldern des Sechstel-Streifens. </w:t>
            </w:r>
          </w:p>
          <w:p w14:paraId="118D9455" w14:textId="0D5A69C6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3.  </w:t>
            </w:r>
            <w:r>
              <w:rPr>
                <w:noProof/>
              </w:rPr>
              <w:tab/>
              <w:t xml:space="preserve">Wo sieht man jetzt, wie viel ein Sechstel von 24 ist? </w:t>
            </w:r>
          </w:p>
          <w:p w14:paraId="77DA1401" w14:textId="78F546C1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4.  </w:t>
            </w:r>
            <w:r>
              <w:rPr>
                <w:noProof/>
              </w:rPr>
              <w:tab/>
              <w:t xml:space="preserve">Zu jedem Sechstel-Feld gehört eine </w:t>
            </w:r>
            <w:r>
              <w:rPr>
                <w:noProof/>
              </w:rPr>
              <w:br/>
              <w:t xml:space="preserve">4er-Gruppe von Plättchen. </w:t>
            </w:r>
            <w:r>
              <w:rPr>
                <w:noProof/>
              </w:rPr>
              <w:br/>
              <w:t xml:space="preserve">Also ist der Teil zu einem Feld:  </w:t>
            </w:r>
            <w:r w:rsidRPr="00406FCF">
              <w:rPr>
                <w:rFonts w:ascii="Comic Sans MS" w:hAnsi="Comic Sans MS"/>
                <w:noProof/>
                <w:color w:val="0070C0"/>
              </w:rPr>
              <w:t>4</w:t>
            </w:r>
          </w:p>
          <w:p w14:paraId="7B8DF884" w14:textId="67C63423" w:rsidR="00E45B1F" w:rsidRPr="00882967" w:rsidRDefault="00E45B1F" w:rsidP="00406FCF">
            <w:pPr>
              <w:spacing w:after="120"/>
              <w:ind w:left="312" w:hanging="312"/>
              <w:rPr>
                <w:noProof/>
              </w:rPr>
            </w:pPr>
            <w:r>
              <w:rPr>
                <w:noProof/>
              </w:rPr>
              <w:t xml:space="preserve">5.  </w:t>
            </w:r>
            <w:r>
              <w:rPr>
                <w:noProof/>
              </w:rPr>
              <w:tab/>
              <w:t xml:space="preserve">Wie viele Plättchen gehören dann </w:t>
            </w:r>
            <w:r>
              <w:rPr>
                <w:noProof/>
              </w:rPr>
              <w:br/>
              <w:t xml:space="preserve">zu fünf Sechsteln von 24? </w:t>
            </w:r>
            <w:r w:rsidRPr="00406FCF">
              <w:rPr>
                <w:rFonts w:ascii="Comic Sans MS" w:hAnsi="Comic Sans MS"/>
                <w:noProof/>
                <w:color w:val="0070C0"/>
              </w:rPr>
              <w:t>fünf 4er</w:t>
            </w:r>
          </w:p>
        </w:tc>
      </w:tr>
      <w:tr w:rsidR="00A74302" w:rsidRPr="007701BC" w14:paraId="00B5EB2C" w14:textId="77777777" w:rsidTr="00B2675B">
        <w:trPr>
          <w:trHeight w:val="560"/>
        </w:trPr>
        <w:tc>
          <w:tcPr>
            <w:tcW w:w="709" w:type="dxa"/>
            <w:vMerge w:val="restart"/>
          </w:tcPr>
          <w:p w14:paraId="2AC0185F" w14:textId="55FABA99" w:rsidR="00A74302" w:rsidRPr="007701BC" w:rsidRDefault="00A74302" w:rsidP="00A74302">
            <w:pPr>
              <w:spacing w:line="240" w:lineRule="auto"/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8336" behindDoc="0" locked="0" layoutInCell="1" allowOverlap="1" wp14:anchorId="0ED564BD" wp14:editId="753626C5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121631089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605904231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5A9A4D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753415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B3FC5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29652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64BD" id="_x0000_s1452" style="position:absolute;margin-left:160.15pt;margin-top:563.6pt;width:8.5pt;height:22.55pt;z-index:25383833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">
                      <v:shape id="Textfeld 3" o:spid="_x0000_s1453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F5A9A4D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54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FB3FC5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55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2673BA0C" w14:textId="2DC05210" w:rsidR="00A74302" w:rsidRPr="007701BC" w:rsidRDefault="00A74302" w:rsidP="00A74302">
            <w:pPr>
              <w:pStyle w:val="Nummerierung"/>
              <w:rPr>
                <w:noProof/>
              </w:rPr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9360" behindDoc="0" locked="0" layoutInCell="1" allowOverlap="1" wp14:anchorId="3D4916B6" wp14:editId="397A3FC3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187017697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968942074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3BA955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6438487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4484DD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406228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916B6" id="_x0000_s1456" style="position:absolute;margin-left:160.15pt;margin-top:563.6pt;width:8.5pt;height:22.55pt;z-index:25383936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">
                      <v:shape id="Textfeld 3" o:spid="_x0000_s145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043BA955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5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E4484DD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5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364" w:type="dxa"/>
          </w:tcPr>
          <w:p w14:paraId="40B5276A" w14:textId="760D706C" w:rsidR="00A74302" w:rsidRPr="007701BC" w:rsidRDefault="00A74302" w:rsidP="00A74302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0384" behindDoc="0" locked="0" layoutInCell="1" allowOverlap="1" wp14:anchorId="0225D073" wp14:editId="7893BF27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61774259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008480304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8BFDC6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689678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E7C368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19394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5D073" id="_x0000_s1460" style="position:absolute;margin-left:160.15pt;margin-top:563.6pt;width:8.5pt;height:22.55pt;z-index:25384038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">
                      <v:shape id="Textfeld 3" o:spid="_x0000_s1461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88BFDC6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62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E7C368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E45B1F" w:rsidRPr="007701BC" w14:paraId="1F8D6F26" w14:textId="77777777" w:rsidTr="00B2675B">
        <w:trPr>
          <w:trHeight w:val="2720"/>
        </w:trPr>
        <w:tc>
          <w:tcPr>
            <w:tcW w:w="709" w:type="dxa"/>
            <w:vMerge/>
          </w:tcPr>
          <w:p w14:paraId="5E0BAC68" w14:textId="77777777" w:rsidR="00E45B1F" w:rsidRPr="007701BC" w:rsidRDefault="00E45B1F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0E1FF2F" w14:textId="6FDE9D2B" w:rsidR="00E45B1F" w:rsidRPr="007701BC" w:rsidRDefault="00E45B1F" w:rsidP="00D4349A">
            <w:pPr>
              <w:pStyle w:val="Nummerierung"/>
              <w:rPr>
                <w:noProof/>
              </w:rPr>
            </w:pPr>
          </w:p>
        </w:tc>
        <w:tc>
          <w:tcPr>
            <w:tcW w:w="8364" w:type="dxa"/>
          </w:tcPr>
          <w:p w14:paraId="7D7228A0" w14:textId="7C9EDCF6" w:rsidR="00E45B1F" w:rsidRPr="007701BC" w:rsidRDefault="00384A21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8272" behindDoc="0" locked="0" layoutInCell="1" allowOverlap="1" wp14:anchorId="7161DD17" wp14:editId="6053A20A">
                      <wp:simplePos x="0" y="0"/>
                      <wp:positionH relativeFrom="column">
                        <wp:posOffset>1710555</wp:posOffset>
                      </wp:positionH>
                      <wp:positionV relativeFrom="paragraph">
                        <wp:posOffset>873760</wp:posOffset>
                      </wp:positionV>
                      <wp:extent cx="513080" cy="286352"/>
                      <wp:effectExtent l="0" t="0" r="0" b="6350"/>
                      <wp:wrapNone/>
                      <wp:docPr id="1552410520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" cy="286352"/>
                                <a:chOff x="0" y="0"/>
                                <a:chExt cx="513080" cy="286352"/>
                              </a:xfrm>
                            </wpg:grpSpPr>
                            <wps:wsp>
                              <wps:cNvPr id="79837949" name="Textfeld 429"/>
                              <wps:cNvSpPr txBox="1"/>
                              <wps:spPr>
                                <a:xfrm flipV="1">
                                  <a:off x="0" y="88640"/>
                                  <a:ext cx="513080" cy="169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DD50DF" w14:textId="77777777" w:rsidR="00384A21" w:rsidRDefault="00384A21" w:rsidP="00384A2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3897908" name="Gruppieren 427"/>
                              <wpg:cNvGrpSpPr/>
                              <wpg:grpSpPr>
                                <a:xfrm>
                                  <a:off x="223935" y="0"/>
                                  <a:ext cx="107699" cy="286352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1268334200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43AB4" w14:textId="3C4BBDA0" w:rsidR="00384A21" w:rsidRPr="007922A1" w:rsidRDefault="00384A21" w:rsidP="00384A21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38910031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FCCE01" w14:textId="77777777" w:rsidR="00384A21" w:rsidRPr="007922A1" w:rsidRDefault="00384A21" w:rsidP="00384A21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558289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1DD17" id="Gruppieren 431" o:spid="_x0000_s1464" style="position:absolute;margin-left:134.7pt;margin-top:68.8pt;width:40.4pt;height:22.55pt;z-index:253878272;mso-position-horizontal-relative:text;mso-position-vertical-relative:text;mso-height-relative:margin" coordsize="513080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">
                      <v:shape id="Textfeld 429" o:spid="_x0000_s1465" type="#_x0000_t202" style="position:absolute;top:88640;width:513080;height:169311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" fillcolor="white [3201]" stroked="f" strokeweight=".5pt">
                        <v:textbox>
                          <w:txbxContent>
                            <w:p w14:paraId="25DD50DF" w14:textId="77777777" w:rsidR="00384A21" w:rsidRDefault="00384A21" w:rsidP="00384A21"/>
                          </w:txbxContent>
                        </v:textbox>
                      </v:shape>
                      <v:group id="_x0000_s1466" style="position:absolute;left:223935;width:107699;height:286352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">
                        <v:shape id="Textfeld 3" o:spid="_x0000_s146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6743AB4" w14:textId="3C4BBDA0" w:rsidR="00384A21" w:rsidRPr="007922A1" w:rsidRDefault="00384A21" w:rsidP="00384A21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FCCE01" w14:textId="77777777" w:rsidR="00384A21" w:rsidRPr="007922A1" w:rsidRDefault="00384A21" w:rsidP="00384A21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6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5504" behindDoc="0" locked="0" layoutInCell="1" allowOverlap="1" wp14:anchorId="6EEC9C53" wp14:editId="7CF5EAE1">
                      <wp:simplePos x="0" y="0"/>
                      <wp:positionH relativeFrom="column">
                        <wp:posOffset>1441865</wp:posOffset>
                      </wp:positionH>
                      <wp:positionV relativeFrom="paragraph">
                        <wp:posOffset>1967230</wp:posOffset>
                      </wp:positionV>
                      <wp:extent cx="107315" cy="285750"/>
                      <wp:effectExtent l="0" t="0" r="19685" b="6350"/>
                      <wp:wrapNone/>
                      <wp:docPr id="191673304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811277569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E90C7F" w14:textId="4AC342F6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1022285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153B4" w14:textId="2CCAD93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43643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EC9C53" id="_x0000_s1470" style="position:absolute;margin-left:113.55pt;margin-top:154.9pt;width:8.45pt;height:22.5pt;z-index:253845504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">
                      <v:shape id="Textfeld 3" o:spid="_x0000_s1471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AE90C7F" w14:textId="4AC342F6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72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153B4" w14:textId="2CCAD93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7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3456" behindDoc="0" locked="0" layoutInCell="1" allowOverlap="1" wp14:anchorId="4B5061C2" wp14:editId="5C40FF4C">
                      <wp:simplePos x="0" y="0"/>
                      <wp:positionH relativeFrom="column">
                        <wp:posOffset>150689</wp:posOffset>
                      </wp:positionH>
                      <wp:positionV relativeFrom="paragraph">
                        <wp:posOffset>877726</wp:posOffset>
                      </wp:positionV>
                      <wp:extent cx="513080" cy="286352"/>
                      <wp:effectExtent l="0" t="0" r="0" b="6350"/>
                      <wp:wrapNone/>
                      <wp:docPr id="1269535399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" cy="286352"/>
                                <a:chOff x="0" y="0"/>
                                <a:chExt cx="513080" cy="286352"/>
                              </a:xfrm>
                            </wpg:grpSpPr>
                            <wps:wsp>
                              <wps:cNvPr id="745027545" name="Textfeld 429"/>
                              <wps:cNvSpPr txBox="1"/>
                              <wps:spPr>
                                <a:xfrm flipV="1">
                                  <a:off x="0" y="88640"/>
                                  <a:ext cx="513080" cy="169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714D2" w14:textId="77777777" w:rsidR="00A74302" w:rsidRDefault="00A74302" w:rsidP="00A7430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86540355" name="Gruppieren 427"/>
                              <wpg:cNvGrpSpPr/>
                              <wpg:grpSpPr>
                                <a:xfrm>
                                  <a:off x="223935" y="0"/>
                                  <a:ext cx="107699" cy="286352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452867690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F60BC4" w14:textId="77777777" w:rsidR="00A74302" w:rsidRPr="007922A1" w:rsidRDefault="00A74302" w:rsidP="00A74302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27369049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2E4322" w14:textId="77777777" w:rsidR="00A74302" w:rsidRPr="007922A1" w:rsidRDefault="00A74302" w:rsidP="00A74302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5807161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061C2" id="_x0000_s1474" style="position:absolute;margin-left:11.85pt;margin-top:69.1pt;width:40.4pt;height:22.55pt;z-index:253843456;mso-position-horizontal-relative:text;mso-position-vertical-relative:text" coordsize="513080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">
                      <v:shape id="Textfeld 429" o:spid="_x0000_s1475" type="#_x0000_t202" style="position:absolute;top:88640;width:513080;height:169311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" fillcolor="white [3201]" stroked="f" strokeweight=".5pt">
                        <v:textbox>
                          <w:txbxContent>
                            <w:p w14:paraId="5EF714D2" w14:textId="77777777" w:rsidR="00A74302" w:rsidRDefault="00A74302" w:rsidP="00A74302"/>
                          </w:txbxContent>
                        </v:textbox>
                      </v:shape>
                      <v:group id="_x0000_s1476" style="position:absolute;left:223935;width:107699;height:286352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">
                        <v:shape id="Textfeld 3" o:spid="_x0000_s147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CF60BC4" w14:textId="77777777" w:rsidR="00A74302" w:rsidRPr="007922A1" w:rsidRDefault="00A74302" w:rsidP="00A74302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7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2E4322" w14:textId="77777777" w:rsidR="00A74302" w:rsidRPr="007922A1" w:rsidRDefault="00A74302" w:rsidP="00A74302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7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4240" behindDoc="0" locked="0" layoutInCell="1" allowOverlap="1" wp14:anchorId="242AB431" wp14:editId="5DCA204F">
                      <wp:simplePos x="0" y="0"/>
                      <wp:positionH relativeFrom="column">
                        <wp:posOffset>575232</wp:posOffset>
                      </wp:positionH>
                      <wp:positionV relativeFrom="paragraph">
                        <wp:posOffset>168599</wp:posOffset>
                      </wp:positionV>
                      <wp:extent cx="194310" cy="360398"/>
                      <wp:effectExtent l="0" t="0" r="0" b="0"/>
                      <wp:wrapNone/>
                      <wp:docPr id="1098292063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" cy="360398"/>
                                <a:chOff x="0" y="0"/>
                                <a:chExt cx="194310" cy="360398"/>
                              </a:xfrm>
                            </wpg:grpSpPr>
                            <wps:wsp>
                              <wps:cNvPr id="355164827" name="Textfeld 428"/>
                              <wps:cNvSpPr txBox="1"/>
                              <wps:spPr>
                                <a:xfrm>
                                  <a:off x="0" y="74648"/>
                                  <a:ext cx="19431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6A46D7" w14:textId="77777777" w:rsidR="00A74302" w:rsidRPr="00384A21" w:rsidRDefault="00A7430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3397727" name="Gruppieren 427"/>
                              <wpg:cNvGrpSpPr/>
                              <wpg:grpSpPr>
                                <a:xfrm>
                                  <a:off x="32657" y="0"/>
                                  <a:ext cx="107315" cy="285750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599204053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FE543" w14:textId="77777777" w:rsidR="00A74302" w:rsidRPr="00384A21" w:rsidRDefault="00A74302" w:rsidP="00A74302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5609860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3AF901" w14:textId="77777777" w:rsidR="00A74302" w:rsidRPr="00384A21" w:rsidRDefault="00A74302" w:rsidP="00A74302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6359453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AB431" id="Gruppieren 430" o:spid="_x0000_s1480" style="position:absolute;margin-left:45.3pt;margin-top:13.3pt;width:15.3pt;height:28.4pt;z-index:253834240;mso-position-horizontal-relative:text;mso-position-vertical-relative:text" coordsize="194310,360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">
                      <v:shape id="Textfeld 428" o:spid="_x0000_s1481" type="#_x0000_t202" style="position:absolute;top:74648;width:194310;height:285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" fillcolor="#92d051" stroked="f" strokeweight=".5pt">
                        <v:textbox>
                          <w:txbxContent>
                            <w:p w14:paraId="3E6A46D7" w14:textId="77777777" w:rsidR="00A74302" w:rsidRPr="00384A21" w:rsidRDefault="00A743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_x0000_s1482" style="position:absolute;left:32657;width:107315;height:285750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">
                        <v:shape id="Textfeld 3" o:spid="_x0000_s1483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FE543" w14:textId="77777777" w:rsidR="00A74302" w:rsidRPr="00384A21" w:rsidRDefault="00A74302" w:rsidP="00A743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4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3AF901" w14:textId="77777777" w:rsidR="00A74302" w:rsidRPr="00384A21" w:rsidRDefault="00A74302" w:rsidP="00A743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85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E45B1F">
              <w:rPr>
                <w:noProof/>
                <w:color w:val="000000" w:themeColor="text1"/>
              </w:rPr>
              <w:drawing>
                <wp:inline distT="0" distB="0" distL="0" distR="0" wp14:anchorId="20FBBBDE" wp14:editId="2E465602">
                  <wp:extent cx="4970357" cy="1965065"/>
                  <wp:effectExtent l="0" t="0" r="0" b="3810"/>
                  <wp:docPr id="143349825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498256" name="Grafik 1433498256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41" cy="197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1F" w:rsidRPr="007701BC" w14:paraId="09407305" w14:textId="77777777" w:rsidTr="00B2675B">
        <w:trPr>
          <w:trHeight w:val="568"/>
        </w:trPr>
        <w:tc>
          <w:tcPr>
            <w:tcW w:w="709" w:type="dxa"/>
            <w:vMerge/>
          </w:tcPr>
          <w:p w14:paraId="0FEDC360" w14:textId="77777777" w:rsidR="00E45B1F" w:rsidRPr="007701BC" w:rsidRDefault="00E45B1F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F6CE0B0" w14:textId="23DAA340" w:rsidR="00E45B1F" w:rsidRPr="007701BC" w:rsidRDefault="00E45B1F" w:rsidP="00D4349A">
            <w:pPr>
              <w:pStyle w:val="Nummerierung"/>
              <w:rPr>
                <w:noProof/>
              </w:rPr>
            </w:pPr>
          </w:p>
        </w:tc>
        <w:tc>
          <w:tcPr>
            <w:tcW w:w="8364" w:type="dxa"/>
          </w:tcPr>
          <w:p w14:paraId="7EF49D38" w14:textId="6234D5FE" w:rsidR="00E45B1F" w:rsidRPr="007701BC" w:rsidRDefault="00E45B1F" w:rsidP="005C0B44">
            <w:pPr>
              <w:spacing w:before="120" w:line="276" w:lineRule="auto"/>
              <w:rPr>
                <w:noProof/>
              </w:rPr>
            </w:pPr>
            <w:r w:rsidRPr="007701BC">
              <w:rPr>
                <w:noProof/>
              </w:rPr>
              <w:t>Warum guckt er sich ers</w:t>
            </w:r>
            <w:r>
              <w:rPr>
                <w:noProof/>
              </w:rPr>
              <w:t>t</w:t>
            </w:r>
            <w:r w:rsidR="00A74302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</w:t>
            </w:r>
            <w:r w:rsidR="00A74302">
              <w:rPr>
                <w:noProof/>
              </w:rPr>
              <w:t xml:space="preserve"> </w:t>
            </w:r>
            <w:r w:rsidRPr="007701BC">
              <w:rPr>
                <w:noProof/>
              </w:rPr>
              <w:t>von 8 an?</w:t>
            </w:r>
          </w:p>
        </w:tc>
      </w:tr>
      <w:tr w:rsidR="00E45B1F" w:rsidRPr="007701BC" w14:paraId="177FAD48" w14:textId="77777777" w:rsidTr="00B2675B">
        <w:trPr>
          <w:cantSplit/>
        </w:trPr>
        <w:tc>
          <w:tcPr>
            <w:tcW w:w="709" w:type="dxa"/>
          </w:tcPr>
          <w:p w14:paraId="08893C18" w14:textId="0D67CB9F" w:rsidR="00E45B1F" w:rsidRPr="007701BC" w:rsidRDefault="00E45B1F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61FB4ABB" wp14:editId="006EDC14">
                  <wp:extent cx="313144" cy="272386"/>
                  <wp:effectExtent l="0" t="0" r="0" b="0"/>
                  <wp:docPr id="1314203829" name="Grafik 131420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3D31DD1" w14:textId="71DC501B" w:rsidR="00E45B1F" w:rsidRPr="007701BC" w:rsidRDefault="00E45B1F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364" w:type="dxa"/>
          </w:tcPr>
          <w:p w14:paraId="7EC64630" w14:textId="121563F6" w:rsidR="00E45B1F" w:rsidRPr="004A327F" w:rsidRDefault="00E45B1F" w:rsidP="00406FCF">
            <w:pPr>
              <w:rPr>
                <w:noProof/>
              </w:rPr>
            </w:pPr>
            <w:r w:rsidRPr="007701BC">
              <w:rPr>
                <w:noProof/>
              </w:rPr>
              <w:t>Legt selbst einige A</w:t>
            </w:r>
            <w:r>
              <w:rPr>
                <w:noProof/>
              </w:rPr>
              <w:t>ufgaben</w:t>
            </w:r>
            <w:r w:rsidRPr="007701BC">
              <w:rPr>
                <w:noProof/>
              </w:rPr>
              <w:t>:</w:t>
            </w:r>
            <w:r>
              <w:rPr>
                <w:noProof/>
              </w:rPr>
              <w:t xml:space="preserve"> </w:t>
            </w:r>
            <w:r w:rsidRPr="007701BC">
              <w:rPr>
                <w:noProof/>
              </w:rPr>
              <w:t>Eine Person löst die Aufgabe, die andere</w:t>
            </w:r>
            <w:r>
              <w:rPr>
                <w:noProof/>
              </w:rPr>
              <w:t>n</w:t>
            </w:r>
            <w:r w:rsidRPr="007701BC">
              <w:rPr>
                <w:noProof/>
              </w:rPr>
              <w:t xml:space="preserve"> kontrollier</w:t>
            </w:r>
            <w:r>
              <w:rPr>
                <w:noProof/>
              </w:rPr>
              <w:t>en</w:t>
            </w:r>
            <w:r w:rsidRPr="007701BC">
              <w:rPr>
                <w:noProof/>
              </w:rPr>
              <w:t>. Wechselt euch ab.</w:t>
            </w:r>
            <w:r>
              <w:rPr>
                <w:noProof/>
              </w:rPr>
              <w:t xml:space="preserve"> </w:t>
            </w:r>
            <w:r w:rsidRPr="007701BC">
              <w:rPr>
                <w:noProof/>
              </w:rPr>
              <w:t>Notiert eure Ergebnisse i</w:t>
            </w:r>
            <w:r>
              <w:rPr>
                <w:noProof/>
              </w:rPr>
              <w:t>n der Tabelle („Protokollbogen“).</w:t>
            </w:r>
          </w:p>
        </w:tc>
      </w:tr>
    </w:tbl>
    <w:p w14:paraId="1168BFF4" w14:textId="3A748F1A" w:rsidR="00406FCF" w:rsidRDefault="00406FCF" w:rsidP="007E2A15"/>
    <w:tbl>
      <w:tblPr>
        <w:tblW w:w="92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5387"/>
        <w:gridCol w:w="2688"/>
      </w:tblGrid>
      <w:tr w:rsidR="007E2A15" w:rsidRPr="007701BC" w14:paraId="08E60CF4" w14:textId="77777777" w:rsidTr="00B2675B">
        <w:tc>
          <w:tcPr>
            <w:tcW w:w="709" w:type="dxa"/>
          </w:tcPr>
          <w:p w14:paraId="3753209D" w14:textId="640BA1F8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1.2</w:t>
            </w:r>
          </w:p>
        </w:tc>
        <w:tc>
          <w:tcPr>
            <w:tcW w:w="8500" w:type="dxa"/>
            <w:gridSpan w:val="3"/>
          </w:tcPr>
          <w:p w14:paraId="0B16E89A" w14:textId="698F4A0D" w:rsidR="007E2A15" w:rsidRPr="007701BC" w:rsidRDefault="00A74302" w:rsidP="00D4349A">
            <w:pPr>
              <w:pStyle w:val="berschrift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9600" behindDoc="0" locked="0" layoutInCell="1" allowOverlap="1" wp14:anchorId="47D77980" wp14:editId="27C9031E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335500</wp:posOffset>
                      </wp:positionV>
                      <wp:extent cx="107315" cy="285750"/>
                      <wp:effectExtent l="0" t="0" r="19685" b="6350"/>
                      <wp:wrapNone/>
                      <wp:docPr id="597566401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908759704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CDFE7B" w14:textId="3487DCE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145034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A8631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42864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77980" id="_x0000_s1486" style="position:absolute;margin-left:125pt;margin-top:26.4pt;width:8.45pt;height:22.5pt;z-index:25384960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">
                      <v:shape id="Textfeld 3" o:spid="_x0000_s1487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3CDFE7B" w14:textId="3487DCE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8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0A8631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8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7552" behindDoc="0" locked="0" layoutInCell="1" allowOverlap="1" wp14:anchorId="21A6F088" wp14:editId="0967A0DE">
                      <wp:simplePos x="0" y="0"/>
                      <wp:positionH relativeFrom="column">
                        <wp:posOffset>933230</wp:posOffset>
                      </wp:positionH>
                      <wp:positionV relativeFrom="paragraph">
                        <wp:posOffset>330200</wp:posOffset>
                      </wp:positionV>
                      <wp:extent cx="107699" cy="286352"/>
                      <wp:effectExtent l="0" t="0" r="19685" b="6350"/>
                      <wp:wrapNone/>
                      <wp:docPr id="1757169874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865089016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B2B8A9" w14:textId="76687041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14121154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D002DF" w14:textId="7FA9399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18571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A6F088" id="_x0000_s1490" style="position:absolute;margin-left:73.5pt;margin-top:26pt;width:8.5pt;height:22.55pt;z-index:253847552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">
                      <v:shape id="Textfeld 3" o:spid="_x0000_s1491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4B2B8A9" w14:textId="76687041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92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D002DF" w14:textId="7FA9399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9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757D">
              <w:rPr>
                <w:noProof/>
              </w:rPr>
              <w:t>Tabellen</w:t>
            </w:r>
            <w:r w:rsidR="007E2A15" w:rsidRPr="007701BC">
              <w:rPr>
                <w:noProof/>
              </w:rPr>
              <w:t xml:space="preserve"> untersuchen</w:t>
            </w:r>
          </w:p>
        </w:tc>
      </w:tr>
      <w:tr w:rsidR="00367E6D" w:rsidRPr="007701BC" w14:paraId="46EAA0B9" w14:textId="77777777" w:rsidTr="00B2675B">
        <w:trPr>
          <w:trHeight w:val="269"/>
        </w:trPr>
        <w:tc>
          <w:tcPr>
            <w:tcW w:w="709" w:type="dxa"/>
            <w:vMerge w:val="restart"/>
          </w:tcPr>
          <w:p w14:paraId="7C8B982C" w14:textId="79D8BB52" w:rsidR="00367E6D" w:rsidRPr="007701BC" w:rsidRDefault="00367E6D" w:rsidP="005F6509">
            <w:pPr>
              <w:spacing w:line="240" w:lineRule="auto"/>
            </w:pPr>
          </w:p>
        </w:tc>
        <w:tc>
          <w:tcPr>
            <w:tcW w:w="425" w:type="dxa"/>
            <w:vMerge w:val="restart"/>
          </w:tcPr>
          <w:p w14:paraId="1259BE48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5387" w:type="dxa"/>
            <w:vMerge w:val="restart"/>
          </w:tcPr>
          <w:p w14:paraId="17E59205" w14:textId="6A0F06E5" w:rsidR="00367E6D" w:rsidRPr="007701BC" w:rsidRDefault="00367E6D" w:rsidP="005F6509">
            <w:pPr>
              <w:spacing w:line="276" w:lineRule="auto"/>
            </w:pPr>
            <w:r w:rsidRPr="007701BC">
              <w:t>W</w:t>
            </w:r>
            <w:r>
              <w:t>ie viel</w:t>
            </w:r>
            <w:r w:rsidRPr="007701BC">
              <w:t xml:space="preserve"> ist</w:t>
            </w:r>
            <w:r w:rsidR="00A74302">
              <w:t xml:space="preserve">    </w:t>
            </w:r>
            <w:r w:rsidRPr="007701BC">
              <w:t xml:space="preserve"> </w:t>
            </w:r>
            <w:r w:rsidR="00A74302">
              <w:t xml:space="preserve"> </w:t>
            </w:r>
            <w:r w:rsidRPr="007701BC">
              <w:t xml:space="preserve">von </w:t>
            </w:r>
            <w:proofErr w:type="gramStart"/>
            <w:r w:rsidRPr="007701BC">
              <w:t xml:space="preserve">24, </w:t>
            </w:r>
            <w:r>
              <w:t xml:space="preserve">  </w:t>
            </w:r>
            <w:proofErr w:type="gramEnd"/>
            <w:r>
              <w:t xml:space="preserve">     </w:t>
            </w:r>
            <w:r w:rsidRPr="007701BC">
              <w:t>von 24, …?</w:t>
            </w:r>
          </w:p>
          <w:p w14:paraId="69D4C929" w14:textId="412A3522" w:rsidR="00367E6D" w:rsidRDefault="00367E6D" w:rsidP="005F6509"/>
          <w:p w14:paraId="2AB3C3BF" w14:textId="306CD289" w:rsidR="00367E6D" w:rsidRDefault="00367E6D" w:rsidP="00367E6D">
            <w:r w:rsidRPr="007701BC">
              <w:t>Übertrage die Anteile und die ganzen Mengen in d</w:t>
            </w:r>
            <w:r>
              <w:t>eine</w:t>
            </w:r>
            <w:r w:rsidRPr="007701BC">
              <w:t xml:space="preserve"> </w:t>
            </w:r>
            <w:r>
              <w:t>Tabelle</w:t>
            </w:r>
            <w:r w:rsidRPr="007701BC">
              <w:t xml:space="preserve"> und ergänze die fehlenden Angaben. </w:t>
            </w:r>
            <w:r w:rsidR="00B2675B">
              <w:br/>
            </w:r>
            <w:r w:rsidRPr="007701BC">
              <w:t>Welche Muster kannst du finden? Wie geht es weiter?</w:t>
            </w:r>
          </w:p>
          <w:p w14:paraId="77B3A689" w14:textId="5011E237" w:rsidR="00367E6D" w:rsidRPr="007701BC" w:rsidRDefault="00A74302" w:rsidP="005F6509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1648" behindDoc="0" locked="0" layoutInCell="1" allowOverlap="1" wp14:anchorId="3EC63489" wp14:editId="58DC12B7">
                      <wp:simplePos x="0" y="0"/>
                      <wp:positionH relativeFrom="column">
                        <wp:posOffset>679141</wp:posOffset>
                      </wp:positionH>
                      <wp:positionV relativeFrom="paragraph">
                        <wp:posOffset>91180</wp:posOffset>
                      </wp:positionV>
                      <wp:extent cx="107699" cy="286352"/>
                      <wp:effectExtent l="0" t="0" r="19685" b="6350"/>
                      <wp:wrapNone/>
                      <wp:docPr id="13328531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12150680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B0987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27397501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D4ED42" w14:textId="448E46AA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922462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63489" id="_x0000_s1494" style="position:absolute;margin-left:53.5pt;margin-top:7.2pt;width:8.5pt;height:22.55pt;z-index:25385164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">
                      <v:shape id="Textfeld 3" o:spid="_x0000_s1495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1B0987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96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D4ED42" w14:textId="448E46AA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497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3696" behindDoc="0" locked="0" layoutInCell="1" allowOverlap="1" wp14:anchorId="7063A0B3" wp14:editId="3705CA3E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91220</wp:posOffset>
                      </wp:positionV>
                      <wp:extent cx="107699" cy="286352"/>
                      <wp:effectExtent l="0" t="0" r="19685" b="6350"/>
                      <wp:wrapNone/>
                      <wp:docPr id="210858908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866463561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90349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22791964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EFFF1B" w14:textId="1C2D798C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02615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63A0B3" id="_x0000_s1498" style="position:absolute;margin-left:102.25pt;margin-top:7.2pt;width:8.5pt;height:22.55pt;z-index:25385369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">
                      <v:shape id="Textfeld 3" o:spid="_x0000_s1499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4A90349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0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2EFFF1B" w14:textId="1C2D798C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01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88" w:type="dxa"/>
            <w:vMerge w:val="restart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2"/>
              <w:gridCol w:w="1306"/>
            </w:tblGrid>
            <w:tr w:rsidR="00367E6D" w:rsidRPr="005F6509" w14:paraId="0D055186" w14:textId="77777777" w:rsidTr="00FC5746">
              <w:trPr>
                <w:trHeight w:val="232"/>
              </w:trPr>
              <w:tc>
                <w:tcPr>
                  <w:tcW w:w="1272" w:type="dxa"/>
                  <w:shd w:val="clear" w:color="auto" w:fill="92D051"/>
                </w:tcPr>
                <w:p w14:paraId="6E6B5AB6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306" w:type="dxa"/>
                  <w:shd w:val="clear" w:color="auto" w:fill="FFFF00"/>
                </w:tcPr>
                <w:p w14:paraId="2783F972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anze Menge</w:t>
                  </w:r>
                </w:p>
              </w:tc>
            </w:tr>
            <w:tr w:rsidR="00367E6D" w:rsidRPr="005F6509" w14:paraId="42A7A62E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2015439E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6ACFD83E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024FFBFC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349EFC84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zwei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524A2A92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312C4891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518296F6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drei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9E63FDA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3F89B69D" w14:textId="77777777" w:rsidTr="00FC5746">
              <w:trPr>
                <w:trHeight w:val="155"/>
              </w:trPr>
              <w:tc>
                <w:tcPr>
                  <w:tcW w:w="1272" w:type="dxa"/>
                  <w:vAlign w:val="center"/>
                </w:tcPr>
                <w:p w14:paraId="0AE8A943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vier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AB226DD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688C7ACD" w14:textId="4034AC58" w:rsidR="00367E6D" w:rsidRPr="007701BC" w:rsidRDefault="00367E6D" w:rsidP="00367E6D"/>
        </w:tc>
      </w:tr>
      <w:tr w:rsidR="00367E6D" w:rsidRPr="007701BC" w14:paraId="6BA607A4" w14:textId="77777777" w:rsidTr="00B2675B">
        <w:trPr>
          <w:trHeight w:val="269"/>
        </w:trPr>
        <w:tc>
          <w:tcPr>
            <w:tcW w:w="709" w:type="dxa"/>
            <w:vMerge/>
          </w:tcPr>
          <w:p w14:paraId="2BBC4102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016BE78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3590C6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3395EC25" w14:textId="70270D49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38666091" w14:textId="77777777" w:rsidTr="00B2675B">
        <w:trPr>
          <w:trHeight w:val="269"/>
        </w:trPr>
        <w:tc>
          <w:tcPr>
            <w:tcW w:w="709" w:type="dxa"/>
            <w:vMerge/>
          </w:tcPr>
          <w:p w14:paraId="5B8019FC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5C71B8AE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4CDDB2F4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11C6C6C7" w14:textId="7AEC0DE3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7FF5E3B3" w14:textId="77777777" w:rsidTr="00B2675B">
        <w:trPr>
          <w:trHeight w:val="269"/>
        </w:trPr>
        <w:tc>
          <w:tcPr>
            <w:tcW w:w="709" w:type="dxa"/>
            <w:vMerge/>
          </w:tcPr>
          <w:p w14:paraId="4A937184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576C2CD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3B6709B4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081BF0E4" w14:textId="0E1E4C6F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53A0A61D" w14:textId="77777777" w:rsidTr="00B2675B">
        <w:trPr>
          <w:trHeight w:val="269"/>
        </w:trPr>
        <w:tc>
          <w:tcPr>
            <w:tcW w:w="709" w:type="dxa"/>
            <w:vMerge/>
          </w:tcPr>
          <w:p w14:paraId="172D4EF4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403AA2F5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74D50E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248A7350" w14:textId="73086E1A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3776AF45" w14:textId="77777777" w:rsidTr="00B2675B">
        <w:trPr>
          <w:trHeight w:val="269"/>
        </w:trPr>
        <w:tc>
          <w:tcPr>
            <w:tcW w:w="709" w:type="dxa"/>
            <w:vMerge/>
          </w:tcPr>
          <w:p w14:paraId="766E98E1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BEBF45D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7DCE6BBF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760A5A97" w14:textId="27D0515F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17552B0C" w14:textId="77777777" w:rsidTr="00B2675B">
        <w:trPr>
          <w:trHeight w:val="239"/>
        </w:trPr>
        <w:tc>
          <w:tcPr>
            <w:tcW w:w="709" w:type="dxa"/>
          </w:tcPr>
          <w:p w14:paraId="226B3E42" w14:textId="1E7EBB75" w:rsidR="00367E6D" w:rsidRPr="007701BC" w:rsidRDefault="005D74A6" w:rsidP="005F6509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388800" behindDoc="0" locked="0" layoutInCell="1" allowOverlap="1" wp14:anchorId="22E4B237" wp14:editId="2EFBD2A9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342265</wp:posOffset>
                  </wp:positionV>
                  <wp:extent cx="359410" cy="271780"/>
                  <wp:effectExtent l="0" t="0" r="0" b="0"/>
                  <wp:wrapNone/>
                  <wp:docPr id="37591330" name="Grafik 3759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7401ECE" w14:textId="2647AE8A" w:rsidR="00367E6D" w:rsidRPr="007701BC" w:rsidRDefault="00367E6D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5387" w:type="dxa"/>
          </w:tcPr>
          <w:p w14:paraId="1FAEE17E" w14:textId="0D876D79" w:rsidR="00367E6D" w:rsidRPr="007701BC" w:rsidRDefault="00367E6D" w:rsidP="00367E6D">
            <w:pPr>
              <w:spacing w:line="276" w:lineRule="auto"/>
            </w:pPr>
            <w:r w:rsidRPr="007701BC">
              <w:t>W</w:t>
            </w:r>
            <w:r>
              <w:t>ie viel</w:t>
            </w:r>
            <w:r w:rsidRPr="007701BC">
              <w:t xml:space="preserve"> is</w:t>
            </w:r>
            <w:r>
              <w:t xml:space="preserve">t       </w:t>
            </w:r>
            <w:r w:rsidRPr="007701BC">
              <w:t xml:space="preserve">von </w:t>
            </w:r>
            <w:proofErr w:type="gramStart"/>
            <w:r w:rsidRPr="007701BC">
              <w:t xml:space="preserve">24, </w:t>
            </w:r>
            <w:r>
              <w:rPr>
                <w:rFonts w:eastAsiaTheme="minorEastAsia"/>
              </w:rPr>
              <w:t xml:space="preserve">  </w:t>
            </w:r>
            <w:proofErr w:type="gramEnd"/>
            <w:r>
              <w:rPr>
                <w:rFonts w:eastAsiaTheme="minorEastAsia"/>
              </w:rPr>
              <w:t xml:space="preserve">   </w:t>
            </w:r>
            <w:r w:rsidRPr="007701BC">
              <w:t>von 24, …?</w:t>
            </w:r>
          </w:p>
          <w:p w14:paraId="130D71CC" w14:textId="2A9B292D" w:rsidR="00367E6D" w:rsidRPr="007701BC" w:rsidRDefault="00367E6D" w:rsidP="00367E6D"/>
          <w:p w14:paraId="05D35C7B" w14:textId="09564BB7" w:rsidR="00367E6D" w:rsidRPr="007701BC" w:rsidRDefault="00367E6D" w:rsidP="00367E6D">
            <w:r w:rsidRPr="007701BC">
              <w:t xml:space="preserve">Übertrage die Zahlen wie in </w:t>
            </w:r>
            <w:r w:rsidRPr="00904646">
              <w:rPr>
                <w:b/>
                <w:bCs/>
                <w:color w:val="327A86" w:themeColor="text2"/>
              </w:rPr>
              <w:t>a)</w:t>
            </w:r>
            <w:r w:rsidRPr="007701BC">
              <w:t xml:space="preserve"> und ergänze die fehlenden Angaben. Welche Muster kannst du finden?</w:t>
            </w:r>
          </w:p>
          <w:p w14:paraId="188F8519" w14:textId="55D13AA1" w:rsidR="00367E6D" w:rsidRPr="007701BC" w:rsidRDefault="00A74302" w:rsidP="00367E6D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5744" behindDoc="0" locked="0" layoutInCell="1" allowOverlap="1" wp14:anchorId="56C31937" wp14:editId="18EE0571">
                      <wp:simplePos x="0" y="0"/>
                      <wp:positionH relativeFrom="column">
                        <wp:posOffset>1782147</wp:posOffset>
                      </wp:positionH>
                      <wp:positionV relativeFrom="paragraph">
                        <wp:posOffset>103109</wp:posOffset>
                      </wp:positionV>
                      <wp:extent cx="107699" cy="286352"/>
                      <wp:effectExtent l="0" t="0" r="19685" b="6350"/>
                      <wp:wrapNone/>
                      <wp:docPr id="1442974213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420471418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FBE4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44566182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1279A2" w14:textId="6577D1B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693036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C31937" id="_x0000_s1502" style="position:absolute;margin-left:140.35pt;margin-top:8.1pt;width:8.5pt;height:22.55pt;z-index:25385574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">
                      <v:shape id="Textfeld 3" o:spid="_x0000_s1503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25FBE4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4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1279A2" w14:textId="6577D1B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5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54F1BC37" w14:textId="3975248F" w:rsidR="00367E6D" w:rsidRDefault="00367E6D" w:rsidP="00367E6D">
            <w:r w:rsidRPr="007701BC">
              <w:t>Warum kann man die Aufgabe</w:t>
            </w:r>
            <w:r>
              <w:t xml:space="preserve">     </w:t>
            </w:r>
            <w:r w:rsidRPr="007701BC">
              <w:t xml:space="preserve"> von 24 nicht gut lösen?</w:t>
            </w:r>
          </w:p>
          <w:p w14:paraId="41EA7A7C" w14:textId="4DBE026F" w:rsidR="00367E6D" w:rsidRDefault="00367E6D" w:rsidP="005F6509">
            <w:pPr>
              <w:spacing w:line="276" w:lineRule="auto"/>
              <w:rPr>
                <w:noProof/>
              </w:rPr>
            </w:pPr>
          </w:p>
        </w:tc>
        <w:tc>
          <w:tcPr>
            <w:tcW w:w="2688" w:type="dxa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2"/>
              <w:gridCol w:w="1276"/>
            </w:tblGrid>
            <w:tr w:rsidR="00367E6D" w:rsidRPr="007701BC" w14:paraId="0B2B8783" w14:textId="77777777" w:rsidTr="00FC5746">
              <w:trPr>
                <w:trHeight w:val="239"/>
              </w:trPr>
              <w:tc>
                <w:tcPr>
                  <w:tcW w:w="1302" w:type="dxa"/>
                  <w:shd w:val="clear" w:color="auto" w:fill="92D051"/>
                </w:tcPr>
                <w:p w14:paraId="251D081E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276" w:type="dxa"/>
                  <w:shd w:val="clear" w:color="auto" w:fill="FFFF00"/>
                </w:tcPr>
                <w:p w14:paraId="65CD2C5B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anze Menge</w:t>
                  </w:r>
                </w:p>
              </w:tc>
            </w:tr>
            <w:tr w:rsidR="00367E6D" w:rsidRPr="007701BC" w14:paraId="752D5FA1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1FFA680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 xml:space="preserve">ein </w:t>
                  </w: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Halb</w:t>
                  </w:r>
                </w:p>
              </w:tc>
              <w:tc>
                <w:tcPr>
                  <w:tcW w:w="1276" w:type="dxa"/>
                  <w:vAlign w:val="center"/>
                </w:tcPr>
                <w:p w14:paraId="6474F02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6D9914D3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68BA996C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Drittel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599CC0B0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56F28D8E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24C0CA48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Viertel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1CE7BA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19FBEBCF" w14:textId="77777777" w:rsidTr="00FC5746">
              <w:trPr>
                <w:trHeight w:val="228"/>
              </w:trPr>
              <w:tc>
                <w:tcPr>
                  <w:tcW w:w="1302" w:type="dxa"/>
                  <w:vAlign w:val="center"/>
                </w:tcPr>
                <w:p w14:paraId="322D694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Fünftel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2BFFAB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036A1285" w14:textId="77777777" w:rsidR="00367E6D" w:rsidRDefault="00367E6D" w:rsidP="005F6509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5F6509" w:rsidRPr="007701BC" w14:paraId="362C6497" w14:textId="77777777" w:rsidTr="00B2675B">
        <w:trPr>
          <w:trHeight w:val="354"/>
        </w:trPr>
        <w:tc>
          <w:tcPr>
            <w:tcW w:w="709" w:type="dxa"/>
          </w:tcPr>
          <w:p w14:paraId="55CFD9E7" w14:textId="493BC53C" w:rsidR="005F6509" w:rsidRPr="007701BC" w:rsidRDefault="005F6509" w:rsidP="005F6509">
            <w:pPr>
              <w:spacing w:line="240" w:lineRule="auto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0A6950" wp14:editId="4B76E5B9">
                  <wp:extent cx="313144" cy="272386"/>
                  <wp:effectExtent l="0" t="0" r="0" b="0"/>
                  <wp:docPr id="192910189" name="Grafik 19291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E767CF" w14:textId="77777777" w:rsidR="005F6509" w:rsidRPr="007701BC" w:rsidRDefault="005F6509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75" w:type="dxa"/>
            <w:gridSpan w:val="2"/>
          </w:tcPr>
          <w:p w14:paraId="45863176" w14:textId="02F05994" w:rsidR="005F6509" w:rsidRPr="007701BC" w:rsidRDefault="005F6509" w:rsidP="005F6509">
            <w:r w:rsidRPr="007701BC">
              <w:t xml:space="preserve">Eine Person denkt sich ein Muster wie in </w:t>
            </w:r>
            <w:r w:rsidRPr="00915A53">
              <w:rPr>
                <w:rStyle w:val="NummerierungZchn"/>
              </w:rPr>
              <w:t>a)</w:t>
            </w:r>
            <w:r w:rsidRPr="007701BC">
              <w:t xml:space="preserve"> oder </w:t>
            </w:r>
            <w:r w:rsidRPr="00915A53">
              <w:rPr>
                <w:rStyle w:val="NummerierungZchn"/>
              </w:rPr>
              <w:t>b)</w:t>
            </w:r>
            <w:r w:rsidRPr="007701BC">
              <w:t xml:space="preserve"> aus, die andere löst es. </w:t>
            </w:r>
          </w:p>
          <w:p w14:paraId="48245DB9" w14:textId="77777777" w:rsidR="005F6509" w:rsidRPr="007701BC" w:rsidRDefault="005F6509" w:rsidP="005F6509">
            <w:r w:rsidRPr="007701BC">
              <w:t>Wechselt euch ab.</w:t>
            </w:r>
          </w:p>
        </w:tc>
      </w:tr>
    </w:tbl>
    <w:p w14:paraId="601BBB49" w14:textId="2476E6F0" w:rsidR="007E2A15" w:rsidRDefault="007E2A15" w:rsidP="007E2A15"/>
    <w:tbl>
      <w:tblPr>
        <w:tblW w:w="9185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5954"/>
        <w:gridCol w:w="2097"/>
      </w:tblGrid>
      <w:tr w:rsidR="007E2A15" w:rsidRPr="007701BC" w14:paraId="4EB4308F" w14:textId="77777777" w:rsidTr="00B2675B">
        <w:tc>
          <w:tcPr>
            <w:tcW w:w="709" w:type="dxa"/>
          </w:tcPr>
          <w:p w14:paraId="22ECD5D5" w14:textId="77777777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1.3</w:t>
            </w:r>
          </w:p>
        </w:tc>
        <w:tc>
          <w:tcPr>
            <w:tcW w:w="8476" w:type="dxa"/>
            <w:gridSpan w:val="3"/>
          </w:tcPr>
          <w:p w14:paraId="72D41EF2" w14:textId="4A9219A8" w:rsidR="007E2A15" w:rsidRPr="007701BC" w:rsidRDefault="00A74302" w:rsidP="00D4349A">
            <w:pPr>
              <w:pStyle w:val="berschrift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7792" behindDoc="0" locked="0" layoutInCell="1" allowOverlap="1" wp14:anchorId="61EF205D" wp14:editId="02441BB4">
                      <wp:simplePos x="0" y="0"/>
                      <wp:positionH relativeFrom="column">
                        <wp:posOffset>2410095</wp:posOffset>
                      </wp:positionH>
                      <wp:positionV relativeFrom="paragraph">
                        <wp:posOffset>333389</wp:posOffset>
                      </wp:positionV>
                      <wp:extent cx="112592" cy="286352"/>
                      <wp:effectExtent l="0" t="0" r="14605" b="6350"/>
                      <wp:wrapNone/>
                      <wp:docPr id="1639302776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592" cy="286352"/>
                                <a:chOff x="-12970" y="0"/>
                                <a:chExt cx="112592" cy="286352"/>
                              </a:xfrm>
                            </wpg:grpSpPr>
                            <wps:wsp>
                              <wps:cNvPr id="162283656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E3A6F" w14:textId="7F7091F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6165876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9CD9" w14:textId="26B8F7F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7883435" name="Gerade Verbindung 1"/>
                              <wps:cNvCnPr/>
                              <wps:spPr>
                                <a:xfrm>
                                  <a:off x="-1297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F205D" id="_x0000_s1506" style="position:absolute;margin-left:189.75pt;margin-top:26.25pt;width:8.85pt;height:22.55pt;z-index:253857792;mso-position-horizontal-relative:text;mso-position-vertical-relative:text;mso-height-relative:margin" coordorigin="-12970" coordsize="112592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">
                      <v:shape id="Textfeld 3" o:spid="_x0000_s150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FBE3A6F" w14:textId="7F7091F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0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D49CD9" w14:textId="26B8F7F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09" style="position:absolute;visibility:visible;mso-wrap-style:square" from="-12970,172844" to="9472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Andere Anteile und andere Teile</w:t>
            </w:r>
          </w:p>
        </w:tc>
      </w:tr>
      <w:tr w:rsidR="007E2A15" w:rsidRPr="007701BC" w14:paraId="4D164C02" w14:textId="77777777" w:rsidTr="00B2675B">
        <w:trPr>
          <w:trHeight w:val="1491"/>
        </w:trPr>
        <w:tc>
          <w:tcPr>
            <w:tcW w:w="709" w:type="dxa"/>
          </w:tcPr>
          <w:p w14:paraId="71B7C785" w14:textId="0A972943" w:rsidR="007E2A15" w:rsidRPr="007701BC" w:rsidRDefault="007E2A15" w:rsidP="00D4349A">
            <w:pPr>
              <w:spacing w:line="240" w:lineRule="auto"/>
            </w:pPr>
          </w:p>
        </w:tc>
        <w:tc>
          <w:tcPr>
            <w:tcW w:w="425" w:type="dxa"/>
          </w:tcPr>
          <w:p w14:paraId="326E36E6" w14:textId="3EA6B31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5954" w:type="dxa"/>
          </w:tcPr>
          <w:p w14:paraId="493CD984" w14:textId="49E02104" w:rsidR="007E2A15" w:rsidRPr="007701BC" w:rsidRDefault="007E2A15" w:rsidP="00D4349A">
            <w:pPr>
              <w:spacing w:line="276" w:lineRule="auto"/>
            </w:pPr>
            <w:r w:rsidRPr="007701BC">
              <w:t>Leonie hat die Aufgabe „</w:t>
            </w:r>
            <w:r w:rsidRPr="007701BC">
              <w:rPr>
                <w:rFonts w:eastAsiaTheme="minorEastAsia"/>
              </w:rPr>
              <w:t>Wie viel sind</w:t>
            </w:r>
            <w:r w:rsidR="00904646">
              <w:rPr>
                <w:rFonts w:eastAsiaTheme="minorEastAsia"/>
              </w:rPr>
              <w:t xml:space="preserve">   </w:t>
            </w:r>
            <w:r w:rsidRPr="007701BC">
              <w:t xml:space="preserve"> </w:t>
            </w:r>
            <w:r w:rsidR="00904646">
              <w:t xml:space="preserve"> </w:t>
            </w:r>
            <w:r w:rsidR="00D845EB">
              <w:t xml:space="preserve"> </w:t>
            </w:r>
            <w:r w:rsidRPr="007701BC">
              <w:t>von</w:t>
            </w:r>
            <w:r w:rsidR="00F657F8">
              <w:t xml:space="preserve"> 32</w:t>
            </w:r>
            <w:r w:rsidRPr="007701BC">
              <w:t xml:space="preserve">?“ gelegt. </w:t>
            </w:r>
          </w:p>
          <w:p w14:paraId="3E716D20" w14:textId="2FD50460" w:rsidR="007E2A15" w:rsidRDefault="007E2A15" w:rsidP="00D4349A">
            <w:r w:rsidRPr="007701BC">
              <w:t xml:space="preserve">Welchen Streifen nimmt sie? </w:t>
            </w:r>
          </w:p>
          <w:p w14:paraId="20744C1A" w14:textId="1A15A3AE" w:rsidR="007E2A15" w:rsidRDefault="00A74302" w:rsidP="00D4349A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9840" behindDoc="0" locked="0" layoutInCell="1" allowOverlap="1" wp14:anchorId="6DEFBFC8" wp14:editId="0F965030">
                      <wp:simplePos x="0" y="0"/>
                      <wp:positionH relativeFrom="column">
                        <wp:posOffset>713497</wp:posOffset>
                      </wp:positionH>
                      <wp:positionV relativeFrom="paragraph">
                        <wp:posOffset>108923</wp:posOffset>
                      </wp:positionV>
                      <wp:extent cx="107699" cy="286352"/>
                      <wp:effectExtent l="0" t="0" r="19685" b="6350"/>
                      <wp:wrapNone/>
                      <wp:docPr id="2000994974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588874886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2B7644" w14:textId="5B10E4E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61441239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4FB33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199907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FBFC8" id="_x0000_s1510" style="position:absolute;margin-left:56.2pt;margin-top:8.6pt;width:8.5pt;height:22.55pt;z-index:25385984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">
                      <v:shape id="Textfeld 3" o:spid="_x0000_s1511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A2B7644" w14:textId="5B10E4E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2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64FB33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898555E" w14:textId="2CBC5EFB" w:rsidR="007E2A15" w:rsidRDefault="009B55DB" w:rsidP="00D4349A">
            <w:pPr>
              <w:spacing w:line="276" w:lineRule="auto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1888" behindDoc="0" locked="0" layoutInCell="1" allowOverlap="1" wp14:anchorId="277EB888" wp14:editId="4C16CF56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391160</wp:posOffset>
                      </wp:positionV>
                      <wp:extent cx="107315" cy="285750"/>
                      <wp:effectExtent l="0" t="0" r="19685" b="6350"/>
                      <wp:wrapNone/>
                      <wp:docPr id="559883112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701954475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D41CC" w14:textId="286986A4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79958326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21CF7B" w14:textId="0849135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7000131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EB888" id="_x0000_s1514" style="position:absolute;margin-left:38.3pt;margin-top:30.8pt;width:8.45pt;height:22.5pt;z-index:25386188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">
                      <v:shape id="Textfeld 3" o:spid="_x0000_s1515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8D41CC" w14:textId="286986A4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6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721CF7B" w14:textId="0849135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7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3936" behindDoc="0" locked="0" layoutInCell="1" allowOverlap="1" wp14:anchorId="637D2DD9" wp14:editId="519494A1">
                      <wp:simplePos x="0" y="0"/>
                      <wp:positionH relativeFrom="column">
                        <wp:posOffset>2714400</wp:posOffset>
                      </wp:positionH>
                      <wp:positionV relativeFrom="paragraph">
                        <wp:posOffset>397935</wp:posOffset>
                      </wp:positionV>
                      <wp:extent cx="107699" cy="286352"/>
                      <wp:effectExtent l="0" t="0" r="19685" b="6350"/>
                      <wp:wrapNone/>
                      <wp:docPr id="21911822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420477778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9FCDA" w14:textId="7AE35E7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60196786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461695" w14:textId="5774BC4D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31234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7D2DD9" id="_x0000_s1518" style="position:absolute;margin-left:213.75pt;margin-top:31.35pt;width:8.5pt;height:22.55pt;z-index:25386393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">
                      <v:shape id="Textfeld 3" o:spid="_x0000_s1519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259FCDA" w14:textId="7AE35E7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20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1461695" w14:textId="5774BC4D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21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>Jetzt soll sie</w:t>
            </w:r>
            <w:r w:rsidR="00904646">
              <w:t xml:space="preserve">   </w:t>
            </w:r>
            <w:r w:rsidR="007E2A15">
              <w:t xml:space="preserve"> </w:t>
            </w:r>
            <w:r w:rsidR="00904646">
              <w:t xml:space="preserve">  </w:t>
            </w:r>
            <w:r w:rsidR="007E2A15">
              <w:t>von</w:t>
            </w:r>
            <w:r w:rsidR="00F657F8">
              <w:t xml:space="preserve"> 32</w:t>
            </w:r>
            <w:r w:rsidR="008C6521">
              <w:t xml:space="preserve"> </w:t>
            </w:r>
            <w:r w:rsidR="007E2A15" w:rsidRPr="007701BC">
              <w:t>bestimmen. Was muss sie verändern?</w:t>
            </w:r>
          </w:p>
        </w:tc>
        <w:tc>
          <w:tcPr>
            <w:tcW w:w="2097" w:type="dxa"/>
          </w:tcPr>
          <w:p w14:paraId="770FBB68" w14:textId="5702EBE7" w:rsidR="007E2A15" w:rsidRPr="007701BC" w:rsidRDefault="00BA7D19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6704" behindDoc="0" locked="0" layoutInCell="1" allowOverlap="1" wp14:anchorId="7A7AA529" wp14:editId="1A15F1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-13529</wp:posOffset>
                      </wp:positionV>
                      <wp:extent cx="645795" cy="722893"/>
                      <wp:effectExtent l="0" t="0" r="0" b="1270"/>
                      <wp:wrapNone/>
                      <wp:docPr id="40294103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4365922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197316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5583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7AA529" id="_x0000_s1522" style="position:absolute;margin-left:0;margin-top:-1.05pt;width:50.85pt;height:56.9pt;z-index:253256704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">
                      <v:shape id="Grafik 6" o:spid="_x0000_s152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">
                        <v:imagedata r:id="rId91" o:title="" chromakey="white"/>
                      </v:shape>
                      <v:shape id="Textfeld 12" o:spid="_x0000_s152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05583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9570D4" w14:textId="08BD08B0" w:rsidR="007E2A15" w:rsidRPr="007701BC" w:rsidRDefault="00AF5AFC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235E55F5" wp14:editId="30EDD471">
                      <wp:simplePos x="0" y="0"/>
                      <wp:positionH relativeFrom="column">
                        <wp:posOffset>699999</wp:posOffset>
                      </wp:positionH>
                      <wp:positionV relativeFrom="paragraph">
                        <wp:posOffset>601929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9371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303352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E55F5" id="_x0000_s1525" style="position:absolute;margin-left:55.1pt;margin-top:47.4pt;width:39.35pt;height:55.65pt;z-index:253250560;mso-position-horizontal-relative:text;mso-position-vertical-relative:text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">
                      <v:shape id="Grafik 11" o:spid="_x0000_s1526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38" o:title="" chromakey="white"/>
                      </v:shape>
                      <v:shape id="Textfeld 12" o:spid="_x0000_s1527" type="#_x0000_t202" style="position:absolute;left:937;top:5599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303352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E2A15" w:rsidRPr="007701BC" w14:paraId="5E47B457" w14:textId="77777777" w:rsidTr="00B2675B">
        <w:tc>
          <w:tcPr>
            <w:tcW w:w="709" w:type="dxa"/>
          </w:tcPr>
          <w:p w14:paraId="6B6EBE24" w14:textId="7186E549" w:rsidR="007E2A15" w:rsidRPr="007701BC" w:rsidRDefault="00B42405" w:rsidP="00D4349A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15040" behindDoc="0" locked="0" layoutInCell="1" allowOverlap="1" wp14:anchorId="5F1719A1" wp14:editId="6479D50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360000" cy="272386"/>
                  <wp:effectExtent l="0" t="0" r="2540" b="0"/>
                  <wp:wrapNone/>
                  <wp:docPr id="2034772513" name="Grafik 203477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2816DFB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51" w:type="dxa"/>
            <w:gridSpan w:val="2"/>
          </w:tcPr>
          <w:p w14:paraId="0A64F640" w14:textId="1900EBDC" w:rsidR="007E2A15" w:rsidRPr="007701BC" w:rsidRDefault="007E2A15" w:rsidP="00B55362">
            <w:pPr>
              <w:spacing w:before="120" w:line="276" w:lineRule="auto"/>
            </w:pPr>
            <w:r w:rsidRPr="007701BC">
              <w:t>Tim ha</w:t>
            </w:r>
            <w:r w:rsidR="00904646">
              <w:t xml:space="preserve">t       </w:t>
            </w:r>
            <w:r>
              <w:t>von 24</w:t>
            </w:r>
            <w:r w:rsidRPr="007701BC">
              <w:t xml:space="preserve"> bestimmt. Jetzt bestimmt er</w:t>
            </w:r>
            <w:r w:rsidR="00B55362">
              <w:t xml:space="preserve">  </w:t>
            </w:r>
            <w:r w:rsidRPr="007701BC">
              <w:t xml:space="preserve"> </w:t>
            </w:r>
            <w:r w:rsidR="00B55362">
              <w:t xml:space="preserve">   </w:t>
            </w:r>
            <w:r w:rsidRPr="007701BC">
              <w:t>von 24.</w:t>
            </w:r>
            <w:r w:rsidRPr="007701BC">
              <w:br/>
              <w:t>Was muss er verändern?</w:t>
            </w:r>
            <w:r w:rsidR="00B55362" w:rsidRPr="00B55362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7FDE4531" w14:textId="49C2BD4B" w:rsidR="007E2A15" w:rsidRDefault="007E2A15" w:rsidP="007E2A15"/>
    <w:tbl>
      <w:tblPr>
        <w:tblW w:w="9220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"/>
        <w:gridCol w:w="703"/>
        <w:gridCol w:w="6"/>
        <w:gridCol w:w="421"/>
        <w:gridCol w:w="6"/>
        <w:gridCol w:w="560"/>
        <w:gridCol w:w="2190"/>
        <w:gridCol w:w="216"/>
        <w:gridCol w:w="428"/>
        <w:gridCol w:w="1920"/>
        <w:gridCol w:w="24"/>
        <w:gridCol w:w="177"/>
        <w:gridCol w:w="2563"/>
      </w:tblGrid>
      <w:tr w:rsidR="007E2A15" w:rsidRPr="007701BC" w14:paraId="555A4ABE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0D1175F8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1.4</w:t>
            </w:r>
          </w:p>
        </w:tc>
        <w:tc>
          <w:tcPr>
            <w:tcW w:w="8505" w:type="dxa"/>
            <w:gridSpan w:val="10"/>
          </w:tcPr>
          <w:p w14:paraId="71E766A9" w14:textId="69313C60" w:rsidR="007E2A15" w:rsidRPr="007701BC" w:rsidRDefault="00A74302" w:rsidP="00B2675B">
            <w:pPr>
              <w:pStyle w:val="berschrift3"/>
              <w:ind w:left="-11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5984" behindDoc="0" locked="0" layoutInCell="1" allowOverlap="1" wp14:anchorId="014E927D" wp14:editId="008DBD62">
                      <wp:simplePos x="0" y="0"/>
                      <wp:positionH relativeFrom="column">
                        <wp:posOffset>1094400</wp:posOffset>
                      </wp:positionH>
                      <wp:positionV relativeFrom="paragraph">
                        <wp:posOffset>331200</wp:posOffset>
                      </wp:positionV>
                      <wp:extent cx="107699" cy="286352"/>
                      <wp:effectExtent l="0" t="0" r="19685" b="6350"/>
                      <wp:wrapNone/>
                      <wp:docPr id="1666285776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677765179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2E6048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43462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08B43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125382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E927D" id="_x0000_s1528" style="position:absolute;left:0;text-align:left;margin-left:86.15pt;margin-top:26.1pt;width:8.5pt;height:22.55pt;z-index:25386598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">
                      <v:shape id="Textfeld 3" o:spid="_x0000_s1529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B2E6048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0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308B43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31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Anteile und Streifen im Kopf vorstellen</w:t>
            </w:r>
          </w:p>
        </w:tc>
      </w:tr>
      <w:tr w:rsidR="007E2A15" w:rsidRPr="007701BC" w14:paraId="3A4B9E1A" w14:textId="77777777" w:rsidTr="00B2675B">
        <w:trPr>
          <w:gridBefore w:val="1"/>
          <w:wBefore w:w="6" w:type="dxa"/>
          <w:trHeight w:val="1913"/>
        </w:trPr>
        <w:tc>
          <w:tcPr>
            <w:tcW w:w="709" w:type="dxa"/>
            <w:gridSpan w:val="2"/>
          </w:tcPr>
          <w:p w14:paraId="03F243B4" w14:textId="77777777" w:rsidR="007E2A15" w:rsidRPr="007701BC" w:rsidRDefault="007E2A15" w:rsidP="00B2675B">
            <w:pPr>
              <w:spacing w:line="240" w:lineRule="auto"/>
              <w:ind w:left="-113"/>
            </w:pPr>
          </w:p>
        </w:tc>
        <w:tc>
          <w:tcPr>
            <w:tcW w:w="427" w:type="dxa"/>
            <w:gridSpan w:val="2"/>
          </w:tcPr>
          <w:p w14:paraId="001BFA5B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78" w:type="dxa"/>
            <w:gridSpan w:val="8"/>
          </w:tcPr>
          <w:p w14:paraId="4C601DBF" w14:textId="77D60957" w:rsidR="007E2A15" w:rsidRPr="007701BC" w:rsidRDefault="007E2A15" w:rsidP="00B2675B">
            <w:pPr>
              <w:spacing w:line="276" w:lineRule="auto"/>
              <w:ind w:left="-113"/>
            </w:pPr>
            <w:r w:rsidRPr="007701BC">
              <w:t>Tara bekommt</w:t>
            </w:r>
            <w:r w:rsidR="00B55362">
              <w:t xml:space="preserve">     </w:t>
            </w:r>
            <w:r w:rsidRPr="007701BC">
              <w:t xml:space="preserve">  von 20 Bonbons. Stelle dir die Bonbons auf dem Streifen vor: </w:t>
            </w:r>
          </w:p>
          <w:p w14:paraId="2EDD0393" w14:textId="1976FC8A" w:rsidR="007E2A15" w:rsidRPr="007701BC" w:rsidRDefault="007E2A15" w:rsidP="00B2675B">
            <w:pPr>
              <w:pStyle w:val="Listenabsatz"/>
              <w:ind w:left="171"/>
            </w:pPr>
            <w:r w:rsidRPr="007701BC">
              <w:t>Welchen Bruchstreifen stellst du dir vor?</w:t>
            </w:r>
          </w:p>
          <w:p w14:paraId="6FDED83F" w14:textId="4330968F" w:rsidR="007E2A15" w:rsidRPr="007701BC" w:rsidRDefault="00A74302" w:rsidP="00B2675B">
            <w:pPr>
              <w:pStyle w:val="Listenabsatz"/>
              <w:ind w:left="171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8032" behindDoc="0" locked="0" layoutInCell="1" allowOverlap="1" wp14:anchorId="6B213CF6" wp14:editId="18431A17">
                      <wp:simplePos x="0" y="0"/>
                      <wp:positionH relativeFrom="column">
                        <wp:posOffset>2691530</wp:posOffset>
                      </wp:positionH>
                      <wp:positionV relativeFrom="paragraph">
                        <wp:posOffset>117093</wp:posOffset>
                      </wp:positionV>
                      <wp:extent cx="107699" cy="286352"/>
                      <wp:effectExtent l="0" t="0" r="19685" b="6350"/>
                      <wp:wrapNone/>
                      <wp:docPr id="125426330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668242022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29DE1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194359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3FB1F4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008296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213CF6" id="_x0000_s1532" style="position:absolute;left:0;text-align:left;margin-left:211.95pt;margin-top:9.2pt;width:8.5pt;height:22.55pt;z-index:253868032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">
                      <v:shape id="Textfeld 3" o:spid="_x0000_s1533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129DE1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4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03FB1F4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35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55362" w:rsidRPr="007701BC">
              <w:rPr>
                <w:noProof/>
              </w:rPr>
              <w:drawing>
                <wp:anchor distT="0" distB="0" distL="114300" distR="114300" simplePos="0" relativeHeight="252662784" behindDoc="0" locked="0" layoutInCell="1" allowOverlap="1" wp14:anchorId="6D2162E2" wp14:editId="1A847895">
                  <wp:simplePos x="0" y="0"/>
                  <wp:positionH relativeFrom="column">
                    <wp:posOffset>4075960</wp:posOffset>
                  </wp:positionH>
                  <wp:positionV relativeFrom="paragraph">
                    <wp:posOffset>108314</wp:posOffset>
                  </wp:positionV>
                  <wp:extent cx="938530" cy="494665"/>
                  <wp:effectExtent l="260032" t="44768" r="254953" b="45402"/>
                  <wp:wrapNone/>
                  <wp:docPr id="84" name="Grafik 84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"/>
                          <a:stretch/>
                        </pic:blipFill>
                        <pic:spPr bwMode="auto">
                          <a:xfrm rot="2796530">
                            <a:off x="0" y="0"/>
                            <a:ext cx="938530" cy="49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A15" w:rsidRPr="007701BC">
              <w:t>Welcher Anteil gehört zu einem Feld? Wie viele Bonbons sind das?</w:t>
            </w:r>
          </w:p>
          <w:p w14:paraId="531ACB6B" w14:textId="3A0CCDE2" w:rsidR="007E2A15" w:rsidRPr="007701BC" w:rsidRDefault="00A74302" w:rsidP="00B2675B">
            <w:pPr>
              <w:pStyle w:val="Listenabsatz"/>
              <w:ind w:left="171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0080" behindDoc="0" locked="0" layoutInCell="1" allowOverlap="1" wp14:anchorId="3AC5C5E3" wp14:editId="0FD78DB6">
                      <wp:simplePos x="0" y="0"/>
                      <wp:positionH relativeFrom="column">
                        <wp:posOffset>1773530</wp:posOffset>
                      </wp:positionH>
                      <wp:positionV relativeFrom="paragraph">
                        <wp:posOffset>108316</wp:posOffset>
                      </wp:positionV>
                      <wp:extent cx="107699" cy="286352"/>
                      <wp:effectExtent l="0" t="0" r="19685" b="6350"/>
                      <wp:wrapNone/>
                      <wp:docPr id="27334134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96146910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C3DC80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7878553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F0652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390469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C5C5E3" id="_x0000_s1536" style="position:absolute;left:0;text-align:left;margin-left:139.65pt;margin-top:8.55pt;width:8.5pt;height:22.55pt;z-index:25387008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">
                      <v:shape id="Textfeld 3" o:spid="_x0000_s153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5C3DC80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EF0652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3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 xml:space="preserve">Wie viele Felder braucht man, um den Anteil  </w:t>
            </w:r>
            <w:r w:rsidR="00B55362">
              <w:t xml:space="preserve">  </w:t>
            </w:r>
            <w:r w:rsidR="00D845EB">
              <w:t xml:space="preserve">  </w:t>
            </w:r>
            <w:r w:rsidR="00B55362">
              <w:t xml:space="preserve"> </w:t>
            </w:r>
            <w:r w:rsidR="007E2A15" w:rsidRPr="007701BC">
              <w:t>zu zeigen?</w:t>
            </w:r>
          </w:p>
          <w:p w14:paraId="45FA9C51" w14:textId="3C8417B0" w:rsidR="007E2A15" w:rsidRPr="0005324B" w:rsidRDefault="007E2A15" w:rsidP="00B2675B">
            <w:pPr>
              <w:pStyle w:val="Listenabsatz"/>
              <w:ind w:left="171"/>
              <w:rPr>
                <w:noProof/>
              </w:rPr>
            </w:pPr>
            <w:r w:rsidRPr="007701BC">
              <w:t>Wie viele Bonbons sind dan</w:t>
            </w:r>
            <w:r w:rsidR="00B55362">
              <w:t>n      v</w:t>
            </w:r>
            <w:r w:rsidRPr="007701BC">
              <w:t>on 20 Bonbons?</w:t>
            </w:r>
            <w:r w:rsidRPr="00336EA5">
              <w:rPr>
                <w:b/>
                <w:noProof/>
              </w:rPr>
              <w:t xml:space="preserve"> </w:t>
            </w:r>
            <w:r w:rsidRPr="007701BC">
              <w:rPr>
                <w:noProof/>
              </w:rPr>
              <w:t>Überprüfe am Streifen.</w:t>
            </w:r>
          </w:p>
        </w:tc>
      </w:tr>
      <w:tr w:rsidR="007E2A15" w:rsidRPr="007701BC" w14:paraId="7816983C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01FD1AA6" w14:textId="7BB9ADDF" w:rsidR="007E2A15" w:rsidRPr="007701BC" w:rsidRDefault="004A5594" w:rsidP="00B2675B">
            <w:pPr>
              <w:spacing w:line="240" w:lineRule="auto"/>
              <w:ind w:left="-113"/>
            </w:pPr>
            <w:r>
              <w:rPr>
                <w:noProof/>
                <w:lang w:eastAsia="de-DE"/>
              </w:rPr>
              <w:drawing>
                <wp:inline distT="0" distB="0" distL="0" distR="0" wp14:anchorId="1D504172" wp14:editId="2AEB6870">
                  <wp:extent cx="313144" cy="272386"/>
                  <wp:effectExtent l="0" t="0" r="0" b="0"/>
                  <wp:docPr id="1286097914" name="Grafik 128609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65F4058E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78" w:type="dxa"/>
            <w:gridSpan w:val="8"/>
          </w:tcPr>
          <w:p w14:paraId="5D85FBB8" w14:textId="5BD0DFE1" w:rsidR="007E2A15" w:rsidRPr="007701BC" w:rsidRDefault="007E2A15" w:rsidP="00B2675B">
            <w:pPr>
              <w:ind w:left="-113"/>
            </w:pPr>
            <w:r w:rsidRPr="007701BC">
              <w:t xml:space="preserve">Eine Person stellt eine Aufgabe wie in </w:t>
            </w:r>
            <w:r w:rsidRPr="005F0D22">
              <w:rPr>
                <w:rStyle w:val="NummerierungZchn"/>
              </w:rPr>
              <w:t>a)</w:t>
            </w:r>
            <w:r w:rsidRPr="007701BC">
              <w:t xml:space="preserve">, die andere löst sie. </w:t>
            </w:r>
            <w:r w:rsidRPr="007701BC">
              <w:br/>
              <w:t>Ihr könnt dazu die Fragen von oben nutzen. Wechselt euch ab.</w:t>
            </w:r>
          </w:p>
        </w:tc>
      </w:tr>
      <w:tr w:rsidR="00256032" w:rsidRPr="007701BC" w14:paraId="4C53567E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2108BD66" w14:textId="77777777" w:rsidR="00256032" w:rsidRDefault="00256032" w:rsidP="00B2675B">
            <w:pPr>
              <w:spacing w:line="240" w:lineRule="auto"/>
              <w:ind w:left="-113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6756B616" w14:textId="77777777" w:rsidR="00256032" w:rsidRDefault="00256032" w:rsidP="00B2675B">
            <w:pPr>
              <w:pStyle w:val="Nummerierung"/>
              <w:ind w:left="-113"/>
            </w:pPr>
          </w:p>
        </w:tc>
        <w:tc>
          <w:tcPr>
            <w:tcW w:w="8078" w:type="dxa"/>
            <w:gridSpan w:val="8"/>
          </w:tcPr>
          <w:p w14:paraId="04946780" w14:textId="6B998F2F" w:rsidR="00256032" w:rsidRDefault="00A74302" w:rsidP="00B2675B">
            <w:pPr>
              <w:ind w:left="-113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2128" behindDoc="0" locked="0" layoutInCell="1" allowOverlap="1" wp14:anchorId="6505D603" wp14:editId="4B4FE602">
                      <wp:simplePos x="0" y="0"/>
                      <wp:positionH relativeFrom="column">
                        <wp:posOffset>2919919</wp:posOffset>
                      </wp:positionH>
                      <wp:positionV relativeFrom="paragraph">
                        <wp:posOffset>95385</wp:posOffset>
                      </wp:positionV>
                      <wp:extent cx="107699" cy="286352"/>
                      <wp:effectExtent l="0" t="0" r="19685" b="6350"/>
                      <wp:wrapNone/>
                      <wp:docPr id="1209720319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2132847801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2DF60C" w14:textId="09ED11E5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7848913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45083E" w14:textId="0550DB6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832249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05D603" id="_x0000_s1540" style="position:absolute;left:0;text-align:left;margin-left:229.9pt;margin-top:7.5pt;width:8.5pt;height:22.55pt;z-index:25387212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">
                      <v:shape id="Textfeld 3" o:spid="_x0000_s1541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72DF60C" w14:textId="09ED11E5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42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945083E" w14:textId="0550DB6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4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256032" w:rsidRPr="007701BC" w14:paraId="345AB672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7AB5C6F5" w14:textId="1FD366F9" w:rsidR="00256032" w:rsidRDefault="00256032" w:rsidP="00B2675B">
            <w:pPr>
              <w:spacing w:line="240" w:lineRule="auto"/>
              <w:ind w:left="-113"/>
              <w:rPr>
                <w:noProof/>
                <w:lang w:eastAsia="de-DE"/>
              </w:rPr>
            </w:pPr>
            <w:r w:rsidRPr="00F4582F">
              <w:rPr>
                <w:noProof/>
              </w:rPr>
              <w:drawing>
                <wp:inline distT="0" distB="0" distL="0" distR="0" wp14:anchorId="0C2231DB" wp14:editId="16DF5868">
                  <wp:extent cx="287640" cy="338400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2A9E9613" w14:textId="4497DE9D" w:rsidR="00256032" w:rsidRPr="007701BC" w:rsidRDefault="00256032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8078" w:type="dxa"/>
            <w:gridSpan w:val="8"/>
          </w:tcPr>
          <w:p w14:paraId="20F00E20" w14:textId="6B2E55AC" w:rsidR="00256032" w:rsidRPr="007701BC" w:rsidRDefault="00256032" w:rsidP="00B2675B">
            <w:pPr>
              <w:ind w:left="-113"/>
            </w:pPr>
            <w:r>
              <w:t xml:space="preserve">Schreibe nun auf, wie man mit dem Streifen im Kopf      von </w:t>
            </w:r>
            <w:r w:rsidR="00DA2432">
              <w:t>3</w:t>
            </w:r>
            <w:r>
              <w:t>0 bestimmen kann.</w:t>
            </w:r>
          </w:p>
        </w:tc>
      </w:tr>
      <w:tr w:rsidR="00256032" w:rsidRPr="007701BC" w14:paraId="7EB02CE7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41BA9AC5" w14:textId="516C025D" w:rsidR="00256032" w:rsidRPr="00DA2432" w:rsidRDefault="00256032" w:rsidP="005751F7">
            <w:pPr>
              <w:spacing w:before="80" w:line="240" w:lineRule="auto"/>
              <w:ind w:left="-113"/>
              <w:rPr>
                <w:noProof/>
                <w:sz w:val="16"/>
                <w:szCs w:val="16"/>
                <w:lang w:eastAsia="de-DE"/>
              </w:rPr>
            </w:pPr>
            <w:r w:rsidRPr="00DA2432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15072" behindDoc="0" locked="0" layoutInCell="1" allowOverlap="1" wp14:anchorId="2071238C" wp14:editId="5BC9F9D2">
                      <wp:simplePos x="0" y="0"/>
                      <wp:positionH relativeFrom="column">
                        <wp:posOffset>-60471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784098722" name="Gruppieren 1">
                        <a:hlinkClick xmlns:a="http://schemas.openxmlformats.org/drawingml/2006/main" r:id="rId14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5297998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66581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6B71FB" id="Gruppieren 1" o:spid="_x0000_s1026" href="https://mathe-sicher-koennen.dzlm.de/erklaervideos?nid=692" style="position:absolute;margin-left:-4.75pt;margin-top:.1pt;width:18.1pt;height:13.2pt;z-index:25331507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 w:rsid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</w:t>
            </w:r>
            <w:r w:rsidR="00DA2432" w:rsidRP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</w:t>
            </w:r>
            <w:r w:rsidR="005751F7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</w:t>
            </w:r>
            <w:r w:rsidR="00DA2432" w:rsidRPr="005751F7">
              <w:rPr>
                <w:noProof/>
                <w:color w:val="327A86"/>
                <w:sz w:val="15"/>
                <w:szCs w:val="15"/>
                <w:lang w:eastAsia="de-DE"/>
              </w:rPr>
              <w:t>B1C1</w:t>
            </w:r>
          </w:p>
        </w:tc>
        <w:tc>
          <w:tcPr>
            <w:tcW w:w="427" w:type="dxa"/>
            <w:gridSpan w:val="2"/>
          </w:tcPr>
          <w:p w14:paraId="2ED05335" w14:textId="5B31BDD1" w:rsidR="00256032" w:rsidRDefault="00256032" w:rsidP="00B2675B">
            <w:pPr>
              <w:pStyle w:val="Nummerierung"/>
              <w:ind w:left="-113"/>
              <w:rPr>
                <w:noProof/>
              </w:rPr>
            </w:pPr>
            <w:r>
              <w:t>d)</w:t>
            </w:r>
          </w:p>
        </w:tc>
        <w:tc>
          <w:tcPr>
            <w:tcW w:w="8078" w:type="dxa"/>
            <w:gridSpan w:val="8"/>
          </w:tcPr>
          <w:p w14:paraId="3020A763" w14:textId="5B66C026" w:rsidR="00A51810" w:rsidRDefault="00A51810" w:rsidP="00B2675B">
            <w:pPr>
              <w:ind w:left="-113"/>
            </w:pPr>
            <w:r>
              <w:rPr>
                <w:noProof/>
              </w:rPr>
              <w:drawing>
                <wp:anchor distT="0" distB="0" distL="114300" distR="114300" simplePos="0" relativeHeight="253361152" behindDoc="0" locked="0" layoutInCell="1" allowOverlap="1" wp14:anchorId="24D644C5" wp14:editId="72DEB2AF">
                  <wp:simplePos x="0" y="0"/>
                  <wp:positionH relativeFrom="column">
                    <wp:posOffset>3776349</wp:posOffset>
                  </wp:positionH>
                  <wp:positionV relativeFrom="paragraph">
                    <wp:posOffset>133350</wp:posOffset>
                  </wp:positionV>
                  <wp:extent cx="583660" cy="583660"/>
                  <wp:effectExtent l="0" t="0" r="635" b="635"/>
                  <wp:wrapNone/>
                  <wp:docPr id="1848350754" name="Grafik 418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50754" name="Grafik 418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60" cy="5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032"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Erklärvideo.</w:t>
            </w:r>
          </w:p>
          <w:p w14:paraId="43A1B133" w14:textId="77777777" w:rsidR="00256032" w:rsidRDefault="00256032" w:rsidP="00B2675B">
            <w:pPr>
              <w:pStyle w:val="Listenabsatz"/>
              <w:ind w:left="171"/>
            </w:pPr>
            <w:r>
              <w:t>Was ist in dem Video genauso wie in deiner Erklärung?</w:t>
            </w:r>
          </w:p>
          <w:p w14:paraId="629D6603" w14:textId="2E019774" w:rsidR="00256032" w:rsidRDefault="00256032" w:rsidP="00B2675B">
            <w:pPr>
              <w:pStyle w:val="Listenabsatz"/>
              <w:ind w:left="171"/>
            </w:pPr>
            <w:r>
              <w:t>Was ist anders und was erklärt das Video noch zusätzlich?</w:t>
            </w:r>
          </w:p>
          <w:p w14:paraId="0914D15A" w14:textId="4EE4B033" w:rsidR="000D61A5" w:rsidRDefault="00F3045C" w:rsidP="000D61A5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0149B1FE" wp14:editId="755E28C0">
                      <wp:simplePos x="0" y="0"/>
                      <wp:positionH relativeFrom="column">
                        <wp:posOffset>3693212</wp:posOffset>
                      </wp:positionH>
                      <wp:positionV relativeFrom="paragraph">
                        <wp:posOffset>182558</wp:posOffset>
                      </wp:positionV>
                      <wp:extent cx="1454046" cy="334780"/>
                      <wp:effectExtent l="0" t="0" r="0" b="0"/>
                      <wp:wrapNone/>
                      <wp:docPr id="321344966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51CC0" w14:textId="4CDF0442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42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2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9B1FE" id="_x0000_s1544" type="#_x0000_t202" style="position:absolute;left:0;text-align:left;margin-left:290.8pt;margin-top:14.35pt;width:114.5pt;height:26.35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" filled="f" stroked="f" strokeweight=".5pt">
                      <v:textbox>
                        <w:txbxContent>
                          <w:p w14:paraId="3B151CC0" w14:textId="4CDF0442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3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2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A15" w:rsidRPr="007701BC" w14:paraId="2F7C9060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12075E06" w14:textId="02360B90" w:rsidR="007E2A15" w:rsidRPr="0054056E" w:rsidRDefault="00E51241" w:rsidP="00D4349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511" w:type="dxa"/>
            <w:gridSpan w:val="11"/>
          </w:tcPr>
          <w:p w14:paraId="3FAEC9B2" w14:textId="77777777" w:rsidR="007E2A15" w:rsidRPr="0054056E" w:rsidRDefault="007E2A15" w:rsidP="00D4349A">
            <w:pPr>
              <w:pStyle w:val="berschrift2"/>
            </w:pPr>
            <w:r>
              <w:t>Anteile von Mengen berechnen</w:t>
            </w:r>
          </w:p>
        </w:tc>
      </w:tr>
      <w:tr w:rsidR="007E2A15" w:rsidRPr="007701BC" w14:paraId="6E4C1A4C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58BB7D21" w14:textId="77777777" w:rsidR="007E2A15" w:rsidRPr="0054056E" w:rsidRDefault="007E2A15" w:rsidP="00336EA5">
            <w:pPr>
              <w:pStyle w:val="berschrift3"/>
              <w:spacing w:before="0"/>
            </w:pPr>
            <w:r w:rsidRPr="0054056E">
              <w:t>2.1</w:t>
            </w:r>
          </w:p>
        </w:tc>
        <w:tc>
          <w:tcPr>
            <w:tcW w:w="8511" w:type="dxa"/>
            <w:gridSpan w:val="11"/>
          </w:tcPr>
          <w:p w14:paraId="2BBC350E" w14:textId="5276168D" w:rsidR="007E2A15" w:rsidRPr="0054056E" w:rsidRDefault="007E2A15" w:rsidP="00336EA5">
            <w:pPr>
              <w:pStyle w:val="berschrift3"/>
              <w:spacing w:before="0"/>
            </w:pPr>
            <w:r w:rsidRPr="0054056E">
              <w:t xml:space="preserve">Aufgaben ohne Bilder lösen </w:t>
            </w:r>
          </w:p>
        </w:tc>
      </w:tr>
      <w:tr w:rsidR="00D62C95" w:rsidRPr="007701BC" w14:paraId="3CC12AA3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125B9FFF" w14:textId="77777777" w:rsidR="00D62C95" w:rsidRPr="0054056E" w:rsidRDefault="00D62C95" w:rsidP="00336EA5">
            <w:pPr>
              <w:pStyle w:val="berschrift3"/>
              <w:spacing w:before="0"/>
            </w:pPr>
          </w:p>
        </w:tc>
        <w:tc>
          <w:tcPr>
            <w:tcW w:w="427" w:type="dxa"/>
            <w:gridSpan w:val="2"/>
          </w:tcPr>
          <w:p w14:paraId="5830B0AD" w14:textId="58A67CC3" w:rsidR="00D62C95" w:rsidRPr="0054056E" w:rsidRDefault="00D62C95" w:rsidP="00336EA5">
            <w:pPr>
              <w:pStyle w:val="berschrift3"/>
              <w:spacing w:before="0"/>
            </w:pPr>
            <w:r w:rsidRPr="007701BC">
              <w:rPr>
                <w:noProof/>
              </w:rPr>
              <w:t>a)</w:t>
            </w:r>
          </w:p>
        </w:tc>
        <w:tc>
          <w:tcPr>
            <w:tcW w:w="3400" w:type="dxa"/>
            <w:gridSpan w:val="5"/>
          </w:tcPr>
          <w:p w14:paraId="5EF6AEE4" w14:textId="48D9472B" w:rsidR="00D62C95" w:rsidRPr="00D62C95" w:rsidRDefault="0007129C" w:rsidP="00D62C95">
            <w:pPr>
              <w:rPr>
                <w:b/>
                <w:bCs/>
              </w:rPr>
            </w:pPr>
            <w:r w:rsidRPr="00D62C9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34C1737A" wp14:editId="011AAB82">
                      <wp:simplePos x="0" y="0"/>
                      <wp:positionH relativeFrom="column">
                        <wp:posOffset>474825</wp:posOffset>
                      </wp:positionH>
                      <wp:positionV relativeFrom="paragraph">
                        <wp:posOffset>-115700</wp:posOffset>
                      </wp:positionV>
                      <wp:extent cx="298450" cy="414020"/>
                      <wp:effectExtent l="0" t="0" r="0" b="0"/>
                      <wp:wrapNone/>
                      <wp:docPr id="15898789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7784661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1331C" w14:textId="77777777" w:rsidR="00D4349A" w:rsidRPr="00B2675B" w:rsidRDefault="00D4349A" w:rsidP="00D62C9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30874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B2AB83" w14:textId="77777777" w:rsidR="00D4349A" w:rsidRPr="00B2675B" w:rsidRDefault="00D4349A" w:rsidP="00D62C95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87176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C1737A" id="_x0000_s1545" style="position:absolute;margin-left:37.4pt;margin-top:-9.1pt;width:23.5pt;height:32.6pt;z-index:2532423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">
                      <v:shape id="Textfeld 3" o:spid="_x0000_s154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" filled="f" stroked="f" strokeweight=".5pt">
                        <v:textbox>
                          <w:txbxContent>
                            <w:p w14:paraId="5621331C" w14:textId="77777777" w:rsidR="00D4349A" w:rsidRPr="00B2675B" w:rsidRDefault="00D4349A" w:rsidP="00D62C95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4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" filled="f" stroked="f" strokeweight=".5pt">
                        <v:textbox>
                          <w:txbxContent>
                            <w:p w14:paraId="52B2AB83" w14:textId="77777777" w:rsidR="00D4349A" w:rsidRPr="00B2675B" w:rsidRDefault="00D4349A" w:rsidP="00D62C9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4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62C95" w:rsidRPr="00D62C9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72477B89" wp14:editId="73F7B654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298178</wp:posOffset>
                      </wp:positionV>
                      <wp:extent cx="1678940" cy="419735"/>
                      <wp:effectExtent l="12700" t="0" r="22860" b="253365"/>
                      <wp:wrapNone/>
                      <wp:docPr id="54886238" name="Wolkenförmige Legend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8940" cy="419735"/>
                              </a:xfrm>
                              <a:prstGeom prst="cloudCallout">
                                <a:avLst>
                                  <a:gd name="adj1" fmla="val 26632"/>
                                  <a:gd name="adj2" fmla="val 102842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F0D5" w14:textId="77777777" w:rsidR="00D4349A" w:rsidRDefault="00D4349A" w:rsidP="00B460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77B89" id="Wolkenförmige Legende 27" o:spid="_x0000_s1549" type="#_x0000_t106" style="position:absolute;margin-left:27.9pt;margin-top:23.5pt;width:132.2pt;height:33.0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" adj="16553,33014" filled="f" strokecolor="#bfbfbf [2412]" strokeweight="1pt">
                      <v:stroke joinstyle="miter"/>
                      <v:textbox>
                        <w:txbxContent>
                          <w:p w14:paraId="311FF0D5" w14:textId="77777777" w:rsidR="00D4349A" w:rsidRDefault="00D4349A" w:rsidP="00B460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2C95" w:rsidRPr="00D62C95">
              <w:rPr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3239296" behindDoc="0" locked="0" layoutInCell="1" allowOverlap="1" wp14:anchorId="75ED17D7" wp14:editId="11909D85">
                  <wp:simplePos x="0" y="0"/>
                  <wp:positionH relativeFrom="column">
                    <wp:posOffset>559688</wp:posOffset>
                  </wp:positionH>
                  <wp:positionV relativeFrom="paragraph">
                    <wp:posOffset>397933</wp:posOffset>
                  </wp:positionV>
                  <wp:extent cx="1373536" cy="257387"/>
                  <wp:effectExtent l="0" t="0" r="0" b="0"/>
                  <wp:wrapNone/>
                  <wp:docPr id="21447870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87032" name="Grafik 2144787032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36" cy="25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C95" w:rsidRPr="00D62C95">
              <w:rPr>
                <w:b/>
                <w:bCs/>
              </w:rPr>
              <w:t xml:space="preserve">Aufgabe:       von 20 </w:t>
            </w:r>
          </w:p>
        </w:tc>
        <w:tc>
          <w:tcPr>
            <w:tcW w:w="4684" w:type="dxa"/>
            <w:gridSpan w:val="4"/>
          </w:tcPr>
          <w:p w14:paraId="6015BB59" w14:textId="418B3F01" w:rsidR="00D62C95" w:rsidRPr="0054056E" w:rsidRDefault="00D62C95" w:rsidP="00D62C95">
            <w:r w:rsidRPr="007701BC">
              <w:t xml:space="preserve">Anteile </w:t>
            </w:r>
            <w:r>
              <w:t xml:space="preserve">von Mengen kann man durch Rechnen finden, wenn man sich die </w:t>
            </w:r>
            <w:r w:rsidRPr="007701BC">
              <w:t xml:space="preserve">Plättchen </w:t>
            </w:r>
            <w:r>
              <w:t>oder Punkte im Kopf vorstellt. Erkläre die Rechnung:</w:t>
            </w:r>
          </w:p>
        </w:tc>
      </w:tr>
      <w:tr w:rsidR="007E2A15" w:rsidRPr="007701BC" w14:paraId="6E90B884" w14:textId="77777777" w:rsidTr="00B2675B">
        <w:trPr>
          <w:trHeight w:val="135"/>
        </w:trPr>
        <w:tc>
          <w:tcPr>
            <w:tcW w:w="709" w:type="dxa"/>
            <w:gridSpan w:val="2"/>
          </w:tcPr>
          <w:p w14:paraId="7899C8FF" w14:textId="4643D3C4" w:rsidR="007E2A15" w:rsidRPr="007701BC" w:rsidRDefault="007E2A15" w:rsidP="00D4349A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3EC0D459" w14:textId="357EB304" w:rsidR="007E2A15" w:rsidRPr="007701BC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8081" w:type="dxa"/>
            <w:gridSpan w:val="9"/>
          </w:tcPr>
          <w:p w14:paraId="63BE8505" w14:textId="77777777" w:rsidR="007E2A15" w:rsidRDefault="007E2A15" w:rsidP="00336EA5">
            <w:pPr>
              <w:ind w:left="3769"/>
            </w:pPr>
          </w:p>
          <w:p w14:paraId="5FF25416" w14:textId="088DF567" w:rsidR="008C757D" w:rsidRPr="00B46006" w:rsidRDefault="008C757D" w:rsidP="00336EA5">
            <w:pPr>
              <w:ind w:left="3769"/>
            </w:pPr>
          </w:p>
        </w:tc>
      </w:tr>
      <w:tr w:rsidR="00B46006" w:rsidRPr="007701BC" w14:paraId="357CD7C9" w14:textId="77777777" w:rsidTr="00B2675B">
        <w:trPr>
          <w:trHeight w:val="72"/>
        </w:trPr>
        <w:tc>
          <w:tcPr>
            <w:tcW w:w="709" w:type="dxa"/>
            <w:gridSpan w:val="2"/>
            <w:vMerge w:val="restart"/>
          </w:tcPr>
          <w:p w14:paraId="410388B4" w14:textId="77777777" w:rsidR="00B46006" w:rsidRPr="007701BC" w:rsidRDefault="00B46006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 w:val="restart"/>
          </w:tcPr>
          <w:p w14:paraId="3FA038AF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00AB5C82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49088CEA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2972" w:type="dxa"/>
            <w:gridSpan w:val="4"/>
          </w:tcPr>
          <w:p w14:paraId="4E45D51A" w14:textId="528C2931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 xml:space="preserve">Das </w:t>
            </w:r>
            <w:r w:rsidR="008C6521">
              <w:rPr>
                <w:b/>
                <w:bCs/>
                <w:color w:val="000000" w:themeColor="text1"/>
                <w:szCs w:val="20"/>
              </w:rPr>
              <w:t>mache</w:t>
            </w:r>
            <w:r w:rsidRPr="005A2F73">
              <w:rPr>
                <w:b/>
                <w:bCs/>
                <w:color w:val="000000" w:themeColor="text1"/>
                <w:szCs w:val="20"/>
              </w:rPr>
              <w:t xml:space="preserve"> ich</w:t>
            </w:r>
            <w:r>
              <w:rPr>
                <w:b/>
                <w:bCs/>
                <w:color w:val="000000" w:themeColor="text1"/>
                <w:szCs w:val="20"/>
              </w:rPr>
              <w:t xml:space="preserve"> nur noch im Kopf</w:t>
            </w:r>
          </w:p>
        </w:tc>
        <w:tc>
          <w:tcPr>
            <w:tcW w:w="2549" w:type="dxa"/>
            <w:gridSpan w:val="4"/>
          </w:tcPr>
          <w:p w14:paraId="680D2348" w14:textId="070DA9F6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 xml:space="preserve">Das </w:t>
            </w:r>
            <w:r>
              <w:rPr>
                <w:b/>
                <w:bCs/>
                <w:color w:val="000000" w:themeColor="text1"/>
                <w:szCs w:val="20"/>
              </w:rPr>
              <w:t xml:space="preserve">spreche </w:t>
            </w:r>
            <w:r w:rsidRPr="005A2F73">
              <w:rPr>
                <w:b/>
                <w:bCs/>
                <w:color w:val="000000" w:themeColor="text1"/>
                <w:szCs w:val="20"/>
              </w:rPr>
              <w:t>ich</w:t>
            </w:r>
            <w:r>
              <w:rPr>
                <w:b/>
                <w:bCs/>
                <w:color w:val="000000" w:themeColor="text1"/>
                <w:szCs w:val="20"/>
              </w:rPr>
              <w:t xml:space="preserve"> dazu</w:t>
            </w:r>
          </w:p>
        </w:tc>
        <w:tc>
          <w:tcPr>
            <w:tcW w:w="2560" w:type="dxa"/>
          </w:tcPr>
          <w:p w14:paraId="6812D4DC" w14:textId="440DD85F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>Das rechne ich</w:t>
            </w:r>
          </w:p>
        </w:tc>
      </w:tr>
      <w:tr w:rsidR="005A2F73" w:rsidRPr="007701BC" w14:paraId="230AC3E9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1476D9C5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2E8D1EE7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44D57AA1" w14:textId="78FBAEF3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1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4CCE3CD1" w14:textId="2CF88960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20 auf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>5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 Felder verteilen</w:t>
            </w:r>
          </w:p>
        </w:tc>
        <w:tc>
          <w:tcPr>
            <w:tcW w:w="2549" w:type="dxa"/>
            <w:gridSpan w:val="4"/>
          </w:tcPr>
          <w:p w14:paraId="1EFFFEF6" w14:textId="4257313A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>Ich will ja Fünftel</w:t>
            </w:r>
          </w:p>
        </w:tc>
        <w:tc>
          <w:tcPr>
            <w:tcW w:w="2560" w:type="dxa"/>
          </w:tcPr>
          <w:p w14:paraId="76E75091" w14:textId="08BA3998" w:rsidR="005A2F73" w:rsidRPr="003F132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proofErr w:type="gramStart"/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20 :</w:t>
            </w:r>
            <w:proofErr w:type="gramEnd"/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5</w:t>
            </w:r>
          </w:p>
        </w:tc>
      </w:tr>
      <w:tr w:rsidR="005A2F73" w:rsidRPr="007701BC" w14:paraId="0FF63A13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6F0A976F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04607CB5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7A5E9210" w14:textId="6A7393D1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2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191663CE" w14:textId="0E7259C3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Dann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 xml:space="preserve">erhalte 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ich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</w:r>
            <w:r w:rsidRPr="00336EA5">
              <w:rPr>
                <w:color w:val="000000" w:themeColor="text1"/>
                <w:sz w:val="21"/>
                <w:szCs w:val="18"/>
              </w:rPr>
              <w:t>4er Gruppen</w:t>
            </w:r>
          </w:p>
        </w:tc>
        <w:tc>
          <w:tcPr>
            <w:tcW w:w="2549" w:type="dxa"/>
            <w:gridSpan w:val="4"/>
          </w:tcPr>
          <w:p w14:paraId="0AFF9035" w14:textId="0D8AE598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Aha,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 xml:space="preserve">zu jedem Fünftel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  <w:t>gehört eine 4er Gruppe</w:t>
            </w:r>
          </w:p>
        </w:tc>
        <w:tc>
          <w:tcPr>
            <w:tcW w:w="2560" w:type="dxa"/>
          </w:tcPr>
          <w:p w14:paraId="049CD724" w14:textId="2DCB0413" w:rsidR="005A2F73" w:rsidRPr="003F132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= 4</w:t>
            </w:r>
          </w:p>
        </w:tc>
      </w:tr>
      <w:tr w:rsidR="005A2F73" w:rsidRPr="007701BC" w14:paraId="007BB8BC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741EB501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5912D9DA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766CC77A" w14:textId="6EFA9635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3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18086310" w14:textId="08B6B010" w:rsidR="005A2F73" w:rsidRPr="00336EA5" w:rsidRDefault="00336EA5" w:rsidP="00336EA5">
            <w:pPr>
              <w:spacing w:line="240" w:lineRule="auto"/>
              <w:ind w:right="-111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>Über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 xml:space="preserve"> </w:t>
            </w:r>
            <w:r w:rsidR="00B46006" w:rsidRPr="00336EA5">
              <w:rPr>
                <w:color w:val="000000" w:themeColor="text1"/>
                <w:sz w:val="21"/>
                <w:szCs w:val="18"/>
              </w:rPr>
              <w:t xml:space="preserve">drei Feldern die 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 xml:space="preserve">4er-Gruppen </w:t>
            </w:r>
            <w:r w:rsidRPr="00336EA5">
              <w:rPr>
                <w:color w:val="000000" w:themeColor="text1"/>
                <w:sz w:val="21"/>
                <w:szCs w:val="18"/>
              </w:rPr>
              <w:t>h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>ochzählen</w:t>
            </w:r>
            <w:r w:rsidR="00B46006" w:rsidRPr="00336EA5">
              <w:rPr>
                <w:color w:val="000000" w:themeColor="text1"/>
                <w:sz w:val="21"/>
                <w:szCs w:val="18"/>
              </w:rPr>
              <w:t>:</w:t>
            </w:r>
          </w:p>
          <w:p w14:paraId="462D8F67" w14:textId="7CBB3127" w:rsidR="00B46006" w:rsidRPr="00336EA5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5CE33477" w14:textId="4C91AC4F" w:rsidR="005A2F73" w:rsidRPr="00336EA5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Ich will aber drei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>Fünftel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: </w:t>
            </w:r>
            <w:r w:rsidRPr="00336EA5">
              <w:rPr>
                <w:color w:val="000000" w:themeColor="text1"/>
                <w:sz w:val="21"/>
                <w:szCs w:val="18"/>
              </w:rPr>
              <w:br/>
            </w:r>
            <w:r w:rsidR="00336EA5" w:rsidRPr="00336EA5">
              <w:rPr>
                <w:color w:val="000000" w:themeColor="text1"/>
                <w:sz w:val="21"/>
                <w:szCs w:val="18"/>
              </w:rPr>
              <w:t>ein 4er, zwei 4er, drei 4er</w:t>
            </w:r>
          </w:p>
        </w:tc>
        <w:tc>
          <w:tcPr>
            <w:tcW w:w="2560" w:type="dxa"/>
          </w:tcPr>
          <w:p w14:paraId="5A32485D" w14:textId="234125B4" w:rsidR="00B46006" w:rsidRPr="009B55DB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16"/>
                <w:szCs w:val="13"/>
              </w:rPr>
            </w:pPr>
          </w:p>
          <w:p w14:paraId="433C6F04" w14:textId="0C68E657" w:rsidR="005A2F73" w:rsidRPr="003F132A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drei 4er, das sind 3</w:t>
            </w:r>
            <w:r w:rsidR="00336EA5" w:rsidRPr="00336EA5">
              <w:rPr>
                <w:rFonts w:ascii="Comic Sans MS" w:hAnsi="Comic Sans MS"/>
                <w:color w:val="0070C0"/>
                <w:sz w:val="8"/>
                <w:szCs w:val="4"/>
              </w:rPr>
              <w:t xml:space="preserve">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4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            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= 12</w:t>
            </w:r>
          </w:p>
        </w:tc>
      </w:tr>
      <w:tr w:rsidR="005A2F73" w:rsidRPr="007701BC" w14:paraId="1B0A554B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256AB454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0994BE8E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04803DE6" w14:textId="77777777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  <w:tc>
          <w:tcPr>
            <w:tcW w:w="2406" w:type="dxa"/>
            <w:gridSpan w:val="2"/>
          </w:tcPr>
          <w:p w14:paraId="46D35CCC" w14:textId="25C3B37B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359BD973" w14:textId="622F5B54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Also sind </w:t>
            </w:r>
            <w:r w:rsidR="00C4355C">
              <w:rPr>
                <w:color w:val="000000" w:themeColor="text1"/>
                <w:sz w:val="21"/>
                <w:szCs w:val="18"/>
              </w:rPr>
              <w:t>drei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 Fünftel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von 20 genau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  <w:t xml:space="preserve">20 durch 5 mal </w:t>
            </w:r>
            <w:r w:rsidR="00C4355C">
              <w:rPr>
                <w:color w:val="000000" w:themeColor="text1"/>
                <w:sz w:val="21"/>
                <w:szCs w:val="18"/>
              </w:rPr>
              <w:t>3</w:t>
            </w:r>
          </w:p>
        </w:tc>
        <w:tc>
          <w:tcPr>
            <w:tcW w:w="2560" w:type="dxa"/>
          </w:tcPr>
          <w:p w14:paraId="2A5F09DE" w14:textId="2F7AC5D9" w:rsidR="005A2F73" w:rsidRPr="003F132A" w:rsidRDefault="00336EA5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eastAsia="Calibri" w:hAnsi="Comic Sans MS" w:cs="Times New Roman"/>
                <w:noProof/>
                <w:color w:val="0070C0"/>
                <w:kern w:val="2"/>
                <w:sz w:val="21"/>
                <w:szCs w:val="18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7248" behindDoc="0" locked="0" layoutInCell="1" allowOverlap="1" wp14:anchorId="38F994E9" wp14:editId="5E2A2314">
                      <wp:simplePos x="0" y="0"/>
                      <wp:positionH relativeFrom="column">
                        <wp:posOffset>-89722</wp:posOffset>
                      </wp:positionH>
                      <wp:positionV relativeFrom="paragraph">
                        <wp:posOffset>68791</wp:posOffset>
                      </wp:positionV>
                      <wp:extent cx="298450" cy="434975"/>
                      <wp:effectExtent l="0" t="0" r="0" b="0"/>
                      <wp:wrapNone/>
                      <wp:docPr id="4808570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596330637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B20410" w14:textId="77777777" w:rsidR="00D4349A" w:rsidRPr="009B55DB" w:rsidRDefault="00D4349A" w:rsidP="00B4600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00909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52CCFA" w14:textId="77777777" w:rsidR="00D4349A" w:rsidRPr="009B55DB" w:rsidRDefault="00D4349A" w:rsidP="00B46006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13871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994E9" id="_x0000_s1550" style="position:absolute;margin-left:-7.05pt;margin-top:5.4pt;width:23.5pt;height:34.25pt;z-index:253237248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">
                      <v:shape id="Textfeld 3" o:spid="_x0000_s1551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" filled="f" stroked="f" strokeweight=".5pt">
                        <v:textbox>
                          <w:txbxContent>
                            <w:p w14:paraId="6EB20410" w14:textId="77777777" w:rsidR="00D4349A" w:rsidRPr="009B55DB" w:rsidRDefault="00D4349A" w:rsidP="00B4600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2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" filled="f" stroked="f" strokeweight=".5pt">
                        <v:textbox>
                          <w:txbxContent>
                            <w:p w14:paraId="3E52CCFA" w14:textId="77777777" w:rsidR="00D4349A" w:rsidRPr="009B55DB" w:rsidRDefault="00D4349A" w:rsidP="00B46006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5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 xml:space="preserve">Also: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Pr="00336EA5">
              <w:rPr>
                <w:rFonts w:ascii="Comic Sans MS" w:hAnsi="Comic Sans MS"/>
                <w:color w:val="0070C0"/>
                <w:sz w:val="16"/>
                <w:szCs w:val="13"/>
              </w:rPr>
              <w:t xml:space="preserve"> 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P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="00B46006"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20 = </w:t>
            </w:r>
            <w:proofErr w:type="gramStart"/>
            <w:r>
              <w:rPr>
                <w:rFonts w:ascii="Comic Sans MS" w:hAnsi="Comic Sans MS"/>
                <w:color w:val="0070C0"/>
                <w:sz w:val="21"/>
                <w:szCs w:val="18"/>
              </w:rPr>
              <w:t>20 :</w:t>
            </w:r>
            <w:proofErr w:type="gramEnd"/>
            <w:r>
              <w:rPr>
                <w:rFonts w:ascii="Comic Sans MS" w:hAnsi="Comic Sans MS"/>
                <w:color w:val="0070C0"/>
                <w:sz w:val="21"/>
                <w:szCs w:val="18"/>
              </w:rPr>
              <w:t xml:space="preserve"> 5 · 3 = </w:t>
            </w:r>
            <w:r w:rsidR="00B46006" w:rsidRPr="003F132A">
              <w:rPr>
                <w:rFonts w:ascii="Comic Sans MS" w:hAnsi="Comic Sans MS"/>
                <w:color w:val="0070C0"/>
                <w:sz w:val="21"/>
                <w:szCs w:val="18"/>
              </w:rPr>
              <w:t>12</w:t>
            </w:r>
          </w:p>
        </w:tc>
      </w:tr>
      <w:tr w:rsidR="007E2A15" w:rsidRPr="007701BC" w14:paraId="7F3EFCDF" w14:textId="77777777" w:rsidTr="00B2675B">
        <w:trPr>
          <w:trHeight w:val="119"/>
        </w:trPr>
        <w:tc>
          <w:tcPr>
            <w:tcW w:w="709" w:type="dxa"/>
            <w:gridSpan w:val="2"/>
          </w:tcPr>
          <w:p w14:paraId="116F0806" w14:textId="04D8BCC6" w:rsidR="007E2A15" w:rsidRPr="007701BC" w:rsidRDefault="00B42405" w:rsidP="0007129C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06848" behindDoc="0" locked="0" layoutInCell="1" allowOverlap="1" wp14:anchorId="09CEB380" wp14:editId="0F560A8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2540" b="0"/>
                  <wp:wrapNone/>
                  <wp:docPr id="1987243771" name="Grafik 198724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6B938506" w14:textId="17F927F9" w:rsidR="007E2A15" w:rsidRPr="007701BC" w:rsidRDefault="00336EA5" w:rsidP="00B2675B">
            <w:pPr>
              <w:pStyle w:val="Nummerierung"/>
              <w:ind w:left="-113"/>
              <w:rPr>
                <w:noProof/>
              </w:rPr>
            </w:pPr>
            <w:r w:rsidRPr="00336EA5">
              <w:rPr>
                <w:noProof/>
                <w:sz w:val="13"/>
                <w:szCs w:val="13"/>
              </w:rPr>
              <w:br/>
            </w:r>
            <w:r w:rsidR="007E2A15" w:rsidRPr="007701BC">
              <w:rPr>
                <w:noProof/>
              </w:rPr>
              <w:t>b)</w:t>
            </w:r>
          </w:p>
        </w:tc>
        <w:tc>
          <w:tcPr>
            <w:tcW w:w="8081" w:type="dxa"/>
            <w:gridSpan w:val="9"/>
          </w:tcPr>
          <w:p w14:paraId="28A68997" w14:textId="5FC941E2" w:rsidR="00336EA5" w:rsidRPr="00336EA5" w:rsidRDefault="00A74302" w:rsidP="00B2675B">
            <w:pPr>
              <w:ind w:left="-113"/>
              <w:rPr>
                <w:sz w:val="15"/>
                <w:szCs w:val="15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4176" behindDoc="0" locked="0" layoutInCell="1" allowOverlap="1" wp14:anchorId="35E7E328" wp14:editId="4A038285">
                      <wp:simplePos x="0" y="0"/>
                      <wp:positionH relativeFrom="column">
                        <wp:posOffset>1069856</wp:posOffset>
                      </wp:positionH>
                      <wp:positionV relativeFrom="paragraph">
                        <wp:posOffset>111119</wp:posOffset>
                      </wp:positionV>
                      <wp:extent cx="107699" cy="286352"/>
                      <wp:effectExtent l="0" t="0" r="19685" b="6350"/>
                      <wp:wrapNone/>
                      <wp:docPr id="111486855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241844498" name="Textfeld 3"/>
                              <wps:cNvSpPr txBox="1"/>
                              <wps:spPr>
                                <a:xfrm>
                                  <a:off x="3777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1094CB" w14:textId="1EC0EA19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95416882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28F97A" w14:textId="4FAB4A45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85800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E7E328" id="_x0000_s1554" style="position:absolute;left:0;text-align:left;margin-left:84.25pt;margin-top:8.75pt;width:8.5pt;height:22.55pt;z-index:25387417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">
                      <v:shape id="Textfeld 3" o:spid="_x0000_s1555" type="#_x0000_t202" style="position:absolute;left:3777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91094CB" w14:textId="1EC0EA19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56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C28F97A" w14:textId="4FAB4A45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57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16FEF0" w14:textId="0A06F62E" w:rsidR="00336EA5" w:rsidRPr="007701BC" w:rsidRDefault="00D62C95" w:rsidP="00B2675B">
            <w:pPr>
              <w:ind w:left="-113"/>
            </w:pPr>
            <w:r>
              <w:t>Berechnet genauso      von 42. Was stellt ihr euch dazu vor?</w:t>
            </w:r>
          </w:p>
        </w:tc>
      </w:tr>
      <w:tr w:rsidR="007E2A15" w:rsidRPr="007701BC" w14:paraId="567ABA86" w14:textId="77777777" w:rsidTr="00B2675B">
        <w:trPr>
          <w:trHeight w:val="119"/>
        </w:trPr>
        <w:tc>
          <w:tcPr>
            <w:tcW w:w="709" w:type="dxa"/>
            <w:gridSpan w:val="2"/>
          </w:tcPr>
          <w:p w14:paraId="2E78065A" w14:textId="77777777" w:rsidR="007E2A15" w:rsidRPr="007701BC" w:rsidRDefault="007E2A15" w:rsidP="0007129C">
            <w:pPr>
              <w:spacing w:line="240" w:lineRule="auto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4D98709A" w14:textId="77777777" w:rsidR="007E2A15" w:rsidRPr="007701BC" w:rsidRDefault="007E2A15" w:rsidP="00B2675B">
            <w:pPr>
              <w:keepLines/>
              <w:spacing w:line="240" w:lineRule="auto"/>
              <w:ind w:left="-113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8081" w:type="dxa"/>
            <w:gridSpan w:val="9"/>
          </w:tcPr>
          <w:p w14:paraId="6C24AFD7" w14:textId="77777777" w:rsidR="007E2A15" w:rsidRPr="007701BC" w:rsidRDefault="007E2A15" w:rsidP="00B2675B">
            <w:pPr>
              <w:spacing w:line="240" w:lineRule="auto"/>
              <w:ind w:left="-113"/>
              <w:rPr>
                <w:color w:val="000000" w:themeColor="text1"/>
                <w:szCs w:val="20"/>
              </w:rPr>
            </w:pPr>
          </w:p>
        </w:tc>
      </w:tr>
      <w:tr w:rsidR="007E2A15" w:rsidRPr="007701BC" w14:paraId="5250F0BE" w14:textId="77777777" w:rsidTr="00B2675B">
        <w:trPr>
          <w:trHeight w:val="184"/>
        </w:trPr>
        <w:tc>
          <w:tcPr>
            <w:tcW w:w="709" w:type="dxa"/>
            <w:gridSpan w:val="2"/>
          </w:tcPr>
          <w:p w14:paraId="3D52846A" w14:textId="23FA55A9" w:rsidR="007E2A15" w:rsidRPr="007701BC" w:rsidRDefault="00B42405" w:rsidP="0007129C">
            <w:pPr>
              <w:spacing w:line="240" w:lineRule="auto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3004800" behindDoc="0" locked="0" layoutInCell="1" allowOverlap="1" wp14:anchorId="55B4EADE" wp14:editId="784878F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1349736669" name="Grafik 1349736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21AEB944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81" w:type="dxa"/>
            <w:gridSpan w:val="9"/>
          </w:tcPr>
          <w:p w14:paraId="05B168EB" w14:textId="0BB650FA" w:rsidR="007E2A15" w:rsidRDefault="00D62C95" w:rsidP="00B2675B">
            <w:pPr>
              <w:ind w:left="-113"/>
            </w:pPr>
            <w:r>
              <w:t xml:space="preserve">Erklärt die Rechnung </w:t>
            </w:r>
            <w:proofErr w:type="gramStart"/>
            <w:r>
              <w:t>24 :</w:t>
            </w:r>
            <w:proofErr w:type="gramEnd"/>
            <w:r>
              <w:t xml:space="preserve"> 6 · 5. Zu welcher Aufgabe passt sie?</w:t>
            </w:r>
          </w:p>
          <w:p w14:paraId="4706289D" w14:textId="0B823B66" w:rsidR="00DA2432" w:rsidRPr="007701BC" w:rsidRDefault="00A74302" w:rsidP="00B2675B">
            <w:pPr>
              <w:ind w:left="-113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6224" behindDoc="0" locked="0" layoutInCell="1" allowOverlap="1" wp14:anchorId="2E3A957B" wp14:editId="1E2D719A">
                      <wp:simplePos x="0" y="0"/>
                      <wp:positionH relativeFrom="column">
                        <wp:posOffset>1473093</wp:posOffset>
                      </wp:positionH>
                      <wp:positionV relativeFrom="paragraph">
                        <wp:posOffset>96457</wp:posOffset>
                      </wp:positionV>
                      <wp:extent cx="107699" cy="286352"/>
                      <wp:effectExtent l="0" t="0" r="19685" b="6350"/>
                      <wp:wrapNone/>
                      <wp:docPr id="193699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332040915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02641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150110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585F9B" w14:textId="56A0E3CC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6714782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A957B" id="_x0000_s1558" style="position:absolute;left:0;text-align:left;margin-left:116pt;margin-top:7.6pt;width:8.5pt;height:22.55pt;z-index:25387622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">
                      <v:shape id="Textfeld 3" o:spid="_x0000_s1559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8D02641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60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4585F9B" w14:textId="56A0E3CC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61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355C" w:rsidRPr="007701BC" w14:paraId="2F8CB683" w14:textId="77777777" w:rsidTr="00B2675B">
        <w:trPr>
          <w:trHeight w:val="184"/>
        </w:trPr>
        <w:tc>
          <w:tcPr>
            <w:tcW w:w="709" w:type="dxa"/>
            <w:gridSpan w:val="2"/>
          </w:tcPr>
          <w:p w14:paraId="33D17006" w14:textId="49F60B06" w:rsidR="00C4355C" w:rsidRPr="00E0758C" w:rsidRDefault="00C4355C" w:rsidP="0007129C">
            <w:pPr>
              <w:spacing w:line="240" w:lineRule="auto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F11C66F" wp14:editId="67F687AF">
                  <wp:extent cx="287640" cy="338400"/>
                  <wp:effectExtent l="0" t="0" r="0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04C35F17" w14:textId="4716A463" w:rsidR="00C4355C" w:rsidRPr="007701BC" w:rsidRDefault="00C4355C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8081" w:type="dxa"/>
            <w:gridSpan w:val="9"/>
          </w:tcPr>
          <w:p w14:paraId="56239EB7" w14:textId="567CC444" w:rsidR="00C4355C" w:rsidRDefault="00C4355C" w:rsidP="00B2675B">
            <w:pPr>
              <w:ind w:left="-113"/>
            </w:pPr>
            <w:r>
              <w:t>Schreibe nun auf, wie man</w:t>
            </w:r>
            <w:r w:rsidR="00DA2432">
              <w:t xml:space="preserve">      von 30</w:t>
            </w:r>
            <w:r>
              <w:t xml:space="preserve"> mit einer Rechnung lös</w:t>
            </w:r>
            <w:r w:rsidR="00DA2432">
              <w:t>en kann.</w:t>
            </w:r>
          </w:p>
        </w:tc>
      </w:tr>
      <w:tr w:rsidR="00DA2432" w:rsidRPr="007701BC" w14:paraId="0B3E4A11" w14:textId="77777777" w:rsidTr="00B2675B">
        <w:trPr>
          <w:trHeight w:val="184"/>
        </w:trPr>
        <w:tc>
          <w:tcPr>
            <w:tcW w:w="709" w:type="dxa"/>
            <w:gridSpan w:val="2"/>
          </w:tcPr>
          <w:p w14:paraId="1F7ABC40" w14:textId="1D0BD7BF" w:rsidR="00DA2432" w:rsidRDefault="00DA2432" w:rsidP="0007129C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</w:p>
          <w:p w14:paraId="130B4A38" w14:textId="00557C9F" w:rsidR="00DA2432" w:rsidRDefault="0007129C" w:rsidP="0007129C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  <w:r w:rsidRPr="00DA2432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53984" behindDoc="0" locked="0" layoutInCell="1" allowOverlap="1" wp14:anchorId="150E8741" wp14:editId="3F46F83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12700</wp:posOffset>
                      </wp:positionV>
                      <wp:extent cx="229870" cy="167640"/>
                      <wp:effectExtent l="0" t="0" r="0" b="0"/>
                      <wp:wrapNone/>
                      <wp:docPr id="785569987" name="Gruppieren 1">
                        <a:hlinkClick xmlns:a="http://schemas.openxmlformats.org/drawingml/2006/main" r:id="rId14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36842909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859389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19755D" id="Gruppieren 1" o:spid="_x0000_s1026" href="https://mathe-sicher-koennen.dzlm.de/erklaervideos?nid=693" style="position:absolute;margin-left:2.35pt;margin-top:1pt;width:18.1pt;height:13.2pt;z-index:25335398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  <w:p w14:paraId="50F7EEFB" w14:textId="360BDE22" w:rsidR="00DA2432" w:rsidRPr="00E0758C" w:rsidRDefault="00DA2432" w:rsidP="0007129C">
            <w:pPr>
              <w:spacing w:line="240" w:lineRule="auto"/>
              <w:ind w:right="-180"/>
              <w:rPr>
                <w:noProof/>
              </w:rPr>
            </w:pPr>
            <w:r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</w:t>
            </w:r>
            <w:r w:rsidRP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B1C</w:t>
            </w:r>
            <w:r>
              <w:rPr>
                <w:noProof/>
                <w:color w:val="327A86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427" w:type="dxa"/>
            <w:gridSpan w:val="2"/>
          </w:tcPr>
          <w:p w14:paraId="5297FC75" w14:textId="743465D3" w:rsidR="00DA2432" w:rsidRPr="007701BC" w:rsidRDefault="00DA2432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e)</w:t>
            </w:r>
          </w:p>
        </w:tc>
        <w:tc>
          <w:tcPr>
            <w:tcW w:w="8081" w:type="dxa"/>
            <w:gridSpan w:val="9"/>
          </w:tcPr>
          <w:p w14:paraId="2BB7A973" w14:textId="4B5F73BA" w:rsidR="00CE652D" w:rsidRDefault="00CE652D" w:rsidP="00B2675B">
            <w:pPr>
              <w:ind w:left="-113"/>
            </w:pPr>
            <w:r>
              <w:rPr>
                <w:noProof/>
              </w:rPr>
              <w:drawing>
                <wp:anchor distT="0" distB="0" distL="114300" distR="114300" simplePos="0" relativeHeight="253362176" behindDoc="0" locked="0" layoutInCell="1" allowOverlap="1" wp14:anchorId="1ADC9D67" wp14:editId="781C7F31">
                  <wp:simplePos x="0" y="0"/>
                  <wp:positionH relativeFrom="column">
                    <wp:posOffset>4188373</wp:posOffset>
                  </wp:positionH>
                  <wp:positionV relativeFrom="paragraph">
                    <wp:posOffset>-64295</wp:posOffset>
                  </wp:positionV>
                  <wp:extent cx="560492" cy="560492"/>
                  <wp:effectExtent l="0" t="0" r="0" b="0"/>
                  <wp:wrapNone/>
                  <wp:docPr id="1166711628" name="Grafik 419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11628" name="Grafik 419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92" cy="56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4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Erklärvideo. </w:t>
            </w:r>
          </w:p>
          <w:p w14:paraId="1EC2D6BB" w14:textId="17FEF5E2" w:rsidR="00DA2432" w:rsidRDefault="00DA2432" w:rsidP="00B2675B">
            <w:pPr>
              <w:pStyle w:val="Listenabsatz"/>
              <w:ind w:left="171"/>
            </w:pPr>
            <w:r>
              <w:t>Was ist in dem Video genauso wie in deiner Erklärung?</w:t>
            </w:r>
          </w:p>
          <w:p w14:paraId="2BBCF636" w14:textId="31D28FDB" w:rsidR="00DA2432" w:rsidRDefault="00F3045C" w:rsidP="00B2675B">
            <w:pPr>
              <w:pStyle w:val="Listenabsatz"/>
              <w:ind w:left="1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5391C9DA" wp14:editId="384E4E54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90722</wp:posOffset>
                      </wp:positionV>
                      <wp:extent cx="1454046" cy="334780"/>
                      <wp:effectExtent l="0" t="0" r="0" b="0"/>
                      <wp:wrapNone/>
                      <wp:docPr id="2041642447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A734FB" w14:textId="41A8A1CC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47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3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1C9DA" id="_x0000_s1562" type="#_x0000_t202" style="position:absolute;left:0;text-align:left;margin-left:297.75pt;margin-top:7.15pt;width:114.5pt;height:26.3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" filled="f" stroked="f" strokeweight=".5pt">
                      <v:textbox>
                        <w:txbxContent>
                          <w:p w14:paraId="3DA734FB" w14:textId="41A8A1CC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8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3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432">
              <w:t>Was ist anders und was erklärt das Video noch zusätzlich?</w:t>
            </w:r>
            <w:r>
              <w:rPr>
                <w:noProof/>
              </w:rPr>
              <w:t xml:space="preserve"> </w:t>
            </w:r>
          </w:p>
        </w:tc>
      </w:tr>
      <w:tr w:rsidR="007E2A15" w:rsidRPr="007701BC" w14:paraId="260CE352" w14:textId="77777777" w:rsidTr="00B2675B">
        <w:tc>
          <w:tcPr>
            <w:tcW w:w="709" w:type="dxa"/>
            <w:gridSpan w:val="2"/>
          </w:tcPr>
          <w:p w14:paraId="0D4A3346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2.2</w:t>
            </w:r>
          </w:p>
        </w:tc>
        <w:tc>
          <w:tcPr>
            <w:tcW w:w="8511" w:type="dxa"/>
            <w:gridSpan w:val="11"/>
          </w:tcPr>
          <w:p w14:paraId="729DAD43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Anteile berechnen</w:t>
            </w:r>
          </w:p>
        </w:tc>
      </w:tr>
      <w:tr w:rsidR="007E2A15" w:rsidRPr="007701BC" w14:paraId="28AEC7D7" w14:textId="77777777" w:rsidTr="00B2675B">
        <w:tc>
          <w:tcPr>
            <w:tcW w:w="709" w:type="dxa"/>
            <w:gridSpan w:val="2"/>
          </w:tcPr>
          <w:p w14:paraId="57797D8E" w14:textId="36C454C2" w:rsidR="007E2A15" w:rsidRPr="007701BC" w:rsidRDefault="00B42405" w:rsidP="0007129C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02752" behindDoc="0" locked="0" layoutInCell="1" allowOverlap="1" wp14:anchorId="24F46FB8" wp14:editId="2B22FBA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2540" b="0"/>
                  <wp:wrapNone/>
                  <wp:docPr id="1240469826" name="Grafik 124046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6AD2965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84" w:type="dxa"/>
            <w:gridSpan w:val="9"/>
          </w:tcPr>
          <w:p w14:paraId="2BDE54B5" w14:textId="6B32E4B6" w:rsidR="007E2A15" w:rsidRPr="007701BC" w:rsidRDefault="00D62C95" w:rsidP="00B2675B">
            <w:pPr>
              <w:ind w:left="-113"/>
            </w:pPr>
            <w:r>
              <w:t xml:space="preserve">Berechnet die </w:t>
            </w:r>
            <w:r w:rsidR="007E2A15" w:rsidRPr="007701BC">
              <w:t xml:space="preserve">Aufgaben wie in </w:t>
            </w:r>
            <w:r w:rsidR="007E2A15" w:rsidRPr="005F1E91">
              <w:rPr>
                <w:rStyle w:val="NummerierungZchn"/>
              </w:rPr>
              <w:t>2.1 a)</w:t>
            </w:r>
            <w:r w:rsidR="007E2A15" w:rsidRPr="007701BC">
              <w:t>. Was fällt dir auf?</w:t>
            </w:r>
          </w:p>
          <w:p w14:paraId="0B647A26" w14:textId="31ECF9CD" w:rsidR="007E2A15" w:rsidRPr="007701BC" w:rsidRDefault="00357D0B" w:rsidP="00D4349A"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8656" behindDoc="0" locked="0" layoutInCell="1" allowOverlap="1" wp14:anchorId="015593DC" wp14:editId="4301F384">
                      <wp:simplePos x="0" y="0"/>
                      <wp:positionH relativeFrom="column">
                        <wp:posOffset>3491548</wp:posOffset>
                      </wp:positionH>
                      <wp:positionV relativeFrom="paragraph">
                        <wp:posOffset>48260</wp:posOffset>
                      </wp:positionV>
                      <wp:extent cx="298450" cy="414020"/>
                      <wp:effectExtent l="0" t="0" r="0" b="0"/>
                      <wp:wrapNone/>
                      <wp:docPr id="14778697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49200502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442A0A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68400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D26D2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38269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593DC" id="_x0000_s1563" style="position:absolute;margin-left:274.95pt;margin-top:3.8pt;width:23.5pt;height:32.6pt;z-index:25299865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">
                      <v:shape id="Textfeld 3" o:spid="_x0000_s156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" filled="f" stroked="f" strokeweight=".5pt">
                        <v:textbox>
                          <w:txbxContent>
                            <w:p w14:paraId="48442A0A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56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" filled="f" stroked="f" strokeweight=".5pt">
                        <v:textbox>
                          <w:txbxContent>
                            <w:p w14:paraId="75ED26D2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6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61DD324B" wp14:editId="062669FE">
                      <wp:simplePos x="0" y="0"/>
                      <wp:positionH relativeFrom="column">
                        <wp:posOffset>1875473</wp:posOffset>
                      </wp:positionH>
                      <wp:positionV relativeFrom="paragraph">
                        <wp:posOffset>29210</wp:posOffset>
                      </wp:positionV>
                      <wp:extent cx="298450" cy="414020"/>
                      <wp:effectExtent l="0" t="0" r="0" b="0"/>
                      <wp:wrapNone/>
                      <wp:docPr id="12309180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01285866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E6B789" w14:textId="245930FA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49070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43B7E0" w14:textId="718A8E6C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572130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324B" id="_x0000_s1567" style="position:absolute;margin-left:147.7pt;margin-top:2.3pt;width:23.5pt;height:32.6pt;z-index:25298227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">
                      <v:shape id="Textfeld 3" o:spid="_x0000_s156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" filled="f" stroked="f" strokeweight=".5pt">
                        <v:textbox>
                          <w:txbxContent>
                            <w:p w14:paraId="77E6B789" w14:textId="245930FA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6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" filled="f" stroked="f" strokeweight=".5pt">
                        <v:textbox>
                          <w:txbxContent>
                            <w:p w14:paraId="7043B7E0" w14:textId="718A8E6C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7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0211F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9984" behindDoc="0" locked="0" layoutInCell="1" allowOverlap="1" wp14:anchorId="5F2F55DA" wp14:editId="76D5FB3A">
                      <wp:simplePos x="0" y="0"/>
                      <wp:positionH relativeFrom="column">
                        <wp:posOffset>84666</wp:posOffset>
                      </wp:positionH>
                      <wp:positionV relativeFrom="paragraph">
                        <wp:posOffset>32385</wp:posOffset>
                      </wp:positionV>
                      <wp:extent cx="298450" cy="414020"/>
                      <wp:effectExtent l="0" t="0" r="0" b="0"/>
                      <wp:wrapNone/>
                      <wp:docPr id="5715708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71247203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8846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93398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C75DD5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4019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F55DA" id="_x0000_s1571" style="position:absolute;margin-left:6.65pt;margin-top:2.55pt;width:23.5pt;height:32.6pt;z-index:25296998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">
                      <v:shape id="Textfeld 3" o:spid="_x0000_s157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" filled="f" stroked="f" strokeweight=".5pt">
                        <v:textbox>
                          <w:txbxContent>
                            <w:p w14:paraId="7F48846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7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" filled="f" stroked="f" strokeweight=".5pt">
                        <v:textbox>
                          <w:txbxContent>
                            <w:p w14:paraId="40C75DD5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7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E2A15" w:rsidRPr="007701BC" w14:paraId="72362D25" w14:textId="77777777" w:rsidTr="009B55DB">
        <w:trPr>
          <w:cantSplit/>
          <w:trHeight w:val="2044"/>
        </w:trPr>
        <w:tc>
          <w:tcPr>
            <w:tcW w:w="709" w:type="dxa"/>
            <w:gridSpan w:val="2"/>
          </w:tcPr>
          <w:p w14:paraId="54355A3F" w14:textId="77777777" w:rsidR="007E2A15" w:rsidRPr="007701BC" w:rsidRDefault="007E2A15" w:rsidP="0007129C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1DD4063E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2756" w:type="dxa"/>
            <w:gridSpan w:val="3"/>
          </w:tcPr>
          <w:p w14:paraId="6A004CD1" w14:textId="15FEABBB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07840" behindDoc="0" locked="0" layoutInCell="1" allowOverlap="1" wp14:anchorId="27F8BEBD" wp14:editId="1178829E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-1905</wp:posOffset>
                  </wp:positionV>
                  <wp:extent cx="361950" cy="267363"/>
                  <wp:effectExtent l="0" t="0" r="0" b="0"/>
                  <wp:wrapNone/>
                  <wp:docPr id="894436804" name="Grafik 894436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</w: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91CE4A0" wp14:editId="0861AB36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32" name="Rechteck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54DD6" id="Rechteck 32" o:spid="_x0000_s1026" style="position:absolute;margin-left:-163.55pt;margin-top:-282.95pt;width:22.6pt;height:22.6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5A069C73" wp14:editId="25F1F6FC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1218701377" name="Rechteck 1218701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CCE6C" id="Rechteck 1218701377" o:spid="_x0000_s1026" style="position:absolute;margin-left:-418.7pt;margin-top:-571pt;width:22.6pt;height:22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w:t xml:space="preserve">  </w:t>
            </w:r>
            <w:r w:rsidR="0070211F">
              <w:rPr>
                <w:noProof/>
              </w:rPr>
              <w:t xml:space="preserve">   </w:t>
            </w:r>
            <w:r w:rsidRPr="007701BC">
              <w:rPr>
                <w:noProof/>
              </w:rPr>
              <w:t>von  8 ist</w:t>
            </w:r>
          </w:p>
          <w:p w14:paraId="288FD507" w14:textId="1EE92A0B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2032" behindDoc="0" locked="0" layoutInCell="1" allowOverlap="1" wp14:anchorId="5C9CD787" wp14:editId="0A13D0EA">
                      <wp:simplePos x="0" y="0"/>
                      <wp:positionH relativeFrom="column">
                        <wp:posOffset>86148</wp:posOffset>
                      </wp:positionH>
                      <wp:positionV relativeFrom="paragraph">
                        <wp:posOffset>60748</wp:posOffset>
                      </wp:positionV>
                      <wp:extent cx="298450" cy="414020"/>
                      <wp:effectExtent l="0" t="0" r="0" b="0"/>
                      <wp:wrapNone/>
                      <wp:docPr id="4011094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49476656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0FE0DE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193934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8C60A4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85522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CD787" id="_x0000_s1575" style="position:absolute;margin-left:6.8pt;margin-top:4.8pt;width:23.5pt;height:32.6pt;z-index:25297203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">
                      <v:shape id="Textfeld 3" o:spid="_x0000_s157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" filled="f" stroked="f" strokeweight=".5pt">
                        <v:textbox>
                          <w:txbxContent>
                            <w:p w14:paraId="630FE0DE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7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" filled="f" stroked="f" strokeweight=".5pt">
                        <v:textbox>
                          <w:txbxContent>
                            <w:p w14:paraId="778C60A4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7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09888" behindDoc="0" locked="0" layoutInCell="1" allowOverlap="1" wp14:anchorId="614493CB" wp14:editId="5737AE0E">
                  <wp:simplePos x="0" y="0"/>
                  <wp:positionH relativeFrom="column">
                    <wp:posOffset>1067739</wp:posOffset>
                  </wp:positionH>
                  <wp:positionV relativeFrom="paragraph">
                    <wp:posOffset>135890</wp:posOffset>
                  </wp:positionV>
                  <wp:extent cx="361950" cy="267363"/>
                  <wp:effectExtent l="0" t="0" r="0" b="0"/>
                  <wp:wrapNone/>
                  <wp:docPr id="1367119198" name="Grafik 136711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C44FC" w14:textId="4F7CC42E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(2)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16 ist</w:t>
            </w:r>
          </w:p>
          <w:p w14:paraId="731F5069" w14:textId="5AAAE5B5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4080" behindDoc="0" locked="0" layoutInCell="1" allowOverlap="1" wp14:anchorId="73742A04" wp14:editId="3542699D">
                      <wp:simplePos x="0" y="0"/>
                      <wp:positionH relativeFrom="column">
                        <wp:posOffset>81526</wp:posOffset>
                      </wp:positionH>
                      <wp:positionV relativeFrom="paragraph">
                        <wp:posOffset>58871</wp:posOffset>
                      </wp:positionV>
                      <wp:extent cx="298450" cy="414020"/>
                      <wp:effectExtent l="0" t="0" r="0" b="0"/>
                      <wp:wrapNone/>
                      <wp:docPr id="3962599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1346456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C40A88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247369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1A8A6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37303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42A04" id="_x0000_s1579" style="position:absolute;margin-left:6.4pt;margin-top:4.65pt;width:23.5pt;height:32.6pt;z-index:25297408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">
                      <v:shape id="Textfeld 3" o:spid="_x0000_s158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" filled="f" stroked="f" strokeweight=".5pt">
                        <v:textbox>
                          <w:txbxContent>
                            <w:p w14:paraId="22C40A88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8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" filled="f" stroked="f" strokeweight=".5pt">
                        <v:textbox>
                          <w:txbxContent>
                            <w:p w14:paraId="60B1A8A6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8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1936" behindDoc="0" locked="0" layoutInCell="1" allowOverlap="1" wp14:anchorId="131E80AB" wp14:editId="0E1D33F1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132250</wp:posOffset>
                  </wp:positionV>
                  <wp:extent cx="361950" cy="267363"/>
                  <wp:effectExtent l="0" t="0" r="0" b="0"/>
                  <wp:wrapNone/>
                  <wp:docPr id="2134754593" name="Grafik 213475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CB652" w14:textId="5EBCBC5D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7370E7A1" wp14:editId="7D7EE96E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361450</wp:posOffset>
                      </wp:positionV>
                      <wp:extent cx="298450" cy="414020"/>
                      <wp:effectExtent l="0" t="0" r="0" b="0"/>
                      <wp:wrapNone/>
                      <wp:docPr id="16993447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0916250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BA550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96607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1D31B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54124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0E7A1" id="_x0000_s1583" style="position:absolute;margin-left:8.5pt;margin-top:28.45pt;width:23.5pt;height:32.6pt;z-index:25297612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">
                      <v:shape id="Textfeld 3" o:spid="_x0000_s158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" filled="f" stroked="f" strokeweight=".5pt">
                        <v:textbox>
                          <w:txbxContent>
                            <w:p w14:paraId="64BA550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8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" filled="f" stroked="f" strokeweight=".5pt">
                        <v:textbox>
                          <w:txbxContent>
                            <w:p w14:paraId="2F51D31B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8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 xml:space="preserve">(3)  </w:t>
            </w:r>
            <w:r>
              <w:rPr>
                <w:noProof/>
              </w:rPr>
              <w:t xml:space="preserve">   </w:t>
            </w:r>
            <w:r w:rsidR="007E2A15" w:rsidRPr="007701BC">
              <w:rPr>
                <w:noProof/>
              </w:rPr>
              <w:t>von 32 ist</w:t>
            </w:r>
          </w:p>
        </w:tc>
        <w:tc>
          <w:tcPr>
            <w:tcW w:w="2564" w:type="dxa"/>
            <w:gridSpan w:val="3"/>
          </w:tcPr>
          <w:p w14:paraId="66CB2A19" w14:textId="6A47CA06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12960" behindDoc="0" locked="0" layoutInCell="1" allowOverlap="1" wp14:anchorId="2E6FF64B" wp14:editId="31BB269F">
                  <wp:simplePos x="0" y="0"/>
                  <wp:positionH relativeFrom="column">
                    <wp:posOffset>1067030</wp:posOffset>
                  </wp:positionH>
                  <wp:positionV relativeFrom="paragraph">
                    <wp:posOffset>4411</wp:posOffset>
                  </wp:positionV>
                  <wp:extent cx="361950" cy="267363"/>
                  <wp:effectExtent l="0" t="0" r="0" b="0"/>
                  <wp:wrapNone/>
                  <wp:docPr id="1798758375" name="Grafik 179875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 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 5  ist</w:t>
            </w:r>
          </w:p>
          <w:p w14:paraId="1B1AF7C5" w14:textId="7893BE3A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4320" behindDoc="0" locked="0" layoutInCell="1" allowOverlap="1" wp14:anchorId="4AF6376C" wp14:editId="73C56B90">
                      <wp:simplePos x="0" y="0"/>
                      <wp:positionH relativeFrom="column">
                        <wp:posOffset>117263</wp:posOffset>
                      </wp:positionH>
                      <wp:positionV relativeFrom="paragraph">
                        <wp:posOffset>74295</wp:posOffset>
                      </wp:positionV>
                      <wp:extent cx="298450" cy="414020"/>
                      <wp:effectExtent l="0" t="0" r="0" b="0"/>
                      <wp:wrapNone/>
                      <wp:docPr id="19389282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02983901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DD9022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04053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E431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0496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6376C" id="_x0000_s1587" style="position:absolute;margin-left:9.25pt;margin-top:5.85pt;width:23.5pt;height:32.6pt;z-index:25298432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">
                      <v:shape id="Textfeld 3" o:spid="_x0000_s158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" filled="f" stroked="f" strokeweight=".5pt">
                        <v:textbox>
                          <w:txbxContent>
                            <w:p w14:paraId="3CDD9022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8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" filled="f" stroked="f" strokeweight=".5pt">
                        <v:textbox>
                          <w:txbxContent>
                            <w:p w14:paraId="64F3E431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9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3984" behindDoc="0" locked="0" layoutInCell="1" allowOverlap="1" wp14:anchorId="2AC70C72" wp14:editId="77BC704A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140936</wp:posOffset>
                  </wp:positionV>
                  <wp:extent cx="361950" cy="267363"/>
                  <wp:effectExtent l="0" t="0" r="0" b="0"/>
                  <wp:wrapNone/>
                  <wp:docPr id="1346084922" name="Grafik 134608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A00F9D" w14:textId="5C97C713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</w:t>
            </w:r>
            <w:r w:rsidR="0070211F">
              <w:rPr>
                <w:noProof/>
              </w:rPr>
              <w:t xml:space="preserve"> )     vo</w:t>
            </w:r>
            <w:r w:rsidRPr="007701BC">
              <w:rPr>
                <w:noProof/>
              </w:rPr>
              <w:t>n 15 ist</w:t>
            </w:r>
          </w:p>
          <w:p w14:paraId="3B83EC14" w14:textId="243EB3B8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6368" behindDoc="0" locked="0" layoutInCell="1" allowOverlap="1" wp14:anchorId="52A29CE7" wp14:editId="132CC630">
                      <wp:simplePos x="0" y="0"/>
                      <wp:positionH relativeFrom="column">
                        <wp:posOffset>104387</wp:posOffset>
                      </wp:positionH>
                      <wp:positionV relativeFrom="paragraph">
                        <wp:posOffset>81915</wp:posOffset>
                      </wp:positionV>
                      <wp:extent cx="298450" cy="414020"/>
                      <wp:effectExtent l="0" t="0" r="0" b="0"/>
                      <wp:wrapNone/>
                      <wp:docPr id="1806857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316029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431FBF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43220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97CD7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3148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A29CE7" id="_x0000_s1591" style="position:absolute;margin-left:8.2pt;margin-top:6.45pt;width:23.5pt;height:32.6pt;z-index:2529863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">
                      <v:shape id="Textfeld 3" o:spid="_x0000_s159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1D431FBF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9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" filled="f" stroked="f" strokeweight=".5pt">
                        <v:textbox>
                          <w:txbxContent>
                            <w:p w14:paraId="48797CD7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9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6032" behindDoc="0" locked="0" layoutInCell="1" allowOverlap="1" wp14:anchorId="64ABCD40" wp14:editId="37BBEA4B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136491</wp:posOffset>
                  </wp:positionV>
                  <wp:extent cx="361950" cy="267363"/>
                  <wp:effectExtent l="0" t="0" r="0" b="0"/>
                  <wp:wrapNone/>
                  <wp:docPr id="219633898" name="Grafik 21963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048046" w14:textId="4A467C76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8416" behindDoc="0" locked="0" layoutInCell="1" allowOverlap="1" wp14:anchorId="24EBEA1C" wp14:editId="66CF9A8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371610</wp:posOffset>
                      </wp:positionV>
                      <wp:extent cx="298450" cy="414020"/>
                      <wp:effectExtent l="0" t="0" r="0" b="0"/>
                      <wp:wrapNone/>
                      <wp:docPr id="63644681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6781149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2295DF" w14:textId="5BCE7B60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57831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E0B488" w14:textId="13CCD67F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22471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BEA1C" id="_x0000_s1595" style="position:absolute;margin-left:8.6pt;margin-top:29.25pt;width:23.5pt;height:32.6pt;z-index:25298841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">
                      <v:shape id="Textfeld 3" o:spid="_x0000_s159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" filled="f" stroked="f" strokeweight=".5pt">
                        <v:textbox>
                          <w:txbxContent>
                            <w:p w14:paraId="0A2295DF" w14:textId="5BCE7B60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59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" filled="f" stroked="f" strokeweight=".5pt">
                        <v:textbox>
                          <w:txbxContent>
                            <w:p w14:paraId="7DE0B488" w14:textId="13CCD67F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59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(3)</w:t>
            </w:r>
            <w:r>
              <w:rPr>
                <w:noProof/>
              </w:rPr>
              <w:t xml:space="preserve">   </w:t>
            </w:r>
            <w:r w:rsidR="007E2A15" w:rsidRPr="007701BC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="007E2A15" w:rsidRPr="007701BC">
              <w:rPr>
                <w:noProof/>
              </w:rPr>
              <w:t>von 45 ist</w:t>
            </w:r>
          </w:p>
        </w:tc>
        <w:tc>
          <w:tcPr>
            <w:tcW w:w="2764" w:type="dxa"/>
            <w:gridSpan w:val="3"/>
          </w:tcPr>
          <w:p w14:paraId="7AB9E26E" w14:textId="68C6AF4B" w:rsidR="007E2A15" w:rsidRPr="007701BC" w:rsidRDefault="007E2A15" w:rsidP="00D4349A">
            <w:pPr>
              <w:spacing w:line="276" w:lineRule="auto"/>
            </w:pPr>
            <w:r w:rsidRPr="007701BC">
              <w:rPr>
                <w:noProof/>
              </w:rPr>
              <w:drawing>
                <wp:anchor distT="0" distB="0" distL="114300" distR="114300" simplePos="0" relativeHeight="252717056" behindDoc="0" locked="0" layoutInCell="1" allowOverlap="1" wp14:anchorId="1BF7FD7F" wp14:editId="7C15BE80">
                  <wp:simplePos x="0" y="0"/>
                  <wp:positionH relativeFrom="column">
                    <wp:posOffset>1070150</wp:posOffset>
                  </wp:positionH>
                  <wp:positionV relativeFrom="paragraph">
                    <wp:posOffset>-614</wp:posOffset>
                  </wp:positionV>
                  <wp:extent cx="361950" cy="267363"/>
                  <wp:effectExtent l="0" t="0" r="0" b="0"/>
                  <wp:wrapNone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956736E" wp14:editId="7314C7C2">
                      <wp:simplePos x="0" y="0"/>
                      <wp:positionH relativeFrom="column">
                        <wp:posOffset>-8733155</wp:posOffset>
                      </wp:positionH>
                      <wp:positionV relativeFrom="paragraph">
                        <wp:posOffset>-3621405</wp:posOffset>
                      </wp:positionV>
                      <wp:extent cx="287020" cy="287020"/>
                      <wp:effectExtent l="0" t="0" r="17780" b="17780"/>
                      <wp:wrapNone/>
                      <wp:docPr id="71" name="Rechteck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C4CF" id="Rechteck 71" o:spid="_x0000_s1026" style="position:absolute;margin-left:-687.65pt;margin-top:-285.15pt;width:22.6pt;height:22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BNhyCt5AAAABY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785D033" wp14:editId="7F404121">
                      <wp:simplePos x="0" y="0"/>
                      <wp:positionH relativeFrom="column">
                        <wp:posOffset>-18700115</wp:posOffset>
                      </wp:positionH>
                      <wp:positionV relativeFrom="paragraph">
                        <wp:posOffset>-7256145</wp:posOffset>
                      </wp:positionV>
                      <wp:extent cx="287020" cy="287020"/>
                      <wp:effectExtent l="0" t="0" r="17780" b="17780"/>
                      <wp:wrapNone/>
                      <wp:docPr id="72" name="Rechteck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6EBB5" id="Rechteck 72" o:spid="_x0000_s1026" style="position:absolute;margin-left:-1472.45pt;margin-top:-571.35pt;width:22.6pt;height:22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Kn9h6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C82791D" wp14:editId="5BD770F1">
                      <wp:simplePos x="0" y="0"/>
                      <wp:positionH relativeFrom="column">
                        <wp:posOffset>-30351730</wp:posOffset>
                      </wp:positionH>
                      <wp:positionV relativeFrom="paragraph">
                        <wp:posOffset>-11445240</wp:posOffset>
                      </wp:positionV>
                      <wp:extent cx="287020" cy="287020"/>
                      <wp:effectExtent l="0" t="0" r="17780" b="17780"/>
                      <wp:wrapNone/>
                      <wp:docPr id="349781371" name="Rechteck 3497813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088DE" id="Rechteck 349781371" o:spid="_x0000_s1026" style="position:absolute;margin-left:-2389.9pt;margin-top:-901.2pt;width:22.6pt;height:22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aUU1L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62CFD8A7" wp14:editId="71D036E9">
                      <wp:simplePos x="0" y="0"/>
                      <wp:positionH relativeFrom="column">
                        <wp:posOffset>-40318690</wp:posOffset>
                      </wp:positionH>
                      <wp:positionV relativeFrom="paragraph">
                        <wp:posOffset>-16222980</wp:posOffset>
                      </wp:positionV>
                      <wp:extent cx="287020" cy="287020"/>
                      <wp:effectExtent l="0" t="0" r="17780" b="17780"/>
                      <wp:wrapNone/>
                      <wp:docPr id="1106002862" name="Rechteck 11060028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BE57F" id="Rechteck 1106002862" o:spid="_x0000_s1026" style="position:absolute;margin-left:-3174.7pt;margin-top:-1277.4pt;width:22.6pt;height:22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6CE24C5" wp14:editId="4E9CD625">
                      <wp:simplePos x="0" y="0"/>
                      <wp:positionH relativeFrom="column">
                        <wp:posOffset>-50284380</wp:posOffset>
                      </wp:positionH>
                      <wp:positionV relativeFrom="paragraph">
                        <wp:posOffset>-20967065</wp:posOffset>
                      </wp:positionV>
                      <wp:extent cx="287020" cy="287020"/>
                      <wp:effectExtent l="0" t="0" r="17780" b="17780"/>
                      <wp:wrapNone/>
                      <wp:docPr id="207476212" name="Rechteck 207476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54C15" id="Rechteck 207476212" o:spid="_x0000_s1026" style="position:absolute;margin-left:-3959.4pt;margin-top:-1650.95pt;width:22.6pt;height:22.6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DTlB63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>
              <w:rPr>
                <w:rFonts w:eastAsiaTheme="minorEastAsia"/>
              </w:rPr>
              <w:t xml:space="preserve"> </w:t>
            </w:r>
            <w:r w:rsidRPr="007701BC">
              <w:t>von 10</w:t>
            </w:r>
            <w:r>
              <w:t xml:space="preserve"> </w:t>
            </w:r>
            <w:r w:rsidRPr="007701BC">
              <w:t>ist</w:t>
            </w:r>
          </w:p>
          <w:p w14:paraId="48309078" w14:textId="2B23E2DE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6608" behindDoc="0" locked="0" layoutInCell="1" allowOverlap="1" wp14:anchorId="79E218F0" wp14:editId="599EFAA2">
                      <wp:simplePos x="0" y="0"/>
                      <wp:positionH relativeFrom="column">
                        <wp:posOffset>104380</wp:posOffset>
                      </wp:positionH>
                      <wp:positionV relativeFrom="paragraph">
                        <wp:posOffset>66675</wp:posOffset>
                      </wp:positionV>
                      <wp:extent cx="298450" cy="414020"/>
                      <wp:effectExtent l="0" t="0" r="0" b="0"/>
                      <wp:wrapNone/>
                      <wp:docPr id="1479584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2080513358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E63AD4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80506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6BBF2A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08198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218F0" id="_x0000_s1599" style="position:absolute;margin-left:8.2pt;margin-top:5.25pt;width:23.5pt;height:32.6pt;z-index:25299660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">
                      <v:shape id="Textfeld 3" o:spid="_x0000_s160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" filled="f" stroked="f" strokeweight=".5pt">
                        <v:textbox>
                          <w:txbxContent>
                            <w:p w14:paraId="52E63AD4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60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656BBF2A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0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8080" behindDoc="0" locked="0" layoutInCell="1" allowOverlap="1" wp14:anchorId="6759D657" wp14:editId="693A2F88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137181</wp:posOffset>
                  </wp:positionV>
                  <wp:extent cx="361950" cy="267363"/>
                  <wp:effectExtent l="0" t="0" r="0" b="0"/>
                  <wp:wrapNone/>
                  <wp:docPr id="1090607359" name="Grafik 1090607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2324D6" w14:textId="6077CA73" w:rsidR="007E2A15" w:rsidRPr="007701BC" w:rsidRDefault="007E2A15" w:rsidP="00D4349A">
            <w:pPr>
              <w:spacing w:line="276" w:lineRule="auto"/>
            </w:pPr>
            <w:r w:rsidRPr="007701BC">
              <w:t xml:space="preserve">(2)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="00604B65">
              <w:rPr>
                <w:rFonts w:eastAsiaTheme="minorEastAsia"/>
              </w:rPr>
              <w:t xml:space="preserve">  </w:t>
            </w:r>
            <w:r w:rsidRPr="007701BC">
              <w:t>von 20</w:t>
            </w:r>
            <w:r>
              <w:t xml:space="preserve"> </w:t>
            </w:r>
            <w:r w:rsidRPr="007701BC">
              <w:t>ist</w:t>
            </w:r>
          </w:p>
          <w:p w14:paraId="0148E609" w14:textId="4946D003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4560" behindDoc="0" locked="0" layoutInCell="1" allowOverlap="1" wp14:anchorId="6596663C" wp14:editId="273C914D">
                      <wp:simplePos x="0" y="0"/>
                      <wp:positionH relativeFrom="column">
                        <wp:posOffset>104986</wp:posOffset>
                      </wp:positionH>
                      <wp:positionV relativeFrom="paragraph">
                        <wp:posOffset>66252</wp:posOffset>
                      </wp:positionV>
                      <wp:extent cx="298450" cy="414020"/>
                      <wp:effectExtent l="0" t="0" r="0" b="0"/>
                      <wp:wrapNone/>
                      <wp:docPr id="4519983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229183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9DB5E" w14:textId="5746C41A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842903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424655" w14:textId="5E655306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647971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6663C" id="_x0000_s1603" style="position:absolute;margin-left:8.25pt;margin-top:5.2pt;width:23.5pt;height:32.6pt;z-index:25299456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">
                      <v:shape id="Textfeld 3" o:spid="_x0000_s160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" filled="f" stroked="f" strokeweight=".5pt">
                        <v:textbox>
                          <w:txbxContent>
                            <w:p w14:paraId="0329DB5E" w14:textId="5746C41A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60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" filled="f" stroked="f" strokeweight=".5pt">
                        <v:textbox>
                          <w:txbxContent>
                            <w:p w14:paraId="32424655" w14:textId="5E655306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0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9104" behindDoc="0" locked="0" layoutInCell="1" allowOverlap="1" wp14:anchorId="70DD8021" wp14:editId="783E57FC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132736</wp:posOffset>
                  </wp:positionV>
                  <wp:extent cx="361950" cy="267363"/>
                  <wp:effectExtent l="0" t="0" r="0" b="0"/>
                  <wp:wrapNone/>
                  <wp:docPr id="698145381" name="Grafik 69814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D94E6" w14:textId="5525631B" w:rsidR="007E2A15" w:rsidRPr="007701BC" w:rsidRDefault="007E2A15" w:rsidP="00D4349A">
            <w:pPr>
              <w:spacing w:line="276" w:lineRule="auto"/>
            </w:pPr>
            <w:r w:rsidRPr="007701BC">
              <w:t xml:space="preserve">(3)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>
              <w:rPr>
                <w:rFonts w:eastAsiaTheme="minorEastAsia"/>
              </w:rPr>
              <w:t xml:space="preserve"> </w:t>
            </w:r>
            <w:r w:rsidR="00604B65">
              <w:rPr>
                <w:rFonts w:eastAsiaTheme="minorEastAsia"/>
              </w:rPr>
              <w:t xml:space="preserve">  </w:t>
            </w:r>
            <w:r w:rsidRPr="007701BC">
              <w:t>von 40</w:t>
            </w:r>
            <w:r>
              <w:t xml:space="preserve"> </w:t>
            </w:r>
            <w:r w:rsidRPr="007701BC">
              <w:t>ist</w:t>
            </w:r>
          </w:p>
        </w:tc>
      </w:tr>
      <w:tr w:rsidR="007E2A15" w:rsidRPr="007701BC" w14:paraId="76637AAD" w14:textId="77777777" w:rsidTr="00B2675B">
        <w:trPr>
          <w:trHeight w:hRule="exact" w:val="1871"/>
        </w:trPr>
        <w:tc>
          <w:tcPr>
            <w:tcW w:w="709" w:type="dxa"/>
            <w:gridSpan w:val="2"/>
          </w:tcPr>
          <w:p w14:paraId="236ED7D5" w14:textId="77777777" w:rsidR="007E2A15" w:rsidRPr="007701BC" w:rsidRDefault="007E2A15" w:rsidP="0007129C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6E5AD5BA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2756" w:type="dxa"/>
            <w:gridSpan w:val="3"/>
          </w:tcPr>
          <w:p w14:paraId="2DC6281F" w14:textId="0D7454F6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20128" behindDoc="0" locked="0" layoutInCell="1" allowOverlap="1" wp14:anchorId="40A68B45" wp14:editId="0AC247C0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16119</wp:posOffset>
                  </wp:positionV>
                  <wp:extent cx="361950" cy="267363"/>
                  <wp:effectExtent l="0" t="0" r="0" b="0"/>
                  <wp:wrapNone/>
                  <wp:docPr id="1333446331" name="Grafik 133344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1</w:t>
            </w:r>
            <w:r w:rsidRPr="007701BC">
              <w:rPr>
                <w:noProof/>
              </w:rPr>
              <w:t xml:space="preserve">) </w: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51D3154B" wp14:editId="5F0F7F28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200" name="Rechteck 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5C0CE" id="Rechteck 200" o:spid="_x0000_s1026" style="position:absolute;margin-left:-163.55pt;margin-top:-282.95pt;width:22.6pt;height:22.6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4A4289F4" wp14:editId="708DF838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201" name="Rechteck 2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07596" id="Rechteck 201" o:spid="_x0000_s1026" style="position:absolute;margin-left:-418.7pt;margin-top:-571pt;width:22.6pt;height:22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="0070211F">
              <w:rPr>
                <w:noProof/>
              </w:rPr>
              <w:t xml:space="preserve">    </w:t>
            </w:r>
            <w:r w:rsidRPr="007701BC">
              <w:rPr>
                <w:noProof/>
              </w:rPr>
              <w:t xml:space="preserve"> von 48 ist</w:t>
            </w:r>
          </w:p>
          <w:p w14:paraId="25FE0827" w14:textId="01BA2EFE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8176" behindDoc="0" locked="0" layoutInCell="1" allowOverlap="1" wp14:anchorId="3C96AF72" wp14:editId="0D5D1367">
                      <wp:simplePos x="0" y="0"/>
                      <wp:positionH relativeFrom="column">
                        <wp:posOffset>108619</wp:posOffset>
                      </wp:positionH>
                      <wp:positionV relativeFrom="paragraph">
                        <wp:posOffset>62230</wp:posOffset>
                      </wp:positionV>
                      <wp:extent cx="298450" cy="414020"/>
                      <wp:effectExtent l="0" t="0" r="0" b="0"/>
                      <wp:wrapNone/>
                      <wp:docPr id="8110795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187371039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CD81B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6287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601146" w14:textId="501C2DA5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04375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6AF72" id="_x0000_s1607" style="position:absolute;margin-left:8.55pt;margin-top:4.9pt;width:23.5pt;height:32.6pt;z-index:25297817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">
                      <v:shape id="Textfeld 3" o:spid="_x0000_s160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" filled="f" stroked="f" strokeweight=".5pt">
                        <v:textbox>
                          <w:txbxContent>
                            <w:p w14:paraId="3CCD81B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0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" filled="f" stroked="f" strokeweight=".5pt">
                        <v:textbox>
                          <w:txbxContent>
                            <w:p w14:paraId="46601146" w14:textId="501C2DA5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1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1152" behindDoc="0" locked="0" layoutInCell="1" allowOverlap="1" wp14:anchorId="7459E890" wp14:editId="5A47452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153279</wp:posOffset>
                  </wp:positionV>
                  <wp:extent cx="361950" cy="267363"/>
                  <wp:effectExtent l="0" t="0" r="0" b="0"/>
                  <wp:wrapNone/>
                  <wp:docPr id="1615951191" name="Grafik 161595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B804F" w14:textId="778C2142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2</w:t>
            </w:r>
            <w:r w:rsidRPr="007701BC">
              <w:rPr>
                <w:noProof/>
              </w:rPr>
              <w:t xml:space="preserve">)  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48 ist</w:t>
            </w:r>
          </w:p>
          <w:p w14:paraId="0BC61CC3" w14:textId="43F3F1B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0224" behindDoc="0" locked="0" layoutInCell="1" allowOverlap="1" wp14:anchorId="0FE27587" wp14:editId="46BE1B34">
                      <wp:simplePos x="0" y="0"/>
                      <wp:positionH relativeFrom="column">
                        <wp:posOffset>108161</wp:posOffset>
                      </wp:positionH>
                      <wp:positionV relativeFrom="paragraph">
                        <wp:posOffset>81704</wp:posOffset>
                      </wp:positionV>
                      <wp:extent cx="357683" cy="414020"/>
                      <wp:effectExtent l="0" t="0" r="0" b="0"/>
                      <wp:wrapNone/>
                      <wp:docPr id="2931345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683" cy="414020"/>
                                <a:chOff x="-48608" y="-26943"/>
                                <a:chExt cx="359723" cy="419594"/>
                              </a:xfrm>
                            </wpg:grpSpPr>
                            <wps:wsp>
                              <wps:cNvPr id="170254983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B5AD1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895389" name="Textfeld 3"/>
                              <wps:cNvSpPr txBox="1"/>
                              <wps:spPr>
                                <a:xfrm>
                                  <a:off x="-48608" y="116755"/>
                                  <a:ext cx="35972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8FD8D" w14:textId="08A579EA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76138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27587" id="_x0000_s1611" style="position:absolute;margin-left:8.5pt;margin-top:6.45pt;width:28.15pt;height:32.6pt;z-index:252980224;mso-position-horizontal-relative:text;mso-position-vertical-relative:text;mso-width-relative:margin;mso-height-relative:margin" coordorigin="-48608,-26943" coordsize="35972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">
                      <v:shape id="Textfeld 3" o:spid="_x0000_s161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" filled="f" stroked="f" strokeweight=".5pt">
                        <v:textbox>
                          <w:txbxContent>
                            <w:p w14:paraId="52FB5AD1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13" type="#_x0000_t202" style="position:absolute;left:-48608;top:116755;width:35972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" filled="f" stroked="f" strokeweight=".5pt">
                        <v:textbox>
                          <w:txbxContent>
                            <w:p w14:paraId="69D8FD8D" w14:textId="08A579EA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line id="Gerade Verbindung 1" o:spid="_x0000_s161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2176" behindDoc="0" locked="0" layoutInCell="1" allowOverlap="1" wp14:anchorId="6942DFD2" wp14:editId="7B33B53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148199</wp:posOffset>
                  </wp:positionV>
                  <wp:extent cx="361950" cy="267363"/>
                  <wp:effectExtent l="0" t="0" r="0" b="0"/>
                  <wp:wrapNone/>
                  <wp:docPr id="1443615680" name="Grafik 144361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4A11F2" w14:textId="44A0217F" w:rsidR="007E2A15" w:rsidRPr="007701BC" w:rsidRDefault="007E2A15" w:rsidP="00D4349A">
            <w:pPr>
              <w:spacing w:line="276" w:lineRule="auto"/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3</w:t>
            </w:r>
            <w:r w:rsidRPr="007701BC">
              <w:rPr>
                <w:noProof/>
              </w:rPr>
              <w:t xml:space="preserve">) </w:t>
            </w:r>
            <w:r w:rsidR="0070211F">
              <w:rPr>
                <w:noProof/>
              </w:rPr>
              <w:t xml:space="preserve">   </w:t>
            </w:r>
            <w:r w:rsidRPr="007701BC">
              <w:rPr>
                <w:noProof/>
              </w:rPr>
              <w:t xml:space="preserve">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48 ist</w:t>
            </w:r>
          </w:p>
        </w:tc>
        <w:tc>
          <w:tcPr>
            <w:tcW w:w="2588" w:type="dxa"/>
            <w:gridSpan w:val="4"/>
          </w:tcPr>
          <w:p w14:paraId="169F5818" w14:textId="6CA27334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23200" behindDoc="0" locked="0" layoutInCell="1" allowOverlap="1" wp14:anchorId="787ACB1B" wp14:editId="09BAE71B">
                  <wp:simplePos x="0" y="0"/>
                  <wp:positionH relativeFrom="column">
                    <wp:posOffset>1065158</wp:posOffset>
                  </wp:positionH>
                  <wp:positionV relativeFrom="paragraph">
                    <wp:posOffset>5080</wp:posOffset>
                  </wp:positionV>
                  <wp:extent cx="361950" cy="267363"/>
                  <wp:effectExtent l="0" t="0" r="0" b="0"/>
                  <wp:wrapNone/>
                  <wp:docPr id="1364274665" name="Grafik 136427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1</w:t>
            </w:r>
            <w:r w:rsidRPr="007701BC">
              <w:rPr>
                <w:noProof/>
              </w:rPr>
              <w:t>)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   von 72 ist</w:t>
            </w:r>
          </w:p>
          <w:p w14:paraId="7A0348C3" w14:textId="7F56175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4A3FBA32" wp14:editId="1D7BA966">
                      <wp:simplePos x="0" y="0"/>
                      <wp:positionH relativeFrom="column">
                        <wp:posOffset>124283</wp:posOffset>
                      </wp:positionH>
                      <wp:positionV relativeFrom="paragraph">
                        <wp:posOffset>77286</wp:posOffset>
                      </wp:positionV>
                      <wp:extent cx="298450" cy="414020"/>
                      <wp:effectExtent l="0" t="0" r="0" b="0"/>
                      <wp:wrapNone/>
                      <wp:docPr id="6737114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0054955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6F037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2881560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51C18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4447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FBA32" id="_x0000_s1615" style="position:absolute;margin-left:9.8pt;margin-top:6.1pt;width:23.5pt;height:32.6pt;z-index:25299046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">
                      <v:shape id="Textfeld 3" o:spid="_x0000_s161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" filled="f" stroked="f" strokeweight=".5pt">
                        <v:textbox>
                          <w:txbxContent>
                            <w:p w14:paraId="17C6F037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1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" filled="f" stroked="f" strokeweight=".5pt">
                        <v:textbox>
                          <w:txbxContent>
                            <w:p w14:paraId="27751C18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1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4224" behindDoc="0" locked="0" layoutInCell="1" allowOverlap="1" wp14:anchorId="2E60177A" wp14:editId="6240A33D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142875</wp:posOffset>
                  </wp:positionV>
                  <wp:extent cx="361950" cy="267363"/>
                  <wp:effectExtent l="0" t="0" r="0" b="0"/>
                  <wp:wrapNone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B5BF2" w14:textId="2F2A7818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2</w:t>
            </w:r>
            <w:r w:rsidRPr="007701BC">
              <w:rPr>
                <w:noProof/>
              </w:rPr>
              <w:t>)</w:t>
            </w:r>
            <w:r w:rsidR="0070211F" w:rsidRPr="00221A3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7701BC">
              <w:rPr>
                <w:noProof/>
              </w:rPr>
              <w:t xml:space="preserve">  </w:t>
            </w: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 w:rsidRPr="007701BC">
              <w:rPr>
                <w:noProof/>
              </w:rPr>
              <w:t>von 36 ist</w:t>
            </w:r>
          </w:p>
          <w:p w14:paraId="2DD33D8A" w14:textId="1C47AF8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2512" behindDoc="0" locked="0" layoutInCell="1" allowOverlap="1" wp14:anchorId="098510D6" wp14:editId="2C1E735D">
                      <wp:simplePos x="0" y="0"/>
                      <wp:positionH relativeFrom="column">
                        <wp:posOffset>87206</wp:posOffset>
                      </wp:positionH>
                      <wp:positionV relativeFrom="paragraph">
                        <wp:posOffset>77231</wp:posOffset>
                      </wp:positionV>
                      <wp:extent cx="298450" cy="414020"/>
                      <wp:effectExtent l="0" t="0" r="0" b="0"/>
                      <wp:wrapNone/>
                      <wp:docPr id="5255616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427877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A409F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19855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C1BD36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79049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510D6" id="_x0000_s1619" style="position:absolute;margin-left:6.85pt;margin-top:6.1pt;width:23.5pt;height:32.6pt;z-index:25299251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">
                      <v:shape id="Textfeld 3" o:spid="_x0000_s162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" filled="f" stroked="f" strokeweight=".5pt">
                        <v:textbox>
                          <w:txbxContent>
                            <w:p w14:paraId="24CA409F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2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" filled="f" stroked="f" strokeweight=".5pt">
                        <v:textbox>
                          <w:txbxContent>
                            <w:p w14:paraId="57C1BD36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2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5248" behindDoc="0" locked="0" layoutInCell="1" allowOverlap="1" wp14:anchorId="169C4DED" wp14:editId="64C35059">
                  <wp:simplePos x="0" y="0"/>
                  <wp:positionH relativeFrom="column">
                    <wp:posOffset>1064523</wp:posOffset>
                  </wp:positionH>
                  <wp:positionV relativeFrom="paragraph">
                    <wp:posOffset>138430</wp:posOffset>
                  </wp:positionV>
                  <wp:extent cx="361950" cy="267363"/>
                  <wp:effectExtent l="0" t="0" r="0" b="0"/>
                  <wp:wrapNone/>
                  <wp:docPr id="1153187330" name="Grafik 115318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EC9CE5" w14:textId="55E26704" w:rsidR="007E2A15" w:rsidRPr="007701BC" w:rsidRDefault="007E2A15" w:rsidP="00DA2432">
            <w:pPr>
              <w:spacing w:line="276" w:lineRule="auto"/>
              <w:ind w:left="708" w:hanging="708"/>
            </w:pPr>
            <w:r w:rsidRPr="007701BC">
              <w:rPr>
                <w:noProof/>
              </w:rPr>
              <w:t xml:space="preserve">(3) </w:t>
            </w:r>
            <m:oMath>
              <m:r>
                <w:rPr>
                  <w:rFonts w:ascii="Cambria Math" w:hAnsi="Cambria Math"/>
                  <w:noProof/>
                </w:rPr>
                <m:t xml:space="preserve">    </m:t>
              </m:r>
            </m:oMath>
            <w:r w:rsidRPr="007701BC">
              <w:rPr>
                <w:noProof/>
              </w:rPr>
              <w:t>von 18 is</w:t>
            </w:r>
            <w:r w:rsidR="00DA2432">
              <w:rPr>
                <w:noProof/>
              </w:rPr>
              <w:t>t</w:t>
            </w:r>
          </w:p>
        </w:tc>
        <w:tc>
          <w:tcPr>
            <w:tcW w:w="2740" w:type="dxa"/>
            <w:gridSpan w:val="2"/>
          </w:tcPr>
          <w:p w14:paraId="5F4BB4C9" w14:textId="31267359" w:rsidR="007E2A15" w:rsidRPr="007701BC" w:rsidRDefault="007E2A15" w:rsidP="00D4349A"/>
        </w:tc>
      </w:tr>
      <w:tr w:rsidR="007E2A15" w:rsidRPr="007701BC" w14:paraId="395E772B" w14:textId="77777777" w:rsidTr="00B2675B">
        <w:tc>
          <w:tcPr>
            <w:tcW w:w="709" w:type="dxa"/>
            <w:gridSpan w:val="2"/>
          </w:tcPr>
          <w:p w14:paraId="6166421F" w14:textId="25C6E498" w:rsidR="007E2A15" w:rsidRPr="007701BC" w:rsidRDefault="004A5594" w:rsidP="0007129C">
            <w:pPr>
              <w:widowControl w:val="0"/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5A3C4F71" wp14:editId="56C0930B">
                  <wp:extent cx="313144" cy="272386"/>
                  <wp:effectExtent l="0" t="0" r="0" b="0"/>
                  <wp:docPr id="1380745812" name="Grafik 138074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2B038218" w14:textId="77777777" w:rsidR="007E2A15" w:rsidRPr="007701BC" w:rsidRDefault="007E2A15" w:rsidP="00B2675B">
            <w:pPr>
              <w:pStyle w:val="Nummerierung"/>
              <w:widowControl w:val="0"/>
              <w:spacing w:line="240" w:lineRule="auto"/>
              <w:ind w:left="-113"/>
              <w:rPr>
                <w:noProof/>
              </w:rPr>
            </w:pPr>
            <w:r>
              <w:rPr>
                <w:noProof/>
              </w:rPr>
              <w:t>b</w:t>
            </w:r>
            <w:r w:rsidRPr="007701BC">
              <w:rPr>
                <w:noProof/>
              </w:rPr>
              <w:t>)</w:t>
            </w:r>
          </w:p>
        </w:tc>
        <w:tc>
          <w:tcPr>
            <w:tcW w:w="8084" w:type="dxa"/>
            <w:gridSpan w:val="9"/>
          </w:tcPr>
          <w:p w14:paraId="40A29C99" w14:textId="77777777" w:rsidR="007E2A15" w:rsidRPr="007701BC" w:rsidRDefault="007E2A15" w:rsidP="00B2675B">
            <w:pPr>
              <w:widowControl w:val="0"/>
              <w:spacing w:line="240" w:lineRule="auto"/>
              <w:ind w:left="-113"/>
              <w:rPr>
                <w:color w:val="000000" w:themeColor="text1"/>
                <w:szCs w:val="20"/>
              </w:rPr>
            </w:pPr>
            <w:r w:rsidRPr="007701BC">
              <w:rPr>
                <w:color w:val="000000" w:themeColor="text1"/>
                <w:szCs w:val="20"/>
              </w:rPr>
              <w:t xml:space="preserve">Eine Person stellt eine Aufgabe wie in </w:t>
            </w:r>
            <w:r w:rsidRPr="005F1E91">
              <w:rPr>
                <w:rStyle w:val="NummerierungZchn"/>
              </w:rPr>
              <w:t>a)</w:t>
            </w:r>
            <w:r w:rsidRPr="007701BC">
              <w:rPr>
                <w:color w:val="000000" w:themeColor="text1"/>
                <w:szCs w:val="20"/>
              </w:rPr>
              <w:t>, die andere löst sie. Wechselt euch ab.</w:t>
            </w:r>
          </w:p>
        </w:tc>
      </w:tr>
    </w:tbl>
    <w:p w14:paraId="29011048" w14:textId="28DA5AE5" w:rsidR="008C757D" w:rsidRDefault="008C757D"/>
    <w:tbl>
      <w:tblPr>
        <w:tblW w:w="9182" w:type="dxa"/>
        <w:tblInd w:w="-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30"/>
        <w:gridCol w:w="8043"/>
      </w:tblGrid>
      <w:tr w:rsidR="007E2A15" w:rsidRPr="007701BC" w14:paraId="65FE96CA" w14:textId="77777777" w:rsidTr="00B2675B">
        <w:tc>
          <w:tcPr>
            <w:tcW w:w="709" w:type="dxa"/>
          </w:tcPr>
          <w:p w14:paraId="48379B34" w14:textId="1F01F42C" w:rsidR="007E2A15" w:rsidRPr="005F1E91" w:rsidRDefault="007E2A15" w:rsidP="00D4349A">
            <w:pPr>
              <w:pStyle w:val="berschrift3"/>
            </w:pPr>
            <w:r w:rsidRPr="005F1E91">
              <w:t>2.3</w:t>
            </w:r>
          </w:p>
        </w:tc>
        <w:tc>
          <w:tcPr>
            <w:tcW w:w="8473" w:type="dxa"/>
            <w:gridSpan w:val="2"/>
          </w:tcPr>
          <w:p w14:paraId="1849E5B9" w14:textId="77777777" w:rsidR="007E2A15" w:rsidRPr="005F1E91" w:rsidRDefault="007E2A15" w:rsidP="00D4349A">
            <w:pPr>
              <w:pStyle w:val="berschrift3"/>
            </w:pPr>
            <w:r w:rsidRPr="005F1E91">
              <w:t xml:space="preserve">Fehlende Angaben herausfinden </w:t>
            </w:r>
          </w:p>
        </w:tc>
      </w:tr>
      <w:tr w:rsidR="007E2A15" w:rsidRPr="007701BC" w14:paraId="1071FEC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72EBA024" w14:textId="7AC9FF24" w:rsidR="007E2A15" w:rsidRPr="007701BC" w:rsidRDefault="009A6430" w:rsidP="00D4349A">
            <w:pPr>
              <w:spacing w:line="240" w:lineRule="auto"/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728320" behindDoc="0" locked="0" layoutInCell="1" allowOverlap="1" wp14:anchorId="1FDDED59" wp14:editId="18D701AD">
                  <wp:simplePos x="0" y="0"/>
                  <wp:positionH relativeFrom="column">
                    <wp:posOffset>345059</wp:posOffset>
                  </wp:positionH>
                  <wp:positionV relativeFrom="paragraph">
                    <wp:posOffset>609313</wp:posOffset>
                  </wp:positionV>
                  <wp:extent cx="5410877" cy="2104390"/>
                  <wp:effectExtent l="0" t="0" r="0" b="3810"/>
                  <wp:wrapNone/>
                  <wp:docPr id="1549187559" name="Bild 177" descr="Ein Bild, das Text, Zahl, Reihe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d 177" descr="Ein Bild, das Text, Zahl, Reihe, Screenshot enthält.&#10;&#10;Automatisch generierte Beschreibung"/>
                          <pic:cNvPicPr/>
                        </pic:nvPicPr>
                        <pic:blipFill rotWithShape="1">
                          <a:blip r:embed="rId14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736" cy="211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242" w:rsidRPr="00E0758C">
              <w:rPr>
                <w:noProof/>
              </w:rPr>
              <w:drawing>
                <wp:anchor distT="0" distB="0" distL="114300" distR="114300" simplePos="0" relativeHeight="253000704" behindDoc="0" locked="0" layoutInCell="1" allowOverlap="1" wp14:anchorId="1663B9D0" wp14:editId="0B68075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" w:type="dxa"/>
          </w:tcPr>
          <w:p w14:paraId="546B805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43" w:type="dxa"/>
          </w:tcPr>
          <w:p w14:paraId="3B273570" w14:textId="325791C9" w:rsidR="007E2A15" w:rsidRPr="007701BC" w:rsidRDefault="007E2A15" w:rsidP="00B2675B">
            <w:pPr>
              <w:ind w:left="-113"/>
            </w:pPr>
            <w:r w:rsidRPr="007701BC">
              <w:t>I</w:t>
            </w:r>
            <w:r w:rsidR="008C757D">
              <w:t xml:space="preserve">n der Tabelle </w:t>
            </w:r>
            <w:r w:rsidRPr="007701BC">
              <w:t>sind Lücken. Ergänze d</w:t>
            </w:r>
            <w:r w:rsidR="008C757D">
              <w:t>ie Tabelle</w:t>
            </w:r>
            <w:r w:rsidRPr="007701BC">
              <w:t>.</w:t>
            </w:r>
          </w:p>
          <w:p w14:paraId="6A39ED7D" w14:textId="77777777" w:rsidR="007E2A15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>Welche Muster kannst du finden?</w:t>
            </w:r>
          </w:p>
          <w:p w14:paraId="4B58D284" w14:textId="77777777" w:rsidR="007E2A15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2990E054" w14:textId="77777777" w:rsidR="007E2A15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35FAD035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721244FD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1ED7F8B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F42C50C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4F8E371F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1DE59155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B052108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ED0D764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CE40CF8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23D24051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3FA1C12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3D13C4AB" w14:textId="77777777" w:rsidR="007E2A15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73EAC41A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</w:tr>
      <w:tr w:rsidR="007E2A15" w:rsidRPr="007701BC" w14:paraId="7167AF7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0046D569" w14:textId="28E733C0" w:rsidR="007E2A15" w:rsidRPr="007701BC" w:rsidRDefault="007E2A15" w:rsidP="00D4349A">
            <w:pPr>
              <w:spacing w:line="240" w:lineRule="auto"/>
            </w:pPr>
          </w:p>
        </w:tc>
        <w:tc>
          <w:tcPr>
            <w:tcW w:w="430" w:type="dxa"/>
          </w:tcPr>
          <w:p w14:paraId="3875BF7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43" w:type="dxa"/>
          </w:tcPr>
          <w:p w14:paraId="183EF30E" w14:textId="20C869B3" w:rsidR="007E2A15" w:rsidRPr="007701BC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Vergleicht die letzte Zeile eurer </w:t>
            </w:r>
            <w:r w:rsidR="008C757D">
              <w:rPr>
                <w:noProof/>
              </w:rPr>
              <w:t>Tabellen</w:t>
            </w:r>
            <w:r w:rsidRPr="007701BC">
              <w:rPr>
                <w:noProof/>
              </w:rPr>
              <w:t xml:space="preserve">: Wie habt ihr die Lösung gefunden? </w:t>
            </w:r>
          </w:p>
          <w:p w14:paraId="0183269C" w14:textId="77777777" w:rsidR="007E2A15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Schreibt euren Rechenweg auf. </w:t>
            </w:r>
          </w:p>
          <w:p w14:paraId="41FF1223" w14:textId="77777777" w:rsidR="004A5594" w:rsidRPr="007701BC" w:rsidRDefault="004A5594" w:rsidP="00B2675B">
            <w:pPr>
              <w:ind w:left="-113"/>
              <w:rPr>
                <w:noProof/>
              </w:rPr>
            </w:pPr>
          </w:p>
        </w:tc>
      </w:tr>
      <w:tr w:rsidR="007E2A15" w:rsidRPr="007701BC" w14:paraId="24E6AE6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31C25D04" w14:textId="77CCBC1C" w:rsidR="007E2A15" w:rsidRPr="007701BC" w:rsidRDefault="004A5594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04598280" wp14:editId="30EF597F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</w:tcPr>
          <w:p w14:paraId="08772990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43" w:type="dxa"/>
          </w:tcPr>
          <w:p w14:paraId="4527DA18" w14:textId="2D9E6160" w:rsidR="007E2A15" w:rsidRPr="007701BC" w:rsidRDefault="007E2A15" w:rsidP="002F4690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Eine Person stellt eine ähnliche Aufgabe wie in </w:t>
            </w:r>
            <w:r w:rsidRPr="002E4FA6">
              <w:rPr>
                <w:b/>
                <w:bCs/>
                <w:color w:val="327A86" w:themeColor="text2"/>
              </w:rPr>
              <w:t>a)</w:t>
            </w:r>
            <w:r w:rsidRPr="007701BC">
              <w:rPr>
                <w:noProof/>
              </w:rPr>
              <w:t>, die andere löst sie.</w:t>
            </w:r>
            <w:r w:rsidR="002F4690">
              <w:rPr>
                <w:noProof/>
              </w:rPr>
              <w:t xml:space="preserve"> </w:t>
            </w:r>
            <w:r w:rsidRPr="007701BC">
              <w:rPr>
                <w:noProof/>
              </w:rPr>
              <w:t>Wechselt euch ab.</w:t>
            </w:r>
          </w:p>
        </w:tc>
      </w:tr>
    </w:tbl>
    <w:p w14:paraId="5B7533FB" w14:textId="78119618" w:rsidR="00B851F1" w:rsidRDefault="00B851F1" w:rsidP="001A4B07"/>
    <w:tbl>
      <w:tblPr>
        <w:tblW w:w="9182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09"/>
        <w:gridCol w:w="430"/>
        <w:gridCol w:w="1608"/>
        <w:gridCol w:w="1474"/>
        <w:gridCol w:w="135"/>
        <w:gridCol w:w="857"/>
        <w:gridCol w:w="751"/>
        <w:gridCol w:w="809"/>
        <w:gridCol w:w="800"/>
        <w:gridCol w:w="617"/>
        <w:gridCol w:w="992"/>
      </w:tblGrid>
      <w:tr w:rsidR="008210EB" w:rsidRPr="007701BC" w14:paraId="27AC52A6" w14:textId="77777777" w:rsidTr="00EA40A4">
        <w:trPr>
          <w:trHeight w:val="354"/>
        </w:trPr>
        <w:tc>
          <w:tcPr>
            <w:tcW w:w="709" w:type="dxa"/>
          </w:tcPr>
          <w:p w14:paraId="03E263D1" w14:textId="02FF8B0E" w:rsidR="008210EB" w:rsidRPr="007701BC" w:rsidRDefault="008210EB" w:rsidP="00E71173">
            <w:pPr>
              <w:pStyle w:val="berschrift3"/>
            </w:pPr>
            <w:r>
              <w:t>2.4</w:t>
            </w:r>
            <w:r w:rsidR="000A1381">
              <w:t>*</w:t>
            </w:r>
          </w:p>
        </w:tc>
        <w:tc>
          <w:tcPr>
            <w:tcW w:w="8473" w:type="dxa"/>
            <w:gridSpan w:val="10"/>
          </w:tcPr>
          <w:p w14:paraId="63B4BC65" w14:textId="47935793" w:rsidR="008210EB" w:rsidRPr="007701BC" w:rsidRDefault="008210EB" w:rsidP="00E71173">
            <w:pPr>
              <w:pStyle w:val="berschrift3"/>
              <w:rPr>
                <w:noProof/>
              </w:rPr>
            </w:pPr>
            <w:r>
              <w:rPr>
                <w:noProof/>
              </w:rPr>
              <w:t>Anteil-Nehmen von Mengen ist Mal-Nehmen</w:t>
            </w:r>
          </w:p>
        </w:tc>
      </w:tr>
      <w:tr w:rsidR="008210EB" w:rsidRPr="007701BC" w14:paraId="1F7C4348" w14:textId="77777777" w:rsidTr="00336858">
        <w:trPr>
          <w:trHeight w:val="354"/>
        </w:trPr>
        <w:tc>
          <w:tcPr>
            <w:tcW w:w="709" w:type="dxa"/>
          </w:tcPr>
          <w:p w14:paraId="18EB699F" w14:textId="6128097F" w:rsidR="008210EB" w:rsidRPr="007701BC" w:rsidRDefault="008210EB" w:rsidP="00336858">
            <w:pPr>
              <w:spacing w:line="240" w:lineRule="auto"/>
            </w:pPr>
          </w:p>
        </w:tc>
        <w:tc>
          <w:tcPr>
            <w:tcW w:w="430" w:type="dxa"/>
          </w:tcPr>
          <w:p w14:paraId="1A3FBEE6" w14:textId="09360319" w:rsidR="008210EB" w:rsidRPr="007701BC" w:rsidRDefault="003E77E7" w:rsidP="00336858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a</w:t>
            </w:r>
            <w:r w:rsidR="008210EB" w:rsidRPr="007701BC">
              <w:rPr>
                <w:noProof/>
              </w:rPr>
              <w:t>)</w:t>
            </w:r>
          </w:p>
        </w:tc>
        <w:tc>
          <w:tcPr>
            <w:tcW w:w="8043" w:type="dxa"/>
            <w:gridSpan w:val="9"/>
          </w:tcPr>
          <w:p w14:paraId="5FD3267D" w14:textId="5A7E72B5" w:rsidR="002003AB" w:rsidRDefault="002003AB" w:rsidP="003E77E7">
            <w:pPr>
              <w:rPr>
                <w:noProof/>
              </w:rPr>
            </w:pPr>
            <w:r>
              <w:rPr>
                <w:noProof/>
              </w:rPr>
              <w:t xml:space="preserve">Emily hat Aufgaben zu den Bildern mit 6er-Gruppen dazu geschrieben. </w:t>
            </w:r>
          </w:p>
          <w:p w14:paraId="192BB216" w14:textId="070D6A31" w:rsidR="003E77E7" w:rsidRDefault="002003AB" w:rsidP="003E77E7">
            <w:pPr>
              <w:rPr>
                <w:noProof/>
              </w:rPr>
            </w:pPr>
            <w:r>
              <w:rPr>
                <w:noProof/>
              </w:rPr>
              <w:t xml:space="preserve">Erkläre, wie sie die Aufgaben in diesen Bildern sieht. </w:t>
            </w:r>
          </w:p>
          <w:p w14:paraId="7231DFE7" w14:textId="0D84CD5C" w:rsidR="002003AB" w:rsidRDefault="002003AB" w:rsidP="003E77E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897728" behindDoc="0" locked="0" layoutInCell="1" allowOverlap="1" wp14:anchorId="1C09229E" wp14:editId="69492763">
                  <wp:simplePos x="0" y="0"/>
                  <wp:positionH relativeFrom="column">
                    <wp:posOffset>-9446</wp:posOffset>
                  </wp:positionH>
                  <wp:positionV relativeFrom="paragraph">
                    <wp:posOffset>68329</wp:posOffset>
                  </wp:positionV>
                  <wp:extent cx="4168755" cy="1176540"/>
                  <wp:effectExtent l="0" t="0" r="0" b="5080"/>
                  <wp:wrapNone/>
                  <wp:docPr id="1248568082" name="Grafi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568082" name="Grafik 1248568082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468" cy="119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0D0EE3" w14:textId="0D2DB2EB" w:rsidR="002003AB" w:rsidRDefault="002003AB" w:rsidP="003E77E7">
            <w:pPr>
              <w:rPr>
                <w:noProof/>
              </w:rPr>
            </w:pPr>
          </w:p>
          <w:p w14:paraId="0543B0FD" w14:textId="222D3A64" w:rsidR="002003AB" w:rsidRDefault="002F4690" w:rsidP="003E77E7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9776" behindDoc="0" locked="0" layoutInCell="1" allowOverlap="1" wp14:anchorId="43582FFA" wp14:editId="45AA99C1">
                      <wp:simplePos x="0" y="0"/>
                      <wp:positionH relativeFrom="column">
                        <wp:posOffset>107666</wp:posOffset>
                      </wp:positionH>
                      <wp:positionV relativeFrom="paragraph">
                        <wp:posOffset>12463</wp:posOffset>
                      </wp:positionV>
                      <wp:extent cx="629920" cy="747063"/>
                      <wp:effectExtent l="0" t="0" r="0" b="2540"/>
                      <wp:wrapNone/>
                      <wp:docPr id="4871376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015249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62970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FF760" w14:textId="77777777" w:rsidR="002003AB" w:rsidRPr="008D5126" w:rsidRDefault="002003AB" w:rsidP="002003A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582FFA" id="_x0000_s1623" style="position:absolute;margin-left:8.5pt;margin-top:1pt;width:49.6pt;height:58.8pt;z-index:253899776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">
                      <v:shape id="Grafik 3" o:spid="_x0000_s162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">
                        <v:imagedata r:id="rId152" o:title="" chromakey="white"/>
                      </v:shape>
                      <v:shape id="Textfeld 12" o:spid="_x0000_s162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9FF760" w14:textId="77777777" w:rsidR="002003AB" w:rsidRPr="008D5126" w:rsidRDefault="002003AB" w:rsidP="002003A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916441" w14:textId="4FF26C30" w:rsidR="002003AB" w:rsidRDefault="002003AB" w:rsidP="003E77E7">
            <w:pPr>
              <w:rPr>
                <w:noProof/>
              </w:rPr>
            </w:pPr>
          </w:p>
          <w:p w14:paraId="717290DB" w14:textId="2EC2D2D9" w:rsidR="002003AB" w:rsidRDefault="002003AB" w:rsidP="003E77E7">
            <w:pPr>
              <w:rPr>
                <w:noProof/>
              </w:rPr>
            </w:pPr>
          </w:p>
          <w:p w14:paraId="5A833C5A" w14:textId="77777777" w:rsidR="002003AB" w:rsidRDefault="002003AB" w:rsidP="003E77E7">
            <w:pPr>
              <w:rPr>
                <w:noProof/>
              </w:rPr>
            </w:pPr>
          </w:p>
          <w:p w14:paraId="0A888ADD" w14:textId="77777777" w:rsidR="00592B24" w:rsidRDefault="00592B24" w:rsidP="002003AB">
            <w:pPr>
              <w:rPr>
                <w:noProof/>
              </w:rPr>
            </w:pPr>
          </w:p>
          <w:p w14:paraId="68FBD08B" w14:textId="3D2333D7" w:rsidR="003E77E7" w:rsidRPr="007701BC" w:rsidRDefault="002F4690" w:rsidP="002003AB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9232" behindDoc="0" locked="0" layoutInCell="1" allowOverlap="1" wp14:anchorId="6E44C0E3" wp14:editId="13DD6A0D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44450</wp:posOffset>
                      </wp:positionV>
                      <wp:extent cx="298450" cy="414020"/>
                      <wp:effectExtent l="0" t="0" r="0" b="0"/>
                      <wp:wrapNone/>
                      <wp:docPr id="10881537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5582604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BAA387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08218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34AF7F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52579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4C0E3" id="_x0000_s1626" style="position:absolute;margin-left:268.75pt;margin-top:3.5pt;width:23.5pt;height:32.6pt;z-index:25391923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">
                      <v:shape id="Textfeld 3" o:spid="_x0000_s162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30BAA387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2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" filled="f" stroked="f" strokeweight=".5pt">
                        <v:textbox>
                          <w:txbxContent>
                            <w:p w14:paraId="0634AF7F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29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7184" behindDoc="0" locked="0" layoutInCell="1" allowOverlap="1" wp14:anchorId="7C72BEDA" wp14:editId="09C2DE78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46990</wp:posOffset>
                      </wp:positionV>
                      <wp:extent cx="298450" cy="414020"/>
                      <wp:effectExtent l="0" t="0" r="0" b="0"/>
                      <wp:wrapNone/>
                      <wp:docPr id="10209589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86857503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6DFCC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890423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7C81AB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463773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72BEDA" id="_x0000_s1630" style="position:absolute;margin-left:203.65pt;margin-top:3.7pt;width:23.5pt;height:32.6pt;z-index:25391718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">
                      <v:shape id="Textfeld 3" o:spid="_x0000_s163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" filled="f" stroked="f" strokeweight=".5pt">
                        <v:textbox>
                          <w:txbxContent>
                            <w:p w14:paraId="04C6DFCC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3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" filled="f" stroked="f" strokeweight=".5pt">
                        <v:textbox>
                          <w:txbxContent>
                            <w:p w14:paraId="5B7C81AB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33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8208" behindDoc="0" locked="0" layoutInCell="1" allowOverlap="1" wp14:anchorId="0B9C0526" wp14:editId="758BA842">
                      <wp:simplePos x="0" y="0"/>
                      <wp:positionH relativeFrom="column">
                        <wp:posOffset>4327525</wp:posOffset>
                      </wp:positionH>
                      <wp:positionV relativeFrom="paragraph">
                        <wp:posOffset>41452</wp:posOffset>
                      </wp:positionV>
                      <wp:extent cx="298450" cy="414020"/>
                      <wp:effectExtent l="0" t="0" r="0" b="0"/>
                      <wp:wrapNone/>
                      <wp:docPr id="5347889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1560321963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21AB7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349489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1419BF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91561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C0526" id="_x0000_s1634" style="position:absolute;margin-left:340.75pt;margin-top:3.25pt;width:23.5pt;height:32.6pt;z-index:253918208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">
                      <v:shape id="Textfeld 3" o:spid="_x0000_s1635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" filled="f" stroked="f" strokeweight=".5pt">
                        <v:textbox>
                          <w:txbxContent>
                            <w:p w14:paraId="01F21AB7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3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" filled="f" stroked="f" strokeweight=".5pt">
                        <v:textbox>
                          <w:txbxContent>
                            <w:p w14:paraId="1A1419BF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3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2F4690" w:rsidRPr="007701BC" w14:paraId="73BA0438" w14:textId="77777777" w:rsidTr="002F4690">
        <w:trPr>
          <w:trHeight w:val="354"/>
        </w:trPr>
        <w:tc>
          <w:tcPr>
            <w:tcW w:w="709" w:type="dxa"/>
          </w:tcPr>
          <w:p w14:paraId="43BBA9AD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1169326F" w14:textId="3AE881C3" w:rsidR="002F4690" w:rsidRDefault="002F4690" w:rsidP="002F4690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3082" w:type="dxa"/>
            <w:gridSpan w:val="2"/>
          </w:tcPr>
          <w:p w14:paraId="060EDDE0" w14:textId="123E7774" w:rsidR="002F4690" w:rsidRPr="002003AB" w:rsidRDefault="002F4690" w:rsidP="002F4690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t xml:space="preserve">Zeichne und bestimme ebenso: </w:t>
            </w:r>
          </w:p>
        </w:tc>
        <w:tc>
          <w:tcPr>
            <w:tcW w:w="992" w:type="dxa"/>
            <w:gridSpan w:val="2"/>
          </w:tcPr>
          <w:p w14:paraId="03628DEE" w14:textId="75561F81" w:rsidR="002F4690" w:rsidRPr="002003AB" w:rsidRDefault="002F4690" w:rsidP="002F4690">
            <w:pPr>
              <w:rPr>
                <w:noProof/>
                <w:sz w:val="24"/>
                <w:szCs w:val="24"/>
              </w:rPr>
            </w:pPr>
            <w:r w:rsidRPr="002003AB">
              <w:rPr>
                <w:noProof/>
                <w:sz w:val="24"/>
                <w:szCs w:val="24"/>
              </w:rPr>
              <w:t>3 · 8</w:t>
            </w:r>
          </w:p>
        </w:tc>
        <w:tc>
          <w:tcPr>
            <w:tcW w:w="1560" w:type="dxa"/>
            <w:gridSpan w:val="2"/>
          </w:tcPr>
          <w:p w14:paraId="76EB95BC" w14:textId="12C562E4" w:rsidR="002F4690" w:rsidRPr="002003AB" w:rsidRDefault="002F4690" w:rsidP="002F4690">
            <w:pPr>
              <w:rPr>
                <w:noProof/>
                <w:sz w:val="24"/>
                <w:szCs w:val="24"/>
              </w:rPr>
            </w:pPr>
            <w:r w:rsidRPr="002003AB">
              <w:rPr>
                <w:noProof/>
                <w:sz w:val="24"/>
                <w:szCs w:val="24"/>
              </w:rPr>
              <w:t>1     · 8</w:t>
            </w:r>
          </w:p>
        </w:tc>
        <w:tc>
          <w:tcPr>
            <w:tcW w:w="1417" w:type="dxa"/>
            <w:gridSpan w:val="2"/>
          </w:tcPr>
          <w:p w14:paraId="46DC48EE" w14:textId="62DC32C4" w:rsidR="002F4690" w:rsidRPr="002003AB" w:rsidRDefault="002F4690" w:rsidP="002F4690">
            <w:pPr>
              <w:rPr>
                <w:noProof/>
                <w:sz w:val="24"/>
                <w:szCs w:val="24"/>
              </w:rPr>
            </w:pPr>
            <w:r w:rsidRPr="002003AB">
              <w:rPr>
                <w:noProof/>
                <w:sz w:val="24"/>
                <w:szCs w:val="24"/>
              </w:rPr>
              <w:t xml:space="preserve">  · </w:t>
            </w:r>
            <w:r>
              <w:rPr>
                <w:noProof/>
                <w:sz w:val="24"/>
                <w:szCs w:val="24"/>
              </w:rPr>
              <w:t>8</w:t>
            </w:r>
            <w:r w:rsidRPr="002003AB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0BC084F9" w14:textId="37A154B8" w:rsidR="002F4690" w:rsidRDefault="002F4690" w:rsidP="002F4690">
            <w:pPr>
              <w:rPr>
                <w:noProof/>
              </w:rPr>
            </w:pPr>
            <w:r w:rsidRPr="002003AB">
              <w:rPr>
                <w:noProof/>
                <w:sz w:val="24"/>
                <w:szCs w:val="24"/>
              </w:rPr>
              <w:t xml:space="preserve">  · 8</w:t>
            </w:r>
          </w:p>
        </w:tc>
      </w:tr>
      <w:tr w:rsidR="002F4690" w:rsidRPr="007701BC" w14:paraId="49884B96" w14:textId="77777777" w:rsidTr="002F4690">
        <w:trPr>
          <w:trHeight w:val="354"/>
        </w:trPr>
        <w:tc>
          <w:tcPr>
            <w:tcW w:w="709" w:type="dxa"/>
          </w:tcPr>
          <w:p w14:paraId="4F7BA268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55123D08" w14:textId="77777777" w:rsidR="002F4690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3082" w:type="dxa"/>
            <w:gridSpan w:val="2"/>
          </w:tcPr>
          <w:p w14:paraId="37BC4BA0" w14:textId="050DB86C" w:rsidR="002F4690" w:rsidRDefault="002F4690" w:rsidP="002F4690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6160" behindDoc="0" locked="0" layoutInCell="1" allowOverlap="1" wp14:anchorId="13046300" wp14:editId="418A541B">
                      <wp:simplePos x="0" y="0"/>
                      <wp:positionH relativeFrom="column">
                        <wp:posOffset>1383700</wp:posOffset>
                      </wp:positionH>
                      <wp:positionV relativeFrom="paragraph">
                        <wp:posOffset>106680</wp:posOffset>
                      </wp:positionV>
                      <wp:extent cx="298450" cy="414020"/>
                      <wp:effectExtent l="0" t="0" r="0" b="0"/>
                      <wp:wrapNone/>
                      <wp:docPr id="7388639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1491290801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86518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813385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BEC55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850206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046300" id="_x0000_s1638" style="position:absolute;margin-left:108.95pt;margin-top:8.4pt;width:23.5pt;height:32.6pt;z-index:253916160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">
                      <v:shape id="Textfeld 3" o:spid="_x0000_s1639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" filled="f" stroked="f" strokeweight=".5pt">
                        <v:textbox>
                          <w:txbxContent>
                            <w:p w14:paraId="6DA86518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4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" filled="f" stroked="f" strokeweight=".5pt">
                        <v:textbox>
                          <w:txbxContent>
                            <w:p w14:paraId="2B7BEC55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4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992" w:type="dxa"/>
            <w:gridSpan w:val="2"/>
          </w:tcPr>
          <w:p w14:paraId="4DAE0C4B" w14:textId="7C132209" w:rsidR="002F4690" w:rsidRDefault="002F4690" w:rsidP="002F4690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5136" behindDoc="0" locked="0" layoutInCell="1" allowOverlap="1" wp14:anchorId="4703F2D1" wp14:editId="38DB3F40">
                      <wp:simplePos x="0" y="0"/>
                      <wp:positionH relativeFrom="column">
                        <wp:posOffset>353360</wp:posOffset>
                      </wp:positionH>
                      <wp:positionV relativeFrom="paragraph">
                        <wp:posOffset>107426</wp:posOffset>
                      </wp:positionV>
                      <wp:extent cx="298450" cy="414020"/>
                      <wp:effectExtent l="0" t="0" r="0" b="0"/>
                      <wp:wrapNone/>
                      <wp:docPr id="107942362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885674672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1F110C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821800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16278C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058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3F2D1" id="_x0000_s1642" style="position:absolute;margin-left:27.8pt;margin-top:8.45pt;width:23.5pt;height:32.6pt;z-index:253915136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">
                      <v:shape id="Textfeld 3" o:spid="_x0000_s1643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" filled="f" stroked="f" strokeweight=".5pt">
                        <v:textbox>
                          <w:txbxContent>
                            <w:p w14:paraId="421F110C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4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" filled="f" stroked="f" strokeweight=".5pt">
                        <v:textbox>
                          <w:txbxContent>
                            <w:p w14:paraId="2416278C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4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14:paraId="291A8AEA" w14:textId="53A08DF6" w:rsidR="002F4690" w:rsidRDefault="002F4690" w:rsidP="002F4690">
            <w:pPr>
              <w:rPr>
                <w:noProof/>
              </w:rPr>
            </w:pPr>
          </w:p>
        </w:tc>
        <w:tc>
          <w:tcPr>
            <w:tcW w:w="1417" w:type="dxa"/>
            <w:gridSpan w:val="2"/>
          </w:tcPr>
          <w:p w14:paraId="7A4FFB89" w14:textId="431011B6" w:rsidR="002F4690" w:rsidRDefault="002F4690" w:rsidP="002F4690">
            <w:pPr>
              <w:rPr>
                <w:noProof/>
              </w:rPr>
            </w:pPr>
          </w:p>
        </w:tc>
        <w:tc>
          <w:tcPr>
            <w:tcW w:w="992" w:type="dxa"/>
          </w:tcPr>
          <w:p w14:paraId="6971B060" w14:textId="77777777" w:rsidR="002F4690" w:rsidRDefault="002F4690" w:rsidP="002F4690">
            <w:pPr>
              <w:rPr>
                <w:noProof/>
              </w:rPr>
            </w:pPr>
          </w:p>
        </w:tc>
      </w:tr>
      <w:tr w:rsidR="002F4690" w:rsidRPr="007701BC" w14:paraId="2045812A" w14:textId="77777777" w:rsidTr="001D4E96">
        <w:trPr>
          <w:trHeight w:val="354"/>
        </w:trPr>
        <w:tc>
          <w:tcPr>
            <w:tcW w:w="709" w:type="dxa"/>
          </w:tcPr>
          <w:p w14:paraId="3EF3B661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6A88F9E" w14:textId="16762FAD" w:rsidR="002F4690" w:rsidRDefault="002F4690" w:rsidP="002F4690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 xml:space="preserve">c) </w:t>
            </w:r>
          </w:p>
        </w:tc>
        <w:tc>
          <w:tcPr>
            <w:tcW w:w="8043" w:type="dxa"/>
            <w:gridSpan w:val="9"/>
          </w:tcPr>
          <w:p w14:paraId="30FC5A48" w14:textId="543FCD5E" w:rsidR="002F4690" w:rsidRDefault="002F4690" w:rsidP="002F4690">
            <w:pPr>
              <w:rPr>
                <w:noProof/>
              </w:rPr>
            </w:pPr>
            <w:r>
              <w:rPr>
                <w:noProof/>
              </w:rPr>
              <w:t>Erkläre, wieso man statt „     von 8“ auch  „    · 8“ schreibt. Wieso passt das zu 3 · 8?</w:t>
            </w:r>
          </w:p>
          <w:p w14:paraId="133CD85F" w14:textId="73F4C390" w:rsidR="002F4690" w:rsidRDefault="002F4690" w:rsidP="002F4690">
            <w:pPr>
              <w:rPr>
                <w:noProof/>
              </w:rPr>
            </w:pPr>
          </w:p>
        </w:tc>
      </w:tr>
      <w:tr w:rsidR="002F4690" w:rsidRPr="007701BC" w14:paraId="374D8492" w14:textId="77777777" w:rsidTr="002F4690">
        <w:trPr>
          <w:trHeight w:val="824"/>
        </w:trPr>
        <w:tc>
          <w:tcPr>
            <w:tcW w:w="709" w:type="dxa"/>
          </w:tcPr>
          <w:p w14:paraId="18835976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020BC296" w14:textId="3F5A0F30" w:rsidR="002F4690" w:rsidRDefault="002F4690" w:rsidP="002F4690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8043" w:type="dxa"/>
            <w:gridSpan w:val="9"/>
          </w:tcPr>
          <w:p w14:paraId="1834A93F" w14:textId="3A3BA16C" w:rsidR="002F4690" w:rsidRDefault="002F4690" w:rsidP="002F4690">
            <w:pPr>
              <w:spacing w:after="120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2304" behindDoc="0" locked="0" layoutInCell="1" allowOverlap="1" wp14:anchorId="5989B401" wp14:editId="0842D0B5">
                      <wp:simplePos x="0" y="0"/>
                      <wp:positionH relativeFrom="column">
                        <wp:posOffset>1891675</wp:posOffset>
                      </wp:positionH>
                      <wp:positionV relativeFrom="paragraph">
                        <wp:posOffset>491596</wp:posOffset>
                      </wp:positionV>
                      <wp:extent cx="298450" cy="414020"/>
                      <wp:effectExtent l="0" t="0" r="0" b="0"/>
                      <wp:wrapNone/>
                      <wp:docPr id="2448379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08878897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0EC1EE" w14:textId="1EF7173A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147079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B76C" w14:textId="641806C1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744637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9B401" id="_x0000_s1646" style="position:absolute;margin-left:148.95pt;margin-top:38.7pt;width:23.5pt;height:32.6pt;z-index:25392230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">
                      <v:shape id="Textfeld 3" o:spid="_x0000_s164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" filled="f" stroked="f" strokeweight=".5pt">
                        <v:textbox>
                          <w:txbxContent>
                            <w:p w14:paraId="1D0EC1EE" w14:textId="1EF7173A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4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" filled="f" stroked="f" strokeweight=".5pt">
                        <v:textbox>
                          <w:txbxContent>
                            <w:p w14:paraId="60B6B76C" w14:textId="641806C1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49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6400" behindDoc="0" locked="0" layoutInCell="1" allowOverlap="1" wp14:anchorId="322E6AF1" wp14:editId="389367E2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492090</wp:posOffset>
                      </wp:positionV>
                      <wp:extent cx="298450" cy="414020"/>
                      <wp:effectExtent l="0" t="0" r="0" b="0"/>
                      <wp:wrapNone/>
                      <wp:docPr id="165557090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931308295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6F5A2D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30758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D77D97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6752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E6AF1" id="_x0000_s1650" style="position:absolute;margin-left:80.5pt;margin-top:38.75pt;width:23.5pt;height:32.6pt;z-index:253926400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">
                      <v:shape id="Textfeld 3" o:spid="_x0000_s1651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" filled="f" stroked="f" strokeweight=".5pt">
                        <v:textbox>
                          <w:txbxContent>
                            <w:p w14:paraId="7C6F5A2D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" filled="f" stroked="f" strokeweight=".5pt">
                        <v:textbox>
                          <w:txbxContent>
                            <w:p w14:paraId="6ED77D97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5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Nun hast du verstanden, wie du eine Zahl mit einem Bruch malnimmst, und dass du dir darunter Anteil-Nehmen vorstellen kannst: Nicht als Zählen in ganzen Gruppen, sondern als anteiliges Zählen der Gruppen. Nutze das für diese Aufgaben: </w:t>
            </w:r>
          </w:p>
        </w:tc>
      </w:tr>
      <w:tr w:rsidR="002F4690" w:rsidRPr="007701BC" w14:paraId="185B0641" w14:textId="77777777" w:rsidTr="002F4690">
        <w:trPr>
          <w:trHeight w:val="402"/>
        </w:trPr>
        <w:tc>
          <w:tcPr>
            <w:tcW w:w="709" w:type="dxa"/>
          </w:tcPr>
          <w:p w14:paraId="7A22F234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9B29CBE" w14:textId="77777777" w:rsidR="002F4690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1608" w:type="dxa"/>
          </w:tcPr>
          <w:p w14:paraId="605EEBDF" w14:textId="5B128E33" w:rsidR="002F4690" w:rsidRDefault="002F4690" w:rsidP="002F4690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4352" behindDoc="0" locked="0" layoutInCell="1" allowOverlap="1" wp14:anchorId="67DE1071" wp14:editId="4AA76EBC">
                      <wp:simplePos x="0" y="0"/>
                      <wp:positionH relativeFrom="column">
                        <wp:posOffset>-98270</wp:posOffset>
                      </wp:positionH>
                      <wp:positionV relativeFrom="paragraph">
                        <wp:posOffset>-104736</wp:posOffset>
                      </wp:positionV>
                      <wp:extent cx="298450" cy="414020"/>
                      <wp:effectExtent l="0" t="0" r="0" b="0"/>
                      <wp:wrapNone/>
                      <wp:docPr id="16656210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755319007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27434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84840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7C9F90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9873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DE1071" id="_x0000_s1654" style="position:absolute;margin-left:-7.75pt;margin-top:-8.25pt;width:23.5pt;height:32.6pt;z-index:253924352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">
                      <v:shape id="Textfeld 3" o:spid="_x0000_s1655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" filled="f" stroked="f" strokeweight=".5pt">
                        <v:textbox>
                          <w:txbxContent>
                            <w:p w14:paraId="04427434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" filled="f" stroked="f" strokeweight=".5pt">
                        <v:textbox>
                          <w:txbxContent>
                            <w:p w14:paraId="6D7C9F90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5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t xml:space="preserve">    </w:t>
            </w:r>
            <w:r w:rsidRPr="002003AB">
              <w:rPr>
                <w:noProof/>
                <w:sz w:val="24"/>
                <w:szCs w:val="24"/>
              </w:rPr>
              <w:t xml:space="preserve"> · </w:t>
            </w:r>
            <w:r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1609" w:type="dxa"/>
            <w:gridSpan w:val="2"/>
          </w:tcPr>
          <w:p w14:paraId="348BA3DA" w14:textId="1E17D7A5" w:rsidR="002F4690" w:rsidRDefault="002F4690" w:rsidP="002F4690">
            <w:pPr>
              <w:rPr>
                <w:noProof/>
              </w:rPr>
            </w:pPr>
            <w:r w:rsidRPr="002003AB">
              <w:rPr>
                <w:noProof/>
                <w:sz w:val="24"/>
                <w:szCs w:val="24"/>
              </w:rPr>
              <w:t xml:space="preserve">1     · </w:t>
            </w:r>
            <w:r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1608" w:type="dxa"/>
            <w:gridSpan w:val="2"/>
          </w:tcPr>
          <w:p w14:paraId="6C19B3DD" w14:textId="0873F331" w:rsidR="002F4690" w:rsidRDefault="002F4690" w:rsidP="002F4690">
            <w:pPr>
              <w:rPr>
                <w:noProof/>
              </w:rPr>
            </w:pPr>
            <w:r w:rsidRPr="002003AB">
              <w:rPr>
                <w:noProof/>
                <w:sz w:val="24"/>
                <w:szCs w:val="24"/>
              </w:rPr>
              <w:t xml:space="preserve">  · </w:t>
            </w:r>
            <w:r>
              <w:rPr>
                <w:noProof/>
                <w:sz w:val="24"/>
                <w:szCs w:val="24"/>
              </w:rPr>
              <w:t>18</w:t>
            </w:r>
            <w:r w:rsidRPr="002003AB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609" w:type="dxa"/>
            <w:gridSpan w:val="2"/>
          </w:tcPr>
          <w:p w14:paraId="3116250A" w14:textId="1A6B0BE7" w:rsidR="002F4690" w:rsidRDefault="002F4690" w:rsidP="002F4690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8448" behindDoc="0" locked="0" layoutInCell="1" allowOverlap="1" wp14:anchorId="6DFC375B" wp14:editId="3A34AC6F">
                      <wp:simplePos x="0" y="0"/>
                      <wp:positionH relativeFrom="column">
                        <wp:posOffset>-150806</wp:posOffset>
                      </wp:positionH>
                      <wp:positionV relativeFrom="paragraph">
                        <wp:posOffset>-104935</wp:posOffset>
                      </wp:positionV>
                      <wp:extent cx="298450" cy="414020"/>
                      <wp:effectExtent l="0" t="0" r="0" b="0"/>
                      <wp:wrapNone/>
                      <wp:docPr id="16231937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60172279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B1717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2656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19956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899737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FC375B" id="_x0000_s1658" style="position:absolute;margin-left:-11.85pt;margin-top:-8.25pt;width:23.5pt;height:32.6pt;z-index:25392844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">
                      <v:shape id="Textfeld 3" o:spid="_x0000_s165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" filled="f" stroked="f" strokeweight=".5pt">
                        <v:textbox>
                          <w:txbxContent>
                            <w:p w14:paraId="1C8B1717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6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" filled="f" stroked="f" strokeweight=".5pt">
                        <v:textbox>
                          <w:txbxContent>
                            <w:p w14:paraId="1F019956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61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2003AB">
              <w:rPr>
                <w:noProof/>
                <w:sz w:val="24"/>
                <w:szCs w:val="24"/>
              </w:rPr>
              <w:t xml:space="preserve">  · </w:t>
            </w:r>
            <w:r>
              <w:rPr>
                <w:noProof/>
                <w:sz w:val="24"/>
                <w:szCs w:val="24"/>
              </w:rPr>
              <w:t>54</w:t>
            </w:r>
          </w:p>
        </w:tc>
        <w:tc>
          <w:tcPr>
            <w:tcW w:w="1609" w:type="dxa"/>
            <w:gridSpan w:val="2"/>
          </w:tcPr>
          <w:p w14:paraId="4433F56C" w14:textId="77D5CE79" w:rsidR="002F4690" w:rsidRDefault="002F4690" w:rsidP="002F4690">
            <w:pPr>
              <w:rPr>
                <w:noProof/>
              </w:rPr>
            </w:pPr>
          </w:p>
        </w:tc>
      </w:tr>
      <w:tr w:rsidR="002F4690" w:rsidRPr="007701BC" w14:paraId="288885AF" w14:textId="77777777" w:rsidTr="002F4690">
        <w:trPr>
          <w:trHeight w:val="56"/>
        </w:trPr>
        <w:tc>
          <w:tcPr>
            <w:tcW w:w="709" w:type="dxa"/>
          </w:tcPr>
          <w:p w14:paraId="35E15845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1041EDE" w14:textId="77777777" w:rsidR="002F4690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8043" w:type="dxa"/>
            <w:gridSpan w:val="9"/>
          </w:tcPr>
          <w:p w14:paraId="3620EF49" w14:textId="77777777" w:rsidR="002F4690" w:rsidRDefault="002F4690" w:rsidP="002F4690">
            <w:pPr>
              <w:rPr>
                <w:noProof/>
              </w:rPr>
            </w:pPr>
          </w:p>
        </w:tc>
      </w:tr>
    </w:tbl>
    <w:p w14:paraId="1FBF2B07" w14:textId="77777777" w:rsidR="008210EB" w:rsidRDefault="008210EB" w:rsidP="001A4B07"/>
    <w:p w14:paraId="4A646BF4" w14:textId="394DCFD7" w:rsidR="00DD2168" w:rsidRDefault="00DD2168" w:rsidP="001A4B07">
      <w:pPr>
        <w:sectPr w:rsidR="00DD2168" w:rsidSect="001130EE">
          <w:headerReference w:type="default" r:id="rId15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Style w:val="Tabellenraster1"/>
        <w:tblW w:w="1445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000099"/>
          <w:insideV w:val="single" w:sz="24" w:space="0" w:color="000099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49"/>
        <w:gridCol w:w="2410"/>
        <w:gridCol w:w="2126"/>
        <w:gridCol w:w="1560"/>
        <w:gridCol w:w="1701"/>
        <w:gridCol w:w="2003"/>
      </w:tblGrid>
      <w:tr w:rsidR="00DD2168" w14:paraId="2099C8FA" w14:textId="77777777" w:rsidTr="00336858">
        <w:trPr>
          <w:trHeight w:val="1647"/>
        </w:trPr>
        <w:tc>
          <w:tcPr>
            <w:tcW w:w="4659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0A875861" w14:textId="7678951F" w:rsidR="00DD2168" w:rsidRPr="00D164B8" w:rsidRDefault="00DD2168" w:rsidP="00336858">
            <w:pPr>
              <w:rPr>
                <w:rFonts w:ascii="Calibri" w:hAnsi="Calibri"/>
                <w:b/>
                <w:bCs/>
                <w:sz w:val="32"/>
                <w:szCs w:val="32"/>
              </w:rPr>
            </w:pPr>
            <w:r w:rsidRPr="00D164B8">
              <w:rPr>
                <w:rFonts w:ascii="Calibri" w:hAnsi="Calibri"/>
                <w:b/>
                <w:bCs/>
                <w:sz w:val="32"/>
                <w:szCs w:val="32"/>
              </w:rPr>
              <w:lastRenderedPageBreak/>
              <w:t xml:space="preserve">Aufgabe: </w:t>
            </w:r>
          </w:p>
          <w:p w14:paraId="05564979" w14:textId="49ABCE25" w:rsidR="00DD2168" w:rsidRPr="00D164B8" w:rsidRDefault="003E77E7" w:rsidP="00336858">
            <w:pPr>
              <w:rPr>
                <w:rFonts w:ascii="Calibri" w:hAnsi="Calibri"/>
                <w:sz w:val="26"/>
                <w:szCs w:val="26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3632" behindDoc="0" locked="0" layoutInCell="1" allowOverlap="1" wp14:anchorId="026632CF" wp14:editId="0B0E682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90170</wp:posOffset>
                      </wp:positionV>
                      <wp:extent cx="298450" cy="434975"/>
                      <wp:effectExtent l="0" t="0" r="0" b="0"/>
                      <wp:wrapNone/>
                      <wp:docPr id="14827271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454939075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B0D82A" w14:textId="77777777" w:rsidR="00DD2168" w:rsidRPr="00D164B8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D164B8">
                                      <w:rPr>
                                        <w:rFonts w:ascii="Calibri" w:hAnsi="Calibri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2051661" name="Textfeld 3"/>
                              <wps:cNvSpPr txBox="1"/>
                              <wps:spPr>
                                <a:xfrm>
                                  <a:off x="-33742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6187E5" w14:textId="77777777" w:rsidR="00DD2168" w:rsidRPr="00D164B8" w:rsidRDefault="00DD2168" w:rsidP="00DD2168">
                                    <w:r w:rsidRPr="00D164B8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156801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6632CF" id="_x0000_s1662" style="position:absolute;margin-left:70.8pt;margin-top:7.1pt;width:23.5pt;height:34.25pt;z-index:253893632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">
                      <v:shape id="Textfeld 3" o:spid="_x0000_s1663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" filled="f" stroked="f" strokeweight=".5pt">
                        <v:textbox>
                          <w:txbxContent>
                            <w:p w14:paraId="1AB0D82A" w14:textId="77777777" w:rsidR="00DD2168" w:rsidRPr="00D164B8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D164B8">
                                <w:rPr>
                                  <w:rFonts w:ascii="Calibri" w:hAnsi="Calibri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64" type="#_x0000_t202" style="position:absolute;left:-33742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" filled="f" stroked="f" strokeweight=".5pt">
                        <v:textbox>
                          <w:txbxContent>
                            <w:p w14:paraId="0D6187E5" w14:textId="77777777" w:rsidR="00DD2168" w:rsidRPr="00D164B8" w:rsidRDefault="00DD2168" w:rsidP="00DD2168">
                              <w:r w:rsidRPr="00D164B8"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6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19074977" wp14:editId="5F10416C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162560</wp:posOffset>
                      </wp:positionV>
                      <wp:extent cx="496570" cy="519430"/>
                      <wp:effectExtent l="0" t="0" r="11430" b="16510"/>
                      <wp:wrapNone/>
                      <wp:docPr id="517198373" name="Rechteck 517198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570" cy="519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A71E5A" w14:textId="77777777" w:rsidR="00DD2168" w:rsidRPr="0048373C" w:rsidRDefault="00DD2168" w:rsidP="00DD2168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74977" id="Rechteck 517198373" o:spid="_x0000_s1666" style="position:absolute;margin-left:65.35pt;margin-top:12.8pt;width:39.1pt;height:40.9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" fillcolor="#92d050" strokecolor="black [3213]" strokeweight=".5pt">
                      <v:textbox style="mso-fit-shape-to-text:t">
                        <w:txbxContent>
                          <w:p w14:paraId="71A71E5A" w14:textId="77777777" w:rsidR="00DD2168" w:rsidRPr="0048373C" w:rsidRDefault="00DD2168" w:rsidP="00DD2168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2168" w:rsidRPr="00D164B8">
              <w:rPr>
                <w:rFonts w:ascii="Calibri" w:hAnsi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FD83EB6" wp14:editId="25EAC008">
                      <wp:simplePos x="0" y="0"/>
                      <wp:positionH relativeFrom="column">
                        <wp:posOffset>1707759</wp:posOffset>
                      </wp:positionH>
                      <wp:positionV relativeFrom="paragraph">
                        <wp:posOffset>28428</wp:posOffset>
                      </wp:positionV>
                      <wp:extent cx="465455" cy="500176"/>
                      <wp:effectExtent l="0" t="0" r="17145" b="8255"/>
                      <wp:wrapNone/>
                      <wp:docPr id="959922010" name="Rechteck 95992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500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BB4" w14:textId="77777777" w:rsidR="00DD2168" w:rsidRPr="00DD2168" w:rsidRDefault="00DD2168" w:rsidP="00DD216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36"/>
                                      <w:szCs w:val="52"/>
                                    </w:rPr>
                                  </w:pPr>
                                  <w:r w:rsidRPr="00DD2168">
                                    <w:rPr>
                                      <w:rFonts w:ascii="Calibri" w:hAnsi="Calibri"/>
                                      <w:color w:val="000000" w:themeColor="text1"/>
                                      <w:sz w:val="36"/>
                                      <w:szCs w:val="5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83EB6" id="Rechteck 959922010" o:spid="_x0000_s1667" style="position:absolute;margin-left:134.45pt;margin-top:2.25pt;width:36.65pt;height:39.4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" fillcolor="yellow" strokecolor="black [3213]" strokeweight=".5pt">
                      <v:textbox>
                        <w:txbxContent>
                          <w:p w14:paraId="5E0F2BB4" w14:textId="77777777" w:rsidR="00DD2168" w:rsidRPr="00DD2168" w:rsidRDefault="00DD2168" w:rsidP="00DD2168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36"/>
                                <w:szCs w:val="52"/>
                              </w:rPr>
                            </w:pPr>
                            <w:r w:rsidRPr="00DD2168">
                              <w:rPr>
                                <w:rFonts w:ascii="Calibri" w:hAnsi="Calibri"/>
                                <w:color w:val="000000" w:themeColor="text1"/>
                                <w:sz w:val="36"/>
                                <w:szCs w:val="52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4D5E54" w14:textId="77777777" w:rsidR="00DD2168" w:rsidRPr="00D164B8" w:rsidRDefault="00DD2168" w:rsidP="00336858">
            <w:pPr>
              <w:rPr>
                <w:rFonts w:ascii="Calibri" w:hAnsi="Calibri"/>
                <w:b/>
                <w:sz w:val="26"/>
                <w:szCs w:val="26"/>
              </w:rPr>
            </w:pPr>
            <w:r w:rsidRPr="00D164B8">
              <w:rPr>
                <w:rFonts w:ascii="Calibri" w:hAnsi="Calibri"/>
                <w:b/>
                <w:sz w:val="26"/>
                <w:szCs w:val="26"/>
              </w:rPr>
              <w:t xml:space="preserve">Wie viel ist                 von                </w:t>
            </w:r>
            <w:proofErr w:type="gramStart"/>
            <w:r>
              <w:rPr>
                <w:rFonts w:ascii="Calibri" w:hAnsi="Calibri"/>
                <w:b/>
                <w:sz w:val="26"/>
                <w:szCs w:val="26"/>
              </w:rPr>
              <w:t>=</w:t>
            </w:r>
            <w:r w:rsidRPr="00D164B8">
              <w:rPr>
                <w:rFonts w:ascii="Calibri" w:hAnsi="Calibri"/>
                <w:b/>
                <w:sz w:val="26"/>
                <w:szCs w:val="26"/>
              </w:rPr>
              <w:t xml:space="preserve"> ?</w:t>
            </w:r>
            <w:proofErr w:type="gramEnd"/>
          </w:p>
          <w:p w14:paraId="65289F45" w14:textId="77777777" w:rsidR="00DD2168" w:rsidRPr="00D164B8" w:rsidRDefault="00DD2168" w:rsidP="00336858">
            <w:pPr>
              <w:rPr>
                <w:rFonts w:ascii="Calibri" w:hAnsi="Calibri"/>
                <w:sz w:val="26"/>
                <w:szCs w:val="26"/>
              </w:rPr>
            </w:pPr>
          </w:p>
          <w:p w14:paraId="62730357" w14:textId="77777777" w:rsidR="00DD2168" w:rsidRPr="00D164B8" w:rsidRDefault="00DD2168" w:rsidP="00336858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536" w:type="dxa"/>
            <w:gridSpan w:val="2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7154024F" w14:textId="77777777" w:rsidR="00DD2168" w:rsidRPr="00D164B8" w:rsidRDefault="00DD2168" w:rsidP="00336858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39D5CCBF" wp14:editId="5A1C8D0F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635000</wp:posOffset>
                      </wp:positionV>
                      <wp:extent cx="558800" cy="456566"/>
                      <wp:effectExtent l="50800" t="50800" r="50800" b="51435"/>
                      <wp:wrapNone/>
                      <wp:docPr id="228950816" name="Gerade Verbindung mit Pfeil 228950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8800" cy="456566"/>
                              </a:xfrm>
                              <a:prstGeom prst="straightConnector1">
                                <a:avLst/>
                              </a:prstGeom>
                              <a:ln w="63500">
                                <a:solidFill>
                                  <a:srgbClr val="0000FF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DAA0E" id="Gerade Verbindung mit Pfeil 228950816" o:spid="_x0000_s1026" type="#_x0000_t32" style="position:absolute;margin-left:81.3pt;margin-top:50pt;width:44pt;height:35.95pt;flip:x y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" strokecolor="blue" strokeweight="5pt">
                      <v:stroke endarrow="open" joinstyle="miter"/>
                    </v:shape>
                  </w:pict>
                </mc:Fallback>
              </mc:AlternateContent>
            </w: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145C51D7" wp14:editId="34BC7355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736600</wp:posOffset>
                      </wp:positionV>
                      <wp:extent cx="349250" cy="342265"/>
                      <wp:effectExtent l="25400" t="50800" r="82550" b="64135"/>
                      <wp:wrapNone/>
                      <wp:docPr id="1938920083" name="Gerade Verbindung mit Pfeil 1938920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250" cy="342265"/>
                              </a:xfrm>
                              <a:prstGeom prst="straightConnector1">
                                <a:avLst/>
                              </a:prstGeom>
                              <a:ln w="635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2476A" id="Gerade Verbindung mit Pfeil 1938920083" o:spid="_x0000_s1026" type="#_x0000_t32" style="position:absolute;margin-left:26.3pt;margin-top:58pt;width:27.5pt;height:26.95pt;flip:y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" strokecolor="gray [1629]" strokeweight="5pt">
                      <v:stroke endarrow="open" joinstyle="miter"/>
                    </v:shape>
                  </w:pict>
                </mc:Fallback>
              </mc:AlternateContent>
            </w: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883392" behindDoc="0" locked="0" layoutInCell="1" allowOverlap="1" wp14:anchorId="3CA14FA2" wp14:editId="1378C5D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289560</wp:posOffset>
                      </wp:positionV>
                      <wp:extent cx="1509590" cy="664746"/>
                      <wp:effectExtent l="50800" t="50800" r="14605" b="46990"/>
                      <wp:wrapNone/>
                      <wp:docPr id="1701980597" name="Gruppierung 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509590" cy="664746"/>
                                <a:chOff x="0" y="0"/>
                                <a:chExt cx="1716979" cy="756072"/>
                              </a:xfrm>
                            </wpg:grpSpPr>
                            <wpg:grpSp>
                              <wpg:cNvPr id="675538311" name="Gruppierung 448"/>
                              <wpg:cNvGrpSpPr/>
                              <wpg:grpSpPr>
                                <a:xfrm>
                                  <a:off x="0" y="0"/>
                                  <a:ext cx="1716979" cy="756072"/>
                                  <a:chOff x="0" y="0"/>
                                  <a:chExt cx="1716979" cy="756072"/>
                                </a:xfrm>
                              </wpg:grpSpPr>
                              <wps:wsp>
                                <wps:cNvPr id="2147328430" name="Rechteck 21473284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4975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940914" name="Rechteck 269409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635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889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2522742" name="Rechteck 85252274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51535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718544" name="Rechteck 204718544"/>
                                <wps:cNvSpPr>
                                  <a:spLocks/>
                                </wps:cNvSpPr>
                                <wps:spPr>
                                  <a:xfrm>
                                    <a:off x="1285240" y="635"/>
                                    <a:ext cx="431739" cy="755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15522581" name="Gruppierung 453"/>
                              <wpg:cNvGrpSpPr/>
                              <wpg:grpSpPr>
                                <a:xfrm>
                                  <a:off x="61595" y="154940"/>
                                  <a:ext cx="1555750" cy="502920"/>
                                  <a:chOff x="0" y="0"/>
                                  <a:chExt cx="1555750" cy="502920"/>
                                </a:xfrm>
                              </wpg:grpSpPr>
                              <wpg:grpSp>
                                <wpg:cNvPr id="925800326" name="Gruppierung 4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508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g:grpSpPr>
                                <wps:wsp>
                                  <wps:cNvPr id="1950987208" name="Oval 1950987208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8951813" name="Oval 1478951813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2487131" name="Gruppierung 457"/>
                                <wpg:cNvGrpSpPr>
                                  <a:grpSpLocks noChangeAspect="1"/>
                                </wpg:cNvGrpSpPr>
                                <wpg:grpSpPr>
                                  <a:xfrm rot="18000000">
                                    <a:off x="445770" y="508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g:grpSpPr>
                                <wps:wsp>
                                  <wps:cNvPr id="1243303963" name="Oval 1243303963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789184" name="Oval 1860789184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74820803" name="Oval 1874820803"/>
                                <wps:cNvSpPr/>
                                <wps:spPr>
                                  <a:xfrm rot="18900000">
                                    <a:off x="859155" y="379730"/>
                                    <a:ext cx="135656" cy="123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626749" name="Oval 473626749"/>
                                <wps:cNvSpPr/>
                                <wps:spPr>
                                  <a:xfrm rot="18900000">
                                    <a:off x="977900" y="41910"/>
                                    <a:ext cx="135255" cy="123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80869692" name="Gruppierung 462"/>
                                <wpg:cNvGrpSpPr>
                                  <a:grpSpLocks noChangeAspect="1"/>
                                </wpg:cNvGrpSpPr>
                                <wpg:grpSpPr>
                                  <a:xfrm rot="13500000">
                                    <a:off x="1320165" y="1651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g:grpSpPr>
                                <wps:wsp>
                                  <wps:cNvPr id="336624604" name="Oval 336624604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658324" name="Oval 539658324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538D0C" id="Gruppierung 447" o:spid="_x0000_s1026" style="position:absolute;margin-left:58.45pt;margin-top:22.8pt;width:118.85pt;height:52.35pt;z-index:253883392;mso-width-relative:margin;mso-height-relative:margin" coordsize="17169,7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">
                      <o:lock v:ext="edit" aspectratio="t"/>
                      <v:group id="Gruppierung 448" o:spid="_x0000_s1027" style="position:absolute;width:17169;height:7560" coordsize="17169,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">
                        <v:rect id="Rechteck 2147328430" o:spid="_x0000_s1028" style="position:absolute;left:4349;width:4364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" fillcolor="white [3212]" strokecolor="black [3213]" strokeweight="2pt">
                          <v:path arrowok="t"/>
                          <o:lock v:ext="edit" aspectratio="t"/>
                        </v:rect>
                        <v:rect id="Rechteck 26940914" o:spid="_x0000_s1029" style="position:absolute;top:6;width:4363;height:7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" fillcolor="#bfbfbf [2412]" strokecolor="gray [1629]" strokeweight="7pt">
                          <v:path arrowok="t"/>
                          <o:lock v:ext="edit" aspectratio="t"/>
                        </v:rect>
                        <v:rect id="Rechteck 852522742" o:spid="_x0000_s1030" style="position:absolute;left:8515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" fillcolor="white [3212]" strokecolor="black [3213]" strokeweight="2pt">
                          <v:path arrowok="t"/>
                          <o:lock v:ext="edit" aspectratio="t"/>
                        </v:rect>
                        <v:rect id="Rechteck 204718544" o:spid="_x0000_s1031" style="position:absolute;left:12852;top:6;width:4317;height:75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" fillcolor="white [3212]" strokecolor="black [3213]" strokeweight="2pt">
                          <v:path arrowok="t"/>
                        </v:rect>
                      </v:group>
                      <v:group id="Gruppierung 453" o:spid="_x0000_s1032" style="position:absolute;left:615;top:1549;width:15558;height:5029" coordsize="15557,5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">
                        <v:group id="Gruppierung 454" o:spid="_x0000_s1033" style="position:absolute;top:508;width:2863;height:1847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">
                          <o:lock v:ext="edit" aspectratio="t"/>
                          <v:oval id="Oval 1950987208" o:spid="_x0000_s1034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" fillcolor="#36f" strokecolor="black [3213]" strokeweight=".5pt">
                            <v:stroke joinstyle="miter"/>
                          </v:oval>
                          <v:oval id="Oval 1478951813" o:spid="_x0000_s1035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" fillcolor="#36f" strokecolor="black [3213]" strokeweight=".5pt">
                            <v:stroke joinstyle="miter"/>
                          </v:oval>
                        </v:group>
                        <v:group id="Gruppierung 457" o:spid="_x0000_s1036" style="position:absolute;left:4457;top:508;width:2863;height:1848;rotation:-6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">
                          <o:lock v:ext="edit" aspectratio="t"/>
                          <v:oval id="Oval 1243303963" o:spid="_x0000_s1037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  <v:oval id="Oval 1860789184" o:spid="_x0000_s1038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</v:group>
                        <v:oval id="Oval 1874820803" o:spid="_x0000_s1039" style="position:absolute;left:8591;top:3797;width:1357;height:1232;rotation:-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" fillcolor="#cfe8ed [660]" strokecolor="black [3213]" strokeweight=".5pt">
                          <v:stroke joinstyle="miter"/>
                        </v:oval>
                        <v:oval id="Oval 473626749" o:spid="_x0000_s1040" style="position:absolute;left:9779;top:419;width:1352;height:1232;rotation:-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" fillcolor="#cfe8ed [660]" strokecolor="black [3213]" strokeweight=".5pt">
                          <v:stroke joinstyle="miter"/>
                        </v:oval>
                        <v:group id="Gruppierung 462" o:spid="_x0000_s1041" style="position:absolute;left:13201;top:1651;width:2863;height:1848;rotation:-135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">
                          <o:lock v:ext="edit" aspectratio="t"/>
                          <v:oval id="Oval 336624604" o:spid="_x0000_s1042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" fillcolor="#cfe8ed [660]" strokecolor="black [3213]" strokeweight=".5pt">
                            <v:stroke joinstyle="miter"/>
                          </v:oval>
                          <v:oval id="Oval 539658324" o:spid="_x0000_s1043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w:t>Suche Teil zum einfachen Anteil:</w:t>
            </w:r>
          </w:p>
        </w:tc>
        <w:tc>
          <w:tcPr>
            <w:tcW w:w="5264" w:type="dxa"/>
            <w:gridSpan w:val="3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3EE98B82" w14:textId="77777777" w:rsidR="00DD2168" w:rsidRPr="00D164B8" w:rsidRDefault="00DD2168" w:rsidP="00336858">
            <w:pPr>
              <w:spacing w:after="120"/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884416" behindDoc="0" locked="0" layoutInCell="1" allowOverlap="1" wp14:anchorId="1B4A36E7" wp14:editId="0928EA14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287655</wp:posOffset>
                      </wp:positionV>
                      <wp:extent cx="1509590" cy="665182"/>
                      <wp:effectExtent l="50800" t="50800" r="14605" b="46355"/>
                      <wp:wrapNone/>
                      <wp:docPr id="1054012124" name="Gruppierung 4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509590" cy="665182"/>
                                <a:chOff x="0" y="0"/>
                                <a:chExt cx="1716345" cy="756285"/>
                              </a:xfrm>
                            </wpg:grpSpPr>
                            <wpg:grpSp>
                              <wpg:cNvPr id="2038584348" name="Gruppierung 466"/>
                              <wpg:cNvGrpSpPr/>
                              <wpg:grpSpPr>
                                <a:xfrm>
                                  <a:off x="0" y="0"/>
                                  <a:ext cx="1716345" cy="756072"/>
                                  <a:chOff x="0" y="0"/>
                                  <a:chExt cx="1716345" cy="756072"/>
                                </a:xfrm>
                              </wpg:grpSpPr>
                              <wps:wsp>
                                <wps:cNvPr id="1048884074" name="Rechteck 10488840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4340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9503302" name="Rechteck 145950330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635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8721118" name="Rechteck 167872111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50900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8817179" name="Rechteck 1218817179"/>
                                <wps:cNvSpPr>
                                  <a:spLocks/>
                                </wps:cNvSpPr>
                                <wps:spPr>
                                  <a:xfrm>
                                    <a:off x="1284605" y="635"/>
                                    <a:ext cx="431740" cy="755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00632588" name="Gruppierung 472"/>
                                <wpg:cNvGrpSpPr/>
                                <wpg:grpSpPr>
                                  <a:xfrm>
                                    <a:off x="86995" y="177800"/>
                                    <a:ext cx="1575435" cy="508000"/>
                                    <a:chOff x="0" y="0"/>
                                    <a:chExt cx="1575435" cy="508000"/>
                                  </a:xfrm>
                                </wpg:grpSpPr>
                                <wpg:grpSp>
                                  <wpg:cNvPr id="1964264123" name="Gruppierung 47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508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s:wsp>
                                    <wps:cNvPr id="507859061" name="Oval 507859061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5319319" name="Oval 435319319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72951051" name="Oval 1872951051"/>
                                  <wps:cNvSpPr/>
                                  <wps:spPr>
                                    <a:xfrm rot="20700000">
                                      <a:off x="419100" y="41910"/>
                                      <a:ext cx="135656" cy="1231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085483" name="Oval 720085483"/>
                                  <wps:cNvSpPr/>
                                  <wps:spPr>
                                    <a:xfrm rot="20700000">
                                      <a:off x="569595" y="384810"/>
                                      <a:ext cx="135656" cy="1231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37285160" name="Gruppierung 479"/>
                                  <wpg:cNvGrpSpPr>
                                    <a:grpSpLocks noChangeAspect="1"/>
                                  </wpg:cNvGrpSpPr>
                                  <wpg:grpSpPr>
                                    <a:xfrm rot="16200000">
                                      <a:off x="838200" y="508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s:wsp>
                                    <wps:cNvPr id="762074810" name="Oval 762074810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8279403" name="Oval 1378279403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6519669" name="Gruppierung 21538"/>
                                  <wpg:cNvGrpSpPr>
                                    <a:grpSpLocks noChangeAspect="1"/>
                                  </wpg:cNvGrpSpPr>
                                  <wpg:grpSpPr>
                                    <a:xfrm rot="19800000">
                                      <a:off x="1289050" y="2794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s:wsp>
                                    <wps:cNvPr id="1846308798" name="Oval 1846308798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94715" name="Oval 1564594715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687062622" name="Rechteck 687062622"/>
                              <wps:cNvSpPr/>
                              <wps:spPr>
                                <a:xfrm>
                                  <a:off x="0" y="1270"/>
                                  <a:ext cx="129476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rgbClr val="476526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4BBCE3" id="Gruppierung 465" o:spid="_x0000_s1026" style="position:absolute;margin-left:63.95pt;margin-top:22.65pt;width:118.85pt;height:52.4pt;z-index:253884416;mso-width-relative:margin;mso-height-relative:margin" coordsize="17163,75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">
                      <o:lock v:ext="edit" aspectratio="t"/>
                      <v:group id="Gruppierung 466" o:spid="_x0000_s1027" style="position:absolute;width:17163;height:7560" coordsize="17163,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">
                        <v:rect id="Rechteck 1048884074" o:spid="_x0000_s1028" style="position:absolute;left:4343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" fillcolor="#92d050" strokecolor="black [3213]" strokeweight="2pt">
                          <v:path arrowok="t"/>
                          <o:lock v:ext="edit" aspectratio="t"/>
                        </v:rect>
                        <v:rect id="Rechteck 1459503302" o:spid="_x0000_s1029" style="position:absolute;top:6;width:4363;height:7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" fillcolor="#92d050" strokecolor="black [3213]" strokeweight="2pt">
                          <v:path arrowok="t"/>
                          <o:lock v:ext="edit" aspectratio="t"/>
                        </v:rect>
                        <v:rect id="Rechteck 1678721118" o:spid="_x0000_s1030" style="position:absolute;left:8509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" fillcolor="#92d050" strokecolor="black [3213]" strokeweight="2pt">
                          <v:path arrowok="t"/>
                          <o:lock v:ext="edit" aspectratio="t"/>
                        </v:rect>
                        <v:rect id="Rechteck 1218817179" o:spid="_x0000_s1031" style="position:absolute;left:12846;top:6;width:4317;height:75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" fillcolor="white [3212]" strokecolor="black [3213]" strokeweight="2pt">
                          <v:path arrowok="t"/>
                        </v:rect>
                        <v:group id="Gruppierung 472" o:spid="_x0000_s1032" style="position:absolute;left:869;top:1778;width:15755;height:5080" coordsize="15754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">
                          <v:group id="Gruppierung 473" o:spid="_x0000_s1033" style="position:absolute;top:508;width:2863;height:1847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">
                            <o:lock v:ext="edit" aspectratio="t"/>
                            <v:oval id="Oval 507859061" o:spid="_x0000_s1034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" fillcolor="#36f" strokecolor="black [3213]" strokeweight=".5pt">
                              <v:stroke joinstyle="miter"/>
                            </v:oval>
                            <v:oval id="Oval 435319319" o:spid="_x0000_s1035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" fillcolor="#36f" strokecolor="black [3213]" strokeweight=".5pt">
                              <v:stroke joinstyle="miter"/>
                            </v:oval>
                          </v:group>
                          <v:oval id="Oval 1872951051" o:spid="_x0000_s1036" style="position:absolute;left:4191;top:419;width:1356;height:1232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" fillcolor="#36f" strokecolor="black [3213]" strokeweight=".5pt">
                            <v:stroke joinstyle="miter"/>
                          </v:oval>
                          <v:oval id="Oval 720085483" o:spid="_x0000_s1037" style="position:absolute;left:5695;top:3848;width:1357;height:1232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" fillcolor="#36f" strokecolor="black [3213]" strokeweight=".5pt">
                            <v:stroke joinstyle="miter"/>
                          </v:oval>
                          <v:group id="Gruppierung 479" o:spid="_x0000_s1038" style="position:absolute;left:8382;top:508;width:2863;height:1847;rotation:-9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">
                            <o:lock v:ext="edit" aspectratio="t"/>
                            <v:oval id="Oval 762074810" o:spid="_x0000_s1039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" fillcolor="#36f" strokecolor="black [3213]" strokeweight=".5pt">
                              <v:stroke joinstyle="miter"/>
                            </v:oval>
                            <v:oval id="Oval 1378279403" o:spid="_x0000_s1040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" fillcolor="#36f" strokecolor="black [3213]" strokeweight=".5pt">
                              <v:stroke joinstyle="miter"/>
                            </v:oval>
                          </v:group>
                          <v:group id="Gruppierung 21538" o:spid="_x0000_s1041" style="position:absolute;left:12890;top:2794;width:2864;height:1847;rotation:-3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">
                            <o:lock v:ext="edit" aspectratio="t"/>
                            <v:oval id="Oval 1846308798" o:spid="_x0000_s1042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" fillcolor="#cfe8ed [660]" strokecolor="black [3213]" strokeweight=".5pt">
                              <v:stroke joinstyle="miter"/>
                            </v:oval>
                            <v:oval id="Oval 1564594715" o:spid="_x0000_s1043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" fillcolor="#cfe8ed [660]" strokecolor="black [3213]" strokeweight=".5pt">
                              <v:stroke joinstyle="miter"/>
                            </v:oval>
                          </v:group>
                        </v:group>
                      </v:group>
                      <v:rect id="Rechteck 687062622" o:spid="_x0000_s1044" style="position:absolute;top:12;width:12947;height:75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" filled="f" strokecolor="#476526" strokeweight="7pt"/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w:t>Zähle Anteile hoch:</w:t>
            </w:r>
          </w:p>
        </w:tc>
      </w:tr>
      <w:tr w:rsidR="00DD2168" w14:paraId="6CEBA109" w14:textId="77777777" w:rsidTr="00336858">
        <w:trPr>
          <w:trHeight w:val="803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92D050"/>
          </w:tcPr>
          <w:p w14:paraId="46BFF4FD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8512" behindDoc="0" locked="0" layoutInCell="1" allowOverlap="1" wp14:anchorId="01A8B08D" wp14:editId="3F89B5F0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507619</wp:posOffset>
                      </wp:positionV>
                      <wp:extent cx="298450" cy="434975"/>
                      <wp:effectExtent l="0" t="0" r="0" b="0"/>
                      <wp:wrapNone/>
                      <wp:docPr id="131253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62939990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0ACAA1" w14:textId="77777777" w:rsidR="00DD2168" w:rsidRPr="00D164B8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D164B8">
                                      <w:rPr>
                                        <w:rFonts w:ascii="Calibri" w:hAnsi="Calibri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1690140" name="Textfeld 3"/>
                              <wps:cNvSpPr txBox="1"/>
                              <wps:spPr>
                                <a:xfrm>
                                  <a:off x="-33742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989E38" w14:textId="77777777" w:rsidR="00DD2168" w:rsidRPr="00D164B8" w:rsidRDefault="00DD2168" w:rsidP="00DD2168">
                                    <w:r w:rsidRPr="00D164B8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1391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8B08D" id="_x0000_s1668" style="position:absolute;left:0;text-align:left;margin-left:31.9pt;margin-top:39.95pt;width:23.5pt;height:34.25pt;z-index:253888512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">
                      <v:shape id="Textfeld 3" o:spid="_x0000_s1669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" filled="f" stroked="f" strokeweight=".5pt">
                        <v:textbox>
                          <w:txbxContent>
                            <w:p w14:paraId="070ACAA1" w14:textId="77777777" w:rsidR="00DD2168" w:rsidRPr="00D164B8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D164B8">
                                <w:rPr>
                                  <w:rFonts w:ascii="Calibri" w:hAnsi="Calibri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-33742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" filled="f" stroked="f" strokeweight=".5pt">
                        <v:textbox>
                          <w:txbxContent>
                            <w:p w14:paraId="25989E38" w14:textId="77777777" w:rsidR="00DD2168" w:rsidRPr="00D164B8" w:rsidRDefault="00DD2168" w:rsidP="00DD2168">
                              <w:r w:rsidRPr="00D164B8"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7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sz w:val="26"/>
                <w:szCs w:val="26"/>
              </w:rPr>
              <w:t>Anteil</w:t>
            </w: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00"/>
          </w:tcPr>
          <w:p w14:paraId="4D266367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G</w:t>
            </w:r>
            <w:r w:rsidRPr="00D164B8">
              <w:rPr>
                <w:rFonts w:ascii="Calibri" w:hAnsi="Calibri"/>
                <w:sz w:val="26"/>
                <w:szCs w:val="26"/>
              </w:rPr>
              <w:t>anze Menge</w:t>
            </w: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</w:tcPr>
          <w:p w14:paraId="54C049EC" w14:textId="260E1AEE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2115922E" wp14:editId="6423B273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462280</wp:posOffset>
                      </wp:positionV>
                      <wp:extent cx="298450" cy="434975"/>
                      <wp:effectExtent l="0" t="0" r="0" b="0"/>
                      <wp:wrapNone/>
                      <wp:docPr id="5745782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868521095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6D758" w14:textId="77777777" w:rsidR="00DD2168" w:rsidRPr="00AF1C61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923238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30E0D" w14:textId="77777777" w:rsidR="00DD2168" w:rsidRPr="00AF1C61" w:rsidRDefault="00DD2168" w:rsidP="00DD216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1040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5922E" id="_x0000_s1672" style="position:absolute;left:0;text-align:left;margin-left:34.9pt;margin-top:36.4pt;width:23.5pt;height:34.25pt;z-index:253889536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">
                      <v:shape id="Textfeld 3" o:spid="_x0000_s1673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" filled="f" stroked="f" strokeweight=".5pt">
                        <v:textbox>
                          <w:txbxContent>
                            <w:p w14:paraId="2BE6D758" w14:textId="77777777" w:rsidR="00DD2168" w:rsidRPr="00AF1C61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4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" filled="f" stroked="f" strokeweight=".5pt">
                        <v:textbox>
                          <w:txbxContent>
                            <w:p w14:paraId="1BE30E0D" w14:textId="77777777" w:rsidR="00DD2168" w:rsidRPr="00AF1C61" w:rsidRDefault="00DD2168" w:rsidP="00DD21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7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sz w:val="26"/>
                <w:szCs w:val="26"/>
              </w:rPr>
              <w:t xml:space="preserve">Einfacher </w:t>
            </w:r>
            <w:r w:rsidRPr="00D164B8">
              <w:rPr>
                <w:rFonts w:ascii="Calibri" w:hAnsi="Calibri"/>
                <w:sz w:val="26"/>
                <w:szCs w:val="26"/>
              </w:rPr>
              <w:t xml:space="preserve">Anteil </w:t>
            </w:r>
            <w:r>
              <w:rPr>
                <w:rFonts w:ascii="Calibri" w:hAnsi="Calibri"/>
                <w:sz w:val="26"/>
                <w:szCs w:val="26"/>
              </w:rPr>
              <w:br/>
            </w:r>
            <w:r w:rsidRPr="00D164B8">
              <w:rPr>
                <w:rFonts w:ascii="Calibri" w:hAnsi="Calibri"/>
                <w:sz w:val="26"/>
                <w:szCs w:val="26"/>
              </w:rPr>
              <w:t>zu einem Feld</w:t>
            </w: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3366FF"/>
          </w:tcPr>
          <w:p w14:paraId="6FE0C4F6" w14:textId="77777777" w:rsidR="00DD2168" w:rsidRPr="00D164B8" w:rsidRDefault="00DD2168" w:rsidP="00336858">
            <w:pPr>
              <w:jc w:val="center"/>
              <w:rPr>
                <w:rFonts w:ascii="Calibri" w:hAnsi="Calibri"/>
                <w:color w:val="FFFFFF" w:themeColor="background1"/>
                <w:sz w:val="26"/>
                <w:szCs w:val="26"/>
              </w:rPr>
            </w:pPr>
            <w:r w:rsidRPr="00D164B8">
              <w:rPr>
                <w:rFonts w:ascii="Calibri" w:hAnsi="Calibri"/>
                <w:color w:val="FFFFFF" w:themeColor="background1"/>
                <w:sz w:val="26"/>
                <w:szCs w:val="26"/>
              </w:rPr>
              <w:t xml:space="preserve">Teil </w:t>
            </w:r>
            <w:r>
              <w:rPr>
                <w:rFonts w:ascii="Calibri" w:hAnsi="Calibri"/>
                <w:color w:val="FFFFFF" w:themeColor="background1"/>
                <w:sz w:val="26"/>
                <w:szCs w:val="26"/>
              </w:rPr>
              <w:br/>
            </w:r>
            <w:r w:rsidRPr="00D164B8">
              <w:rPr>
                <w:rFonts w:ascii="Calibri" w:hAnsi="Calibri"/>
                <w:color w:val="FFFFFF" w:themeColor="background1"/>
                <w:sz w:val="26"/>
                <w:szCs w:val="26"/>
              </w:rPr>
              <w:t>zu</w:t>
            </w:r>
            <w:r>
              <w:rPr>
                <w:rFonts w:ascii="Calibri" w:hAnsi="Calibri"/>
                <w:color w:val="FFFFFF" w:themeColor="background1"/>
                <w:sz w:val="26"/>
                <w:szCs w:val="26"/>
              </w:rPr>
              <w:t xml:space="preserve"> </w:t>
            </w:r>
            <w:r w:rsidRPr="00D164B8">
              <w:rPr>
                <w:rFonts w:ascii="Calibri" w:hAnsi="Calibri"/>
                <w:color w:val="FFFFFF" w:themeColor="background1"/>
                <w:sz w:val="26"/>
                <w:szCs w:val="26"/>
              </w:rPr>
              <w:t>einem Feld</w:t>
            </w: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92D050"/>
          </w:tcPr>
          <w:p w14:paraId="1CF11698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D164B8">
              <w:rPr>
                <w:rFonts w:ascii="Calibri" w:hAnsi="Calibri"/>
                <w:sz w:val="26"/>
                <w:szCs w:val="26"/>
              </w:rPr>
              <w:t>Anteil</w:t>
            </w: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3366FF"/>
          </w:tcPr>
          <w:p w14:paraId="67FC770B" w14:textId="77777777" w:rsidR="00DD2168" w:rsidRPr="00D164B8" w:rsidRDefault="00DD2168" w:rsidP="00336858">
            <w:pPr>
              <w:jc w:val="center"/>
              <w:rPr>
                <w:rFonts w:ascii="Calibri" w:hAnsi="Calibri"/>
                <w:color w:val="FFFFFF" w:themeColor="background1"/>
                <w:sz w:val="26"/>
                <w:szCs w:val="26"/>
              </w:rPr>
            </w:pPr>
            <w:r w:rsidRPr="00D164B8">
              <w:rPr>
                <w:rFonts w:ascii="Calibri" w:hAnsi="Calibri"/>
                <w:color w:val="FFFFFF" w:themeColor="background1"/>
                <w:sz w:val="26"/>
                <w:szCs w:val="26"/>
              </w:rPr>
              <w:t>Gesuchter Teil</w:t>
            </w: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B6FD92E" w14:textId="183D2C2F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D164B8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3110FF5E" wp14:editId="48784EC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500380</wp:posOffset>
                      </wp:positionV>
                      <wp:extent cx="298450" cy="434975"/>
                      <wp:effectExtent l="0" t="0" r="0" b="0"/>
                      <wp:wrapNone/>
                      <wp:docPr id="110389371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661905409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7747E" w14:textId="77777777" w:rsidR="00DD2168" w:rsidRPr="00AF1C61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6204816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F0F616" w14:textId="77777777" w:rsidR="00DD2168" w:rsidRPr="00AF1C61" w:rsidRDefault="00DD2168" w:rsidP="00DD216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4888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0FF5E" id="_x0000_s1676" style="position:absolute;left:0;text-align:left;margin-left:-.5pt;margin-top:39.4pt;width:23.5pt;height:34.25pt;z-index:253890560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">
                      <v:shape id="Textfeld 3" o:spid="_x0000_s1677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" filled="f" stroked="f" strokeweight=".5pt">
                        <v:textbox>
                          <w:txbxContent>
                            <w:p w14:paraId="15D7747E" w14:textId="77777777" w:rsidR="00DD2168" w:rsidRPr="00AF1C61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8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" filled="f" stroked="f" strokeweight=".5pt">
                        <v:textbox>
                          <w:txbxContent>
                            <w:p w14:paraId="6BF0F616" w14:textId="77777777" w:rsidR="00DD2168" w:rsidRPr="00AF1C61" w:rsidRDefault="00DD2168" w:rsidP="00DD21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7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sz w:val="26"/>
                <w:szCs w:val="26"/>
              </w:rPr>
              <w:t>Antwortsatz</w:t>
            </w:r>
          </w:p>
        </w:tc>
      </w:tr>
      <w:tr w:rsidR="00DD2168" w14:paraId="591BDE19" w14:textId="77777777" w:rsidTr="00336858">
        <w:trPr>
          <w:trHeight w:val="431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68DC29E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276FF3E7" w14:textId="77777777" w:rsidR="00DD2168" w:rsidRPr="00ED10AE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CECA9DB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E3CEE3A" w14:textId="4D7BEBB3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28C25B3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58F1CD1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D164B8">
              <w:rPr>
                <w:rFonts w:ascii="Calibri" w:hAnsi="Calibri"/>
                <w:sz w:val="26"/>
                <w:szCs w:val="26"/>
              </w:rPr>
              <w:t>drei Viertel</w:t>
            </w: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E516122" w14:textId="77777777" w:rsidR="00DD2168" w:rsidRPr="00D164B8" w:rsidRDefault="00DD2168" w:rsidP="00336858">
            <w:pPr>
              <w:ind w:right="-110"/>
              <w:jc w:val="center"/>
              <w:rPr>
                <w:rFonts w:ascii="Calibri" w:hAnsi="Calibri"/>
                <w:sz w:val="26"/>
                <w:szCs w:val="26"/>
              </w:rPr>
            </w:pPr>
            <w:r w:rsidRPr="00D164B8">
              <w:rPr>
                <w:rFonts w:ascii="Calibri" w:hAnsi="Calibri"/>
                <w:sz w:val="24"/>
              </w:rPr>
              <w:t>drei 2er, also 6</w:t>
            </w: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3081BB6" w14:textId="43EA8D57" w:rsidR="00DD2168" w:rsidRPr="00D164B8" w:rsidRDefault="00DD2168" w:rsidP="00336858">
            <w:pPr>
              <w:spacing w:before="24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      </w:t>
            </w:r>
            <w:r w:rsidRPr="00D164B8">
              <w:rPr>
                <w:rFonts w:ascii="Calibri" w:hAnsi="Calibri"/>
              </w:rPr>
              <w:t>von 8 sind 6</w:t>
            </w:r>
          </w:p>
        </w:tc>
      </w:tr>
      <w:tr w:rsidR="00DD2168" w14:paraId="4BBBC356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D243BC7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1215FAD7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7044D0C3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B09ADB2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5D594BDF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5C08B6B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6B166CF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EC1CBFE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2C7D36E3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D41A1F1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59EE8360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2E32D836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F9D5D64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314B400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C4A226A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317221D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98488B4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3D6BF4E9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AAF5F9B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14F39F8B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13C4FFE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1D59B76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5AB9F60D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B21380D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47010B5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A3DBC41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0EE53EF6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19F6CAD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0C19277B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C0C4C1C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ED0B161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7319C98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551628F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E3F0501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2AFD758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2EF347DF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BAD1DBD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0B5AA23F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2F0F0269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DDC4079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5A242FD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CF0C671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BF9B16C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51843F1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5F499503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5EE0648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7773F2BC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6341CCB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8417363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1F4560F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5966706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5FB2866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10AA445D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9C138D8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4AE8C7D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75075F9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4CA8DC7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9ADC73C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AC12EA0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0268431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525CCE6C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6190F40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4A6AF0E7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3A8A1EB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758593C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49A9EEBC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14:paraId="6B27B198" w14:textId="77777777" w:rsidR="00AB75F5" w:rsidRPr="00AB75F5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43389F1B" w14:textId="77777777" w:rsidR="00AB75F5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13643ABA" w14:textId="77777777" w:rsidR="00AB75F5" w:rsidRPr="00AB75F5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72DA2A7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CC5932B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2ABC2CB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18"/>
        <w:gridCol w:w="462"/>
        <w:gridCol w:w="694"/>
        <w:gridCol w:w="1161"/>
        <w:gridCol w:w="927"/>
        <w:gridCol w:w="1390"/>
        <w:gridCol w:w="1390"/>
        <w:gridCol w:w="928"/>
        <w:gridCol w:w="1161"/>
        <w:gridCol w:w="694"/>
        <w:gridCol w:w="462"/>
        <w:gridCol w:w="2318"/>
      </w:tblGrid>
      <w:tr w:rsidR="00AB75F5" w14:paraId="41026867" w14:textId="77777777" w:rsidTr="00AB75F5">
        <w:tc>
          <w:tcPr>
            <w:tcW w:w="3474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0715F3FF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703E42CB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1F9558B0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F7823D7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8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F03C904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9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4F439D75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4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FFC66D8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  <w:tr w:rsidR="00AB75F5" w14:paraId="0D9D4828" w14:textId="77777777" w:rsidTr="00AB75F5">
        <w:tc>
          <w:tcPr>
            <w:tcW w:w="13905" w:type="dxa"/>
            <w:gridSpan w:val="12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</w:tcPr>
          <w:p w14:paraId="146BFB88" w14:textId="77777777" w:rsidR="00AB75F5" w:rsidRPr="00EB40F5" w:rsidRDefault="00AB75F5" w:rsidP="00336858">
            <w:pPr>
              <w:spacing w:line="240" w:lineRule="auto"/>
              <w:rPr>
                <w:sz w:val="56"/>
                <w:szCs w:val="56"/>
              </w:rPr>
            </w:pPr>
          </w:p>
        </w:tc>
      </w:tr>
      <w:tr w:rsidR="00AB75F5" w14:paraId="565D3120" w14:textId="77777777" w:rsidTr="00AB75F5"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5E5DF66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EB84716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E8BFA93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1B189C3E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2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A2EAAE7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0B5F1220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3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946FD90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37A5009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  <w:tr w:rsidR="00AB75F5" w14:paraId="3B7AA41A" w14:textId="77777777" w:rsidTr="00AB75F5">
        <w:tc>
          <w:tcPr>
            <w:tcW w:w="13905" w:type="dxa"/>
            <w:gridSpan w:val="12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</w:tcPr>
          <w:p w14:paraId="503279E2" w14:textId="77777777" w:rsidR="00AB75F5" w:rsidRPr="00AB75F5" w:rsidRDefault="00AB75F5" w:rsidP="00336858">
            <w:pPr>
              <w:spacing w:line="240" w:lineRule="auto"/>
              <w:rPr>
                <w:sz w:val="52"/>
                <w:szCs w:val="52"/>
              </w:rPr>
            </w:pPr>
          </w:p>
        </w:tc>
      </w:tr>
      <w:tr w:rsidR="00AB75F5" w14:paraId="363BDF29" w14:textId="77777777" w:rsidTr="00AB75F5">
        <w:tc>
          <w:tcPr>
            <w:tcW w:w="231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AF63A7B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032E7401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2824EC75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2B9010C9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0E0B60D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7B4F20E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8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3B6DB0D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28FE6501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4275A4B1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</w:tbl>
    <w:p w14:paraId="18B7487C" w14:textId="75DE7FDD" w:rsidR="00DD2168" w:rsidRPr="00AB75F5" w:rsidRDefault="00AB75F5" w:rsidP="00AB75F5">
      <w:pPr>
        <w:spacing w:line="240" w:lineRule="auto"/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6704" behindDoc="0" locked="0" layoutInCell="1" allowOverlap="1" wp14:anchorId="0A496788" wp14:editId="2E1D6506">
                <wp:simplePos x="0" y="0"/>
                <wp:positionH relativeFrom="column">
                  <wp:posOffset>2028190</wp:posOffset>
                </wp:positionH>
                <wp:positionV relativeFrom="paragraph">
                  <wp:posOffset>7320280</wp:posOffset>
                </wp:positionV>
                <wp:extent cx="935999" cy="630461"/>
                <wp:effectExtent l="635" t="0" r="4445" b="4445"/>
                <wp:wrapNone/>
                <wp:docPr id="1884505564" name="Gruppieru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908414065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582353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11D76" id="Gruppierung 9" o:spid="_x0000_s1026" style="position:absolute;margin-left:159.7pt;margin-top:576.4pt;width:73.7pt;height:49.65pt;rotation:90;z-index:253896704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">
                <o:lock v:ext="edit" aspectratio="t"/>
                <v:shape id="Bild 11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">
                  <v:imagedata r:id="rId157" o:title="" cropbottom="13078f" gain="19661f" blacklevel="22938f"/>
                </v:shape>
                <v:shape id="Bild 25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">
                  <v:imagedata r:id="rId158" o:title="" cropbottom="13078f" cropleft="36269f"/>
                </v:shape>
              </v:group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5680" behindDoc="0" locked="0" layoutInCell="1" allowOverlap="1" wp14:anchorId="7EC63C87" wp14:editId="7225C5AD">
                <wp:simplePos x="0" y="0"/>
                <wp:positionH relativeFrom="column">
                  <wp:posOffset>2028190</wp:posOffset>
                </wp:positionH>
                <wp:positionV relativeFrom="paragraph">
                  <wp:posOffset>7275830</wp:posOffset>
                </wp:positionV>
                <wp:extent cx="935999" cy="630461"/>
                <wp:effectExtent l="635" t="0" r="4445" b="4445"/>
                <wp:wrapNone/>
                <wp:docPr id="252310438" name="Gruppierung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1523019290" name="Bild 444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948913" name="Bild 470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B2EBB" id="Gruppierung 317" o:spid="_x0000_s1026" style="position:absolute;margin-left:159.7pt;margin-top:572.9pt;width:73.7pt;height:49.65pt;rotation:90;z-index:253895680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">
                <o:lock v:ext="edit" aspectratio="t"/>
                <v:shape id="Bild 444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">
                  <v:imagedata r:id="rId157" o:title="" cropbottom="13078f" gain="19661f" blacklevel="22938f"/>
                </v:shape>
                <v:shape id="Bild 470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">
                  <v:imagedata r:id="rId158" o:title="" cropbottom="13078f" cropleft="36269f"/>
                </v:shape>
              </v:group>
            </w:pict>
          </mc:Fallback>
        </mc:AlternateContent>
      </w:r>
      <w:r w:rsidR="00DD2168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2608" behindDoc="0" locked="0" layoutInCell="1" allowOverlap="1" wp14:anchorId="42EEF52D" wp14:editId="66D05E32">
                <wp:simplePos x="0" y="0"/>
                <wp:positionH relativeFrom="column">
                  <wp:posOffset>2028190</wp:posOffset>
                </wp:positionH>
                <wp:positionV relativeFrom="paragraph">
                  <wp:posOffset>7320280</wp:posOffset>
                </wp:positionV>
                <wp:extent cx="935999" cy="630461"/>
                <wp:effectExtent l="635" t="0" r="4445" b="4445"/>
                <wp:wrapNone/>
                <wp:docPr id="1969687092" name="Gruppieru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2015301144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837048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3FF03" id="Gruppierung 9" o:spid="_x0000_s1026" style="position:absolute;margin-left:159.7pt;margin-top:576.4pt;width:73.7pt;height:49.65pt;rotation:90;z-index:253892608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">
                <o:lock v:ext="edit" aspectratio="t"/>
                <v:shape id="Bild 11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">
                  <v:imagedata r:id="rId157" o:title="" cropbottom="13078f" gain="19661f" blacklevel="22938f"/>
                </v:shape>
                <v:shape id="Bild 25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">
                  <v:imagedata r:id="rId158" o:title="" cropbottom="13078f" cropleft="36269f"/>
                </v:shape>
              </v:group>
            </w:pict>
          </mc:Fallback>
        </mc:AlternateContent>
      </w:r>
      <w:r w:rsidR="00DD2168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1584" behindDoc="0" locked="0" layoutInCell="1" allowOverlap="1" wp14:anchorId="1A7E77ED" wp14:editId="0DD2B0AC">
                <wp:simplePos x="0" y="0"/>
                <wp:positionH relativeFrom="column">
                  <wp:posOffset>2028190</wp:posOffset>
                </wp:positionH>
                <wp:positionV relativeFrom="paragraph">
                  <wp:posOffset>7275830</wp:posOffset>
                </wp:positionV>
                <wp:extent cx="935999" cy="630461"/>
                <wp:effectExtent l="635" t="0" r="4445" b="4445"/>
                <wp:wrapNone/>
                <wp:docPr id="317" name="Gruppierung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444" name="Bild 444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Bild 470"/>
                          <pic:cNvPicPr>
                            <a:picLocks noChangeAspect="1"/>
                          </pic:cNvPicPr>
                        </pic:nvPicPr>
                        <pic:blipFill>
                          <a:blip r:embed="rId1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228BC" id="Gruppierung 317" o:spid="_x0000_s1026" style="position:absolute;margin-left:159.7pt;margin-top:572.9pt;width:73.7pt;height:49.65pt;rotation:90;z-index:253891584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">
                <o:lock v:ext="edit" aspectratio="t"/>
                <v:shape id="Bild 444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">
                  <v:imagedata r:id="rId157" o:title="" cropbottom="13078f" gain="19661f" blacklevel="22938f"/>
                </v:shape>
                <v:shape id="Bild 470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">
                  <v:imagedata r:id="rId158" o:title="" cropbottom="13078f" cropleft="36269f"/>
                </v:shape>
              </v:group>
            </w:pict>
          </mc:Fallback>
        </mc:AlternateContent>
      </w:r>
    </w:p>
    <w:sectPr w:rsidR="00DD2168" w:rsidRPr="00AB75F5" w:rsidSect="00DD2168">
      <w:headerReference w:type="default" r:id="rId159"/>
      <w:footerReference w:type="default" r:id="rId160"/>
      <w:pgSz w:w="16817" w:h="11901" w:orient="landscape"/>
      <w:pgMar w:top="1418" w:right="1418" w:bottom="1418" w:left="1474" w:header="284" w:footer="0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2FE6C" w14:textId="77777777" w:rsidR="00A5105D" w:rsidRDefault="00A5105D" w:rsidP="00F56440">
      <w:r>
        <w:separator/>
      </w:r>
    </w:p>
    <w:p w14:paraId="00B75F43" w14:textId="77777777" w:rsidR="00A5105D" w:rsidRDefault="00A5105D" w:rsidP="00F56440"/>
    <w:p w14:paraId="15CE41B8" w14:textId="77777777" w:rsidR="00A5105D" w:rsidRDefault="00A5105D" w:rsidP="00F56440"/>
    <w:p w14:paraId="24BBE20D" w14:textId="77777777" w:rsidR="00A5105D" w:rsidRDefault="00A5105D" w:rsidP="00F56440"/>
    <w:p w14:paraId="56DBC029" w14:textId="77777777" w:rsidR="00A5105D" w:rsidRDefault="00A5105D"/>
    <w:p w14:paraId="4767C644" w14:textId="77777777" w:rsidR="00A5105D" w:rsidRDefault="00A5105D"/>
    <w:p w14:paraId="732DE702" w14:textId="77777777" w:rsidR="00A5105D" w:rsidRDefault="00A5105D"/>
  </w:endnote>
  <w:endnote w:type="continuationSeparator" w:id="0">
    <w:p w14:paraId="0FC38699" w14:textId="77777777" w:rsidR="00A5105D" w:rsidRDefault="00A5105D" w:rsidP="00F56440">
      <w:r>
        <w:continuationSeparator/>
      </w:r>
    </w:p>
    <w:p w14:paraId="5B0F5EDE" w14:textId="77777777" w:rsidR="00A5105D" w:rsidRDefault="00A5105D" w:rsidP="00F56440"/>
    <w:p w14:paraId="77B748D5" w14:textId="77777777" w:rsidR="00A5105D" w:rsidRDefault="00A5105D" w:rsidP="00F56440"/>
    <w:p w14:paraId="4D71F995" w14:textId="77777777" w:rsidR="00A5105D" w:rsidRDefault="00A5105D" w:rsidP="00F56440"/>
    <w:p w14:paraId="288099AE" w14:textId="77777777" w:rsidR="00A5105D" w:rsidRDefault="00A5105D"/>
    <w:p w14:paraId="689465CD" w14:textId="77777777" w:rsidR="00A5105D" w:rsidRDefault="00A5105D"/>
    <w:p w14:paraId="20124F27" w14:textId="77777777" w:rsidR="00A5105D" w:rsidRDefault="00A510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CF50" w14:textId="77777777" w:rsidR="00D4349A" w:rsidRDefault="00D4349A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C5CB" w14:textId="25DE395A" w:rsidR="00D4349A" w:rsidRDefault="00D4349A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AC5E30F" wp14:editId="34A4644E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</w:p>
  <w:p w14:paraId="71E5BED5" w14:textId="77777777" w:rsidR="00D4349A" w:rsidRDefault="00D4349A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18DF" w14:textId="31E29FC8" w:rsidR="00DD2168" w:rsidRPr="0070435C" w:rsidRDefault="00DD2168" w:rsidP="00DD2168">
    <w:pPr>
      <w:pStyle w:val="Fuzeile"/>
      <w:tabs>
        <w:tab w:val="clear" w:pos="4536"/>
        <w:tab w:val="clear" w:pos="9072"/>
        <w:tab w:val="left" w:pos="1659"/>
        <w:tab w:val="center" w:pos="7035"/>
      </w:tabs>
      <w:ind w:right="360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drawing>
        <wp:anchor distT="0" distB="0" distL="114300" distR="114300" simplePos="0" relativeHeight="251659264" behindDoc="0" locked="0" layoutInCell="1" allowOverlap="1" wp14:anchorId="7CD7E000" wp14:editId="7071632C">
          <wp:simplePos x="0" y="0"/>
          <wp:positionH relativeFrom="column">
            <wp:posOffset>4501515</wp:posOffset>
          </wp:positionH>
          <wp:positionV relativeFrom="paragraph">
            <wp:posOffset>-50165</wp:posOffset>
          </wp:positionV>
          <wp:extent cx="461010" cy="440055"/>
          <wp:effectExtent l="0" t="0" r="0" b="4445"/>
          <wp:wrapNone/>
          <wp:docPr id="823807581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807581" name="Grafik 823807581"/>
                  <pic:cNvPicPr/>
                </pic:nvPicPr>
                <pic:blipFill rotWithShape="1">
                  <a:blip r:embed="rId1"/>
                  <a:srcRect l="75695" r="-1"/>
                  <a:stretch/>
                </pic:blipFill>
                <pic:spPr bwMode="auto">
                  <a:xfrm>
                    <a:off x="0" y="0"/>
                    <a:ext cx="461010" cy="44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63F">
      <w:rPr>
        <w:color w:val="808080"/>
        <w:sz w:val="16"/>
        <w:szCs w:val="20"/>
      </w:rPr>
      <w:drawing>
        <wp:anchor distT="0" distB="0" distL="114300" distR="114300" simplePos="0" relativeHeight="251660288" behindDoc="0" locked="0" layoutInCell="1" allowOverlap="1" wp14:anchorId="737FF079" wp14:editId="5E188DDA">
          <wp:simplePos x="0" y="0"/>
          <wp:positionH relativeFrom="column">
            <wp:posOffset>26035</wp:posOffset>
          </wp:positionH>
          <wp:positionV relativeFrom="paragraph">
            <wp:posOffset>96520</wp:posOffset>
          </wp:positionV>
          <wp:extent cx="568960" cy="198755"/>
          <wp:effectExtent l="0" t="0" r="2540" b="4445"/>
          <wp:wrapNone/>
          <wp:docPr id="162602118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19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</w:r>
    <w:r w:rsidRPr="005D4D13">
      <w:rPr>
        <w:rFonts w:ascii="Calibri" w:hAnsi="Calibri" w:cs="Calibri"/>
        <w:b/>
        <w:bCs/>
        <w:sz w:val="44"/>
        <w:szCs w:val="44"/>
      </w:rPr>
      <w:t>Mathe sicher können</w:t>
    </w:r>
    <w:r>
      <w:rPr>
        <w:rFonts w:ascii="Calibri" w:hAnsi="Calibri" w:cs="Calibri"/>
        <w:sz w:val="28"/>
        <w:szCs w:val="28"/>
      </w:rPr>
      <w:t xml:space="preserve"> </w:t>
    </w:r>
    <w:r>
      <w:rPr>
        <w:rFonts w:ascii="Calibri" w:hAnsi="Calibri" w:cs="Calibri"/>
        <w:sz w:val="28"/>
        <w:szCs w:val="28"/>
      </w:rPr>
      <w:tab/>
      <w:t xml:space="preserve">                    zu Baustein B1C: Anteile von Mengen nehmen</w:t>
    </w:r>
  </w:p>
  <w:p w14:paraId="2FBD8F40" w14:textId="2EFBEB19" w:rsidR="00DD2168" w:rsidRDefault="00DD2168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rFonts w:eastAsia="MS Mincho"/>
        <w:color w:val="808080"/>
        <w:sz w:val="16"/>
        <w:szCs w:val="20"/>
      </w:rPr>
      <w:t xml:space="preserve"> </w:t>
    </w:r>
  </w:p>
  <w:p w14:paraId="162D52B5" w14:textId="04D1E78F" w:rsidR="00DD2168" w:rsidRDefault="00DD2168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BBA24" w14:textId="77777777" w:rsidR="00A5105D" w:rsidRDefault="00A5105D" w:rsidP="00F56440">
      <w:r>
        <w:separator/>
      </w:r>
    </w:p>
    <w:p w14:paraId="5AC0F99A" w14:textId="77777777" w:rsidR="00A5105D" w:rsidRDefault="00A5105D" w:rsidP="00F56440"/>
    <w:p w14:paraId="383472D2" w14:textId="77777777" w:rsidR="00A5105D" w:rsidRDefault="00A5105D" w:rsidP="00F56440"/>
    <w:p w14:paraId="4F25AF04" w14:textId="77777777" w:rsidR="00A5105D" w:rsidRDefault="00A5105D" w:rsidP="00F56440"/>
    <w:p w14:paraId="73B8064A" w14:textId="77777777" w:rsidR="00A5105D" w:rsidRDefault="00A5105D"/>
    <w:p w14:paraId="75D63CEA" w14:textId="77777777" w:rsidR="00A5105D" w:rsidRDefault="00A5105D"/>
    <w:p w14:paraId="36EBDCC3" w14:textId="77777777" w:rsidR="00A5105D" w:rsidRDefault="00A5105D"/>
  </w:footnote>
  <w:footnote w:type="continuationSeparator" w:id="0">
    <w:p w14:paraId="1AFC7ECD" w14:textId="77777777" w:rsidR="00A5105D" w:rsidRDefault="00A5105D" w:rsidP="00F56440">
      <w:r>
        <w:continuationSeparator/>
      </w:r>
    </w:p>
    <w:p w14:paraId="63994654" w14:textId="77777777" w:rsidR="00A5105D" w:rsidRDefault="00A5105D" w:rsidP="00F56440"/>
    <w:p w14:paraId="0A2BE5C7" w14:textId="77777777" w:rsidR="00A5105D" w:rsidRDefault="00A5105D" w:rsidP="00F56440"/>
    <w:p w14:paraId="511AADED" w14:textId="77777777" w:rsidR="00A5105D" w:rsidRDefault="00A5105D" w:rsidP="00F56440"/>
    <w:p w14:paraId="078F4481" w14:textId="77777777" w:rsidR="00A5105D" w:rsidRDefault="00A5105D"/>
    <w:p w14:paraId="1E43AF74" w14:textId="77777777" w:rsidR="00A5105D" w:rsidRDefault="00A5105D"/>
    <w:p w14:paraId="25AEBD86" w14:textId="77777777" w:rsidR="00A5105D" w:rsidRDefault="00A5105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1485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1934100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582DCC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E1D222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2475930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35636D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77777777" w:rsidR="00D4349A" w:rsidRPr="00E17AE8" w:rsidRDefault="00D4349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972" w14:textId="77777777" w:rsidR="00D4349A" w:rsidRPr="00E0758C" w:rsidRDefault="00D4349A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69CA9B27" w14:textId="77777777" w:rsidTr="00DD2168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7EB1FB7A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3CCF5ED" wp14:editId="19036BD4">
                <wp:extent cx="576000" cy="288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0D097B33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C7FB04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75F597B9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34C58B1" wp14:editId="12F34C61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CAF0641" w14:textId="77777777" w:rsidR="00D4349A" w:rsidRPr="00E17AE8" w:rsidRDefault="00D4349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8CC7D" w14:textId="77777777" w:rsidR="00D4349A" w:rsidRDefault="00D4349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183"/>
      <w:gridCol w:w="1002"/>
      <w:gridCol w:w="917"/>
    </w:tblGrid>
    <w:tr w:rsidR="00D4349A" w:rsidRPr="00E0758C" w14:paraId="1C1C0DF9" w14:textId="77777777" w:rsidTr="00526B93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39C21D" w14:textId="77777777" w:rsidR="00D4349A" w:rsidRPr="00E0758C" w:rsidRDefault="00D4349A" w:rsidP="00526B9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1A8E479" wp14:editId="6751AB27">
                <wp:extent cx="648001" cy="324000"/>
                <wp:effectExtent l="0" t="0" r="0" b="0"/>
                <wp:docPr id="1302324677" name="Grafik 1302324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1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D878D3" w14:textId="64F97E27" w:rsidR="00D4349A" w:rsidRPr="00526B93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sz w:val="18"/>
              <w:szCs w:val="18"/>
            </w:rPr>
            <w:t xml:space="preserve">Ich kann </w:t>
          </w:r>
          <w:r w:rsidRPr="00526B93">
            <w:rPr>
              <w:sz w:val="18"/>
              <w:szCs w:val="18"/>
            </w:rPr>
            <w:t>Anteile von einem Ganzen bestimmen und darstellen</w:t>
          </w:r>
        </w:p>
      </w:tc>
      <w:tc>
        <w:tcPr>
          <w:tcW w:w="1002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8A00986" w14:textId="6A423E9B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9A2F7A" w14:textId="77777777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1FF606" wp14:editId="3C2E0B83">
                <wp:extent cx="337235" cy="324000"/>
                <wp:effectExtent l="0" t="0" r="5715" b="0"/>
                <wp:docPr id="1299578234" name="Grafik 1299578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B50DB33" w14:textId="77777777" w:rsidR="00D4349A" w:rsidRDefault="00D4349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754" w14:textId="77777777" w:rsidR="00D4349A" w:rsidRDefault="00D4349A" w:rsidP="00D4349A">
    <w:pPr>
      <w:pStyle w:val="Kopfzeile"/>
    </w:pPr>
  </w:p>
  <w:p w14:paraId="7A5FA1FA" w14:textId="77777777" w:rsidR="00D4349A" w:rsidRDefault="00D4349A" w:rsidP="00D4349A">
    <w:pPr>
      <w:pStyle w:val="Kopfzeile"/>
    </w:pPr>
  </w:p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346211D1" w14:textId="77777777" w:rsidTr="00DD2168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42B2663F" w14:textId="534F835C" w:rsidR="00D4349A" w:rsidRPr="00FF454B" w:rsidRDefault="00D4349A" w:rsidP="00FF454B">
          <w:pPr>
            <w:spacing w:line="240" w:lineRule="atLeast"/>
            <w:jc w:val="center"/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  <w:t xml:space="preserve">30 % = 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FFFFFF" w:themeColor="background1"/>
              <w:sz w:val="17"/>
              <w:szCs w:val="18"/>
              <w:vertAlign w:val="superscript"/>
              <w:lang w:eastAsia="de-DE"/>
            </w:rPr>
            <w:t xml:space="preserve"> ___</w:t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510950C8" w14:textId="3FC4CEDA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6D6CF6F3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84AB08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B2A923E" wp14:editId="7B39182E">
                <wp:extent cx="337235" cy="324000"/>
                <wp:effectExtent l="0" t="0" r="5715" b="0"/>
                <wp:docPr id="1638676197" name="Grafik 1638676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17502A5" w14:textId="77777777" w:rsidR="00D4349A" w:rsidRDefault="00D4349A" w:rsidP="00D4349A">
    <w:pPr>
      <w:pStyle w:val="Kopfzeile"/>
    </w:pPr>
  </w:p>
  <w:p w14:paraId="648AFA54" w14:textId="77777777" w:rsidR="00D4349A" w:rsidRDefault="00D4349A" w:rsidP="00D4349A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DE02F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2B0C4E0C" w14:textId="77777777" w:rsidTr="00FF454B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E57154" w14:textId="39144C19" w:rsidR="00D4349A" w:rsidRPr="00FF454B" w:rsidRDefault="00D4349A" w:rsidP="00FF454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327A86" w:themeColor="text2"/>
              <w:sz w:val="16"/>
              <w:szCs w:val="16"/>
              <w:lang w:eastAsia="de-DE"/>
            </w:rPr>
            <w:t xml:space="preserve">30 % =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327A86" w:themeColor="text2"/>
              <w:sz w:val="16"/>
              <w:szCs w:val="16"/>
              <w:vertAlign w:val="superscript"/>
              <w:lang w:eastAsia="de-DE"/>
            </w:rPr>
            <w:t>___</w:t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839D7F9" w14:textId="77777777" w:rsidR="00D4349A" w:rsidRPr="00FF454B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FF454B">
            <w:rPr>
              <w:color w:val="7F7F7F" w:themeColor="text1" w:themeTint="80"/>
              <w:sz w:val="20"/>
              <w:szCs w:val="20"/>
            </w:rPr>
            <w:t>Ich kann Prozente bestimmen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E1F47B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10E4224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F45D9FF" wp14:editId="65C8FB34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1AFC93" w14:textId="77777777" w:rsidR="00D4349A" w:rsidRPr="00E17AE8" w:rsidRDefault="00D4349A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9B03" w14:textId="77777777" w:rsidR="00D4349A" w:rsidRDefault="00D4349A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8E0253" w:rsidRPr="00E0758C" w14:paraId="5A41DEE3" w14:textId="77777777" w:rsidTr="00DD2168">
      <w:trPr>
        <w:trHeight w:val="397"/>
        <w:jc w:val="center"/>
      </w:trPr>
      <w:tc>
        <w:tcPr>
          <w:tcW w:w="993" w:type="dxa"/>
          <w:shd w:val="clear" w:color="auto" w:fill="9FD2DB" w:themeFill="text2" w:themeFillTint="66"/>
          <w:vAlign w:val="bottom"/>
        </w:tcPr>
        <w:p w14:paraId="158885FA" w14:textId="0A56D098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3F8D19AE" wp14:editId="00514B0E">
                <wp:extent cx="421241" cy="210621"/>
                <wp:effectExtent l="0" t="0" r="0" b="5715"/>
                <wp:docPr id="1178731750" name="Grafik 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8731750" name="Grafik 1178731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77153" cy="238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shd w:val="clear" w:color="auto" w:fill="FFFFFF" w:themeFill="background1"/>
          <w:vAlign w:val="bottom"/>
        </w:tcPr>
        <w:p w14:paraId="31889107" w14:textId="730AD54E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>Standortbestimmung B1C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F307EC6" w14:textId="2F230285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shd w:val="clear" w:color="auto" w:fill="FFFFFF" w:themeFill="background1"/>
          <w:vAlign w:val="center"/>
        </w:tcPr>
        <w:p w14:paraId="627C6BD6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0C1B53C" wp14:editId="72527F75">
                <wp:extent cx="337235" cy="324000"/>
                <wp:effectExtent l="0" t="0" r="5715" b="0"/>
                <wp:docPr id="258917665" name="Grafik 258917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084C1" w14:textId="77777777" w:rsidR="00D4349A" w:rsidRPr="00E17AE8" w:rsidRDefault="00D4349A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F7D6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1AD9AC71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021E9341" w14:textId="72A7F61F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="Calibri" w:eastAsiaTheme="majorEastAsia" w:hAnsi="Calibri" w:cs="Calibr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099EF4F" wp14:editId="74D28A79">
                <wp:extent cx="390418" cy="195209"/>
                <wp:effectExtent l="0" t="0" r="3810" b="0"/>
                <wp:docPr id="1445930907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5930907" name="Grafik 144593090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680" cy="209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03D52A" w14:textId="7F086AC0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 xml:space="preserve">Ich kann Anteile von Mengen </w:t>
          </w:r>
          <w:r w:rsidR="00D22661">
            <w:rPr>
              <w:color w:val="7F7F7F" w:themeColor="text1" w:themeTint="80"/>
              <w:sz w:val="18"/>
              <w:szCs w:val="18"/>
            </w:rPr>
            <w:t>nehmen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015A113" w14:textId="6D196D1D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8D12733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AEE4A4" wp14:editId="25866024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E17AE8" w:rsidRDefault="00D4349A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A70DA" w14:textId="77777777" w:rsidR="00DD2168" w:rsidRDefault="00DD2168" w:rsidP="00E0758C"/>
  <w:p w14:paraId="08580BC9" w14:textId="77777777" w:rsidR="00DD2168" w:rsidRPr="00E17AE8" w:rsidRDefault="00DD2168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6016"/>
    <w:multiLevelType w:val="hybridMultilevel"/>
    <w:tmpl w:val="EF08AE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53426"/>
    <w:multiLevelType w:val="hybridMultilevel"/>
    <w:tmpl w:val="8BACB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9465F"/>
    <w:multiLevelType w:val="hybridMultilevel"/>
    <w:tmpl w:val="BB0AE9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9374106">
    <w:abstractNumId w:val="1"/>
  </w:num>
  <w:num w:numId="2" w16cid:durableId="1213494357">
    <w:abstractNumId w:val="2"/>
  </w:num>
  <w:num w:numId="3" w16cid:durableId="571309370">
    <w:abstractNumId w:val="0"/>
  </w:num>
  <w:num w:numId="4" w16cid:durableId="2121215491">
    <w:abstractNumId w:val="4"/>
  </w:num>
  <w:num w:numId="5" w16cid:durableId="200161814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4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10863"/>
    <w:rsid w:val="00011C8C"/>
    <w:rsid w:val="00013060"/>
    <w:rsid w:val="00016242"/>
    <w:rsid w:val="00017A0B"/>
    <w:rsid w:val="00017B65"/>
    <w:rsid w:val="00020370"/>
    <w:rsid w:val="00021B05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5C57"/>
    <w:rsid w:val="00045DAE"/>
    <w:rsid w:val="00047413"/>
    <w:rsid w:val="0005096B"/>
    <w:rsid w:val="0005153C"/>
    <w:rsid w:val="00054AD6"/>
    <w:rsid w:val="00060105"/>
    <w:rsid w:val="00065D61"/>
    <w:rsid w:val="0007129C"/>
    <w:rsid w:val="000726B5"/>
    <w:rsid w:val="000729A4"/>
    <w:rsid w:val="00072AE7"/>
    <w:rsid w:val="00076180"/>
    <w:rsid w:val="00076A10"/>
    <w:rsid w:val="00077386"/>
    <w:rsid w:val="00080F1D"/>
    <w:rsid w:val="00081964"/>
    <w:rsid w:val="00081AEE"/>
    <w:rsid w:val="00085A82"/>
    <w:rsid w:val="00091B11"/>
    <w:rsid w:val="0009400B"/>
    <w:rsid w:val="000951A4"/>
    <w:rsid w:val="00095D18"/>
    <w:rsid w:val="000970F9"/>
    <w:rsid w:val="00097784"/>
    <w:rsid w:val="000A1381"/>
    <w:rsid w:val="000A2473"/>
    <w:rsid w:val="000A27AB"/>
    <w:rsid w:val="000A2A98"/>
    <w:rsid w:val="000A412F"/>
    <w:rsid w:val="000B7134"/>
    <w:rsid w:val="000C56AC"/>
    <w:rsid w:val="000C7083"/>
    <w:rsid w:val="000D30D1"/>
    <w:rsid w:val="000D488F"/>
    <w:rsid w:val="000D61A5"/>
    <w:rsid w:val="000E1DE9"/>
    <w:rsid w:val="000E2765"/>
    <w:rsid w:val="000E442F"/>
    <w:rsid w:val="000E4D6A"/>
    <w:rsid w:val="000E5F19"/>
    <w:rsid w:val="000F13CD"/>
    <w:rsid w:val="000F1545"/>
    <w:rsid w:val="000F1A82"/>
    <w:rsid w:val="000F32C4"/>
    <w:rsid w:val="000F3516"/>
    <w:rsid w:val="000F7F6B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379EA"/>
    <w:rsid w:val="00140BC5"/>
    <w:rsid w:val="0014695C"/>
    <w:rsid w:val="00146ED1"/>
    <w:rsid w:val="00146F2A"/>
    <w:rsid w:val="00150886"/>
    <w:rsid w:val="001559BE"/>
    <w:rsid w:val="001610F3"/>
    <w:rsid w:val="00162273"/>
    <w:rsid w:val="001662C7"/>
    <w:rsid w:val="00170589"/>
    <w:rsid w:val="001735AF"/>
    <w:rsid w:val="001774F3"/>
    <w:rsid w:val="00177A63"/>
    <w:rsid w:val="00180003"/>
    <w:rsid w:val="00180775"/>
    <w:rsid w:val="00180EC4"/>
    <w:rsid w:val="00183265"/>
    <w:rsid w:val="0018492B"/>
    <w:rsid w:val="001853AA"/>
    <w:rsid w:val="001858C2"/>
    <w:rsid w:val="0018699D"/>
    <w:rsid w:val="00187DFE"/>
    <w:rsid w:val="001925C2"/>
    <w:rsid w:val="00192AB0"/>
    <w:rsid w:val="00192D9F"/>
    <w:rsid w:val="00194787"/>
    <w:rsid w:val="001948F0"/>
    <w:rsid w:val="00196B8F"/>
    <w:rsid w:val="001A1780"/>
    <w:rsid w:val="001A40E0"/>
    <w:rsid w:val="001A4B07"/>
    <w:rsid w:val="001A6994"/>
    <w:rsid w:val="001B249B"/>
    <w:rsid w:val="001B3139"/>
    <w:rsid w:val="001B3708"/>
    <w:rsid w:val="001B43D2"/>
    <w:rsid w:val="001B497D"/>
    <w:rsid w:val="001C0814"/>
    <w:rsid w:val="001C0C6A"/>
    <w:rsid w:val="001C3EE1"/>
    <w:rsid w:val="001C4682"/>
    <w:rsid w:val="001C6C3A"/>
    <w:rsid w:val="001D44A8"/>
    <w:rsid w:val="001D6674"/>
    <w:rsid w:val="001D7B44"/>
    <w:rsid w:val="001E08C7"/>
    <w:rsid w:val="001E33E5"/>
    <w:rsid w:val="001E366D"/>
    <w:rsid w:val="001E402C"/>
    <w:rsid w:val="001E4845"/>
    <w:rsid w:val="001E7430"/>
    <w:rsid w:val="001F0D9B"/>
    <w:rsid w:val="001F2A76"/>
    <w:rsid w:val="001F646E"/>
    <w:rsid w:val="001F6F57"/>
    <w:rsid w:val="002003AB"/>
    <w:rsid w:val="00202DAA"/>
    <w:rsid w:val="00204695"/>
    <w:rsid w:val="002061FE"/>
    <w:rsid w:val="00206256"/>
    <w:rsid w:val="00206AA9"/>
    <w:rsid w:val="0021237C"/>
    <w:rsid w:val="002150E8"/>
    <w:rsid w:val="00215F11"/>
    <w:rsid w:val="00221A3A"/>
    <w:rsid w:val="0022261B"/>
    <w:rsid w:val="00222DD6"/>
    <w:rsid w:val="002274BA"/>
    <w:rsid w:val="00230A99"/>
    <w:rsid w:val="00230F18"/>
    <w:rsid w:val="00232B4E"/>
    <w:rsid w:val="002330F5"/>
    <w:rsid w:val="00235B6C"/>
    <w:rsid w:val="00240CAD"/>
    <w:rsid w:val="00243737"/>
    <w:rsid w:val="00247C89"/>
    <w:rsid w:val="00250A8C"/>
    <w:rsid w:val="00252562"/>
    <w:rsid w:val="00256032"/>
    <w:rsid w:val="00260939"/>
    <w:rsid w:val="00261CE3"/>
    <w:rsid w:val="00264D79"/>
    <w:rsid w:val="002656FF"/>
    <w:rsid w:val="0026758D"/>
    <w:rsid w:val="00273BC7"/>
    <w:rsid w:val="00273C8A"/>
    <w:rsid w:val="00276E7E"/>
    <w:rsid w:val="00281B10"/>
    <w:rsid w:val="002869C0"/>
    <w:rsid w:val="002969B0"/>
    <w:rsid w:val="00297993"/>
    <w:rsid w:val="002A15B5"/>
    <w:rsid w:val="002A3358"/>
    <w:rsid w:val="002A5B44"/>
    <w:rsid w:val="002B168C"/>
    <w:rsid w:val="002B7422"/>
    <w:rsid w:val="002C1315"/>
    <w:rsid w:val="002C381B"/>
    <w:rsid w:val="002D1257"/>
    <w:rsid w:val="002D1886"/>
    <w:rsid w:val="002D2BDC"/>
    <w:rsid w:val="002D3D06"/>
    <w:rsid w:val="002E0053"/>
    <w:rsid w:val="002E1381"/>
    <w:rsid w:val="002E4FA6"/>
    <w:rsid w:val="002E55B9"/>
    <w:rsid w:val="002E6140"/>
    <w:rsid w:val="002F2B43"/>
    <w:rsid w:val="002F3E91"/>
    <w:rsid w:val="002F4690"/>
    <w:rsid w:val="002F4885"/>
    <w:rsid w:val="002F501F"/>
    <w:rsid w:val="003006A2"/>
    <w:rsid w:val="0030347F"/>
    <w:rsid w:val="00305887"/>
    <w:rsid w:val="003079FB"/>
    <w:rsid w:val="003105B6"/>
    <w:rsid w:val="00311CDE"/>
    <w:rsid w:val="00312DC3"/>
    <w:rsid w:val="0031300E"/>
    <w:rsid w:val="00315877"/>
    <w:rsid w:val="00316CED"/>
    <w:rsid w:val="003176FC"/>
    <w:rsid w:val="0032057B"/>
    <w:rsid w:val="00321950"/>
    <w:rsid w:val="0032289E"/>
    <w:rsid w:val="00324169"/>
    <w:rsid w:val="003244CA"/>
    <w:rsid w:val="00332BA3"/>
    <w:rsid w:val="00333312"/>
    <w:rsid w:val="00335B6E"/>
    <w:rsid w:val="0033677C"/>
    <w:rsid w:val="00336EA5"/>
    <w:rsid w:val="0034350A"/>
    <w:rsid w:val="00351E2B"/>
    <w:rsid w:val="00352164"/>
    <w:rsid w:val="00353BDB"/>
    <w:rsid w:val="00354A18"/>
    <w:rsid w:val="00354D8C"/>
    <w:rsid w:val="00357CE4"/>
    <w:rsid w:val="00357D0B"/>
    <w:rsid w:val="00361190"/>
    <w:rsid w:val="0036197D"/>
    <w:rsid w:val="00362FA9"/>
    <w:rsid w:val="003654EE"/>
    <w:rsid w:val="003655ED"/>
    <w:rsid w:val="00365D85"/>
    <w:rsid w:val="00367D3E"/>
    <w:rsid w:val="00367E6D"/>
    <w:rsid w:val="00371999"/>
    <w:rsid w:val="0037311C"/>
    <w:rsid w:val="0037445F"/>
    <w:rsid w:val="00376C2F"/>
    <w:rsid w:val="00380E69"/>
    <w:rsid w:val="003835AD"/>
    <w:rsid w:val="00384A21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A1BF4"/>
    <w:rsid w:val="003A4581"/>
    <w:rsid w:val="003A5321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B6CFF"/>
    <w:rsid w:val="003C0334"/>
    <w:rsid w:val="003C3680"/>
    <w:rsid w:val="003C41E3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E26AC"/>
    <w:rsid w:val="003E2E3C"/>
    <w:rsid w:val="003E6872"/>
    <w:rsid w:val="003E77E7"/>
    <w:rsid w:val="003F00BC"/>
    <w:rsid w:val="003F0902"/>
    <w:rsid w:val="003F132A"/>
    <w:rsid w:val="003F2A20"/>
    <w:rsid w:val="003F339B"/>
    <w:rsid w:val="003F3BD6"/>
    <w:rsid w:val="003F625D"/>
    <w:rsid w:val="003F6BF5"/>
    <w:rsid w:val="003F7237"/>
    <w:rsid w:val="004041C4"/>
    <w:rsid w:val="00405B3A"/>
    <w:rsid w:val="00406E9D"/>
    <w:rsid w:val="00406FCF"/>
    <w:rsid w:val="00407119"/>
    <w:rsid w:val="0041035E"/>
    <w:rsid w:val="004128F0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36005"/>
    <w:rsid w:val="004410FB"/>
    <w:rsid w:val="00441287"/>
    <w:rsid w:val="004430E4"/>
    <w:rsid w:val="004443AB"/>
    <w:rsid w:val="00450EDC"/>
    <w:rsid w:val="004622B7"/>
    <w:rsid w:val="004629EB"/>
    <w:rsid w:val="00463F5D"/>
    <w:rsid w:val="00467290"/>
    <w:rsid w:val="00472831"/>
    <w:rsid w:val="00473B71"/>
    <w:rsid w:val="00477539"/>
    <w:rsid w:val="0047783A"/>
    <w:rsid w:val="004806B4"/>
    <w:rsid w:val="00481E8E"/>
    <w:rsid w:val="00483A52"/>
    <w:rsid w:val="00483DDF"/>
    <w:rsid w:val="0048537F"/>
    <w:rsid w:val="00485714"/>
    <w:rsid w:val="004912E4"/>
    <w:rsid w:val="004916D8"/>
    <w:rsid w:val="00491B61"/>
    <w:rsid w:val="004A2630"/>
    <w:rsid w:val="004A34A2"/>
    <w:rsid w:val="004A42F8"/>
    <w:rsid w:val="004A5594"/>
    <w:rsid w:val="004B006A"/>
    <w:rsid w:val="004B1E4C"/>
    <w:rsid w:val="004B41ED"/>
    <w:rsid w:val="004B43D8"/>
    <w:rsid w:val="004B66BA"/>
    <w:rsid w:val="004C0FF9"/>
    <w:rsid w:val="004C4EBA"/>
    <w:rsid w:val="004C6F16"/>
    <w:rsid w:val="004D01A4"/>
    <w:rsid w:val="004D033C"/>
    <w:rsid w:val="004D0BBC"/>
    <w:rsid w:val="004D3746"/>
    <w:rsid w:val="004D5108"/>
    <w:rsid w:val="004D537D"/>
    <w:rsid w:val="004D55B7"/>
    <w:rsid w:val="004E07B3"/>
    <w:rsid w:val="004E1347"/>
    <w:rsid w:val="004E5545"/>
    <w:rsid w:val="004E5CFD"/>
    <w:rsid w:val="004E5F18"/>
    <w:rsid w:val="004E6260"/>
    <w:rsid w:val="004E6E5D"/>
    <w:rsid w:val="004E7EF5"/>
    <w:rsid w:val="004F46AF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6E31"/>
    <w:rsid w:val="00517F09"/>
    <w:rsid w:val="0052085C"/>
    <w:rsid w:val="00522172"/>
    <w:rsid w:val="005256C6"/>
    <w:rsid w:val="00525A47"/>
    <w:rsid w:val="00525E77"/>
    <w:rsid w:val="00526B93"/>
    <w:rsid w:val="005278EB"/>
    <w:rsid w:val="005306EE"/>
    <w:rsid w:val="00530B72"/>
    <w:rsid w:val="00533B76"/>
    <w:rsid w:val="0053554B"/>
    <w:rsid w:val="00536918"/>
    <w:rsid w:val="00536F5D"/>
    <w:rsid w:val="00543C7A"/>
    <w:rsid w:val="00544EB4"/>
    <w:rsid w:val="00545929"/>
    <w:rsid w:val="00550488"/>
    <w:rsid w:val="005513D5"/>
    <w:rsid w:val="00551D37"/>
    <w:rsid w:val="005535F7"/>
    <w:rsid w:val="00553FDA"/>
    <w:rsid w:val="005551AE"/>
    <w:rsid w:val="00556218"/>
    <w:rsid w:val="00556609"/>
    <w:rsid w:val="005570FE"/>
    <w:rsid w:val="00557355"/>
    <w:rsid w:val="00557A27"/>
    <w:rsid w:val="0056041E"/>
    <w:rsid w:val="00560A32"/>
    <w:rsid w:val="00561FC1"/>
    <w:rsid w:val="005622EE"/>
    <w:rsid w:val="00563011"/>
    <w:rsid w:val="00564563"/>
    <w:rsid w:val="005659A1"/>
    <w:rsid w:val="0056638C"/>
    <w:rsid w:val="005727A3"/>
    <w:rsid w:val="005751F7"/>
    <w:rsid w:val="00575518"/>
    <w:rsid w:val="0057597F"/>
    <w:rsid w:val="0057608C"/>
    <w:rsid w:val="00576703"/>
    <w:rsid w:val="00577C8D"/>
    <w:rsid w:val="00577DDC"/>
    <w:rsid w:val="00582922"/>
    <w:rsid w:val="0058368C"/>
    <w:rsid w:val="00587F2C"/>
    <w:rsid w:val="00592B24"/>
    <w:rsid w:val="005948D3"/>
    <w:rsid w:val="005956C9"/>
    <w:rsid w:val="00596FF7"/>
    <w:rsid w:val="00597EDF"/>
    <w:rsid w:val="005A1B94"/>
    <w:rsid w:val="005A2F73"/>
    <w:rsid w:val="005A443C"/>
    <w:rsid w:val="005A44D8"/>
    <w:rsid w:val="005A7B91"/>
    <w:rsid w:val="005B0745"/>
    <w:rsid w:val="005B080D"/>
    <w:rsid w:val="005B181B"/>
    <w:rsid w:val="005B2620"/>
    <w:rsid w:val="005B4C4F"/>
    <w:rsid w:val="005B4ED0"/>
    <w:rsid w:val="005B5B9A"/>
    <w:rsid w:val="005C0B44"/>
    <w:rsid w:val="005C24F6"/>
    <w:rsid w:val="005C26AF"/>
    <w:rsid w:val="005C56C1"/>
    <w:rsid w:val="005D1C13"/>
    <w:rsid w:val="005D31A1"/>
    <w:rsid w:val="005D3221"/>
    <w:rsid w:val="005D3569"/>
    <w:rsid w:val="005D3B6F"/>
    <w:rsid w:val="005D410F"/>
    <w:rsid w:val="005D74A6"/>
    <w:rsid w:val="005D794B"/>
    <w:rsid w:val="005E0251"/>
    <w:rsid w:val="005E2145"/>
    <w:rsid w:val="005E619C"/>
    <w:rsid w:val="005F0A6D"/>
    <w:rsid w:val="005F22E4"/>
    <w:rsid w:val="005F6509"/>
    <w:rsid w:val="005F772D"/>
    <w:rsid w:val="006015F6"/>
    <w:rsid w:val="00604B65"/>
    <w:rsid w:val="00605734"/>
    <w:rsid w:val="00607504"/>
    <w:rsid w:val="00614F05"/>
    <w:rsid w:val="00615EF7"/>
    <w:rsid w:val="00616CC9"/>
    <w:rsid w:val="00617C84"/>
    <w:rsid w:val="006200FA"/>
    <w:rsid w:val="00622EC6"/>
    <w:rsid w:val="00623431"/>
    <w:rsid w:val="00624F74"/>
    <w:rsid w:val="00625144"/>
    <w:rsid w:val="006259AD"/>
    <w:rsid w:val="006347EC"/>
    <w:rsid w:val="0063560B"/>
    <w:rsid w:val="00636D7F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613FC"/>
    <w:rsid w:val="00661A9A"/>
    <w:rsid w:val="0066224E"/>
    <w:rsid w:val="0066281B"/>
    <w:rsid w:val="00662B5B"/>
    <w:rsid w:val="00664421"/>
    <w:rsid w:val="00666107"/>
    <w:rsid w:val="0066663B"/>
    <w:rsid w:val="00667BB0"/>
    <w:rsid w:val="00675072"/>
    <w:rsid w:val="0067534A"/>
    <w:rsid w:val="00681F02"/>
    <w:rsid w:val="006827EA"/>
    <w:rsid w:val="00685B0E"/>
    <w:rsid w:val="00685B7A"/>
    <w:rsid w:val="00685EF3"/>
    <w:rsid w:val="00686C67"/>
    <w:rsid w:val="00686FC0"/>
    <w:rsid w:val="00690EC9"/>
    <w:rsid w:val="00696B7F"/>
    <w:rsid w:val="006A253B"/>
    <w:rsid w:val="006A4F31"/>
    <w:rsid w:val="006A5341"/>
    <w:rsid w:val="006A7431"/>
    <w:rsid w:val="006B1E07"/>
    <w:rsid w:val="006B406E"/>
    <w:rsid w:val="006B5344"/>
    <w:rsid w:val="006C30BD"/>
    <w:rsid w:val="006C3977"/>
    <w:rsid w:val="006C7499"/>
    <w:rsid w:val="006D1880"/>
    <w:rsid w:val="006D25D9"/>
    <w:rsid w:val="006D3390"/>
    <w:rsid w:val="006D4317"/>
    <w:rsid w:val="006D747F"/>
    <w:rsid w:val="006D7882"/>
    <w:rsid w:val="006E162A"/>
    <w:rsid w:val="006E34D6"/>
    <w:rsid w:val="006E5474"/>
    <w:rsid w:val="006E5DEC"/>
    <w:rsid w:val="006E700D"/>
    <w:rsid w:val="006F0DEC"/>
    <w:rsid w:val="006F0F14"/>
    <w:rsid w:val="006F162C"/>
    <w:rsid w:val="006F299E"/>
    <w:rsid w:val="006F3B1C"/>
    <w:rsid w:val="006F3F4C"/>
    <w:rsid w:val="006F5451"/>
    <w:rsid w:val="006F7EFC"/>
    <w:rsid w:val="00700B74"/>
    <w:rsid w:val="00700D1E"/>
    <w:rsid w:val="00701643"/>
    <w:rsid w:val="0070211F"/>
    <w:rsid w:val="00705357"/>
    <w:rsid w:val="00705AE4"/>
    <w:rsid w:val="0071032F"/>
    <w:rsid w:val="00712580"/>
    <w:rsid w:val="007171E2"/>
    <w:rsid w:val="00723E53"/>
    <w:rsid w:val="00724BEB"/>
    <w:rsid w:val="00727114"/>
    <w:rsid w:val="007306C0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50506"/>
    <w:rsid w:val="00751A89"/>
    <w:rsid w:val="00752C13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50"/>
    <w:rsid w:val="007723C1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A0104"/>
    <w:rsid w:val="007A149C"/>
    <w:rsid w:val="007A1890"/>
    <w:rsid w:val="007A1C42"/>
    <w:rsid w:val="007A5628"/>
    <w:rsid w:val="007A605F"/>
    <w:rsid w:val="007A6CB2"/>
    <w:rsid w:val="007A7B97"/>
    <w:rsid w:val="007B19C9"/>
    <w:rsid w:val="007B2454"/>
    <w:rsid w:val="007B3273"/>
    <w:rsid w:val="007B726E"/>
    <w:rsid w:val="007C3B5B"/>
    <w:rsid w:val="007C735A"/>
    <w:rsid w:val="007D3998"/>
    <w:rsid w:val="007D446C"/>
    <w:rsid w:val="007D56D0"/>
    <w:rsid w:val="007D62DE"/>
    <w:rsid w:val="007D723D"/>
    <w:rsid w:val="007E0834"/>
    <w:rsid w:val="007E2A15"/>
    <w:rsid w:val="007E2ED3"/>
    <w:rsid w:val="007E37DC"/>
    <w:rsid w:val="007E6AC7"/>
    <w:rsid w:val="007F025F"/>
    <w:rsid w:val="007F5CA4"/>
    <w:rsid w:val="00800492"/>
    <w:rsid w:val="00801C9C"/>
    <w:rsid w:val="008026EF"/>
    <w:rsid w:val="00803F58"/>
    <w:rsid w:val="0080452D"/>
    <w:rsid w:val="00807CF4"/>
    <w:rsid w:val="0081088B"/>
    <w:rsid w:val="00811D2D"/>
    <w:rsid w:val="00812B0E"/>
    <w:rsid w:val="00814EAA"/>
    <w:rsid w:val="00815331"/>
    <w:rsid w:val="00816C34"/>
    <w:rsid w:val="008210EB"/>
    <w:rsid w:val="00824C43"/>
    <w:rsid w:val="00824E78"/>
    <w:rsid w:val="00825CEC"/>
    <w:rsid w:val="0082727E"/>
    <w:rsid w:val="00830DD1"/>
    <w:rsid w:val="00831DDD"/>
    <w:rsid w:val="008332CB"/>
    <w:rsid w:val="0083575B"/>
    <w:rsid w:val="00835983"/>
    <w:rsid w:val="00835C0B"/>
    <w:rsid w:val="008368C8"/>
    <w:rsid w:val="00841EB1"/>
    <w:rsid w:val="00842869"/>
    <w:rsid w:val="008434E6"/>
    <w:rsid w:val="00844A02"/>
    <w:rsid w:val="00844FD1"/>
    <w:rsid w:val="008454DC"/>
    <w:rsid w:val="008456A0"/>
    <w:rsid w:val="00846EE1"/>
    <w:rsid w:val="0084766C"/>
    <w:rsid w:val="00851046"/>
    <w:rsid w:val="00851CEC"/>
    <w:rsid w:val="00853360"/>
    <w:rsid w:val="00854D4E"/>
    <w:rsid w:val="00855203"/>
    <w:rsid w:val="008616E5"/>
    <w:rsid w:val="008619E9"/>
    <w:rsid w:val="00867A6B"/>
    <w:rsid w:val="00871C2C"/>
    <w:rsid w:val="008738EB"/>
    <w:rsid w:val="00880305"/>
    <w:rsid w:val="008822D4"/>
    <w:rsid w:val="00890741"/>
    <w:rsid w:val="00891BE9"/>
    <w:rsid w:val="00891D9E"/>
    <w:rsid w:val="00895250"/>
    <w:rsid w:val="008A17D3"/>
    <w:rsid w:val="008B083A"/>
    <w:rsid w:val="008B08C3"/>
    <w:rsid w:val="008C4891"/>
    <w:rsid w:val="008C6521"/>
    <w:rsid w:val="008C6C14"/>
    <w:rsid w:val="008C757D"/>
    <w:rsid w:val="008C767A"/>
    <w:rsid w:val="008D2AC5"/>
    <w:rsid w:val="008D2B44"/>
    <w:rsid w:val="008D43A2"/>
    <w:rsid w:val="008D6498"/>
    <w:rsid w:val="008D6BF7"/>
    <w:rsid w:val="008D7103"/>
    <w:rsid w:val="008D7A8E"/>
    <w:rsid w:val="008E0035"/>
    <w:rsid w:val="008E0253"/>
    <w:rsid w:val="008E1743"/>
    <w:rsid w:val="008E2563"/>
    <w:rsid w:val="008E408B"/>
    <w:rsid w:val="008E6EEC"/>
    <w:rsid w:val="008E72BE"/>
    <w:rsid w:val="008F06F9"/>
    <w:rsid w:val="008F0719"/>
    <w:rsid w:val="008F4B5F"/>
    <w:rsid w:val="008F521D"/>
    <w:rsid w:val="008F585E"/>
    <w:rsid w:val="0090295F"/>
    <w:rsid w:val="00904646"/>
    <w:rsid w:val="0090496C"/>
    <w:rsid w:val="00906263"/>
    <w:rsid w:val="009073CA"/>
    <w:rsid w:val="00911328"/>
    <w:rsid w:val="009117E0"/>
    <w:rsid w:val="00911ABF"/>
    <w:rsid w:val="00911EDF"/>
    <w:rsid w:val="00914E01"/>
    <w:rsid w:val="00915791"/>
    <w:rsid w:val="0092067B"/>
    <w:rsid w:val="009225A2"/>
    <w:rsid w:val="00922A7B"/>
    <w:rsid w:val="00925C30"/>
    <w:rsid w:val="009270B6"/>
    <w:rsid w:val="0092716D"/>
    <w:rsid w:val="00927D4F"/>
    <w:rsid w:val="00933F84"/>
    <w:rsid w:val="00934215"/>
    <w:rsid w:val="0093552E"/>
    <w:rsid w:val="00937676"/>
    <w:rsid w:val="00937C6A"/>
    <w:rsid w:val="0094004C"/>
    <w:rsid w:val="009409A9"/>
    <w:rsid w:val="00942DC5"/>
    <w:rsid w:val="0094394A"/>
    <w:rsid w:val="00944924"/>
    <w:rsid w:val="00947873"/>
    <w:rsid w:val="00950ED3"/>
    <w:rsid w:val="009519DE"/>
    <w:rsid w:val="00951D37"/>
    <w:rsid w:val="00951F21"/>
    <w:rsid w:val="00960613"/>
    <w:rsid w:val="00963FC5"/>
    <w:rsid w:val="00964E33"/>
    <w:rsid w:val="009701AC"/>
    <w:rsid w:val="00974ACA"/>
    <w:rsid w:val="0097536C"/>
    <w:rsid w:val="00983C41"/>
    <w:rsid w:val="00987FCB"/>
    <w:rsid w:val="0099425F"/>
    <w:rsid w:val="00995382"/>
    <w:rsid w:val="00996DDD"/>
    <w:rsid w:val="009A05FD"/>
    <w:rsid w:val="009A22BF"/>
    <w:rsid w:val="009A3207"/>
    <w:rsid w:val="009A4287"/>
    <w:rsid w:val="009A6430"/>
    <w:rsid w:val="009A660E"/>
    <w:rsid w:val="009A767B"/>
    <w:rsid w:val="009B1745"/>
    <w:rsid w:val="009B1786"/>
    <w:rsid w:val="009B1BE3"/>
    <w:rsid w:val="009B37C1"/>
    <w:rsid w:val="009B4285"/>
    <w:rsid w:val="009B55DB"/>
    <w:rsid w:val="009B6BA9"/>
    <w:rsid w:val="009B6DDA"/>
    <w:rsid w:val="009C07AB"/>
    <w:rsid w:val="009C2627"/>
    <w:rsid w:val="009C4E47"/>
    <w:rsid w:val="009D00A0"/>
    <w:rsid w:val="009D30C8"/>
    <w:rsid w:val="009D47D3"/>
    <w:rsid w:val="009E2ABB"/>
    <w:rsid w:val="009E37FA"/>
    <w:rsid w:val="009E5DC5"/>
    <w:rsid w:val="009F0699"/>
    <w:rsid w:val="009F0C21"/>
    <w:rsid w:val="009F555C"/>
    <w:rsid w:val="009F6EB3"/>
    <w:rsid w:val="00A00AC8"/>
    <w:rsid w:val="00A00F20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DC0"/>
    <w:rsid w:val="00A2138F"/>
    <w:rsid w:val="00A2208A"/>
    <w:rsid w:val="00A27870"/>
    <w:rsid w:val="00A32041"/>
    <w:rsid w:val="00A34C62"/>
    <w:rsid w:val="00A353D2"/>
    <w:rsid w:val="00A36DDF"/>
    <w:rsid w:val="00A42FF1"/>
    <w:rsid w:val="00A45CF1"/>
    <w:rsid w:val="00A46659"/>
    <w:rsid w:val="00A47116"/>
    <w:rsid w:val="00A5105D"/>
    <w:rsid w:val="00A51810"/>
    <w:rsid w:val="00A5192F"/>
    <w:rsid w:val="00A53FD1"/>
    <w:rsid w:val="00A561C8"/>
    <w:rsid w:val="00A563F1"/>
    <w:rsid w:val="00A565E3"/>
    <w:rsid w:val="00A57412"/>
    <w:rsid w:val="00A6056F"/>
    <w:rsid w:val="00A614C9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4302"/>
    <w:rsid w:val="00A75ADD"/>
    <w:rsid w:val="00A774D8"/>
    <w:rsid w:val="00A77C0C"/>
    <w:rsid w:val="00A82B32"/>
    <w:rsid w:val="00A83021"/>
    <w:rsid w:val="00A844FA"/>
    <w:rsid w:val="00A862D3"/>
    <w:rsid w:val="00A9292A"/>
    <w:rsid w:val="00A955F6"/>
    <w:rsid w:val="00A971D6"/>
    <w:rsid w:val="00AA0750"/>
    <w:rsid w:val="00AA0AF3"/>
    <w:rsid w:val="00AA13E1"/>
    <w:rsid w:val="00AA1F9C"/>
    <w:rsid w:val="00AA2AFA"/>
    <w:rsid w:val="00AA6944"/>
    <w:rsid w:val="00AA7BE7"/>
    <w:rsid w:val="00AA7CF7"/>
    <w:rsid w:val="00AB041C"/>
    <w:rsid w:val="00AB4734"/>
    <w:rsid w:val="00AB75F5"/>
    <w:rsid w:val="00AC41D3"/>
    <w:rsid w:val="00AC7674"/>
    <w:rsid w:val="00AD027D"/>
    <w:rsid w:val="00AD13C3"/>
    <w:rsid w:val="00AD1C72"/>
    <w:rsid w:val="00AD1ED2"/>
    <w:rsid w:val="00AD409F"/>
    <w:rsid w:val="00AD5B2B"/>
    <w:rsid w:val="00AD623E"/>
    <w:rsid w:val="00AD791E"/>
    <w:rsid w:val="00AE3E32"/>
    <w:rsid w:val="00AE4B56"/>
    <w:rsid w:val="00AE6358"/>
    <w:rsid w:val="00AF1C61"/>
    <w:rsid w:val="00AF2476"/>
    <w:rsid w:val="00AF5715"/>
    <w:rsid w:val="00AF5AFC"/>
    <w:rsid w:val="00B00EE2"/>
    <w:rsid w:val="00B00F42"/>
    <w:rsid w:val="00B01E3A"/>
    <w:rsid w:val="00B055C4"/>
    <w:rsid w:val="00B06D34"/>
    <w:rsid w:val="00B0709F"/>
    <w:rsid w:val="00B114AE"/>
    <w:rsid w:val="00B126D2"/>
    <w:rsid w:val="00B1324A"/>
    <w:rsid w:val="00B13A20"/>
    <w:rsid w:val="00B17929"/>
    <w:rsid w:val="00B20B30"/>
    <w:rsid w:val="00B21930"/>
    <w:rsid w:val="00B2197A"/>
    <w:rsid w:val="00B2327C"/>
    <w:rsid w:val="00B24DE1"/>
    <w:rsid w:val="00B262C5"/>
    <w:rsid w:val="00B2675B"/>
    <w:rsid w:val="00B27503"/>
    <w:rsid w:val="00B27756"/>
    <w:rsid w:val="00B30199"/>
    <w:rsid w:val="00B3542D"/>
    <w:rsid w:val="00B37647"/>
    <w:rsid w:val="00B41FF9"/>
    <w:rsid w:val="00B42405"/>
    <w:rsid w:val="00B427B8"/>
    <w:rsid w:val="00B46006"/>
    <w:rsid w:val="00B4645A"/>
    <w:rsid w:val="00B5083F"/>
    <w:rsid w:val="00B53DD7"/>
    <w:rsid w:val="00B54EF4"/>
    <w:rsid w:val="00B55362"/>
    <w:rsid w:val="00B56F51"/>
    <w:rsid w:val="00B577E2"/>
    <w:rsid w:val="00B60530"/>
    <w:rsid w:val="00B66771"/>
    <w:rsid w:val="00B70CFD"/>
    <w:rsid w:val="00B721BE"/>
    <w:rsid w:val="00B74344"/>
    <w:rsid w:val="00B76992"/>
    <w:rsid w:val="00B843D5"/>
    <w:rsid w:val="00B849BA"/>
    <w:rsid w:val="00B84D5A"/>
    <w:rsid w:val="00B851F1"/>
    <w:rsid w:val="00B92702"/>
    <w:rsid w:val="00B9270A"/>
    <w:rsid w:val="00B950A5"/>
    <w:rsid w:val="00B953E6"/>
    <w:rsid w:val="00BA119B"/>
    <w:rsid w:val="00BA2A29"/>
    <w:rsid w:val="00BA42B2"/>
    <w:rsid w:val="00BA7C5B"/>
    <w:rsid w:val="00BA7D19"/>
    <w:rsid w:val="00BB05E4"/>
    <w:rsid w:val="00BB071B"/>
    <w:rsid w:val="00BB456F"/>
    <w:rsid w:val="00BB4735"/>
    <w:rsid w:val="00BB543D"/>
    <w:rsid w:val="00BB5BFB"/>
    <w:rsid w:val="00BB5CEC"/>
    <w:rsid w:val="00BB6FAC"/>
    <w:rsid w:val="00BB762D"/>
    <w:rsid w:val="00BC2170"/>
    <w:rsid w:val="00BC35DB"/>
    <w:rsid w:val="00BC6A7E"/>
    <w:rsid w:val="00BD10B8"/>
    <w:rsid w:val="00BD1B41"/>
    <w:rsid w:val="00BD3F55"/>
    <w:rsid w:val="00BD4139"/>
    <w:rsid w:val="00BD460B"/>
    <w:rsid w:val="00BD5277"/>
    <w:rsid w:val="00BE1EF5"/>
    <w:rsid w:val="00BE336E"/>
    <w:rsid w:val="00BE391A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3003D"/>
    <w:rsid w:val="00C31EC7"/>
    <w:rsid w:val="00C36A3B"/>
    <w:rsid w:val="00C37BC0"/>
    <w:rsid w:val="00C4195D"/>
    <w:rsid w:val="00C4355C"/>
    <w:rsid w:val="00C43751"/>
    <w:rsid w:val="00C4398E"/>
    <w:rsid w:val="00C46951"/>
    <w:rsid w:val="00C506B3"/>
    <w:rsid w:val="00C507AD"/>
    <w:rsid w:val="00C51BE4"/>
    <w:rsid w:val="00C5779D"/>
    <w:rsid w:val="00C62B2E"/>
    <w:rsid w:val="00C66483"/>
    <w:rsid w:val="00C67509"/>
    <w:rsid w:val="00C70B83"/>
    <w:rsid w:val="00C75AB8"/>
    <w:rsid w:val="00C76689"/>
    <w:rsid w:val="00C80E7B"/>
    <w:rsid w:val="00C81EC3"/>
    <w:rsid w:val="00C8286F"/>
    <w:rsid w:val="00C82C61"/>
    <w:rsid w:val="00C83338"/>
    <w:rsid w:val="00C836CF"/>
    <w:rsid w:val="00C83C21"/>
    <w:rsid w:val="00C84303"/>
    <w:rsid w:val="00C84A51"/>
    <w:rsid w:val="00C90693"/>
    <w:rsid w:val="00C9163F"/>
    <w:rsid w:val="00C94274"/>
    <w:rsid w:val="00CA03D2"/>
    <w:rsid w:val="00CA387B"/>
    <w:rsid w:val="00CA3B2E"/>
    <w:rsid w:val="00CA6A8A"/>
    <w:rsid w:val="00CB1226"/>
    <w:rsid w:val="00CB2196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D00"/>
    <w:rsid w:val="00CD7EA4"/>
    <w:rsid w:val="00CE652D"/>
    <w:rsid w:val="00CE7879"/>
    <w:rsid w:val="00CF1A62"/>
    <w:rsid w:val="00CF1B8E"/>
    <w:rsid w:val="00CF2749"/>
    <w:rsid w:val="00CF28DA"/>
    <w:rsid w:val="00CF2F07"/>
    <w:rsid w:val="00CF3F6C"/>
    <w:rsid w:val="00D01CF8"/>
    <w:rsid w:val="00D02808"/>
    <w:rsid w:val="00D06A9E"/>
    <w:rsid w:val="00D10144"/>
    <w:rsid w:val="00D10355"/>
    <w:rsid w:val="00D12349"/>
    <w:rsid w:val="00D16C21"/>
    <w:rsid w:val="00D1727F"/>
    <w:rsid w:val="00D22661"/>
    <w:rsid w:val="00D241E4"/>
    <w:rsid w:val="00D2515D"/>
    <w:rsid w:val="00D352C9"/>
    <w:rsid w:val="00D35B2E"/>
    <w:rsid w:val="00D4245A"/>
    <w:rsid w:val="00D4349A"/>
    <w:rsid w:val="00D47BA6"/>
    <w:rsid w:val="00D50BDF"/>
    <w:rsid w:val="00D5145C"/>
    <w:rsid w:val="00D521C6"/>
    <w:rsid w:val="00D53079"/>
    <w:rsid w:val="00D53628"/>
    <w:rsid w:val="00D53CEA"/>
    <w:rsid w:val="00D62C95"/>
    <w:rsid w:val="00D63E54"/>
    <w:rsid w:val="00D67EB7"/>
    <w:rsid w:val="00D75894"/>
    <w:rsid w:val="00D845EB"/>
    <w:rsid w:val="00D86395"/>
    <w:rsid w:val="00D90FD1"/>
    <w:rsid w:val="00D919CC"/>
    <w:rsid w:val="00D92625"/>
    <w:rsid w:val="00D92F05"/>
    <w:rsid w:val="00D9592F"/>
    <w:rsid w:val="00D95C8C"/>
    <w:rsid w:val="00D9651C"/>
    <w:rsid w:val="00D97CBE"/>
    <w:rsid w:val="00DA10C4"/>
    <w:rsid w:val="00DA14E8"/>
    <w:rsid w:val="00DA1AD4"/>
    <w:rsid w:val="00DA2432"/>
    <w:rsid w:val="00DA3D8E"/>
    <w:rsid w:val="00DA5613"/>
    <w:rsid w:val="00DA581C"/>
    <w:rsid w:val="00DA79BD"/>
    <w:rsid w:val="00DA7DEA"/>
    <w:rsid w:val="00DB0C59"/>
    <w:rsid w:val="00DB28DE"/>
    <w:rsid w:val="00DB2BA0"/>
    <w:rsid w:val="00DB2E8D"/>
    <w:rsid w:val="00DB3E19"/>
    <w:rsid w:val="00DC47D2"/>
    <w:rsid w:val="00DC60D7"/>
    <w:rsid w:val="00DC6A82"/>
    <w:rsid w:val="00DD1212"/>
    <w:rsid w:val="00DD1392"/>
    <w:rsid w:val="00DD2168"/>
    <w:rsid w:val="00DD4330"/>
    <w:rsid w:val="00DD5F0C"/>
    <w:rsid w:val="00DD7AC4"/>
    <w:rsid w:val="00DE01CB"/>
    <w:rsid w:val="00DE31E6"/>
    <w:rsid w:val="00DE324C"/>
    <w:rsid w:val="00DE358C"/>
    <w:rsid w:val="00DE5048"/>
    <w:rsid w:val="00DE56BE"/>
    <w:rsid w:val="00DF140D"/>
    <w:rsid w:val="00DF703B"/>
    <w:rsid w:val="00E012B4"/>
    <w:rsid w:val="00E022BD"/>
    <w:rsid w:val="00E04A26"/>
    <w:rsid w:val="00E0515E"/>
    <w:rsid w:val="00E053A8"/>
    <w:rsid w:val="00E0758C"/>
    <w:rsid w:val="00E07631"/>
    <w:rsid w:val="00E076C1"/>
    <w:rsid w:val="00E077E2"/>
    <w:rsid w:val="00E10D02"/>
    <w:rsid w:val="00E14506"/>
    <w:rsid w:val="00E14F0A"/>
    <w:rsid w:val="00E17AE8"/>
    <w:rsid w:val="00E22D64"/>
    <w:rsid w:val="00E24481"/>
    <w:rsid w:val="00E3056F"/>
    <w:rsid w:val="00E309B6"/>
    <w:rsid w:val="00E3244B"/>
    <w:rsid w:val="00E34202"/>
    <w:rsid w:val="00E34AD9"/>
    <w:rsid w:val="00E403B6"/>
    <w:rsid w:val="00E44ED6"/>
    <w:rsid w:val="00E456FD"/>
    <w:rsid w:val="00E45B1F"/>
    <w:rsid w:val="00E463A8"/>
    <w:rsid w:val="00E47183"/>
    <w:rsid w:val="00E47247"/>
    <w:rsid w:val="00E51022"/>
    <w:rsid w:val="00E51241"/>
    <w:rsid w:val="00E56091"/>
    <w:rsid w:val="00E5647D"/>
    <w:rsid w:val="00E60CDF"/>
    <w:rsid w:val="00E61159"/>
    <w:rsid w:val="00E639B2"/>
    <w:rsid w:val="00E6633C"/>
    <w:rsid w:val="00E6658B"/>
    <w:rsid w:val="00E7003F"/>
    <w:rsid w:val="00E704D4"/>
    <w:rsid w:val="00E71173"/>
    <w:rsid w:val="00E71967"/>
    <w:rsid w:val="00E71F93"/>
    <w:rsid w:val="00E752F5"/>
    <w:rsid w:val="00E756A5"/>
    <w:rsid w:val="00E7596F"/>
    <w:rsid w:val="00E75FBC"/>
    <w:rsid w:val="00E7626A"/>
    <w:rsid w:val="00E76A4F"/>
    <w:rsid w:val="00E76BB7"/>
    <w:rsid w:val="00E77615"/>
    <w:rsid w:val="00E80991"/>
    <w:rsid w:val="00E846EB"/>
    <w:rsid w:val="00E84C27"/>
    <w:rsid w:val="00E84D11"/>
    <w:rsid w:val="00E85369"/>
    <w:rsid w:val="00E855E8"/>
    <w:rsid w:val="00E85911"/>
    <w:rsid w:val="00E91827"/>
    <w:rsid w:val="00E91C8C"/>
    <w:rsid w:val="00EA153E"/>
    <w:rsid w:val="00EA4189"/>
    <w:rsid w:val="00EA578E"/>
    <w:rsid w:val="00EA776C"/>
    <w:rsid w:val="00EB0F6A"/>
    <w:rsid w:val="00EB0FED"/>
    <w:rsid w:val="00EB111D"/>
    <w:rsid w:val="00EB4A2D"/>
    <w:rsid w:val="00EB5E35"/>
    <w:rsid w:val="00EC0A91"/>
    <w:rsid w:val="00EC1D0E"/>
    <w:rsid w:val="00EC2020"/>
    <w:rsid w:val="00EC2EA9"/>
    <w:rsid w:val="00EC3730"/>
    <w:rsid w:val="00ED09AE"/>
    <w:rsid w:val="00ED49D6"/>
    <w:rsid w:val="00ED4B91"/>
    <w:rsid w:val="00ED4FFD"/>
    <w:rsid w:val="00EE202B"/>
    <w:rsid w:val="00EE2D5D"/>
    <w:rsid w:val="00EF0EBE"/>
    <w:rsid w:val="00EF19BE"/>
    <w:rsid w:val="00EF2EED"/>
    <w:rsid w:val="00EF6C83"/>
    <w:rsid w:val="00F00302"/>
    <w:rsid w:val="00F02F68"/>
    <w:rsid w:val="00F05E24"/>
    <w:rsid w:val="00F07BF8"/>
    <w:rsid w:val="00F10ADA"/>
    <w:rsid w:val="00F138ED"/>
    <w:rsid w:val="00F167F1"/>
    <w:rsid w:val="00F16823"/>
    <w:rsid w:val="00F209BF"/>
    <w:rsid w:val="00F3045C"/>
    <w:rsid w:val="00F311CE"/>
    <w:rsid w:val="00F325F3"/>
    <w:rsid w:val="00F378CB"/>
    <w:rsid w:val="00F40330"/>
    <w:rsid w:val="00F42182"/>
    <w:rsid w:val="00F4325B"/>
    <w:rsid w:val="00F43A93"/>
    <w:rsid w:val="00F473F0"/>
    <w:rsid w:val="00F5002D"/>
    <w:rsid w:val="00F515D5"/>
    <w:rsid w:val="00F51F4A"/>
    <w:rsid w:val="00F52123"/>
    <w:rsid w:val="00F56440"/>
    <w:rsid w:val="00F60BF3"/>
    <w:rsid w:val="00F61FCA"/>
    <w:rsid w:val="00F628D1"/>
    <w:rsid w:val="00F657F8"/>
    <w:rsid w:val="00F70D1B"/>
    <w:rsid w:val="00F7120E"/>
    <w:rsid w:val="00F73335"/>
    <w:rsid w:val="00F735C9"/>
    <w:rsid w:val="00F73FFC"/>
    <w:rsid w:val="00F74B0B"/>
    <w:rsid w:val="00F754B6"/>
    <w:rsid w:val="00F776E7"/>
    <w:rsid w:val="00F80DC9"/>
    <w:rsid w:val="00F848BB"/>
    <w:rsid w:val="00F86491"/>
    <w:rsid w:val="00F864AE"/>
    <w:rsid w:val="00F86BCD"/>
    <w:rsid w:val="00F86E63"/>
    <w:rsid w:val="00F87862"/>
    <w:rsid w:val="00F93689"/>
    <w:rsid w:val="00F96B1A"/>
    <w:rsid w:val="00F97093"/>
    <w:rsid w:val="00FA176D"/>
    <w:rsid w:val="00FA2133"/>
    <w:rsid w:val="00FA3E8E"/>
    <w:rsid w:val="00FA56C2"/>
    <w:rsid w:val="00FA7568"/>
    <w:rsid w:val="00FB0762"/>
    <w:rsid w:val="00FB188E"/>
    <w:rsid w:val="00FB2C5D"/>
    <w:rsid w:val="00FB40B8"/>
    <w:rsid w:val="00FB47AA"/>
    <w:rsid w:val="00FB5B67"/>
    <w:rsid w:val="00FC1570"/>
    <w:rsid w:val="00FC5746"/>
    <w:rsid w:val="00FC65F8"/>
    <w:rsid w:val="00FD0B7A"/>
    <w:rsid w:val="00FD2069"/>
    <w:rsid w:val="00FD2D28"/>
    <w:rsid w:val="00FD59BF"/>
    <w:rsid w:val="00FD6552"/>
    <w:rsid w:val="00FD6D0A"/>
    <w:rsid w:val="00FD7F45"/>
    <w:rsid w:val="00FE0152"/>
    <w:rsid w:val="00FE1322"/>
    <w:rsid w:val="00FE27F5"/>
    <w:rsid w:val="00FE2CD3"/>
    <w:rsid w:val="00FE6AD8"/>
    <w:rsid w:val="00FF087C"/>
    <w:rsid w:val="00FF12B3"/>
    <w:rsid w:val="00FF155A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10EB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3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BD3F5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916D8"/>
    <w:rPr>
      <w:color w:val="666666"/>
    </w:rPr>
  </w:style>
  <w:style w:type="character" w:styleId="BesuchterLink">
    <w:name w:val="FollowedHyperlink"/>
    <w:basedOn w:val="Absatz-Standardschriftart"/>
    <w:uiPriority w:val="99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  <w:style w:type="paragraph" w:styleId="Standardeinzug">
    <w:name w:val="Normal Indent"/>
    <w:basedOn w:val="Standard"/>
    <w:uiPriority w:val="99"/>
    <w:unhideWhenUsed/>
    <w:rsid w:val="00B2675B"/>
    <w:pPr>
      <w:ind w:left="708"/>
    </w:pPr>
  </w:style>
  <w:style w:type="table" w:customStyle="1" w:styleId="Tabellenraster1">
    <w:name w:val="Tabellenraster1"/>
    <w:basedOn w:val="NormaleTabelle"/>
    <w:next w:val="Tabellenraster"/>
    <w:uiPriority w:val="59"/>
    <w:rsid w:val="00DD2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wmf"/><Relationship Id="rId21" Type="http://schemas.openxmlformats.org/officeDocument/2006/relationships/header" Target="header2.xml"/><Relationship Id="rId42" Type="http://schemas.openxmlformats.org/officeDocument/2006/relationships/image" Target="media/image31.wmf"/><Relationship Id="rId63" Type="http://schemas.openxmlformats.org/officeDocument/2006/relationships/image" Target="media/image51.png"/><Relationship Id="rId84" Type="http://schemas.openxmlformats.org/officeDocument/2006/relationships/image" Target="media/image63.wmf"/><Relationship Id="rId138" Type="http://schemas.openxmlformats.org/officeDocument/2006/relationships/image" Target="media/image115.png"/><Relationship Id="rId159" Type="http://schemas.openxmlformats.org/officeDocument/2006/relationships/header" Target="header8.xml"/><Relationship Id="rId107" Type="http://schemas.openxmlformats.org/officeDocument/2006/relationships/image" Target="media/image86.wmf"/><Relationship Id="rId11" Type="http://schemas.openxmlformats.org/officeDocument/2006/relationships/header" Target="header1.xml"/><Relationship Id="rId32" Type="http://schemas.openxmlformats.org/officeDocument/2006/relationships/image" Target="media/image24.jpeg"/><Relationship Id="rId53" Type="http://schemas.openxmlformats.org/officeDocument/2006/relationships/image" Target="media/image42.wmf"/><Relationship Id="rId74" Type="http://schemas.openxmlformats.org/officeDocument/2006/relationships/image" Target="media/image53.png"/><Relationship Id="rId128" Type="http://schemas.openxmlformats.org/officeDocument/2006/relationships/image" Target="media/image106.png"/><Relationship Id="rId149" Type="http://schemas.openxmlformats.org/officeDocument/2006/relationships/image" Target="media/image120.jpg"/><Relationship Id="rId5" Type="http://schemas.openxmlformats.org/officeDocument/2006/relationships/webSettings" Target="webSettings.xml"/><Relationship Id="rId95" Type="http://schemas.openxmlformats.org/officeDocument/2006/relationships/image" Target="media/image74.png"/><Relationship Id="rId160" Type="http://schemas.openxmlformats.org/officeDocument/2006/relationships/footer" Target="footer3.xml"/><Relationship Id="rId22" Type="http://schemas.openxmlformats.org/officeDocument/2006/relationships/footer" Target="footer2.xml"/><Relationship Id="rId43" Type="http://schemas.openxmlformats.org/officeDocument/2006/relationships/image" Target="media/image32.wmf"/><Relationship Id="rId64" Type="http://schemas.openxmlformats.org/officeDocument/2006/relationships/hyperlink" Target="https://mathe-sicher-koennen.dzlm.de/erklaervideos?nid=691" TargetMode="External"/><Relationship Id="rId118" Type="http://schemas.openxmlformats.org/officeDocument/2006/relationships/image" Target="media/image96.wmf"/><Relationship Id="rId139" Type="http://schemas.openxmlformats.org/officeDocument/2006/relationships/image" Target="media/image116.jpeg"/><Relationship Id="rId80" Type="http://schemas.openxmlformats.org/officeDocument/2006/relationships/image" Target="media/image59.wmf"/><Relationship Id="rId85" Type="http://schemas.openxmlformats.org/officeDocument/2006/relationships/header" Target="header3.xml"/><Relationship Id="rId150" Type="http://schemas.openxmlformats.org/officeDocument/2006/relationships/image" Target="media/image121.png"/><Relationship Id="rId155" Type="http://schemas.openxmlformats.org/officeDocument/2006/relationships/image" Target="media/image126.jpeg"/><Relationship Id="rId12" Type="http://schemas.openxmlformats.org/officeDocument/2006/relationships/footer" Target="footer1.xml"/><Relationship Id="rId17" Type="http://schemas.openxmlformats.org/officeDocument/2006/relationships/image" Target="media/image8.wmf"/><Relationship Id="rId33" Type="http://schemas.openxmlformats.org/officeDocument/2006/relationships/hyperlink" Target="https://mathe-sicher-koennen.dzlm.de/erklaervideos?nid=690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8.wmf"/><Relationship Id="rId103" Type="http://schemas.openxmlformats.org/officeDocument/2006/relationships/image" Target="media/image82.wmf"/><Relationship Id="rId108" Type="http://schemas.openxmlformats.org/officeDocument/2006/relationships/image" Target="media/image87.wmf"/><Relationship Id="rId124" Type="http://schemas.openxmlformats.org/officeDocument/2006/relationships/image" Target="media/image102.png"/><Relationship Id="rId129" Type="http://schemas.openxmlformats.org/officeDocument/2006/relationships/image" Target="media/image107.wmf"/><Relationship Id="rId54" Type="http://schemas.openxmlformats.org/officeDocument/2006/relationships/image" Target="media/image43.jpe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hyperlink" Target="https://mathe-sicher-koennen.dzlm.de/erklaervideos?nid=692" TargetMode="External"/><Relationship Id="rId145" Type="http://schemas.openxmlformats.org/officeDocument/2006/relationships/hyperlink" Target="https://mathe-sicher-koennen.dzlm.de/erklaervideos?nid=693" TargetMode="External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49" Type="http://schemas.openxmlformats.org/officeDocument/2006/relationships/image" Target="media/image38.wmf"/><Relationship Id="rId114" Type="http://schemas.openxmlformats.org/officeDocument/2006/relationships/image" Target="media/image92.jpeg"/><Relationship Id="rId119" Type="http://schemas.openxmlformats.org/officeDocument/2006/relationships/image" Target="media/image97.wmf"/><Relationship Id="rId44" Type="http://schemas.openxmlformats.org/officeDocument/2006/relationships/image" Target="media/image33.wmf"/><Relationship Id="rId60" Type="http://schemas.openxmlformats.org/officeDocument/2006/relationships/image" Target="media/image49.wmf"/><Relationship Id="rId65" Type="http://schemas.openxmlformats.org/officeDocument/2006/relationships/hyperlink" Target="https://mathe-sicher-koennen.dzlm.de/erklaervideos?nid=691" TargetMode="External"/><Relationship Id="rId81" Type="http://schemas.openxmlformats.org/officeDocument/2006/relationships/image" Target="media/image60.wmf"/><Relationship Id="rId86" Type="http://schemas.openxmlformats.org/officeDocument/2006/relationships/image" Target="media/image65.wmf"/><Relationship Id="rId130" Type="http://schemas.openxmlformats.org/officeDocument/2006/relationships/image" Target="media/image108.wmf"/><Relationship Id="rId135" Type="http://schemas.openxmlformats.org/officeDocument/2006/relationships/image" Target="media/image112.jpeg"/><Relationship Id="rId151" Type="http://schemas.openxmlformats.org/officeDocument/2006/relationships/image" Target="media/image122.png"/><Relationship Id="rId156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88.wmf"/><Relationship Id="rId34" Type="http://schemas.openxmlformats.org/officeDocument/2006/relationships/image" Target="media/image25.png"/><Relationship Id="rId50" Type="http://schemas.openxmlformats.org/officeDocument/2006/relationships/image" Target="media/image39.wmf"/><Relationship Id="rId55" Type="http://schemas.openxmlformats.org/officeDocument/2006/relationships/image" Target="media/image44.wmf"/><Relationship Id="rId76" Type="http://schemas.openxmlformats.org/officeDocument/2006/relationships/image" Target="media/image55.wmf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8.wmf"/><Relationship Id="rId125" Type="http://schemas.openxmlformats.org/officeDocument/2006/relationships/image" Target="media/image103.png"/><Relationship Id="rId141" Type="http://schemas.openxmlformats.org/officeDocument/2006/relationships/image" Target="media/image117.png"/><Relationship Id="rId146" Type="http://schemas.openxmlformats.org/officeDocument/2006/relationships/image" Target="media/image119.png"/><Relationship Id="rId7" Type="http://schemas.openxmlformats.org/officeDocument/2006/relationships/endnotes" Target="endnotes.xml"/><Relationship Id="rId92" Type="http://schemas.openxmlformats.org/officeDocument/2006/relationships/image" Target="media/image71.png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6.wmf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https://dzlm.de/vam/msk-bruchstreifen.html" TargetMode="External"/><Relationship Id="rId87" Type="http://schemas.openxmlformats.org/officeDocument/2006/relationships/image" Target="media/image66.wmf"/><Relationship Id="rId110" Type="http://schemas.openxmlformats.org/officeDocument/2006/relationships/image" Target="media/image89.wmf"/><Relationship Id="rId115" Type="http://schemas.openxmlformats.org/officeDocument/2006/relationships/image" Target="media/image93.wmf"/><Relationship Id="rId131" Type="http://schemas.openxmlformats.org/officeDocument/2006/relationships/image" Target="media/image109.wmf"/><Relationship Id="rId136" Type="http://schemas.openxmlformats.org/officeDocument/2006/relationships/image" Target="media/image113.png"/><Relationship Id="rId157" Type="http://schemas.openxmlformats.org/officeDocument/2006/relationships/image" Target="media/image127.png"/><Relationship Id="rId61" Type="http://schemas.openxmlformats.org/officeDocument/2006/relationships/image" Target="media/image50.jpeg"/><Relationship Id="rId82" Type="http://schemas.openxmlformats.org/officeDocument/2006/relationships/image" Target="media/image61.wmf"/><Relationship Id="rId152" Type="http://schemas.openxmlformats.org/officeDocument/2006/relationships/image" Target="media/image123.png"/><Relationship Id="rId19" Type="http://schemas.openxmlformats.org/officeDocument/2006/relationships/image" Target="media/image10.png"/><Relationship Id="rId14" Type="http://schemas.openxmlformats.org/officeDocument/2006/relationships/image" Target="media/image5.wmf"/><Relationship Id="rId30" Type="http://schemas.openxmlformats.org/officeDocument/2006/relationships/image" Target="media/image22.wmf"/><Relationship Id="rId35" Type="http://schemas.openxmlformats.org/officeDocument/2006/relationships/hyperlink" Target="https://mathe-sicher-koennen.dzlm.de/erklaervideos?nid=690" TargetMode="External"/><Relationship Id="rId56" Type="http://schemas.openxmlformats.org/officeDocument/2006/relationships/image" Target="media/image45.wmf"/><Relationship Id="rId77" Type="http://schemas.openxmlformats.org/officeDocument/2006/relationships/image" Target="media/image56.wmf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26" Type="http://schemas.openxmlformats.org/officeDocument/2006/relationships/image" Target="media/image104.wmf"/><Relationship Id="rId147" Type="http://schemas.openxmlformats.org/officeDocument/2006/relationships/hyperlink" Target="https://mathe-sicher-koennen.dzlm.de/erklaervideos?nid=693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93" Type="http://schemas.openxmlformats.org/officeDocument/2006/relationships/image" Target="media/image72.svg"/><Relationship Id="rId98" Type="http://schemas.openxmlformats.org/officeDocument/2006/relationships/image" Target="media/image77.png"/><Relationship Id="rId121" Type="http://schemas.openxmlformats.org/officeDocument/2006/relationships/image" Target="media/image99.wmf"/><Relationship Id="rId142" Type="http://schemas.openxmlformats.org/officeDocument/2006/relationships/hyperlink" Target="https://mathe-sicher-koennen.dzlm.de/erklaervideos?nid=692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2.png"/><Relationship Id="rId116" Type="http://schemas.openxmlformats.org/officeDocument/2006/relationships/image" Target="media/image94.wmf"/><Relationship Id="rId137" Type="http://schemas.openxmlformats.org/officeDocument/2006/relationships/image" Target="media/image114.png"/><Relationship Id="rId158" Type="http://schemas.openxmlformats.org/officeDocument/2006/relationships/image" Target="media/image128.jpeg"/><Relationship Id="rId20" Type="http://schemas.openxmlformats.org/officeDocument/2006/relationships/image" Target="media/image11.wmf"/><Relationship Id="rId41" Type="http://schemas.openxmlformats.org/officeDocument/2006/relationships/image" Target="media/image30.wmf"/><Relationship Id="rId62" Type="http://schemas.openxmlformats.org/officeDocument/2006/relationships/hyperlink" Target="https://mathe-sicher-koennen.dzlm.de/erklaervideos?nid=691" TargetMode="External"/><Relationship Id="rId83" Type="http://schemas.openxmlformats.org/officeDocument/2006/relationships/image" Target="media/image62.wmf"/><Relationship Id="rId88" Type="http://schemas.openxmlformats.org/officeDocument/2006/relationships/image" Target="media/image67.png"/><Relationship Id="rId111" Type="http://schemas.openxmlformats.org/officeDocument/2006/relationships/header" Target="header4.xml"/><Relationship Id="rId132" Type="http://schemas.openxmlformats.org/officeDocument/2006/relationships/header" Target="header5.xml"/><Relationship Id="rId153" Type="http://schemas.openxmlformats.org/officeDocument/2006/relationships/header" Target="header7.xml"/><Relationship Id="rId15" Type="http://schemas.openxmlformats.org/officeDocument/2006/relationships/image" Target="media/image6.png"/><Relationship Id="rId36" Type="http://schemas.openxmlformats.org/officeDocument/2006/relationships/hyperlink" Target="https://mathe-sicher-koennen.dzlm.de/erklaervideos?nid=690" TargetMode="External"/><Relationship Id="rId57" Type="http://schemas.openxmlformats.org/officeDocument/2006/relationships/image" Target="media/image46.wmf"/><Relationship Id="rId106" Type="http://schemas.openxmlformats.org/officeDocument/2006/relationships/image" Target="media/image85.png"/><Relationship Id="rId127" Type="http://schemas.openxmlformats.org/officeDocument/2006/relationships/image" Target="media/image105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1.jpeg"/><Relationship Id="rId78" Type="http://schemas.openxmlformats.org/officeDocument/2006/relationships/image" Target="media/image57.wmf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wmf"/><Relationship Id="rId122" Type="http://schemas.openxmlformats.org/officeDocument/2006/relationships/image" Target="media/image100.wmf"/><Relationship Id="rId143" Type="http://schemas.openxmlformats.org/officeDocument/2006/relationships/hyperlink" Target="https://mathe-sicher-koennen.dzlm.de/erklaervideos?nid=692" TargetMode="External"/><Relationship Id="rId148" Type="http://schemas.openxmlformats.org/officeDocument/2006/relationships/hyperlink" Target="https://mathe-sicher-koennen.dzlm.de/erklaervideos?nid=6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image" Target="media/image53.svg"/><Relationship Id="rId89" Type="http://schemas.openxmlformats.org/officeDocument/2006/relationships/image" Target="media/image68.png"/><Relationship Id="rId112" Type="http://schemas.openxmlformats.org/officeDocument/2006/relationships/image" Target="media/image90.wmf"/><Relationship Id="rId133" Type="http://schemas.openxmlformats.org/officeDocument/2006/relationships/header" Target="header6.xml"/><Relationship Id="rId154" Type="http://schemas.openxmlformats.org/officeDocument/2006/relationships/image" Target="media/image125.png"/><Relationship Id="rId16" Type="http://schemas.openxmlformats.org/officeDocument/2006/relationships/image" Target="media/image7.wmf"/><Relationship Id="rId37" Type="http://schemas.openxmlformats.org/officeDocument/2006/relationships/image" Target="media/image26.wmf"/><Relationship Id="rId58" Type="http://schemas.openxmlformats.org/officeDocument/2006/relationships/image" Target="media/image47.wmf"/><Relationship Id="rId79" Type="http://schemas.openxmlformats.org/officeDocument/2006/relationships/image" Target="media/image58.wmf"/><Relationship Id="rId102" Type="http://schemas.openxmlformats.org/officeDocument/2006/relationships/image" Target="media/image81.wmf"/><Relationship Id="rId123" Type="http://schemas.openxmlformats.org/officeDocument/2006/relationships/image" Target="media/image101.wmf"/><Relationship Id="rId144" Type="http://schemas.openxmlformats.org/officeDocument/2006/relationships/image" Target="media/image118.png"/><Relationship Id="rId90" Type="http://schemas.openxmlformats.org/officeDocument/2006/relationships/image" Target="media/image69.png"/><Relationship Id="rId27" Type="http://schemas.openxmlformats.org/officeDocument/2006/relationships/image" Target="media/image19.wmf"/><Relationship Id="rId48" Type="http://schemas.openxmlformats.org/officeDocument/2006/relationships/image" Target="media/image37.png"/><Relationship Id="rId113" Type="http://schemas.openxmlformats.org/officeDocument/2006/relationships/image" Target="media/image91.wmf"/><Relationship Id="rId134" Type="http://schemas.openxmlformats.org/officeDocument/2006/relationships/image" Target="media/image1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2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6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10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19</Pages>
  <Words>2475</Words>
  <Characters>15595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cp:lastPrinted>2025-12-08T23:51:00Z</cp:lastPrinted>
  <dcterms:created xsi:type="dcterms:W3CDTF">2025-12-08T23:51:00Z</dcterms:created>
  <dcterms:modified xsi:type="dcterms:W3CDTF">2025-12-08T23:51:00Z</dcterms:modified>
</cp:coreProperties>
</file>