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0EA26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05438029" w14:textId="77777777" w:rsidR="00E0758C" w:rsidRPr="009D698A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9D698A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41920" behindDoc="1" locked="0" layoutInCell="1" allowOverlap="1" wp14:anchorId="4BB97E92" wp14:editId="2620AA9B">
            <wp:simplePos x="0" y="0"/>
            <wp:positionH relativeFrom="margin">
              <wp:posOffset>4156710</wp:posOffset>
            </wp:positionH>
            <wp:positionV relativeFrom="page">
              <wp:posOffset>1452245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98A">
        <w:rPr>
          <w:b/>
          <w:color w:val="000000"/>
          <w:sz w:val="72"/>
          <w:szCs w:val="72"/>
          <w:lang w:eastAsia="de-DE"/>
        </w:rPr>
        <w:t>Mathe sicher können</w:t>
      </w:r>
      <w:r w:rsidRPr="009D698A">
        <w:rPr>
          <w:b/>
          <w:color w:val="000000"/>
          <w:sz w:val="72"/>
          <w:szCs w:val="72"/>
          <w:lang w:eastAsia="de-DE"/>
        </w:rPr>
        <w:br/>
      </w:r>
      <w:r w:rsidRPr="009D698A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09985BE5" w14:textId="77777777" w:rsidR="00E0758C" w:rsidRPr="009D698A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50A201B" w14:textId="77777777" w:rsidR="00E0758C" w:rsidRPr="009D698A" w:rsidRDefault="00EB4A2D" w:rsidP="00425F97">
      <w:pPr>
        <w:tabs>
          <w:tab w:val="left" w:pos="8020"/>
        </w:tabs>
        <w:spacing w:after="120" w:line="240" w:lineRule="auto"/>
        <w:rPr>
          <w:lang w:eastAsia="de-DE"/>
        </w:rPr>
      </w:pPr>
      <w:r w:rsidRPr="009D698A">
        <w:rPr>
          <w:b/>
          <w:color w:val="327A86" w:themeColor="text2"/>
          <w:sz w:val="56"/>
          <w:szCs w:val="56"/>
          <w:lang w:eastAsia="de-DE"/>
        </w:rPr>
        <w:t>B</w:t>
      </w:r>
      <w:r w:rsidR="00E0758C" w:rsidRPr="009D698A">
        <w:rPr>
          <w:b/>
          <w:color w:val="327A86" w:themeColor="text2"/>
          <w:sz w:val="56"/>
          <w:szCs w:val="56"/>
          <w:lang w:eastAsia="de-DE"/>
        </w:rPr>
        <w:t xml:space="preserve">1 </w:t>
      </w:r>
      <w:r w:rsidR="00425F97" w:rsidRPr="009D698A">
        <w:rPr>
          <w:b/>
          <w:color w:val="327A86" w:themeColor="text2"/>
          <w:sz w:val="56"/>
          <w:szCs w:val="56"/>
          <w:lang w:eastAsia="de-DE"/>
        </w:rPr>
        <w:t>Brüche und Prozente verstehen</w:t>
      </w:r>
    </w:p>
    <w:p w14:paraId="607E8353" w14:textId="6C927377" w:rsidR="00E0758C" w:rsidRPr="009D698A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9D698A" w14:paraId="31A2515E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7080E6FC" w14:textId="77777777" w:rsidR="00E0758C" w:rsidRPr="009D698A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1C2A379A" w14:textId="77777777" w:rsidR="00E0758C" w:rsidRPr="009D698A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9D698A">
              <w:rPr>
                <w:b/>
                <w:noProof/>
                <w:color w:val="327A86" w:themeColor="text2"/>
              </w:rPr>
              <w:drawing>
                <wp:inline distT="0" distB="0" distL="0" distR="0" wp14:anchorId="0679B045" wp14:editId="3B0F8485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3D1B6" w14:textId="77777777" w:rsidR="00E0758C" w:rsidRPr="009D698A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9B0E087" w14:textId="77777777" w:rsidR="00E0758C" w:rsidRPr="009D698A" w:rsidRDefault="00E0758C" w:rsidP="00E80991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9D698A" w14:paraId="7A6DE44C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3B185113" w14:textId="77777777" w:rsidR="00E0758C" w:rsidRPr="009D698A" w:rsidRDefault="00E0758C" w:rsidP="00644F56">
            <w:pPr>
              <w:pStyle w:val="berschrift1"/>
              <w:rPr>
                <w:lang w:eastAsia="en-US"/>
              </w:rPr>
            </w:pPr>
            <w:r w:rsidRPr="009D698A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EEB1C25" w14:textId="77777777" w:rsidR="00E0758C" w:rsidRPr="009D698A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CA393E8" w14:textId="77777777" w:rsidR="00E0758C" w:rsidRPr="009D698A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E2A15" w:rsidRPr="009D698A" w14:paraId="3D7CE01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36D207E" w14:textId="7B37325E" w:rsidR="007E2A15" w:rsidRPr="009D698A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9D698A">
              <w:rPr>
                <w:rFonts w:eastAsiaTheme="minorHAnsi"/>
                <w:lang w:eastAsia="en-US"/>
              </w:rPr>
              <w:t xml:space="preserve">Baustein B1A </w:t>
            </w:r>
          </w:p>
          <w:p w14:paraId="749A93C7" w14:textId="77777777" w:rsidR="007E2A15" w:rsidRPr="009D698A" w:rsidRDefault="007E2A15" w:rsidP="00644F56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459F3F9" w14:textId="169D659E" w:rsidR="007E2A15" w:rsidRPr="009D698A" w:rsidRDefault="007E2A15" w:rsidP="007E2A15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9D698A">
              <w:rPr>
                <w:rFonts w:eastAsiaTheme="minorHAnsi"/>
                <w:color w:val="000000" w:themeColor="text1"/>
                <w:lang w:eastAsia="en-US"/>
              </w:rPr>
              <w:t>Ich kann</w:t>
            </w:r>
            <w:r w:rsidR="00DA3D8E" w:rsidRPr="009D698A">
              <w:rPr>
                <w:rFonts w:eastAsiaTheme="minorHAnsi"/>
                <w:color w:val="000000" w:themeColor="text1"/>
                <w:lang w:eastAsia="en-US"/>
              </w:rPr>
              <w:t xml:space="preserve"> Anteile bestimmen und darstellen</w:t>
            </w:r>
          </w:p>
          <w:p w14:paraId="09F1428B" w14:textId="77777777" w:rsidR="007E2A15" w:rsidRPr="009D698A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 w:rsidRPr="009D698A"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 w:rsidRPr="009D698A"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9D698A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E3189B6" w14:textId="6698DB73" w:rsidR="007E2A15" w:rsidRPr="009D698A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9D698A">
              <w:rPr>
                <w:rFonts w:eastAsiaTheme="minorHAnsi"/>
                <w:lang w:eastAsia="en-US"/>
              </w:rPr>
              <w:sym w:font="Wingdings" w:char="F06E"/>
            </w:r>
            <w:r w:rsidRPr="009D698A">
              <w:rPr>
                <w:rFonts w:eastAsiaTheme="minorHAnsi"/>
                <w:lang w:eastAsia="en-US"/>
              </w:rPr>
              <w:t xml:space="preserve"> </w:t>
            </w:r>
            <w:r w:rsidRPr="009D698A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9D698A">
              <w:rPr>
                <w:b w:val="0"/>
                <w:bCs/>
                <w:color w:val="000000"/>
              </w:rPr>
              <w:t>(</w:t>
            </w:r>
            <w:r w:rsidR="001F0D9B" w:rsidRPr="009D698A">
              <w:rPr>
                <w:b w:val="0"/>
                <w:bCs/>
                <w:color w:val="000000"/>
              </w:rPr>
              <w:t>6</w:t>
            </w:r>
            <w:r w:rsidRPr="009D698A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9D698A" w14:paraId="6145ED77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269F37F3" w14:textId="77777777" w:rsidR="007E2A15" w:rsidRPr="009D698A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9D698A">
              <w:rPr>
                <w:rFonts w:eastAsiaTheme="minorHAnsi"/>
                <w:lang w:eastAsia="en-US"/>
              </w:rPr>
              <w:t xml:space="preserve">Baustein B1B </w:t>
            </w:r>
          </w:p>
          <w:p w14:paraId="52130C46" w14:textId="77777777" w:rsidR="007E2A15" w:rsidRPr="009D698A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5DA06EB" w14:textId="77777777" w:rsidR="007E2A15" w:rsidRPr="009D698A" w:rsidRDefault="007E2A15" w:rsidP="007E2A15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9D698A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Prozente bestimmen und darstellen</w:t>
            </w:r>
          </w:p>
          <w:p w14:paraId="0411E1A9" w14:textId="77777777" w:rsidR="007E2A15" w:rsidRPr="009D698A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 w:rsidRPr="009D698A"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 w:rsidRPr="009D698A"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9D698A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FCAC720" w14:textId="3CABC77D" w:rsidR="007E2A15" w:rsidRPr="009D698A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9D698A">
              <w:rPr>
                <w:rFonts w:eastAsiaTheme="minorHAnsi"/>
                <w:lang w:eastAsia="en-US"/>
              </w:rPr>
              <w:sym w:font="Wingdings" w:char="F06E"/>
            </w:r>
            <w:r w:rsidRPr="009D698A">
              <w:rPr>
                <w:rFonts w:eastAsiaTheme="minorHAnsi"/>
                <w:lang w:eastAsia="en-US"/>
              </w:rPr>
              <w:t xml:space="preserve"> </w:t>
            </w:r>
            <w:r w:rsidRPr="009D698A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9D698A">
              <w:rPr>
                <w:b w:val="0"/>
                <w:bCs/>
                <w:color w:val="000000"/>
              </w:rPr>
              <w:t>Fördereinheiten (</w:t>
            </w:r>
            <w:r w:rsidR="001F0D9B" w:rsidRPr="009D698A">
              <w:rPr>
                <w:b w:val="0"/>
                <w:bCs/>
                <w:color w:val="000000"/>
              </w:rPr>
              <w:t>3</w:t>
            </w:r>
            <w:r w:rsidRPr="009D698A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9D698A" w14:paraId="4CD7FA5B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513EDCE" w14:textId="17E250A7" w:rsidR="007E2A15" w:rsidRPr="009D698A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9D698A">
              <w:rPr>
                <w:rFonts w:eastAsiaTheme="minorHAnsi"/>
                <w:lang w:eastAsia="en-US"/>
              </w:rPr>
              <w:t>Baustein B1C</w:t>
            </w:r>
          </w:p>
          <w:p w14:paraId="69FB3485" w14:textId="77777777" w:rsidR="007E2A15" w:rsidRPr="009D698A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9C1BF2C" w14:textId="5FA0F336" w:rsidR="007E2A15" w:rsidRPr="009D698A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  <w:r w:rsidRPr="009D698A">
              <w:rPr>
                <w:color w:val="000000" w:themeColor="text1"/>
              </w:rPr>
              <w:t xml:space="preserve">Ich kann Anteile </w:t>
            </w:r>
            <w:r w:rsidR="005751F7" w:rsidRPr="009D698A">
              <w:rPr>
                <w:color w:val="000000" w:themeColor="text1"/>
              </w:rPr>
              <w:t xml:space="preserve">nehmen </w:t>
            </w:r>
            <w:r w:rsidRPr="009D698A">
              <w:rPr>
                <w:color w:val="000000" w:themeColor="text1"/>
              </w:rPr>
              <w:t xml:space="preserve">von Mengen </w:t>
            </w:r>
          </w:p>
          <w:p w14:paraId="5E1AD570" w14:textId="77777777" w:rsidR="007E2A15" w:rsidRPr="009D698A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 w:rsidRPr="009D698A"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 w:rsidRPr="009D698A"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9D698A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A65E78B" w14:textId="77777777" w:rsidR="007E2A15" w:rsidRPr="009D698A" w:rsidRDefault="007E2A15" w:rsidP="007E2A15">
            <w:pPr>
              <w:pStyle w:val="Nummerierung"/>
              <w:rPr>
                <w:b w:val="0"/>
                <w:bCs/>
                <w:color w:val="000000"/>
              </w:rPr>
            </w:pPr>
            <w:r w:rsidRPr="009D698A">
              <w:rPr>
                <w:rFonts w:eastAsiaTheme="minorHAnsi"/>
                <w:lang w:eastAsia="en-US"/>
              </w:rPr>
              <w:sym w:font="Wingdings" w:char="F06E"/>
            </w:r>
            <w:r w:rsidRPr="009D698A">
              <w:rPr>
                <w:rFonts w:eastAsiaTheme="minorHAnsi"/>
                <w:lang w:eastAsia="en-US"/>
              </w:rPr>
              <w:t xml:space="preserve"> </w:t>
            </w:r>
            <w:r w:rsidRPr="009D698A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9D698A">
              <w:rPr>
                <w:b w:val="0"/>
                <w:bCs/>
                <w:color w:val="000000"/>
              </w:rPr>
              <w:t>(</w:t>
            </w:r>
            <w:r w:rsidR="00E51241" w:rsidRPr="009D698A">
              <w:rPr>
                <w:b w:val="0"/>
                <w:bCs/>
                <w:color w:val="000000"/>
              </w:rPr>
              <w:t>4</w:t>
            </w:r>
            <w:r w:rsidRPr="009D698A">
              <w:rPr>
                <w:b w:val="0"/>
                <w:bCs/>
                <w:color w:val="000000"/>
              </w:rPr>
              <w:t xml:space="preserve"> Seiten)</w:t>
            </w:r>
          </w:p>
          <w:p w14:paraId="651AB67E" w14:textId="738C8DB8" w:rsidR="00DD2168" w:rsidRPr="009D698A" w:rsidRDefault="00DD2168" w:rsidP="007E2A15">
            <w:pPr>
              <w:pStyle w:val="Nummerierung"/>
              <w:rPr>
                <w:b w:val="0"/>
                <w:bCs/>
                <w:color w:val="000000"/>
              </w:rPr>
            </w:pPr>
            <w:r w:rsidRPr="009D698A">
              <w:rPr>
                <w:b w:val="0"/>
                <w:bCs/>
                <w:color w:val="000000"/>
              </w:rPr>
              <w:sym w:font="Wingdings" w:char="F06E"/>
            </w:r>
            <w:r w:rsidRPr="009D698A">
              <w:rPr>
                <w:b w:val="0"/>
                <w:bCs/>
                <w:color w:val="000000"/>
              </w:rPr>
              <w:t xml:space="preserve"> Arbeitsmaterial Tabelle </w:t>
            </w:r>
            <w:r w:rsidR="00AB75F5" w:rsidRPr="009D698A">
              <w:rPr>
                <w:b w:val="0"/>
                <w:bCs/>
                <w:color w:val="000000"/>
              </w:rPr>
              <w:t xml:space="preserve">und Streifen </w:t>
            </w:r>
            <w:r w:rsidRPr="009D698A">
              <w:rPr>
                <w:b w:val="0"/>
                <w:bCs/>
                <w:color w:val="000000"/>
              </w:rPr>
              <w:t>für das Anteil-Nehmen</w:t>
            </w:r>
            <w:r w:rsidRPr="009D698A">
              <w:rPr>
                <w:b w:val="0"/>
                <w:bCs/>
                <w:color w:val="000000" w:themeColor="text1"/>
              </w:rPr>
              <w:t xml:space="preserve"> </w:t>
            </w:r>
            <w:r w:rsidRPr="009D698A">
              <w:rPr>
                <w:b w:val="0"/>
                <w:bCs/>
                <w:color w:val="000000"/>
              </w:rPr>
              <w:t>(</w:t>
            </w:r>
            <w:r w:rsidR="00AB75F5" w:rsidRPr="009D698A">
              <w:rPr>
                <w:b w:val="0"/>
                <w:bCs/>
                <w:color w:val="000000"/>
              </w:rPr>
              <w:t>2</w:t>
            </w:r>
            <w:r w:rsidRPr="009D698A">
              <w:rPr>
                <w:b w:val="0"/>
                <w:bCs/>
                <w:color w:val="000000"/>
              </w:rPr>
              <w:t xml:space="preserve"> Seite</w:t>
            </w:r>
            <w:r w:rsidR="00AB75F5" w:rsidRPr="009D698A">
              <w:rPr>
                <w:b w:val="0"/>
                <w:bCs/>
                <w:color w:val="000000"/>
              </w:rPr>
              <w:t>n</w:t>
            </w:r>
            <w:r w:rsidRPr="009D698A">
              <w:rPr>
                <w:b w:val="0"/>
                <w:bCs/>
                <w:color w:val="000000"/>
              </w:rPr>
              <w:t>)</w:t>
            </w:r>
          </w:p>
        </w:tc>
      </w:tr>
      <w:tr w:rsidR="007E2A15" w:rsidRPr="009D698A" w14:paraId="26AA888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3A0C2C82" w14:textId="77777777" w:rsidR="004D3746" w:rsidRPr="009D698A" w:rsidRDefault="004D3746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014526B" w14:textId="77777777" w:rsidR="007E2A15" w:rsidRPr="009D698A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</w:p>
        </w:tc>
      </w:tr>
      <w:tr w:rsidR="007E2A15" w:rsidRPr="009D698A" w14:paraId="0C90DF15" w14:textId="77777777" w:rsidTr="007E2A15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7E2A15" w:rsidRPr="009D698A" w14:paraId="460142BF" w14:textId="77777777" w:rsidTr="00D4349A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63897A3" w14:textId="77777777" w:rsidR="007E2A15" w:rsidRPr="009D698A" w:rsidRDefault="007E2A15" w:rsidP="007E2A15">
                  <w:pPr>
                    <w:spacing w:line="240" w:lineRule="auto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D698A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06060379" wp14:editId="2FBFE2FE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741E35C2" w14:textId="49AE9E31" w:rsidR="007E2A15" w:rsidRPr="009D698A" w:rsidRDefault="007E2A15" w:rsidP="005751F7">
                  <w:pPr>
                    <w:pStyle w:val="Impressum"/>
                    <w:spacing w:line="240" w:lineRule="auto"/>
                    <w:rPr>
                      <w:color w:val="808080"/>
                    </w:rPr>
                  </w:pPr>
                  <w:r w:rsidRPr="009D698A">
                    <w:rPr>
                      <w:color w:val="808080"/>
                    </w:rPr>
                    <w:t xml:space="preserve">Dieses Material wurde durch Andrea Schink &amp; Susanne Prediger </w:t>
                  </w:r>
                  <w:r w:rsidR="00D50BDF" w:rsidRPr="009D698A">
                    <w:rPr>
                      <w:color w:val="808080"/>
                    </w:rPr>
                    <w:t>in 2014 konzipiert und mi</w:t>
                  </w:r>
                  <w:r w:rsidR="00EF19BE" w:rsidRPr="009D698A">
                    <w:rPr>
                      <w:color w:val="808080"/>
                    </w:rPr>
                    <w:t>t</w:t>
                  </w:r>
                  <w:r w:rsidR="00D50BDF" w:rsidRPr="009D698A">
                    <w:rPr>
                      <w:color w:val="808080"/>
                    </w:rPr>
                    <w:t xml:space="preserve">hilfe von </w:t>
                  </w:r>
                  <w:r w:rsidR="00EF19BE" w:rsidRPr="009D698A">
                    <w:rPr>
                      <w:color w:val="808080"/>
                    </w:rPr>
                    <w:br/>
                  </w:r>
                  <w:r w:rsidR="00D50BDF" w:rsidRPr="009D698A">
                    <w:rPr>
                      <w:color w:val="808080"/>
                    </w:rPr>
                    <w:t>Lena Wessel</w:t>
                  </w:r>
                  <w:r w:rsidR="006D747F" w:rsidRPr="009D698A">
                    <w:rPr>
                      <w:color w:val="808080"/>
                    </w:rPr>
                    <w:t xml:space="preserve"> und </w:t>
                  </w:r>
                  <w:r w:rsidR="000E4D6A" w:rsidRPr="009D698A">
                    <w:rPr>
                      <w:color w:val="808080"/>
                    </w:rPr>
                    <w:t xml:space="preserve">Lena Böing </w:t>
                  </w:r>
                  <w:r w:rsidR="00D50BDF" w:rsidRPr="009D698A">
                    <w:rPr>
                      <w:color w:val="808080"/>
                    </w:rPr>
                    <w:t>in 2023</w:t>
                  </w:r>
                  <w:r w:rsidR="007D446C" w:rsidRPr="009D698A">
                    <w:rPr>
                      <w:color w:val="808080"/>
                    </w:rPr>
                    <w:t>–</w:t>
                  </w:r>
                  <w:r w:rsidR="000E4D6A" w:rsidRPr="009D698A">
                    <w:rPr>
                      <w:color w:val="808080"/>
                    </w:rPr>
                    <w:t>2</w:t>
                  </w:r>
                  <w:r w:rsidR="00FF181E" w:rsidRPr="009D698A">
                    <w:rPr>
                      <w:color w:val="808080"/>
                    </w:rPr>
                    <w:t>6</w:t>
                  </w:r>
                  <w:r w:rsidR="00D50BDF" w:rsidRPr="009D698A">
                    <w:rPr>
                      <w:color w:val="808080"/>
                    </w:rPr>
                    <w:t xml:space="preserve"> für die 2. Auflage leicht überarbeitet</w:t>
                  </w:r>
                  <w:r w:rsidRPr="009D698A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7E2A15" w:rsidRPr="009D698A" w14:paraId="62E56A10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396A6930" w14:textId="77777777" w:rsidR="007E2A15" w:rsidRPr="009D698A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D698A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42521B12" w14:textId="081A2286" w:rsidR="007E2A15" w:rsidRPr="009D698A" w:rsidRDefault="005A443C" w:rsidP="005751F7">
                  <w:pPr>
                    <w:pStyle w:val="Impressum"/>
                    <w:spacing w:line="240" w:lineRule="auto"/>
                    <w:ind w:right="143"/>
                    <w:rPr>
                      <w:color w:val="808080"/>
                    </w:rPr>
                  </w:pPr>
                  <w:r w:rsidRPr="009D698A">
                    <w:rPr>
                      <w:color w:val="808080"/>
                    </w:rPr>
                    <w:t>Schink, Andrea, Prediger, Susanne &amp; Wessel, Lena (2026). Mathe</w:t>
                  </w:r>
                  <w:r w:rsidR="00800EFA" w:rsidRPr="009D698A">
                    <w:rPr>
                      <w:color w:val="808080"/>
                    </w:rPr>
                    <w:t>-</w:t>
                  </w:r>
                  <w:r w:rsidRPr="009D698A">
                    <w:rPr>
                      <w:color w:val="808080"/>
                    </w:rPr>
                    <w:t>sicher</w:t>
                  </w:r>
                  <w:r w:rsidR="00800EFA" w:rsidRPr="009D698A">
                    <w:rPr>
                      <w:color w:val="808080"/>
                    </w:rPr>
                    <w:t>-</w:t>
                  </w:r>
                  <w:r w:rsidRPr="009D698A">
                    <w:rPr>
                      <w:color w:val="808080"/>
                    </w:rPr>
                    <w:t>können</w:t>
                  </w:r>
                  <w:r w:rsidR="00800EFA" w:rsidRPr="009D698A">
                    <w:rPr>
                      <w:color w:val="808080"/>
                    </w:rPr>
                    <w:t>-</w:t>
                  </w:r>
                  <w:r w:rsidRPr="009D698A">
                    <w:rPr>
                      <w:color w:val="808080"/>
                    </w:rPr>
                    <w:t xml:space="preserve">Diagnose- und Förderbausteine B1: </w:t>
                  </w:r>
                  <w:r w:rsidRPr="009D698A">
                    <w:rPr>
                      <w:bCs/>
                      <w:color w:val="808080"/>
                    </w:rPr>
                    <w:t>Brüche und Prozente verstehen</w:t>
                  </w:r>
                  <w:r w:rsidRPr="009D698A">
                    <w:rPr>
                      <w:color w:val="808080"/>
                    </w:rPr>
                    <w:t>. In Prediger, S., Selter, C., Hußmann, S. &amp; Nührenbörger, M. (Hrsg.). (2026). Mathe sicher können: Diagnose- und Förderkonzept zur Sicherung mathematischer Basiskompetenzen. Brüche, Prozente, Dezimalzahlen (2. Auflage). Cornelsen. Open Educational Resources unter mathe-sicher-koennen.dzlm.de/bpd/#B1</w:t>
                  </w:r>
                </w:p>
              </w:tc>
            </w:tr>
            <w:tr w:rsidR="007E2A15" w:rsidRPr="009D698A" w14:paraId="6D1CD436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1622D091" w14:textId="77777777" w:rsidR="007E2A15" w:rsidRPr="009D698A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D698A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50A7FB9A" w14:textId="77777777" w:rsidR="007E2A15" w:rsidRPr="009D698A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D698A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29162DAC" w14:textId="4D02AA19" w:rsidR="00DD7314" w:rsidRPr="009D698A" w:rsidRDefault="00E51241" w:rsidP="005751F7">
                  <w:pPr>
                    <w:pStyle w:val="Impressum"/>
                    <w:spacing w:line="240" w:lineRule="auto"/>
                    <w:ind w:right="143"/>
                    <w:rPr>
                      <w:color w:val="808080"/>
                    </w:rPr>
                  </w:pPr>
                  <w:r w:rsidRPr="009D698A">
                    <w:rPr>
                      <w:color w:val="808080"/>
                    </w:rPr>
                    <w:t xml:space="preserve">Zu dem </w:t>
                  </w:r>
                  <w:r w:rsidR="00D85963" w:rsidRPr="009D698A">
                    <w:rPr>
                      <w:color w:val="808080"/>
                    </w:rPr>
                    <w:t>MSK-</w:t>
                  </w:r>
                  <w:r w:rsidRPr="009D698A">
                    <w:rPr>
                      <w:color w:val="808080"/>
                    </w:rPr>
                    <w:t xml:space="preserve">Diagnose- und Fördermaterial sind auch </w:t>
                  </w:r>
                  <w:r w:rsidR="00E84C27" w:rsidRPr="009D698A">
                    <w:rPr>
                      <w:color w:val="808080"/>
                    </w:rPr>
                    <w:t xml:space="preserve">Didaktische Kommentare und Fortbildungsfilme </w:t>
                  </w:r>
                  <w:r w:rsidRPr="009D698A">
                    <w:rPr>
                      <w:color w:val="808080"/>
                    </w:rPr>
                    <w:t>verfügbar sowie Erklärvideos</w:t>
                  </w:r>
                  <w:r w:rsidR="00E84C27" w:rsidRPr="009D698A">
                    <w:rPr>
                      <w:color w:val="808080"/>
                    </w:rPr>
                    <w:t xml:space="preserve"> für Lernende</w:t>
                  </w:r>
                  <w:r w:rsidRPr="009D698A">
                    <w:rPr>
                      <w:color w:val="808080"/>
                    </w:rPr>
                    <w:t xml:space="preserve">, alles </w:t>
                  </w:r>
                  <w:r w:rsidR="00352C86" w:rsidRPr="009D698A">
                    <w:rPr>
                      <w:color w:val="808080"/>
                    </w:rPr>
                    <w:t xml:space="preserve">frei verfügbar unter </w:t>
                  </w:r>
                  <w:r w:rsidRPr="009D698A">
                    <w:rPr>
                      <w:color w:val="808080"/>
                    </w:rPr>
                    <w:t>mathe-sicher-koennen.dzlm.de/bpd</w:t>
                  </w:r>
                  <w:r w:rsidR="00D85963" w:rsidRPr="009D698A">
                    <w:rPr>
                      <w:color w:val="808080"/>
                    </w:rPr>
                    <w:t>#B1</w:t>
                  </w:r>
                  <w:r w:rsidRPr="009D698A">
                    <w:rPr>
                      <w:color w:val="808080"/>
                    </w:rPr>
                    <w:t xml:space="preserve">. </w:t>
                  </w:r>
                  <w:r w:rsidR="000E4D6A" w:rsidRPr="009D698A">
                    <w:rPr>
                      <w:color w:val="808080"/>
                    </w:rPr>
                    <w:t xml:space="preserve">Die digitalen Bruchstreifen </w:t>
                  </w:r>
                  <w:r w:rsidR="00AD409F" w:rsidRPr="009D698A">
                    <w:rPr>
                      <w:color w:val="808080"/>
                    </w:rPr>
                    <w:t xml:space="preserve">unter </w:t>
                  </w:r>
                  <w:r w:rsidR="009B4285" w:rsidRPr="009D698A">
                    <w:rPr>
                      <w:color w:val="808080"/>
                    </w:rPr>
                    <w:t>https://dzlm.de/vam/msk-bruchstreifen.html</w:t>
                  </w:r>
                  <w:r w:rsidR="00AD409F" w:rsidRPr="009D698A">
                    <w:rPr>
                      <w:color w:val="808080"/>
                    </w:rPr>
                    <w:t xml:space="preserve"> </w:t>
                  </w:r>
                  <w:r w:rsidR="000E4D6A" w:rsidRPr="009D698A">
                    <w:rPr>
                      <w:color w:val="808080"/>
                    </w:rPr>
                    <w:t>helfen beim Veranschaulichen</w:t>
                  </w:r>
                  <w:r w:rsidR="009B4285" w:rsidRPr="009D698A">
                    <w:rPr>
                      <w:color w:val="808080"/>
                    </w:rPr>
                    <w:t xml:space="preserve">. Sie </w:t>
                  </w:r>
                  <w:r w:rsidR="000E4D6A" w:rsidRPr="009D698A">
                    <w:rPr>
                      <w:color w:val="808080"/>
                    </w:rPr>
                    <w:t>werden aber erst ab Baustein B2 systematisch genutzt.</w:t>
                  </w:r>
                  <w:r w:rsidR="00D85963" w:rsidRPr="009D698A">
                    <w:rPr>
                      <w:color w:val="808080"/>
                    </w:rPr>
                    <w:t xml:space="preserve"> </w:t>
                  </w:r>
                  <w:r w:rsidR="00DD7314" w:rsidRPr="009D698A">
                    <w:rPr>
                      <w:rFonts w:ascii="Calibri" w:hAnsi="Calibri"/>
                      <w:color w:val="808080"/>
                      <w:sz w:val="18"/>
                    </w:rPr>
                    <w:t xml:space="preserve">Das </w:t>
                  </w:r>
                  <w:r w:rsidR="00D85963" w:rsidRPr="009D698A">
                    <w:rPr>
                      <w:rFonts w:ascii="Calibri" w:hAnsi="Calibri"/>
                      <w:color w:val="808080"/>
                      <w:sz w:val="18"/>
                    </w:rPr>
                    <w:t>MSK-</w:t>
                  </w:r>
                  <w:r w:rsidR="00DD7314" w:rsidRPr="009D698A">
                    <w:rPr>
                      <w:rFonts w:ascii="Calibri" w:hAnsi="Calibri"/>
                      <w:color w:val="808080"/>
                      <w:sz w:val="18"/>
                    </w:rPr>
                    <w:t xml:space="preserve">Fördermaterial wird gedruckt vom Cornelsen-Verlag </w:t>
                  </w:r>
                  <w:r w:rsidR="00AE268E" w:rsidRPr="009D698A">
                    <w:rPr>
                      <w:rFonts w:ascii="Calibri" w:hAnsi="Calibri"/>
                      <w:color w:val="808080"/>
                      <w:sz w:val="18"/>
                    </w:rPr>
                    <w:t>ver</w:t>
                  </w:r>
                  <w:r w:rsidR="00DD7314" w:rsidRPr="009D698A">
                    <w:rPr>
                      <w:rFonts w:ascii="Calibri" w:hAnsi="Calibri"/>
                      <w:color w:val="808080"/>
                      <w:sz w:val="18"/>
                    </w:rPr>
                    <w:t>kauft.</w:t>
                  </w:r>
                </w:p>
                <w:p w14:paraId="576C343C" w14:textId="07DDCB39" w:rsidR="00072AE7" w:rsidRPr="009D698A" w:rsidRDefault="00072AE7" w:rsidP="005751F7">
                  <w:pPr>
                    <w:pStyle w:val="Impressum"/>
                    <w:spacing w:line="240" w:lineRule="auto"/>
                    <w:ind w:right="143"/>
                    <w:rPr>
                      <w:b/>
                      <w:bCs/>
                      <w:color w:val="808080"/>
                    </w:rPr>
                  </w:pPr>
                </w:p>
              </w:tc>
            </w:tr>
          </w:tbl>
          <w:p w14:paraId="09E7DDC3" w14:textId="77777777" w:rsidR="007E2A15" w:rsidRPr="009D698A" w:rsidRDefault="007E2A15" w:rsidP="007E2A15">
            <w:pPr>
              <w:pStyle w:val="Nummerierung"/>
            </w:pPr>
          </w:p>
        </w:tc>
      </w:tr>
    </w:tbl>
    <w:p w14:paraId="39884B09" w14:textId="77777777" w:rsidR="00C9163F" w:rsidRPr="009D698A" w:rsidRDefault="00C9163F" w:rsidP="00C9163F">
      <w:pPr>
        <w:sectPr w:rsidR="00C9163F" w:rsidRPr="009D698A" w:rsidSect="001130EE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3919"/>
        <w:gridCol w:w="425"/>
        <w:gridCol w:w="3594"/>
        <w:gridCol w:w="425"/>
      </w:tblGrid>
      <w:tr w:rsidR="00AC7674" w:rsidRPr="009D698A" w14:paraId="366A4785" w14:textId="77777777" w:rsidTr="00B2675B">
        <w:tc>
          <w:tcPr>
            <w:tcW w:w="426" w:type="dxa"/>
          </w:tcPr>
          <w:bookmarkEnd w:id="0"/>
          <w:p w14:paraId="3CB37B40" w14:textId="77777777" w:rsidR="00AC7674" w:rsidRPr="009D698A" w:rsidRDefault="00AC7674" w:rsidP="00AC7674">
            <w:pPr>
              <w:pStyle w:val="berschrift1"/>
            </w:pPr>
            <w:r w:rsidRPr="009D698A">
              <w:lastRenderedPageBreak/>
              <w:t>A</w:t>
            </w:r>
          </w:p>
        </w:tc>
        <w:tc>
          <w:tcPr>
            <w:tcW w:w="8788" w:type="dxa"/>
            <w:gridSpan w:val="5"/>
          </w:tcPr>
          <w:p w14:paraId="4C8C1E11" w14:textId="2DD34543" w:rsidR="00AC7674" w:rsidRPr="009D698A" w:rsidRDefault="007E2A15" w:rsidP="00AC7674">
            <w:pPr>
              <w:pStyle w:val="berschrift1"/>
              <w:rPr>
                <w:noProof/>
              </w:rPr>
            </w:pPr>
            <w:r w:rsidRPr="009D698A">
              <w:t>K</w:t>
            </w:r>
            <w:r w:rsidR="00065D61" w:rsidRPr="009D698A">
              <w:t xml:space="preserve">ann </w:t>
            </w:r>
            <w:r w:rsidRPr="009D698A">
              <w:t xml:space="preserve">ich </w:t>
            </w:r>
            <w:r w:rsidR="00065D61" w:rsidRPr="009D698A">
              <w:t>Anteile von einem Ganzen bestimmen und darstellen</w:t>
            </w:r>
            <w:r w:rsidRPr="009D698A">
              <w:t>?</w:t>
            </w:r>
          </w:p>
        </w:tc>
      </w:tr>
      <w:tr w:rsidR="00AC7674" w:rsidRPr="009D698A" w14:paraId="030D0B84" w14:textId="77777777" w:rsidTr="00B2675B">
        <w:tc>
          <w:tcPr>
            <w:tcW w:w="426" w:type="dxa"/>
          </w:tcPr>
          <w:p w14:paraId="26468EE3" w14:textId="77777777" w:rsidR="00AC7674" w:rsidRPr="009D698A" w:rsidRDefault="00AC7674" w:rsidP="00AC7674">
            <w:pPr>
              <w:pStyle w:val="berschrift2"/>
              <w:rPr>
                <w:color w:val="70BCC9" w:themeColor="text2" w:themeTint="99"/>
              </w:rPr>
            </w:pPr>
            <w:r w:rsidRPr="009D698A">
              <w:rPr>
                <w:color w:val="70BCC9" w:themeColor="text2" w:themeTint="99"/>
              </w:rPr>
              <w:t>1</w:t>
            </w:r>
          </w:p>
        </w:tc>
        <w:tc>
          <w:tcPr>
            <w:tcW w:w="8788" w:type="dxa"/>
            <w:gridSpan w:val="5"/>
          </w:tcPr>
          <w:p w14:paraId="7BE45E92" w14:textId="77777777" w:rsidR="00AC7674" w:rsidRPr="009D698A" w:rsidRDefault="00065D61" w:rsidP="00AC7674">
            <w:pPr>
              <w:pStyle w:val="berschrift2"/>
              <w:rPr>
                <w:noProof/>
                <w:color w:val="70BCC9" w:themeColor="text2" w:themeTint="99"/>
              </w:rPr>
            </w:pPr>
            <w:r w:rsidRPr="009D698A">
              <w:rPr>
                <w:color w:val="70BCC9" w:themeColor="text2" w:themeTint="99"/>
              </w:rPr>
              <w:t>Ein Stück vom Ganzen bestimmen und darstellen</w:t>
            </w:r>
          </w:p>
        </w:tc>
      </w:tr>
      <w:tr w:rsidR="008E72BE" w:rsidRPr="009D698A" w14:paraId="6B482244" w14:textId="77777777" w:rsidTr="008E72BE">
        <w:trPr>
          <w:gridAfter w:val="1"/>
          <w:wAfter w:w="425" w:type="dxa"/>
        </w:trPr>
        <w:tc>
          <w:tcPr>
            <w:tcW w:w="426" w:type="dxa"/>
          </w:tcPr>
          <w:p w14:paraId="267F7FD3" w14:textId="77777777" w:rsidR="008E72BE" w:rsidRPr="009D698A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4579654" w14:textId="21CC3C4B" w:rsidR="008E72BE" w:rsidRPr="009D698A" w:rsidRDefault="008E72BE" w:rsidP="00FD2069">
            <w:pPr>
              <w:rPr>
                <w:b/>
                <w:color w:val="70BCC9" w:themeColor="text2" w:themeTint="99"/>
              </w:rPr>
            </w:pPr>
            <w:r w:rsidRPr="009D698A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919" w:type="dxa"/>
          </w:tcPr>
          <w:p w14:paraId="1B2F5CAF" w14:textId="6360F526" w:rsidR="008E72BE" w:rsidRPr="009D698A" w:rsidRDefault="008E72BE" w:rsidP="00FD2069">
            <w:r w:rsidRPr="009D698A">
              <w:t xml:space="preserve">Gib den Anteil für den grauen Teil </w:t>
            </w:r>
            <w:r w:rsidRPr="009D698A">
              <w:br/>
              <w:t xml:space="preserve">als Bruch an.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:rsidRPr="009D698A" w14:paraId="6B0E041D" w14:textId="77777777" w:rsidTr="00B2675B">
              <w:trPr>
                <w:trHeight w:val="1351"/>
              </w:trPr>
              <w:tc>
                <w:tcPr>
                  <w:tcW w:w="2608" w:type="dxa"/>
                </w:tcPr>
                <w:p w14:paraId="030371EE" w14:textId="77777777" w:rsidR="008E72BE" w:rsidRPr="009D698A" w:rsidRDefault="008E72BE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36366E76" w14:textId="2D67E487" w:rsidR="008E72BE" w:rsidRPr="009D698A" w:rsidRDefault="008E72BE" w:rsidP="00FD2069">
                  <w:pPr>
                    <w:spacing w:line="240" w:lineRule="atLeast"/>
                  </w:pPr>
                  <w:r w:rsidRPr="009D698A">
                    <w:t xml:space="preserve">   </w:t>
                  </w:r>
                  <w:r w:rsidRPr="009D698A">
                    <w:rPr>
                      <w:noProof/>
                    </w:rPr>
                    <w:drawing>
                      <wp:inline distT="0" distB="0" distL="0" distR="0" wp14:anchorId="62AFAC1E" wp14:editId="7B7D3B59">
                        <wp:extent cx="1302876" cy="557397"/>
                        <wp:effectExtent l="0" t="0" r="0" b="1905"/>
                        <wp:docPr id="737" name="Grafik 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859" cy="56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13864C8" w14:textId="77777777" w:rsidR="008E72BE" w:rsidRPr="009D698A" w:rsidRDefault="008E72BE" w:rsidP="00FD2069">
                  <w:r w:rsidRPr="009D698A">
                    <w:t>Anteil:</w:t>
                  </w:r>
                </w:p>
                <w:p w14:paraId="4B7F3B2D" w14:textId="77777777" w:rsidR="008E72BE" w:rsidRPr="009D698A" w:rsidRDefault="008E72BE" w:rsidP="00FD2069">
                  <w:pPr>
                    <w:spacing w:line="240" w:lineRule="atLeast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083068A7" wp14:editId="69BD2F2A">
                        <wp:extent cx="350849" cy="611505"/>
                        <wp:effectExtent l="0" t="0" r="5080" b="0"/>
                        <wp:docPr id="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54145B" w14:textId="13C0B36A" w:rsidR="008E72BE" w:rsidRPr="009D698A" w:rsidRDefault="008E72BE" w:rsidP="00FD2069">
            <w:r w:rsidRPr="009D698A">
              <w:t xml:space="preserve"> </w:t>
            </w:r>
          </w:p>
        </w:tc>
        <w:tc>
          <w:tcPr>
            <w:tcW w:w="425" w:type="dxa"/>
          </w:tcPr>
          <w:p w14:paraId="559DAE64" w14:textId="01322568" w:rsidR="008E72BE" w:rsidRPr="009D698A" w:rsidRDefault="008E72BE" w:rsidP="00FD2069">
            <w:pPr>
              <w:rPr>
                <w:b/>
                <w:color w:val="327A86" w:themeColor="text2"/>
              </w:rPr>
            </w:pPr>
            <w:r w:rsidRPr="009D698A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3594" w:type="dxa"/>
          </w:tcPr>
          <w:p w14:paraId="08119FD8" w14:textId="7E584E1E" w:rsidR="008E72BE" w:rsidRPr="009D698A" w:rsidRDefault="008E72BE" w:rsidP="00FD2069">
            <w:pPr>
              <w:spacing w:line="240" w:lineRule="auto"/>
            </w:pPr>
            <w:r w:rsidRPr="009D698A">
              <w:t xml:space="preserve">Zeichne den Teil farbig ein, </w:t>
            </w:r>
            <w:r w:rsidRPr="009D698A">
              <w:br/>
              <w:t>sodass der Anteil passt.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:rsidRPr="009D698A" w14:paraId="617D699A" w14:textId="77777777" w:rsidTr="000E442F">
              <w:tc>
                <w:tcPr>
                  <w:tcW w:w="2608" w:type="dxa"/>
                </w:tcPr>
                <w:p w14:paraId="272DD0C0" w14:textId="77777777" w:rsidR="008E72BE" w:rsidRPr="009D698A" w:rsidRDefault="008E72BE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23AE20D5" w14:textId="77777777" w:rsidR="008E72BE" w:rsidRPr="009D698A" w:rsidRDefault="008E72BE" w:rsidP="00FD2069">
                  <w:pPr>
                    <w:spacing w:line="240" w:lineRule="atLeast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23492E49" wp14:editId="26DECF34">
                        <wp:extent cx="1428310" cy="610388"/>
                        <wp:effectExtent l="0" t="0" r="635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A2E3F01" w14:textId="3A1910E0" w:rsidR="008E72BE" w:rsidRPr="009D698A" w:rsidRDefault="008E72BE" w:rsidP="00FD2069"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99744" behindDoc="0" locked="0" layoutInCell="1" allowOverlap="1" wp14:anchorId="179493DE" wp14:editId="2D5F84ED">
                            <wp:simplePos x="0" y="0"/>
                            <wp:positionH relativeFrom="column">
                              <wp:posOffset>56692</wp:posOffset>
                            </wp:positionH>
                            <wp:positionV relativeFrom="paragraph">
                              <wp:posOffset>172794</wp:posOffset>
                            </wp:positionV>
                            <wp:extent cx="228254" cy="440690"/>
                            <wp:effectExtent l="0" t="0" r="635" b="0"/>
                            <wp:wrapNone/>
                            <wp:docPr id="68458071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254" cy="440690"/>
                                      <a:chOff x="5626" y="-35363"/>
                                      <a:chExt cx="228600" cy="441725"/>
                                    </a:xfrm>
                                  </wpg:grpSpPr>
                                  <wps:wsp>
                                    <wps:cNvPr id="1773702703" name="Textfeld 3"/>
                                    <wps:cNvSpPr txBox="1"/>
                                    <wps:spPr>
                                      <a:xfrm>
                                        <a:off x="43784" y="-35363"/>
                                        <a:ext cx="180273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FAC743" w14:textId="7944377E" w:rsidR="008E72BE" w:rsidRPr="00700A59" w:rsidRDefault="008E72BE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5207817" name="Textfeld 3"/>
                                    <wps:cNvSpPr txBox="1"/>
                                    <wps:spPr>
                                      <a:xfrm>
                                        <a:off x="5626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BB34CC" w14:textId="7A95FFCB" w:rsidR="008E72BE" w:rsidRPr="00700A59" w:rsidRDefault="008E72BE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6302280" name="Gerade Verbindung 1"/>
                                    <wps:cNvCnPr/>
                                    <wps:spPr>
                                      <a:xfrm>
                                        <a:off x="63984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79493DE" id="Gruppieren 2" o:spid="_x0000_s1026" style="position:absolute;margin-left:4.45pt;margin-top:13.6pt;width:17.95pt;height:34.7pt;z-index:253599744;mso-width-relative:margin;mso-height-relative:margin" coordorigin="5626,-35363" coordsize="228600,441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&#13;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feld 3" o:spid="_x0000_s1027" type="#_x0000_t202" style="position:absolute;left:43784;top:-35363;width:18027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" fillcolor="window" stroked="f" strokeweight=".5pt">
                              <v:textbox inset="0,,0">
                                <w:txbxContent>
                                  <w:p w14:paraId="56FAC743" w14:textId="7944377E" w:rsidR="008E72BE" w:rsidRPr="00700A59" w:rsidRDefault="008E72BE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28" type="#_x0000_t202" style="position:absolute;left:5626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DBB34CC" w14:textId="7A95FFCB" w:rsidR="008E72BE" w:rsidRPr="00700A59" w:rsidRDefault="008E72BE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29" style="position:absolute;visibility:visible;mso-wrap-style:square" from="63984,195952" to="20820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9D698A">
                    <w:t>Anteil:</w:t>
                  </w:r>
                </w:p>
                <w:p w14:paraId="0B33E8FA" w14:textId="76DDE7F8" w:rsidR="008E72BE" w:rsidRPr="009D698A" w:rsidRDefault="008E72BE" w:rsidP="00FD2069">
                  <w:pPr>
                    <w:spacing w:line="240" w:lineRule="atLeast"/>
                  </w:pPr>
                </w:p>
              </w:tc>
            </w:tr>
          </w:tbl>
          <w:p w14:paraId="21B9E40C" w14:textId="7BD1BC0D" w:rsidR="008E72BE" w:rsidRPr="009D698A" w:rsidRDefault="008E72BE" w:rsidP="00FD2069"/>
        </w:tc>
      </w:tr>
      <w:tr w:rsidR="008E72BE" w:rsidRPr="009D698A" w14:paraId="56BEC064" w14:textId="77777777" w:rsidTr="00B2675B">
        <w:tc>
          <w:tcPr>
            <w:tcW w:w="426" w:type="dxa"/>
          </w:tcPr>
          <w:p w14:paraId="49576D15" w14:textId="77777777" w:rsidR="008E72BE" w:rsidRPr="009D698A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00AB80" w14:textId="55540BBE" w:rsidR="008E72BE" w:rsidRPr="009D698A" w:rsidRDefault="008E72BE" w:rsidP="00FD2069">
            <w:pPr>
              <w:rPr>
                <w:b/>
                <w:color w:val="70BCC9" w:themeColor="text2" w:themeTint="99"/>
              </w:rPr>
            </w:pPr>
            <w:r w:rsidRPr="009D698A"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363" w:type="dxa"/>
            <w:gridSpan w:val="4"/>
          </w:tcPr>
          <w:p w14:paraId="5441EB52" w14:textId="00F0386D" w:rsidR="008E72BE" w:rsidRPr="009D698A" w:rsidRDefault="008E72BE" w:rsidP="00FD2069">
            <w:r w:rsidRPr="009D698A">
              <w:t>Gib den Anteil an, indem Du den grauen Teil am Ganzen als Bruch beschreibst.</w:t>
            </w:r>
          </w:p>
        </w:tc>
      </w:tr>
      <w:tr w:rsidR="008E72BE" w:rsidRPr="009D698A" w14:paraId="6BC2F226" w14:textId="77777777" w:rsidTr="00B2675B">
        <w:trPr>
          <w:trHeight w:val="1134"/>
        </w:trPr>
        <w:tc>
          <w:tcPr>
            <w:tcW w:w="426" w:type="dxa"/>
          </w:tcPr>
          <w:p w14:paraId="6EE79E68" w14:textId="77777777" w:rsidR="008E72BE" w:rsidRPr="009D698A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B4F311" w14:textId="77777777" w:rsidR="008E72BE" w:rsidRPr="009D698A" w:rsidRDefault="008E72BE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7CB6858A" w14:textId="77777777" w:rsidR="008E72BE" w:rsidRPr="009D698A" w:rsidRDefault="008E72BE" w:rsidP="00FD2069">
            <w:r w:rsidRPr="009D698A"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:rsidRPr="009D698A" w14:paraId="3FB23DC0" w14:textId="77777777" w:rsidTr="00B2675B">
              <w:trPr>
                <w:trHeight w:val="1269"/>
              </w:trPr>
              <w:tc>
                <w:tcPr>
                  <w:tcW w:w="2608" w:type="dxa"/>
                  <w:vAlign w:val="center"/>
                </w:tcPr>
                <w:p w14:paraId="012E0688" w14:textId="767152AF" w:rsidR="008E72BE" w:rsidRPr="009D698A" w:rsidRDefault="008E72BE" w:rsidP="000E442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9D698A"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601792" behindDoc="0" locked="0" layoutInCell="1" allowOverlap="1" wp14:anchorId="1E46C0AC" wp14:editId="4534ED36">
                        <wp:simplePos x="0" y="0"/>
                        <wp:positionH relativeFrom="column">
                          <wp:posOffset>124460</wp:posOffset>
                        </wp:positionH>
                        <wp:positionV relativeFrom="paragraph">
                          <wp:posOffset>-50800</wp:posOffset>
                        </wp:positionV>
                        <wp:extent cx="1268730" cy="719455"/>
                        <wp:effectExtent l="0" t="0" r="7620" b="4445"/>
                        <wp:wrapNone/>
                        <wp:docPr id="134615848" name="Grafik 1346158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1b1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730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DBD4B92" w14:textId="2EE08594" w:rsidR="008E72BE" w:rsidRPr="009D698A" w:rsidRDefault="008E72BE" w:rsidP="000E442F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42091AC6" w14:textId="77777777" w:rsidR="008E72BE" w:rsidRPr="009D698A" w:rsidRDefault="008E72BE" w:rsidP="00FD2069">
                  <w:r w:rsidRPr="009D698A">
                    <w:t>Anteil:</w:t>
                  </w:r>
                </w:p>
                <w:p w14:paraId="7254F119" w14:textId="77777777" w:rsidR="008E72BE" w:rsidRPr="009D698A" w:rsidRDefault="008E72BE" w:rsidP="00FD2069">
                  <w:pPr>
                    <w:spacing w:line="240" w:lineRule="atLeast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609F0FE9" wp14:editId="0FED0D23">
                        <wp:extent cx="350849" cy="611505"/>
                        <wp:effectExtent l="0" t="0" r="5080" b="0"/>
                        <wp:docPr id="19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CDBF65" w14:textId="222541B1" w:rsidR="008E72BE" w:rsidRPr="009D698A" w:rsidRDefault="008E72BE" w:rsidP="00FD2069"/>
        </w:tc>
        <w:tc>
          <w:tcPr>
            <w:tcW w:w="425" w:type="dxa"/>
          </w:tcPr>
          <w:p w14:paraId="34344E86" w14:textId="77777777" w:rsidR="008E72BE" w:rsidRPr="009D698A" w:rsidRDefault="008E72BE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019" w:type="dxa"/>
            <w:gridSpan w:val="2"/>
          </w:tcPr>
          <w:p w14:paraId="12D17052" w14:textId="77777777" w:rsidR="008E72BE" w:rsidRPr="009D698A" w:rsidRDefault="008E72BE" w:rsidP="00FD2069">
            <w:pPr>
              <w:spacing w:line="240" w:lineRule="auto"/>
            </w:pPr>
            <w:r w:rsidRPr="009D698A"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:rsidRPr="009D698A" w14:paraId="3331EE5C" w14:textId="77777777" w:rsidTr="00B2675B">
              <w:trPr>
                <w:trHeight w:val="1283"/>
              </w:trPr>
              <w:tc>
                <w:tcPr>
                  <w:tcW w:w="2608" w:type="dxa"/>
                </w:tcPr>
                <w:p w14:paraId="07CEAB78" w14:textId="750AAAD9" w:rsidR="008E72BE" w:rsidRPr="009D698A" w:rsidRDefault="008E72BE" w:rsidP="00FD2069">
                  <w:pPr>
                    <w:spacing w:line="240" w:lineRule="atLeast"/>
                    <w:rPr>
                      <w:noProof/>
                    </w:rPr>
                  </w:pPr>
                  <w:r w:rsidRPr="009D698A"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600768" behindDoc="0" locked="0" layoutInCell="1" allowOverlap="1" wp14:anchorId="4984698A" wp14:editId="447B31DE">
                        <wp:simplePos x="0" y="0"/>
                        <wp:positionH relativeFrom="column">
                          <wp:posOffset>100330</wp:posOffset>
                        </wp:positionH>
                        <wp:positionV relativeFrom="paragraph">
                          <wp:posOffset>4217</wp:posOffset>
                        </wp:positionV>
                        <wp:extent cx="1269000" cy="720000"/>
                        <wp:effectExtent l="0" t="0" r="1270" b="4445"/>
                        <wp:wrapNone/>
                        <wp:docPr id="15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1b2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E94DE7B" w14:textId="4F5117CB" w:rsidR="008E72BE" w:rsidRPr="009D698A" w:rsidRDefault="008E72BE" w:rsidP="00FD2069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027DDE3" w14:textId="77777777" w:rsidR="008E72BE" w:rsidRPr="009D698A" w:rsidRDefault="008E72BE" w:rsidP="00FD2069">
                  <w:r w:rsidRPr="009D698A">
                    <w:t>Anteil:</w:t>
                  </w:r>
                </w:p>
                <w:p w14:paraId="24783910" w14:textId="77777777" w:rsidR="008E72BE" w:rsidRPr="009D698A" w:rsidRDefault="008E72BE" w:rsidP="00FD2069">
                  <w:pPr>
                    <w:spacing w:line="240" w:lineRule="atLeast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41E429D4" wp14:editId="53EC4990">
                        <wp:extent cx="350849" cy="611505"/>
                        <wp:effectExtent l="0" t="0" r="5080" b="0"/>
                        <wp:docPr id="2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423B3A" w14:textId="77777777" w:rsidR="008E72BE" w:rsidRPr="009D698A" w:rsidRDefault="008E72BE" w:rsidP="00FD2069">
            <w:pPr>
              <w:spacing w:line="240" w:lineRule="auto"/>
            </w:pPr>
          </w:p>
        </w:tc>
      </w:tr>
      <w:tr w:rsidR="008E72BE" w:rsidRPr="009D698A" w14:paraId="02A92555" w14:textId="77777777" w:rsidTr="00B2675B">
        <w:trPr>
          <w:trHeight w:val="1575"/>
        </w:trPr>
        <w:tc>
          <w:tcPr>
            <w:tcW w:w="426" w:type="dxa"/>
          </w:tcPr>
          <w:p w14:paraId="30D07977" w14:textId="77777777" w:rsidR="008E72BE" w:rsidRPr="009D698A" w:rsidRDefault="008E72BE" w:rsidP="00080F1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8D0A62B" w14:textId="5CB76E9A" w:rsidR="008E72BE" w:rsidRPr="009D698A" w:rsidRDefault="008E72BE" w:rsidP="00080F1D">
            <w:pPr>
              <w:rPr>
                <w:b/>
                <w:color w:val="70BCC9" w:themeColor="text2" w:themeTint="99"/>
              </w:rPr>
            </w:pPr>
            <w:r w:rsidRPr="009D698A">
              <w:rPr>
                <w:b/>
                <w:color w:val="70BCC9" w:themeColor="text2" w:themeTint="99"/>
              </w:rPr>
              <w:t>d)</w:t>
            </w:r>
          </w:p>
        </w:tc>
        <w:tc>
          <w:tcPr>
            <w:tcW w:w="8363" w:type="dxa"/>
            <w:gridSpan w:val="4"/>
          </w:tcPr>
          <w:p w14:paraId="07839498" w14:textId="1700436D" w:rsidR="008E72BE" w:rsidRPr="009D698A" w:rsidRDefault="008E72BE" w:rsidP="00B2675B">
            <w:pPr>
              <w:spacing w:after="120" w:line="240" w:lineRule="auto"/>
            </w:pPr>
            <w:r w:rsidRPr="009D698A">
              <w:t xml:space="preserve">Erkläre deinen Lösungsweg zum Bild 2 aus </w:t>
            </w:r>
            <w:r w:rsidRPr="009D698A">
              <w:rPr>
                <w:b/>
                <w:bCs/>
                <w:color w:val="70BCC9" w:themeColor="text2" w:themeTint="99"/>
              </w:rPr>
              <w:t>c)</w:t>
            </w:r>
            <w:r w:rsidRPr="009D698A">
              <w:t>:</w:t>
            </w:r>
          </w:p>
          <w:tbl>
            <w:tblPr>
              <w:tblStyle w:val="MSKTabelle"/>
              <w:tblW w:w="8362" w:type="dxa"/>
              <w:tblLayout w:type="fixed"/>
              <w:tblLook w:val="0600" w:firstRow="0" w:lastRow="0" w:firstColumn="0" w:lastColumn="0" w:noHBand="1" w:noVBand="1"/>
            </w:tblPr>
            <w:tblGrid>
              <w:gridCol w:w="8362"/>
            </w:tblGrid>
            <w:tr w:rsidR="008E72BE" w:rsidRPr="009D698A" w14:paraId="006C630E" w14:textId="77777777" w:rsidTr="00B2675B">
              <w:trPr>
                <w:trHeight w:val="989"/>
              </w:trPr>
              <w:tc>
                <w:tcPr>
                  <w:tcW w:w="8362" w:type="dxa"/>
                </w:tcPr>
                <w:p w14:paraId="5DE83DF2" w14:textId="77777777" w:rsidR="008E72BE" w:rsidRPr="009D698A" w:rsidRDefault="008E72BE" w:rsidP="00A732E5">
                  <w:pPr>
                    <w:spacing w:line="240" w:lineRule="auto"/>
                  </w:pPr>
                </w:p>
                <w:p w14:paraId="319D45A1" w14:textId="77777777" w:rsidR="008E72BE" w:rsidRPr="009D698A" w:rsidRDefault="008E72BE" w:rsidP="00A732E5">
                  <w:pPr>
                    <w:spacing w:line="240" w:lineRule="auto"/>
                  </w:pPr>
                </w:p>
                <w:p w14:paraId="79850DB9" w14:textId="77777777" w:rsidR="008E72BE" w:rsidRPr="009D698A" w:rsidRDefault="008E72BE" w:rsidP="00A732E5">
                  <w:pPr>
                    <w:spacing w:line="240" w:lineRule="auto"/>
                  </w:pPr>
                </w:p>
              </w:tc>
            </w:tr>
          </w:tbl>
          <w:p w14:paraId="5920B27A" w14:textId="0A55E923" w:rsidR="008E72BE" w:rsidRPr="009D698A" w:rsidRDefault="008E72BE" w:rsidP="00080F1D">
            <w:pPr>
              <w:spacing w:line="240" w:lineRule="auto"/>
            </w:pPr>
          </w:p>
        </w:tc>
      </w:tr>
      <w:tr w:rsidR="00A732E5" w:rsidRPr="009D698A" w14:paraId="69B730AC" w14:textId="77777777" w:rsidTr="00B2675B">
        <w:tc>
          <w:tcPr>
            <w:tcW w:w="426" w:type="dxa"/>
          </w:tcPr>
          <w:p w14:paraId="2E09EB65" w14:textId="77777777" w:rsidR="00A732E5" w:rsidRPr="009D698A" w:rsidRDefault="00597EDF" w:rsidP="00A732E5">
            <w:pPr>
              <w:pStyle w:val="berschrift2"/>
              <w:rPr>
                <w:color w:val="70BCC9" w:themeColor="text2" w:themeTint="99"/>
              </w:rPr>
            </w:pPr>
            <w:r w:rsidRPr="009D698A">
              <w:rPr>
                <w:color w:val="70BCC9" w:themeColor="text2" w:themeTint="99"/>
              </w:rPr>
              <w:t>2</w:t>
            </w:r>
          </w:p>
        </w:tc>
        <w:tc>
          <w:tcPr>
            <w:tcW w:w="8788" w:type="dxa"/>
            <w:gridSpan w:val="5"/>
          </w:tcPr>
          <w:p w14:paraId="4D986067" w14:textId="7CAE8693" w:rsidR="00A732E5" w:rsidRPr="009D698A" w:rsidRDefault="00597EDF" w:rsidP="00A732E5">
            <w:pPr>
              <w:pStyle w:val="berschrift2"/>
              <w:rPr>
                <w:noProof/>
                <w:color w:val="70BCC9" w:themeColor="text2" w:themeTint="99"/>
              </w:rPr>
            </w:pPr>
            <w:r w:rsidRPr="009D698A">
              <w:rPr>
                <w:color w:val="70BCC9" w:themeColor="text2" w:themeTint="99"/>
              </w:rPr>
              <w:t>Mehrere Stücke vom Ganzen bestimmen und darstellen</w:t>
            </w:r>
          </w:p>
        </w:tc>
      </w:tr>
      <w:tr w:rsidR="008E72BE" w:rsidRPr="009D698A" w14:paraId="708BFEFB" w14:textId="77777777" w:rsidTr="00B2675B">
        <w:trPr>
          <w:trHeight w:val="397"/>
        </w:trPr>
        <w:tc>
          <w:tcPr>
            <w:tcW w:w="426" w:type="dxa"/>
          </w:tcPr>
          <w:p w14:paraId="33D32DD9" w14:textId="77777777" w:rsidR="008E72BE" w:rsidRPr="009D698A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EE59DF6" w14:textId="1CDDA248" w:rsidR="008E72BE" w:rsidRPr="009D698A" w:rsidRDefault="008E72BE" w:rsidP="00C62B2E">
            <w:pPr>
              <w:rPr>
                <w:b/>
                <w:color w:val="70BCC9" w:themeColor="text2" w:themeTint="99"/>
              </w:rPr>
            </w:pPr>
            <w:r w:rsidRPr="009D698A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363" w:type="dxa"/>
            <w:gridSpan w:val="4"/>
          </w:tcPr>
          <w:p w14:paraId="29E9D51D" w14:textId="175D86EC" w:rsidR="008E72BE" w:rsidRPr="009D698A" w:rsidRDefault="008E72BE" w:rsidP="00C62B2E">
            <w:pPr>
              <w:spacing w:line="240" w:lineRule="auto"/>
            </w:pPr>
            <w:r w:rsidRPr="009D698A">
              <w:t>Gib den Anteil an, indem Du den grauen Teil am Ganzen als Bruch beschreibst.</w:t>
            </w:r>
          </w:p>
        </w:tc>
      </w:tr>
      <w:tr w:rsidR="008E72BE" w:rsidRPr="009D698A" w14:paraId="1C456A1A" w14:textId="77777777" w:rsidTr="00B2675B">
        <w:tc>
          <w:tcPr>
            <w:tcW w:w="426" w:type="dxa"/>
          </w:tcPr>
          <w:p w14:paraId="45C1CD35" w14:textId="77777777" w:rsidR="008E72BE" w:rsidRPr="009D698A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6EA44FE" w14:textId="77777777" w:rsidR="008E72BE" w:rsidRPr="009D698A" w:rsidRDefault="008E72B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05277F72" w14:textId="77777777" w:rsidR="008E72BE" w:rsidRPr="009D698A" w:rsidRDefault="008E72BE" w:rsidP="00C62B2E">
            <w:r w:rsidRPr="009D698A"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:rsidRPr="009D698A" w14:paraId="60229034" w14:textId="77777777" w:rsidTr="00922A7B">
              <w:tc>
                <w:tcPr>
                  <w:tcW w:w="2608" w:type="dxa"/>
                  <w:vAlign w:val="bottom"/>
                </w:tcPr>
                <w:p w14:paraId="5750F64E" w14:textId="39CB3FB5" w:rsidR="008E72BE" w:rsidRPr="009D698A" w:rsidRDefault="008E72BE" w:rsidP="00C62B2E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4557E403" wp14:editId="57D31816">
                        <wp:extent cx="1261699" cy="220960"/>
                        <wp:effectExtent l="0" t="0" r="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1699" cy="220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05E986" w14:textId="568E2B97" w:rsidR="008E72BE" w:rsidRPr="009D698A" w:rsidRDefault="008E72BE" w:rsidP="00C62B2E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75DC95B0" w14:textId="77777777" w:rsidR="008E72BE" w:rsidRPr="009D698A" w:rsidRDefault="008E72BE" w:rsidP="00C62B2E">
                  <w:r w:rsidRPr="009D698A">
                    <w:t>Anteil:</w:t>
                  </w:r>
                </w:p>
                <w:p w14:paraId="2A67833D" w14:textId="77777777" w:rsidR="008E72BE" w:rsidRPr="009D698A" w:rsidRDefault="008E72BE" w:rsidP="00C62B2E">
                  <w:pPr>
                    <w:spacing w:line="240" w:lineRule="atLeast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7E4D1C14" wp14:editId="6221BC04">
                        <wp:extent cx="350849" cy="611505"/>
                        <wp:effectExtent l="0" t="0" r="5080" b="0"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54F1280" w14:textId="2902FAF3" w:rsidR="008E72BE" w:rsidRPr="009D698A" w:rsidRDefault="008E72BE" w:rsidP="00C62B2E">
            <w:r w:rsidRPr="009D698A">
              <w:t xml:space="preserve"> </w:t>
            </w:r>
          </w:p>
        </w:tc>
        <w:tc>
          <w:tcPr>
            <w:tcW w:w="425" w:type="dxa"/>
          </w:tcPr>
          <w:p w14:paraId="5585A6B8" w14:textId="77777777" w:rsidR="008E72BE" w:rsidRPr="009D698A" w:rsidRDefault="008E72B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019" w:type="dxa"/>
            <w:gridSpan w:val="2"/>
          </w:tcPr>
          <w:p w14:paraId="4C138B82" w14:textId="77777777" w:rsidR="008E72BE" w:rsidRPr="009D698A" w:rsidRDefault="008E72BE" w:rsidP="00C62B2E">
            <w:pPr>
              <w:spacing w:line="240" w:lineRule="auto"/>
            </w:pPr>
            <w:r w:rsidRPr="009D698A"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:rsidRPr="009D698A" w14:paraId="4642653A" w14:textId="77777777" w:rsidTr="000E442F">
              <w:tc>
                <w:tcPr>
                  <w:tcW w:w="2608" w:type="dxa"/>
                </w:tcPr>
                <w:p w14:paraId="24DBEB25" w14:textId="77777777" w:rsidR="008E72BE" w:rsidRPr="009D698A" w:rsidRDefault="008E72BE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23D8BA04" w14:textId="77777777" w:rsidR="008E72BE" w:rsidRPr="009D698A" w:rsidRDefault="008E72BE" w:rsidP="00C62B2E">
                  <w:pPr>
                    <w:spacing w:line="240" w:lineRule="atLeast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2F64BD7B" wp14:editId="03221391">
                        <wp:extent cx="1426366" cy="587614"/>
                        <wp:effectExtent l="0" t="0" r="2540" b="3175"/>
                        <wp:docPr id="30" name="Grafi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6366" cy="587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C65018C" w14:textId="77777777" w:rsidR="008E72BE" w:rsidRPr="009D698A" w:rsidRDefault="008E72BE" w:rsidP="00C62B2E">
                  <w:r w:rsidRPr="009D698A">
                    <w:t>Anteil:</w:t>
                  </w:r>
                </w:p>
                <w:p w14:paraId="59F92662" w14:textId="77777777" w:rsidR="008E72BE" w:rsidRPr="009D698A" w:rsidRDefault="008E72BE" w:rsidP="00C62B2E">
                  <w:pPr>
                    <w:spacing w:line="240" w:lineRule="atLeast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2FE9D4B8" wp14:editId="2A51E402">
                        <wp:extent cx="350849" cy="611505"/>
                        <wp:effectExtent l="0" t="0" r="5080" b="0"/>
                        <wp:docPr id="3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E74675" w14:textId="7C3243EC" w:rsidR="008E72BE" w:rsidRPr="009D698A" w:rsidRDefault="008E72BE" w:rsidP="00C62B2E">
            <w:pPr>
              <w:spacing w:line="240" w:lineRule="auto"/>
            </w:pPr>
            <w:r w:rsidRPr="009D698A">
              <w:t xml:space="preserve"> </w:t>
            </w:r>
          </w:p>
        </w:tc>
      </w:tr>
      <w:tr w:rsidR="008E72BE" w:rsidRPr="009D698A" w14:paraId="3E420D40" w14:textId="77777777" w:rsidTr="00B2675B">
        <w:trPr>
          <w:trHeight w:val="1417"/>
        </w:trPr>
        <w:tc>
          <w:tcPr>
            <w:tcW w:w="426" w:type="dxa"/>
          </w:tcPr>
          <w:p w14:paraId="2E042CC1" w14:textId="77777777" w:rsidR="008E72BE" w:rsidRPr="009D698A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35C2A0" w14:textId="4C7EE0A1" w:rsidR="008E72BE" w:rsidRPr="009D698A" w:rsidRDefault="008E72BE" w:rsidP="00C62B2E">
            <w:pPr>
              <w:rPr>
                <w:b/>
                <w:color w:val="70BCC9" w:themeColor="text2" w:themeTint="99"/>
              </w:rPr>
            </w:pPr>
            <w:r w:rsidRPr="009D698A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363" w:type="dxa"/>
            <w:gridSpan w:val="4"/>
          </w:tcPr>
          <w:tbl>
            <w:tblPr>
              <w:tblStyle w:val="MSKTabelle"/>
              <w:tblW w:w="8367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34"/>
              <w:gridCol w:w="5533"/>
            </w:tblGrid>
            <w:tr w:rsidR="008E72BE" w:rsidRPr="009D698A" w14:paraId="50F1EBBA" w14:textId="77777777" w:rsidTr="00B2675B">
              <w:trPr>
                <w:trHeight w:val="1247"/>
              </w:trPr>
              <w:tc>
                <w:tcPr>
                  <w:tcW w:w="2834" w:type="dxa"/>
                  <w:tcBorders>
                    <w:top w:val="nil"/>
                    <w:left w:val="nil"/>
                    <w:bottom w:val="nil"/>
                  </w:tcBorders>
                </w:tcPr>
                <w:p w14:paraId="7911577E" w14:textId="1087C119" w:rsidR="008E72BE" w:rsidRPr="009D698A" w:rsidRDefault="008E72BE" w:rsidP="005B4C4F">
                  <w:pPr>
                    <w:pBdr>
                      <w:right w:val="single" w:sz="4" w:space="4" w:color="7F7F7F"/>
                    </w:pBdr>
                    <w:spacing w:line="240" w:lineRule="auto"/>
                  </w:pPr>
                  <w:r w:rsidRPr="009D698A">
                    <w:t xml:space="preserve">Erkläre deinen Lösungsweg </w:t>
                  </w:r>
                  <w:r w:rsidR="00B2675B" w:rsidRPr="009D698A">
                    <w:br/>
                  </w:r>
                  <w:r w:rsidRPr="009D698A">
                    <w:t xml:space="preserve">zum Bild 2 aus </w:t>
                  </w:r>
                  <w:r w:rsidRPr="009D698A">
                    <w:rPr>
                      <w:b/>
                      <w:bCs/>
                      <w:color w:val="70BCC9" w:themeColor="text2" w:themeTint="99"/>
                    </w:rPr>
                    <w:t>a)</w:t>
                  </w:r>
                  <w:r w:rsidRPr="009D698A">
                    <w:t>:</w:t>
                  </w:r>
                </w:p>
                <w:p w14:paraId="376CDC9B" w14:textId="77777777" w:rsidR="008E72BE" w:rsidRPr="009D698A" w:rsidRDefault="008E72BE" w:rsidP="00C62B2E">
                  <w:pPr>
                    <w:spacing w:line="240" w:lineRule="auto"/>
                  </w:pPr>
                </w:p>
                <w:p w14:paraId="527F1935" w14:textId="77777777" w:rsidR="008E72BE" w:rsidRPr="009D698A" w:rsidRDefault="008E72BE" w:rsidP="00C62B2E">
                  <w:pPr>
                    <w:spacing w:line="240" w:lineRule="auto"/>
                  </w:pPr>
                </w:p>
              </w:tc>
              <w:tc>
                <w:tcPr>
                  <w:tcW w:w="5533" w:type="dxa"/>
                </w:tcPr>
                <w:p w14:paraId="2BC8C9C9" w14:textId="77777777" w:rsidR="008E72BE" w:rsidRPr="009D698A" w:rsidRDefault="008E72BE" w:rsidP="00C62B2E">
                  <w:pPr>
                    <w:spacing w:line="240" w:lineRule="auto"/>
                  </w:pPr>
                </w:p>
              </w:tc>
            </w:tr>
          </w:tbl>
          <w:p w14:paraId="75CBB1C7" w14:textId="6BED11E3" w:rsidR="008E72BE" w:rsidRPr="009D698A" w:rsidRDefault="008E72BE" w:rsidP="00C62B2E">
            <w:pPr>
              <w:spacing w:line="240" w:lineRule="auto"/>
            </w:pPr>
            <w:r w:rsidRPr="009D698A">
              <w:t xml:space="preserve"> </w:t>
            </w:r>
          </w:p>
        </w:tc>
      </w:tr>
      <w:tr w:rsidR="008E72BE" w:rsidRPr="009D698A" w14:paraId="56870ACB" w14:textId="77777777" w:rsidTr="00B2675B">
        <w:tc>
          <w:tcPr>
            <w:tcW w:w="426" w:type="dxa"/>
          </w:tcPr>
          <w:p w14:paraId="48A82752" w14:textId="77777777" w:rsidR="008E72BE" w:rsidRPr="009D698A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841A88C" w14:textId="3BC13A00" w:rsidR="008E72BE" w:rsidRPr="009D698A" w:rsidRDefault="008E72BE" w:rsidP="00C62B2E">
            <w:pPr>
              <w:rPr>
                <w:b/>
                <w:color w:val="70BCC9" w:themeColor="text2" w:themeTint="99"/>
              </w:rPr>
            </w:pPr>
            <w:r w:rsidRPr="009D698A"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363" w:type="dxa"/>
            <w:gridSpan w:val="4"/>
          </w:tcPr>
          <w:p w14:paraId="2CB689E3" w14:textId="77777777" w:rsidR="008E72BE" w:rsidRPr="009D698A" w:rsidRDefault="008E72BE" w:rsidP="00C62B2E">
            <w:pPr>
              <w:spacing w:line="240" w:lineRule="auto"/>
            </w:pPr>
            <w:r w:rsidRPr="009D698A">
              <w:t>Zeichne für beide Bilder den Teil farbig ein, sodass der Anteil passt.</w:t>
            </w:r>
          </w:p>
          <w:p w14:paraId="09EBE8B1" w14:textId="07C81A1C" w:rsidR="008E72BE" w:rsidRPr="009D698A" w:rsidRDefault="008E72BE" w:rsidP="00C62B2E">
            <w:pPr>
              <w:spacing w:line="240" w:lineRule="auto"/>
            </w:pPr>
          </w:p>
        </w:tc>
      </w:tr>
      <w:tr w:rsidR="00C62B2E" w:rsidRPr="009D698A" w14:paraId="470BED5B" w14:textId="77777777" w:rsidTr="00B2675B">
        <w:trPr>
          <w:trHeight w:val="1656"/>
        </w:trPr>
        <w:tc>
          <w:tcPr>
            <w:tcW w:w="426" w:type="dxa"/>
          </w:tcPr>
          <w:p w14:paraId="0703375B" w14:textId="77777777" w:rsidR="00C62B2E" w:rsidRPr="009D698A" w:rsidRDefault="00C62B2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16F4F24" w14:textId="77777777" w:rsidR="00C62B2E" w:rsidRPr="009D698A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526070A2" w14:textId="77777777" w:rsidR="00C62B2E" w:rsidRPr="009D698A" w:rsidRDefault="00C62B2E" w:rsidP="00C62B2E">
            <w:pPr>
              <w:spacing w:line="240" w:lineRule="auto"/>
            </w:pPr>
            <w:r w:rsidRPr="009D698A"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:rsidRPr="009D698A" w14:paraId="22BC7112" w14:textId="77777777" w:rsidTr="000E442F">
              <w:tc>
                <w:tcPr>
                  <w:tcW w:w="2608" w:type="dxa"/>
                </w:tcPr>
                <w:p w14:paraId="58CDD6FC" w14:textId="1C3A3F0F" w:rsidR="00C62B2E" w:rsidRPr="009D698A" w:rsidRDefault="00C1743D" w:rsidP="00C62B2E">
                  <w:pPr>
                    <w:spacing w:line="240" w:lineRule="atLeast"/>
                    <w:rPr>
                      <w:noProof/>
                    </w:rPr>
                  </w:pPr>
                  <w:r w:rsidRPr="009D698A"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409280" behindDoc="0" locked="0" layoutInCell="1" allowOverlap="1" wp14:anchorId="0191D3C2" wp14:editId="58179F99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-635</wp:posOffset>
                        </wp:positionV>
                        <wp:extent cx="1362075" cy="693966"/>
                        <wp:effectExtent l="0" t="0" r="0" b="0"/>
                        <wp:wrapNone/>
                        <wp:docPr id="342888737" name="Grafik 342888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2c1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693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128A4C7" w14:textId="77777777" w:rsidR="00C1743D" w:rsidRPr="009D698A" w:rsidRDefault="00C1743D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6BBD5D1B" w14:textId="4BF748EB" w:rsidR="00C62B2E" w:rsidRPr="009D698A" w:rsidRDefault="00C62B2E" w:rsidP="00C62B2E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AA9D3A9" w14:textId="2F5EC24E" w:rsidR="00C62B2E" w:rsidRPr="009D698A" w:rsidRDefault="00017B65" w:rsidP="00C62B2E"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1632" behindDoc="0" locked="0" layoutInCell="1" allowOverlap="1" wp14:anchorId="658E7E8D" wp14:editId="569F23F7">
                            <wp:simplePos x="0" y="0"/>
                            <wp:positionH relativeFrom="column">
                              <wp:posOffset>-847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401680" cy="453810"/>
                            <wp:effectExtent l="0" t="0" r="0" b="0"/>
                            <wp:wrapNone/>
                            <wp:docPr id="15369396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01680" cy="453810"/>
                                      <a:chOff x="-48647" y="-35363"/>
                                      <a:chExt cx="402291" cy="454876"/>
                                    </a:xfrm>
                                  </wpg:grpSpPr>
                                  <wps:wsp>
                                    <wps:cNvPr id="922150729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3FA2A5" w14:textId="71894118" w:rsidR="00D4349A" w:rsidRPr="00700A59" w:rsidRDefault="00D4349A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9883699" name="Textfeld 3"/>
                                    <wps:cNvSpPr txBox="1"/>
                                    <wps:spPr>
                                      <a:xfrm>
                                        <a:off x="-35883" y="143617"/>
                                        <a:ext cx="389527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4F84B5" w14:textId="1F64C3EC" w:rsidR="00D4349A" w:rsidRPr="00700A59" w:rsidRDefault="00D4349A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837872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58E7E8D" id="_x0000_s1030" style="position:absolute;margin-left:-.05pt;margin-top:13.85pt;width:31.65pt;height:35.75pt;z-index:252741632;mso-width-relative:margin;mso-height-relative:margin" coordorigin="-48647,-35363" coordsize="402291,4548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">
                            <v:shape id="Textfeld 3" o:spid="_x0000_s103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4F3FA2A5" w14:textId="71894118" w:rsidR="00D4349A" w:rsidRPr="00700A59" w:rsidRDefault="00D4349A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-35883;top:143617;width:389527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574F84B5" w14:textId="1F64C3EC" w:rsidR="00D4349A" w:rsidRPr="00700A59" w:rsidRDefault="00D4349A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 w:rsidRPr="009D698A">
                    <w:t>Anteil:</w:t>
                  </w:r>
                </w:p>
                <w:p w14:paraId="4029E82A" w14:textId="4F4D3B45" w:rsidR="00C62B2E" w:rsidRPr="009D698A" w:rsidRDefault="00C62B2E" w:rsidP="00C62B2E">
                  <w:pPr>
                    <w:spacing w:line="240" w:lineRule="atLeast"/>
                  </w:pPr>
                </w:p>
              </w:tc>
            </w:tr>
          </w:tbl>
          <w:p w14:paraId="2B6DD4CA" w14:textId="08BA9015" w:rsidR="00C62B2E" w:rsidRPr="009D698A" w:rsidRDefault="00C62B2E" w:rsidP="00C62B2E"/>
        </w:tc>
        <w:tc>
          <w:tcPr>
            <w:tcW w:w="425" w:type="dxa"/>
          </w:tcPr>
          <w:p w14:paraId="2F8912BD" w14:textId="0C363875" w:rsidR="00C62B2E" w:rsidRPr="009D698A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594" w:type="dxa"/>
          </w:tcPr>
          <w:p w14:paraId="62615E79" w14:textId="21B87E61" w:rsidR="00C62B2E" w:rsidRPr="009D698A" w:rsidRDefault="00C62B2E" w:rsidP="00C62B2E">
            <w:pPr>
              <w:spacing w:line="240" w:lineRule="auto"/>
            </w:pPr>
            <w:r w:rsidRPr="009D698A"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:rsidRPr="009D698A" w14:paraId="7F4768FB" w14:textId="77777777" w:rsidTr="000E442F">
              <w:tc>
                <w:tcPr>
                  <w:tcW w:w="2608" w:type="dxa"/>
                </w:tcPr>
                <w:p w14:paraId="5441E15B" w14:textId="0CF0D176" w:rsidR="00C62B2E" w:rsidRPr="009D698A" w:rsidRDefault="00C62B2E" w:rsidP="00C62B2E">
                  <w:pPr>
                    <w:spacing w:line="240" w:lineRule="atLeast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719370FF" wp14:editId="003C1DB8">
                        <wp:extent cx="1428310" cy="610388"/>
                        <wp:effectExtent l="0" t="0" r="635" b="0"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6F3579" w14:textId="0B2D5292" w:rsidR="00C62B2E" w:rsidRPr="009D698A" w:rsidRDefault="00060105" w:rsidP="00C62B2E"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3680" behindDoc="0" locked="0" layoutInCell="1" allowOverlap="1" wp14:anchorId="31238E8B" wp14:editId="32339E9C">
                            <wp:simplePos x="0" y="0"/>
                            <wp:positionH relativeFrom="column">
                              <wp:posOffset>-212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370205" cy="448733"/>
                            <wp:effectExtent l="0" t="0" r="0" b="0"/>
                            <wp:wrapNone/>
                            <wp:docPr id="13108462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0205" cy="448733"/>
                                      <a:chOff x="-48647" y="-35363"/>
                                      <a:chExt cx="370770" cy="450214"/>
                                    </a:xfrm>
                                  </wpg:grpSpPr>
                                  <wps:wsp>
                                    <wps:cNvPr id="1565085994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C9B1CE" w14:textId="79B6DEB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5546679" name="Textfeld 3"/>
                                    <wps:cNvSpPr txBox="1"/>
                                    <wps:spPr>
                                      <a:xfrm>
                                        <a:off x="-1473" y="138955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6FF3C" w14:textId="7807698D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260109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238E8B" id="_x0000_s1034" style="position:absolute;margin-left:0;margin-top:13.85pt;width:29.15pt;height:35.35pt;z-index:252743680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">
                            <v:shape id="Textfeld 3" o:spid="_x0000_s1035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" fillcolor="window" stroked="f" strokeweight=".5pt">
                              <v:textbox>
                                <w:txbxContent>
                                  <w:p w14:paraId="39C9B1CE" w14:textId="79B6DEB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6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9B6FF3C" w14:textId="7807698D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 w:rsidRPr="009D698A">
                    <w:t>Anteil:</w:t>
                  </w:r>
                </w:p>
                <w:p w14:paraId="0B6365DC" w14:textId="084EBD0C" w:rsidR="00C62B2E" w:rsidRPr="009D698A" w:rsidRDefault="00C62B2E" w:rsidP="00C62B2E">
                  <w:pPr>
                    <w:spacing w:line="240" w:lineRule="atLeast"/>
                  </w:pPr>
                </w:p>
              </w:tc>
            </w:tr>
          </w:tbl>
          <w:p w14:paraId="45C5871B" w14:textId="63180B22" w:rsidR="00C62B2E" w:rsidRPr="009D698A" w:rsidRDefault="00C62B2E" w:rsidP="00C62B2E"/>
        </w:tc>
        <w:tc>
          <w:tcPr>
            <w:tcW w:w="425" w:type="dxa"/>
            <w:vAlign w:val="bottom"/>
          </w:tcPr>
          <w:p w14:paraId="45DCEA0E" w14:textId="2B0A7C61" w:rsidR="00C62B2E" w:rsidRPr="009D698A" w:rsidRDefault="00C62B2E" w:rsidP="00C62B2E">
            <w:pPr>
              <w:jc w:val="right"/>
            </w:pPr>
          </w:p>
        </w:tc>
      </w:tr>
    </w:tbl>
    <w:p w14:paraId="2F9DA6D5" w14:textId="0E9A08F8" w:rsidR="00BD3F55" w:rsidRPr="009D698A" w:rsidRDefault="00BD3F55">
      <w:pPr>
        <w:sectPr w:rsidR="00BD3F55" w:rsidRPr="009D698A" w:rsidSect="001130EE">
          <w:headerReference w:type="default" r:id="rId21"/>
          <w:footerReference w:type="default" r:id="rId2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018"/>
        <w:gridCol w:w="4018"/>
        <w:gridCol w:w="44"/>
      </w:tblGrid>
      <w:tr w:rsidR="00E0758C" w:rsidRPr="009D698A" w14:paraId="1F4DA6EB" w14:textId="77777777" w:rsidTr="00DA64A2">
        <w:tc>
          <w:tcPr>
            <w:tcW w:w="709" w:type="dxa"/>
          </w:tcPr>
          <w:p w14:paraId="4E160D00" w14:textId="1B63FE66" w:rsidR="00E0758C" w:rsidRPr="009D698A" w:rsidRDefault="00E0758C" w:rsidP="00AC7674">
            <w:pPr>
              <w:pStyle w:val="berschrift1"/>
            </w:pPr>
            <w:r w:rsidRPr="009D698A">
              <w:lastRenderedPageBreak/>
              <w:t>A</w:t>
            </w:r>
          </w:p>
        </w:tc>
        <w:tc>
          <w:tcPr>
            <w:tcW w:w="8505" w:type="dxa"/>
            <w:gridSpan w:val="4"/>
          </w:tcPr>
          <w:p w14:paraId="3EFD87C0" w14:textId="77777777" w:rsidR="00E0758C" w:rsidRPr="009D698A" w:rsidRDefault="00951F21" w:rsidP="00AC7674">
            <w:pPr>
              <w:pStyle w:val="berschrift1"/>
            </w:pPr>
            <w:r w:rsidRPr="009D698A">
              <w:t>Ich kann Anteile von einem Ganzen bestimmen und darstellen</w:t>
            </w:r>
          </w:p>
        </w:tc>
      </w:tr>
      <w:tr w:rsidR="00E0758C" w:rsidRPr="009D698A" w14:paraId="2CD12E9E" w14:textId="77777777" w:rsidTr="00DA64A2">
        <w:trPr>
          <w:trHeight w:val="170"/>
        </w:trPr>
        <w:tc>
          <w:tcPr>
            <w:tcW w:w="709" w:type="dxa"/>
          </w:tcPr>
          <w:p w14:paraId="01095ADE" w14:textId="77777777" w:rsidR="00E0758C" w:rsidRPr="009D698A" w:rsidRDefault="00E0758C" w:rsidP="00AC7674">
            <w:pPr>
              <w:pStyle w:val="berschrift2"/>
            </w:pPr>
            <w:r w:rsidRPr="009D698A">
              <w:t>1</w:t>
            </w:r>
          </w:p>
        </w:tc>
        <w:tc>
          <w:tcPr>
            <w:tcW w:w="8505" w:type="dxa"/>
            <w:gridSpan w:val="4"/>
          </w:tcPr>
          <w:p w14:paraId="5EEFB3CA" w14:textId="77777777" w:rsidR="00E0758C" w:rsidRPr="009D698A" w:rsidRDefault="00951F21" w:rsidP="00AC7674">
            <w:pPr>
              <w:pStyle w:val="berschrift2"/>
            </w:pPr>
            <w:r w:rsidRPr="009D698A">
              <w:t>Ein Stück vom Ganzen bestimmen und darstellen</w:t>
            </w:r>
          </w:p>
        </w:tc>
      </w:tr>
      <w:tr w:rsidR="00E0758C" w:rsidRPr="009D698A" w14:paraId="2292E2D9" w14:textId="77777777" w:rsidTr="00DA64A2">
        <w:tc>
          <w:tcPr>
            <w:tcW w:w="709" w:type="dxa"/>
          </w:tcPr>
          <w:p w14:paraId="6FF6275B" w14:textId="77777777" w:rsidR="00E0758C" w:rsidRPr="009D698A" w:rsidRDefault="00E0758C" w:rsidP="00AC7674">
            <w:pPr>
              <w:pStyle w:val="berschrift3"/>
            </w:pPr>
            <w:r w:rsidRPr="009D698A">
              <w:t>1.1</w:t>
            </w:r>
          </w:p>
        </w:tc>
        <w:tc>
          <w:tcPr>
            <w:tcW w:w="8505" w:type="dxa"/>
            <w:gridSpan w:val="4"/>
          </w:tcPr>
          <w:p w14:paraId="5150C498" w14:textId="3AFE1AE1" w:rsidR="00E0758C" w:rsidRPr="009D698A" w:rsidRDefault="00951F21" w:rsidP="00AC7674">
            <w:pPr>
              <w:pStyle w:val="berschrift3"/>
            </w:pPr>
            <w:r w:rsidRPr="009D698A">
              <w:t>Welchen Anteil bekommt ein Kind</w:t>
            </w:r>
            <w:r w:rsidR="00937C6A" w:rsidRPr="009D698A">
              <w:t>?</w:t>
            </w:r>
          </w:p>
        </w:tc>
      </w:tr>
      <w:tr w:rsidR="00E0758C" w:rsidRPr="009D698A" w14:paraId="0E555533" w14:textId="77777777" w:rsidTr="00DA64A2">
        <w:tc>
          <w:tcPr>
            <w:tcW w:w="709" w:type="dxa"/>
          </w:tcPr>
          <w:p w14:paraId="78155A52" w14:textId="77777777" w:rsidR="00E0758C" w:rsidRPr="009D698A" w:rsidRDefault="00E0758C" w:rsidP="00E0758C">
            <w:pPr>
              <w:spacing w:line="240" w:lineRule="atLeast"/>
            </w:pPr>
          </w:p>
        </w:tc>
        <w:tc>
          <w:tcPr>
            <w:tcW w:w="425" w:type="dxa"/>
          </w:tcPr>
          <w:p w14:paraId="66370488" w14:textId="77777777" w:rsidR="00E0758C" w:rsidRPr="009D698A" w:rsidRDefault="003F2A20" w:rsidP="00AC7674">
            <w:pPr>
              <w:pStyle w:val="Nummerierung"/>
            </w:pPr>
            <w:r w:rsidRPr="009D698A">
              <w:t>a)</w:t>
            </w:r>
          </w:p>
        </w:tc>
        <w:tc>
          <w:tcPr>
            <w:tcW w:w="8080" w:type="dxa"/>
            <w:gridSpan w:val="3"/>
          </w:tcPr>
          <w:p w14:paraId="67B5C246" w14:textId="77777777" w:rsidR="00951F21" w:rsidRPr="009D698A" w:rsidRDefault="00951F21" w:rsidP="00951F21">
            <w:r w:rsidRPr="009D698A">
              <w:rPr>
                <w:noProof/>
              </w:rPr>
              <w:drawing>
                <wp:anchor distT="0" distB="0" distL="114300" distR="114300" simplePos="0" relativeHeight="252386304" behindDoc="0" locked="0" layoutInCell="1" allowOverlap="1" wp14:anchorId="2A6BE0FB" wp14:editId="6C038A95">
                  <wp:simplePos x="0" y="0"/>
                  <wp:positionH relativeFrom="margin">
                    <wp:posOffset>4248721</wp:posOffset>
                  </wp:positionH>
                  <wp:positionV relativeFrom="paragraph">
                    <wp:posOffset>10893</wp:posOffset>
                  </wp:positionV>
                  <wp:extent cx="855555" cy="762000"/>
                  <wp:effectExtent l="0" t="0" r="190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6" t="16561" r="11769" b="7176"/>
                          <a:stretch/>
                        </pic:blipFill>
                        <pic:spPr bwMode="auto">
                          <a:xfrm>
                            <a:off x="0" y="0"/>
                            <a:ext cx="863529" cy="76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t xml:space="preserve">Wie muss man schneiden, wenn sich mehrere Kinder gerecht </w:t>
            </w:r>
          </w:p>
          <w:p w14:paraId="42EAF4B6" w14:textId="77777777" w:rsidR="00951F21" w:rsidRPr="009D698A" w:rsidRDefault="00951F21" w:rsidP="00951F21">
            <w:r w:rsidRPr="009D698A">
              <w:t xml:space="preserve">einen Blechkuchen teilen? Welchen Anteil bekommt ein Kind? </w:t>
            </w:r>
          </w:p>
          <w:p w14:paraId="4ABAB891" w14:textId="3ED3E84E" w:rsidR="00951F21" w:rsidRPr="009D698A" w:rsidRDefault="00951F21" w:rsidP="00951F21">
            <w:r w:rsidRPr="009D698A">
              <w:t xml:space="preserve">Falte zuerst ein Blatt so, wie du den Kuchen schneiden würdest. </w:t>
            </w:r>
          </w:p>
          <w:p w14:paraId="78477355" w14:textId="6B7334E3" w:rsidR="00E0758C" w:rsidRPr="009D698A" w:rsidRDefault="00951F21" w:rsidP="00951F21">
            <w:r w:rsidRPr="009D698A">
              <w:t>Ergänze dann die Tabelle. Erkläre</w:t>
            </w:r>
            <w:r w:rsidR="00937C6A" w:rsidRPr="009D698A">
              <w:t>,</w:t>
            </w:r>
            <w:r w:rsidRPr="009D698A">
              <w:t xml:space="preserve"> wie du dabei vorgegangen bist</w:t>
            </w:r>
            <w:r w:rsidR="00937C6A" w:rsidRPr="009D698A">
              <w:t>.</w:t>
            </w:r>
          </w:p>
          <w:p w14:paraId="682069DB" w14:textId="77777777" w:rsidR="00951F21" w:rsidRPr="009D698A" w:rsidRDefault="00951F21" w:rsidP="00951F21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2"/>
              <w:gridCol w:w="3119"/>
              <w:gridCol w:w="2545"/>
            </w:tblGrid>
            <w:tr w:rsidR="00951F21" w:rsidRPr="009D698A" w14:paraId="308A73E6" w14:textId="77777777" w:rsidTr="00C221D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362" w:type="dxa"/>
                </w:tcPr>
                <w:p w14:paraId="3E89D8A4" w14:textId="6C6556F2" w:rsidR="00951F21" w:rsidRPr="009D698A" w:rsidRDefault="008D2AC5" w:rsidP="00951F21">
                  <w:r w:rsidRPr="009D698A">
                    <w:t>Situation</w:t>
                  </w:r>
                </w:p>
              </w:tc>
              <w:tc>
                <w:tcPr>
                  <w:tcW w:w="3119" w:type="dxa"/>
                </w:tcPr>
                <w:p w14:paraId="4948DC80" w14:textId="06C56BF1" w:rsidR="00951F21" w:rsidRPr="009D698A" w:rsidRDefault="00951F21" w:rsidP="00951F21">
                  <w:r w:rsidRPr="009D698A">
                    <w:t>Bild</w:t>
                  </w:r>
                  <w:r w:rsidR="00C221D0" w:rsidRPr="009D698A">
                    <w:t xml:space="preserve">: </w:t>
                  </w:r>
                  <w:r w:rsidRPr="009D698A">
                    <w:t>Das bekommt ein Kind</w:t>
                  </w:r>
                </w:p>
              </w:tc>
              <w:tc>
                <w:tcPr>
                  <w:tcW w:w="2545" w:type="dxa"/>
                </w:tcPr>
                <w:p w14:paraId="0B3FFAF0" w14:textId="5ECAB0ED" w:rsidR="00951F21" w:rsidRPr="009D698A" w:rsidRDefault="00951F21" w:rsidP="00951F21">
                  <w:r w:rsidRPr="009D698A">
                    <w:t>Anteil für ein Kind</w:t>
                  </w:r>
                </w:p>
              </w:tc>
            </w:tr>
            <w:tr w:rsidR="00951F21" w:rsidRPr="009D698A" w14:paraId="4C4A0D5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A8D068F" w14:textId="71D48FD2" w:rsidR="00951F21" w:rsidRPr="009D698A" w:rsidRDefault="00A971D6" w:rsidP="00951F21">
                  <w:pPr>
                    <w:jc w:val="center"/>
                  </w:pPr>
                  <w:r w:rsidRPr="009D698A">
                    <w:t xml:space="preserve">1 </w:t>
                  </w:r>
                  <w:r w:rsidR="00951F21" w:rsidRPr="009D698A">
                    <w:t>Kuchen</w:t>
                  </w:r>
                  <w:r w:rsidRPr="009D698A">
                    <w:t xml:space="preserve"> für 2</w:t>
                  </w:r>
                  <w:r w:rsidR="00951F21" w:rsidRPr="009D698A">
                    <w:t xml:space="preserve"> Kinder:</w:t>
                  </w:r>
                </w:p>
              </w:tc>
              <w:tc>
                <w:tcPr>
                  <w:tcW w:w="3119" w:type="dxa"/>
                  <w:vAlign w:val="center"/>
                </w:tcPr>
                <w:p w14:paraId="1F418B25" w14:textId="77777777" w:rsidR="00951F21" w:rsidRPr="009D698A" w:rsidRDefault="00951F21" w:rsidP="00951F21">
                  <w:pPr>
                    <w:spacing w:line="240" w:lineRule="atLeast"/>
                    <w:contextualSpacing/>
                    <w:jc w:val="center"/>
                  </w:pPr>
                  <w:r w:rsidRPr="009D698A"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0B56C76B" wp14:editId="1D049FC3">
                        <wp:extent cx="1439545" cy="571500"/>
                        <wp:effectExtent l="0" t="0" r="8255" b="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5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3083D333" w14:textId="57C3AB27" w:rsidR="00951F21" w:rsidRPr="009D698A" w:rsidRDefault="00060105" w:rsidP="00FD2069">
                  <w:pPr>
                    <w:spacing w:line="240" w:lineRule="atLeast"/>
                    <w:jc w:val="center"/>
                  </w:pPr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5728" behindDoc="0" locked="0" layoutInCell="1" allowOverlap="1" wp14:anchorId="5A0123A0" wp14:editId="0158A563">
                            <wp:simplePos x="0" y="0"/>
                            <wp:positionH relativeFrom="column">
                              <wp:posOffset>554355</wp:posOffset>
                            </wp:positionH>
                            <wp:positionV relativeFrom="paragraph">
                              <wp:posOffset>-41275</wp:posOffset>
                            </wp:positionV>
                            <wp:extent cx="299085" cy="428625"/>
                            <wp:effectExtent l="0" t="0" r="5715" b="0"/>
                            <wp:wrapNone/>
                            <wp:docPr id="198169126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9085" cy="428625"/>
                                      <a:chOff x="-23114" y="-26953"/>
                                      <a:chExt cx="300153" cy="433315"/>
                                    </a:xfrm>
                                  </wpg:grpSpPr>
                                  <wps:wsp>
                                    <wps:cNvPr id="1211818157" name="Textfeld 3"/>
                                    <wps:cNvSpPr txBox="1"/>
                                    <wps:spPr>
                                      <a:xfrm>
                                        <a:off x="-23114" y="-26953"/>
                                        <a:ext cx="300153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EA820" w14:textId="77777777" w:rsidR="00D4349A" w:rsidRPr="00060105" w:rsidRDefault="00D4349A" w:rsidP="00060105">
                                          <w:pPr>
                                            <w:jc w:val="center"/>
                                            <w:rPr>
                                              <w:rFonts w:ascii="Calibri" w:hAnsi="Calibri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60105">
                                            <w:rPr>
                                              <w:rFonts w:ascii="Calibri" w:hAnsi="Calibri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74528" name="Textfeld 3"/>
                                    <wps:cNvSpPr txBox="1"/>
                                    <wps:spPr>
                                      <a:xfrm>
                                        <a:off x="-12127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CD7DD4" w14:textId="6FD737F6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509379" name="Gerade Verbindung 1"/>
                                    <wps:cNvCnPr/>
                                    <wps:spPr>
                                      <a:xfrm>
                                        <a:off x="43530" y="195952"/>
                                        <a:ext cx="1445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A0123A0" id="_x0000_s1038" style="position:absolute;left:0;text-align:left;margin-left:43.65pt;margin-top:-3.25pt;width:23.55pt;height:33.75pt;z-index:252745728;mso-width-relative:margin;mso-height-relative:margin" coordorigin="-23114,-26953" coordsize="300153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">
                            <v:shape id="Textfeld 3" o:spid="_x0000_s1039" type="#_x0000_t202" style="position:absolute;left:-23114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549EA820" w14:textId="77777777" w:rsidR="00D4349A" w:rsidRPr="00060105" w:rsidRDefault="00D4349A" w:rsidP="0006010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 w:rsidRPr="00060105"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0" type="#_x0000_t202" style="position:absolute;left:-12127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CD7DD4" w14:textId="6FD737F6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41" style="position:absolute;visibility:visible;mso-wrap-style:square" from="43530,195952" to="18804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51F21" w:rsidRPr="009D698A" w14:paraId="18F794FF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FEDA255" w14:textId="029E5AA3" w:rsidR="00951F21" w:rsidRPr="009D698A" w:rsidRDefault="00951F21" w:rsidP="00951F21">
                  <w:pPr>
                    <w:jc w:val="center"/>
                  </w:pPr>
                  <w:r w:rsidRPr="009D698A">
                    <w:t xml:space="preserve">1 Kuchen für </w:t>
                  </w:r>
                  <w:r w:rsidR="00A971D6" w:rsidRPr="009D698A">
                    <w:t>4</w:t>
                  </w:r>
                  <w:r w:rsidRPr="009D698A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6A7982C6" w14:textId="77777777" w:rsidR="00951F21" w:rsidRPr="009D698A" w:rsidRDefault="00951F21" w:rsidP="00951F21">
                  <w:pPr>
                    <w:spacing w:line="240" w:lineRule="atLeast"/>
                    <w:contextualSpacing/>
                    <w:jc w:val="center"/>
                  </w:pPr>
                  <w:r w:rsidRPr="009D698A"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29E44E7B" wp14:editId="0093ECF2">
                        <wp:extent cx="1434829" cy="571500"/>
                        <wp:effectExtent l="0" t="0" r="0" b="0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529AD559" w14:textId="77777777" w:rsidR="00951F21" w:rsidRPr="009D698A" w:rsidRDefault="00951F21" w:rsidP="00951F21">
                  <w:pPr>
                    <w:jc w:val="center"/>
                  </w:pPr>
                </w:p>
              </w:tc>
            </w:tr>
            <w:tr w:rsidR="00951F21" w:rsidRPr="009D698A" w14:paraId="4B656F7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6D1BB00F" w14:textId="1007CFB2" w:rsidR="00951F21" w:rsidRPr="009D698A" w:rsidRDefault="00951F21" w:rsidP="00951F21">
                  <w:pPr>
                    <w:jc w:val="center"/>
                  </w:pPr>
                  <w:r w:rsidRPr="009D698A">
                    <w:t xml:space="preserve">1 Kuchen für </w:t>
                  </w:r>
                  <w:r w:rsidR="00A971D6" w:rsidRPr="009D698A">
                    <w:t>6</w:t>
                  </w:r>
                  <w:r w:rsidRPr="009D698A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5A3E1CD8" w14:textId="77777777" w:rsidR="00951F21" w:rsidRPr="009D698A" w:rsidRDefault="00951F21" w:rsidP="00951F21">
                  <w:pPr>
                    <w:spacing w:line="240" w:lineRule="atLeast"/>
                    <w:contextualSpacing/>
                    <w:jc w:val="center"/>
                  </w:pPr>
                  <w:r w:rsidRPr="009D698A"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3995DF70" wp14:editId="45F5C346">
                        <wp:extent cx="1434829" cy="571500"/>
                        <wp:effectExtent l="0" t="0" r="0" b="0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1BE56BCE" w14:textId="77777777" w:rsidR="00951F21" w:rsidRPr="009D698A" w:rsidRDefault="00951F21" w:rsidP="00951F21">
                  <w:pPr>
                    <w:jc w:val="center"/>
                  </w:pPr>
                </w:p>
              </w:tc>
            </w:tr>
            <w:tr w:rsidR="00951F21" w:rsidRPr="009D698A" w14:paraId="2B07F8C9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0D70FEF9" w14:textId="16B7A727" w:rsidR="00951F21" w:rsidRPr="009D698A" w:rsidRDefault="00951F21" w:rsidP="00951F21">
                  <w:pPr>
                    <w:jc w:val="center"/>
                  </w:pPr>
                  <w:r w:rsidRPr="009D698A">
                    <w:t xml:space="preserve">1 Kuchen für </w:t>
                  </w:r>
                  <w:r w:rsidR="00A971D6" w:rsidRPr="009D698A">
                    <w:t>8</w:t>
                  </w:r>
                  <w:r w:rsidRPr="009D698A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42F23D6B" w14:textId="77777777" w:rsidR="00951F21" w:rsidRPr="009D698A" w:rsidRDefault="00951F21" w:rsidP="00951F21">
                  <w:pPr>
                    <w:spacing w:line="240" w:lineRule="atLeast"/>
                    <w:contextualSpacing/>
                    <w:jc w:val="center"/>
                  </w:pPr>
                  <w:r w:rsidRPr="009D698A"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14EA4421" wp14:editId="00513997">
                        <wp:extent cx="1434829" cy="571500"/>
                        <wp:effectExtent l="0" t="0" r="0" b="0"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622B1D17" w14:textId="77777777" w:rsidR="00951F21" w:rsidRPr="009D698A" w:rsidRDefault="00951F21" w:rsidP="00951F21">
                  <w:pPr>
                    <w:jc w:val="center"/>
                  </w:pPr>
                </w:p>
              </w:tc>
            </w:tr>
          </w:tbl>
          <w:p w14:paraId="6BE01367" w14:textId="77777777" w:rsidR="00951F21" w:rsidRPr="009D698A" w:rsidRDefault="00CF1A62" w:rsidP="00951F21">
            <w:r w:rsidRPr="009D698A">
              <w:t xml:space="preserve"> </w:t>
            </w:r>
          </w:p>
        </w:tc>
      </w:tr>
      <w:tr w:rsidR="003F2A20" w:rsidRPr="009D698A" w14:paraId="01330B3F" w14:textId="77777777" w:rsidTr="00DA64A2">
        <w:tc>
          <w:tcPr>
            <w:tcW w:w="709" w:type="dxa"/>
          </w:tcPr>
          <w:p w14:paraId="7AB245E3" w14:textId="77777777" w:rsidR="003F2A20" w:rsidRPr="009D698A" w:rsidRDefault="003F2A20" w:rsidP="003F2A20">
            <w:pPr>
              <w:spacing w:line="240" w:lineRule="atLeast"/>
            </w:pPr>
            <w:r w:rsidRPr="009D698A">
              <w:rPr>
                <w:noProof/>
              </w:rPr>
              <w:drawing>
                <wp:inline distT="0" distB="0" distL="0" distR="0" wp14:anchorId="2A8AE304" wp14:editId="2E5C4DC8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43016CB" w14:textId="77777777" w:rsidR="003F2A20" w:rsidRPr="009D698A" w:rsidRDefault="003F2A20" w:rsidP="003F2A20">
            <w:pPr>
              <w:pStyle w:val="Nummerierung"/>
            </w:pPr>
            <w:r w:rsidRPr="009D698A">
              <w:t>b)</w:t>
            </w:r>
          </w:p>
        </w:tc>
        <w:tc>
          <w:tcPr>
            <w:tcW w:w="8080" w:type="dxa"/>
            <w:gridSpan w:val="3"/>
          </w:tcPr>
          <w:p w14:paraId="63E73100" w14:textId="7CC983E3" w:rsidR="003F2A20" w:rsidRPr="009D698A" w:rsidRDefault="003F2A20" w:rsidP="003F2A20">
            <w:r w:rsidRPr="009D698A">
              <w:t>Was passiert mit dem Anteil</w:t>
            </w:r>
            <w:r w:rsidR="00387F37" w:rsidRPr="009D698A">
              <w:t xml:space="preserve"> </w:t>
            </w:r>
            <w:r w:rsidR="00387F37" w:rsidRPr="009D698A">
              <w:rPr>
                <w:rFonts w:asciiTheme="majorHAnsi" w:hAnsiTheme="majorHAnsi"/>
              </w:rPr>
              <w:t>für ein Kind</w:t>
            </w:r>
            <w:r w:rsidRPr="009D698A">
              <w:t>, wenn doppelt so viele Kinder mitessen?</w:t>
            </w:r>
          </w:p>
          <w:p w14:paraId="0A01C6C4" w14:textId="4FF6A200" w:rsidR="003F2A20" w:rsidRPr="009D698A" w:rsidRDefault="003F2A20" w:rsidP="003F2A20">
            <w:r w:rsidRPr="009D698A">
              <w:t>Was passiert mit dem Anteil</w:t>
            </w:r>
            <w:r w:rsidR="00387F37" w:rsidRPr="009D698A">
              <w:rPr>
                <w:rFonts w:asciiTheme="majorHAnsi" w:hAnsiTheme="majorHAnsi"/>
              </w:rPr>
              <w:t xml:space="preserve"> für ein Kind</w:t>
            </w:r>
            <w:r w:rsidRPr="009D698A">
              <w:t>, wenn immer mehr Kinder dazu kommen?</w:t>
            </w:r>
          </w:p>
        </w:tc>
      </w:tr>
      <w:tr w:rsidR="00B2675B" w:rsidRPr="009D698A" w14:paraId="4083CE81" w14:textId="77777777" w:rsidTr="00DA64A2">
        <w:tc>
          <w:tcPr>
            <w:tcW w:w="709" w:type="dxa"/>
          </w:tcPr>
          <w:p w14:paraId="36643E14" w14:textId="77777777" w:rsidR="00B2675B" w:rsidRPr="009D698A" w:rsidRDefault="00B2675B" w:rsidP="00B2675B"/>
        </w:tc>
        <w:tc>
          <w:tcPr>
            <w:tcW w:w="8505" w:type="dxa"/>
            <w:gridSpan w:val="4"/>
          </w:tcPr>
          <w:p w14:paraId="3EAE51C5" w14:textId="714F5207" w:rsidR="00B2675B" w:rsidRPr="009D698A" w:rsidRDefault="00B2675B" w:rsidP="00B2675B"/>
        </w:tc>
      </w:tr>
      <w:tr w:rsidR="00CF1A62" w:rsidRPr="009D698A" w14:paraId="3D266717" w14:textId="77777777" w:rsidTr="00DA64A2">
        <w:tc>
          <w:tcPr>
            <w:tcW w:w="709" w:type="dxa"/>
          </w:tcPr>
          <w:p w14:paraId="1E4332A6" w14:textId="77777777" w:rsidR="00CF1A62" w:rsidRPr="009D698A" w:rsidRDefault="00CF1A62" w:rsidP="00CF1A62">
            <w:pPr>
              <w:pStyle w:val="berschrift3"/>
            </w:pPr>
            <w:r w:rsidRPr="009D698A">
              <w:t>1.2</w:t>
            </w:r>
          </w:p>
        </w:tc>
        <w:tc>
          <w:tcPr>
            <w:tcW w:w="8505" w:type="dxa"/>
            <w:gridSpan w:val="4"/>
          </w:tcPr>
          <w:p w14:paraId="12FADE14" w14:textId="77777777" w:rsidR="00CF1A62" w:rsidRPr="009D698A" w:rsidRDefault="00CF1A62" w:rsidP="00CF1A62">
            <w:pPr>
              <w:pStyle w:val="berschrift3"/>
            </w:pPr>
            <w:r w:rsidRPr="009D698A">
              <w:t>Anteile von verschiedenen Kuchen</w:t>
            </w:r>
          </w:p>
        </w:tc>
      </w:tr>
      <w:tr w:rsidR="00E463A8" w:rsidRPr="009D698A" w14:paraId="3136DC12" w14:textId="77777777" w:rsidTr="00DA64A2">
        <w:trPr>
          <w:trHeight w:val="2393"/>
        </w:trPr>
        <w:tc>
          <w:tcPr>
            <w:tcW w:w="709" w:type="dxa"/>
          </w:tcPr>
          <w:p w14:paraId="054DB9EF" w14:textId="77777777" w:rsidR="00E463A8" w:rsidRPr="009D698A" w:rsidRDefault="00E463A8" w:rsidP="00E463A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1E2B615" w14:textId="77777777" w:rsidR="00E463A8" w:rsidRPr="009D698A" w:rsidRDefault="00E463A8" w:rsidP="00E463A8">
            <w:pPr>
              <w:pStyle w:val="Nummerierung"/>
            </w:pPr>
            <w:r w:rsidRPr="009D698A">
              <w:t>a)</w:t>
            </w:r>
          </w:p>
        </w:tc>
        <w:tc>
          <w:tcPr>
            <w:tcW w:w="8080" w:type="dxa"/>
            <w:gridSpan w:val="3"/>
          </w:tcPr>
          <w:p w14:paraId="416FF635" w14:textId="6283CC1B" w:rsidR="00E463A8" w:rsidRPr="009D698A" w:rsidRDefault="00E463A8" w:rsidP="00E463A8">
            <w:r w:rsidRPr="009D698A">
              <w:t>Hier sind verschiedene Kuchen. Die Kinder bekommen immer das</w:t>
            </w:r>
            <w:r w:rsidR="001925C2" w:rsidRPr="009D698A">
              <w:t xml:space="preserve"> graue</w:t>
            </w:r>
            <w:r w:rsidRPr="009D698A">
              <w:t xml:space="preserve"> Stück.</w:t>
            </w:r>
          </w:p>
          <w:p w14:paraId="4259C574" w14:textId="43EC4DD3" w:rsidR="006B406E" w:rsidRPr="009D698A" w:rsidRDefault="00E463A8" w:rsidP="007457AE">
            <w:pPr>
              <w:spacing w:after="120"/>
            </w:pPr>
            <w:r w:rsidRPr="009D698A">
              <w:t xml:space="preserve">Welcher Anteil vom </w:t>
            </w:r>
            <w:r w:rsidR="006B406E" w:rsidRPr="009D698A">
              <w:t>ganzen Kuche</w:t>
            </w:r>
            <w:r w:rsidRPr="009D698A">
              <w:t>n ist das jeweils?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8"/>
              <w:gridCol w:w="1559"/>
              <w:gridCol w:w="2835"/>
              <w:gridCol w:w="2024"/>
            </w:tblGrid>
            <w:tr w:rsidR="00FD2069" w:rsidRPr="009D698A" w14:paraId="2BE2683C" w14:textId="77777777" w:rsidTr="001F646E">
              <w:trPr>
                <w:trHeight w:val="1134"/>
              </w:trPr>
              <w:tc>
                <w:tcPr>
                  <w:tcW w:w="1518" w:type="dxa"/>
                </w:tcPr>
                <w:p w14:paraId="58181847" w14:textId="77777777" w:rsidR="00FD2069" w:rsidRPr="009D698A" w:rsidRDefault="00FD2069" w:rsidP="00FD2069">
                  <w:pPr>
                    <w:spacing w:line="240" w:lineRule="atLeast"/>
                  </w:pPr>
                  <w:r w:rsidRPr="009D698A">
                    <w:t>(1)</w:t>
                  </w:r>
                </w:p>
                <w:p w14:paraId="19048963" w14:textId="2F6834CF" w:rsidR="00FD2069" w:rsidRPr="009D698A" w:rsidRDefault="00FD2069" w:rsidP="00FD2069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4BBEBAF2" wp14:editId="707613C0">
                        <wp:extent cx="856462" cy="251460"/>
                        <wp:effectExtent l="0" t="0" r="1270" b="0"/>
                        <wp:docPr id="22326" name="Grafik 22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0" name="Grafik 22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462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14:paraId="2E5304F9" w14:textId="77777777" w:rsidR="00FD2069" w:rsidRPr="009D698A" w:rsidRDefault="00FD2069" w:rsidP="00FD2069">
                  <w:pPr>
                    <w:spacing w:line="240" w:lineRule="atLeast"/>
                  </w:pPr>
                  <w:r w:rsidRPr="009D698A">
                    <w:t>(2)</w:t>
                  </w:r>
                </w:p>
                <w:p w14:paraId="5E1764C5" w14:textId="41F293E2" w:rsidR="00FD2069" w:rsidRPr="009D698A" w:rsidRDefault="00FD2069" w:rsidP="00FD2069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12200D43" wp14:editId="7CE0B138">
                        <wp:extent cx="805173" cy="662305"/>
                        <wp:effectExtent l="0" t="0" r="0" b="4445"/>
                        <wp:docPr id="22327" name="Grafik 22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1" name="Grafik 22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173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432E88" w14:textId="77777777" w:rsidR="00FD2069" w:rsidRPr="009D698A" w:rsidRDefault="00FD2069" w:rsidP="00FD2069">
                  <w:pPr>
                    <w:spacing w:line="240" w:lineRule="atLeast"/>
                  </w:pPr>
                  <w:r w:rsidRPr="009D698A">
                    <w:t>(3)</w:t>
                  </w:r>
                </w:p>
                <w:p w14:paraId="4281B02F" w14:textId="2B5CDD3E" w:rsidR="00FD2069" w:rsidRPr="009D698A" w:rsidRDefault="00FD2069" w:rsidP="00FD2069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24A05217" wp14:editId="52FBB6F1">
                        <wp:extent cx="1651131" cy="662305"/>
                        <wp:effectExtent l="0" t="0" r="6350" b="4445"/>
                        <wp:docPr id="22328" name="Grafik 22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3" name="Grafik 22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1131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4" w:type="dxa"/>
                </w:tcPr>
                <w:p w14:paraId="31E4FC9C" w14:textId="77777777" w:rsidR="00FD2069" w:rsidRPr="009D698A" w:rsidRDefault="00FD2069" w:rsidP="00FD2069">
                  <w:pPr>
                    <w:spacing w:line="240" w:lineRule="atLeast"/>
                  </w:pPr>
                  <w:r w:rsidRPr="009D698A">
                    <w:t>(4)</w:t>
                  </w:r>
                </w:p>
                <w:p w14:paraId="0450D405" w14:textId="38BBC84F" w:rsidR="00FD2069" w:rsidRPr="009D698A" w:rsidRDefault="00FD2069" w:rsidP="00FD2069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17005E29" wp14:editId="57BE8B21">
                        <wp:extent cx="964772" cy="802204"/>
                        <wp:effectExtent l="0" t="0" r="635" b="0"/>
                        <wp:docPr id="22329" name="Grafik 22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4" name="Grafik 22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230" cy="81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9A5EE3" w14:textId="77777777" w:rsidR="00E463A8" w:rsidRPr="009D698A" w:rsidRDefault="00E463A8" w:rsidP="00E463A8"/>
        </w:tc>
      </w:tr>
      <w:tr w:rsidR="003F2A20" w:rsidRPr="009D698A" w14:paraId="30F5F776" w14:textId="77777777" w:rsidTr="00DA64A2">
        <w:tc>
          <w:tcPr>
            <w:tcW w:w="709" w:type="dxa"/>
          </w:tcPr>
          <w:p w14:paraId="20A55B75" w14:textId="77777777" w:rsidR="003F2A20" w:rsidRPr="009D698A" w:rsidRDefault="003F2A20" w:rsidP="003F2A20">
            <w:pPr>
              <w:spacing w:line="240" w:lineRule="atLeast"/>
            </w:pPr>
            <w:r w:rsidRPr="009D698A">
              <w:rPr>
                <w:noProof/>
              </w:rPr>
              <w:drawing>
                <wp:inline distT="0" distB="0" distL="0" distR="0" wp14:anchorId="6FBBE806" wp14:editId="47E16E96">
                  <wp:extent cx="360000" cy="272386"/>
                  <wp:effectExtent l="0" t="0" r="2540" b="0"/>
                  <wp:docPr id="704" name="Grafik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B264D5" w14:textId="77777777" w:rsidR="003F2A20" w:rsidRPr="009D698A" w:rsidRDefault="003F2A20" w:rsidP="003F2A20">
            <w:pPr>
              <w:pStyle w:val="Nummerierung"/>
            </w:pPr>
            <w:r w:rsidRPr="009D698A">
              <w:t>b)</w:t>
            </w:r>
          </w:p>
        </w:tc>
        <w:tc>
          <w:tcPr>
            <w:tcW w:w="8080" w:type="dxa"/>
            <w:gridSpan w:val="3"/>
          </w:tcPr>
          <w:p w14:paraId="10D3043E" w14:textId="7FC79537" w:rsidR="003F2A20" w:rsidRPr="009D698A" w:rsidRDefault="003F2A20" w:rsidP="003F2A20">
            <w:r w:rsidRPr="009D698A">
              <w:t>Vergleiche Bild</w:t>
            </w:r>
            <w:r w:rsidR="001925C2" w:rsidRPr="009D698A">
              <w:t xml:space="preserve"> </w:t>
            </w:r>
            <w:r w:rsidR="00E77615" w:rsidRPr="009D698A">
              <w:t>(</w:t>
            </w:r>
            <w:r w:rsidR="001925C2" w:rsidRPr="009D698A">
              <w:t>1</w:t>
            </w:r>
            <w:r w:rsidR="00E77615" w:rsidRPr="009D698A">
              <w:t>)</w:t>
            </w:r>
            <w:r w:rsidR="001925C2" w:rsidRPr="009D698A">
              <w:t xml:space="preserve"> und Bild </w:t>
            </w:r>
            <w:r w:rsidR="00E77615" w:rsidRPr="009D698A">
              <w:t>(</w:t>
            </w:r>
            <w:r w:rsidR="00FD1FB3" w:rsidRPr="009D698A">
              <w:t>2</w:t>
            </w:r>
            <w:r w:rsidR="00E77615" w:rsidRPr="009D698A">
              <w:t>)</w:t>
            </w:r>
            <w:r w:rsidR="00526B93" w:rsidRPr="009D698A">
              <w:t xml:space="preserve"> aus </w:t>
            </w:r>
            <w:r w:rsidR="00526B93" w:rsidRPr="009D698A">
              <w:rPr>
                <w:b/>
                <w:bCs/>
                <w:color w:val="327A86" w:themeColor="text2"/>
              </w:rPr>
              <w:t>a)</w:t>
            </w:r>
            <w:r w:rsidR="00387F37" w:rsidRPr="009D698A">
              <w:rPr>
                <w:rFonts w:asciiTheme="majorHAnsi" w:hAnsiTheme="majorHAnsi"/>
              </w:rPr>
              <w:t>.</w:t>
            </w:r>
            <w:r w:rsidRPr="009D698A">
              <w:t xml:space="preserve"> </w:t>
            </w:r>
            <w:r w:rsidR="00060105" w:rsidRPr="009D698A">
              <w:br/>
            </w:r>
            <w:r w:rsidRPr="009D698A">
              <w:t>D</w:t>
            </w:r>
            <w:r w:rsidR="006B406E" w:rsidRPr="009D698A">
              <w:t xml:space="preserve">er Teil im </w:t>
            </w:r>
            <w:r w:rsidR="00387F37" w:rsidRPr="009D698A">
              <w:t>Bild</w:t>
            </w:r>
            <w:r w:rsidRPr="009D698A">
              <w:t xml:space="preserve"> ist gleich</w:t>
            </w:r>
            <w:r w:rsidR="00387F37" w:rsidRPr="009D698A">
              <w:t xml:space="preserve"> groß</w:t>
            </w:r>
            <w:r w:rsidR="006B406E" w:rsidRPr="009D698A">
              <w:t>, das Ganze wird größer</w:t>
            </w:r>
            <w:r w:rsidRPr="009D698A">
              <w:t>. Was ist mit dem Anteil?</w:t>
            </w:r>
          </w:p>
          <w:p w14:paraId="403C53C0" w14:textId="77777777" w:rsidR="003F2A20" w:rsidRPr="009D698A" w:rsidRDefault="003F2A20" w:rsidP="003F2A20">
            <w:r w:rsidRPr="009D698A">
              <w:t>Vergleiche auch die anderen Bilder. Welche Muster kannst du finden</w:t>
            </w:r>
            <w:r w:rsidR="001925C2" w:rsidRPr="009D698A">
              <w:t>?</w:t>
            </w:r>
          </w:p>
          <w:p w14:paraId="0A566F3C" w14:textId="0A7BF1C4" w:rsidR="00FD1FB3" w:rsidRPr="009D698A" w:rsidRDefault="00FD1FB3" w:rsidP="003F2A20"/>
        </w:tc>
      </w:tr>
      <w:tr w:rsidR="00FD1FB3" w:rsidRPr="009D698A" w14:paraId="5F3C1F91" w14:textId="77777777" w:rsidTr="00DA64A2">
        <w:tc>
          <w:tcPr>
            <w:tcW w:w="709" w:type="dxa"/>
          </w:tcPr>
          <w:p w14:paraId="650702AC" w14:textId="77777777" w:rsidR="00FD1FB3" w:rsidRPr="009D698A" w:rsidRDefault="00FD1FB3" w:rsidP="003F2A2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FE6BC8" w14:textId="06018DB8" w:rsidR="00FD1FB3" w:rsidRPr="009D698A" w:rsidRDefault="00FD1FB3" w:rsidP="003F2A20">
            <w:pPr>
              <w:pStyle w:val="Nummerierung"/>
            </w:pPr>
            <w:r w:rsidRPr="009D698A">
              <w:t xml:space="preserve">c) </w:t>
            </w:r>
          </w:p>
        </w:tc>
        <w:tc>
          <w:tcPr>
            <w:tcW w:w="8080" w:type="dxa"/>
            <w:gridSpan w:val="3"/>
          </w:tcPr>
          <w:p w14:paraId="3379B5B1" w14:textId="43A978FB" w:rsidR="00FD1FB3" w:rsidRPr="009D698A" w:rsidRDefault="00FD1FB3" w:rsidP="00FD1FB3">
            <w:r w:rsidRPr="009D698A">
              <w:t xml:space="preserve">Vergleiche auch Bild (2) und Bild (4) aus </w:t>
            </w:r>
            <w:r w:rsidRPr="009D698A">
              <w:rPr>
                <w:b/>
                <w:bCs/>
                <w:color w:val="327A86" w:themeColor="text2"/>
              </w:rPr>
              <w:t>a)</w:t>
            </w:r>
            <w:r w:rsidRPr="009D698A">
              <w:rPr>
                <w:rFonts w:asciiTheme="majorHAnsi" w:hAnsiTheme="majorHAnsi"/>
              </w:rPr>
              <w:t>.</w:t>
            </w:r>
            <w:r w:rsidRPr="009D698A">
              <w:t xml:space="preserve"> </w:t>
            </w:r>
            <w:r w:rsidRPr="009D698A">
              <w:br/>
              <w:t xml:space="preserve">Das Ganze hat gleich viele Stücke, aber es ist unterschiedlich groß gezeichnet. </w:t>
            </w:r>
            <w:r w:rsidRPr="009D698A">
              <w:br/>
              <w:t>Was ist mit dem Anteil?</w:t>
            </w:r>
          </w:p>
        </w:tc>
      </w:tr>
      <w:tr w:rsidR="004C4EBA" w:rsidRPr="009D698A" w14:paraId="633619BF" w14:textId="77777777" w:rsidTr="00DA64A2">
        <w:trPr>
          <w:trHeight w:val="116"/>
        </w:trPr>
        <w:tc>
          <w:tcPr>
            <w:tcW w:w="709" w:type="dxa"/>
          </w:tcPr>
          <w:p w14:paraId="4D56DA88" w14:textId="3C1ABDD4" w:rsidR="004C4EBA" w:rsidRPr="009D698A" w:rsidRDefault="004C4EBA" w:rsidP="004C4EBA">
            <w:pPr>
              <w:pStyle w:val="berschrift3"/>
            </w:pPr>
            <w:r w:rsidRPr="009D698A">
              <w:lastRenderedPageBreak/>
              <w:t>1.3</w:t>
            </w:r>
          </w:p>
        </w:tc>
        <w:tc>
          <w:tcPr>
            <w:tcW w:w="8505" w:type="dxa"/>
            <w:gridSpan w:val="4"/>
          </w:tcPr>
          <w:p w14:paraId="180A6E4C" w14:textId="11889482" w:rsidR="004C4EBA" w:rsidRPr="009D698A" w:rsidRDefault="007A0AE2" w:rsidP="004C4EBA">
            <w:pPr>
              <w:pStyle w:val="berschrift3"/>
            </w:pPr>
            <w:r w:rsidRPr="009D698A">
              <w:rPr>
                <w:noProof/>
              </w:rPr>
              <w:drawing>
                <wp:anchor distT="0" distB="0" distL="114300" distR="114300" simplePos="0" relativeHeight="253975552" behindDoc="0" locked="0" layoutInCell="1" allowOverlap="1" wp14:anchorId="3D657945" wp14:editId="5599BA69">
                  <wp:simplePos x="0" y="0"/>
                  <wp:positionH relativeFrom="column">
                    <wp:posOffset>3073601</wp:posOffset>
                  </wp:positionH>
                  <wp:positionV relativeFrom="paragraph">
                    <wp:posOffset>115642</wp:posOffset>
                  </wp:positionV>
                  <wp:extent cx="948690" cy="259715"/>
                  <wp:effectExtent l="0" t="0" r="3810" b="0"/>
                  <wp:wrapNone/>
                  <wp:docPr id="993145077" name="Grafik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145077" name="Grafik 993145077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5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0AC8D7DC" wp14:editId="57EE0F89">
                      <wp:simplePos x="0" y="0"/>
                      <wp:positionH relativeFrom="column">
                        <wp:posOffset>4155292</wp:posOffset>
                      </wp:positionH>
                      <wp:positionV relativeFrom="paragraph">
                        <wp:posOffset>286919</wp:posOffset>
                      </wp:positionV>
                      <wp:extent cx="549275" cy="219600"/>
                      <wp:effectExtent l="101600" t="139700" r="47625" b="86360"/>
                      <wp:wrapNone/>
                      <wp:docPr id="719920825" name="Textfeld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00000">
                                <a:off x="0" y="0"/>
                                <a:ext cx="549275" cy="21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89A3091" w14:textId="77777777" w:rsidR="007A0AE2" w:rsidRPr="00FA4DBA" w:rsidRDefault="007A0AE2" w:rsidP="007A0AE2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A4DBA">
                                    <w:rPr>
                                      <w:sz w:val="18"/>
                                      <w:szCs w:val="18"/>
                                    </w:rPr>
                                    <w:t>Anteil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8D7DC" id="Textfeld 525" o:spid="_x0000_s1042" type="#_x0000_t202" style="position:absolute;margin-left:327.2pt;margin-top:22.6pt;width:43.25pt;height:17.3pt;rotation:-10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" fillcolor="#f2f2f2 [3052]" strokecolor="#d8d8d8 [2732]" strokeweight=".5pt">
                      <v:shadow on="t" color="black" opacity="26214f" origin=".5,.5" offset="-.74836mm,-.74836mm"/>
                      <v:textbox style="mso-fit-shape-to-text:t" inset="2mm,1mm,2mm,1mm">
                        <w:txbxContent>
                          <w:p w14:paraId="789A3091" w14:textId="77777777" w:rsidR="007A0AE2" w:rsidRPr="00FA4DBA" w:rsidRDefault="007A0AE2" w:rsidP="007A0AE2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A4DBA">
                              <w:rPr>
                                <w:sz w:val="18"/>
                                <w:szCs w:val="18"/>
                              </w:rPr>
                              <w:t>Anteil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4EBA" w:rsidRPr="009D698A">
              <w:t>Was hat der Bruch mit dem Bild zu tun?</w:t>
            </w:r>
          </w:p>
        </w:tc>
      </w:tr>
      <w:tr w:rsidR="00FA4DBA" w:rsidRPr="009D698A" w14:paraId="7EA8569B" w14:textId="77777777" w:rsidTr="008E1104">
        <w:trPr>
          <w:gridAfter w:val="1"/>
          <w:wAfter w:w="44" w:type="dxa"/>
        </w:trPr>
        <w:tc>
          <w:tcPr>
            <w:tcW w:w="709" w:type="dxa"/>
          </w:tcPr>
          <w:p w14:paraId="65C3AEA0" w14:textId="2DF41E9F" w:rsidR="00FA4DBA" w:rsidRPr="009D698A" w:rsidRDefault="00FA4DBA" w:rsidP="00FA4DBA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  <w:r w:rsidRPr="009D698A">
              <w:rPr>
                <w:noProof/>
              </w:rPr>
              <w:drawing>
                <wp:inline distT="0" distB="0" distL="0" distR="0" wp14:anchorId="09478BF6" wp14:editId="3F8453DA">
                  <wp:extent cx="287640" cy="338400"/>
                  <wp:effectExtent l="0" t="0" r="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0F307B" w14:textId="28D7F1F1" w:rsidR="00FA4DBA" w:rsidRPr="009D698A" w:rsidRDefault="00FA4DBA" w:rsidP="00FA4DBA">
            <w:pPr>
              <w:pStyle w:val="Nummerierung"/>
            </w:pPr>
            <w:r w:rsidRPr="009D698A">
              <w:t>a)</w:t>
            </w:r>
          </w:p>
        </w:tc>
        <w:tc>
          <w:tcPr>
            <w:tcW w:w="4018" w:type="dxa"/>
          </w:tcPr>
          <w:p w14:paraId="04BBBCF1" w14:textId="3FB5F0E8" w:rsidR="007A0AE2" w:rsidRPr="009D698A" w:rsidRDefault="00FA4DBA" w:rsidP="00FA4DBA">
            <w:r w:rsidRPr="009D698A">
              <w:t>Nutze die Wortkärtchen,</w:t>
            </w:r>
            <w:r w:rsidR="007A0AE2" w:rsidRPr="009D698A">
              <w:t xml:space="preserve"> </w:t>
            </w:r>
            <w:r w:rsidRPr="009D698A">
              <w:t>um zu erklären</w:t>
            </w:r>
            <w:r w:rsidR="007A0AE2" w:rsidRPr="009D698A">
              <w:t xml:space="preserve">: </w:t>
            </w:r>
            <w:r w:rsidR="007A0AE2" w:rsidRPr="009D698A">
              <w:br/>
              <w:t xml:space="preserve">Wie findet </w:t>
            </w:r>
            <w:r w:rsidRPr="009D698A">
              <w:t xml:space="preserve">man heraus, </w:t>
            </w:r>
            <w:r w:rsidR="007A0AE2" w:rsidRPr="009D698A">
              <w:br/>
            </w:r>
            <w:r w:rsidRPr="009D698A">
              <w:t>welche</w:t>
            </w:r>
            <w:r w:rsidR="00412941" w:rsidRPr="009D698A">
              <w:t>r</w:t>
            </w:r>
            <w:r w:rsidRPr="009D698A">
              <w:t xml:space="preserve"> Bruch zu diesem Bild passt</w:t>
            </w:r>
            <w:r w:rsidR="007A0AE2" w:rsidRPr="009D698A">
              <w:t>?</w:t>
            </w:r>
            <w:r w:rsidRPr="009D698A">
              <w:t xml:space="preserve"> </w:t>
            </w:r>
          </w:p>
          <w:p w14:paraId="7F9C23B4" w14:textId="77777777" w:rsidR="00FA4DBA" w:rsidRPr="009D698A" w:rsidRDefault="00FA4DBA" w:rsidP="00FA4DBA">
            <w:pPr>
              <w:rPr>
                <w:noProof/>
              </w:rPr>
            </w:pPr>
          </w:p>
        </w:tc>
        <w:tc>
          <w:tcPr>
            <w:tcW w:w="4018" w:type="dxa"/>
          </w:tcPr>
          <w:p w14:paraId="4D143503" w14:textId="0240D543" w:rsidR="00FA4DBA" w:rsidRPr="009D698A" w:rsidRDefault="00FA4DBA" w:rsidP="00FA4DBA">
            <w:pPr>
              <w:pStyle w:val="Ausflltext"/>
              <w:rPr>
                <w:rFonts w:ascii="Bradley Hand" w:hAnsi="Bradley Hand" w:cs="Times New Roman (Textkörper CS)"/>
                <w:color w:val="0070C0"/>
                <w:spacing w:val="-3"/>
              </w:rPr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566285A9" wp14:editId="580FF809">
                      <wp:simplePos x="0" y="0"/>
                      <wp:positionH relativeFrom="column">
                        <wp:posOffset>-27465</wp:posOffset>
                      </wp:positionH>
                      <wp:positionV relativeFrom="paragraph">
                        <wp:posOffset>116936</wp:posOffset>
                      </wp:positionV>
                      <wp:extent cx="889000" cy="219600"/>
                      <wp:effectExtent l="101600" t="165100" r="50800" b="111760"/>
                      <wp:wrapNone/>
                      <wp:docPr id="881093788" name="Textfeld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00000">
                                <a:off x="0" y="0"/>
                                <a:ext cx="889000" cy="21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37D5B23" w14:textId="7EA132F8" w:rsidR="00FA4DBA" w:rsidRPr="00FA4DBA" w:rsidRDefault="00FA4DBA" w:rsidP="00FA4DBA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A4DBA">
                                    <w:rPr>
                                      <w:sz w:val="18"/>
                                      <w:szCs w:val="18"/>
                                    </w:rPr>
                                    <w:t>markierter Teil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285A9" id="_x0000_s1043" type="#_x0000_t202" style="position:absolute;margin-left:-2.15pt;margin-top:9.2pt;width:70pt;height:17.3pt;rotation:-10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" fillcolor="#f2f2f2 [3052]" strokecolor="#d8d8d8 [2732]" strokeweight=".5pt">
                      <v:shadow on="t" color="black" opacity="26214f" origin=".5,.5" offset="-.74836mm,-.74836mm"/>
                      <v:textbox style="mso-fit-shape-to-text:t" inset="2mm,1mm,2mm,1mm">
                        <w:txbxContent>
                          <w:p w14:paraId="337D5B23" w14:textId="7EA132F8" w:rsidR="00FA4DBA" w:rsidRPr="00FA4DBA" w:rsidRDefault="00FA4DBA" w:rsidP="00FA4DB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A4DBA">
                              <w:rPr>
                                <w:sz w:val="18"/>
                                <w:szCs w:val="18"/>
                              </w:rPr>
                              <w:t>markierter Teil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65347621" wp14:editId="60F0CCF9">
                      <wp:simplePos x="0" y="0"/>
                      <wp:positionH relativeFrom="column">
                        <wp:posOffset>1493135</wp:posOffset>
                      </wp:positionH>
                      <wp:positionV relativeFrom="paragraph">
                        <wp:posOffset>240291</wp:posOffset>
                      </wp:positionV>
                      <wp:extent cx="1175795" cy="219600"/>
                      <wp:effectExtent l="101600" t="190500" r="43815" b="137160"/>
                      <wp:wrapNone/>
                      <wp:docPr id="906417797" name="Textfeld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00000">
                                <a:off x="0" y="0"/>
                                <a:ext cx="1175795" cy="21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317D410" w14:textId="31B0B59D" w:rsidR="00FA4DBA" w:rsidRPr="00FA4DBA" w:rsidRDefault="00FA4DBA" w:rsidP="00FA4DBA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gleich große Stücke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47621" id="_x0000_s1044" type="#_x0000_t202" style="position:absolute;margin-left:117.55pt;margin-top:18.9pt;width:92.6pt;height:17.3pt;rotation:10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" fillcolor="#f2f2f2 [3052]" strokecolor="#d8d8d8 [2732]" strokeweight=".5pt">
                      <v:shadow on="t" color="black" opacity="26214f" origin=".5,.5" offset="-.74836mm,-.74836mm"/>
                      <v:textbox style="mso-fit-shape-to-text:t" inset="2mm,1mm,2mm,1mm">
                        <w:txbxContent>
                          <w:p w14:paraId="1317D410" w14:textId="31B0B59D" w:rsidR="00FA4DBA" w:rsidRPr="00FA4DBA" w:rsidRDefault="00FA4DBA" w:rsidP="00FA4DB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gleich große Stücke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C397EE" w14:textId="12FC91BB" w:rsidR="00FA4DBA" w:rsidRPr="009D698A" w:rsidRDefault="00FA4DBA" w:rsidP="00FA4DBA">
            <w:pPr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2C5DE2C7" wp14:editId="514ECAB0">
                      <wp:simplePos x="0" y="0"/>
                      <wp:positionH relativeFrom="column">
                        <wp:posOffset>-158478</wp:posOffset>
                      </wp:positionH>
                      <wp:positionV relativeFrom="paragraph">
                        <wp:posOffset>88393</wp:posOffset>
                      </wp:positionV>
                      <wp:extent cx="993140" cy="219600"/>
                      <wp:effectExtent l="101600" t="177800" r="48260" b="124460"/>
                      <wp:wrapNone/>
                      <wp:docPr id="80242312" name="Textfeld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00000">
                                <a:off x="0" y="0"/>
                                <a:ext cx="993140" cy="21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AD3C0FE" w14:textId="17C7B93B" w:rsidR="00FA4DBA" w:rsidRPr="00FA4DBA" w:rsidRDefault="00FA4DBA" w:rsidP="00FA4DBA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A4DBA">
                                    <w:rPr>
                                      <w:sz w:val="18"/>
                                      <w:szCs w:val="18"/>
                                    </w:rPr>
                                    <w:t>Ganzes einteilen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DE2C7" id="_x0000_s1045" type="#_x0000_t202" style="position:absolute;margin-left:-12.5pt;margin-top:6.95pt;width:78.2pt;height:17.3pt;rotation:-10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" fillcolor="#f2f2f2 [3052]" strokecolor="#d8d8d8 [2732]" strokeweight=".5pt">
                      <v:shadow on="t" color="black" opacity="26214f" origin=".5,.5" offset="-.74836mm,-.74836mm"/>
                      <v:textbox style="mso-fit-shape-to-text:t" inset="2mm,1mm,2mm,1mm">
                        <w:txbxContent>
                          <w:p w14:paraId="0AD3C0FE" w14:textId="17C7B93B" w:rsidR="00FA4DBA" w:rsidRPr="00FA4DBA" w:rsidRDefault="00FA4DBA" w:rsidP="00FA4DB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A4DBA">
                              <w:rPr>
                                <w:sz w:val="18"/>
                                <w:szCs w:val="18"/>
                              </w:rPr>
                              <w:t>Ganzes einteilen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3709C3AA" wp14:editId="68CA4068">
                      <wp:simplePos x="0" y="0"/>
                      <wp:positionH relativeFrom="column">
                        <wp:posOffset>912771</wp:posOffset>
                      </wp:positionH>
                      <wp:positionV relativeFrom="paragraph">
                        <wp:posOffset>12159</wp:posOffset>
                      </wp:positionV>
                      <wp:extent cx="975360" cy="219600"/>
                      <wp:effectExtent l="101600" t="177800" r="53340" b="124460"/>
                      <wp:wrapNone/>
                      <wp:docPr id="1402974218" name="Textfeld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00000">
                                <a:off x="0" y="0"/>
                                <a:ext cx="975360" cy="21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37D8A15" w14:textId="7EC20004" w:rsidR="00FA4DBA" w:rsidRPr="00FA4DBA" w:rsidRDefault="00FA4DBA" w:rsidP="00FA4DBA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A4DBA">
                                    <w:rPr>
                                      <w:sz w:val="18"/>
                                      <w:szCs w:val="18"/>
                                    </w:rPr>
                                    <w:t>Teil vom Ganzen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9C3AA" id="_x0000_s1046" type="#_x0000_t202" style="position:absolute;margin-left:71.85pt;margin-top:.95pt;width:76.8pt;height:17.3pt;rotation:10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" fillcolor="#f2f2f2 [3052]" strokecolor="#d8d8d8 [2732]" strokeweight=".5pt">
                      <v:shadow on="t" color="black" opacity="26214f" origin=".5,.5" offset="-.74836mm,-.74836mm"/>
                      <v:textbox style="mso-fit-shape-to-text:t" inset="2mm,1mm,2mm,1mm">
                        <w:txbxContent>
                          <w:p w14:paraId="537D8A15" w14:textId="7EC20004" w:rsidR="00FA4DBA" w:rsidRPr="00FA4DBA" w:rsidRDefault="00FA4DBA" w:rsidP="00FA4DB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A4DBA">
                              <w:rPr>
                                <w:sz w:val="18"/>
                                <w:szCs w:val="18"/>
                              </w:rPr>
                              <w:t>Teil vom Ganzen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4DBA" w:rsidRPr="009D698A" w14:paraId="7675AE53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763D6B3C" w14:textId="77777777" w:rsidR="00FA4DBA" w:rsidRPr="009D698A" w:rsidRDefault="00FA4DBA" w:rsidP="00FA4DBA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</w:tc>
        <w:tc>
          <w:tcPr>
            <w:tcW w:w="425" w:type="dxa"/>
          </w:tcPr>
          <w:p w14:paraId="2D47C6AC" w14:textId="7DA5A47F" w:rsidR="00FA4DBA" w:rsidRPr="009D698A" w:rsidRDefault="00FA4DBA" w:rsidP="00FA4DBA">
            <w:pPr>
              <w:pStyle w:val="Nummerierung"/>
            </w:pPr>
            <w:r w:rsidRPr="009D698A">
              <w:t>b)</w:t>
            </w:r>
          </w:p>
        </w:tc>
        <w:tc>
          <w:tcPr>
            <w:tcW w:w="8036" w:type="dxa"/>
            <w:gridSpan w:val="2"/>
          </w:tcPr>
          <w:p w14:paraId="359D8149" w14:textId="6D94629B" w:rsidR="001F4749" w:rsidRPr="009D698A" w:rsidRDefault="00FA4DBA" w:rsidP="001F4749">
            <w:pPr>
              <w:pStyle w:val="Ausflltext"/>
              <w:rPr>
                <w:noProof/>
              </w:rPr>
            </w:pPr>
            <w:r w:rsidRPr="009D698A">
              <w:t>Schreibe den Text ab und ergänze die fehlenden Begriffe und Angaben.</w:t>
            </w:r>
            <w:r w:rsidR="001F4749">
              <w:rPr>
                <w:noProof/>
              </w:rPr>
              <w:drawing>
                <wp:inline distT="0" distB="0" distL="0" distR="0" wp14:anchorId="528CC586" wp14:editId="231CB88D">
                  <wp:extent cx="5037932" cy="969157"/>
                  <wp:effectExtent l="0" t="0" r="4445" b="0"/>
                  <wp:docPr id="35510638" name="Grafik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10638" name="Grafik 35510638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" t="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932" cy="969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DBA" w:rsidRPr="009D698A" w14:paraId="1BD6D061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7D866544" w14:textId="77777777" w:rsidR="00FA4DBA" w:rsidRPr="009D698A" w:rsidRDefault="00FA4DBA" w:rsidP="00FA4DBA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</w:tc>
        <w:tc>
          <w:tcPr>
            <w:tcW w:w="425" w:type="dxa"/>
          </w:tcPr>
          <w:p w14:paraId="27E7EC8C" w14:textId="77777777" w:rsidR="00FA4DBA" w:rsidRPr="009D698A" w:rsidRDefault="00FA4DBA" w:rsidP="00FA4DBA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076A80AB" w14:textId="77777777" w:rsidR="007A0AE2" w:rsidRPr="009D698A" w:rsidRDefault="007A0AE2" w:rsidP="00FA4DBA">
            <w:pPr>
              <w:rPr>
                <w:noProof/>
              </w:rPr>
            </w:pPr>
          </w:p>
        </w:tc>
      </w:tr>
      <w:tr w:rsidR="00FA4DBA" w:rsidRPr="009D698A" w14:paraId="2D650D93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65944110" w14:textId="40CEC434" w:rsidR="00FA4DBA" w:rsidRPr="009D698A" w:rsidRDefault="00FA4DBA" w:rsidP="00FA4DBA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65312" behindDoc="0" locked="0" layoutInCell="1" allowOverlap="1" wp14:anchorId="6E3EBB4F" wp14:editId="1F2CDAE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13335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3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7D2807" id="Gruppieren 1" o:spid="_x0000_s1026" href="https://mathe-sicher-koennen.dzlm.de/erklaervideos?nid=690" style="position:absolute;margin-left:.35pt;margin-top:1.05pt;width:18.1pt;height:13.2pt;z-index:25396531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 w:rsidRPr="009D698A"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Pr="009D698A">
              <w:rPr>
                <w:noProof/>
                <w:color w:val="327A86"/>
                <w:sz w:val="13"/>
                <w:szCs w:val="13"/>
              </w:rPr>
              <w:br/>
              <w:t xml:space="preserve"> B1A1</w:t>
            </w:r>
          </w:p>
        </w:tc>
        <w:tc>
          <w:tcPr>
            <w:tcW w:w="425" w:type="dxa"/>
          </w:tcPr>
          <w:p w14:paraId="0390FE86" w14:textId="7B972313" w:rsidR="00FA4DBA" w:rsidRPr="009D698A" w:rsidRDefault="00FA4DBA" w:rsidP="00FA4DBA">
            <w:pPr>
              <w:pStyle w:val="Nummerierung"/>
            </w:pPr>
            <w:r w:rsidRPr="009D698A">
              <w:t>c)</w:t>
            </w:r>
          </w:p>
        </w:tc>
        <w:tc>
          <w:tcPr>
            <w:tcW w:w="8036" w:type="dxa"/>
            <w:gridSpan w:val="2"/>
          </w:tcPr>
          <w:p w14:paraId="278F519C" w14:textId="07D9D345" w:rsidR="007A0AE2" w:rsidRPr="009D698A" w:rsidRDefault="00FA4DBA" w:rsidP="00FA4DBA"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21FA693E" wp14:editId="4DA74EBF">
                      <wp:simplePos x="0" y="0"/>
                      <wp:positionH relativeFrom="column">
                        <wp:posOffset>3874979</wp:posOffset>
                      </wp:positionH>
                      <wp:positionV relativeFrom="paragraph">
                        <wp:posOffset>400211</wp:posOffset>
                      </wp:positionV>
                      <wp:extent cx="1454046" cy="334780"/>
                      <wp:effectExtent l="0" t="0" r="0" b="0"/>
                      <wp:wrapNone/>
                      <wp:docPr id="1043716778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419E8" w14:textId="77777777" w:rsidR="00FA4DBA" w:rsidRPr="000E4D6A" w:rsidRDefault="00FA4DBA" w:rsidP="00DA64A2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35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</w:t>
                                    </w:r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i</w:t>
                                    </w:r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A693E" id="Textfeld 399" o:spid="_x0000_s1047" type="#_x0000_t202" style="position:absolute;margin-left:305.1pt;margin-top:31.5pt;width:114.5pt;height:26.35pt;z-index:2539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" filled="f" stroked="f" strokeweight=".5pt">
                      <v:textbox>
                        <w:txbxContent>
                          <w:p w14:paraId="653419E8" w14:textId="77777777" w:rsidR="00FA4DBA" w:rsidRPr="000E4D6A" w:rsidRDefault="00FA4DBA" w:rsidP="00DA64A2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36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</w:t>
                              </w:r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i</w:t>
                              </w:r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98A">
              <w:rPr>
                <w:noProof/>
              </w:rPr>
              <w:drawing>
                <wp:anchor distT="0" distB="0" distL="114300" distR="114300" simplePos="0" relativeHeight="253966336" behindDoc="0" locked="0" layoutInCell="1" allowOverlap="1" wp14:anchorId="25E7F1ED" wp14:editId="2684DDB0">
                  <wp:simplePos x="0" y="0"/>
                  <wp:positionH relativeFrom="column">
                    <wp:posOffset>4286885</wp:posOffset>
                  </wp:positionH>
                  <wp:positionV relativeFrom="paragraph">
                    <wp:posOffset>-209759</wp:posOffset>
                  </wp:positionV>
                  <wp:extent cx="611792" cy="611792"/>
                  <wp:effectExtent l="0" t="0" r="0" b="0"/>
                  <wp:wrapNone/>
                  <wp:docPr id="112292812" name="Grafik 416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2812" name="Grafik 416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2" cy="61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98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 und erklärt danach noch einmal </w:t>
            </w:r>
            <w:r w:rsidRPr="009D698A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mit den Wörtern und Satzbausteinen aus </w:t>
            </w:r>
            <w:r w:rsidRPr="009D698A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Pr="009D698A">
              <w:t xml:space="preserve">. </w:t>
            </w:r>
          </w:p>
          <w:p w14:paraId="6C8109E2" w14:textId="5338600E" w:rsidR="007A0AE2" w:rsidRPr="009D698A" w:rsidRDefault="007A0AE2" w:rsidP="00FA4DBA"/>
        </w:tc>
      </w:tr>
      <w:tr w:rsidR="00FA4DBA" w:rsidRPr="009D698A" w14:paraId="2CC67151" w14:textId="77777777" w:rsidTr="00DA64A2">
        <w:tc>
          <w:tcPr>
            <w:tcW w:w="709" w:type="dxa"/>
          </w:tcPr>
          <w:p w14:paraId="7BBB0271" w14:textId="44E6AA0C" w:rsidR="00FA4DBA" w:rsidRPr="009D698A" w:rsidRDefault="00FA4DBA" w:rsidP="00FA4DBA">
            <w:pPr>
              <w:pStyle w:val="berschrift3"/>
              <w:rPr>
                <w:noProof/>
              </w:rPr>
            </w:pPr>
            <w:r w:rsidRPr="009D698A">
              <w:t>1.4</w:t>
            </w:r>
          </w:p>
        </w:tc>
        <w:tc>
          <w:tcPr>
            <w:tcW w:w="8505" w:type="dxa"/>
            <w:gridSpan w:val="4"/>
          </w:tcPr>
          <w:p w14:paraId="188E790C" w14:textId="5A4B1AA7" w:rsidR="00FA4DBA" w:rsidRPr="009D698A" w:rsidRDefault="00FA4DBA" w:rsidP="00FA4DBA">
            <w:pPr>
              <w:pStyle w:val="berschrift3"/>
            </w:pPr>
            <w:r w:rsidRPr="009D698A">
              <w:t>Anteile bestimmen und ablesen</w:t>
            </w:r>
          </w:p>
        </w:tc>
      </w:tr>
      <w:tr w:rsidR="00FA4DBA" w:rsidRPr="009D698A" w14:paraId="7C10C1A4" w14:textId="77777777" w:rsidTr="00DA64A2">
        <w:trPr>
          <w:gridAfter w:val="1"/>
          <w:wAfter w:w="44" w:type="dxa"/>
          <w:trHeight w:val="1580"/>
        </w:trPr>
        <w:tc>
          <w:tcPr>
            <w:tcW w:w="709" w:type="dxa"/>
          </w:tcPr>
          <w:p w14:paraId="65A23D0E" w14:textId="77777777" w:rsidR="00FA4DBA" w:rsidRPr="009D698A" w:rsidRDefault="00FA4DBA" w:rsidP="00FA4DB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0D3B2C" w14:textId="77777777" w:rsidR="00FA4DBA" w:rsidRPr="009D698A" w:rsidRDefault="00FA4DBA" w:rsidP="00FA4DBA">
            <w:pPr>
              <w:pStyle w:val="Nummerierung"/>
            </w:pPr>
            <w:r w:rsidRPr="009D698A">
              <w:t>a)</w:t>
            </w:r>
          </w:p>
        </w:tc>
        <w:tc>
          <w:tcPr>
            <w:tcW w:w="8036" w:type="dxa"/>
            <w:gridSpan w:val="2"/>
          </w:tcPr>
          <w:p w14:paraId="42A3CED7" w14:textId="1BB3A72B" w:rsidR="00FA4DBA" w:rsidRPr="009D698A" w:rsidRDefault="00FA4DBA" w:rsidP="00FA4DBA">
            <w:r w:rsidRPr="009D698A">
              <w:t>Bestimme für jedes Bild den Anteil. Wie könnte es weitergehen?</w:t>
            </w:r>
          </w:p>
          <w:p w14:paraId="2142EF5D" w14:textId="77777777" w:rsidR="00FA4DBA" w:rsidRPr="009D698A" w:rsidRDefault="00FA4DBA" w:rsidP="00FA4DBA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FA4DBA" w:rsidRPr="009D698A" w14:paraId="62AA47C8" w14:textId="77777777" w:rsidTr="00C221D0">
              <w:tc>
                <w:tcPr>
                  <w:tcW w:w="2001" w:type="dxa"/>
                  <w:vAlign w:val="bottom"/>
                </w:tcPr>
                <w:p w14:paraId="1FE593C9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3D513626" wp14:editId="671A4011">
                        <wp:extent cx="1080000" cy="262957"/>
                        <wp:effectExtent l="0" t="0" r="6350" b="3810"/>
                        <wp:docPr id="133" name="Grafik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26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4563470F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16EE7C0E" wp14:editId="7518A8A2">
                        <wp:extent cx="1080000" cy="500782"/>
                        <wp:effectExtent l="0" t="0" r="6350" b="0"/>
                        <wp:docPr id="134" name="Grafik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500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0CA9D767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3811A3EF" wp14:editId="4E0A5499">
                        <wp:extent cx="1080000" cy="767047"/>
                        <wp:effectExtent l="0" t="0" r="6350" b="0"/>
                        <wp:docPr id="136" name="Grafik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767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center"/>
                </w:tcPr>
                <w:p w14:paraId="6AB952CC" w14:textId="1E94323A" w:rsidR="00FA4DBA" w:rsidRPr="009D698A" w:rsidRDefault="00FA4DBA" w:rsidP="00FA4DBA">
                  <w:pPr>
                    <w:jc w:val="center"/>
                  </w:pPr>
                </w:p>
              </w:tc>
            </w:tr>
          </w:tbl>
          <w:p w14:paraId="39909E2C" w14:textId="77777777" w:rsidR="00FA4DBA" w:rsidRPr="009D698A" w:rsidRDefault="00FA4DBA" w:rsidP="00FA4DBA">
            <w:r w:rsidRPr="009D698A">
              <w:t xml:space="preserve"> </w:t>
            </w:r>
          </w:p>
        </w:tc>
      </w:tr>
      <w:tr w:rsidR="00FA4DBA" w:rsidRPr="009D698A" w14:paraId="2159A652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29E1B19B" w14:textId="77777777" w:rsidR="00FA4DBA" w:rsidRPr="009D698A" w:rsidRDefault="00FA4DBA" w:rsidP="00FA4DBA">
            <w:pPr>
              <w:spacing w:line="240" w:lineRule="atLeast"/>
            </w:pPr>
          </w:p>
        </w:tc>
        <w:tc>
          <w:tcPr>
            <w:tcW w:w="425" w:type="dxa"/>
          </w:tcPr>
          <w:p w14:paraId="5267590E" w14:textId="77777777" w:rsidR="00FA4DBA" w:rsidRPr="009D698A" w:rsidRDefault="00FA4DBA" w:rsidP="00FA4DBA">
            <w:pPr>
              <w:pStyle w:val="Nummerierung"/>
            </w:pPr>
            <w:r w:rsidRPr="009D698A">
              <w:t>b)</w:t>
            </w:r>
          </w:p>
        </w:tc>
        <w:tc>
          <w:tcPr>
            <w:tcW w:w="8036" w:type="dxa"/>
            <w:gridSpan w:val="2"/>
          </w:tcPr>
          <w:p w14:paraId="61D04E71" w14:textId="5620D5A4" w:rsidR="00FA4DBA" w:rsidRPr="009D698A" w:rsidRDefault="00FA4DBA" w:rsidP="00FA4DBA">
            <w:r w:rsidRPr="009D698A">
              <w:t>Zeichne für jedes Bild den Teil ungefähr passend ein. Wie könnte es weitergehen?</w:t>
            </w:r>
          </w:p>
          <w:p w14:paraId="0F5E3585" w14:textId="77777777" w:rsidR="00FA4DBA" w:rsidRPr="009D698A" w:rsidRDefault="00FA4DBA" w:rsidP="00FA4DBA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FA4DBA" w:rsidRPr="009D698A" w14:paraId="01CEAB93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2C37FB72" w14:textId="42EFC8B5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CD88D15" wp14:editId="7DED1BCB">
                            <wp:extent cx="914400" cy="407670"/>
                            <wp:effectExtent l="0" t="0" r="19050" b="11430"/>
                            <wp:docPr id="147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E7C509D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7AB60CDE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DD32C9F" wp14:editId="5A1970A5">
                            <wp:extent cx="914400" cy="407670"/>
                            <wp:effectExtent l="0" t="0" r="19050" b="11430"/>
                            <wp:docPr id="149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276DA89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3518934A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F124EC2" wp14:editId="1D034FC5">
                            <wp:extent cx="914400" cy="407670"/>
                            <wp:effectExtent l="0" t="0" r="19050" b="11430"/>
                            <wp:docPr id="152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B13D754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0AD7546E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A03D51E" wp14:editId="23180CA3">
                            <wp:extent cx="914400" cy="407670"/>
                            <wp:effectExtent l="0" t="0" r="19050" b="11430"/>
                            <wp:docPr id="158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3687786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A4DBA" w:rsidRPr="009D698A" w14:paraId="366448D7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7098CEF0" w14:textId="03F3A1F9" w:rsidR="00FA4DBA" w:rsidRPr="009D698A" w:rsidRDefault="00FA4DBA" w:rsidP="00FA4DBA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958144" behindDoc="0" locked="0" layoutInCell="1" allowOverlap="1" wp14:anchorId="3B2B37EC" wp14:editId="512454B5">
                            <wp:simplePos x="0" y="0"/>
                            <wp:positionH relativeFrom="column">
                              <wp:posOffset>806450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204217836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523463684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A2FFCB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384661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B39516" w14:textId="451CEC54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4503217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2B37EC" id="_x0000_s1048" style="position:absolute;left:0;text-align:left;margin-left:63.5pt;margin-top:2.95pt;width:19.7pt;height:35.6pt;z-index:253958144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">
                            <v:shape id="Textfeld 3" o:spid="_x0000_s1049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DA2FFCB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0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3CB39516" w14:textId="451CEC54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310B393" wp14:editId="6CA99B69">
                            <wp:extent cx="908050" cy="485775"/>
                            <wp:effectExtent l="0" t="0" r="0" b="9525"/>
                            <wp:docPr id="1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85C56CF" w14:textId="148717A6" w:rsidR="00FA4DBA" w:rsidRDefault="00FA4DB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310B393" id="Text Box 351" o:spid="_x0000_s1052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HHQjl+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685C56CF" w14:textId="148717A6" w:rsidR="00FA4DBA" w:rsidRDefault="00FA4DB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147B14C" w14:textId="53D9AB60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959168" behindDoc="0" locked="0" layoutInCell="1" allowOverlap="1" wp14:anchorId="1FCFB64C" wp14:editId="79D284C8">
                            <wp:simplePos x="0" y="0"/>
                            <wp:positionH relativeFrom="column">
                              <wp:posOffset>831638</wp:posOffset>
                            </wp:positionH>
                            <wp:positionV relativeFrom="paragraph">
                              <wp:posOffset>32597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37978147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230416082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742B25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948568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B2F910" w14:textId="1C3277A1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305905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FCFB64C" id="_x0000_s1053" style="position:absolute;left:0;text-align:left;margin-left:65.5pt;margin-top:2.55pt;width:19.7pt;height:35.6pt;z-index:253959168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">
                            <v:shape id="Textfeld 3" o:spid="_x0000_s1054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6742B25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5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7B2F910" w14:textId="1C3277A1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57DFF80" wp14:editId="7AFF7EF0">
                            <wp:extent cx="908050" cy="485775"/>
                            <wp:effectExtent l="0" t="0" r="0" b="9525"/>
                            <wp:docPr id="160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445AABB1" w14:textId="40505FB3" w:rsidR="00FA4DBA" w:rsidRDefault="00FA4DB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57DFF80" id="_x0000_s1057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tCFiC+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445AABB1" w14:textId="40505FB3" w:rsidR="00FA4DBA" w:rsidRDefault="00FA4DB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6696E94" w14:textId="50CC9A28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960192" behindDoc="0" locked="0" layoutInCell="1" allowOverlap="1" wp14:anchorId="3AB78EC8" wp14:editId="1C3CF57A">
                            <wp:simplePos x="0" y="0"/>
                            <wp:positionH relativeFrom="column">
                              <wp:posOffset>786341</wp:posOffset>
                            </wp:positionH>
                            <wp:positionV relativeFrom="paragraph">
                              <wp:posOffset>43603</wp:posOffset>
                            </wp:positionV>
                            <wp:extent cx="342900" cy="452120"/>
                            <wp:effectExtent l="0" t="0" r="0" b="0"/>
                            <wp:wrapNone/>
                            <wp:docPr id="1910614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2900" cy="452120"/>
                                      <a:chOff x="-40133" y="-35363"/>
                                      <a:chExt cx="347729" cy="454465"/>
                                    </a:xfrm>
                                    <a:noFill/>
                                  </wpg:grpSpPr>
                                  <wps:wsp>
                                    <wps:cNvPr id="1649513357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59DC1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5050134" name="Textfeld 3"/>
                                    <wps:cNvSpPr txBox="1"/>
                                    <wps:spPr>
                                      <a:xfrm>
                                        <a:off x="-40133" y="143206"/>
                                        <a:ext cx="347729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621601" w14:textId="084C88DE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2755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B78EC8" id="_x0000_s1058" style="position:absolute;left:0;text-align:left;margin-left:61.9pt;margin-top:3.45pt;width:27pt;height:35.6pt;z-index:253960192;mso-position-horizontal-relative:text;mso-position-vertical-relative:text;mso-width-relative:margin;mso-height-relative:margin" coordorigin="-40133,-35363" coordsize="34772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">
                            <v:shape id="Textfeld 3" o:spid="_x0000_s1059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1559DC1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0" type="#_x0000_t202" style="position:absolute;left:-40133;top:143206;width:34772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B621601" w14:textId="084C88DE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F927DF5" wp14:editId="19FC91F6">
                            <wp:extent cx="908050" cy="485775"/>
                            <wp:effectExtent l="0" t="0" r="0" b="9525"/>
                            <wp:docPr id="16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003203B6" w14:textId="5724296A" w:rsidR="00FA4DBA" w:rsidRDefault="00FA4DB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F927DF5" id="_x0000_s1062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FDk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ljE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jMxQ5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003203B6" w14:textId="5724296A" w:rsidR="00FA4DBA" w:rsidRDefault="00FA4DB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5C3DF8F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7C528B5" wp14:editId="39026631">
                            <wp:extent cx="908050" cy="485775"/>
                            <wp:effectExtent l="0" t="0" r="0" b="9525"/>
                            <wp:docPr id="16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3998B7B1" w14:textId="77777777" w:rsidR="00FA4DBA" w:rsidRDefault="00FA4DB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7C528B5" id="_x0000_s1063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B/Az2+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3998B7B1" w14:textId="77777777" w:rsidR="00FA4DBA" w:rsidRDefault="00FA4DB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04B3C6B" w14:textId="77777777" w:rsidR="00FA4DBA" w:rsidRPr="009D698A" w:rsidRDefault="00FA4DBA" w:rsidP="00FA4DBA"/>
        </w:tc>
      </w:tr>
      <w:tr w:rsidR="00FA4DBA" w:rsidRPr="009D698A" w14:paraId="3B5ABE2E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074E5C47" w14:textId="77777777" w:rsidR="00FA4DBA" w:rsidRPr="009D698A" w:rsidRDefault="00FA4DBA" w:rsidP="00FA4DB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36C404" w14:textId="77777777" w:rsidR="00FA4DBA" w:rsidRPr="009D698A" w:rsidRDefault="00FA4DBA" w:rsidP="00FA4DBA">
            <w:pPr>
              <w:pStyle w:val="Nummerierung"/>
            </w:pPr>
            <w:r w:rsidRPr="009D698A">
              <w:t>c)</w:t>
            </w:r>
          </w:p>
        </w:tc>
        <w:tc>
          <w:tcPr>
            <w:tcW w:w="8036" w:type="dxa"/>
            <w:gridSpan w:val="2"/>
          </w:tcPr>
          <w:p w14:paraId="4B38F1F5" w14:textId="050DA646" w:rsidR="00FA4DBA" w:rsidRPr="009D698A" w:rsidRDefault="00FA4DBA" w:rsidP="00FA4DBA">
            <w:r w:rsidRPr="009D698A">
              <w:t>Zeichne für jedes Bild den Teil zu einem Viertel ungefähr passend ein. Ergänze ein 4. Bild.</w:t>
            </w:r>
          </w:p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FA4DBA" w:rsidRPr="009D698A" w14:paraId="16CD3E60" w14:textId="77777777" w:rsidTr="00C221D0">
              <w:trPr>
                <w:trHeight w:val="794"/>
              </w:trPr>
              <w:tc>
                <w:tcPr>
                  <w:tcW w:w="2001" w:type="dxa"/>
                  <w:vAlign w:val="bottom"/>
                </w:tcPr>
                <w:p w14:paraId="6F0FD436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t xml:space="preserve"> </w:t>
                  </w:r>
                </w:p>
                <w:p w14:paraId="62A715F9" w14:textId="5166C7E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53EB50E" wp14:editId="78F2FCCB">
                            <wp:extent cx="399326" cy="636608"/>
                            <wp:effectExtent l="0" t="0" r="7620" b="11430"/>
                            <wp:docPr id="183" name="Rechteck 1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99326" cy="636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1193B67" id="Rechteck 154" o:spid="_x0000_s1026" style="width:31.45pt;height: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3F02E6B8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17219C9" wp14:editId="0BA34235">
                            <wp:extent cx="648182" cy="648182"/>
                            <wp:effectExtent l="0" t="0" r="12700" b="12700"/>
                            <wp:docPr id="184" name="Oval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648182" cy="64818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35F471E1" id="Oval 155" o:spid="_x0000_s1026" style="width:51.0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" filled="f">
                            <v:path arrowok="t"/>
                            <o:lock v:ext="edit" aspectratio="t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6D5A04F2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92D0F99" wp14:editId="70E0C4DB">
                            <wp:extent cx="1152000" cy="359410"/>
                            <wp:effectExtent l="0" t="0" r="10160" b="21590"/>
                            <wp:docPr id="185" name="Rechteck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15200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21228C2" w14:textId="77777777" w:rsidR="00FA4DBA" w:rsidRDefault="00FA4DBA" w:rsidP="009519DE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92D0F99" id="Rechteck 157" o:spid="_x0000_s1064" style="width:90.7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" filled="f">
                            <v:path arrowok="t"/>
                            <v:textbox>
                              <w:txbxContent>
                                <w:p w14:paraId="521228C2" w14:textId="77777777" w:rsidR="00FA4DBA" w:rsidRDefault="00FA4DBA" w:rsidP="009519DE"/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bottom"/>
                </w:tcPr>
                <w:p w14:paraId="317CAB88" w14:textId="586BDDE0" w:rsidR="00FA4DBA" w:rsidRPr="009D698A" w:rsidRDefault="00FA4DBA" w:rsidP="00FA4DBA">
                  <w:pPr>
                    <w:spacing w:line="240" w:lineRule="atLeast"/>
                    <w:jc w:val="center"/>
                  </w:pPr>
                </w:p>
              </w:tc>
            </w:tr>
            <w:tr w:rsidR="00FA4DBA" w:rsidRPr="009D698A" w14:paraId="68F78C21" w14:textId="77777777" w:rsidTr="00FD2069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5ADEA4AB" w14:textId="0845D486" w:rsidR="00FA4DBA" w:rsidRPr="009D698A" w:rsidRDefault="00FA4DBA" w:rsidP="00FA4DBA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964288" behindDoc="0" locked="0" layoutInCell="1" allowOverlap="1" wp14:anchorId="39179DFE" wp14:editId="551EF1BE">
                            <wp:simplePos x="0" y="0"/>
                            <wp:positionH relativeFrom="column">
                              <wp:posOffset>643255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14629024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0181147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419C11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4974074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D0364E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36325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9179DFE" id="_x0000_s1065" style="position:absolute;left:0;text-align:left;margin-left:50.65pt;margin-top:2.3pt;width:19.7pt;height:35.6pt;z-index:253964288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">
                            <v:shape id="Textfeld 3" o:spid="_x0000_s106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E419C11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8D0364E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12E067D" wp14:editId="6492976D">
                            <wp:extent cx="908050" cy="485775"/>
                            <wp:effectExtent l="0" t="0" r="0" b="9525"/>
                            <wp:docPr id="16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16761A2" w14:textId="5E6D32C5" w:rsidR="00FA4DBA" w:rsidRDefault="00FA4DBA" w:rsidP="00060105">
                                        <w:r>
                                          <w:t>Anteil: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12E067D" id="_x0000_s106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r8m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ljH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KwK/Ju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616761A2" w14:textId="5E6D32C5" w:rsidR="00FA4DBA" w:rsidRDefault="00FA4DBA" w:rsidP="00060105">
                                  <w:r>
                                    <w:t>Anteil: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A600C03" w14:textId="27CF7FF9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963264" behindDoc="0" locked="0" layoutInCell="1" allowOverlap="1" wp14:anchorId="5D5FA1D6" wp14:editId="0105C338">
                            <wp:simplePos x="0" y="0"/>
                            <wp:positionH relativeFrom="column">
                              <wp:posOffset>630975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57748472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06617030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B4F96E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093716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A9426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78318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D5FA1D6" id="_x0000_s1070" style="position:absolute;left:0;text-align:left;margin-left:49.7pt;margin-top:2.55pt;width:19.7pt;height:35.6pt;z-index:253963264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">
                            <v:shape id="Textfeld 3" o:spid="_x0000_s107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AB4F96E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F3A9426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B20DEA3" wp14:editId="30044E7E">
                            <wp:extent cx="908050" cy="485775"/>
                            <wp:effectExtent l="0" t="0" r="0" b="9525"/>
                            <wp:docPr id="168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69F1BCD" w14:textId="5AAEB079" w:rsidR="00FA4DBA" w:rsidRDefault="00FA4DB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B20DEA3" id="_x0000_s107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DozD4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269F1BCD" w14:textId="5AAEB079" w:rsidR="00FA4DBA" w:rsidRDefault="00FA4DB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41B9AB67" w14:textId="3F3B22B1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962240" behindDoc="0" locked="0" layoutInCell="1" allowOverlap="1" wp14:anchorId="07F5AACF" wp14:editId="0A4E830A">
                            <wp:simplePos x="0" y="0"/>
                            <wp:positionH relativeFrom="column">
                              <wp:posOffset>630341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281813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140787261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9D2D8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757405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85C76A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878831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7F5AACF" id="_x0000_s1075" style="position:absolute;left:0;text-align:left;margin-left:49.65pt;margin-top:2.55pt;width:19.7pt;height:35.6pt;z-index:253962240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">
                            <v:shape id="Textfeld 3" o:spid="_x0000_s107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769D2D8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085C76A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65E9B25" wp14:editId="385BB621">
                            <wp:extent cx="908050" cy="485775"/>
                            <wp:effectExtent l="0" t="0" r="0" b="9525"/>
                            <wp:docPr id="18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5EADE02B" w14:textId="62490C4D" w:rsidR="00FA4DBA" w:rsidRDefault="00FA4DB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65E9B25" id="_x0000_s107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" filled="f" stroked="f">
                            <v:textbox>
                              <w:txbxContent>
                                <w:p w14:paraId="5EADE02B" w14:textId="62490C4D" w:rsidR="00FA4DBA" w:rsidRDefault="00FA4DB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</w:tcBorders>
                </w:tcPr>
                <w:p w14:paraId="0AF15FDE" w14:textId="6E81E0C8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961216" behindDoc="0" locked="0" layoutInCell="1" allowOverlap="1" wp14:anchorId="6B429BAB" wp14:editId="69A216B8">
                            <wp:simplePos x="0" y="0"/>
                            <wp:positionH relativeFrom="column">
                              <wp:posOffset>636058</wp:posOffset>
                            </wp:positionH>
                            <wp:positionV relativeFrom="paragraph">
                              <wp:posOffset>6985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084305874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33458729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3470F7" w14:textId="77777777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497129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9711FE" w14:textId="1CCB3186" w:rsidR="00FA4DBA" w:rsidRPr="00700A59" w:rsidRDefault="00FA4DB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23083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B429BAB" id="_x0000_s1080" style="position:absolute;left:0;text-align:left;margin-left:50.1pt;margin-top:.55pt;width:19.7pt;height:35.6pt;z-index:253961216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">
                            <v:shape id="Textfeld 3" o:spid="_x0000_s108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F3470F7" w14:textId="77777777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8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69711FE" w14:textId="1CCB3186" w:rsidR="00FA4DBA" w:rsidRPr="00700A59" w:rsidRDefault="00FA4DB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8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9D698A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0B62C9F" wp14:editId="5138C002">
                            <wp:extent cx="908050" cy="485775"/>
                            <wp:effectExtent l="0" t="0" r="0" b="9525"/>
                            <wp:docPr id="18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2EE2221" w14:textId="2AD7430F" w:rsidR="00FA4DBA" w:rsidRDefault="00FA4DB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0B62C9F" id="_x0000_s108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" filled="f" stroked="f">
                            <v:textbox>
                              <w:txbxContent>
                                <w:p w14:paraId="22EE2221" w14:textId="2AD7430F" w:rsidR="00FA4DBA" w:rsidRDefault="00FA4DB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BC7CEF0" w14:textId="77777777" w:rsidR="00FA4DBA" w:rsidRPr="009D698A" w:rsidRDefault="00FA4DBA" w:rsidP="00FA4DBA"/>
        </w:tc>
      </w:tr>
      <w:tr w:rsidR="00FA4DBA" w:rsidRPr="009D698A" w14:paraId="14227C94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233EC141" w14:textId="77777777" w:rsidR="00FA4DBA" w:rsidRPr="009D698A" w:rsidRDefault="00FA4DBA" w:rsidP="00FA4DBA">
            <w:pPr>
              <w:spacing w:line="240" w:lineRule="atLeast"/>
            </w:pPr>
            <w:r w:rsidRPr="009D698A">
              <w:rPr>
                <w:noProof/>
              </w:rPr>
              <w:drawing>
                <wp:inline distT="0" distB="0" distL="0" distR="0" wp14:anchorId="64DB2D7A" wp14:editId="54D088DB">
                  <wp:extent cx="360000" cy="272386"/>
                  <wp:effectExtent l="0" t="0" r="2540" b="0"/>
                  <wp:docPr id="706" name="Grafik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88AC96" w14:textId="77777777" w:rsidR="00FA4DBA" w:rsidRPr="009D698A" w:rsidRDefault="00FA4DBA" w:rsidP="00FA4DBA">
            <w:pPr>
              <w:pStyle w:val="Nummerierung"/>
            </w:pPr>
            <w:r w:rsidRPr="009D698A">
              <w:t>d)</w:t>
            </w:r>
          </w:p>
        </w:tc>
        <w:tc>
          <w:tcPr>
            <w:tcW w:w="8036" w:type="dxa"/>
            <w:gridSpan w:val="2"/>
          </w:tcPr>
          <w:p w14:paraId="3411177A" w14:textId="77777777" w:rsidR="00FA4DBA" w:rsidRPr="009D698A" w:rsidRDefault="00FA4DBA" w:rsidP="00FA4DBA">
            <w:pPr>
              <w:rPr>
                <w:color w:val="327A86" w:themeColor="text2"/>
              </w:rPr>
            </w:pPr>
            <w:r w:rsidRPr="009D698A">
              <w:t xml:space="preserve">Vergleiche jeweils die Bilder innerhalb der einzelnen Aufgabenteile </w:t>
            </w:r>
            <w:r w:rsidRPr="009D698A">
              <w:rPr>
                <w:b/>
                <w:bCs/>
                <w:color w:val="327A86" w:themeColor="text2"/>
              </w:rPr>
              <w:t xml:space="preserve">a), b) </w:t>
            </w:r>
            <w:r w:rsidRPr="009D698A">
              <w:t>und</w:t>
            </w:r>
            <w:r w:rsidRPr="009D698A">
              <w:rPr>
                <w:b/>
                <w:bCs/>
                <w:color w:val="327A86" w:themeColor="text2"/>
              </w:rPr>
              <w:t xml:space="preserve"> c).</w:t>
            </w:r>
            <w:r w:rsidRPr="009D698A">
              <w:rPr>
                <w:color w:val="327A86" w:themeColor="text2"/>
              </w:rPr>
              <w:t xml:space="preserve"> </w:t>
            </w:r>
          </w:p>
          <w:p w14:paraId="4B51C564" w14:textId="184BEEB3" w:rsidR="00FA4DBA" w:rsidRPr="009D698A" w:rsidRDefault="00FA4DBA" w:rsidP="00FA4DBA">
            <w:r w:rsidRPr="009D698A">
              <w:t>Was stellst du fest?</w:t>
            </w:r>
          </w:p>
          <w:p w14:paraId="1B0E716F" w14:textId="77777777" w:rsidR="00FA4DBA" w:rsidRPr="009D698A" w:rsidRDefault="00FA4DBA" w:rsidP="00FA4DBA"/>
        </w:tc>
      </w:tr>
      <w:tr w:rsidR="00FA4DBA" w:rsidRPr="009D698A" w14:paraId="3F7FE09B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0A11F7A9" w14:textId="77777777" w:rsidR="00FA4DBA" w:rsidRPr="009D698A" w:rsidRDefault="00FA4DBA" w:rsidP="00FA4DBA">
            <w:pPr>
              <w:spacing w:line="240" w:lineRule="atLeast"/>
            </w:pPr>
            <w:r w:rsidRPr="009D698A">
              <w:rPr>
                <w:noProof/>
              </w:rPr>
              <w:drawing>
                <wp:inline distT="0" distB="0" distL="0" distR="0" wp14:anchorId="2AC2E2C8" wp14:editId="22345DEA">
                  <wp:extent cx="313144" cy="272386"/>
                  <wp:effectExtent l="0" t="0" r="0" b="0"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E56C337" w14:textId="77777777" w:rsidR="00FA4DBA" w:rsidRPr="009D698A" w:rsidRDefault="00FA4DBA" w:rsidP="00FA4DBA">
            <w:pPr>
              <w:pStyle w:val="Nummerierung"/>
            </w:pPr>
            <w:r w:rsidRPr="009D698A">
              <w:t>e)</w:t>
            </w:r>
          </w:p>
        </w:tc>
        <w:tc>
          <w:tcPr>
            <w:tcW w:w="8036" w:type="dxa"/>
            <w:gridSpan w:val="2"/>
          </w:tcPr>
          <w:p w14:paraId="118C175C" w14:textId="6B88351A" w:rsidR="00FA4DBA" w:rsidRPr="009D698A" w:rsidRDefault="00FA4DBA" w:rsidP="00FA4DBA">
            <w:r w:rsidRPr="009D698A">
              <w:t xml:space="preserve">Eine Person erfindet eine Aufgabe wie in </w:t>
            </w:r>
            <w:r w:rsidRPr="009D698A">
              <w:rPr>
                <w:b/>
                <w:bCs/>
                <w:color w:val="327A86" w:themeColor="text2"/>
              </w:rPr>
              <w:t xml:space="preserve">a) </w:t>
            </w:r>
            <w:r w:rsidRPr="009D698A">
              <w:t>oder</w:t>
            </w:r>
            <w:r w:rsidRPr="009D698A">
              <w:rPr>
                <w:b/>
                <w:bCs/>
                <w:color w:val="327A86" w:themeColor="text2"/>
              </w:rPr>
              <w:t xml:space="preserve"> b),</w:t>
            </w:r>
            <w:r w:rsidRPr="009D698A">
              <w:rPr>
                <w:color w:val="327A86" w:themeColor="text2"/>
              </w:rPr>
              <w:t xml:space="preserve"> </w:t>
            </w:r>
            <w:r w:rsidRPr="009D698A">
              <w:t xml:space="preserve">die andere Person löst die Aufgabe. </w:t>
            </w:r>
          </w:p>
          <w:p w14:paraId="4668D9FF" w14:textId="77777777" w:rsidR="00FA4DBA" w:rsidRPr="009D698A" w:rsidRDefault="00FA4DBA" w:rsidP="00FA4DBA">
            <w:r w:rsidRPr="009D698A">
              <w:t>Wechselt euch ab.</w:t>
            </w:r>
          </w:p>
        </w:tc>
      </w:tr>
      <w:tr w:rsidR="00FA4DBA" w:rsidRPr="009D698A" w14:paraId="1A7C0E51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35CFE8C5" w14:textId="77777777" w:rsidR="00FA4DBA" w:rsidRPr="009D698A" w:rsidRDefault="00FA4DBA" w:rsidP="00FA4DBA">
            <w:pPr>
              <w:pStyle w:val="berschrift3"/>
            </w:pPr>
            <w:r w:rsidRPr="009D698A">
              <w:lastRenderedPageBreak/>
              <w:t>1.5</w:t>
            </w:r>
          </w:p>
        </w:tc>
        <w:tc>
          <w:tcPr>
            <w:tcW w:w="8461" w:type="dxa"/>
            <w:gridSpan w:val="3"/>
          </w:tcPr>
          <w:p w14:paraId="435EB7F6" w14:textId="2C758C6C" w:rsidR="00FA4DBA" w:rsidRPr="009D698A" w:rsidRDefault="00FA4DBA" w:rsidP="00FA4DBA">
            <w:pPr>
              <w:pStyle w:val="berschrift3"/>
              <w:rPr>
                <w:noProof/>
              </w:rPr>
            </w:pPr>
            <w:r w:rsidRPr="009D698A">
              <w:t>Was passt zu Achteln?</w:t>
            </w:r>
            <w:r w:rsidRPr="009D698A">
              <w:rPr>
                <w:noProof/>
              </w:rPr>
              <w:t xml:space="preserve"> </w:t>
            </w:r>
          </w:p>
          <w:p w14:paraId="0421A9CF" w14:textId="1383CA38" w:rsidR="00FA4DBA" w:rsidRPr="009D698A" w:rsidRDefault="00FA4DBA" w:rsidP="00FA4DBA">
            <w:pPr>
              <w:rPr>
                <w:lang w:eastAsia="de-DE"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52000" behindDoc="0" locked="0" layoutInCell="1" allowOverlap="1" wp14:anchorId="2C22EA64" wp14:editId="40CD6ADB">
                      <wp:simplePos x="0" y="0"/>
                      <wp:positionH relativeFrom="column">
                        <wp:posOffset>1515876</wp:posOffset>
                      </wp:positionH>
                      <wp:positionV relativeFrom="paragraph">
                        <wp:posOffset>86874</wp:posOffset>
                      </wp:positionV>
                      <wp:extent cx="125730" cy="308421"/>
                      <wp:effectExtent l="0" t="0" r="7620" b="0"/>
                      <wp:wrapNone/>
                      <wp:docPr id="16556173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8421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1839671795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9CE969" w14:textId="1606A3F2" w:rsidR="00FA4DBA" w:rsidRPr="00B2675B" w:rsidRDefault="00FA4DBA" w:rsidP="00526B93">
                                    <w:r w:rsidRPr="00B2675B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82742527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0310D" w14:textId="337132C8" w:rsidR="00FA4DBA" w:rsidRPr="00B2675B" w:rsidRDefault="00FA4DBA" w:rsidP="00526B93">
                                    <w:r w:rsidRPr="00B2675B"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103028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22EA64" id="_x0000_s1085" style="position:absolute;margin-left:119.35pt;margin-top:6.85pt;width:9.9pt;height:24.3pt;z-index:253952000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">
                      <v:shape id="Textfeld 3" o:spid="_x0000_s1086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1D9CE969" w14:textId="1606A3F2" w:rsidR="00FA4DBA" w:rsidRPr="00B2675B" w:rsidRDefault="00FA4DBA" w:rsidP="00526B93">
                              <w:r w:rsidRPr="00B2675B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87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110310D" w14:textId="337132C8" w:rsidR="00FA4DBA" w:rsidRPr="00B2675B" w:rsidRDefault="00FA4DBA" w:rsidP="00526B93">
                              <w:r w:rsidRPr="00B2675B"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88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FA4DBA" w:rsidRPr="009D698A" w14:paraId="199A88ED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4B750FD4" w14:textId="407A20D1" w:rsidR="00FA4DBA" w:rsidRPr="009D698A" w:rsidRDefault="00FA4DBA" w:rsidP="00FA4DBA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</w:rPr>
              <w:drawing>
                <wp:inline distT="0" distB="0" distL="0" distR="0" wp14:anchorId="2849D6C8" wp14:editId="7ED1E1CE">
                  <wp:extent cx="360000" cy="272386"/>
                  <wp:effectExtent l="0" t="0" r="254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ED1F7D" w14:textId="0AA7FDA8" w:rsidR="00FA4DBA" w:rsidRPr="009D698A" w:rsidRDefault="00FA4DBA" w:rsidP="00FA4DBA">
            <w:pPr>
              <w:pStyle w:val="Nummerierung"/>
            </w:pPr>
            <w:r w:rsidRPr="009D698A">
              <w:t>a)</w:t>
            </w:r>
          </w:p>
        </w:tc>
        <w:tc>
          <w:tcPr>
            <w:tcW w:w="8036" w:type="dxa"/>
            <w:gridSpan w:val="2"/>
          </w:tcPr>
          <w:p w14:paraId="2E2B00BF" w14:textId="6139F047" w:rsidR="00FA4DBA" w:rsidRPr="009D698A" w:rsidRDefault="00FA4DBA" w:rsidP="00FA4DBA">
            <w:pPr>
              <w:spacing w:line="240" w:lineRule="atLeast"/>
            </w:pPr>
            <w:r w:rsidRPr="009D698A">
              <w:t xml:space="preserve">Was passt zum Anteil   </w:t>
            </w:r>
            <w:proofErr w:type="gramStart"/>
            <w:r w:rsidRPr="009D698A">
              <w:t xml:space="preserve"> </w:t>
            </w:r>
            <w:r w:rsidRPr="009D698A">
              <w:rPr>
                <w:rFonts w:eastAsiaTheme="minorEastAsia"/>
              </w:rPr>
              <w:t xml:space="preserve"> </w:t>
            </w:r>
            <w:r w:rsidRPr="009D698A">
              <w:t>?</w:t>
            </w:r>
            <w:proofErr w:type="gramEnd"/>
            <w:r w:rsidRPr="009D698A">
              <w:t xml:space="preserve"> Erkläre.</w:t>
            </w:r>
          </w:p>
          <w:p w14:paraId="360F4C39" w14:textId="77777777" w:rsidR="00FA4DBA" w:rsidRPr="009D698A" w:rsidRDefault="00FA4DBA" w:rsidP="00FA4DBA">
            <w:pPr>
              <w:spacing w:line="240" w:lineRule="atLeast"/>
              <w:rPr>
                <w:noProof/>
              </w:rPr>
            </w:pPr>
          </w:p>
          <w:tbl>
            <w:tblPr>
              <w:tblStyle w:val="Tabellenraster"/>
              <w:tblW w:w="79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7"/>
              <w:gridCol w:w="1587"/>
              <w:gridCol w:w="1601"/>
              <w:gridCol w:w="1601"/>
              <w:gridCol w:w="1601"/>
            </w:tblGrid>
            <w:tr w:rsidR="00FA4DBA" w:rsidRPr="009D698A" w14:paraId="2AF4A149" w14:textId="77777777" w:rsidTr="005B4C4F">
              <w:trPr>
                <w:trHeight w:val="50"/>
              </w:trPr>
              <w:tc>
                <w:tcPr>
                  <w:tcW w:w="1587" w:type="dxa"/>
                  <w:vAlign w:val="center"/>
                </w:tcPr>
                <w:p w14:paraId="05D342D4" w14:textId="77777777" w:rsidR="00FA4DBA" w:rsidRPr="009D698A" w:rsidRDefault="00FA4DBA" w:rsidP="00FA4DBA">
                  <w:pPr>
                    <w:spacing w:line="240" w:lineRule="atLeast"/>
                  </w:pPr>
                  <w:r w:rsidRPr="009D698A">
                    <w:t>(1)</w:t>
                  </w:r>
                </w:p>
              </w:tc>
              <w:tc>
                <w:tcPr>
                  <w:tcW w:w="1587" w:type="dxa"/>
                  <w:vAlign w:val="center"/>
                </w:tcPr>
                <w:p w14:paraId="14B75F8A" w14:textId="77777777" w:rsidR="00FA4DBA" w:rsidRPr="009D698A" w:rsidRDefault="00FA4DBA" w:rsidP="00FA4DBA">
                  <w:pPr>
                    <w:spacing w:line="240" w:lineRule="atLeast"/>
                  </w:pPr>
                  <w:r w:rsidRPr="009D698A">
                    <w:t>(2)</w:t>
                  </w:r>
                </w:p>
              </w:tc>
              <w:tc>
                <w:tcPr>
                  <w:tcW w:w="1601" w:type="dxa"/>
                  <w:vAlign w:val="center"/>
                </w:tcPr>
                <w:p w14:paraId="59D8DE2A" w14:textId="77777777" w:rsidR="00FA4DBA" w:rsidRPr="009D698A" w:rsidRDefault="00FA4DBA" w:rsidP="00FA4DBA">
                  <w:pPr>
                    <w:spacing w:line="240" w:lineRule="atLeast"/>
                  </w:pPr>
                  <w:r w:rsidRPr="009D698A">
                    <w:t>(3)</w:t>
                  </w:r>
                </w:p>
              </w:tc>
              <w:tc>
                <w:tcPr>
                  <w:tcW w:w="1601" w:type="dxa"/>
                  <w:vAlign w:val="center"/>
                </w:tcPr>
                <w:p w14:paraId="6FCFD177" w14:textId="77777777" w:rsidR="00FA4DBA" w:rsidRPr="009D698A" w:rsidRDefault="00FA4DBA" w:rsidP="00FA4DBA">
                  <w:pPr>
                    <w:spacing w:line="240" w:lineRule="atLeast"/>
                  </w:pPr>
                  <w:r w:rsidRPr="009D698A">
                    <w:t>(4)</w:t>
                  </w:r>
                </w:p>
              </w:tc>
              <w:tc>
                <w:tcPr>
                  <w:tcW w:w="1601" w:type="dxa"/>
                  <w:vAlign w:val="center"/>
                </w:tcPr>
                <w:p w14:paraId="12A3A4C4" w14:textId="77777777" w:rsidR="00FA4DBA" w:rsidRPr="009D698A" w:rsidRDefault="00FA4DBA" w:rsidP="00FA4DBA">
                  <w:pPr>
                    <w:spacing w:line="240" w:lineRule="atLeast"/>
                  </w:pPr>
                  <w:r w:rsidRPr="009D698A">
                    <w:t>(5)</w:t>
                  </w:r>
                </w:p>
              </w:tc>
            </w:tr>
            <w:tr w:rsidR="00FA4DBA" w:rsidRPr="009D698A" w14:paraId="47B783FD" w14:textId="77777777" w:rsidTr="005B4C4F">
              <w:trPr>
                <w:trHeight w:val="1588"/>
              </w:trPr>
              <w:tc>
                <w:tcPr>
                  <w:tcW w:w="1587" w:type="dxa"/>
                  <w:vAlign w:val="center"/>
                </w:tcPr>
                <w:p w14:paraId="05DC3C33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664F531B" wp14:editId="0C34169E">
                        <wp:extent cx="864000" cy="462276"/>
                        <wp:effectExtent l="0" t="0" r="0" b="0"/>
                        <wp:docPr id="195" name="Grafik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1.5a1.eps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462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7" w:type="dxa"/>
                  <w:vAlign w:val="center"/>
                </w:tcPr>
                <w:p w14:paraId="6CFE195C" w14:textId="00CD948D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b/>
                      <w:noProof/>
                    </w:rPr>
                    <w:drawing>
                      <wp:inline distT="0" distB="0" distL="0" distR="0" wp14:anchorId="45545CC7" wp14:editId="50780CAB">
                        <wp:extent cx="864000" cy="539792"/>
                        <wp:effectExtent l="0" t="0" r="0" b="0"/>
                        <wp:docPr id="196" name="Grafik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5a2.eps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539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B1FDE66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67360" behindDoc="0" locked="0" layoutInCell="1" allowOverlap="1" wp14:anchorId="288AD5D0" wp14:editId="33978D61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975995" cy="1028700"/>
                            <wp:effectExtent l="0" t="0" r="40005" b="10160"/>
                            <wp:wrapNone/>
                            <wp:docPr id="214" name="Rechteck: gefaltete Ecke 2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5995" cy="1028700"/>
                                    </a:xfrm>
                                    <a:prstGeom prst="foldedCorner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B1DC99" w14:textId="173D794D" w:rsidR="00FA4DBA" w:rsidRPr="00351E2B" w:rsidRDefault="00FA4DBA" w:rsidP="00380E69">
                                        <w:pPr>
                                          <w:pStyle w:val="SprechbaseBeschreibung"/>
                                        </w:pPr>
                                        <w:r w:rsidRPr="00351E2B">
                                          <w:t>8 Kinder teilen sich eine Pizza. Dann bekommt jedes Kind</w:t>
                                        </w:r>
                                        <w:r>
                                          <w:t xml:space="preserve"> </w:t>
                                        </w:r>
                                        <w:r w:rsidRPr="00351E2B">
                                          <w:t>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88AD5D0" id="_x0000_t65" coordsize="21600,21600" o:spt="65" adj="18900" path="m,l,21600@0,21600,21600@0,21600,xem@0,21600nfl@3@5c@7@9@11@13,21600@0e">
                            <v:formulas>
                              <v:f eqn="val #0"/>
                              <v:f eqn="sum 21600 0 @0"/>
                              <v:f eqn="prod @1 8481 32768"/>
                              <v:f eqn="sum @2 @0 0"/>
                              <v:f eqn="prod @1 1117 32768"/>
                              <v:f eqn="sum @4 @0 0"/>
                              <v:f eqn="prod @1 11764 32768"/>
                              <v:f eqn="sum @6 @0 0"/>
                              <v:f eqn="prod @1 6144 32768"/>
                              <v:f eqn="sum @8 @0 0"/>
                              <v:f eqn="prod @1 20480 32768"/>
                              <v:f eqn="sum @10 @0 0"/>
                              <v:f eqn="prod @1 6144 32768"/>
                              <v:f eqn="sum @12 @0 0"/>
                            </v:formulas>
                            <v:path o:extrusionok="f" gradientshapeok="t" o:connecttype="rect" textboxrect="0,0,21600,@13"/>
                            <v:handles>
                              <v:h position="#0,bottomRight" xrange="10800,21600"/>
                            </v:handles>
                            <o:complex v:ext="view"/>
                          </v:shapetype>
                          <v:shape id="Rechteck: gefaltete Ecke 214" o:spid="_x0000_s1089" type="#_x0000_t65" style="position:absolute;left:0;text-align:left;margin-left:1.35pt;margin-top:-1.5pt;width:76.85pt;height:81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" adj="18000" filled="f" strokecolor="black [3213]">
                            <v:stroke joinstyle="miter"/>
                            <v:textbox style="mso-fit-shape-to-text:t" inset="1mm,1mm,1mm,1mm">
                              <w:txbxContent>
                                <w:p w14:paraId="08B1DC99" w14:textId="173D794D" w:rsidR="00FA4DBA" w:rsidRPr="00351E2B" w:rsidRDefault="00FA4DBA" w:rsidP="00380E69">
                                  <w:pPr>
                                    <w:pStyle w:val="SprechbaseBeschreibung"/>
                                  </w:pPr>
                                  <w:r w:rsidRPr="00351E2B">
                                    <w:t>8 Kinder teilen sich eine Pizza. Dann bekommt jedes Kind</w:t>
                                  </w:r>
                                  <w:r>
                                    <w:t xml:space="preserve"> </w:t>
                                  </w:r>
                                  <w:r w:rsidRPr="00351E2B">
                                    <w:t>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1" w:type="dxa"/>
                  <w:vAlign w:val="center"/>
                </w:tcPr>
                <w:p w14:paraId="40A3D22F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3ECA553E" wp14:editId="7334F912">
                        <wp:extent cx="864000" cy="398216"/>
                        <wp:effectExtent l="0" t="0" r="0" b="1905"/>
                        <wp:docPr id="215" name="Grafik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1.5a4.eps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398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7C33AE6" w14:textId="77777777" w:rsidR="00FA4DBA" w:rsidRPr="009D698A" w:rsidRDefault="00FA4DBA" w:rsidP="00FA4DBA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524427AA" wp14:editId="1BB295FA">
                        <wp:extent cx="864000" cy="611941"/>
                        <wp:effectExtent l="0" t="0" r="0" b="0"/>
                        <wp:docPr id="227" name="Grafi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1.5a5.eps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611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7E1329" w14:textId="1D4D889C" w:rsidR="00FA4DBA" w:rsidRPr="009D698A" w:rsidRDefault="00FA4DBA" w:rsidP="00FA4DBA">
            <w:pPr>
              <w:spacing w:line="240" w:lineRule="atLeast"/>
              <w:jc w:val="center"/>
              <w:rPr>
                <w:noProof/>
              </w:rPr>
            </w:pPr>
          </w:p>
          <w:p w14:paraId="77DDF8B1" w14:textId="54749C00" w:rsidR="00FA4DBA" w:rsidRPr="009D698A" w:rsidDel="00A971D6" w:rsidRDefault="00FA4DBA" w:rsidP="00FA4DBA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</w:rPr>
              <w:t xml:space="preserve"> </w:t>
            </w:r>
          </w:p>
        </w:tc>
      </w:tr>
      <w:tr w:rsidR="00FA4DBA" w:rsidRPr="009D698A" w14:paraId="5D5711D8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3CD8E118" w14:textId="77777777" w:rsidR="00FA4DBA" w:rsidRPr="009D698A" w:rsidRDefault="00FA4DBA" w:rsidP="00FA4DBA">
            <w:pPr>
              <w:spacing w:line="240" w:lineRule="atLeast"/>
            </w:pPr>
            <w:r w:rsidRPr="009D698A">
              <w:rPr>
                <w:noProof/>
              </w:rPr>
              <w:drawing>
                <wp:inline distT="0" distB="0" distL="0" distR="0" wp14:anchorId="4516DA26" wp14:editId="4B545F1E">
                  <wp:extent cx="360000" cy="272386"/>
                  <wp:effectExtent l="0" t="0" r="2540" b="0"/>
                  <wp:docPr id="713" name="Grafik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402BE2" w14:textId="42DE6A7E" w:rsidR="00FA4DBA" w:rsidRPr="009D698A" w:rsidRDefault="00FA4DBA" w:rsidP="00FA4DBA">
            <w:pPr>
              <w:pStyle w:val="Nummerierung"/>
            </w:pPr>
            <w:r w:rsidRPr="009D698A">
              <w:t>b)</w:t>
            </w:r>
          </w:p>
        </w:tc>
        <w:tc>
          <w:tcPr>
            <w:tcW w:w="8036" w:type="dxa"/>
            <w:gridSpan w:val="2"/>
          </w:tcPr>
          <w:p w14:paraId="758D3281" w14:textId="3139375A" w:rsidR="00FA4DBA" w:rsidRPr="009D698A" w:rsidRDefault="00FA4DBA" w:rsidP="00FA4DBA">
            <w:pPr>
              <w:spacing w:line="240" w:lineRule="atLeast"/>
              <w:jc w:val="center"/>
            </w:pPr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56096" behindDoc="0" locked="0" layoutInCell="1" allowOverlap="1" wp14:anchorId="7A39F081" wp14:editId="56CC1A71">
                      <wp:simplePos x="0" y="0"/>
                      <wp:positionH relativeFrom="column">
                        <wp:posOffset>-48684</wp:posOffset>
                      </wp:positionH>
                      <wp:positionV relativeFrom="paragraph">
                        <wp:posOffset>106256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B9841A" w14:textId="77777777" w:rsidR="00FA4DBA" w:rsidRPr="00D10144" w:rsidRDefault="00FA4DB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9F081" id="Gruppieren 19" o:spid="_x0000_s1090" style="position:absolute;left:0;text-align:left;margin-left:-3.85pt;margin-top:8.35pt;width:38.4pt;height:62.5pt;z-index:253956096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PBD9vg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91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47" o:title="" chromakey="white"/>
                      </v:shape>
                      <v:shape id="Textfeld 12" o:spid="_x0000_s109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5B9841A" w14:textId="77777777" w:rsidR="00FA4DBA" w:rsidRPr="00D10144" w:rsidRDefault="00FA4DB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D78775" w14:textId="0A121086" w:rsidR="00FA4DBA" w:rsidRPr="009D698A" w:rsidRDefault="00FA4DBA" w:rsidP="00FA4DBA">
            <w:pPr>
              <w:spacing w:line="240" w:lineRule="atLeast"/>
              <w:jc w:val="center"/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70432" behindDoc="0" locked="0" layoutInCell="1" allowOverlap="1" wp14:anchorId="55B29B03" wp14:editId="0756807D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96385</wp:posOffset>
                      </wp:positionV>
                      <wp:extent cx="125730" cy="307975"/>
                      <wp:effectExtent l="0" t="0" r="1270" b="0"/>
                      <wp:wrapNone/>
                      <wp:docPr id="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7975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2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52621B" w14:textId="77777777" w:rsidR="00FA4DBA" w:rsidRPr="00384A21" w:rsidRDefault="00FA4DBA" w:rsidP="00137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223A9" w14:textId="77777777" w:rsidR="00FA4DBA" w:rsidRPr="00384A21" w:rsidRDefault="00FA4DBA" w:rsidP="00137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erade Verbindung 1"/>
                              <wps:cNvCnPr/>
                              <wps:spPr>
                                <a:xfrm>
                                  <a:off x="57425" y="186132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29B03" id="_x0000_s1093" style="position:absolute;left:0;text-align:left;margin-left:127.2pt;margin-top:7.6pt;width:9.9pt;height:24.25pt;z-index:253970432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">
                      <v:shape id="Textfeld 3" o:spid="_x0000_s1094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" fillcolor="white [3201]" stroked="f" strokeweight=".5pt">
                        <v:textbox style="mso-fit-shape-to-text:t" inset="0,0,0,0">
                          <w:txbxContent>
                            <w:p w14:paraId="2D52621B" w14:textId="77777777" w:rsidR="00FA4DBA" w:rsidRPr="00384A21" w:rsidRDefault="00FA4DBA" w:rsidP="00137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5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44223A9" w14:textId="77777777" w:rsidR="00FA4DBA" w:rsidRPr="00384A21" w:rsidRDefault="00FA4DBA" w:rsidP="00137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96" style="position:absolute;visibility:visible;mso-wrap-style:square" from="57425,186132" to="147697,1861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71456" behindDoc="0" locked="0" layoutInCell="1" allowOverlap="1" wp14:anchorId="6806962E" wp14:editId="6B1BBFF5">
                      <wp:simplePos x="0" y="0"/>
                      <wp:positionH relativeFrom="column">
                        <wp:posOffset>3977612</wp:posOffset>
                      </wp:positionH>
                      <wp:positionV relativeFrom="paragraph">
                        <wp:posOffset>380077</wp:posOffset>
                      </wp:positionV>
                      <wp:extent cx="125730" cy="308421"/>
                      <wp:effectExtent l="0" t="0" r="7620" b="0"/>
                      <wp:wrapNone/>
                      <wp:docPr id="3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8421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3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61AD86" w14:textId="77777777" w:rsidR="00FA4DBA" w:rsidRPr="00384A21" w:rsidRDefault="00FA4DBA" w:rsidP="006E34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A93EE4" w14:textId="77777777" w:rsidR="00FA4DBA" w:rsidRPr="00384A21" w:rsidRDefault="00FA4DBA" w:rsidP="006E34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6962E" id="_x0000_s1097" style="position:absolute;left:0;text-align:left;margin-left:313.2pt;margin-top:29.95pt;width:9.9pt;height:24.3pt;z-index:253971456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">
                      <v:shape id="Textfeld 3" o:spid="_x0000_s1098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" fillcolor="white [3201]" stroked="f" strokeweight=".5pt">
                        <v:textbox style="mso-fit-shape-to-text:t" inset="0,0,0,0">
                          <w:txbxContent>
                            <w:p w14:paraId="5361AD86" w14:textId="77777777" w:rsidR="00FA4DBA" w:rsidRPr="00384A21" w:rsidRDefault="00FA4DBA" w:rsidP="006E34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9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4A93EE4" w14:textId="77777777" w:rsidR="00FA4DBA" w:rsidRPr="00384A21" w:rsidRDefault="00FA4DBA" w:rsidP="006E34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00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/u0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pK/weyieAVzcAQAA//8DAFBLAQItABQABgAIAAAAIQDb4fbL7gAAAIUBAAATAAAAAAAA&#13;&#10;AAAAAAAAAAAAAABbQ29udGVudF9UeXBlc10ueG1sUEsBAi0AFAAGAAgAAAAhAFr0LFu/AAAAFQEA&#13;&#10;AAsAAAAAAAAAAAAAAAAAHwEAAF9yZWxzLy5yZWxzUEsBAi0AFAAGAAgAAAAhAIUL+7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5A9994EA" wp14:editId="244D8284">
                      <wp:simplePos x="0" y="0"/>
                      <wp:positionH relativeFrom="column">
                        <wp:posOffset>3144184</wp:posOffset>
                      </wp:positionH>
                      <wp:positionV relativeFrom="paragraph">
                        <wp:posOffset>378450</wp:posOffset>
                      </wp:positionV>
                      <wp:extent cx="1157736" cy="625475"/>
                      <wp:effectExtent l="0" t="0" r="118745" b="22225"/>
                      <wp:wrapTopAndBottom/>
                      <wp:docPr id="35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57736" cy="62547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FF8C0E" w14:textId="0E88BFD5" w:rsidR="00FA4DBA" w:rsidRPr="00556218" w:rsidRDefault="00FA4DBA" w:rsidP="00B2675B">
                                  <w:pPr>
                                    <w:spacing w:after="120" w:line="240" w:lineRule="atLeast"/>
                                  </w:pPr>
                                  <w:r w:rsidRPr="00556218">
                                    <w:t xml:space="preserve">Das </w:t>
                                  </w:r>
                                  <w:r>
                                    <w:t xml:space="preserve">ist nicht  </w:t>
                                  </w:r>
                                  <w:proofErr w:type="gramStart"/>
                                  <w:r>
                                    <w:t xml:space="preserve">  !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</w:p>
                                <w:p w14:paraId="5EACECD2" w14:textId="77777777" w:rsidR="00FA4DBA" w:rsidRPr="006518F9" w:rsidRDefault="00FA4DBA" w:rsidP="006D7882">
                                  <w:pPr>
                                    <w:spacing w:line="240" w:lineRule="atLeast"/>
                                  </w:pPr>
                                  <w:r>
                                    <w:t>Da fehlt die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9994E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101" type="#_x0000_t62" style="position:absolute;left:0;text-align:left;margin-left:247.55pt;margin-top:29.8pt;width:91.15pt;height:49.25pt;flip:x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" adj="-1606,6320" strokecolor="#a5a5a5 [2092]" strokeweight="1pt">
                      <v:textbox inset="2mm,2mm,2mm,2mm">
                        <w:txbxContent>
                          <w:p w14:paraId="58FF8C0E" w14:textId="0E88BFD5" w:rsidR="00FA4DBA" w:rsidRPr="00556218" w:rsidRDefault="00FA4DBA" w:rsidP="00B2675B">
                            <w:pPr>
                              <w:spacing w:after="120" w:line="240" w:lineRule="atLeast"/>
                            </w:pPr>
                            <w:r w:rsidRPr="00556218">
                              <w:t xml:space="preserve">Das </w:t>
                            </w:r>
                            <w:r>
                              <w:t xml:space="preserve">ist nicht  </w:t>
                            </w:r>
                            <w:proofErr w:type="gramStart"/>
                            <w:r>
                              <w:t xml:space="preserve">  !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5EACECD2" w14:textId="77777777" w:rsidR="00FA4DBA" w:rsidRPr="006518F9" w:rsidRDefault="00FA4DBA" w:rsidP="006D7882">
                            <w:pPr>
                              <w:spacing w:line="240" w:lineRule="atLeast"/>
                            </w:pPr>
                            <w:r>
                              <w:t>Da fehlt die 1.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54048" behindDoc="0" locked="0" layoutInCell="1" allowOverlap="1" wp14:anchorId="1B831567" wp14:editId="3408A951">
                      <wp:simplePos x="0" y="0"/>
                      <wp:positionH relativeFrom="column">
                        <wp:posOffset>4389927</wp:posOffset>
                      </wp:positionH>
                      <wp:positionV relativeFrom="paragraph">
                        <wp:posOffset>279234</wp:posOffset>
                      </wp:positionV>
                      <wp:extent cx="629920" cy="867004"/>
                      <wp:effectExtent l="0" t="0" r="0" b="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867004"/>
                                <a:chOff x="-46141" y="354227"/>
                                <a:chExt cx="629920" cy="867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6141" y="354227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 rot="10800000" flipV="1">
                                  <a:off x="144925" y="984147"/>
                                  <a:ext cx="349885" cy="237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1C91A" w14:textId="77777777" w:rsidR="00FA4DBA" w:rsidRPr="00D10144" w:rsidRDefault="00FA4DB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831567" id="Gruppieren 21" o:spid="_x0000_s1102" style="position:absolute;left:0;text-align:left;margin-left:345.65pt;margin-top:22pt;width:49.6pt;height:68.25pt;z-index:253954048;mso-position-horizontal-relative:text;mso-position-vertical-relative:text;mso-height-relative:margin" coordorigin="-461,3542" coordsize="6299,86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">
                      <v:shape id="Grafik 3" o:spid="_x0000_s1103" type="#_x0000_t75" style="position:absolute;left:-461;top:3542;width:629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49" o:title="" chromakey="white"/>
                      </v:shape>
                      <v:shape id="Textfeld 12" o:spid="_x0000_s1104" type="#_x0000_t202" style="position:absolute;left:1449;top:9841;width:3499;height:2371;rotation:180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B11C91A" w14:textId="77777777" w:rsidR="00FA4DBA" w:rsidRPr="00D10144" w:rsidRDefault="00FA4DB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7A558D0C" wp14:editId="0D4ED4FC">
                      <wp:simplePos x="0" y="0"/>
                      <wp:positionH relativeFrom="column">
                        <wp:posOffset>533475</wp:posOffset>
                      </wp:positionH>
                      <wp:positionV relativeFrom="paragraph">
                        <wp:posOffset>99483</wp:posOffset>
                      </wp:positionV>
                      <wp:extent cx="1696433" cy="631190"/>
                      <wp:effectExtent l="139700" t="0" r="18415" b="16510"/>
                      <wp:wrapSquare wrapText="bothSides"/>
                      <wp:docPr id="27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433" cy="63119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D51F1F" w14:textId="5C50F5B6" w:rsidR="00FA4DBA" w:rsidRPr="00556218" w:rsidRDefault="00FA4DBA" w:rsidP="00B2675B">
                                  <w:pPr>
                                    <w:spacing w:after="120" w:line="240" w:lineRule="atLeast"/>
                                  </w:pPr>
                                  <w:r w:rsidRPr="00556218">
                                    <w:t>Das Bild passt zu</w:t>
                                  </w:r>
                                  <w:r>
                                    <w:t xml:space="preserve">   </w:t>
                                  </w:r>
                                  <w:proofErr w:type="gramStart"/>
                                  <w:r>
                                    <w:t xml:space="preserve">  ,</w:t>
                                  </w:r>
                                  <w:proofErr w:type="gramEnd"/>
                                  <w:r>
                                    <w:t xml:space="preserve">   </w:t>
                                  </w:r>
                                </w:p>
                                <w:p w14:paraId="0917A3AF" w14:textId="66991EDD" w:rsidR="00FA4DBA" w:rsidRPr="006518F9" w:rsidRDefault="00FA4DBA" w:rsidP="006D7882">
                                  <w:pPr>
                                    <w:spacing w:line="240" w:lineRule="atLeast"/>
                                  </w:pPr>
                                  <w:r>
                                    <w:t xml:space="preserve">denn es sind </w:t>
                                  </w:r>
                                  <w:r w:rsidRPr="00556218">
                                    <w:t>acht Stücke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58D0C" id="_x0000_s1105" type="#_x0000_t62" style="position:absolute;left:0;text-align:left;margin-left:42pt;margin-top:7.85pt;width:133.6pt;height:49.7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" adj="-1606,6320" strokecolor="#a5a5a5 [2092]" strokeweight="1pt">
                      <v:textbox inset="2mm,2mm,2mm,2mm">
                        <w:txbxContent>
                          <w:p w14:paraId="16D51F1F" w14:textId="5C50F5B6" w:rsidR="00FA4DBA" w:rsidRPr="00556218" w:rsidRDefault="00FA4DBA" w:rsidP="00B2675B">
                            <w:pPr>
                              <w:spacing w:after="120" w:line="240" w:lineRule="atLeast"/>
                            </w:pPr>
                            <w:r w:rsidRPr="00556218">
                              <w:t>Das Bild passt zu</w:t>
                            </w:r>
                            <w:r>
                              <w:t xml:space="preserve">   </w:t>
                            </w:r>
                            <w:proofErr w:type="gramStart"/>
                            <w:r>
                              <w:t xml:space="preserve">  ,</w:t>
                            </w:r>
                            <w:proofErr w:type="gramEnd"/>
                            <w:r>
                              <w:t xml:space="preserve">   </w:t>
                            </w:r>
                          </w:p>
                          <w:p w14:paraId="0917A3AF" w14:textId="66991EDD" w:rsidR="00FA4DBA" w:rsidRPr="006518F9" w:rsidRDefault="00FA4DBA" w:rsidP="006D7882">
                            <w:pPr>
                              <w:spacing w:line="240" w:lineRule="atLeast"/>
                            </w:pPr>
                            <w:r>
                              <w:t xml:space="preserve">denn es sind </w:t>
                            </w:r>
                            <w:r w:rsidRPr="00556218">
                              <w:t>acht Stücke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D698A">
              <w:rPr>
                <w:noProof/>
              </w:rPr>
              <w:drawing>
                <wp:inline distT="0" distB="0" distL="0" distR="0" wp14:anchorId="486C9E97" wp14:editId="5D18D0DE">
                  <wp:extent cx="2093258" cy="278011"/>
                  <wp:effectExtent l="0" t="0" r="2540" b="8255"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b.ep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58" cy="2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47271" w14:textId="4AAFE8ED" w:rsidR="00FA4DBA" w:rsidRPr="009D698A" w:rsidRDefault="00FA4DBA" w:rsidP="00FA4DBA"/>
        </w:tc>
      </w:tr>
      <w:tr w:rsidR="00FA4DBA" w:rsidRPr="009D698A" w14:paraId="7CBC6B2D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72B04282" w14:textId="77777777" w:rsidR="00FA4DBA" w:rsidRPr="009D698A" w:rsidRDefault="00FA4DBA" w:rsidP="00FA4DB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EF4670A" w14:textId="77777777" w:rsidR="00FA4DBA" w:rsidRPr="009D698A" w:rsidRDefault="00FA4DBA" w:rsidP="00FA4DBA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3121E78A" w14:textId="606C53C4" w:rsidR="00FA4DBA" w:rsidRPr="009D698A" w:rsidRDefault="00FA4DBA" w:rsidP="00FA4DBA">
            <w:pPr>
              <w:rPr>
                <w:noProof/>
              </w:rPr>
            </w:pPr>
            <w:r w:rsidRPr="009D698A">
              <w:rPr>
                <w:noProof/>
              </w:rPr>
              <w:t xml:space="preserve">Was meint Emily mit „Da fehlt die 1.“? Erkläre. </w:t>
            </w:r>
          </w:p>
        </w:tc>
      </w:tr>
      <w:tr w:rsidR="00FA4DBA" w:rsidRPr="009D698A" w14:paraId="3C1930A2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70547F88" w14:textId="77777777" w:rsidR="00FA4DBA" w:rsidRPr="009D698A" w:rsidRDefault="00FA4DBA" w:rsidP="00FA4DBA">
            <w:pPr>
              <w:pStyle w:val="berschrift3"/>
            </w:pPr>
            <w:r w:rsidRPr="009D698A">
              <w:t>1.6</w:t>
            </w:r>
          </w:p>
        </w:tc>
        <w:tc>
          <w:tcPr>
            <w:tcW w:w="8461" w:type="dxa"/>
            <w:gridSpan w:val="3"/>
          </w:tcPr>
          <w:p w14:paraId="74AD6C1B" w14:textId="38E00689" w:rsidR="00FA4DBA" w:rsidRPr="009D698A" w:rsidRDefault="00FA4DBA" w:rsidP="00FA4DBA">
            <w:pPr>
              <w:pStyle w:val="berschrift3"/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53024" behindDoc="0" locked="0" layoutInCell="1" allowOverlap="1" wp14:anchorId="36399B80" wp14:editId="23892DA0">
                      <wp:simplePos x="0" y="0"/>
                      <wp:positionH relativeFrom="column">
                        <wp:posOffset>1817857</wp:posOffset>
                      </wp:positionH>
                      <wp:positionV relativeFrom="paragraph">
                        <wp:posOffset>322226</wp:posOffset>
                      </wp:positionV>
                      <wp:extent cx="125799" cy="285750"/>
                      <wp:effectExtent l="0" t="0" r="1270" b="6350"/>
                      <wp:wrapNone/>
                      <wp:docPr id="3858126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99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156481925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26349" w14:textId="77777777" w:rsidR="00FA4DBA" w:rsidRPr="00384A21" w:rsidRDefault="00FA4DB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23756706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E379DA" w14:textId="07963F80" w:rsidR="00FA4DBA" w:rsidRPr="00384A21" w:rsidRDefault="00FA4DB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874767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99B80" id="_x0000_s1106" style="position:absolute;margin-left:143.15pt;margin-top:25.35pt;width:9.9pt;height:22.5pt;z-index:253953024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">
                      <v:shape id="Textfeld 3" o:spid="_x0000_s1107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0F226349" w14:textId="77777777" w:rsidR="00FA4DBA" w:rsidRPr="00384A21" w:rsidRDefault="00FA4DB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8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E379DA" w14:textId="07963F80" w:rsidR="00FA4DBA" w:rsidRPr="00384A21" w:rsidRDefault="00FA4DB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9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t xml:space="preserve">Anteile herausfinden </w:t>
            </w:r>
          </w:p>
        </w:tc>
      </w:tr>
      <w:tr w:rsidR="00FA4DBA" w:rsidRPr="009D698A" w14:paraId="0E963251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10AF2058" w14:textId="43F0684D" w:rsidR="00FA4DBA" w:rsidRPr="009D698A" w:rsidRDefault="00FA4DBA" w:rsidP="00FA4DBA">
            <w:pPr>
              <w:pStyle w:val="berschrift3"/>
            </w:pPr>
          </w:p>
        </w:tc>
        <w:tc>
          <w:tcPr>
            <w:tcW w:w="8461" w:type="dxa"/>
            <w:gridSpan w:val="3"/>
          </w:tcPr>
          <w:p w14:paraId="7935CAB7" w14:textId="45D74A0C" w:rsidR="00FA4DBA" w:rsidRPr="009D698A" w:rsidRDefault="00FA4DBA" w:rsidP="00FA4DBA">
            <w:pPr>
              <w:spacing w:line="240" w:lineRule="atLeast"/>
            </w:pPr>
            <w:r w:rsidRPr="009D698A">
              <w:rPr>
                <w:noProof/>
              </w:rPr>
              <w:drawing>
                <wp:anchor distT="0" distB="0" distL="114300" distR="114300" simplePos="0" relativeHeight="253950976" behindDoc="0" locked="0" layoutInCell="1" allowOverlap="1" wp14:anchorId="1FAECFBD" wp14:editId="0578EFA8">
                  <wp:simplePos x="0" y="0"/>
                  <wp:positionH relativeFrom="margin">
                    <wp:posOffset>3435350</wp:posOffset>
                  </wp:positionH>
                  <wp:positionV relativeFrom="margin">
                    <wp:posOffset>0</wp:posOffset>
                  </wp:positionV>
                  <wp:extent cx="696932" cy="685800"/>
                  <wp:effectExtent l="0" t="0" r="8255" b="0"/>
                  <wp:wrapSquare wrapText="bothSides"/>
                  <wp:docPr id="358" name="Grafik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1.6.eps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3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t xml:space="preserve">Emily hat das Bild für den Bruch    gezeichnet: </w:t>
            </w:r>
          </w:p>
          <w:p w14:paraId="11B602CD" w14:textId="46D66355" w:rsidR="00FA4DBA" w:rsidRPr="009D698A" w:rsidRDefault="00FA4DBA" w:rsidP="00FA4DBA">
            <w:pPr>
              <w:spacing w:line="240" w:lineRule="atLeast"/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14DEF9A4" wp14:editId="6AD5208E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592455</wp:posOffset>
                      </wp:positionV>
                      <wp:extent cx="2007870" cy="597535"/>
                      <wp:effectExtent l="0" t="0" r="176530" b="12065"/>
                      <wp:wrapTopAndBottom/>
                      <wp:docPr id="37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07870" cy="59753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7A456A" w14:textId="3C1E2BE9" w:rsidR="00FA4DBA" w:rsidRPr="006518F9" w:rsidRDefault="00FA4DBA" w:rsidP="000408A6">
                                  <w:r w:rsidRPr="000408A6">
                                    <w:t>Doch</w:t>
                                  </w:r>
                                  <w:r>
                                    <w:t>!</w:t>
                                  </w:r>
                                  <w:r w:rsidRPr="000408A6">
                                    <w:t xml:space="preserve"> </w:t>
                                  </w:r>
                                  <w:r>
                                    <w:t>I</w:t>
                                  </w:r>
                                  <w:r w:rsidRPr="000408A6">
                                    <w:t>ch male sie mir im Kopf so ein, dass ich sie sehen kann.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EF9A4" id="_x0000_s1110" type="#_x0000_t62" style="position:absolute;margin-left:208.4pt;margin-top:46.65pt;width:158.1pt;height:47.05pt;flip:x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" adj="-1606,6320" strokecolor="#a5a5a5 [2092]" strokeweight="1pt">
                      <v:textbox inset="2mm,2mm,2mm,2mm">
                        <w:txbxContent>
                          <w:p w14:paraId="537A456A" w14:textId="3C1E2BE9" w:rsidR="00FA4DBA" w:rsidRPr="006518F9" w:rsidRDefault="00FA4DBA" w:rsidP="000408A6">
                            <w:r w:rsidRPr="000408A6">
                              <w:t>Doch</w:t>
                            </w:r>
                            <w:r>
                              <w:t>!</w:t>
                            </w:r>
                            <w:r w:rsidRPr="000408A6">
                              <w:t xml:space="preserve"> </w:t>
                            </w:r>
                            <w:r>
                              <w:t>I</w:t>
                            </w:r>
                            <w:r w:rsidRPr="000408A6">
                              <w:t>ch male sie mir im Kopf so ein, dass ich sie sehen kann.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55072" behindDoc="0" locked="0" layoutInCell="1" allowOverlap="1" wp14:anchorId="6A7DDF88" wp14:editId="674DF04D">
                      <wp:simplePos x="0" y="0"/>
                      <wp:positionH relativeFrom="column">
                        <wp:posOffset>4746121</wp:posOffset>
                      </wp:positionH>
                      <wp:positionV relativeFrom="paragraph">
                        <wp:posOffset>445135</wp:posOffset>
                      </wp:positionV>
                      <wp:extent cx="629920" cy="746760"/>
                      <wp:effectExtent l="0" t="0" r="0" b="2540"/>
                      <wp:wrapNone/>
                      <wp:docPr id="99340786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5651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43278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AD3665" w14:textId="77777777" w:rsidR="00FA4DBA" w:rsidRPr="00D10144" w:rsidRDefault="00FA4DB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7DDF88" id="_x0000_s1111" style="position:absolute;margin-left:373.7pt;margin-top:35.05pt;width:49.6pt;height:58.8pt;z-index:253955072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">
                      <v:shape id="Grafik 3" o:spid="_x0000_s111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">
                        <v:imagedata r:id="rId49" o:title="" chromakey="white"/>
                      </v:shape>
                      <v:shape id="Textfeld 12" o:spid="_x0000_s111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9AD3665" w14:textId="77777777" w:rsidR="00FA4DBA" w:rsidRPr="00D10144" w:rsidRDefault="00FA4DB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50FFCFD8" wp14:editId="0E2CE18A">
                      <wp:simplePos x="0" y="0"/>
                      <wp:positionH relativeFrom="column">
                        <wp:posOffset>662310</wp:posOffset>
                      </wp:positionH>
                      <wp:positionV relativeFrom="paragraph">
                        <wp:posOffset>321945</wp:posOffset>
                      </wp:positionV>
                      <wp:extent cx="1897380" cy="571500"/>
                      <wp:effectExtent l="152400" t="0" r="7620" b="12700"/>
                      <wp:wrapTopAndBottom/>
                      <wp:docPr id="1523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380" cy="57150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18A936" w14:textId="77777777" w:rsidR="00FA4DBA" w:rsidRDefault="00FA4DBA" w:rsidP="000408A6">
                                  <w:r w:rsidRPr="000408A6">
                                    <w:t xml:space="preserve">Dein Bild ist komisch. </w:t>
                                  </w:r>
                                </w:p>
                                <w:p w14:paraId="4F2076D3" w14:textId="77777777" w:rsidR="00FA4DBA" w:rsidRPr="006518F9" w:rsidRDefault="00FA4DBA" w:rsidP="000408A6">
                                  <w:r w:rsidRPr="000408A6">
                                    <w:t>Die 4 sieht man ja gar nicht!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FCFD8" id="_x0000_s1114" type="#_x0000_t62" style="position:absolute;margin-left:52.15pt;margin-top:25.35pt;width:149.4pt;height:45pt;z-index:25394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" adj="-1606,6320" strokecolor="#a5a5a5 [2092]" strokeweight="1pt">
                      <v:textbox inset="2mm,1mm,2mm,2mm">
                        <w:txbxContent>
                          <w:p w14:paraId="6A18A936" w14:textId="77777777" w:rsidR="00FA4DBA" w:rsidRDefault="00FA4DBA" w:rsidP="000408A6">
                            <w:r w:rsidRPr="000408A6">
                              <w:t xml:space="preserve">Dein Bild ist komisch. </w:t>
                            </w:r>
                          </w:p>
                          <w:p w14:paraId="4F2076D3" w14:textId="77777777" w:rsidR="00FA4DBA" w:rsidRPr="006518F9" w:rsidRDefault="00FA4DBA" w:rsidP="000408A6">
                            <w:r w:rsidRPr="000408A6">
                              <w:t>Die 4 sieht man ja gar nicht!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57120" behindDoc="0" locked="0" layoutInCell="1" allowOverlap="1" wp14:anchorId="32FF7522" wp14:editId="6F1F41C8">
                      <wp:simplePos x="0" y="0"/>
                      <wp:positionH relativeFrom="column">
                        <wp:posOffset>32632</wp:posOffset>
                      </wp:positionH>
                      <wp:positionV relativeFrom="paragraph">
                        <wp:posOffset>178466</wp:posOffset>
                      </wp:positionV>
                      <wp:extent cx="487680" cy="775970"/>
                      <wp:effectExtent l="0" t="0" r="0" b="0"/>
                      <wp:wrapNone/>
                      <wp:docPr id="74540400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75970"/>
                                <a:chOff x="73712" y="-43076"/>
                                <a:chExt cx="487774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95345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989269" name="Textfeld 12"/>
                              <wps:cNvSpPr txBox="1"/>
                              <wps:spPr>
                                <a:xfrm>
                                  <a:off x="154193" y="58685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35AF21" w14:textId="77777777" w:rsidR="00FA4DBA" w:rsidRPr="00D10144" w:rsidRDefault="00FA4DB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FF7522" id="_x0000_s1115" style="position:absolute;margin-left:2.55pt;margin-top:14.05pt;width:38.4pt;height:61.1pt;z-index:253957120;mso-position-horizontal-relative:text;mso-position-vertical-relative:text;mso-width-relative:margin;mso-height-relative:margin" coordorigin="737,-430" coordsize="4877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">
                      <v:shape id="Grafik 5" o:spid="_x0000_s1116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">
                        <v:imagedata r:id="rId47" o:title="" chromakey="white"/>
                      </v:shape>
                      <v:shape id="Textfeld 12" o:spid="_x0000_s1117" type="#_x0000_t202" style="position:absolute;left:1541;top:586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35AF21" w14:textId="77777777" w:rsidR="00FA4DBA" w:rsidRPr="00D10144" w:rsidRDefault="00FA4DB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A4DBA" w:rsidRPr="009D698A" w14:paraId="2791BBA7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3314F79D" w14:textId="77777777" w:rsidR="00FA4DBA" w:rsidRPr="009D698A" w:rsidRDefault="00FA4DBA" w:rsidP="00FA4DBA">
            <w:pPr>
              <w:spacing w:line="240" w:lineRule="atLeast"/>
            </w:pPr>
            <w:r w:rsidRPr="009D698A">
              <w:rPr>
                <w:noProof/>
              </w:rPr>
              <w:drawing>
                <wp:inline distT="0" distB="0" distL="0" distR="0" wp14:anchorId="1F747EED" wp14:editId="0F450E9A">
                  <wp:extent cx="360000" cy="272386"/>
                  <wp:effectExtent l="0" t="0" r="2540" b="0"/>
                  <wp:docPr id="714" name="Grafik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6BFFA0" w14:textId="77777777" w:rsidR="00FA4DBA" w:rsidRPr="009D698A" w:rsidRDefault="00FA4DBA" w:rsidP="00FA4DBA">
            <w:pPr>
              <w:pStyle w:val="Nummerierung"/>
            </w:pPr>
            <w:r w:rsidRPr="009D698A">
              <w:t>a)</w:t>
            </w:r>
          </w:p>
        </w:tc>
        <w:tc>
          <w:tcPr>
            <w:tcW w:w="8036" w:type="dxa"/>
            <w:gridSpan w:val="2"/>
          </w:tcPr>
          <w:p w14:paraId="01B015C5" w14:textId="1664CE71" w:rsidR="00FA4DBA" w:rsidRPr="009D698A" w:rsidRDefault="00FA4DBA" w:rsidP="00FA4DBA">
            <w:pPr>
              <w:rPr>
                <w:noProof/>
              </w:rPr>
            </w:pPr>
            <w:r w:rsidRPr="009D698A">
              <w:rPr>
                <w:noProof/>
              </w:rPr>
              <w:t xml:space="preserve">Was meint Kenan? </w:t>
            </w:r>
          </w:p>
          <w:p w14:paraId="37B8DEF8" w14:textId="34507694" w:rsidR="00FA4DBA" w:rsidRPr="009D698A" w:rsidRDefault="00FA4DBA" w:rsidP="00FA4DBA">
            <w:pPr>
              <w:rPr>
                <w:noProof/>
              </w:rPr>
            </w:pPr>
            <w:r w:rsidRPr="009D698A">
              <w:rPr>
                <w:noProof/>
              </w:rPr>
              <w:t xml:space="preserve">Ergänze das Bild so, wie Emily es sich vorstellen könnte. </w:t>
            </w:r>
          </w:p>
          <w:p w14:paraId="4A4EAA88" w14:textId="2DE425D0" w:rsidR="00FA4DBA" w:rsidRPr="009D698A" w:rsidRDefault="00FA4DBA" w:rsidP="00FA4DBA">
            <w:pPr>
              <w:rPr>
                <w:noProof/>
              </w:rPr>
            </w:pPr>
            <w:r w:rsidRPr="009D698A">
              <w:rPr>
                <w:noProof/>
              </w:rPr>
              <w:t xml:space="preserve">Tipp: Du kannst das Bild auch nachlegen. </w:t>
            </w:r>
          </w:p>
          <w:p w14:paraId="46F10676" w14:textId="097F9315" w:rsidR="00FA4DBA" w:rsidRPr="009D698A" w:rsidRDefault="00FA4DBA" w:rsidP="00FA4DBA">
            <w:pPr>
              <w:rPr>
                <w:noProof/>
              </w:rPr>
            </w:pPr>
          </w:p>
        </w:tc>
      </w:tr>
      <w:tr w:rsidR="00FA4DBA" w:rsidRPr="009D698A" w14:paraId="7AB7A2E9" w14:textId="77777777" w:rsidTr="00DA64A2">
        <w:trPr>
          <w:gridAfter w:val="1"/>
          <w:wAfter w:w="44" w:type="dxa"/>
        </w:trPr>
        <w:tc>
          <w:tcPr>
            <w:tcW w:w="709" w:type="dxa"/>
          </w:tcPr>
          <w:p w14:paraId="1CD8C6E5" w14:textId="77777777" w:rsidR="00FA4DBA" w:rsidRPr="009D698A" w:rsidRDefault="00FA4DBA" w:rsidP="00FA4DBA">
            <w:pPr>
              <w:spacing w:line="240" w:lineRule="atLeast"/>
            </w:pPr>
            <w:r w:rsidRPr="009D698A">
              <w:rPr>
                <w:noProof/>
              </w:rPr>
              <w:drawing>
                <wp:inline distT="0" distB="0" distL="0" distR="0" wp14:anchorId="5E6C871A" wp14:editId="19FCB8AA">
                  <wp:extent cx="360000" cy="272386"/>
                  <wp:effectExtent l="0" t="0" r="2540" b="0"/>
                  <wp:docPr id="716" name="Grafik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352EEC5" w14:textId="77777777" w:rsidR="00FA4DBA" w:rsidRPr="009D698A" w:rsidRDefault="00FA4DBA" w:rsidP="00FA4DBA">
            <w:pPr>
              <w:pStyle w:val="Nummerierung"/>
            </w:pPr>
            <w:r w:rsidRPr="009D698A">
              <w:t>b)</w:t>
            </w:r>
          </w:p>
        </w:tc>
        <w:tc>
          <w:tcPr>
            <w:tcW w:w="8036" w:type="dxa"/>
            <w:gridSpan w:val="2"/>
          </w:tcPr>
          <w:p w14:paraId="5F9EE284" w14:textId="29A9AC58" w:rsidR="00FA4DBA" w:rsidRPr="009D698A" w:rsidRDefault="00FA4DBA" w:rsidP="00FA4DBA">
            <w:pPr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969408" behindDoc="0" locked="0" layoutInCell="1" allowOverlap="1" wp14:anchorId="0E644911" wp14:editId="60886EFD">
                  <wp:simplePos x="0" y="0"/>
                  <wp:positionH relativeFrom="column">
                    <wp:posOffset>2585720</wp:posOffset>
                  </wp:positionH>
                  <wp:positionV relativeFrom="paragraph">
                    <wp:posOffset>8890</wp:posOffset>
                  </wp:positionV>
                  <wp:extent cx="817245" cy="70104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24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w:drawing>
                <wp:anchor distT="0" distB="0" distL="114300" distR="114300" simplePos="0" relativeHeight="253968384" behindDoc="0" locked="0" layoutInCell="1" allowOverlap="1" wp14:anchorId="363BA035" wp14:editId="31D2014B">
                  <wp:simplePos x="0" y="0"/>
                  <wp:positionH relativeFrom="column">
                    <wp:posOffset>3750310</wp:posOffset>
                  </wp:positionH>
                  <wp:positionV relativeFrom="paragraph">
                    <wp:posOffset>-222250</wp:posOffset>
                  </wp:positionV>
                  <wp:extent cx="1122680" cy="1583055"/>
                  <wp:effectExtent l="0" t="1588" r="6033" b="6032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268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w:t xml:space="preserve">Sieh dir das Anteile-Puzzle an: </w:t>
            </w:r>
          </w:p>
          <w:p w14:paraId="4FD24665" w14:textId="5E1DC821" w:rsidR="00FA4DBA" w:rsidRPr="009D698A" w:rsidRDefault="00FA4DBA" w:rsidP="00FA4DBA">
            <w:pPr>
              <w:pStyle w:val="Listenabsatz"/>
              <w:rPr>
                <w:noProof/>
              </w:rPr>
            </w:pPr>
            <w:r w:rsidRPr="009D698A">
              <w:rPr>
                <w:noProof/>
              </w:rPr>
              <w:t xml:space="preserve">Finde den Anteil vom dunklen Teil </w:t>
            </w:r>
            <w:r w:rsidRPr="009D698A">
              <w:rPr>
                <w:noProof/>
              </w:rPr>
              <w:br/>
              <w:t>des Rechtecks heraus.</w:t>
            </w:r>
          </w:p>
          <w:p w14:paraId="50E37A1D" w14:textId="379370E8" w:rsidR="00FA4DBA" w:rsidRPr="009D698A" w:rsidRDefault="00FA4DBA" w:rsidP="00FA4DBA">
            <w:pPr>
              <w:pStyle w:val="Listenabsatz"/>
              <w:rPr>
                <w:noProof/>
              </w:rPr>
            </w:pPr>
            <w:r w:rsidRPr="009D698A">
              <w:rPr>
                <w:noProof/>
              </w:rPr>
              <w:t xml:space="preserve">Welche Puzzle-Stücke helfen dir dabei? </w:t>
            </w:r>
            <w:r w:rsidRPr="009D698A">
              <w:rPr>
                <w:noProof/>
              </w:rPr>
              <w:br/>
              <w:t>Warum?</w:t>
            </w:r>
          </w:p>
          <w:p w14:paraId="41D09A2E" w14:textId="21D5FF23" w:rsidR="00FA4DBA" w:rsidRPr="009D698A" w:rsidRDefault="00FA4DBA" w:rsidP="00FA4DBA">
            <w:pPr>
              <w:rPr>
                <w:noProof/>
              </w:rPr>
            </w:pPr>
          </w:p>
        </w:tc>
      </w:tr>
    </w:tbl>
    <w:p w14:paraId="71F1BA6E" w14:textId="7B5FFB61" w:rsidR="006D7882" w:rsidRPr="009D698A" w:rsidRDefault="006D7882"/>
    <w:p w14:paraId="566D9237" w14:textId="0A6ED2BE" w:rsidR="00077386" w:rsidRPr="009D698A" w:rsidRDefault="00077386">
      <w:r w:rsidRPr="009D698A">
        <w:rPr>
          <w:b/>
          <w:bCs/>
        </w:rPr>
        <w:br w:type="page"/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61"/>
      </w:tblGrid>
      <w:tr w:rsidR="00BE1EF5" w:rsidRPr="009D698A" w14:paraId="217ACC76" w14:textId="77777777" w:rsidTr="00B2675B">
        <w:trPr>
          <w:trHeight w:val="154"/>
        </w:trPr>
        <w:tc>
          <w:tcPr>
            <w:tcW w:w="709" w:type="dxa"/>
          </w:tcPr>
          <w:p w14:paraId="05A7D188" w14:textId="66F815EA" w:rsidR="00BE1EF5" w:rsidRPr="009D698A" w:rsidRDefault="000408A6" w:rsidP="000408A6">
            <w:pPr>
              <w:pStyle w:val="berschrift2"/>
              <w:rPr>
                <w:noProof/>
              </w:rPr>
            </w:pPr>
            <w:r w:rsidRPr="009D698A"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</w:tcPr>
          <w:p w14:paraId="121DEF87" w14:textId="77777777" w:rsidR="00BE1EF5" w:rsidRPr="009D698A" w:rsidRDefault="000408A6" w:rsidP="000408A6">
            <w:pPr>
              <w:pStyle w:val="berschrift2"/>
            </w:pPr>
            <w:r w:rsidRPr="009D698A">
              <w:t>Mehrere Stücke vom Ganzen bestimmen und darstellen</w:t>
            </w:r>
          </w:p>
        </w:tc>
      </w:tr>
      <w:tr w:rsidR="000408A6" w:rsidRPr="009D698A" w14:paraId="02E7A8E1" w14:textId="77777777" w:rsidTr="00B2675B">
        <w:trPr>
          <w:trHeight w:val="154"/>
        </w:trPr>
        <w:tc>
          <w:tcPr>
            <w:tcW w:w="709" w:type="dxa"/>
          </w:tcPr>
          <w:p w14:paraId="7F028A1A" w14:textId="77777777" w:rsidR="000408A6" w:rsidRPr="009D698A" w:rsidRDefault="000408A6" w:rsidP="000408A6">
            <w:pPr>
              <w:pStyle w:val="berschrift3"/>
              <w:rPr>
                <w:noProof/>
              </w:rPr>
            </w:pPr>
            <w:r w:rsidRPr="009D698A">
              <w:rPr>
                <w:noProof/>
              </w:rPr>
              <w:t>2.1</w:t>
            </w:r>
          </w:p>
        </w:tc>
        <w:tc>
          <w:tcPr>
            <w:tcW w:w="8461" w:type="dxa"/>
          </w:tcPr>
          <w:p w14:paraId="1F791357" w14:textId="77777777" w:rsidR="000408A6" w:rsidRPr="009D698A" w:rsidRDefault="000408A6" w:rsidP="000408A6">
            <w:pPr>
              <w:pStyle w:val="berschrift3"/>
            </w:pPr>
            <w:r w:rsidRPr="009D698A">
              <w:t>Einen größeren Teil vom Ganzen bekommen</w:t>
            </w:r>
          </w:p>
        </w:tc>
      </w:tr>
    </w:tbl>
    <w:p w14:paraId="0C468307" w14:textId="2779A6C9" w:rsidR="000408A6" w:rsidRPr="009D698A" w:rsidRDefault="00A774D8">
      <w:r w:rsidRPr="009D698A">
        <w:rPr>
          <w:noProof/>
        </w:rPr>
        <w:drawing>
          <wp:anchor distT="0" distB="0" distL="114300" distR="114300" simplePos="0" relativeHeight="252425216" behindDoc="0" locked="0" layoutInCell="1" allowOverlap="1" wp14:anchorId="2FA0D76F" wp14:editId="02AE1778">
            <wp:simplePos x="0" y="0"/>
            <wp:positionH relativeFrom="margin">
              <wp:posOffset>5021654</wp:posOffset>
            </wp:positionH>
            <wp:positionV relativeFrom="margin">
              <wp:posOffset>891316</wp:posOffset>
            </wp:positionV>
            <wp:extent cx="688340" cy="696595"/>
            <wp:effectExtent l="0" t="0" r="0" b="1905"/>
            <wp:wrapNone/>
            <wp:docPr id="15243" name="Grafik 1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2.1.eps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2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84"/>
        <w:gridCol w:w="141"/>
        <w:gridCol w:w="8036"/>
        <w:gridCol w:w="47"/>
      </w:tblGrid>
      <w:tr w:rsidR="001C0814" w:rsidRPr="009D698A" w14:paraId="5BB01EA1" w14:textId="77777777" w:rsidTr="007A0AE2">
        <w:trPr>
          <w:gridAfter w:val="1"/>
          <w:wAfter w:w="47" w:type="dxa"/>
          <w:trHeight w:val="231"/>
        </w:trPr>
        <w:tc>
          <w:tcPr>
            <w:tcW w:w="709" w:type="dxa"/>
          </w:tcPr>
          <w:p w14:paraId="081D5B5F" w14:textId="77777777" w:rsidR="001C0814" w:rsidRPr="009D698A" w:rsidRDefault="001C0814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6946FBFB" w14:textId="77777777" w:rsidR="001C0814" w:rsidRPr="009D698A" w:rsidRDefault="00376C2F" w:rsidP="004D033C">
            <w:pPr>
              <w:pStyle w:val="Nummerierung"/>
            </w:pPr>
            <w:r w:rsidRPr="009D698A">
              <w:t>a</w:t>
            </w:r>
            <w:r w:rsidR="001C0814" w:rsidRPr="009D698A">
              <w:t>)</w:t>
            </w:r>
          </w:p>
        </w:tc>
        <w:tc>
          <w:tcPr>
            <w:tcW w:w="8177" w:type="dxa"/>
            <w:gridSpan w:val="2"/>
          </w:tcPr>
          <w:p w14:paraId="0DF72865" w14:textId="204BECA1" w:rsidR="001C0814" w:rsidRPr="009D698A" w:rsidRDefault="000408A6" w:rsidP="000408A6">
            <w:r w:rsidRPr="009D698A">
              <w:t>Emily hat großen Hunger:</w:t>
            </w:r>
            <w:r w:rsidR="003835AD" w:rsidRPr="009D698A">
              <w:t xml:space="preserve"> </w:t>
            </w:r>
            <w:r w:rsidRPr="009D698A">
              <w:t xml:space="preserve">Sie nimmt sich direkt mehrere Stücke </w:t>
            </w:r>
            <w:r w:rsidR="003835AD" w:rsidRPr="009D698A">
              <w:br/>
            </w:r>
            <w:r w:rsidRPr="009D698A">
              <w:t>vom Kuchen.</w:t>
            </w:r>
            <w:r w:rsidR="003835AD" w:rsidRPr="009D698A">
              <w:t xml:space="preserve"> </w:t>
            </w:r>
            <w:r w:rsidRPr="009D698A">
              <w:t xml:space="preserve">Welchen Anteil vom </w:t>
            </w:r>
            <w:r w:rsidR="003835AD" w:rsidRPr="009D698A">
              <w:t xml:space="preserve">ganzen </w:t>
            </w:r>
            <w:r w:rsidRPr="009D698A">
              <w:t xml:space="preserve">Kuchen hat sie gegessen? </w:t>
            </w:r>
          </w:p>
          <w:p w14:paraId="5DD551CD" w14:textId="77777777" w:rsidR="000408A6" w:rsidRPr="009D698A" w:rsidRDefault="000408A6" w:rsidP="000408A6"/>
        </w:tc>
      </w:tr>
      <w:tr w:rsidR="001C0814" w:rsidRPr="009D698A" w14:paraId="752F794E" w14:textId="77777777" w:rsidTr="007A0AE2">
        <w:trPr>
          <w:gridAfter w:val="1"/>
          <w:wAfter w:w="47" w:type="dxa"/>
          <w:trHeight w:val="247"/>
        </w:trPr>
        <w:tc>
          <w:tcPr>
            <w:tcW w:w="709" w:type="dxa"/>
          </w:tcPr>
          <w:p w14:paraId="0E93FBAE" w14:textId="7975D736" w:rsidR="001C0814" w:rsidRPr="009D698A" w:rsidRDefault="001C0814" w:rsidP="00A774D8">
            <w:pPr>
              <w:pStyle w:val="berschrift4"/>
            </w:pPr>
          </w:p>
        </w:tc>
        <w:tc>
          <w:tcPr>
            <w:tcW w:w="284" w:type="dxa"/>
          </w:tcPr>
          <w:p w14:paraId="5E2AF8FB" w14:textId="77777777" w:rsidR="001C0814" w:rsidRPr="009D698A" w:rsidRDefault="00376C2F" w:rsidP="004D033C">
            <w:pPr>
              <w:pStyle w:val="Nummerierung"/>
            </w:pPr>
            <w:r w:rsidRPr="009D698A">
              <w:t>b</w:t>
            </w:r>
            <w:r w:rsidR="001C0814" w:rsidRPr="009D698A">
              <w:t>)</w:t>
            </w:r>
          </w:p>
        </w:tc>
        <w:tc>
          <w:tcPr>
            <w:tcW w:w="8177" w:type="dxa"/>
            <w:gridSpan w:val="2"/>
          </w:tcPr>
          <w:p w14:paraId="319EACEC" w14:textId="54B37CB1" w:rsidR="007171E2" w:rsidRPr="009D698A" w:rsidRDefault="00FD2069" w:rsidP="007171E2">
            <w:pPr>
              <w:ind w:left="284" w:hanging="284"/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2427264" behindDoc="0" locked="0" layoutInCell="1" allowOverlap="1" wp14:anchorId="5F0A5C66" wp14:editId="15C01BAF">
                  <wp:simplePos x="0" y="0"/>
                  <wp:positionH relativeFrom="margin">
                    <wp:posOffset>3651250</wp:posOffset>
                  </wp:positionH>
                  <wp:positionV relativeFrom="margin">
                    <wp:posOffset>52477</wp:posOffset>
                  </wp:positionV>
                  <wp:extent cx="1400845" cy="489857"/>
                  <wp:effectExtent l="0" t="0" r="0" b="5715"/>
                  <wp:wrapSquare wrapText="bothSides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koriegel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45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71E2" w:rsidRPr="009D698A">
              <w:rPr>
                <w:noProof/>
              </w:rPr>
              <w:t>Welchen Anteil vom Schokoriegel bekommt Tim?</w:t>
            </w:r>
          </w:p>
          <w:p w14:paraId="2F5C9740" w14:textId="200C060F" w:rsidR="00376C2F" w:rsidRPr="009D698A" w:rsidRDefault="007171E2" w:rsidP="007171E2">
            <w:pPr>
              <w:ind w:left="284" w:hanging="284"/>
              <w:rPr>
                <w:noProof/>
              </w:rPr>
            </w:pPr>
            <w:r w:rsidRPr="009D698A">
              <w:rPr>
                <w:noProof/>
              </w:rPr>
              <w:t>Ergänze die Tabelle</w:t>
            </w:r>
            <w:r w:rsidR="009A05FD" w:rsidRPr="009D698A">
              <w:rPr>
                <w:noProof/>
              </w:rPr>
              <w:t xml:space="preserve"> mit den passenden Zahlen und Brüchen</w:t>
            </w:r>
            <w:r w:rsidRPr="009D698A">
              <w:rPr>
                <w:noProof/>
              </w:rPr>
              <w:t>.</w:t>
            </w:r>
          </w:p>
          <w:p w14:paraId="0E2350F6" w14:textId="47617271" w:rsidR="007171E2" w:rsidRPr="009D698A" w:rsidRDefault="007171E2" w:rsidP="007171E2">
            <w:pPr>
              <w:ind w:left="284" w:hanging="284"/>
            </w:pPr>
          </w:p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57"/>
              <w:gridCol w:w="1842"/>
              <w:gridCol w:w="2835"/>
              <w:gridCol w:w="1692"/>
            </w:tblGrid>
            <w:tr w:rsidR="007171E2" w:rsidRPr="009D698A" w14:paraId="5DE890EF" w14:textId="77777777" w:rsidTr="00FD206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57" w:type="dxa"/>
                </w:tcPr>
                <w:p w14:paraId="7BE5B79E" w14:textId="1AAF00AF" w:rsidR="007171E2" w:rsidRPr="009D698A" w:rsidRDefault="007171E2" w:rsidP="00A774D8">
                  <w:pPr>
                    <w:spacing w:line="240" w:lineRule="auto"/>
                  </w:pPr>
                  <w:r w:rsidRPr="009D698A">
                    <w:t xml:space="preserve">So viele Stücke hat der </w:t>
                  </w:r>
                  <w:r w:rsidR="00735A42" w:rsidRPr="009D698A">
                    <w:br/>
                  </w:r>
                  <w:r w:rsidRPr="009D698A">
                    <w:t>ganze Riegel:</w:t>
                  </w:r>
                </w:p>
              </w:tc>
              <w:tc>
                <w:tcPr>
                  <w:tcW w:w="1842" w:type="dxa"/>
                </w:tcPr>
                <w:p w14:paraId="36C228D4" w14:textId="356331D4" w:rsidR="007171E2" w:rsidRPr="009D698A" w:rsidRDefault="007171E2" w:rsidP="00A774D8">
                  <w:pPr>
                    <w:spacing w:line="240" w:lineRule="auto"/>
                  </w:pPr>
                  <w:r w:rsidRPr="009D698A">
                    <w:t>Diesen Teil</w:t>
                  </w:r>
                  <w:r w:rsidR="00AF5AFC" w:rsidRPr="009D698A">
                    <w:t xml:space="preserve"> </w:t>
                  </w:r>
                  <w:r w:rsidR="00AF5AFC" w:rsidRPr="009D698A">
                    <w:rPr>
                      <w:b w:val="0"/>
                      <w:bCs/>
                      <w:sz w:val="15"/>
                      <w:szCs w:val="15"/>
                    </w:rPr>
                    <w:t>(</w:t>
                  </w:r>
                  <w:r w:rsidRPr="009D698A">
                    <w:rPr>
                      <w:b w:val="0"/>
                      <w:bCs/>
                      <w:sz w:val="15"/>
                      <w:szCs w:val="15"/>
                    </w:rPr>
                    <w:t>also so viele gleich große Stücke</w:t>
                  </w:r>
                  <w:r w:rsidR="00AF5AFC" w:rsidRPr="009D698A">
                    <w:rPr>
                      <w:b w:val="0"/>
                      <w:bCs/>
                      <w:sz w:val="15"/>
                      <w:szCs w:val="15"/>
                    </w:rPr>
                    <w:t>)</w:t>
                  </w:r>
                  <w:r w:rsidRPr="009D698A">
                    <w:rPr>
                      <w:sz w:val="15"/>
                      <w:szCs w:val="15"/>
                    </w:rPr>
                    <w:t xml:space="preserve"> </w:t>
                  </w:r>
                  <w:r w:rsidRPr="009D698A">
                    <w:t>bekommt Tim:</w:t>
                  </w:r>
                </w:p>
              </w:tc>
              <w:tc>
                <w:tcPr>
                  <w:tcW w:w="2835" w:type="dxa"/>
                </w:tcPr>
                <w:p w14:paraId="51A50D61" w14:textId="16AA35A1" w:rsidR="007171E2" w:rsidRPr="009D698A" w:rsidRDefault="00AF5AFC" w:rsidP="007171E2">
                  <w:r w:rsidRPr="009D698A">
                    <w:t xml:space="preserve">Teil vom Ganzen im </w:t>
                  </w:r>
                  <w:r w:rsidR="007171E2" w:rsidRPr="009D698A">
                    <w:t>Bild</w:t>
                  </w:r>
                </w:p>
                <w:p w14:paraId="43FF1D34" w14:textId="1AD8187D" w:rsidR="007171E2" w:rsidRPr="009D698A" w:rsidRDefault="00AF5AFC" w:rsidP="007171E2">
                  <w:r w:rsidRPr="009D698A">
                    <w:br/>
                  </w:r>
                  <w:r w:rsidR="007171E2" w:rsidRPr="009D698A">
                    <w:t>Das bekommt Tim:</w:t>
                  </w:r>
                </w:p>
              </w:tc>
              <w:tc>
                <w:tcPr>
                  <w:tcW w:w="1692" w:type="dxa"/>
                </w:tcPr>
                <w:p w14:paraId="2D101B00" w14:textId="0DE1E815" w:rsidR="007171E2" w:rsidRPr="009D698A" w:rsidRDefault="007171E2" w:rsidP="00A774D8">
                  <w:pPr>
                    <w:spacing w:line="240" w:lineRule="auto"/>
                  </w:pPr>
                  <w:r w:rsidRPr="009D698A">
                    <w:t xml:space="preserve">Tims Anteil vom </w:t>
                  </w:r>
                  <w:r w:rsidR="00735A42" w:rsidRPr="009D698A">
                    <w:br/>
                  </w:r>
                  <w:r w:rsidRPr="009D698A">
                    <w:t>Schokoriegel:</w:t>
                  </w:r>
                </w:p>
              </w:tc>
            </w:tr>
            <w:tr w:rsidR="007171E2" w:rsidRPr="009D698A" w14:paraId="4B72C8E5" w14:textId="77777777" w:rsidTr="00FD2069">
              <w:trPr>
                <w:trHeight w:val="567"/>
              </w:trPr>
              <w:tc>
                <w:tcPr>
                  <w:tcW w:w="1657" w:type="dxa"/>
                  <w:vAlign w:val="center"/>
                </w:tcPr>
                <w:p w14:paraId="3E0D1B08" w14:textId="64123B69" w:rsidR="007171E2" w:rsidRPr="009D698A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9D698A">
                    <w:rPr>
                      <w:rFonts w:ascii="Comic Sans MS" w:hAnsi="Comic Sans MS"/>
                      <w:b/>
                      <w:color w:val="0070C0"/>
                    </w:rPr>
                    <w:t>5</w:t>
                  </w:r>
                </w:p>
              </w:tc>
              <w:tc>
                <w:tcPr>
                  <w:tcW w:w="1842" w:type="dxa"/>
                  <w:vAlign w:val="center"/>
                </w:tcPr>
                <w:p w14:paraId="17D2E590" w14:textId="6BD79853" w:rsidR="007171E2" w:rsidRPr="009D698A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9D698A">
                    <w:rPr>
                      <w:rFonts w:ascii="Comic Sans MS" w:hAnsi="Comic Sans MS"/>
                      <w:b/>
                      <w:color w:val="0070C0"/>
                    </w:rPr>
                    <w:t>1</w:t>
                  </w:r>
                </w:p>
              </w:tc>
              <w:tc>
                <w:tcPr>
                  <w:tcW w:w="2835" w:type="dxa"/>
                  <w:vAlign w:val="center"/>
                </w:tcPr>
                <w:p w14:paraId="10BD8F1F" w14:textId="77777777" w:rsidR="007171E2" w:rsidRPr="009D698A" w:rsidRDefault="007171E2" w:rsidP="007171E2">
                  <w:pPr>
                    <w:pStyle w:val="Text"/>
                    <w:jc w:val="center"/>
                    <w:rPr>
                      <w:sz w:val="6"/>
                      <w:szCs w:val="6"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2429312" behindDoc="0" locked="0" layoutInCell="1" allowOverlap="1" wp14:anchorId="0C1FA63E" wp14:editId="05F2D169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49555"/>
                        <wp:effectExtent l="0" t="0" r="0" b="0"/>
                        <wp:wrapNone/>
                        <wp:docPr id="15251" name="Grafik 15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1.eps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49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  <w:vAlign w:val="center"/>
                </w:tcPr>
                <w:p w14:paraId="53284884" w14:textId="246227CC" w:rsidR="007171E2" w:rsidRPr="009D698A" w:rsidRDefault="00077386" w:rsidP="007171E2">
                  <w:pPr>
                    <w:pStyle w:val="Text"/>
                    <w:jc w:val="center"/>
                    <w:rPr>
                      <w:b/>
                      <w:color w:val="0070C0"/>
                    </w:rPr>
                  </w:pPr>
                  <w:r w:rsidRPr="009D698A">
                    <w:rPr>
                      <w:noProof/>
                      <w:color w:val="0070C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69280" behindDoc="0" locked="0" layoutInCell="1" allowOverlap="1" wp14:anchorId="649D814B" wp14:editId="60A81ECD">
                            <wp:simplePos x="0" y="0"/>
                            <wp:positionH relativeFrom="column">
                              <wp:posOffset>377190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245745" cy="429895"/>
                            <wp:effectExtent l="0" t="0" r="8255" b="1905"/>
                            <wp:wrapNone/>
                            <wp:docPr id="73857739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5745" cy="429895"/>
                                      <a:chOff x="-4407" y="-26515"/>
                                      <a:chExt cx="246502" cy="430821"/>
                                    </a:xfrm>
                                  </wpg:grpSpPr>
                                  <wps:wsp>
                                    <wps:cNvPr id="34376750" name="Textfeld 3"/>
                                    <wps:cNvSpPr txBox="1"/>
                                    <wps:spPr>
                                      <a:xfrm>
                                        <a:off x="-4407" y="-26515"/>
                                        <a:ext cx="246502" cy="1767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6DCA4B" w14:textId="217B729A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618476" name="Textfeld 3"/>
                                    <wps:cNvSpPr txBox="1"/>
                                    <wps:spPr>
                                      <a:xfrm>
                                        <a:off x="50412" y="189910"/>
                                        <a:ext cx="147488" cy="21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9BBDA9" w14:textId="43663AC4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6502896" name="Gerade Verbindung 1"/>
                                    <wps:cNvCnPr/>
                                    <wps:spPr>
                                      <a:xfrm>
                                        <a:off x="26472" y="172280"/>
                                        <a:ext cx="180275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9D814B" id="_x0000_s1118" style="position:absolute;left:0;text-align:left;margin-left:29.7pt;margin-top:-1.25pt;width:19.35pt;height:33.85pt;z-index:252769280;mso-position-horizontal-relative:text;mso-position-vertical-relative:text;mso-width-relative:margin;mso-height-relative:margin" coordorigin="-4407,-26515" coordsize="246502,4308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">
                            <v:shape id="Textfeld 3" o:spid="_x0000_s1119" type="#_x0000_t202" style="position:absolute;left:-4407;top:-26515;width:246502;height:176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86DCA4B" w14:textId="217B729A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20" type="#_x0000_t202" style="position:absolute;left:50412;top:189910;width:147488;height:21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79BBDA9" w14:textId="43663AC4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21" style="position:absolute;visibility:visible;mso-wrap-style:square" from="26472,172280" to="206747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" strokecolor="#0070c0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7171E2" w:rsidRPr="009D698A" w14:paraId="5100B70F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D91C3F9" w14:textId="77777777" w:rsidR="007171E2" w:rsidRPr="009D698A" w:rsidRDefault="007171E2" w:rsidP="007171E2"/>
              </w:tc>
              <w:tc>
                <w:tcPr>
                  <w:tcW w:w="1842" w:type="dxa"/>
                </w:tcPr>
                <w:p w14:paraId="2C17E593" w14:textId="77777777" w:rsidR="007171E2" w:rsidRPr="009D698A" w:rsidRDefault="007171E2" w:rsidP="007171E2"/>
              </w:tc>
              <w:tc>
                <w:tcPr>
                  <w:tcW w:w="2835" w:type="dxa"/>
                  <w:vAlign w:val="center"/>
                </w:tcPr>
                <w:p w14:paraId="2BCF0222" w14:textId="77777777" w:rsidR="007171E2" w:rsidRPr="009D698A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2430336" behindDoc="0" locked="0" layoutInCell="1" allowOverlap="1" wp14:anchorId="75220B45" wp14:editId="4F584B89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2" name="Grafik 15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2.eps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F91A200" w14:textId="77777777" w:rsidR="007171E2" w:rsidRPr="009D698A" w:rsidRDefault="007171E2" w:rsidP="007171E2"/>
              </w:tc>
            </w:tr>
            <w:tr w:rsidR="007171E2" w:rsidRPr="009D698A" w14:paraId="5B63940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237BAB38" w14:textId="77777777" w:rsidR="007171E2" w:rsidRPr="009D698A" w:rsidRDefault="007171E2" w:rsidP="007171E2"/>
              </w:tc>
              <w:tc>
                <w:tcPr>
                  <w:tcW w:w="1842" w:type="dxa"/>
                </w:tcPr>
                <w:p w14:paraId="5A6444FB" w14:textId="77777777" w:rsidR="007171E2" w:rsidRPr="009D698A" w:rsidRDefault="007171E2" w:rsidP="007171E2"/>
              </w:tc>
              <w:tc>
                <w:tcPr>
                  <w:tcW w:w="2835" w:type="dxa"/>
                  <w:vAlign w:val="center"/>
                </w:tcPr>
                <w:p w14:paraId="53B72F84" w14:textId="77777777" w:rsidR="007171E2" w:rsidRPr="009D698A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2431360" behindDoc="0" locked="0" layoutInCell="1" allowOverlap="1" wp14:anchorId="34F70D9D" wp14:editId="0956AEEC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1" name="Grafi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3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5A6CF18" w14:textId="77777777" w:rsidR="007171E2" w:rsidRPr="009D698A" w:rsidRDefault="007171E2" w:rsidP="007171E2"/>
              </w:tc>
            </w:tr>
            <w:tr w:rsidR="007171E2" w:rsidRPr="009D698A" w14:paraId="4EEA1649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6328EE3" w14:textId="77777777" w:rsidR="007171E2" w:rsidRPr="009D698A" w:rsidRDefault="007171E2" w:rsidP="007171E2"/>
              </w:tc>
              <w:tc>
                <w:tcPr>
                  <w:tcW w:w="1842" w:type="dxa"/>
                </w:tcPr>
                <w:p w14:paraId="2CA052BD" w14:textId="77777777" w:rsidR="007171E2" w:rsidRPr="009D698A" w:rsidRDefault="007171E2" w:rsidP="007171E2"/>
              </w:tc>
              <w:tc>
                <w:tcPr>
                  <w:tcW w:w="2835" w:type="dxa"/>
                  <w:vAlign w:val="center"/>
                </w:tcPr>
                <w:p w14:paraId="1D92DFF3" w14:textId="77777777" w:rsidR="007171E2" w:rsidRPr="009D698A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2432384" behindDoc="0" locked="0" layoutInCell="1" allowOverlap="1" wp14:anchorId="07BF4003" wp14:editId="5D8159A4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4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26A6251A" w14:textId="77777777" w:rsidR="007171E2" w:rsidRPr="009D698A" w:rsidRDefault="007171E2" w:rsidP="007171E2"/>
              </w:tc>
            </w:tr>
            <w:tr w:rsidR="007171E2" w:rsidRPr="009D698A" w14:paraId="1FA1940E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565BF12" w14:textId="77777777" w:rsidR="007171E2" w:rsidRPr="009D698A" w:rsidRDefault="007171E2" w:rsidP="007171E2"/>
              </w:tc>
              <w:tc>
                <w:tcPr>
                  <w:tcW w:w="1842" w:type="dxa"/>
                </w:tcPr>
                <w:p w14:paraId="2B5FD322" w14:textId="77777777" w:rsidR="007171E2" w:rsidRPr="009D698A" w:rsidRDefault="007171E2" w:rsidP="007171E2"/>
              </w:tc>
              <w:tc>
                <w:tcPr>
                  <w:tcW w:w="2835" w:type="dxa"/>
                  <w:vAlign w:val="center"/>
                </w:tcPr>
                <w:p w14:paraId="16337EAB" w14:textId="77777777" w:rsidR="007171E2" w:rsidRPr="009D698A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2433408" behindDoc="0" locked="0" layoutInCell="1" allowOverlap="1" wp14:anchorId="6B01EE51" wp14:editId="4658D47A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3" name="Grafik 15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5.eps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508F2C41" w14:textId="77777777" w:rsidR="007171E2" w:rsidRPr="009D698A" w:rsidRDefault="007171E2" w:rsidP="007171E2"/>
              </w:tc>
            </w:tr>
            <w:tr w:rsidR="007171E2" w:rsidRPr="009D698A" w14:paraId="3E44BEA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4B999C8" w14:textId="77777777" w:rsidR="007171E2" w:rsidRPr="009D698A" w:rsidRDefault="007171E2" w:rsidP="007171E2"/>
              </w:tc>
              <w:tc>
                <w:tcPr>
                  <w:tcW w:w="1842" w:type="dxa"/>
                </w:tcPr>
                <w:p w14:paraId="2F4D4614" w14:textId="77777777" w:rsidR="007171E2" w:rsidRPr="009D698A" w:rsidRDefault="007171E2" w:rsidP="007171E2"/>
              </w:tc>
              <w:tc>
                <w:tcPr>
                  <w:tcW w:w="2835" w:type="dxa"/>
                  <w:vAlign w:val="center"/>
                </w:tcPr>
                <w:p w14:paraId="42863E7D" w14:textId="77777777" w:rsidR="007171E2" w:rsidRPr="009D698A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2434432" behindDoc="0" locked="0" layoutInCell="1" allowOverlap="1" wp14:anchorId="31AFA771" wp14:editId="58DC1560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4" name="Grafik 15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6.eps"/>
                                <pic:cNvPicPr/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318175B" w14:textId="77777777" w:rsidR="007171E2" w:rsidRPr="009D698A" w:rsidRDefault="007171E2" w:rsidP="007171E2"/>
              </w:tc>
            </w:tr>
          </w:tbl>
          <w:p w14:paraId="6E52AFCF" w14:textId="59DF3D84" w:rsidR="007171E2" w:rsidRPr="009D698A" w:rsidRDefault="007A0AE2" w:rsidP="00A62B64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4544" behindDoc="0" locked="0" layoutInCell="1" allowOverlap="1" wp14:anchorId="44A229F2" wp14:editId="6DB31297">
                      <wp:simplePos x="0" y="0"/>
                      <wp:positionH relativeFrom="margin">
                        <wp:posOffset>715010</wp:posOffset>
                      </wp:positionH>
                      <wp:positionV relativeFrom="paragraph">
                        <wp:posOffset>12628</wp:posOffset>
                      </wp:positionV>
                      <wp:extent cx="4137660" cy="942975"/>
                      <wp:effectExtent l="12700" t="0" r="2540" b="22225"/>
                      <wp:wrapNone/>
                      <wp:docPr id="15288" name="Gruppieren 15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7660" cy="942975"/>
                                <a:chOff x="0" y="0"/>
                                <a:chExt cx="4138194" cy="943429"/>
                              </a:xfrm>
                            </wpg:grpSpPr>
                            <wps:wsp>
                              <wps:cNvPr id="11" name="Wolkenförmige Legende 5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0467" cy="943429"/>
                                </a:xfrm>
                                <a:prstGeom prst="cloudCallout">
                                  <a:avLst>
                                    <a:gd name="adj1" fmla="val 78083"/>
                                    <a:gd name="adj2" fmla="val -9778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0AAC59" w14:textId="77777777" w:rsidR="00D4349A" w:rsidRDefault="00D4349A" w:rsidP="003E2E3C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0F7E80B" wp14:editId="318DCC42">
                                          <wp:extent cx="1084580" cy="485775"/>
                                          <wp:effectExtent l="0" t="0" r="1270" b="9525"/>
                                          <wp:docPr id="734141581" name="Grafik 734141581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9" name="Grafik 69"/>
                                                  <pic:cNvPicPr/>
                                                </pic:nvPicPr>
                                                <pic:blipFill rotWithShape="1">
                                                  <a:blip r:embed="rId62">
                                                    <a:grayscl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3984" t="15736" r="6345" b="20812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84580" cy="485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15283" name="Gruppieren 15283"/>
                              <wpg:cNvGrpSpPr/>
                              <wpg:grpSpPr>
                                <a:xfrm>
                                  <a:off x="3131860" y="129822"/>
                                  <a:ext cx="1006334" cy="672324"/>
                                  <a:chOff x="417689" y="2822"/>
                                  <a:chExt cx="1006334" cy="672324"/>
                                </a:xfrm>
                              </wpg:grpSpPr>
                              <wps:wsp>
                                <wps:cNvPr id="85" name="Text Box 2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2822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5775C1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AA3520">
                                        <w:rPr>
                                          <w:b/>
                                        </w:rPr>
                                        <w:t>Zähler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77" name="Text Box 2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395111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C43800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Nenner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81" name="Gerade Verbindung mit Pfeil 15281"/>
                                <wps:cNvCnPr/>
                                <wps:spPr>
                                  <a:xfrm flipH="1">
                                    <a:off x="417689" y="149578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82" name="Gerade Verbindung mit Pfeil 15282"/>
                                <wps:cNvCnPr/>
                                <wps:spPr>
                                  <a:xfrm flipH="1">
                                    <a:off x="417689" y="544689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A229F2" id="Gruppieren 15288" o:spid="_x0000_s1122" style="position:absolute;margin-left:56.3pt;margin-top:1pt;width:325.8pt;height:74.25pt;z-index:252524544;mso-position-horizontal-relative:margin;mso-position-vertical-relative:text" coordsize="41381,9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Wolkenförmige Legende 5718" o:spid="_x0000_s1123" type="#_x0000_t106" style="position:absolute;width:15604;height:94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" adj="27666,8688" fillcolor="white [3201]" strokecolor="#737373 [3206]" strokeweight="1pt">
                        <v:stroke joinstyle="miter"/>
                        <v:textbox inset="0,0,0,0">
                          <w:txbxContent>
                            <w:p w14:paraId="060AAC59" w14:textId="77777777" w:rsidR="00D4349A" w:rsidRDefault="00D4349A" w:rsidP="003E2E3C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F7E80B" wp14:editId="318DCC42">
                                    <wp:extent cx="1084580" cy="485775"/>
                                    <wp:effectExtent l="0" t="0" r="1270" b="9525"/>
                                    <wp:docPr id="734141581" name="Grafik 73414158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Grafik 69"/>
                                            <pic:cNvPicPr/>
                                          </pic:nvPicPr>
                                          <pic:blipFill rotWithShape="1">
                                            <a:blip r:embed="rId62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984" t="15736" r="6345" b="2081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4580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Gruppieren 15283" o:spid="_x0000_s1124" style="position:absolute;left:31318;top:1298;width:10063;height:6723" coordorigin="4176,28" coordsize="10063,67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jCe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">
                        <v:shape id="Text Box 248" o:spid="_x0000_s1125" type="#_x0000_t202" style="position:absolute;left:6321;top:28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" fillcolor="#d8d8d8 [2732]" stroked="f">
                          <v:textbox>
                            <w:txbxContent>
                              <w:p w14:paraId="425775C1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 w:rsidRPr="00AA3520">
                                  <w:rPr>
                                    <w:b/>
                                  </w:rPr>
                                  <w:t>Zähler</w:t>
                                </w:r>
                              </w:p>
                            </w:txbxContent>
                          </v:textbox>
                        </v:shape>
                        <v:shape id="Text Box 249" o:spid="_x0000_s1126" type="#_x0000_t202" style="position:absolute;left:6321;top:3951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" fillcolor="#d8d8d8 [2732]" stroked="f">
                          <v:textbox>
                            <w:txbxContent>
                              <w:p w14:paraId="21C43800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Nenner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15281" o:spid="_x0000_s1127" type="#_x0000_t32" style="position:absolute;left:4176;top:1495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  <v:shape id="Gerade Verbindung mit Pfeil 15282" o:spid="_x0000_s1128" type="#_x0000_t32" style="position:absolute;left:4176;top:5446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</v:group>
                      <w10:wrap anchorx="margin"/>
                    </v:group>
                  </w:pict>
                </mc:Fallback>
              </mc:AlternateContent>
            </w:r>
            <w:r w:rsidR="00A62B64" w:rsidRPr="009D698A">
              <w:t xml:space="preserve"> </w:t>
            </w:r>
          </w:p>
        </w:tc>
      </w:tr>
      <w:tr w:rsidR="00371999" w:rsidRPr="009D698A" w14:paraId="3B468E83" w14:textId="77777777" w:rsidTr="007A0AE2">
        <w:trPr>
          <w:gridAfter w:val="1"/>
          <w:wAfter w:w="47" w:type="dxa"/>
        </w:trPr>
        <w:tc>
          <w:tcPr>
            <w:tcW w:w="709" w:type="dxa"/>
          </w:tcPr>
          <w:p w14:paraId="394D8EC3" w14:textId="6F6A83EA" w:rsidR="00371999" w:rsidRPr="009D698A" w:rsidRDefault="00371999" w:rsidP="00371999">
            <w:pPr>
              <w:spacing w:line="240" w:lineRule="atLeast"/>
            </w:pPr>
          </w:p>
          <w:p w14:paraId="6F6A9831" w14:textId="77777777" w:rsidR="00371999" w:rsidRPr="009D698A" w:rsidRDefault="00371999" w:rsidP="00371999"/>
          <w:p w14:paraId="675D8955" w14:textId="77777777" w:rsidR="00371999" w:rsidRPr="009D698A" w:rsidRDefault="00371999" w:rsidP="00371999"/>
          <w:p w14:paraId="0A6A73B3" w14:textId="77777777" w:rsidR="00371999" w:rsidRPr="009D698A" w:rsidRDefault="00371999" w:rsidP="00371999">
            <w:r w:rsidRPr="009D698A">
              <w:rPr>
                <w:noProof/>
              </w:rPr>
              <w:drawing>
                <wp:inline distT="0" distB="0" distL="0" distR="0" wp14:anchorId="71A5D6E2" wp14:editId="45B347CA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0E54A22" w14:textId="77777777" w:rsidR="00371999" w:rsidRPr="009D698A" w:rsidRDefault="00371999" w:rsidP="00371999">
            <w:pPr>
              <w:pStyle w:val="Nummerierung"/>
            </w:pPr>
            <w:r w:rsidRPr="009D698A">
              <w:t>c)</w:t>
            </w:r>
          </w:p>
        </w:tc>
        <w:tc>
          <w:tcPr>
            <w:tcW w:w="8177" w:type="dxa"/>
            <w:gridSpan w:val="2"/>
          </w:tcPr>
          <w:p w14:paraId="0CD9372B" w14:textId="0BA95B6E" w:rsidR="007A0AE2" w:rsidRPr="009D698A" w:rsidRDefault="007A0AE2" w:rsidP="00FD2069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2848" behindDoc="0" locked="0" layoutInCell="1" allowOverlap="1" wp14:anchorId="5FB9119C" wp14:editId="1F353133">
                      <wp:simplePos x="0" y="0"/>
                      <wp:positionH relativeFrom="column">
                        <wp:posOffset>2712720</wp:posOffset>
                      </wp:positionH>
                      <wp:positionV relativeFrom="paragraph">
                        <wp:posOffset>-97790</wp:posOffset>
                      </wp:positionV>
                      <wp:extent cx="487680" cy="806450"/>
                      <wp:effectExtent l="0" t="0" r="0" b="6350"/>
                      <wp:wrapNone/>
                      <wp:docPr id="1040079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806450"/>
                                <a:chOff x="73712" y="-43076"/>
                                <a:chExt cx="487774" cy="807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464667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2617314" name="Textfeld 12"/>
                              <wps:cNvSpPr txBox="1"/>
                              <wps:spPr>
                                <a:xfrm>
                                  <a:off x="136546" y="617236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B05B63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B9119C" id="_x0000_s1129" style="position:absolute;margin-left:213.6pt;margin-top:-7.7pt;width:38.4pt;height:63.5pt;z-index:253262848;mso-position-horizontal-relative:text;mso-position-vertical-relative:text;mso-width-relative:margin;mso-height-relative:margin" coordorigin="737,-430" coordsize="4877,8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">
                      <v:shape id="Grafik 5" o:spid="_x0000_s1130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">
                        <v:imagedata r:id="rId47" o:title="" chromakey="white"/>
                      </v:shape>
                      <v:shape id="Textfeld 12" o:spid="_x0000_s1131" type="#_x0000_t202" style="position:absolute;left:1365;top:617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B05B63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71328" behindDoc="0" locked="0" layoutInCell="1" allowOverlap="1" wp14:anchorId="70E2839E" wp14:editId="15E8CE0B">
                      <wp:simplePos x="0" y="0"/>
                      <wp:positionH relativeFrom="column">
                        <wp:posOffset>3418427</wp:posOffset>
                      </wp:positionH>
                      <wp:positionV relativeFrom="paragraph">
                        <wp:posOffset>136879</wp:posOffset>
                      </wp:positionV>
                      <wp:extent cx="207257" cy="523152"/>
                      <wp:effectExtent l="0" t="0" r="0" b="0"/>
                      <wp:wrapNone/>
                      <wp:docPr id="21238801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257" cy="523152"/>
                                <a:chOff x="4317" y="-48578"/>
                                <a:chExt cx="208239" cy="524012"/>
                              </a:xfrm>
                            </wpg:grpSpPr>
                            <wps:wsp>
                              <wps:cNvPr id="1528743059" name="Textfeld 3"/>
                              <wps:cNvSpPr txBox="1"/>
                              <wps:spPr>
                                <a:xfrm>
                                  <a:off x="4317" y="-48578"/>
                                  <a:ext cx="208239" cy="216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ADE5C0" w14:textId="2783B563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53877" name="Textfeld 3"/>
                              <wps:cNvSpPr txBox="1"/>
                              <wps:spPr>
                                <a:xfrm>
                                  <a:off x="48334" y="238124"/>
                                  <a:ext cx="137172" cy="2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539D1D" w14:textId="223051A7" w:rsidR="00D4349A" w:rsidRPr="00077386" w:rsidRDefault="00D4349A" w:rsidP="00077386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077386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9929563" name="Gerade Verbindung 1"/>
                              <wps:cNvCnPr/>
                              <wps:spPr>
                                <a:xfrm>
                                  <a:off x="48591" y="172280"/>
                                  <a:ext cx="126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2839E" id="_x0000_s1132" style="position:absolute;margin-left:269.15pt;margin-top:10.8pt;width:16.3pt;height:41.2pt;z-index:252771328;mso-position-horizontal-relative:text;mso-position-vertical-relative:text;mso-width-relative:margin;mso-height-relative:margin" coordorigin="4317,-48578" coordsize="208239,5240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">
                      <v:shape id="Textfeld 3" o:spid="_x0000_s1133" type="#_x0000_t202" style="position:absolute;left:4317;top:-48578;width:208239;height:216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02ADE5C0" w14:textId="2783B563" w:rsidR="00D4349A" w:rsidRPr="00077386" w:rsidRDefault="00D4349A" w:rsidP="0007738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34" type="#_x0000_t202" style="position:absolute;left:48334;top:238124;width:137172;height:2373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4539D1D" w14:textId="223051A7" w:rsidR="00D4349A" w:rsidRPr="00077386" w:rsidRDefault="00D4349A" w:rsidP="0007738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7386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35" style="position:absolute;visibility:visible;mso-wrap-style:square" from="48591,172280" to="174591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639EA4A" w14:textId="19702CC1" w:rsidR="007A0AE2" w:rsidRPr="009D698A" w:rsidRDefault="007A0AE2" w:rsidP="00FD2069">
            <w:pPr>
              <w:spacing w:line="240" w:lineRule="atLeast"/>
              <w:rPr>
                <w:noProof/>
              </w:rPr>
            </w:pPr>
          </w:p>
          <w:p w14:paraId="79820E39" w14:textId="44E20951" w:rsidR="007A0AE2" w:rsidRPr="009D698A" w:rsidRDefault="007A0AE2" w:rsidP="00FD2069">
            <w:pPr>
              <w:spacing w:line="240" w:lineRule="atLeast"/>
              <w:rPr>
                <w:noProof/>
              </w:rPr>
            </w:pPr>
          </w:p>
          <w:p w14:paraId="0231198D" w14:textId="6539F1F6" w:rsidR="007A0AE2" w:rsidRPr="009D698A" w:rsidRDefault="007A0AE2" w:rsidP="00FD2069">
            <w:pPr>
              <w:spacing w:line="240" w:lineRule="atLeast"/>
              <w:rPr>
                <w:noProof/>
              </w:rPr>
            </w:pPr>
          </w:p>
          <w:p w14:paraId="05482A82" w14:textId="11D0CAA0" w:rsidR="007A0AE2" w:rsidRPr="009D698A" w:rsidRDefault="007A0AE2" w:rsidP="00FD2069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73376" behindDoc="0" locked="0" layoutInCell="1" allowOverlap="1" wp14:anchorId="76599A1C" wp14:editId="6A7E45E3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98594</wp:posOffset>
                      </wp:positionV>
                      <wp:extent cx="125730" cy="285750"/>
                      <wp:effectExtent l="0" t="0" r="1270" b="6350"/>
                      <wp:wrapNone/>
                      <wp:docPr id="10997851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  <a:noFill/>
                            </wpg:grpSpPr>
                            <wps:wsp>
                              <wps:cNvPr id="601896306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0D6785" w14:textId="5CAF234A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1118292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491E06" w14:textId="34212459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05145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99A1C" id="_x0000_s1136" style="position:absolute;margin-left:83.85pt;margin-top:7.75pt;width:9.9pt;height:22.5pt;z-index:252773376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">
                      <v:shape id="Textfeld 3" o:spid="_x0000_s1137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60D6785" w14:textId="5CAF234A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38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B491E06" w14:textId="34212459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39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65B236A" w14:textId="11FB3473" w:rsidR="00FD2069" w:rsidRPr="009D698A" w:rsidRDefault="00371999" w:rsidP="009A05FD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</w:rPr>
              <w:t>Er</w:t>
            </w:r>
            <w:r w:rsidR="00FD2069" w:rsidRPr="009D698A">
              <w:rPr>
                <w:rFonts w:eastAsiaTheme="minorEastAsia"/>
                <w:noProof/>
              </w:rPr>
              <w:t>kläre den Anteil</w:t>
            </w:r>
            <w:r w:rsidR="008434E6" w:rsidRPr="009D698A">
              <w:rPr>
                <w:rFonts w:eastAsiaTheme="minorEastAsia"/>
                <w:noProof/>
              </w:rPr>
              <w:t xml:space="preserve"> </w:t>
            </w:r>
            <w:r w:rsidR="00FD2069" w:rsidRPr="009D698A">
              <w:rPr>
                <w:rFonts w:eastAsiaTheme="minorEastAsia"/>
                <w:noProof/>
              </w:rPr>
              <w:t xml:space="preserve"> </w:t>
            </w:r>
            <w:r w:rsidR="00077386" w:rsidRPr="009D698A">
              <w:rPr>
                <w:rFonts w:eastAsiaTheme="minorEastAsia"/>
                <w:noProof/>
              </w:rPr>
              <w:t xml:space="preserve">  </w:t>
            </w:r>
            <w:r w:rsidR="00FD2069" w:rsidRPr="009D698A">
              <w:rPr>
                <w:noProof/>
              </w:rPr>
              <w:t xml:space="preserve"> </w:t>
            </w:r>
            <w:r w:rsidR="008434E6" w:rsidRPr="009D698A">
              <w:rPr>
                <w:noProof/>
              </w:rPr>
              <w:t xml:space="preserve"> </w:t>
            </w:r>
            <w:r w:rsidR="00FD2069" w:rsidRPr="009D698A">
              <w:rPr>
                <w:noProof/>
              </w:rPr>
              <w:t>mit dem Schokoriegel.</w:t>
            </w:r>
            <w:r w:rsidR="001F4749">
              <w:rPr>
                <w:noProof/>
              </w:rPr>
              <w:t xml:space="preserve"> </w:t>
            </w:r>
            <w:r w:rsidR="00FD2069" w:rsidRPr="009D698A">
              <w:rPr>
                <w:noProof/>
              </w:rPr>
              <w:t>Warum passt die Bezeichnung „Zähler“?</w:t>
            </w:r>
          </w:p>
          <w:p w14:paraId="2C11A07C" w14:textId="530988A5" w:rsidR="008F1489" w:rsidRPr="009D698A" w:rsidRDefault="008F1489" w:rsidP="009A05FD">
            <w:pPr>
              <w:spacing w:line="240" w:lineRule="atLeast"/>
              <w:rPr>
                <w:noProof/>
              </w:rPr>
            </w:pPr>
          </w:p>
        </w:tc>
      </w:tr>
      <w:tr w:rsidR="00987FCB" w:rsidRPr="009D698A" w14:paraId="4F9818E2" w14:textId="77777777" w:rsidTr="007A0AE2">
        <w:trPr>
          <w:gridAfter w:val="1"/>
          <w:wAfter w:w="47" w:type="dxa"/>
        </w:trPr>
        <w:tc>
          <w:tcPr>
            <w:tcW w:w="709" w:type="dxa"/>
          </w:tcPr>
          <w:p w14:paraId="3A6C0D7E" w14:textId="77777777" w:rsidR="00987FCB" w:rsidRPr="009D698A" w:rsidRDefault="00987FCB" w:rsidP="00371999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5E4E8120" w14:textId="1F85D554" w:rsidR="00987FCB" w:rsidRPr="009D698A" w:rsidRDefault="007A0AE2" w:rsidP="00371999">
            <w:pPr>
              <w:pStyle w:val="Nummerierung"/>
            </w:pPr>
            <w:r w:rsidRPr="009D698A">
              <w:t xml:space="preserve">d) </w:t>
            </w:r>
          </w:p>
        </w:tc>
        <w:tc>
          <w:tcPr>
            <w:tcW w:w="8177" w:type="dxa"/>
            <w:gridSpan w:val="2"/>
          </w:tcPr>
          <w:p w14:paraId="433B3F77" w14:textId="77777777" w:rsidR="001F4749" w:rsidRDefault="007A0AE2" w:rsidP="00FD2069">
            <w:pPr>
              <w:spacing w:line="240" w:lineRule="atLeast"/>
              <w:rPr>
                <w:noProof/>
                <w14:ligatures w14:val="standardContextual"/>
              </w:rPr>
            </w:pPr>
            <w:r w:rsidRPr="009D698A">
              <w:rPr>
                <w:noProof/>
                <w14:ligatures w14:val="standardContextual"/>
              </w:rPr>
              <w:t xml:space="preserve">Ergänze diese Erklärung: </w:t>
            </w:r>
          </w:p>
          <w:p w14:paraId="0DC19723" w14:textId="288CF90D" w:rsidR="00987FCB" w:rsidRPr="009D698A" w:rsidRDefault="001F4749" w:rsidP="00FD2069">
            <w:pPr>
              <w:spacing w:line="240" w:lineRule="atLeast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29A2B777" wp14:editId="5EDB1475">
                  <wp:extent cx="5339210" cy="1006381"/>
                  <wp:effectExtent l="0" t="0" r="0" b="0"/>
                  <wp:docPr id="1938382702" name="Grafik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382702" name="Grafik 1938382702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817" cy="1018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BC871D" w14:textId="0025D124" w:rsidR="007A0AE2" w:rsidRPr="009D698A" w:rsidRDefault="007A0AE2" w:rsidP="007A0AE2">
            <w:pPr>
              <w:pStyle w:val="Ausflltext"/>
              <w:rPr>
                <w:rFonts w:ascii="Bradley Hand" w:hAnsi="Bradley Hand" w:cs="Times New Roman (Textkörper CS)"/>
                <w:color w:val="0070C0"/>
                <w:spacing w:val="-3"/>
              </w:rPr>
            </w:pPr>
          </w:p>
        </w:tc>
      </w:tr>
      <w:tr w:rsidR="00987FCB" w:rsidRPr="009D698A" w14:paraId="39FD07AD" w14:textId="77777777" w:rsidTr="007A0AE2">
        <w:trPr>
          <w:gridAfter w:val="1"/>
          <w:wAfter w:w="47" w:type="dxa"/>
        </w:trPr>
        <w:tc>
          <w:tcPr>
            <w:tcW w:w="709" w:type="dxa"/>
          </w:tcPr>
          <w:p w14:paraId="6A18C8B9" w14:textId="77777777" w:rsidR="003835AD" w:rsidRPr="009D698A" w:rsidRDefault="003835AD" w:rsidP="00DA2432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  <w:p w14:paraId="39BC021E" w14:textId="46E4116A" w:rsidR="00987FCB" w:rsidRPr="009D698A" w:rsidRDefault="00DA2432" w:rsidP="00DA2432">
            <w:pPr>
              <w:spacing w:line="240" w:lineRule="atLeast"/>
              <w:rPr>
                <w:noProof/>
                <w:sz w:val="16"/>
                <w:szCs w:val="16"/>
              </w:rPr>
            </w:pPr>
            <w:r w:rsidRPr="009D698A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56032" behindDoc="0" locked="0" layoutInCell="1" allowOverlap="1" wp14:anchorId="0EFE83FF" wp14:editId="20ADE7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12458</wp:posOffset>
                      </wp:positionV>
                      <wp:extent cx="229870" cy="167640"/>
                      <wp:effectExtent l="0" t="0" r="0" b="0"/>
                      <wp:wrapNone/>
                      <wp:docPr id="1646563242" name="Gruppieren 6">
                        <a:hlinkClick xmlns:a="http://schemas.openxmlformats.org/drawingml/2006/main" r:id="rId6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2462365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012656" name="Dreieck 7"/>
                              <wps:cNvSpPr/>
                              <wps:spPr>
                                <a:xfrm rot="5400000">
                                  <a:off x="69321" y="3545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3CCE8D" id="Gruppieren 6" o:spid="_x0000_s1026" href="https://mathe-sicher-koennen.dzlm.de/erklaervideos?nid=691" style="position:absolute;margin-left:0;margin-top:1pt;width:18.1pt;height:13.2pt;z-index:25335603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69321;top:3545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 w:rsidRPr="009D698A"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="005751F7" w:rsidRPr="009D698A">
              <w:rPr>
                <w:noProof/>
                <w:color w:val="327A86"/>
                <w:sz w:val="13"/>
                <w:szCs w:val="13"/>
              </w:rPr>
              <w:br/>
              <w:t xml:space="preserve"> </w:t>
            </w:r>
            <w:r w:rsidRPr="009D698A">
              <w:rPr>
                <w:noProof/>
                <w:color w:val="327A86"/>
                <w:sz w:val="13"/>
                <w:szCs w:val="13"/>
              </w:rPr>
              <w:t>B1A2</w:t>
            </w:r>
          </w:p>
        </w:tc>
        <w:tc>
          <w:tcPr>
            <w:tcW w:w="284" w:type="dxa"/>
          </w:tcPr>
          <w:p w14:paraId="0CC8916C" w14:textId="2F95EC8A" w:rsidR="00987FCB" w:rsidRPr="009D698A" w:rsidRDefault="007A0AE2" w:rsidP="00987FCB">
            <w:pPr>
              <w:pStyle w:val="Nummerierung"/>
            </w:pPr>
            <w:r w:rsidRPr="009D698A">
              <w:t>e</w:t>
            </w:r>
            <w:r w:rsidR="00987FCB" w:rsidRPr="009D698A">
              <w:t>)</w:t>
            </w:r>
          </w:p>
          <w:p w14:paraId="057F91D0" w14:textId="30C652B6" w:rsidR="00987FCB" w:rsidRPr="009D698A" w:rsidRDefault="00987FCB" w:rsidP="00987FCB">
            <w:pPr>
              <w:pStyle w:val="Nummerierung"/>
            </w:pPr>
          </w:p>
          <w:p w14:paraId="7CAA174E" w14:textId="77777777" w:rsidR="00987FCB" w:rsidRPr="009D698A" w:rsidRDefault="00987FCB" w:rsidP="00987FCB">
            <w:pPr>
              <w:pStyle w:val="Nummerierung"/>
            </w:pPr>
          </w:p>
        </w:tc>
        <w:tc>
          <w:tcPr>
            <w:tcW w:w="8177" w:type="dxa"/>
            <w:gridSpan w:val="2"/>
          </w:tcPr>
          <w:p w14:paraId="4FC57B91" w14:textId="25D28317" w:rsidR="00256032" w:rsidRPr="009D698A" w:rsidRDefault="003835AD" w:rsidP="00987FCB">
            <w:pPr>
              <w:spacing w:line="240" w:lineRule="atLeast"/>
            </w:pPr>
            <w:r w:rsidRPr="009D698A">
              <w:rPr>
                <w:noProof/>
              </w:rPr>
              <w:drawing>
                <wp:anchor distT="0" distB="0" distL="114300" distR="114300" simplePos="0" relativeHeight="253360128" behindDoc="0" locked="0" layoutInCell="1" allowOverlap="1" wp14:anchorId="612C1C81" wp14:editId="4BC0864E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-92276</wp:posOffset>
                  </wp:positionV>
                  <wp:extent cx="615971" cy="615971"/>
                  <wp:effectExtent l="0" t="0" r="6350" b="6350"/>
                  <wp:wrapNone/>
                  <wp:docPr id="391517365" name="Grafik 417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17365" name="Grafik 417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71" cy="61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FCB" w:rsidRPr="009D698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 und erklärt danach nochmal </w:t>
            </w:r>
            <w:r w:rsidRPr="009D698A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="00987FCB" w:rsidRPr="009D698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mit den Wörtern und Satzbausteinen aus </w:t>
            </w:r>
            <w:r w:rsidR="00987FCB" w:rsidRPr="009D698A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="00987FCB" w:rsidRPr="009D698A">
              <w:t xml:space="preserve">. </w:t>
            </w:r>
          </w:p>
          <w:p w14:paraId="505924FE" w14:textId="24025DAB" w:rsidR="00256032" w:rsidRPr="009D698A" w:rsidRDefault="00256032" w:rsidP="00256032">
            <w:pPr>
              <w:pStyle w:val="Listenabsatz"/>
              <w:rPr>
                <w:noProof/>
                <w14:ligatures w14:val="standardContextual"/>
              </w:rPr>
            </w:pPr>
            <w:r w:rsidRPr="009D698A">
              <w:t>Was habt ihr genauso beschrieben?</w:t>
            </w:r>
          </w:p>
          <w:p w14:paraId="244D0672" w14:textId="09D01DE0" w:rsidR="00987FCB" w:rsidRPr="009D698A" w:rsidRDefault="001F4749" w:rsidP="00256032">
            <w:pPr>
              <w:pStyle w:val="Listenabsatz"/>
              <w:rPr>
                <w:noProof/>
                <w14:ligatures w14:val="standardContextual"/>
              </w:rPr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544B2599" wp14:editId="603CB09F">
                      <wp:simplePos x="0" y="0"/>
                      <wp:positionH relativeFrom="column">
                        <wp:posOffset>4061784</wp:posOffset>
                      </wp:positionH>
                      <wp:positionV relativeFrom="paragraph">
                        <wp:posOffset>7455</wp:posOffset>
                      </wp:positionV>
                      <wp:extent cx="1279160" cy="385445"/>
                      <wp:effectExtent l="0" t="0" r="0" b="0"/>
                      <wp:wrapNone/>
                      <wp:docPr id="1179669893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91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6D00A6" w14:textId="494381E8" w:rsidR="00F3045C" w:rsidRPr="009F4661" w:rsidRDefault="00F3045C" w:rsidP="00F3045C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F3045C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mathe-sicher-koennen.dzlm.de/</w:t>
                                  </w:r>
                                  <w:r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hyperlink r:id="rId66" w:history="1">
                                    <w:proofErr w:type="spellStart"/>
                                    <w:r w:rsidRPr="00F3045C">
                                      <w:rPr>
                                        <w:rStyle w:val="Hyperlink"/>
                                        <w:sz w:val="13"/>
                                        <w:szCs w:val="13"/>
                                      </w:rPr>
                                      <w:t>erklaervideos</w:t>
                                    </w:r>
                                  </w:hyperlink>
                                  <w:r w:rsidRPr="00F3045C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?nid</w:t>
                                  </w:r>
                                  <w:proofErr w:type="spellEnd"/>
                                  <w:r w:rsidRPr="00F3045C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=691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B2599" id="Textfeld 73" o:spid="_x0000_s1140" type="#_x0000_t202" style="position:absolute;left:0;text-align:left;margin-left:319.85pt;margin-top:.6pt;width:100.7pt;height:30.3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" filled="f" stroked="f" strokeweight=".5pt">
                      <v:textbox>
                        <w:txbxContent>
                          <w:p w14:paraId="296D00A6" w14:textId="494381E8" w:rsidR="00F3045C" w:rsidRPr="009F4661" w:rsidRDefault="00F3045C" w:rsidP="00F3045C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mathe-sicher-koennen.dzlm.de/</w:t>
                            </w:r>
                            <w:r>
                              <w:rPr>
                                <w:color w:val="327A86"/>
                                <w:sz w:val="13"/>
                                <w:szCs w:val="13"/>
                              </w:rPr>
                              <w:t xml:space="preserve"> </w:t>
                            </w:r>
                            <w:hyperlink r:id="rId67" w:history="1">
                              <w:proofErr w:type="spellStart"/>
                              <w:r w:rsidRPr="00F3045C">
                                <w:rPr>
                                  <w:rStyle w:val="Hyperlink"/>
                                  <w:sz w:val="13"/>
                                  <w:szCs w:val="13"/>
                                </w:rPr>
                                <w:t>erklaervideos</w:t>
                              </w:r>
                            </w:hyperlink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?nid</w:t>
                            </w:r>
                            <w:proofErr w:type="spellEnd"/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=691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032" w:rsidRPr="009D698A">
              <w:t>Was hat das Video noch erklärt?</w:t>
            </w:r>
            <w:r w:rsidR="00987FCB" w:rsidRPr="009D698A">
              <w:t xml:space="preserve"> </w:t>
            </w:r>
          </w:p>
        </w:tc>
      </w:tr>
      <w:tr w:rsidR="00BA42B2" w:rsidRPr="009D698A" w14:paraId="768F30E9" w14:textId="77777777" w:rsidTr="007A0AE2">
        <w:trPr>
          <w:trHeight w:val="116"/>
        </w:trPr>
        <w:tc>
          <w:tcPr>
            <w:tcW w:w="709" w:type="dxa"/>
          </w:tcPr>
          <w:p w14:paraId="15112595" w14:textId="22F264EC" w:rsidR="00BA42B2" w:rsidRPr="009D698A" w:rsidRDefault="00BA42B2" w:rsidP="00BB5CEC">
            <w:pPr>
              <w:pStyle w:val="berschrift3"/>
            </w:pPr>
            <w:r w:rsidRPr="009D698A">
              <w:lastRenderedPageBreak/>
              <w:t>2.2</w:t>
            </w:r>
          </w:p>
        </w:tc>
        <w:tc>
          <w:tcPr>
            <w:tcW w:w="8508" w:type="dxa"/>
            <w:gridSpan w:val="4"/>
          </w:tcPr>
          <w:p w14:paraId="4DDB711C" w14:textId="78CACC06" w:rsidR="00BA42B2" w:rsidRPr="009D698A" w:rsidRDefault="00BA42B2" w:rsidP="00BB5CEC">
            <w:pPr>
              <w:pStyle w:val="berschrift3"/>
            </w:pPr>
            <w:r w:rsidRPr="009D698A">
              <w:t>Anteile in Bruchstreifen markieren</w:t>
            </w:r>
          </w:p>
        </w:tc>
      </w:tr>
      <w:tr w:rsidR="00BA42B2" w:rsidRPr="009D698A" w14:paraId="4E4C8AD8" w14:textId="77777777" w:rsidTr="007A0AE2">
        <w:trPr>
          <w:trHeight w:val="986"/>
        </w:trPr>
        <w:tc>
          <w:tcPr>
            <w:tcW w:w="709" w:type="dxa"/>
          </w:tcPr>
          <w:p w14:paraId="7259CE41" w14:textId="77777777" w:rsidR="003835AD" w:rsidRPr="009D698A" w:rsidRDefault="003835AD" w:rsidP="00BA42B2"/>
          <w:p w14:paraId="736BAAB2" w14:textId="02F0FE56" w:rsidR="00BA42B2" w:rsidRPr="009D698A" w:rsidRDefault="003835AD" w:rsidP="00BA42B2">
            <w:r w:rsidRPr="009D698A">
              <w:rPr>
                <w:noProof/>
              </w:rPr>
              <mc:AlternateContent>
                <mc:Choice Requires="wpg">
                  <w:drawing>
                    <wp:inline distT="0" distB="0" distL="0" distR="0" wp14:anchorId="65247CBF" wp14:editId="05E9CB4D">
                      <wp:extent cx="275475" cy="197485"/>
                      <wp:effectExtent l="0" t="0" r="4445" b="5715"/>
                      <wp:docPr id="54039988" name="Gruppieren 425">
                        <a:hlinkClick xmlns:a="http://schemas.openxmlformats.org/drawingml/2006/main" r:id="rId6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96DAC541-7B7A-43D3-8B79-37D633B846F1}">
                                      <asvg:svgBlip xmlns:asvg="http://schemas.microsoft.com/office/drawing/2016/SVG/main" r:embed="rId7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77D50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C8M&#13;&#10;sRf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">
                        <v:imagedata r:id="rId71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gridSpan w:val="2"/>
          </w:tcPr>
          <w:p w14:paraId="1CC30A7D" w14:textId="08C6BD16" w:rsidR="00BA42B2" w:rsidRPr="009D698A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 w:rsidRPr="009D698A">
              <w:rPr>
                <w:b/>
                <w:bCs/>
                <w:color w:val="327A86"/>
              </w:rPr>
              <w:t>a)</w:t>
            </w:r>
          </w:p>
        </w:tc>
        <w:tc>
          <w:tcPr>
            <w:tcW w:w="8083" w:type="dxa"/>
            <w:gridSpan w:val="2"/>
          </w:tcPr>
          <w:p w14:paraId="225423CD" w14:textId="6D6DF92E" w:rsidR="00BA42B2" w:rsidRPr="009D698A" w:rsidRDefault="00C81EC3" w:rsidP="00BA42B2">
            <w:pPr>
              <w:spacing w:line="276" w:lineRule="auto"/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29792" behindDoc="0" locked="0" layoutInCell="1" allowOverlap="1" wp14:anchorId="37E9BA88" wp14:editId="2C743082">
                      <wp:simplePos x="0" y="0"/>
                      <wp:positionH relativeFrom="column">
                        <wp:posOffset>755585</wp:posOffset>
                      </wp:positionH>
                      <wp:positionV relativeFrom="paragraph">
                        <wp:posOffset>179737</wp:posOffset>
                      </wp:positionV>
                      <wp:extent cx="110090" cy="236872"/>
                      <wp:effectExtent l="0" t="0" r="4445" b="4445"/>
                      <wp:wrapNone/>
                      <wp:docPr id="63343033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36872"/>
                                <a:chOff x="46997" y="64621"/>
                                <a:chExt cx="110435" cy="237272"/>
                              </a:xfrm>
                              <a:noFill/>
                            </wpg:grpSpPr>
                            <wps:wsp>
                              <wps:cNvPr id="819920662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D7CFA0" w14:textId="79E0EFAF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7319102" name="Textfeld 3"/>
                              <wps:cNvSpPr txBox="1"/>
                              <wps:spPr>
                                <a:xfrm>
                                  <a:off x="46997" y="157651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4512CE" w14:textId="4862BD0F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9827143" name="Gerade Verbindung 1"/>
                              <wps:cNvCnPr/>
                              <wps:spPr>
                                <a:xfrm>
                                  <a:off x="50730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E9BA88" id="_x0000_s1141" style="position:absolute;margin-left:59.5pt;margin-top:14.15pt;width:8.65pt;height:18.65pt;z-index:253729792;mso-position-horizontal-relative:text;mso-position-vertical-relative:text;mso-width-relative:margin;mso-height-relative:margin" coordorigin="46997,64621" coordsize="110435,2372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">
                      <v:shape id="Textfeld 3" o:spid="_x0000_s1142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3D7CFA0" w14:textId="79E0EFAF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43" type="#_x0000_t202" style="position:absolute;left:46997;top:157651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194512CE" w14:textId="4862BD0F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44" style="position:absolute;visibility:visible;mso-wrap-style:square" from="50730,179629" to="141002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0Cb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pmmV3PFzn8/kqfADc/AAAA//8DAFBLAQItABQABgAIAAAAIQDb4fbL7gAAAIUBAAAT&#13;&#10;AAAAAAAAAAAAAAAAAAAAAABbQ29udGVudF9UeXBlc10ueG1sUEsBAi0AFAAGAAgAAAAhAFr0LFu/&#13;&#10;AAAAFQEAAAsAAAAAAAAAAAAAAAAAHwEAAF9yZWxzLy5yZWxzUEsBAi0AFAAGAAgAAAAhAGKbQJ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434E6"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4AF303F8" wp14:editId="2F6E515F">
                      <wp:simplePos x="0" y="0"/>
                      <wp:positionH relativeFrom="column">
                        <wp:posOffset>342959</wp:posOffset>
                      </wp:positionH>
                      <wp:positionV relativeFrom="paragraph">
                        <wp:posOffset>120237</wp:posOffset>
                      </wp:positionV>
                      <wp:extent cx="125730" cy="293902"/>
                      <wp:effectExtent l="0" t="0" r="1270" b="0"/>
                      <wp:wrapNone/>
                      <wp:docPr id="10346247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93902"/>
                                <a:chOff x="57425" y="6103"/>
                                <a:chExt cx="126179" cy="295260"/>
                              </a:xfrm>
                              <a:noFill/>
                            </wpg:grpSpPr>
                            <wps:wsp>
                              <wps:cNvPr id="977943545" name="Textfeld 3"/>
                              <wps:cNvSpPr txBox="1"/>
                              <wps:spPr>
                                <a:xfrm>
                                  <a:off x="73979" y="6103"/>
                                  <a:ext cx="73718" cy="1843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0D3780" w14:textId="0B4A8EF3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154012" name="Textfeld 3"/>
                              <wps:cNvSpPr txBox="1"/>
                              <wps:spPr>
                                <a:xfrm>
                                  <a:off x="73169" y="137421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30409" w14:textId="2C1204C0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26082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303F8" id="_x0000_s1145" style="position:absolute;margin-left:27pt;margin-top:9.45pt;width:9.9pt;height:23.15pt;z-index:253416448;mso-position-horizontal-relative:text;mso-position-vertical-relative:text;mso-width-relative:margin;mso-height-relative:margin" coordorigin="57425,6103" coordsize="126179,29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">
                      <v:shape id="Textfeld 3" o:spid="_x0000_s1146" type="#_x0000_t202" style="position:absolute;left:73979;top:6103;width:7371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30D3780" w14:textId="0B4A8EF3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47" type="#_x0000_t202" style="position:absolute;left:73169;top:137421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B30409" w14:textId="2C1204C0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48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822D4" w:rsidRPr="009D698A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1232CDA7" wp14:editId="31799970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57785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02E45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2CDA7" id="Textfeld 7" o:spid="_x0000_s1149" type="#_x0000_t202" style="position:absolute;margin-left:307.5pt;margin-top:4.55pt;width:62.15pt;height:36.2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" filled="f" stroked="f">
                      <v:textbox>
                        <w:txbxContent>
                          <w:p w14:paraId="29A02E45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538B86EA" wp14:editId="210039A0">
                      <wp:simplePos x="0" y="0"/>
                      <wp:positionH relativeFrom="column">
                        <wp:posOffset>4535805</wp:posOffset>
                      </wp:positionH>
                      <wp:positionV relativeFrom="paragraph">
                        <wp:posOffset>681990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1BDC92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B86EA" id="_x0000_s1150" type="#_x0000_t202" style="position:absolute;margin-left:357.15pt;margin-top:53.7pt;width:79.8pt;height:30.3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" filled="f" stroked="f" strokeweight=".5pt">
                      <v:textbox>
                        <w:txbxContent>
                          <w:p w14:paraId="011BDC92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 w:rsidRPr="009D698A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51616" behindDoc="0" locked="0" layoutInCell="1" allowOverlap="1" wp14:anchorId="2C7B1220" wp14:editId="1DA6B754">
                  <wp:simplePos x="0" y="0"/>
                  <wp:positionH relativeFrom="column">
                    <wp:posOffset>4611431</wp:posOffset>
                  </wp:positionH>
                  <wp:positionV relativeFrom="paragraph">
                    <wp:posOffset>9525</wp:posOffset>
                  </wp:positionV>
                  <wp:extent cx="647700" cy="647700"/>
                  <wp:effectExtent l="0" t="0" r="0" b="0"/>
                  <wp:wrapNone/>
                  <wp:docPr id="1975281987" name="Grafik 74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68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22D4" w:rsidRPr="009D698A">
              <w:t>N</w:t>
            </w:r>
            <w:r w:rsidR="00BA42B2" w:rsidRPr="009D698A">
              <w:t xml:space="preserve">utze die </w:t>
            </w:r>
            <w:r w:rsidR="003835AD" w:rsidRPr="009D698A">
              <w:t xml:space="preserve">digitalen </w:t>
            </w:r>
            <w:r w:rsidR="00BA42B2" w:rsidRPr="009D698A">
              <w:t>Bruchstreifen zur Bearbeitung der Aufgabe</w:t>
            </w:r>
            <w:r w:rsidR="008822D4" w:rsidRPr="009D698A">
              <w:t>:</w:t>
            </w:r>
          </w:p>
          <w:p w14:paraId="7DF8D87C" w14:textId="19297B47" w:rsidR="00E752F5" w:rsidRPr="009D698A" w:rsidRDefault="00C81EC3" w:rsidP="00B2675B">
            <w:pPr>
              <w:spacing w:after="120"/>
            </w:pPr>
            <w:r w:rsidRPr="009D698A">
              <w:t>S</w:t>
            </w:r>
            <w:r w:rsidR="00E752F5" w:rsidRPr="009D698A">
              <w:t>telle</w:t>
            </w:r>
            <w:r w:rsidR="001D44A8" w:rsidRPr="009D698A">
              <w:t xml:space="preserve"> </w:t>
            </w:r>
            <w:r w:rsidR="00E752F5" w:rsidRPr="009D698A">
              <w:t xml:space="preserve">     und</w:t>
            </w:r>
            <w:r w:rsidR="001D44A8" w:rsidRPr="009D698A">
              <w:t xml:space="preserve"> </w:t>
            </w:r>
            <w:r w:rsidR="00E752F5" w:rsidRPr="009D698A">
              <w:t xml:space="preserve">     an zwei Bruchstreifen dar. Überlege dazu: </w:t>
            </w:r>
          </w:p>
          <w:p w14:paraId="0033433C" w14:textId="58A1C7C8" w:rsidR="00BA42B2" w:rsidRPr="009D698A" w:rsidRDefault="00BA42B2" w:rsidP="00C1743D">
            <w:pPr>
              <w:pStyle w:val="Listenabsatz"/>
            </w:pPr>
            <w:r w:rsidRPr="009D698A">
              <w:t>Welchen Bruchstreifen wählst du warum aus?</w:t>
            </w:r>
          </w:p>
          <w:p w14:paraId="63D43803" w14:textId="5FC3198B" w:rsidR="00BA42B2" w:rsidRPr="009D698A" w:rsidRDefault="00BA42B2" w:rsidP="00C1743D">
            <w:pPr>
              <w:pStyle w:val="Listenabsatz"/>
            </w:pPr>
            <w:r w:rsidRPr="009D698A">
              <w:t>Wie viele Stücke markierst du? Warum?</w:t>
            </w:r>
            <w:r w:rsidRPr="009D698A">
              <w:rPr>
                <w:rFonts w:asciiTheme="majorHAnsi" w:hAnsiTheme="majorHAnsi" w:cstheme="majorHAnsi"/>
                <w:sz w:val="18"/>
                <w:szCs w:val="18"/>
              </w:rPr>
              <w:t xml:space="preserve">                       </w:t>
            </w:r>
          </w:p>
          <w:p w14:paraId="04806FC5" w14:textId="1CA7C7E6" w:rsidR="00BA42B2" w:rsidRPr="009D698A" w:rsidRDefault="001D44A8" w:rsidP="00BA42B2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33468385" wp14:editId="31AD1625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153805</wp:posOffset>
                      </wp:positionV>
                      <wp:extent cx="110090" cy="244492"/>
                      <wp:effectExtent l="0" t="0" r="4445" b="0"/>
                      <wp:wrapNone/>
                      <wp:docPr id="6553186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920817774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E307A3" w14:textId="0D000F2A" w:rsidR="00CB7438" w:rsidRPr="00384A21" w:rsidRDefault="00CB7438" w:rsidP="008434E6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577548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DFBCA4" w14:textId="6161371A" w:rsidR="00CB7438" w:rsidRPr="00384A21" w:rsidRDefault="00CB7438" w:rsidP="008434E6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536702" name="Gerade Verbindung 1"/>
                              <wps:cNvCnPr/>
                              <wps:spPr>
                                <a:xfrm>
                                  <a:off x="50730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68385" id="_x0000_s1151" style="position:absolute;margin-left:75.25pt;margin-top:12.1pt;width:8.65pt;height:19.25pt;z-index:253420544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">
                      <v:shape id="Textfeld 3" o:spid="_x0000_s1152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" fillcolor="white [3201]" stroked="f" strokeweight=".5pt">
                        <v:textbox inset="0,0,0,0">
                          <w:txbxContent>
                            <w:p w14:paraId="30E307A3" w14:textId="0D000F2A" w:rsidR="00CB7438" w:rsidRPr="00384A21" w:rsidRDefault="00CB7438" w:rsidP="008434E6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53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" filled="f" stroked="f" strokeweight=".5pt">
                        <v:textbox inset="0,1mm,0,0">
                          <w:txbxContent>
                            <w:p w14:paraId="37DFBCA4" w14:textId="6161371A" w:rsidR="00CB7438" w:rsidRPr="00384A21" w:rsidRDefault="00CB7438" w:rsidP="008434E6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154" style="position:absolute;visibility:visible;mso-wrap-style:square" from="50730,179629" to="141002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BA42B2" w:rsidRPr="009D698A" w14:paraId="29CDAB21" w14:textId="77777777" w:rsidTr="007A0AE2">
        <w:trPr>
          <w:trHeight w:val="832"/>
        </w:trPr>
        <w:tc>
          <w:tcPr>
            <w:tcW w:w="709" w:type="dxa"/>
          </w:tcPr>
          <w:p w14:paraId="01232124" w14:textId="788F1EDF" w:rsidR="00BA42B2" w:rsidRPr="009D698A" w:rsidRDefault="00BA42B2" w:rsidP="00BA42B2"/>
        </w:tc>
        <w:tc>
          <w:tcPr>
            <w:tcW w:w="425" w:type="dxa"/>
            <w:gridSpan w:val="2"/>
          </w:tcPr>
          <w:p w14:paraId="3BBB13FB" w14:textId="4F60A826" w:rsidR="00BA42B2" w:rsidRPr="009D698A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 w:rsidRPr="009D698A">
              <w:rPr>
                <w:b/>
                <w:bCs/>
                <w:color w:val="327A86"/>
              </w:rPr>
              <w:t>b)</w:t>
            </w:r>
          </w:p>
        </w:tc>
        <w:tc>
          <w:tcPr>
            <w:tcW w:w="8083" w:type="dxa"/>
            <w:gridSpan w:val="2"/>
          </w:tcPr>
          <w:p w14:paraId="59DCA357" w14:textId="10F83221" w:rsidR="00BA42B2" w:rsidRPr="009D698A" w:rsidRDefault="00BA42B2" w:rsidP="00BA42B2">
            <w:pPr>
              <w:spacing w:line="276" w:lineRule="auto"/>
              <w:rPr>
                <w:rFonts w:eastAsiaTheme="minorEastAsia"/>
              </w:rPr>
            </w:pPr>
            <w:r w:rsidRPr="009D698A">
              <w:t xml:space="preserve">Stelle den Anteil </w:t>
            </w:r>
            <w:r w:rsidR="00CB7438" w:rsidRPr="009D698A">
              <w:t xml:space="preserve">   </w:t>
            </w:r>
            <w:r w:rsidRPr="009D698A">
              <w:rPr>
                <w:rFonts w:eastAsiaTheme="minorEastAsia"/>
              </w:rPr>
              <w:t xml:space="preserve"> </w:t>
            </w:r>
            <w:r w:rsidR="001D44A8" w:rsidRPr="009D698A">
              <w:rPr>
                <w:rFonts w:eastAsiaTheme="minorEastAsia"/>
              </w:rPr>
              <w:t xml:space="preserve"> </w:t>
            </w:r>
            <w:r w:rsidRPr="009D698A">
              <w:rPr>
                <w:rFonts w:eastAsiaTheme="minorEastAsia"/>
              </w:rPr>
              <w:t xml:space="preserve">in einem passenden Bruchstreifen dar. </w:t>
            </w:r>
          </w:p>
          <w:p w14:paraId="12FA5CFA" w14:textId="4013FCF9" w:rsidR="00BA42B2" w:rsidRPr="009D698A" w:rsidRDefault="00BA42B2" w:rsidP="00BA42B2">
            <w:pPr>
              <w:spacing w:line="276" w:lineRule="auto"/>
            </w:pPr>
            <w:r w:rsidRPr="009D698A">
              <w:rPr>
                <w:rFonts w:eastAsiaTheme="minorEastAsia"/>
              </w:rPr>
              <w:t>Was passiert mit dem Anteil, wenn du die Länge des Bruchstreifens veränderst?</w:t>
            </w:r>
          </w:p>
        </w:tc>
      </w:tr>
      <w:tr w:rsidR="003835AD" w:rsidRPr="009D698A" w14:paraId="0AAC240D" w14:textId="77777777" w:rsidTr="007A0AE2">
        <w:trPr>
          <w:trHeight w:val="986"/>
        </w:trPr>
        <w:tc>
          <w:tcPr>
            <w:tcW w:w="709" w:type="dxa"/>
          </w:tcPr>
          <w:p w14:paraId="27E4FA69" w14:textId="77777777" w:rsidR="003835AD" w:rsidRPr="009D698A" w:rsidRDefault="003835AD" w:rsidP="00BA42B2"/>
          <w:p w14:paraId="0900B1AF" w14:textId="2F4FEA87" w:rsidR="003835AD" w:rsidRPr="009D698A" w:rsidRDefault="003835AD" w:rsidP="00BA42B2">
            <w:r w:rsidRPr="009D698A">
              <w:rPr>
                <w:noProof/>
              </w:rPr>
              <w:drawing>
                <wp:inline distT="0" distB="0" distL="0" distR="0" wp14:anchorId="279E8199" wp14:editId="791BB730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7AAD3A1F" w14:textId="6F232F91" w:rsidR="003835AD" w:rsidRPr="009D698A" w:rsidRDefault="003835AD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 w:rsidRPr="009D698A">
              <w:rPr>
                <w:b/>
                <w:bCs/>
                <w:color w:val="327A86"/>
              </w:rPr>
              <w:t>c)</w:t>
            </w:r>
          </w:p>
        </w:tc>
        <w:tc>
          <w:tcPr>
            <w:tcW w:w="8083" w:type="dxa"/>
            <w:gridSpan w:val="2"/>
          </w:tcPr>
          <w:p w14:paraId="629BB643" w14:textId="51C29478" w:rsidR="003835AD" w:rsidRPr="009D698A" w:rsidRDefault="003835AD" w:rsidP="003835AD">
            <w:r w:rsidRPr="009D698A">
              <w:t xml:space="preserve">Stellt euch gegenseitig Aufgaben mit dem digitalen Bruchstreifen: Eine Person stellt eine Aufgabe wie in </w:t>
            </w:r>
            <w:r w:rsidRPr="009D698A">
              <w:rPr>
                <w:b/>
                <w:bCs/>
                <w:color w:val="327A86" w:themeColor="text2"/>
              </w:rPr>
              <w:t xml:space="preserve">a) </w:t>
            </w:r>
            <w:r w:rsidRPr="009D698A">
              <w:t>oder</w:t>
            </w:r>
            <w:r w:rsidRPr="009D698A">
              <w:rPr>
                <w:b/>
                <w:bCs/>
                <w:color w:val="327A86" w:themeColor="text2"/>
              </w:rPr>
              <w:t xml:space="preserve"> b)</w:t>
            </w:r>
            <w:r w:rsidRPr="009D698A">
              <w:t>, die andere Person löst die Aufgabe. Wechselt euch ab.</w:t>
            </w:r>
          </w:p>
        </w:tc>
      </w:tr>
      <w:tr w:rsidR="00BB5CEC" w:rsidRPr="009D698A" w14:paraId="65E7A2C6" w14:textId="77777777" w:rsidTr="007A0AE2">
        <w:trPr>
          <w:trHeight w:val="116"/>
        </w:trPr>
        <w:tc>
          <w:tcPr>
            <w:tcW w:w="709" w:type="dxa"/>
          </w:tcPr>
          <w:p w14:paraId="76CACD04" w14:textId="223E6A08" w:rsidR="00BB5CEC" w:rsidRPr="009D698A" w:rsidRDefault="00BB5CEC" w:rsidP="00BB5CEC">
            <w:pPr>
              <w:pStyle w:val="berschrift3"/>
            </w:pPr>
            <w:r w:rsidRPr="009D698A">
              <w:t>2.</w:t>
            </w:r>
            <w:r w:rsidR="00BA42B2" w:rsidRPr="009D698A">
              <w:t>3</w:t>
            </w:r>
          </w:p>
        </w:tc>
        <w:tc>
          <w:tcPr>
            <w:tcW w:w="8508" w:type="dxa"/>
            <w:gridSpan w:val="4"/>
          </w:tcPr>
          <w:p w14:paraId="5D28162D" w14:textId="089AED50" w:rsidR="00BB5CEC" w:rsidRPr="009D698A" w:rsidRDefault="001D44A8" w:rsidP="00BB5CEC">
            <w:pPr>
              <w:pStyle w:val="berschrift3"/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1CF811A4" wp14:editId="61787BCF">
                      <wp:simplePos x="0" y="0"/>
                      <wp:positionH relativeFrom="column">
                        <wp:posOffset>3357542</wp:posOffset>
                      </wp:positionH>
                      <wp:positionV relativeFrom="paragraph">
                        <wp:posOffset>306273</wp:posOffset>
                      </wp:positionV>
                      <wp:extent cx="116362" cy="312420"/>
                      <wp:effectExtent l="0" t="0" r="0" b="5080"/>
                      <wp:wrapNone/>
                      <wp:docPr id="507946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62" cy="312420"/>
                                <a:chOff x="57267" y="6103"/>
                                <a:chExt cx="116953" cy="313238"/>
                              </a:xfrm>
                            </wpg:grpSpPr>
                            <wps:wsp>
                              <wps:cNvPr id="466447573" name="Textfeld 3"/>
                              <wps:cNvSpPr txBox="1"/>
                              <wps:spPr>
                                <a:xfrm>
                                  <a:off x="73979" y="6103"/>
                                  <a:ext cx="100241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F9374C" w14:textId="18BBBA2C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52341012" name="Textfeld 3"/>
                              <wps:cNvSpPr txBox="1"/>
                              <wps:spPr>
                                <a:xfrm>
                                  <a:off x="57267" y="155399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CB189B" w14:textId="77777777" w:rsidR="00CB7438" w:rsidRPr="00384A21" w:rsidRDefault="00CB7438" w:rsidP="00384A2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11539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811A4" id="_x0000_s1155" style="position:absolute;margin-left:264.35pt;margin-top:24.1pt;width:9.15pt;height:24.6pt;z-index:253422592;mso-position-horizontal-relative:text;mso-position-vertical-relative:text;mso-width-relative:margin;mso-height-relative:margin" coordorigin="57267,6103" coordsize="116953,31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">
                      <v:shape id="Textfeld 3" o:spid="_x0000_s1156" type="#_x0000_t202" style="position:absolute;left:73979;top:6103;width:100241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02F9374C" w14:textId="18BBBA2C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57" type="#_x0000_t202" style="position:absolute;left:57267;top:155399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CB189B" w14:textId="77777777" w:rsidR="00CB7438" w:rsidRPr="00384A21" w:rsidRDefault="00CB7438" w:rsidP="00384A2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58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7438" w:rsidRPr="009D698A">
              <w:rPr>
                <w:rFonts w:ascii="Cambria" w:eastAsia="Cambria" w:hAnsi="Cambria"/>
                <w:noProof/>
                <w:color w:val="A6A6A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15532F3" wp14:editId="1D5296DD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411480</wp:posOffset>
                      </wp:positionV>
                      <wp:extent cx="1770380" cy="210185"/>
                      <wp:effectExtent l="0" t="0" r="7620" b="18415"/>
                      <wp:wrapNone/>
                      <wp:docPr id="1243884515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380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C37C1" id="Rectangle 90" o:spid="_x0000_s1026" style="position:absolute;margin-left:283.45pt;margin-top:32.4pt;width:139.4pt;height:16.5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" filled="f">
                      <v:path arrowok="t"/>
                    </v:rect>
                  </w:pict>
                </mc:Fallback>
              </mc:AlternateContent>
            </w:r>
            <w:r w:rsidR="00BB5CEC" w:rsidRPr="009D698A">
              <w:t>Anteile einzeichnen</w:t>
            </w:r>
          </w:p>
        </w:tc>
      </w:tr>
      <w:tr w:rsidR="00BA42B2" w:rsidRPr="009D698A" w14:paraId="77DA2065" w14:textId="77777777" w:rsidTr="007A0AE2">
        <w:trPr>
          <w:trHeight w:val="1181"/>
        </w:trPr>
        <w:tc>
          <w:tcPr>
            <w:tcW w:w="709" w:type="dxa"/>
          </w:tcPr>
          <w:p w14:paraId="2C2251D2" w14:textId="77777777" w:rsidR="00BA42B2" w:rsidRPr="009D698A" w:rsidRDefault="00BA42B2" w:rsidP="00BB5CEC">
            <w:pPr>
              <w:pStyle w:val="berschrift3"/>
            </w:pPr>
          </w:p>
        </w:tc>
        <w:tc>
          <w:tcPr>
            <w:tcW w:w="8508" w:type="dxa"/>
            <w:gridSpan w:val="4"/>
          </w:tcPr>
          <w:p w14:paraId="033C6291" w14:textId="7930214D" w:rsidR="00BA42B2" w:rsidRPr="009D698A" w:rsidRDefault="001D44A8" w:rsidP="00B2675B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02069A25" wp14:editId="62EAE66E">
                      <wp:simplePos x="0" y="0"/>
                      <wp:positionH relativeFrom="column">
                        <wp:posOffset>3362575</wp:posOffset>
                      </wp:positionH>
                      <wp:positionV relativeFrom="paragraph">
                        <wp:posOffset>228600</wp:posOffset>
                      </wp:positionV>
                      <wp:extent cx="125730" cy="312574"/>
                      <wp:effectExtent l="0" t="0" r="7620" b="11430"/>
                      <wp:wrapNone/>
                      <wp:docPr id="16972246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12574"/>
                                <a:chOff x="57425" y="6103"/>
                                <a:chExt cx="126179" cy="312991"/>
                              </a:xfrm>
                            </wpg:grpSpPr>
                            <wps:wsp>
                              <wps:cNvPr id="2067847130" name="Textfeld 3"/>
                              <wps:cNvSpPr txBox="1"/>
                              <wps:spPr>
                                <a:xfrm>
                                  <a:off x="73979" y="6103"/>
                                  <a:ext cx="86020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8FD7B" w14:textId="77777777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05291820" name="Textfeld 3"/>
                              <wps:cNvSpPr txBox="1"/>
                              <wps:spPr>
                                <a:xfrm>
                                  <a:off x="73169" y="15515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F52C93" w14:textId="08473B09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055911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69A25" id="_x0000_s1159" style="position:absolute;margin-left:264.75pt;margin-top:18pt;width:9.9pt;height:24.6pt;z-index:253424640;mso-position-horizontal-relative:text;mso-position-vertical-relative:text;mso-width-relative:margin;mso-height-relative:margin" coordorigin="57425,6103" coordsize="126179,312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">
                      <v:shape id="Textfeld 3" o:spid="_x0000_s1160" type="#_x0000_t202" style="position:absolute;left:73979;top:6103;width:86020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4228FD7B" w14:textId="77777777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1" type="#_x0000_t202" style="position:absolute;left:73169;top:15515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FF52C93" w14:textId="08473B09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62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7438" w:rsidRPr="009D698A">
              <w:rPr>
                <w:rFonts w:ascii="Cambria" w:eastAsia="Cambria" w:hAnsi="Cambria" w:cs="Times New Roman"/>
                <w:noProof/>
                <w:color w:val="A6A6A6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3F9AE126" wp14:editId="04724D71">
                      <wp:simplePos x="0" y="0"/>
                      <wp:positionH relativeFrom="column">
                        <wp:posOffset>3599984</wp:posOffset>
                      </wp:positionH>
                      <wp:positionV relativeFrom="paragraph">
                        <wp:posOffset>314435</wp:posOffset>
                      </wp:positionV>
                      <wp:extent cx="1770887" cy="210185"/>
                      <wp:effectExtent l="0" t="0" r="7620" b="18415"/>
                      <wp:wrapNone/>
                      <wp:docPr id="2026721866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887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8F203" id="Rectangle 90" o:spid="_x0000_s1026" style="position:absolute;margin-left:283.45pt;margin-top:24.75pt;width:139.45pt;height:16.5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" filled="f">
                      <v:path arrowok="t"/>
                    </v:rect>
                  </w:pict>
                </mc:Fallback>
              </mc:AlternateContent>
            </w:r>
            <w:r w:rsidR="00BA42B2" w:rsidRPr="009D698A">
              <w:t xml:space="preserve">Zeichne </w:t>
            </w:r>
            <w:r w:rsidR="00BA7C5B" w:rsidRPr="009D698A">
              <w:t xml:space="preserve">auf </w:t>
            </w:r>
            <w:r w:rsidR="003835AD" w:rsidRPr="009D698A">
              <w:t xml:space="preserve">Papier oder </w:t>
            </w:r>
            <w:r w:rsidR="00BA7C5B" w:rsidRPr="009D698A">
              <w:t xml:space="preserve">mit </w:t>
            </w:r>
            <w:r w:rsidR="003835AD" w:rsidRPr="009D698A">
              <w:t xml:space="preserve">digitalen </w:t>
            </w:r>
            <w:r w:rsidR="00CB7438" w:rsidRPr="009D698A">
              <w:br/>
            </w:r>
            <w:r w:rsidR="003835AD" w:rsidRPr="009D698A">
              <w:t xml:space="preserve">Bruchstreifen aus </w:t>
            </w:r>
            <w:r w:rsidR="003835AD" w:rsidRPr="009D698A">
              <w:rPr>
                <w:b/>
                <w:bCs/>
                <w:color w:val="327A86"/>
              </w:rPr>
              <w:t>2.2</w:t>
            </w:r>
            <w:r w:rsidR="003835AD" w:rsidRPr="009D698A">
              <w:rPr>
                <w:color w:val="327A86"/>
              </w:rPr>
              <w:t xml:space="preserve"> </w:t>
            </w:r>
            <w:r w:rsidR="00BA42B2" w:rsidRPr="009D698A">
              <w:t xml:space="preserve">den Anteil ein. </w:t>
            </w:r>
            <w:r w:rsidR="003835AD" w:rsidRPr="009D698A">
              <w:br/>
            </w:r>
            <w:r w:rsidR="00BA42B2" w:rsidRPr="009D698A">
              <w:t xml:space="preserve">Vergleiche die </w:t>
            </w:r>
            <w:r w:rsidR="00BA42B2" w:rsidRPr="009D698A">
              <w:rPr>
                <w:rFonts w:asciiTheme="majorHAnsi" w:hAnsiTheme="majorHAnsi"/>
              </w:rPr>
              <w:t xml:space="preserve">Brüche und </w:t>
            </w:r>
            <w:r w:rsidR="00BA42B2" w:rsidRPr="009D698A">
              <w:t>Bilder miteinander.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A42B2" w:rsidRPr="009D698A" w14:paraId="2C3C2531" w14:textId="77777777" w:rsidTr="00CB7438">
              <w:trPr>
                <w:trHeight w:val="598"/>
              </w:trPr>
              <w:tc>
                <w:tcPr>
                  <w:tcW w:w="2817" w:type="dxa"/>
                  <w:vAlign w:val="center"/>
                </w:tcPr>
                <w:p w14:paraId="56A121A4" w14:textId="61E36507" w:rsidR="00BA42B2" w:rsidRPr="009D698A" w:rsidRDefault="00BA42B2" w:rsidP="00CB7438">
                  <w:pPr>
                    <w:spacing w:line="240" w:lineRule="atLeast"/>
                  </w:pPr>
                </w:p>
              </w:tc>
              <w:tc>
                <w:tcPr>
                  <w:tcW w:w="2817" w:type="dxa"/>
                  <w:vAlign w:val="center"/>
                </w:tcPr>
                <w:p w14:paraId="1ECEDC07" w14:textId="467A88AC" w:rsidR="00BA42B2" w:rsidRPr="009D698A" w:rsidRDefault="001D44A8" w:rsidP="00CB7438">
                  <w:pPr>
                    <w:spacing w:line="240" w:lineRule="auto"/>
                  </w:pPr>
                  <w:r w:rsidRPr="009D698A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26688" behindDoc="0" locked="0" layoutInCell="1" allowOverlap="1" wp14:anchorId="24ED3D7E" wp14:editId="4BD71759">
                            <wp:simplePos x="0" y="0"/>
                            <wp:positionH relativeFrom="column">
                              <wp:posOffset>1563370</wp:posOffset>
                            </wp:positionH>
                            <wp:positionV relativeFrom="paragraph">
                              <wp:posOffset>-75565</wp:posOffset>
                            </wp:positionV>
                            <wp:extent cx="125095" cy="312420"/>
                            <wp:effectExtent l="0" t="0" r="1905" b="5080"/>
                            <wp:wrapNone/>
                            <wp:docPr id="761597263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095" cy="312420"/>
                                      <a:chOff x="47462" y="6103"/>
                                      <a:chExt cx="127339" cy="313239"/>
                                    </a:xfrm>
                                  </wpg:grpSpPr>
                                  <wps:wsp>
                                    <wps:cNvPr id="491461030" name="Textfeld 3"/>
                                    <wps:cNvSpPr txBox="1"/>
                                    <wps:spPr>
                                      <a:xfrm>
                                        <a:off x="73979" y="6103"/>
                                        <a:ext cx="100822" cy="1843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00EBB9" w14:textId="77777777" w:rsidR="00CB7438" w:rsidRPr="00384A21" w:rsidRDefault="00CB7438" w:rsidP="00CB743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84A2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2338512" name="Textfeld 3"/>
                                    <wps:cNvSpPr txBox="1"/>
                                    <wps:spPr>
                                      <a:xfrm>
                                        <a:off x="47462" y="155400"/>
                                        <a:ext cx="12583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80ACF" w14:textId="127ACE68" w:rsidR="00CB7438" w:rsidRPr="00384A21" w:rsidRDefault="00CB7438" w:rsidP="00CB743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84A2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4011385" name="Gerade Verbindung 1"/>
                                    <wps:cNvCnPr/>
                                    <wps:spPr>
                                      <a:xfrm>
                                        <a:off x="57425" y="179629"/>
                                        <a:ext cx="902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ED3D7E" id="_x0000_s1163" style="position:absolute;margin-left:123.1pt;margin-top:-5.95pt;width:9.85pt;height:24.6pt;z-index:253426688;mso-position-horizontal-relative:text;mso-position-vertical-relative:text;mso-width-relative:margin;mso-height-relative:margin" coordorigin="47462,6103" coordsize="127339,313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">
                            <v:shape id="Textfeld 3" o:spid="_x0000_s1164" type="#_x0000_t202" style="position:absolute;left:73979;top:6103;width:100822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" fillcolor="white [3201]" stroked="f" strokeweight=".5pt">
                              <v:textbox style="mso-fit-shape-to-text:t" inset="0,0,0,0">
                                <w:txbxContent>
                                  <w:p w14:paraId="7B00EBB9" w14:textId="77777777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65" type="#_x0000_t202" style="position:absolute;left:47462;top:155400;width:12583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280ACF" w14:textId="127ACE68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66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17" w:type="dxa"/>
                  <w:vAlign w:val="center"/>
                </w:tcPr>
                <w:p w14:paraId="53B39A88" w14:textId="1330A992" w:rsidR="00BA42B2" w:rsidRPr="009D698A" w:rsidRDefault="00CB7438" w:rsidP="00CB7438">
                  <w:pPr>
                    <w:spacing w:line="240" w:lineRule="auto"/>
                    <w:rPr>
                      <w:rFonts w:ascii="Cambria" w:eastAsia="Cambria" w:hAnsi="Cambria" w:cs="Times New Roman"/>
                      <w:color w:val="000000"/>
                      <w:szCs w:val="20"/>
                      <w:lang w:eastAsia="de-DE"/>
                    </w:rPr>
                  </w:pPr>
                  <w:r w:rsidRPr="009D698A">
                    <w:rPr>
                      <w:rFonts w:ascii="Cambria" w:eastAsia="Cambria" w:hAnsi="Cambria" w:cs="Times New Roman"/>
                      <w:noProof/>
                      <w:color w:val="A6A6A6"/>
                      <w:szCs w:val="2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4400" behindDoc="0" locked="0" layoutInCell="1" allowOverlap="1" wp14:anchorId="2C0C8A8A" wp14:editId="3011A186">
                            <wp:simplePos x="0" y="0"/>
                            <wp:positionH relativeFrom="column">
                              <wp:posOffset>20955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771015" cy="210185"/>
                            <wp:effectExtent l="0" t="0" r="6985" b="18415"/>
                            <wp:wrapNone/>
                            <wp:docPr id="1322155313" name="Rectangle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7101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DB268B" id="Rectangle 90" o:spid="_x0000_s1026" style="position:absolute;margin-left:1.65pt;margin-top:2.95pt;width:139.45pt;height:16.5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" filled="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BA9B038" w14:textId="49E69801" w:rsidR="00BA42B2" w:rsidRPr="009D698A" w:rsidRDefault="00BA42B2" w:rsidP="00BA42B2"/>
        </w:tc>
      </w:tr>
      <w:tr w:rsidR="00BB5CEC" w:rsidRPr="009D698A" w14:paraId="5F635D14" w14:textId="77777777" w:rsidTr="007A0AE2">
        <w:trPr>
          <w:trHeight w:val="116"/>
        </w:trPr>
        <w:tc>
          <w:tcPr>
            <w:tcW w:w="709" w:type="dxa"/>
          </w:tcPr>
          <w:p w14:paraId="5F7E38B6" w14:textId="1074BC67" w:rsidR="00BB5CEC" w:rsidRPr="009D698A" w:rsidRDefault="00BB5CEC" w:rsidP="00BB5CEC">
            <w:pPr>
              <w:pStyle w:val="berschrift3"/>
            </w:pPr>
            <w:r w:rsidRPr="009D698A">
              <w:t>2.</w:t>
            </w:r>
            <w:r w:rsidR="00BA42B2" w:rsidRPr="009D698A">
              <w:t>4</w:t>
            </w:r>
          </w:p>
        </w:tc>
        <w:tc>
          <w:tcPr>
            <w:tcW w:w="8508" w:type="dxa"/>
            <w:gridSpan w:val="4"/>
          </w:tcPr>
          <w:p w14:paraId="08527BC8" w14:textId="6D25BF3D" w:rsidR="00BB5CEC" w:rsidRPr="009D698A" w:rsidRDefault="00BB5CEC" w:rsidP="00BB5CEC">
            <w:pPr>
              <w:pStyle w:val="berschrift3"/>
            </w:pPr>
            <w:r w:rsidRPr="009D698A">
              <w:t>Anteile ablesen I</w:t>
            </w:r>
          </w:p>
        </w:tc>
      </w:tr>
      <w:tr w:rsidR="00BB5CEC" w:rsidRPr="009D698A" w14:paraId="082FAC1C" w14:textId="77777777" w:rsidTr="007A0AE2">
        <w:trPr>
          <w:trHeight w:val="1580"/>
        </w:trPr>
        <w:tc>
          <w:tcPr>
            <w:tcW w:w="709" w:type="dxa"/>
          </w:tcPr>
          <w:p w14:paraId="01F6B5AA" w14:textId="77777777" w:rsidR="00371999" w:rsidRPr="009D698A" w:rsidRDefault="00371999" w:rsidP="00371999">
            <w:pPr>
              <w:spacing w:line="240" w:lineRule="atLeast"/>
            </w:pPr>
            <w:r w:rsidRPr="009D698A">
              <w:rPr>
                <w:noProof/>
              </w:rPr>
              <w:drawing>
                <wp:inline distT="0" distB="0" distL="0" distR="0" wp14:anchorId="3959B290" wp14:editId="45DBD5D2">
                  <wp:extent cx="360000" cy="272386"/>
                  <wp:effectExtent l="0" t="0" r="2540" b="0"/>
                  <wp:docPr id="719" name="Grafik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A3F5B9" w14:textId="72967F89" w:rsidR="00BB5CEC" w:rsidRPr="009D698A" w:rsidRDefault="00BB5CEC" w:rsidP="000E44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D16B889" w14:textId="77777777" w:rsidR="00BB5CEC" w:rsidRPr="009D698A" w:rsidRDefault="00BB5CEC" w:rsidP="000E442F">
            <w:pPr>
              <w:pStyle w:val="Nummerierung"/>
            </w:pPr>
            <w:r w:rsidRPr="009D698A">
              <w:t>a)</w:t>
            </w:r>
          </w:p>
        </w:tc>
        <w:tc>
          <w:tcPr>
            <w:tcW w:w="8083" w:type="dxa"/>
            <w:gridSpan w:val="2"/>
          </w:tcPr>
          <w:p w14:paraId="14386F38" w14:textId="1AF81107" w:rsidR="00BB5CEC" w:rsidRPr="009D698A" w:rsidRDefault="002E019B" w:rsidP="00384A21">
            <w:pPr>
              <w:spacing w:after="120"/>
            </w:pPr>
            <w:r w:rsidRPr="009D698A">
              <w:rPr>
                <w:noProof/>
              </w:rPr>
              <w:drawing>
                <wp:anchor distT="0" distB="0" distL="114300" distR="114300" simplePos="0" relativeHeight="253427712" behindDoc="0" locked="0" layoutInCell="1" allowOverlap="1" wp14:anchorId="15320485" wp14:editId="253D7596">
                  <wp:simplePos x="0" y="0"/>
                  <wp:positionH relativeFrom="column">
                    <wp:posOffset>2782570</wp:posOffset>
                  </wp:positionH>
                  <wp:positionV relativeFrom="paragraph">
                    <wp:posOffset>244729</wp:posOffset>
                  </wp:positionV>
                  <wp:extent cx="800100" cy="914400"/>
                  <wp:effectExtent l="0" t="0" r="0" b="0"/>
                  <wp:wrapNone/>
                  <wp:docPr id="476" name="Grafik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2.3a3.eps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5A42" w:rsidRPr="009D698A">
              <w:t>Lies die Anteile ab. Vergleiche die Anteile. Was fällt dir auf?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B5CEC" w:rsidRPr="009D698A" w14:paraId="550F47E5" w14:textId="77777777" w:rsidTr="00735B8E">
              <w:trPr>
                <w:trHeight w:val="1132"/>
              </w:trPr>
              <w:tc>
                <w:tcPr>
                  <w:tcW w:w="2817" w:type="dxa"/>
                  <w:vAlign w:val="center"/>
                </w:tcPr>
                <w:p w14:paraId="540F78E8" w14:textId="58D80C35" w:rsidR="00BB5CEC" w:rsidRPr="009D698A" w:rsidRDefault="00BB5CEC" w:rsidP="00BB5CEC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3933568" behindDoc="0" locked="0" layoutInCell="1" allowOverlap="1" wp14:anchorId="1D192BE0" wp14:editId="4581756C">
                        <wp:simplePos x="0" y="0"/>
                        <wp:positionH relativeFrom="column">
                          <wp:posOffset>158750</wp:posOffset>
                        </wp:positionH>
                        <wp:positionV relativeFrom="paragraph">
                          <wp:posOffset>-7620</wp:posOffset>
                        </wp:positionV>
                        <wp:extent cx="800100" cy="561975"/>
                        <wp:effectExtent l="0" t="0" r="0" b="0"/>
                        <wp:wrapNone/>
                        <wp:docPr id="295" name="Grafik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5" name="2.3a1.eps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709E33A5" w14:textId="6ED5CBCB" w:rsidR="00BB5CEC" w:rsidRPr="009D698A" w:rsidRDefault="00BB5CEC" w:rsidP="00BB5CEC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3932544" behindDoc="0" locked="0" layoutInCell="1" allowOverlap="1" wp14:anchorId="5B035A76" wp14:editId="7D655D13">
                        <wp:simplePos x="0" y="0"/>
                        <wp:positionH relativeFrom="column">
                          <wp:posOffset>-244475</wp:posOffset>
                        </wp:positionH>
                        <wp:positionV relativeFrom="paragraph">
                          <wp:posOffset>26670</wp:posOffset>
                        </wp:positionV>
                        <wp:extent cx="800100" cy="733425"/>
                        <wp:effectExtent l="0" t="0" r="0" b="3175"/>
                        <wp:wrapNone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" name="2.3a2.eps"/>
                                <pic:cNvPicPr/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00303935" w14:textId="7638F425" w:rsidR="00BB5CEC" w:rsidRPr="009D698A" w:rsidRDefault="00BB5CEC" w:rsidP="00BB5CEC">
                  <w:pPr>
                    <w:spacing w:line="240" w:lineRule="atLeast"/>
                    <w:jc w:val="center"/>
                  </w:pPr>
                </w:p>
              </w:tc>
            </w:tr>
          </w:tbl>
          <w:p w14:paraId="46460B63" w14:textId="77777777" w:rsidR="00BB5CEC" w:rsidRPr="009D698A" w:rsidRDefault="00BB5CEC" w:rsidP="000E442F">
            <w:r w:rsidRPr="009D698A">
              <w:t xml:space="preserve"> </w:t>
            </w:r>
          </w:p>
        </w:tc>
      </w:tr>
      <w:tr w:rsidR="00BB5CEC" w:rsidRPr="009D698A" w14:paraId="4D7F11C7" w14:textId="77777777" w:rsidTr="007A0AE2">
        <w:tc>
          <w:tcPr>
            <w:tcW w:w="709" w:type="dxa"/>
          </w:tcPr>
          <w:p w14:paraId="27EA6B2A" w14:textId="77777777" w:rsidR="00BB5CEC" w:rsidRPr="009D698A" w:rsidRDefault="00BB5CEC" w:rsidP="000E442F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671DFE8D" w14:textId="77777777" w:rsidR="00BB5CEC" w:rsidRPr="009D698A" w:rsidRDefault="00BB5CEC" w:rsidP="000E442F">
            <w:pPr>
              <w:pStyle w:val="Nummerierung"/>
            </w:pPr>
            <w:r w:rsidRPr="009D698A">
              <w:t>b)</w:t>
            </w:r>
          </w:p>
        </w:tc>
        <w:tc>
          <w:tcPr>
            <w:tcW w:w="8083" w:type="dxa"/>
            <w:gridSpan w:val="2"/>
          </w:tcPr>
          <w:p w14:paraId="20B89D99" w14:textId="08CBF208" w:rsidR="00BB5CEC" w:rsidRPr="009D698A" w:rsidRDefault="00BB5CEC" w:rsidP="00384A21">
            <w:pPr>
              <w:spacing w:after="120"/>
            </w:pPr>
            <w:r w:rsidRPr="009D698A">
              <w:t xml:space="preserve">Lies die Anteile ab. Findest du hier auch ein Muster? Ergänze ein </w:t>
            </w:r>
            <w:r w:rsidR="00735B8E" w:rsidRPr="009D698A">
              <w:t xml:space="preserve">4. </w:t>
            </w:r>
            <w:r w:rsidRPr="009D698A">
              <w:t>Bild.</w:t>
            </w:r>
          </w:p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BB5CEC" w:rsidRPr="009D698A" w14:paraId="6DA23E25" w14:textId="77777777" w:rsidTr="00735B8E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6582A915" w14:textId="77777777" w:rsidR="00BB5CEC" w:rsidRPr="009D698A" w:rsidRDefault="00BB5CEC" w:rsidP="00BB5CEC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5CF3A998" wp14:editId="7D209CBE">
                        <wp:extent cx="956250" cy="612000"/>
                        <wp:effectExtent l="0" t="0" r="0" b="0"/>
                        <wp:docPr id="301" name="Grafik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2.3b1.eps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250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center"/>
                </w:tcPr>
                <w:p w14:paraId="609D74CD" w14:textId="77777777" w:rsidR="00BB5CEC" w:rsidRPr="009D698A" w:rsidRDefault="00BB5CEC" w:rsidP="00BB5CEC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3AF7B136" wp14:editId="672A1A36">
                        <wp:extent cx="886956" cy="612000"/>
                        <wp:effectExtent l="0" t="0" r="8890" b="0"/>
                        <wp:docPr id="300" name="Grafik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2.3b2.eps"/>
                                <pic:cNvPicPr/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956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right w:val="single" w:sz="4" w:space="0" w:color="7F7F7F" w:themeColor="text1" w:themeTint="80"/>
                  </w:tcBorders>
                  <w:vAlign w:val="center"/>
                </w:tcPr>
                <w:p w14:paraId="1396C513" w14:textId="77777777" w:rsidR="00BB5CEC" w:rsidRPr="009D698A" w:rsidRDefault="00BB5CEC" w:rsidP="00BB5CEC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45CF49E0" wp14:editId="553C66C1">
                        <wp:extent cx="797169" cy="611505"/>
                        <wp:effectExtent l="0" t="0" r="3175" b="0"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2" name="2.3b3.eps"/>
                                <pic:cNvPicPr/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637" cy="612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  <w:vAlign w:val="center"/>
                </w:tcPr>
                <w:p w14:paraId="1A133343" w14:textId="6DB2252E" w:rsidR="00BB5CEC" w:rsidRPr="009D698A" w:rsidRDefault="00BB5CEC" w:rsidP="00BB5CEC">
                  <w:pPr>
                    <w:spacing w:line="240" w:lineRule="atLeast"/>
                    <w:jc w:val="center"/>
                  </w:pPr>
                </w:p>
              </w:tc>
            </w:tr>
          </w:tbl>
          <w:p w14:paraId="0437031D" w14:textId="77777777" w:rsidR="00BB5CEC" w:rsidRPr="009D698A" w:rsidRDefault="00BB5CEC" w:rsidP="000E442F">
            <w:r w:rsidRPr="009D698A">
              <w:t xml:space="preserve"> </w:t>
            </w:r>
          </w:p>
        </w:tc>
      </w:tr>
      <w:tr w:rsidR="00BB5CEC" w:rsidRPr="009D698A" w14:paraId="099A4004" w14:textId="77777777" w:rsidTr="007A0AE2">
        <w:tc>
          <w:tcPr>
            <w:tcW w:w="709" w:type="dxa"/>
          </w:tcPr>
          <w:p w14:paraId="1ED9D982" w14:textId="77777777" w:rsidR="00BB5CEC" w:rsidRPr="009D698A" w:rsidRDefault="00371999" w:rsidP="000E442F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</w:rPr>
              <w:drawing>
                <wp:inline distT="0" distB="0" distL="0" distR="0" wp14:anchorId="2EBB5CAE" wp14:editId="093ECB7D">
                  <wp:extent cx="313144" cy="272386"/>
                  <wp:effectExtent l="0" t="0" r="0" b="0"/>
                  <wp:docPr id="720" name="Grafik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267A1E61" w14:textId="77777777" w:rsidR="00BB5CEC" w:rsidRPr="009D698A" w:rsidRDefault="00BB5CEC" w:rsidP="000E442F">
            <w:pPr>
              <w:pStyle w:val="Nummerierung"/>
            </w:pPr>
            <w:r w:rsidRPr="009D698A">
              <w:t>c)</w:t>
            </w:r>
          </w:p>
        </w:tc>
        <w:tc>
          <w:tcPr>
            <w:tcW w:w="8083" w:type="dxa"/>
            <w:gridSpan w:val="2"/>
          </w:tcPr>
          <w:p w14:paraId="35EC3406" w14:textId="2E9118B7" w:rsidR="00BB5CEC" w:rsidRPr="009D698A" w:rsidRDefault="00BB5CEC" w:rsidP="00BB5CEC">
            <w:r w:rsidRPr="009D698A">
              <w:t xml:space="preserve">Eine Person stellt eine Aufgabe wie in </w:t>
            </w:r>
            <w:r w:rsidRPr="009D698A">
              <w:rPr>
                <w:b/>
                <w:bCs/>
                <w:color w:val="327A86" w:themeColor="text2"/>
              </w:rPr>
              <w:t xml:space="preserve">a) </w:t>
            </w:r>
            <w:r w:rsidRPr="009D698A">
              <w:t>oder</w:t>
            </w:r>
            <w:r w:rsidRPr="009D698A">
              <w:rPr>
                <w:b/>
                <w:bCs/>
                <w:color w:val="327A86" w:themeColor="text2"/>
              </w:rPr>
              <w:t xml:space="preserve"> b)</w:t>
            </w:r>
            <w:r w:rsidRPr="009D698A">
              <w:t>, die andere</w:t>
            </w:r>
            <w:r w:rsidR="00937C6A" w:rsidRPr="009D698A">
              <w:t xml:space="preserve"> Person</w:t>
            </w:r>
            <w:r w:rsidRPr="009D698A">
              <w:t xml:space="preserve"> löst </w:t>
            </w:r>
            <w:r w:rsidR="00937C6A" w:rsidRPr="009D698A">
              <w:t>d</w:t>
            </w:r>
            <w:r w:rsidRPr="009D698A">
              <w:t>ie</w:t>
            </w:r>
            <w:r w:rsidR="00937C6A" w:rsidRPr="009D698A">
              <w:t xml:space="preserve"> Aufgabe</w:t>
            </w:r>
            <w:r w:rsidRPr="009D698A">
              <w:t xml:space="preserve">. </w:t>
            </w:r>
          </w:p>
          <w:p w14:paraId="31A9408F" w14:textId="77777777" w:rsidR="00BB5CEC" w:rsidRPr="009D698A" w:rsidRDefault="00BB5CEC" w:rsidP="00BB5CEC">
            <w:r w:rsidRPr="009D698A">
              <w:t>Wechselt euch ab.</w:t>
            </w:r>
          </w:p>
          <w:p w14:paraId="7CEF764C" w14:textId="5C4C6F80" w:rsidR="00735B8E" w:rsidRPr="009D698A" w:rsidRDefault="00C81EC3" w:rsidP="00BB5CEC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1840" behindDoc="0" locked="0" layoutInCell="1" allowOverlap="1" wp14:anchorId="606A264D" wp14:editId="492A02A9">
                      <wp:simplePos x="0" y="0"/>
                      <wp:positionH relativeFrom="column">
                        <wp:posOffset>1061150</wp:posOffset>
                      </wp:positionH>
                      <wp:positionV relativeFrom="paragraph">
                        <wp:posOffset>156210</wp:posOffset>
                      </wp:positionV>
                      <wp:extent cx="110090" cy="244492"/>
                      <wp:effectExtent l="0" t="0" r="17145" b="0"/>
                      <wp:wrapNone/>
                      <wp:docPr id="197678835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2032879215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0FD049" w14:textId="72956529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773531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68823" w14:textId="314D7C15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25816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6A264D" id="_x0000_s1167" style="position:absolute;margin-left:83.55pt;margin-top:12.3pt;width:8.65pt;height:19.25pt;z-index:253731840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">
                      <v:shape id="Textfeld 3" o:spid="_x0000_s1168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D0FD049" w14:textId="72956529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9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62B68823" w14:textId="314D7C15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70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35B8E" w:rsidRPr="009D698A" w14:paraId="5F81C0C5" w14:textId="77777777" w:rsidTr="007A0AE2">
        <w:tc>
          <w:tcPr>
            <w:tcW w:w="709" w:type="dxa"/>
          </w:tcPr>
          <w:p w14:paraId="46E216C6" w14:textId="77777777" w:rsidR="00735B8E" w:rsidRPr="009D698A" w:rsidRDefault="00735B8E" w:rsidP="00735B8E">
            <w:pPr>
              <w:spacing w:line="240" w:lineRule="atLeast"/>
            </w:pPr>
            <w:r w:rsidRPr="009D698A">
              <w:rPr>
                <w:noProof/>
              </w:rPr>
              <w:drawing>
                <wp:inline distT="0" distB="0" distL="0" distR="0" wp14:anchorId="6A907707" wp14:editId="2A42203F">
                  <wp:extent cx="360000" cy="272386"/>
                  <wp:effectExtent l="0" t="0" r="2540" b="0"/>
                  <wp:docPr id="721" name="Grafi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BC7179" w14:textId="77777777" w:rsidR="00735B8E" w:rsidRPr="009D698A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E5A1ADA" w14:textId="3AF693FA" w:rsidR="00735B8E" w:rsidRPr="009D698A" w:rsidRDefault="00735B8E" w:rsidP="00735B8E">
            <w:pPr>
              <w:pStyle w:val="Nummerierung"/>
            </w:pPr>
            <w:r w:rsidRPr="009D698A">
              <w:t>d)</w:t>
            </w:r>
          </w:p>
        </w:tc>
        <w:tc>
          <w:tcPr>
            <w:tcW w:w="8083" w:type="dxa"/>
            <w:gridSpan w:val="2"/>
          </w:tcPr>
          <w:p w14:paraId="44C046AA" w14:textId="39C52C97" w:rsidR="00735B8E" w:rsidRPr="009D698A" w:rsidRDefault="00735B8E" w:rsidP="00735B8E">
            <w:pPr>
              <w:spacing w:line="240" w:lineRule="atLeast"/>
            </w:pPr>
            <w:r w:rsidRPr="009D698A">
              <w:t>Erkläre: Was ist an</w:t>
            </w:r>
            <w:r w:rsidR="001D44A8" w:rsidRPr="009D698A">
              <w:t xml:space="preserve"> </w:t>
            </w:r>
            <w:r w:rsidRPr="009D698A">
              <w:t xml:space="preserve">    immer gleich, auch wenn das Bild dazu anders aussehen kann? </w:t>
            </w:r>
          </w:p>
          <w:p w14:paraId="1F63C2F3" w14:textId="130786B9" w:rsidR="00735B8E" w:rsidRPr="009D698A" w:rsidRDefault="00735B8E" w:rsidP="00735B8E">
            <w:pPr>
              <w:spacing w:line="240" w:lineRule="atLeast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735B8E" w:rsidRPr="009D698A" w14:paraId="32991040" w14:textId="77777777" w:rsidTr="00722462">
              <w:trPr>
                <w:trHeight w:val="794"/>
              </w:trPr>
              <w:tc>
                <w:tcPr>
                  <w:tcW w:w="2817" w:type="dxa"/>
                  <w:vAlign w:val="center"/>
                </w:tcPr>
                <w:p w14:paraId="513A99ED" w14:textId="2F2C7C9E" w:rsidR="00735B8E" w:rsidRPr="009D698A" w:rsidRDefault="00735B8E" w:rsidP="00735B8E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62D9C602" wp14:editId="46A8164F">
                        <wp:extent cx="457200" cy="466725"/>
                        <wp:effectExtent l="0" t="0" r="0" b="9525"/>
                        <wp:docPr id="305" name="Grafik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" name="2.4b1.eps"/>
                                <pic:cNvPicPr/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02FF509" w14:textId="77777777" w:rsidR="00735B8E" w:rsidRPr="009D698A" w:rsidRDefault="00735B8E" w:rsidP="00735B8E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00C62FB5" wp14:editId="5F677434">
                        <wp:extent cx="1524000" cy="219075"/>
                        <wp:effectExtent l="0" t="0" r="0" b="9525"/>
                        <wp:docPr id="313" name="Grafik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" name="2.4b2.eps"/>
                                <pic:cNvPicPr/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AD82F3D" w14:textId="77777777" w:rsidR="00735B8E" w:rsidRPr="009D698A" w:rsidRDefault="00735B8E" w:rsidP="00735B8E">
                  <w:pPr>
                    <w:spacing w:line="240" w:lineRule="atLeas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5C057B72" wp14:editId="1EE1D578">
                        <wp:extent cx="695325" cy="533400"/>
                        <wp:effectExtent l="0" t="0" r="9525" b="0"/>
                        <wp:docPr id="488" name="Grafik 4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" name="2.4b3.eps"/>
                                <pic:cNvPicPr/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C50C9D" w14:textId="22C827F2" w:rsidR="00735B8E" w:rsidRPr="009D698A" w:rsidRDefault="00C81EC3" w:rsidP="00735B8E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3888" behindDoc="0" locked="0" layoutInCell="1" allowOverlap="1" wp14:anchorId="5E3320A8" wp14:editId="620E3B08">
                      <wp:simplePos x="0" y="0"/>
                      <wp:positionH relativeFrom="column">
                        <wp:posOffset>2743957</wp:posOffset>
                      </wp:positionH>
                      <wp:positionV relativeFrom="paragraph">
                        <wp:posOffset>144226</wp:posOffset>
                      </wp:positionV>
                      <wp:extent cx="110090" cy="244492"/>
                      <wp:effectExtent l="0" t="0" r="17145" b="0"/>
                      <wp:wrapNone/>
                      <wp:docPr id="10014643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53502" y="64621"/>
                                <a:chExt cx="110435" cy="244904"/>
                              </a:xfrm>
                            </wpg:grpSpPr>
                            <wps:wsp>
                              <wps:cNvPr id="1042040527" name="Textfeld 3"/>
                              <wps:cNvSpPr txBox="1"/>
                              <wps:spPr>
                                <a:xfrm>
                                  <a:off x="55063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B34733" w14:textId="73F12E07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740985" name="Textfeld 3"/>
                              <wps:cNvSpPr txBox="1"/>
                              <wps:spPr>
                                <a:xfrm>
                                  <a:off x="53502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BF6564" w14:textId="190D7DA4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380438" name="Gerade Verbindung 1"/>
                              <wps:cNvCnPr/>
                              <wps:spPr>
                                <a:xfrm>
                                  <a:off x="63931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3320A8" id="_x0000_s1171" style="position:absolute;margin-left:216.05pt;margin-top:11.35pt;width:8.65pt;height:19.25pt;z-index:253733888;mso-position-horizontal-relative:text;mso-position-vertical-relative:text;mso-width-relative:margin;mso-height-relative:margin" coordorigin="53502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">
                      <v:shape id="Textfeld 3" o:spid="_x0000_s1172" type="#_x0000_t202" style="position:absolute;left:55063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B34733" w14:textId="73F12E07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173" type="#_x0000_t202" style="position:absolute;left:53502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" filled="f" stroked="f" strokeweight=".5pt">
                        <v:textbox inset="0,1mm,0,0">
                          <w:txbxContent>
                            <w:p w14:paraId="33BF6564" w14:textId="190D7DA4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74" style="position:absolute;visibility:visible;mso-wrap-style:square" from="63931,179629" to="154203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35B8E" w:rsidRPr="009D698A">
              <w:t xml:space="preserve"> </w:t>
            </w:r>
          </w:p>
        </w:tc>
      </w:tr>
      <w:tr w:rsidR="00735B8E" w:rsidRPr="009D698A" w14:paraId="21191074" w14:textId="77777777" w:rsidTr="007A0AE2">
        <w:tc>
          <w:tcPr>
            <w:tcW w:w="709" w:type="dxa"/>
          </w:tcPr>
          <w:p w14:paraId="0280B34B" w14:textId="77777777" w:rsidR="00735B8E" w:rsidRPr="009D698A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E6AE91D" w14:textId="7448C446" w:rsidR="00735B8E" w:rsidRPr="009D698A" w:rsidRDefault="00735B8E" w:rsidP="00735B8E">
            <w:pPr>
              <w:pStyle w:val="Nummerierung"/>
            </w:pPr>
            <w:r w:rsidRPr="009D698A">
              <w:t>e)</w:t>
            </w:r>
          </w:p>
        </w:tc>
        <w:tc>
          <w:tcPr>
            <w:tcW w:w="8083" w:type="dxa"/>
            <w:gridSpan w:val="2"/>
          </w:tcPr>
          <w:p w14:paraId="067DBF1B" w14:textId="32ED1B47" w:rsidR="00735B8E" w:rsidRPr="009D698A" w:rsidRDefault="00735B8E" w:rsidP="00735B8E">
            <w:r w:rsidRPr="009D698A">
              <w:rPr>
                <w:noProof/>
              </w:rPr>
              <w:t>Finde selbst drei verschiedene Bilder zum Anteil</w:t>
            </w:r>
            <w:r w:rsidR="001D44A8" w:rsidRPr="009D698A">
              <w:rPr>
                <w:noProof/>
              </w:rPr>
              <w:t xml:space="preserve"> </w:t>
            </w:r>
            <w:r w:rsidRPr="009D698A">
              <w:rPr>
                <w:noProof/>
                <w:color w:val="FFFFFF" w:themeColor="background1"/>
              </w:rPr>
              <w:t xml:space="preserve">.   </w:t>
            </w:r>
            <w:r w:rsidRPr="009D698A">
              <w:rPr>
                <w:noProof/>
              </w:rPr>
              <w:t>.</w:t>
            </w:r>
          </w:p>
        </w:tc>
      </w:tr>
    </w:tbl>
    <w:p w14:paraId="77417E20" w14:textId="4BFBA18D" w:rsidR="00BA42B2" w:rsidRPr="009D698A" w:rsidRDefault="00BA42B2">
      <w:pPr>
        <w:sectPr w:rsidR="00BA42B2" w:rsidRPr="009D698A" w:rsidSect="001130EE">
          <w:headerReference w:type="default" r:id="rId8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3"/>
        <w:gridCol w:w="8078"/>
      </w:tblGrid>
      <w:tr w:rsidR="00C3003D" w:rsidRPr="009D698A" w14:paraId="50DC95C8" w14:textId="77777777" w:rsidTr="00B2675B">
        <w:trPr>
          <w:trHeight w:val="116"/>
        </w:trPr>
        <w:tc>
          <w:tcPr>
            <w:tcW w:w="709" w:type="dxa"/>
          </w:tcPr>
          <w:p w14:paraId="37ADF87C" w14:textId="6F6AD3DF" w:rsidR="00C3003D" w:rsidRPr="009D698A" w:rsidRDefault="00C3003D" w:rsidP="000E442F">
            <w:pPr>
              <w:pStyle w:val="berschrift3"/>
            </w:pPr>
            <w:r w:rsidRPr="009D698A">
              <w:lastRenderedPageBreak/>
              <w:t>2.5</w:t>
            </w:r>
          </w:p>
        </w:tc>
        <w:tc>
          <w:tcPr>
            <w:tcW w:w="8461" w:type="dxa"/>
            <w:gridSpan w:val="2"/>
          </w:tcPr>
          <w:p w14:paraId="28228F34" w14:textId="06E61230" w:rsidR="00C3003D" w:rsidRPr="009D698A" w:rsidRDefault="00735A42" w:rsidP="000E442F">
            <w:pPr>
              <w:pStyle w:val="berschrift3"/>
            </w:pPr>
            <w:r w:rsidRPr="009D698A">
              <w:t xml:space="preserve">Verschiedene </w:t>
            </w:r>
            <w:r w:rsidR="00E51241" w:rsidRPr="009D698A">
              <w:t>Stücke</w:t>
            </w:r>
            <w:r w:rsidRPr="009D698A">
              <w:t xml:space="preserve"> zusammenfassen</w:t>
            </w:r>
          </w:p>
        </w:tc>
      </w:tr>
      <w:tr w:rsidR="00C3003D" w:rsidRPr="009D698A" w14:paraId="360E8015" w14:textId="77777777" w:rsidTr="00B2675B">
        <w:trPr>
          <w:trHeight w:val="1436"/>
        </w:trPr>
        <w:tc>
          <w:tcPr>
            <w:tcW w:w="709" w:type="dxa"/>
          </w:tcPr>
          <w:p w14:paraId="396AF5F8" w14:textId="77777777" w:rsidR="00C3003D" w:rsidRPr="009D698A" w:rsidRDefault="00C3003D" w:rsidP="000E442F"/>
        </w:tc>
        <w:tc>
          <w:tcPr>
            <w:tcW w:w="8461" w:type="dxa"/>
            <w:gridSpan w:val="2"/>
          </w:tcPr>
          <w:p w14:paraId="576AFC8A" w14:textId="6B64657F" w:rsidR="00C3003D" w:rsidRPr="009D698A" w:rsidRDefault="00C3003D" w:rsidP="00B2675B">
            <w:r w:rsidRPr="009D698A">
              <w:t xml:space="preserve">Jonas und Emily bekommen jeweils etwas von einem Kuchen geschenkt. </w:t>
            </w:r>
          </w:p>
          <w:p w14:paraId="16028BC6" w14:textId="30FBC2DC" w:rsidR="00C3003D" w:rsidRPr="009D698A" w:rsidRDefault="00384A21" w:rsidP="00B2675B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7984" behindDoc="0" locked="0" layoutInCell="1" allowOverlap="1" wp14:anchorId="103D75DE" wp14:editId="159B3C0C">
                      <wp:simplePos x="0" y="0"/>
                      <wp:positionH relativeFrom="column">
                        <wp:posOffset>4038478</wp:posOffset>
                      </wp:positionH>
                      <wp:positionV relativeFrom="paragraph">
                        <wp:posOffset>182096</wp:posOffset>
                      </wp:positionV>
                      <wp:extent cx="144000" cy="244475"/>
                      <wp:effectExtent l="0" t="0" r="8890" b="0"/>
                      <wp:wrapNone/>
                      <wp:docPr id="7449478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000" cy="244475"/>
                                <a:chOff x="46996" y="64621"/>
                                <a:chExt cx="145254" cy="244904"/>
                              </a:xfrm>
                            </wpg:grpSpPr>
                            <wps:wsp>
                              <wps:cNvPr id="169171696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34671C" w14:textId="77777777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531614" name="Textfeld 3"/>
                              <wps:cNvSpPr txBox="1"/>
                              <wps:spPr>
                                <a:xfrm>
                                  <a:off x="46996" y="165283"/>
                                  <a:ext cx="145254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55D64" w14:textId="305DB999" w:rsidR="00C81EC3" w:rsidRPr="00384A21" w:rsidRDefault="00C81EC3" w:rsidP="00C81EC3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743041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D75DE" id="_x0000_s1175" style="position:absolute;margin-left:318pt;margin-top:14.35pt;width:11.35pt;height:19.25pt;z-index:253737984;mso-position-horizontal-relative:text;mso-position-vertical-relative:text;mso-width-relative:margin;mso-height-relative:margin" coordorigin="46996,64621" coordsize="145254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">
                      <v:shape id="Textfeld 3" o:spid="_x0000_s1176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0A34671C" w14:textId="77777777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77" type="#_x0000_t202" style="position:absolute;left:46996;top:165283;width:145254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7C155D64" w14:textId="305DB999" w:rsidR="00C81EC3" w:rsidRPr="00384A21" w:rsidRDefault="00C81EC3" w:rsidP="00C81EC3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78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1EC3"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5936" behindDoc="0" locked="0" layoutInCell="1" allowOverlap="1" wp14:anchorId="69E093F1" wp14:editId="180EC3D7">
                      <wp:simplePos x="0" y="0"/>
                      <wp:positionH relativeFrom="column">
                        <wp:posOffset>1365677</wp:posOffset>
                      </wp:positionH>
                      <wp:positionV relativeFrom="paragraph">
                        <wp:posOffset>180042</wp:posOffset>
                      </wp:positionV>
                      <wp:extent cx="110090" cy="244492"/>
                      <wp:effectExtent l="0" t="0" r="17145" b="0"/>
                      <wp:wrapNone/>
                      <wp:docPr id="19275236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1038600916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20DD19" w14:textId="1C5CC4D2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5294585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CED3AF" w14:textId="58AFB6F6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906120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E093F1" id="_x0000_s1179" style="position:absolute;margin-left:107.55pt;margin-top:14.2pt;width:8.65pt;height:19.25pt;z-index:253735936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">
                      <v:shape id="Textfeld 3" o:spid="_x0000_s1180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720DD19" w14:textId="1C5CC4D2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81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52CED3AF" w14:textId="58AFB6F6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82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3003D" w:rsidRPr="009D698A">
              <w:t xml:space="preserve">Markiere den Teil, </w:t>
            </w:r>
            <w:proofErr w:type="gramStart"/>
            <w:r w:rsidR="00C3003D" w:rsidRPr="009D698A">
              <w:t>den</w:t>
            </w:r>
            <w:proofErr w:type="gramEnd"/>
            <w:r w:rsidR="00C3003D" w:rsidRPr="009D698A">
              <w:t xml:space="preserve"> sie bekommen, sodass der Anteil passt.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225"/>
              <w:gridCol w:w="4226"/>
            </w:tblGrid>
            <w:tr w:rsidR="00C3003D" w:rsidRPr="009D698A" w14:paraId="3FC3C4D2" w14:textId="77777777" w:rsidTr="008D2AC5">
              <w:tc>
                <w:tcPr>
                  <w:tcW w:w="4225" w:type="dxa"/>
                  <w:vAlign w:val="bottom"/>
                </w:tcPr>
                <w:p w14:paraId="7AB8F58E" w14:textId="5DE76A81" w:rsidR="00C3003D" w:rsidRPr="009D698A" w:rsidRDefault="00C3003D" w:rsidP="00384A21">
                  <w:pPr>
                    <w:spacing w:after="120" w:line="240" w:lineRule="atLeast"/>
                    <w:jc w:val="center"/>
                  </w:pPr>
                  <w:r w:rsidRPr="009D698A">
                    <w:t xml:space="preserve">Jonas bekommt </w:t>
                  </w:r>
                  <w:bookmarkStart w:id="1" w:name="_Hlk122100222"/>
                  <w:r w:rsidR="008D2AC5" w:rsidRPr="009D698A">
                    <w:t xml:space="preserve">   </w:t>
                  </w:r>
                  <w:r w:rsidRPr="009D698A">
                    <w:t xml:space="preserve"> </w:t>
                  </w:r>
                  <w:bookmarkEnd w:id="1"/>
                  <w:r w:rsidRPr="009D698A">
                    <w:t>vom Kuchen.</w:t>
                  </w:r>
                  <w:r w:rsidR="00C81EC3" w:rsidRPr="009D698A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4226" w:type="dxa"/>
                  <w:vAlign w:val="bottom"/>
                </w:tcPr>
                <w:p w14:paraId="24B1457E" w14:textId="676536FF" w:rsidR="00C3003D" w:rsidRPr="009D698A" w:rsidRDefault="00C3003D" w:rsidP="00384A21">
                  <w:pPr>
                    <w:spacing w:after="120" w:line="240" w:lineRule="atLeast"/>
                    <w:jc w:val="center"/>
                  </w:pPr>
                  <w:r w:rsidRPr="009D698A">
                    <w:t>Emily bekommt</w:t>
                  </w:r>
                  <w:r w:rsidR="001D44A8" w:rsidRPr="009D698A">
                    <w:t xml:space="preserve"> </w:t>
                  </w:r>
                  <w:r w:rsidRPr="009D698A">
                    <w:t xml:space="preserve"> </w:t>
                  </w:r>
                  <w:r w:rsidR="008D2AC5" w:rsidRPr="009D698A">
                    <w:t xml:space="preserve">  </w:t>
                  </w:r>
                  <w:r w:rsidRPr="009D698A">
                    <w:t xml:space="preserve"> </w:t>
                  </w:r>
                  <w:r w:rsidR="008D2AC5" w:rsidRPr="009D698A">
                    <w:t xml:space="preserve"> </w:t>
                  </w:r>
                  <w:r w:rsidRPr="009D698A">
                    <w:t>vom Kuchen.</w:t>
                  </w:r>
                </w:p>
              </w:tc>
            </w:tr>
            <w:tr w:rsidR="00C3003D" w:rsidRPr="009D698A" w14:paraId="37414D94" w14:textId="77777777" w:rsidTr="008D2AC5">
              <w:tc>
                <w:tcPr>
                  <w:tcW w:w="4225" w:type="dxa"/>
                  <w:vAlign w:val="bottom"/>
                </w:tcPr>
                <w:p w14:paraId="54628228" w14:textId="77777777" w:rsidR="00C3003D" w:rsidRPr="009D698A" w:rsidRDefault="00C3003D" w:rsidP="00C3003D">
                  <w:pPr>
                    <w:pStyle w:val="Tex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203F385E" wp14:editId="14C20675">
                        <wp:extent cx="1892935" cy="590550"/>
                        <wp:effectExtent l="0" t="0" r="0" b="0"/>
                        <wp:docPr id="70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1.eps"/>
                                <pic:cNvPicPr/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935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6" w:type="dxa"/>
                </w:tcPr>
                <w:p w14:paraId="62281883" w14:textId="1714A94C" w:rsidR="00C3003D" w:rsidRPr="009D698A" w:rsidRDefault="00C3003D" w:rsidP="00C3003D">
                  <w:pPr>
                    <w:pStyle w:val="Text"/>
                    <w:jc w:val="center"/>
                  </w:pPr>
                  <w:r w:rsidRPr="009D698A">
                    <w:rPr>
                      <w:noProof/>
                    </w:rPr>
                    <w:drawing>
                      <wp:inline distT="0" distB="0" distL="0" distR="0" wp14:anchorId="3770DD9A" wp14:editId="727E7D4F">
                        <wp:extent cx="981075" cy="571500"/>
                        <wp:effectExtent l="0" t="0" r="9525" b="0"/>
                        <wp:docPr id="79" name="Grafi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2.eps"/>
                                <pic:cNvPicPr/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4A077F" w14:textId="77777777" w:rsidR="00C3003D" w:rsidRPr="009D698A" w:rsidRDefault="00C3003D" w:rsidP="00C3003D"/>
        </w:tc>
      </w:tr>
      <w:tr w:rsidR="00384A21" w:rsidRPr="009D698A" w14:paraId="0829E375" w14:textId="77777777" w:rsidTr="00B2675B">
        <w:trPr>
          <w:trHeight w:val="116"/>
        </w:trPr>
        <w:tc>
          <w:tcPr>
            <w:tcW w:w="709" w:type="dxa"/>
          </w:tcPr>
          <w:p w14:paraId="61D82282" w14:textId="77777777" w:rsidR="00384A21" w:rsidRPr="009D698A" w:rsidRDefault="00384A21" w:rsidP="00384A21"/>
        </w:tc>
        <w:tc>
          <w:tcPr>
            <w:tcW w:w="8461" w:type="dxa"/>
            <w:gridSpan w:val="2"/>
          </w:tcPr>
          <w:p w14:paraId="3BB0C95E" w14:textId="77777777" w:rsidR="00384A21" w:rsidRPr="009D698A" w:rsidRDefault="00384A21" w:rsidP="00384A21"/>
        </w:tc>
      </w:tr>
      <w:tr w:rsidR="00C3003D" w:rsidRPr="009D698A" w14:paraId="7CAA902F" w14:textId="77777777" w:rsidTr="00B2675B">
        <w:trPr>
          <w:trHeight w:val="116"/>
        </w:trPr>
        <w:tc>
          <w:tcPr>
            <w:tcW w:w="709" w:type="dxa"/>
          </w:tcPr>
          <w:p w14:paraId="65548383" w14:textId="77777777" w:rsidR="00C3003D" w:rsidRPr="009D698A" w:rsidRDefault="00C3003D" w:rsidP="000E442F">
            <w:pPr>
              <w:pStyle w:val="berschrift3"/>
            </w:pPr>
            <w:r w:rsidRPr="009D698A">
              <w:t>2.</w:t>
            </w:r>
            <w:r w:rsidR="00666107" w:rsidRPr="009D698A">
              <w:t>6</w:t>
            </w:r>
          </w:p>
        </w:tc>
        <w:tc>
          <w:tcPr>
            <w:tcW w:w="8461" w:type="dxa"/>
            <w:gridSpan w:val="2"/>
          </w:tcPr>
          <w:p w14:paraId="76462947" w14:textId="24A06F0F" w:rsidR="00C3003D" w:rsidRPr="009D698A" w:rsidRDefault="00C3003D" w:rsidP="000E442F">
            <w:pPr>
              <w:pStyle w:val="berschrift3"/>
            </w:pPr>
            <w:r w:rsidRPr="009D698A">
              <w:t xml:space="preserve">Anteile </w:t>
            </w:r>
            <w:r w:rsidR="00666107" w:rsidRPr="009D698A">
              <w:t>herausfinden</w:t>
            </w:r>
          </w:p>
        </w:tc>
      </w:tr>
      <w:tr w:rsidR="00DB2BA0" w:rsidRPr="009D698A" w14:paraId="79F03D65" w14:textId="77777777" w:rsidTr="00B2675B">
        <w:trPr>
          <w:trHeight w:val="2783"/>
        </w:trPr>
        <w:tc>
          <w:tcPr>
            <w:tcW w:w="709" w:type="dxa"/>
          </w:tcPr>
          <w:p w14:paraId="366A63F8" w14:textId="77777777" w:rsidR="00DB2BA0" w:rsidRPr="009D698A" w:rsidRDefault="00DB2BA0" w:rsidP="00DB2BA0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</w:rPr>
              <w:drawing>
                <wp:inline distT="0" distB="0" distL="0" distR="0" wp14:anchorId="0ACD8774" wp14:editId="4B522AD6">
                  <wp:extent cx="360000" cy="272386"/>
                  <wp:effectExtent l="0" t="0" r="2540" b="0"/>
                  <wp:docPr id="722" name="Grafik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A89F58A" w14:textId="090F95BE" w:rsidR="00DB2BA0" w:rsidRPr="009D698A" w:rsidRDefault="00DB2BA0" w:rsidP="00DB2BA0">
            <w:pPr>
              <w:pStyle w:val="Nummerierung"/>
            </w:pPr>
            <w:r w:rsidRPr="009D698A">
              <w:t>a)</w:t>
            </w:r>
          </w:p>
        </w:tc>
        <w:tc>
          <w:tcPr>
            <w:tcW w:w="8078" w:type="dxa"/>
          </w:tcPr>
          <w:p w14:paraId="099D7DD0" w14:textId="69066281" w:rsidR="00DB2BA0" w:rsidRPr="009D698A" w:rsidRDefault="00A5192F" w:rsidP="00DB2BA0">
            <w:r w:rsidRPr="009D698A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507584" behindDoc="0" locked="0" layoutInCell="1" allowOverlap="1" wp14:anchorId="3CB63CE9" wp14:editId="7FA9DBAE">
                      <wp:simplePos x="0" y="0"/>
                      <wp:positionH relativeFrom="column">
                        <wp:posOffset>710263</wp:posOffset>
                      </wp:positionH>
                      <wp:positionV relativeFrom="paragraph">
                        <wp:posOffset>316714</wp:posOffset>
                      </wp:positionV>
                      <wp:extent cx="1794510" cy="799465"/>
                      <wp:effectExtent l="228600" t="0" r="243840" b="19685"/>
                      <wp:wrapNone/>
                      <wp:docPr id="51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4510" cy="799465"/>
                                <a:chOff x="715422" y="-471950"/>
                                <a:chExt cx="1795884" cy="801487"/>
                              </a:xfrm>
                            </wpg:grpSpPr>
                            <wps:wsp>
                              <wps:cNvPr id="515" name="Rechteckige Legende 22152"/>
                              <wps:cNvSpPr/>
                              <wps:spPr>
                                <a:xfrm>
                                  <a:off x="715422" y="-471950"/>
                                  <a:ext cx="1646017" cy="435966"/>
                                </a:xfrm>
                                <a:prstGeom prst="wedgeRoundRectCallout">
                                  <a:avLst>
                                    <a:gd name="adj1" fmla="val -61549"/>
                                    <a:gd name="adj2" fmla="val -19423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62A6464" w14:textId="77777777" w:rsidR="00DB2BA0" w:rsidRPr="006448F1" w:rsidRDefault="00DB2BA0" w:rsidP="006448F1">
                                    <w:pPr>
                                      <w:pStyle w:val="Transcript"/>
                                    </w:pPr>
                                    <w:r w:rsidRPr="006448F1">
                                      <w:t xml:space="preserve">Wie soll man denn hier den Anteil rausfinden?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Rechteckige Legende 22152"/>
                              <wps:cNvSpPr/>
                              <wps:spPr>
                                <a:xfrm flipH="1">
                                  <a:off x="864307" y="17923"/>
                                  <a:ext cx="1646999" cy="311614"/>
                                </a:xfrm>
                                <a:prstGeom prst="wedgeRoundRectCallout">
                                  <a:avLst>
                                    <a:gd name="adj1" fmla="val -62389"/>
                                    <a:gd name="adj2" fmla="val -19386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3B77D8" w14:textId="650DEED9" w:rsidR="00DB2BA0" w:rsidRPr="00222DD6" w:rsidRDefault="00DB2BA0" w:rsidP="006448F1">
                                    <w:pPr>
                                      <w:pStyle w:val="Transcript"/>
                                    </w:pPr>
                                    <w:r w:rsidRPr="00222DD6">
                                      <w:t>Ich leg</w:t>
                                    </w:r>
                                    <w:r w:rsidR="00A5192F">
                                      <w:t>e</w:t>
                                    </w:r>
                                    <w:r w:rsidRPr="00222DD6">
                                      <w:t xml:space="preserve"> das Muster mal nach.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63CE9" id="Gruppieren 7" o:spid="_x0000_s1183" style="position:absolute;margin-left:55.95pt;margin-top:24.95pt;width:141.3pt;height:62.95pt;z-index:253507584;mso-position-horizontal-relative:text;mso-position-vertical-relative:text;mso-width-relative:margin;mso-height-relative:margin" coordorigin="7154,-4719" coordsize="17958,80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">
                      <v:shape id="_x0000_s1184" type="#_x0000_t62" style="position:absolute;left:7154;top:-4719;width:16460;height:4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" adj="-2495,6605" strokecolor="#bfbfbf [2412]" strokeweight="1pt">
                        <v:textbox inset="2mm,1mm,2mm,1mm">
                          <w:txbxContent>
                            <w:p w14:paraId="662A6464" w14:textId="77777777" w:rsidR="00DB2BA0" w:rsidRPr="006448F1" w:rsidRDefault="00DB2BA0" w:rsidP="006448F1">
                              <w:pPr>
                                <w:pStyle w:val="Transcript"/>
                              </w:pPr>
                              <w:r w:rsidRPr="006448F1">
                                <w:t xml:space="preserve">Wie soll man denn hier den Anteil rausfinden? </w:t>
                              </w:r>
                            </w:p>
                          </w:txbxContent>
                        </v:textbox>
                      </v:shape>
                      <v:shape id="_x0000_s1185" type="#_x0000_t62" style="position:absolute;left:8643;top:179;width:16470;height:3116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" adj="-2676,6613" strokecolor="#bfbfbf [2412]" strokeweight="1pt">
                        <v:textbox inset="2mm,1mm,2mm,1mm">
                          <w:txbxContent>
                            <w:p w14:paraId="363B77D8" w14:textId="650DEED9" w:rsidR="00DB2BA0" w:rsidRPr="00222DD6" w:rsidRDefault="00DB2BA0" w:rsidP="006448F1">
                              <w:pPr>
                                <w:pStyle w:val="Transcript"/>
                              </w:pPr>
                              <w:r w:rsidRPr="00222DD6">
                                <w:t>Ich leg</w:t>
                              </w:r>
                              <w:r w:rsidR="00A5192F">
                                <w:t>e</w:t>
                              </w:r>
                              <w:r w:rsidRPr="00222DD6">
                                <w:t xml:space="preserve"> das Muster mal nach.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10144" w:rsidRPr="009D698A"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9632" behindDoc="0" locked="0" layoutInCell="1" allowOverlap="1" wp14:anchorId="64503CB8" wp14:editId="6C13B6A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149860</wp:posOffset>
                      </wp:positionV>
                      <wp:extent cx="547370" cy="715645"/>
                      <wp:effectExtent l="0" t="0" r="0" b="8255"/>
                      <wp:wrapNone/>
                      <wp:docPr id="1434446535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15645"/>
                                <a:chOff x="0" y="0"/>
                                <a:chExt cx="547370" cy="715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7733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6097739" name="Textfeld 12"/>
                              <wps:cNvSpPr txBox="1"/>
                              <wps:spPr>
                                <a:xfrm>
                                  <a:off x="124359" y="56896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60AC04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03CB8" id="Gruppieren 13" o:spid="_x0000_s1186" style="position:absolute;margin-left:5.2pt;margin-top:11.8pt;width:43.1pt;height:56.35pt;z-index:253509632;mso-position-horizontal-relative:text;mso-position-vertical-relative:text;mso-height-relative:margin" coordsize="5473,71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">
                      <v:shape id="Grafik 10" o:spid="_x0000_s118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">
                        <v:imagedata r:id="rId86" o:title="" chromakey="white"/>
                      </v:shape>
                      <v:shape id="Textfeld 12" o:spid="_x0000_s1188" type="#_x0000_t202" style="position:absolute;left:1243;top:5689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760AC04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76689" w:rsidRPr="009D698A"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0A6048D4" wp14:editId="325DA723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635000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33B86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48D4" id="Gruppieren 18" o:spid="_x0000_s1189" style="position:absolute;margin-left:200.1pt;margin-top:50pt;width:50.85pt;height:56.9pt;z-index:253508608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">
                      <v:shape id="Grafik 6" o:spid="_x0000_s1190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88" o:title="" chromakey="white"/>
                      </v:shape>
                      <v:shape id="Textfeld 12" o:spid="_x0000_s119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533B86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48F1" w:rsidRPr="009D698A">
              <w:rPr>
                <w:noProof/>
              </w:rPr>
              <w:drawing>
                <wp:anchor distT="0" distB="0" distL="114300" distR="114300" simplePos="0" relativeHeight="253510656" behindDoc="0" locked="0" layoutInCell="1" allowOverlap="1" wp14:anchorId="6EAC0660" wp14:editId="64AB6336">
                  <wp:simplePos x="0" y="0"/>
                  <wp:positionH relativeFrom="column">
                    <wp:posOffset>2951480</wp:posOffset>
                  </wp:positionH>
                  <wp:positionV relativeFrom="paragraph">
                    <wp:posOffset>249555</wp:posOffset>
                  </wp:positionV>
                  <wp:extent cx="1614805" cy="872490"/>
                  <wp:effectExtent l="0" t="0" r="0" b="3810"/>
                  <wp:wrapThrough wrapText="bothSides">
                    <wp:wrapPolygon edited="0">
                      <wp:start x="5266" y="0"/>
                      <wp:lineTo x="0" y="1258"/>
                      <wp:lineTo x="0" y="4716"/>
                      <wp:lineTo x="2548" y="10061"/>
                      <wp:lineTo x="2039" y="15092"/>
                      <wp:lineTo x="6116" y="21380"/>
                      <wp:lineTo x="6965" y="21380"/>
                      <wp:lineTo x="7475" y="20122"/>
                      <wp:lineTo x="21405" y="19493"/>
                      <wp:lineTo x="21405" y="314"/>
                      <wp:lineTo x="8324" y="0"/>
                      <wp:lineTo x="5266" y="0"/>
                    </wp:wrapPolygon>
                  </wp:wrapThrough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2BA0" w:rsidRPr="009D698A">
              <w:t>Hilf Tara und Leonie, den Anteil am Rechteck herauszufinden. Wie gehst du vor?</w:t>
            </w:r>
            <w:r w:rsidR="00DB2BA0" w:rsidRPr="009D698A">
              <w:rPr>
                <w:noProof/>
                <w14:ligatures w14:val="standardContextual"/>
              </w:rPr>
              <w:t xml:space="preserve"> </w:t>
            </w:r>
          </w:p>
        </w:tc>
      </w:tr>
      <w:tr w:rsidR="00DB2BA0" w:rsidRPr="009D698A" w14:paraId="20548D76" w14:textId="77777777" w:rsidTr="00B2675B">
        <w:tc>
          <w:tcPr>
            <w:tcW w:w="709" w:type="dxa"/>
          </w:tcPr>
          <w:p w14:paraId="10704BAC" w14:textId="77777777" w:rsidR="00DB2BA0" w:rsidRPr="009D698A" w:rsidRDefault="00DB2BA0" w:rsidP="00DB2BA0">
            <w:pPr>
              <w:spacing w:line="240" w:lineRule="atLeast"/>
            </w:pPr>
          </w:p>
        </w:tc>
        <w:tc>
          <w:tcPr>
            <w:tcW w:w="383" w:type="dxa"/>
          </w:tcPr>
          <w:p w14:paraId="3F13C240" w14:textId="77777777" w:rsidR="00DB2BA0" w:rsidRPr="009D698A" w:rsidRDefault="00DB2BA0" w:rsidP="00DB2BA0">
            <w:pPr>
              <w:pStyle w:val="Nummerierung"/>
            </w:pPr>
            <w:r w:rsidRPr="009D698A">
              <w:t>b)</w:t>
            </w:r>
          </w:p>
        </w:tc>
        <w:tc>
          <w:tcPr>
            <w:tcW w:w="8078" w:type="dxa"/>
          </w:tcPr>
          <w:p w14:paraId="141B7202" w14:textId="77777777" w:rsidR="00DB2BA0" w:rsidRPr="009D698A" w:rsidRDefault="00DB2BA0" w:rsidP="00DB2BA0">
            <w:r w:rsidRPr="009D698A">
              <w:t>Bestimme auch hier die Anteile.</w:t>
            </w:r>
          </w:p>
          <w:p w14:paraId="7BF164F4" w14:textId="77777777" w:rsidR="00DB2BA0" w:rsidRPr="009D698A" w:rsidRDefault="00DB2BA0" w:rsidP="00DB2BA0"/>
          <w:tbl>
            <w:tblPr>
              <w:tblStyle w:val="Tabellenraster"/>
              <w:tblW w:w="140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  <w:gridCol w:w="2001"/>
              <w:gridCol w:w="2001"/>
              <w:gridCol w:w="2001"/>
            </w:tblGrid>
            <w:tr w:rsidR="00DB2BA0" w:rsidRPr="009D698A" w14:paraId="2DD8D500" w14:textId="77777777" w:rsidTr="009C058F">
              <w:trPr>
                <w:trHeight w:val="1587"/>
              </w:trPr>
              <w:tc>
                <w:tcPr>
                  <w:tcW w:w="2001" w:type="dxa"/>
                </w:tcPr>
                <w:p w14:paraId="76BAE79D" w14:textId="4C0F0318" w:rsidR="00DB2BA0" w:rsidRPr="009D698A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3526016" behindDoc="1" locked="0" layoutInCell="1" allowOverlap="1" wp14:anchorId="6294A90B" wp14:editId="09F9FFBC">
                        <wp:simplePos x="0" y="0"/>
                        <wp:positionH relativeFrom="column">
                          <wp:posOffset>188595</wp:posOffset>
                        </wp:positionH>
                        <wp:positionV relativeFrom="paragraph">
                          <wp:posOffset>211455</wp:posOffset>
                        </wp:positionV>
                        <wp:extent cx="938530" cy="7893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853"/>
                            <wp:lineTo x="21045" y="20853"/>
                            <wp:lineTo x="21045" y="0"/>
                            <wp:lineTo x="0" y="0"/>
                          </wp:wrapPolygon>
                        </wp:wrapTight>
                        <wp:docPr id="63" name="Grafik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530" cy="789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 w:rsidRPr="009D698A">
                    <w:rPr>
                      <w:noProof/>
                    </w:rPr>
                    <w:t xml:space="preserve">(1) </w:t>
                  </w:r>
                </w:p>
              </w:tc>
              <w:tc>
                <w:tcPr>
                  <w:tcW w:w="2001" w:type="dxa"/>
                </w:tcPr>
                <w:p w14:paraId="7B545F5A" w14:textId="27C8428F" w:rsidR="00DB2BA0" w:rsidRPr="009D698A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3524992" behindDoc="1" locked="0" layoutInCell="1" allowOverlap="1" wp14:anchorId="21768528" wp14:editId="0135DA07">
                        <wp:simplePos x="0" y="0"/>
                        <wp:positionH relativeFrom="column">
                          <wp:posOffset>306070</wp:posOffset>
                        </wp:positionH>
                        <wp:positionV relativeFrom="paragraph">
                          <wp:posOffset>120015</wp:posOffset>
                        </wp:positionV>
                        <wp:extent cx="805815" cy="917575"/>
                        <wp:effectExtent l="1270" t="0" r="0" b="0"/>
                        <wp:wrapTight wrapText="bothSides">
                          <wp:wrapPolygon edited="0">
                            <wp:start x="21566" y="15217"/>
                            <wp:lineTo x="20034" y="-30"/>
                            <wp:lineTo x="630" y="-30"/>
                            <wp:lineTo x="630" y="21047"/>
                            <wp:lineTo x="21566" y="21047"/>
                            <wp:lineTo x="21566" y="15217"/>
                          </wp:wrapPolygon>
                        </wp:wrapTight>
                        <wp:docPr id="60" name="Grafi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805815" cy="91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 w:rsidRPr="009D698A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1680" behindDoc="0" locked="0" layoutInCell="1" allowOverlap="1" wp14:anchorId="38ECACCB" wp14:editId="1E09F472">
                            <wp:simplePos x="0" y="0"/>
                            <wp:positionH relativeFrom="column">
                              <wp:posOffset>105410</wp:posOffset>
                            </wp:positionH>
                            <wp:positionV relativeFrom="paragraph">
                              <wp:posOffset>181841</wp:posOffset>
                            </wp:positionV>
                            <wp:extent cx="372110" cy="266065"/>
                            <wp:effectExtent l="0" t="0" r="0" b="635"/>
                            <wp:wrapSquare wrapText="bothSides"/>
                            <wp:docPr id="544" name="Textfeld 5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2110" cy="26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0011A3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rot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8ECACCB" id="Textfeld 544" o:spid="_x0000_s1192" type="#_x0000_t202" style="position:absolute;margin-left:8.3pt;margin-top:14.3pt;width:29.3pt;height:20.95pt;z-index:2535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" filled="f" stroked="f" strokeweight=".5pt">
                            <v:textbox>
                              <w:txbxContent>
                                <w:p w14:paraId="070011A3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rot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 w:rsidRPr="009D698A">
                    <w:rPr>
                      <w:noProof/>
                    </w:rPr>
                    <w:t xml:space="preserve">(2) </w:t>
                  </w:r>
                </w:p>
                <w:p w14:paraId="6EDB007F" w14:textId="6B68CC95" w:rsidR="00DB2BA0" w:rsidRPr="009D698A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62AEEB44" w14:textId="3E34EAEE" w:rsidR="00DB2BA0" w:rsidRPr="009D698A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3522944" behindDoc="1" locked="0" layoutInCell="1" allowOverlap="1" wp14:anchorId="0F257106" wp14:editId="47694512">
                        <wp:simplePos x="0" y="0"/>
                        <wp:positionH relativeFrom="column">
                          <wp:posOffset>339725</wp:posOffset>
                        </wp:positionH>
                        <wp:positionV relativeFrom="paragraph">
                          <wp:posOffset>102235</wp:posOffset>
                        </wp:positionV>
                        <wp:extent cx="776605" cy="916940"/>
                        <wp:effectExtent l="6033" t="0" r="0" b="0"/>
                        <wp:wrapTight wrapText="bothSides">
                          <wp:wrapPolygon edited="0">
                            <wp:start x="21432" y="-142"/>
                            <wp:lineTo x="768" y="-142"/>
                            <wp:lineTo x="768" y="20949"/>
                            <wp:lineTo x="21432" y="20949"/>
                            <wp:lineTo x="21432" y="-142"/>
                          </wp:wrapPolygon>
                        </wp:wrapTight>
                        <wp:docPr id="58" name="Grafi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76605" cy="91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 w:rsidRPr="009D698A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4752" behindDoc="0" locked="0" layoutInCell="1" allowOverlap="1" wp14:anchorId="4BF65C0C" wp14:editId="4E1B4E67">
                            <wp:simplePos x="0" y="0"/>
                            <wp:positionH relativeFrom="column">
                              <wp:posOffset>716915</wp:posOffset>
                            </wp:positionH>
                            <wp:positionV relativeFrom="paragraph">
                              <wp:posOffset>301625</wp:posOffset>
                            </wp:positionV>
                            <wp:extent cx="615315" cy="286385"/>
                            <wp:effectExtent l="0" t="0" r="6350" b="0"/>
                            <wp:wrapSquare wrapText="bothSides"/>
                            <wp:docPr id="548" name="Textfeld 5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61531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7C730E7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schwarz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BF65C0C" id="Textfeld 548" o:spid="_x0000_s1193" type="#_x0000_t202" style="position:absolute;margin-left:56.45pt;margin-top:23.75pt;width:48.45pt;height:22.55pt;rotation:90;z-index:2535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" filled="f" stroked="f" strokeweight=".5pt">
                            <v:textbox>
                              <w:txbxContent>
                                <w:p w14:paraId="37C730E7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schwarz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 w:rsidRPr="009D698A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2704" behindDoc="0" locked="0" layoutInCell="1" allowOverlap="1" wp14:anchorId="451D4EF1" wp14:editId="7EF38D7B">
                            <wp:simplePos x="0" y="0"/>
                            <wp:positionH relativeFrom="column">
                              <wp:posOffset>372110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479425" cy="262890"/>
                            <wp:effectExtent l="0" t="0" r="0" b="3810"/>
                            <wp:wrapSquare wrapText="bothSides"/>
                            <wp:docPr id="547" name="Textfeld 5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79425" cy="26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D26BA58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grün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1D4EF1" id="Textfeld 547" o:spid="_x0000_s1194" type="#_x0000_t202" style="position:absolute;margin-left:29.3pt;margin-top:10.85pt;width:37.75pt;height:20.7pt;z-index:2535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" filled="f" stroked="f" strokeweight=".5pt">
                            <v:textbox>
                              <w:txbxContent>
                                <w:p w14:paraId="2D26BA58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grün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 w:rsidRPr="009D698A">
                    <w:rPr>
                      <w:noProof/>
                    </w:rPr>
                    <w:t xml:space="preserve">(3)* </w:t>
                  </w:r>
                </w:p>
              </w:tc>
              <w:tc>
                <w:tcPr>
                  <w:tcW w:w="2001" w:type="dxa"/>
                </w:tcPr>
                <w:p w14:paraId="6B847587" w14:textId="0C1963FC" w:rsidR="00DB2BA0" w:rsidRPr="009D698A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3523968" behindDoc="1" locked="0" layoutInCell="1" allowOverlap="1" wp14:anchorId="451D7E35" wp14:editId="2C8B9091">
                        <wp:simplePos x="0" y="0"/>
                        <wp:positionH relativeFrom="column">
                          <wp:posOffset>316865</wp:posOffset>
                        </wp:positionH>
                        <wp:positionV relativeFrom="paragraph">
                          <wp:posOffset>236855</wp:posOffset>
                        </wp:positionV>
                        <wp:extent cx="781685" cy="664210"/>
                        <wp:effectExtent l="1588" t="0" r="952" b="953"/>
                        <wp:wrapTight wrapText="bothSides">
                          <wp:wrapPolygon edited="0">
                            <wp:start x="21556" y="-52"/>
                            <wp:lineTo x="4185" y="-52"/>
                            <wp:lineTo x="1026" y="5524"/>
                            <wp:lineTo x="500" y="6763"/>
                            <wp:lineTo x="500" y="21011"/>
                            <wp:lineTo x="21556" y="21011"/>
                            <wp:lineTo x="21556" y="-52"/>
                          </wp:wrapPolygon>
                        </wp:wrapTight>
                        <wp:docPr id="59" name="Grafi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81685" cy="664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 w:rsidRPr="009D698A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5776" behindDoc="0" locked="0" layoutInCell="1" allowOverlap="1" wp14:anchorId="39E876E3" wp14:editId="089BA422">
                            <wp:simplePos x="0" y="0"/>
                            <wp:positionH relativeFrom="column">
                              <wp:posOffset>256540</wp:posOffset>
                            </wp:positionH>
                            <wp:positionV relativeFrom="paragraph">
                              <wp:posOffset>819150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549" name="Textfeld 5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0EDAEA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blau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9E876E3" id="Textfeld 549" o:spid="_x0000_s1195" type="#_x0000_t202" style="position:absolute;margin-left:20.2pt;margin-top:64.5pt;width:37.5pt;height:22pt;rotation:90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" filled="f" stroked="f" strokeweight=".5pt">
                            <v:textbox>
                              <w:txbxContent>
                                <w:p w14:paraId="20EDAEA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blau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 w:rsidRPr="009D698A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3728" behindDoc="0" locked="0" layoutInCell="1" allowOverlap="1" wp14:anchorId="0E82675C" wp14:editId="6087A03E">
                            <wp:simplePos x="0" y="0"/>
                            <wp:positionH relativeFrom="column">
                              <wp:posOffset>824230</wp:posOffset>
                            </wp:positionH>
                            <wp:positionV relativeFrom="paragraph">
                              <wp:posOffset>340995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9" name="Textfeld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024B0D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gelb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82675C" id="Textfeld 9" o:spid="_x0000_s1196" type="#_x0000_t202" style="position:absolute;margin-left:64.9pt;margin-top:26.85pt;width:37.5pt;height:22pt;rotation:90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" filled="f" stroked="f" strokeweight=".5pt">
                            <v:textbox>
                              <w:txbxContent>
                                <w:p w14:paraId="5024B0D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gelb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 w:rsidRPr="009D698A">
                    <w:rPr>
                      <w:noProof/>
                    </w:rPr>
                    <w:t xml:space="preserve">(4) </w:t>
                  </w:r>
                </w:p>
              </w:tc>
              <w:tc>
                <w:tcPr>
                  <w:tcW w:w="2001" w:type="dxa"/>
                  <w:vAlign w:val="center"/>
                </w:tcPr>
                <w:p w14:paraId="539DB67A" w14:textId="77777777" w:rsidR="00DB2BA0" w:rsidRPr="009D698A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646E38AA" w14:textId="77777777" w:rsidR="00DB2BA0" w:rsidRPr="009D698A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380C37F" w14:textId="77777777" w:rsidR="00DB2BA0" w:rsidRPr="009D698A" w:rsidRDefault="00DB2BA0" w:rsidP="00DB2BA0">
                  <w:pPr>
                    <w:spacing w:line="240" w:lineRule="atLeast"/>
                    <w:jc w:val="center"/>
                  </w:pPr>
                  <w:r w:rsidRPr="009D698A">
                    <w:t>_______________</w:t>
                  </w:r>
                </w:p>
              </w:tc>
            </w:tr>
            <w:tr w:rsidR="00DB2BA0" w:rsidRPr="009D698A" w14:paraId="44959B5B" w14:textId="77777777" w:rsidTr="009C058F">
              <w:trPr>
                <w:trHeight w:val="794"/>
              </w:trPr>
              <w:tc>
                <w:tcPr>
                  <w:tcW w:w="2001" w:type="dxa"/>
                </w:tcPr>
                <w:p w14:paraId="72703032" w14:textId="76F68369" w:rsidR="00DB2BA0" w:rsidRPr="009D698A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3521920" behindDoc="1" locked="0" layoutInCell="1" allowOverlap="1" wp14:anchorId="65E37161" wp14:editId="18B73497">
                        <wp:simplePos x="0" y="0"/>
                        <wp:positionH relativeFrom="column">
                          <wp:posOffset>115570</wp:posOffset>
                        </wp:positionH>
                        <wp:positionV relativeFrom="paragraph">
                          <wp:posOffset>151765</wp:posOffset>
                        </wp:positionV>
                        <wp:extent cx="1137285" cy="979170"/>
                        <wp:effectExtent l="0" t="0" r="5715" b="0"/>
                        <wp:wrapTight wrapText="bothSides">
                          <wp:wrapPolygon edited="0">
                            <wp:start x="15449" y="21600"/>
                            <wp:lineTo x="15449" y="14876"/>
                            <wp:lineTo x="21600" y="13616"/>
                            <wp:lineTo x="21600" y="1009"/>
                            <wp:lineTo x="12193" y="588"/>
                            <wp:lineTo x="253" y="588"/>
                            <wp:lineTo x="253" y="13195"/>
                            <wp:lineTo x="3148" y="14876"/>
                            <wp:lineTo x="3148" y="21600"/>
                            <wp:lineTo x="15449" y="21600"/>
                          </wp:wrapPolygon>
                        </wp:wrapTight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137285" cy="979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D698A">
                    <w:rPr>
                      <w:noProof/>
                    </w:rPr>
                    <w:t xml:space="preserve">(5) </w:t>
                  </w:r>
                </w:p>
              </w:tc>
              <w:tc>
                <w:tcPr>
                  <w:tcW w:w="2001" w:type="dxa"/>
                </w:tcPr>
                <w:p w14:paraId="54F5EE24" w14:textId="77777777" w:rsidR="00DB2BA0" w:rsidRPr="009D698A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9D698A">
                    <w:rPr>
                      <w:noProof/>
                    </w:rPr>
                    <w:t>(6)</w:t>
                  </w:r>
                </w:p>
                <w:p w14:paraId="79BDBE34" w14:textId="77777777" w:rsidR="00DB2BA0" w:rsidRPr="009D698A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9D698A">
                    <w:rPr>
                      <w:noProof/>
                    </w:rPr>
                    <w:drawing>
                      <wp:anchor distT="0" distB="0" distL="114300" distR="114300" simplePos="0" relativeHeight="253520896" behindDoc="1" locked="0" layoutInCell="1" allowOverlap="1" wp14:anchorId="414D578E" wp14:editId="55F4503E">
                        <wp:simplePos x="0" y="0"/>
                        <wp:positionH relativeFrom="column">
                          <wp:posOffset>183515</wp:posOffset>
                        </wp:positionH>
                        <wp:positionV relativeFrom="paragraph">
                          <wp:posOffset>10160</wp:posOffset>
                        </wp:positionV>
                        <wp:extent cx="1087120" cy="874395"/>
                        <wp:effectExtent l="0" t="0" r="0" b="1905"/>
                        <wp:wrapTight wrapText="bothSides">
                          <wp:wrapPolygon edited="0">
                            <wp:start x="6081" y="21600"/>
                            <wp:lineTo x="5703" y="14071"/>
                            <wp:lineTo x="21600" y="12659"/>
                            <wp:lineTo x="21600" y="424"/>
                            <wp:lineTo x="404" y="424"/>
                            <wp:lineTo x="404" y="21600"/>
                            <wp:lineTo x="6081" y="21600"/>
                          </wp:wrapPolygon>
                        </wp:wrapTight>
                        <wp:docPr id="57" name="Grafi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087120" cy="87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36DD01" w14:textId="77777777" w:rsidR="00DB2BA0" w:rsidRPr="009D698A" w:rsidRDefault="00DB2BA0" w:rsidP="00DB2BA0">
                  <w:pPr>
                    <w:rPr>
                      <w:noProof/>
                    </w:rPr>
                  </w:pPr>
                </w:p>
                <w:p w14:paraId="76C962FA" w14:textId="77777777" w:rsidR="00DB2BA0" w:rsidRPr="009D698A" w:rsidRDefault="00DB2BA0" w:rsidP="00DB2BA0">
                  <w:pPr>
                    <w:jc w:val="center"/>
                  </w:pPr>
                </w:p>
              </w:tc>
              <w:tc>
                <w:tcPr>
                  <w:tcW w:w="2001" w:type="dxa"/>
                </w:tcPr>
                <w:p w14:paraId="26E6F527" w14:textId="77777777" w:rsidR="00DB2BA0" w:rsidRPr="009D698A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  <w:p w14:paraId="0557950A" w14:textId="09FA5D2D" w:rsidR="00DB2BA0" w:rsidRPr="009D698A" w:rsidRDefault="00DB2BA0" w:rsidP="00DB2BA0">
                  <w:pPr>
                    <w:spacing w:line="27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0BFD5922" w14:textId="77777777" w:rsidR="00DB2BA0" w:rsidRPr="009D698A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  <w:vAlign w:val="center"/>
                </w:tcPr>
                <w:p w14:paraId="11511F2F" w14:textId="77777777" w:rsidR="00DB2BA0" w:rsidRPr="009D698A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025F988" w14:textId="77777777" w:rsidR="00DB2BA0" w:rsidRPr="009D698A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BE2BDBB" w14:textId="77777777" w:rsidR="00DB2BA0" w:rsidRPr="009D698A" w:rsidRDefault="00DB2BA0" w:rsidP="00DB2BA0">
                  <w:pPr>
                    <w:spacing w:line="240" w:lineRule="atLeast"/>
                    <w:jc w:val="center"/>
                  </w:pPr>
                </w:p>
              </w:tc>
            </w:tr>
          </w:tbl>
          <w:p w14:paraId="0F6E94F1" w14:textId="48E3184C" w:rsidR="00DB2BA0" w:rsidRPr="009D698A" w:rsidRDefault="00DB2BA0" w:rsidP="00DB2BA0">
            <w:r w:rsidRPr="009D698A">
              <w:t xml:space="preserve"> </w:t>
            </w:r>
          </w:p>
        </w:tc>
      </w:tr>
      <w:tr w:rsidR="00DB2BA0" w:rsidRPr="009D698A" w14:paraId="6CE4E038" w14:textId="77777777" w:rsidTr="00B2675B">
        <w:tc>
          <w:tcPr>
            <w:tcW w:w="709" w:type="dxa"/>
          </w:tcPr>
          <w:p w14:paraId="66C3AC46" w14:textId="77777777" w:rsidR="00DB2BA0" w:rsidRPr="009D698A" w:rsidRDefault="00DB2BA0" w:rsidP="00DB2BA0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</w:rPr>
              <w:drawing>
                <wp:inline distT="0" distB="0" distL="0" distR="0" wp14:anchorId="0609352E" wp14:editId="6A08BBA6">
                  <wp:extent cx="360000" cy="272386"/>
                  <wp:effectExtent l="0" t="0" r="2540" b="0"/>
                  <wp:docPr id="495" name="Grafik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BB4F369" w14:textId="77777777" w:rsidR="00DB2BA0" w:rsidRPr="009D698A" w:rsidRDefault="00DB2BA0" w:rsidP="00DB2BA0">
            <w:pPr>
              <w:pStyle w:val="Nummerierung"/>
            </w:pPr>
            <w:r w:rsidRPr="009D698A">
              <w:t>c)</w:t>
            </w:r>
          </w:p>
        </w:tc>
        <w:tc>
          <w:tcPr>
            <w:tcW w:w="8078" w:type="dxa"/>
          </w:tcPr>
          <w:p w14:paraId="67EAF841" w14:textId="0BC9AB8A" w:rsidR="00DB2BA0" w:rsidRPr="009D698A" w:rsidRDefault="00DB2BA0" w:rsidP="00DB2BA0">
            <w:r w:rsidRPr="009D698A">
              <w:t>Leonie wundert sich über das Bild:</w:t>
            </w:r>
            <w:r w:rsidRPr="009D698A">
              <w:rPr>
                <w:noProof/>
              </w:rPr>
              <w:t xml:space="preserve"> </w:t>
            </w:r>
          </w:p>
          <w:p w14:paraId="3C42D238" w14:textId="36F98BF0" w:rsidR="00DB2BA0" w:rsidRPr="009D698A" w:rsidRDefault="00772350" w:rsidP="00DB2BA0"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25924F90" wp14:editId="1BE01C49">
                      <wp:simplePos x="0" y="0"/>
                      <wp:positionH relativeFrom="column">
                        <wp:posOffset>4407535</wp:posOffset>
                      </wp:positionH>
                      <wp:positionV relativeFrom="paragraph">
                        <wp:posOffset>174625</wp:posOffset>
                      </wp:positionV>
                      <wp:extent cx="645795" cy="722893"/>
                      <wp:effectExtent l="0" t="0" r="0" b="1270"/>
                      <wp:wrapNone/>
                      <wp:docPr id="191077566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32471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151046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11ED3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24F90" id="_x0000_s1197" style="position:absolute;margin-left:347.05pt;margin-top:13.75pt;width:50.85pt;height:56.9pt;z-index:253506560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">
                      <v:shape id="Grafik 6" o:spid="_x0000_s119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">
                        <v:imagedata r:id="rId88" o:title="" chromakey="white"/>
                      </v:shape>
                      <v:shape id="Textfeld 12" o:spid="_x0000_s119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2611ED3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2BA0" w:rsidRPr="009D698A">
              <w:t>Was meint Leonie? Worauf muss man beim Anteile-Ablesen achten?</w:t>
            </w:r>
            <w:r w:rsidR="00C81EC3" w:rsidRPr="009D698A">
              <w:rPr>
                <w:noProof/>
              </w:rPr>
              <w:t xml:space="preserve"> </w:t>
            </w:r>
          </w:p>
          <w:p w14:paraId="6A878ACE" w14:textId="64CC5818" w:rsidR="00DB2BA0" w:rsidRPr="009D698A" w:rsidRDefault="00C81EC3" w:rsidP="00DB2BA0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3104" behindDoc="0" locked="0" layoutInCell="1" allowOverlap="1" wp14:anchorId="0E5C8696" wp14:editId="6CFE5320">
                      <wp:simplePos x="0" y="0"/>
                      <wp:positionH relativeFrom="column">
                        <wp:posOffset>1959578</wp:posOffset>
                      </wp:positionH>
                      <wp:positionV relativeFrom="paragraph">
                        <wp:posOffset>102010</wp:posOffset>
                      </wp:positionV>
                      <wp:extent cx="2305685" cy="615075"/>
                      <wp:effectExtent l="0" t="0" r="132715" b="7620"/>
                      <wp:wrapNone/>
                      <wp:docPr id="139625792" name="Gruppieren 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685" cy="615075"/>
                                <a:chOff x="0" y="0"/>
                                <a:chExt cx="2305685" cy="615075"/>
                              </a:xfrm>
                            </wpg:grpSpPr>
                            <wps:wsp>
                              <wps:cNvPr id="1015294145" name="Rechteckige Legende 22152"/>
                              <wps:cNvSpPr/>
                              <wps:spPr>
                                <a:xfrm flipH="1">
                                  <a:off x="0" y="0"/>
                                  <a:ext cx="2305685" cy="615075"/>
                                </a:xfrm>
                                <a:prstGeom prst="wedgeRoundRectCallout">
                                  <a:avLst>
                                    <a:gd name="adj1" fmla="val -54635"/>
                                    <a:gd name="adj2" fmla="val -21910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48CF142" w14:textId="0EFAA66B" w:rsidR="001D44A8" w:rsidRDefault="00DB2BA0" w:rsidP="001D44A8">
                                    <w:pPr>
                                      <w:spacing w:after="120" w:line="240" w:lineRule="atLeast"/>
                                    </w:pPr>
                                    <w:r w:rsidRPr="001D44A8">
                                      <w:t xml:space="preserve">Aber wieso ist das      und nicht   </w:t>
                                    </w:r>
                                    <w:proofErr w:type="gramStart"/>
                                    <w:r w:rsidRPr="001D44A8">
                                      <w:t xml:space="preserve"> </w:t>
                                    </w:r>
                                    <w:r w:rsidR="00C81EC3">
                                      <w:t xml:space="preserve"> </w:t>
                                    </w:r>
                                    <w:r w:rsidRPr="001D44A8">
                                      <w:t>?</w:t>
                                    </w:r>
                                    <w:proofErr w:type="gramEnd"/>
                                  </w:p>
                                  <w:p w14:paraId="71CC356F" w14:textId="6C87589E" w:rsidR="00DB2BA0" w:rsidRPr="001D44A8" w:rsidRDefault="00DB2BA0" w:rsidP="00B2675B">
                                    <w:pPr>
                                      <w:spacing w:after="120" w:line="240" w:lineRule="atLeast"/>
                                    </w:pPr>
                                    <w:r w:rsidRPr="001D44A8">
                                      <w:t>Da sind doch 7 Teile und nicht 3 ...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67814817" name="Gruppieren 2"/>
                              <wpg:cNvGrpSpPr/>
                              <wpg:grpSpPr>
                                <a:xfrm>
                                  <a:off x="1180618" y="81023"/>
                                  <a:ext cx="110090" cy="244492"/>
                                  <a:chOff x="46997" y="64621"/>
                                  <a:chExt cx="110435" cy="244904"/>
                                </a:xfrm>
                              </wpg:grpSpPr>
                              <wps:wsp>
                                <wps:cNvPr id="178799215" name="Textfeld 3"/>
                                <wps:cNvSpPr txBox="1"/>
                                <wps:spPr>
                                  <a:xfrm>
                                    <a:off x="48368" y="64621"/>
                                    <a:ext cx="102616" cy="13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546EC3" w14:textId="12D8D8CC" w:rsidR="00C81EC3" w:rsidRPr="008434E6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039968" name="Textfeld 3"/>
                                <wps:cNvSpPr txBox="1"/>
                                <wps:spPr>
                                  <a:xfrm>
                                    <a:off x="46997" y="165283"/>
                                    <a:ext cx="110435" cy="144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2A18F1" w14:textId="715FFA56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2403452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22934861" name="Gruppieren 2"/>
                              <wpg:cNvGrpSpPr/>
                              <wpg:grpSpPr>
                                <a:xfrm>
                                  <a:off x="1892461" y="81023"/>
                                  <a:ext cx="110090" cy="244492"/>
                                  <a:chOff x="46997" y="64621"/>
                                  <a:chExt cx="110435" cy="244904"/>
                                </a:xfrm>
                              </wpg:grpSpPr>
                              <wps:wsp>
                                <wps:cNvPr id="1912217658" name="Textfeld 3"/>
                                <wps:cNvSpPr txBox="1"/>
                                <wps:spPr>
                                  <a:xfrm>
                                    <a:off x="48368" y="64621"/>
                                    <a:ext cx="102616" cy="13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9AEC40" w14:textId="77777777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714890" name="Textfeld 3"/>
                                <wps:cNvSpPr txBox="1"/>
                                <wps:spPr>
                                  <a:xfrm>
                                    <a:off x="46997" y="165283"/>
                                    <a:ext cx="110435" cy="144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6634BC" w14:textId="52D07248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929219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5C8696" id="Gruppieren 418" o:spid="_x0000_s1200" style="position:absolute;margin-left:154.3pt;margin-top:8.05pt;width:181.55pt;height:48.45pt;z-index:253743104;mso-position-horizontal-relative:text;mso-position-vertical-relative:text" coordsize="23056,6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">
                      <v:shape id="_x0000_s1201" type="#_x0000_t62" style="position:absolute;width:23056;height:615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" adj="-1001,6067" strokecolor="#bfbfbf [2412]" strokeweight="1pt">
                        <v:textbox inset="2mm,2mm,2mm,2mm">
                          <w:txbxContent>
                            <w:p w14:paraId="648CF142" w14:textId="0EFAA66B" w:rsidR="001D44A8" w:rsidRDefault="00DB2BA0" w:rsidP="001D44A8">
                              <w:pPr>
                                <w:spacing w:after="120" w:line="240" w:lineRule="atLeast"/>
                              </w:pPr>
                              <w:r w:rsidRPr="001D44A8">
                                <w:t xml:space="preserve">Aber wieso ist das      und nicht   </w:t>
                              </w:r>
                              <w:proofErr w:type="gramStart"/>
                              <w:r w:rsidRPr="001D44A8">
                                <w:t xml:space="preserve"> </w:t>
                              </w:r>
                              <w:r w:rsidR="00C81EC3">
                                <w:t xml:space="preserve"> </w:t>
                              </w:r>
                              <w:r w:rsidRPr="001D44A8">
                                <w:t>?</w:t>
                              </w:r>
                              <w:proofErr w:type="gramEnd"/>
                            </w:p>
                            <w:p w14:paraId="71CC356F" w14:textId="6C87589E" w:rsidR="00DB2BA0" w:rsidRPr="001D44A8" w:rsidRDefault="00DB2BA0" w:rsidP="00B2675B">
                              <w:pPr>
                                <w:spacing w:after="120" w:line="240" w:lineRule="atLeast"/>
                              </w:pPr>
                              <w:r w:rsidRPr="001D44A8">
                                <w:t>Da sind doch 7 Teile und nicht 3 ...</w:t>
                              </w:r>
                            </w:p>
                          </w:txbxContent>
                        </v:textbox>
                      </v:shape>
                      <v:group id="_x0000_s1202" style="position:absolute;left:11806;top:810;width:1101;height:2445" coordorigin="46997,64621" coordsize="110435,244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">
                        <v:shape id="Textfeld 3" o:spid="_x0000_s1203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3546EC3" w14:textId="12D8D8CC" w:rsidR="00C81EC3" w:rsidRPr="008434E6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204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" filled="f" stroked="f" strokeweight=".5pt">
                          <v:textbox inset="0,1mm,0,0">
                            <w:txbxContent>
                              <w:p w14:paraId="192A18F1" w14:textId="715FFA56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205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6" style="position:absolute;left:18924;top:810;width:1101;height:2445" coordorigin="46997,64621" coordsize="110435,244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wY+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">
                        <v:shape id="Textfeld 3" o:spid="_x0000_s1207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C9AEC40" w14:textId="77777777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208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" filled="f" stroked="f" strokeweight=".5pt">
                          <v:textbox inset="0,1mm,0,0">
                            <w:txbxContent>
                              <w:p w14:paraId="1E6634BC" w14:textId="52D07248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209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72350" w:rsidRPr="009D698A">
              <w:rPr>
                <w:noProof/>
              </w:rPr>
              <w:drawing>
                <wp:anchor distT="0" distB="0" distL="114300" distR="114300" simplePos="0" relativeHeight="253527040" behindDoc="1" locked="0" layoutInCell="1" allowOverlap="1" wp14:anchorId="0469AF5A" wp14:editId="56D483D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42545</wp:posOffset>
                  </wp:positionV>
                  <wp:extent cx="895985" cy="740410"/>
                  <wp:effectExtent l="0" t="0" r="0" b="2540"/>
                  <wp:wrapTight wrapText="bothSides">
                    <wp:wrapPolygon edited="0">
                      <wp:start x="918" y="0"/>
                      <wp:lineTo x="0" y="556"/>
                      <wp:lineTo x="0" y="21118"/>
                      <wp:lineTo x="13777" y="21118"/>
                      <wp:lineTo x="19748" y="20563"/>
                      <wp:lineTo x="21125" y="20007"/>
                      <wp:lineTo x="21125" y="0"/>
                      <wp:lineTo x="918" y="0"/>
                    </wp:wrapPolygon>
                  </wp:wrapTight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4A21" w:rsidRPr="009D698A" w14:paraId="55EBC475" w14:textId="77777777" w:rsidTr="00B2675B">
        <w:trPr>
          <w:trHeight w:val="54"/>
        </w:trPr>
        <w:tc>
          <w:tcPr>
            <w:tcW w:w="709" w:type="dxa"/>
          </w:tcPr>
          <w:p w14:paraId="7E4FC751" w14:textId="77777777" w:rsidR="00384A21" w:rsidRPr="009D698A" w:rsidRDefault="00384A21" w:rsidP="00DB2BA0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59E5F57" w14:textId="77777777" w:rsidR="00384A21" w:rsidRPr="009D698A" w:rsidRDefault="00384A21" w:rsidP="00DB2BA0">
            <w:pPr>
              <w:pStyle w:val="Nummerierung"/>
            </w:pPr>
          </w:p>
        </w:tc>
        <w:tc>
          <w:tcPr>
            <w:tcW w:w="8078" w:type="dxa"/>
          </w:tcPr>
          <w:p w14:paraId="37BC829E" w14:textId="77777777" w:rsidR="00384A21" w:rsidRPr="009D698A" w:rsidRDefault="00384A21" w:rsidP="00DB2BA0">
            <w:pPr>
              <w:rPr>
                <w:noProof/>
              </w:rPr>
            </w:pPr>
          </w:p>
        </w:tc>
      </w:tr>
      <w:tr w:rsidR="00DB2BA0" w:rsidRPr="009D698A" w14:paraId="69C4B23D" w14:textId="77777777" w:rsidTr="00B2675B">
        <w:trPr>
          <w:trHeight w:val="54"/>
        </w:trPr>
        <w:tc>
          <w:tcPr>
            <w:tcW w:w="709" w:type="dxa"/>
          </w:tcPr>
          <w:p w14:paraId="237AA6F4" w14:textId="77777777" w:rsidR="00DB2BA0" w:rsidRPr="009D698A" w:rsidRDefault="00DB2BA0" w:rsidP="00DB2BA0">
            <w:pPr>
              <w:spacing w:line="240" w:lineRule="atLeast"/>
              <w:rPr>
                <w:noProof/>
              </w:rPr>
            </w:pPr>
            <w:r w:rsidRPr="009D698A">
              <w:rPr>
                <w:noProof/>
              </w:rPr>
              <w:drawing>
                <wp:inline distT="0" distB="0" distL="0" distR="0" wp14:anchorId="2293F25F" wp14:editId="20C5EF32">
                  <wp:extent cx="313144" cy="272386"/>
                  <wp:effectExtent l="0" t="0" r="0" b="0"/>
                  <wp:docPr id="723" name="Grafik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3363939E" w14:textId="77777777" w:rsidR="00DB2BA0" w:rsidRPr="009D698A" w:rsidRDefault="00DB2BA0" w:rsidP="00DB2BA0">
            <w:pPr>
              <w:pStyle w:val="Nummerierung"/>
            </w:pPr>
            <w:r w:rsidRPr="009D698A">
              <w:t>d)</w:t>
            </w:r>
          </w:p>
        </w:tc>
        <w:tc>
          <w:tcPr>
            <w:tcW w:w="8078" w:type="dxa"/>
          </w:tcPr>
          <w:p w14:paraId="0E22D7FD" w14:textId="45684646" w:rsidR="00DB2BA0" w:rsidRPr="009D698A" w:rsidRDefault="00DB2BA0" w:rsidP="00DB2BA0">
            <w:pPr>
              <w:rPr>
                <w:noProof/>
              </w:rPr>
            </w:pPr>
            <w:r w:rsidRPr="009D698A">
              <w:rPr>
                <w:noProof/>
              </w:rPr>
              <w:t xml:space="preserve">Legt selbst ähnliche Bilder und löst sie gegenseitig. </w:t>
            </w:r>
          </w:p>
        </w:tc>
      </w:tr>
    </w:tbl>
    <w:p w14:paraId="08DF5B71" w14:textId="09517CAB" w:rsidR="007E2A15" w:rsidRPr="009D698A" w:rsidRDefault="007E2A15">
      <w:pPr>
        <w:spacing w:after="200" w:line="276" w:lineRule="auto"/>
        <w:sectPr w:rsidR="007E2A15" w:rsidRPr="009D698A" w:rsidSect="000E4D6A">
          <w:pgSz w:w="11906" w:h="16838"/>
          <w:pgMar w:top="1474" w:right="1418" w:bottom="1418" w:left="1418" w:header="284" w:footer="567" w:gutter="0"/>
          <w:pgNumType w:chapStyle="4"/>
          <w:cols w:space="708"/>
          <w:docGrid w:linePitch="360"/>
        </w:sectPr>
      </w:pPr>
    </w:p>
    <w:tbl>
      <w:tblPr>
        <w:tblW w:w="9463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8046"/>
        <w:gridCol w:w="567"/>
      </w:tblGrid>
      <w:tr w:rsidR="001D44A8" w:rsidRPr="009D698A" w14:paraId="0114CA9A" w14:textId="77777777" w:rsidTr="002D2789">
        <w:tc>
          <w:tcPr>
            <w:tcW w:w="425" w:type="dxa"/>
          </w:tcPr>
          <w:p w14:paraId="76628058" w14:textId="067BF37D" w:rsidR="001D44A8" w:rsidRPr="009D698A" w:rsidRDefault="001D44A8" w:rsidP="00BD3F55">
            <w:pPr>
              <w:pStyle w:val="berschrift1"/>
              <w:rPr>
                <w:color w:val="70BCC9" w:themeColor="text2" w:themeTint="99"/>
              </w:rPr>
            </w:pPr>
            <w:r w:rsidRPr="009D698A">
              <w:lastRenderedPageBreak/>
              <w:t>B</w:t>
            </w:r>
          </w:p>
        </w:tc>
        <w:tc>
          <w:tcPr>
            <w:tcW w:w="9038" w:type="dxa"/>
            <w:gridSpan w:val="3"/>
          </w:tcPr>
          <w:p w14:paraId="3BE2A65B" w14:textId="2AC7E7AE" w:rsidR="001D44A8" w:rsidRPr="009D698A" w:rsidRDefault="001D44A8" w:rsidP="00BD3F55">
            <w:pPr>
              <w:pStyle w:val="berschrift1"/>
              <w:rPr>
                <w:color w:val="70BCC9" w:themeColor="text2" w:themeTint="99"/>
              </w:rPr>
            </w:pPr>
            <w:r w:rsidRPr="009D698A">
              <w:t>Kann ich Prozente bestimmen und darstellen?</w:t>
            </w:r>
          </w:p>
        </w:tc>
      </w:tr>
      <w:tr w:rsidR="001D44A8" w:rsidRPr="009D698A" w14:paraId="0EDD3CF9" w14:textId="77777777" w:rsidTr="00DB5ACB">
        <w:tc>
          <w:tcPr>
            <w:tcW w:w="425" w:type="dxa"/>
          </w:tcPr>
          <w:p w14:paraId="5CF79435" w14:textId="77777777" w:rsidR="001D44A8" w:rsidRPr="009D698A" w:rsidRDefault="001D44A8" w:rsidP="00BD3F55">
            <w:pPr>
              <w:pStyle w:val="berschrift2"/>
              <w:rPr>
                <w:color w:val="70BCC9" w:themeColor="text2" w:themeTint="99"/>
              </w:rPr>
            </w:pPr>
            <w:r w:rsidRPr="009D698A">
              <w:rPr>
                <w:color w:val="70BCC9" w:themeColor="text2" w:themeTint="99"/>
              </w:rPr>
              <w:t>1</w:t>
            </w:r>
          </w:p>
        </w:tc>
        <w:tc>
          <w:tcPr>
            <w:tcW w:w="9038" w:type="dxa"/>
            <w:gridSpan w:val="3"/>
          </w:tcPr>
          <w:p w14:paraId="20FD904B" w14:textId="5AF7D097" w:rsidR="001D44A8" w:rsidRPr="009D698A" w:rsidRDefault="001D44A8" w:rsidP="00BD3F55">
            <w:pPr>
              <w:pStyle w:val="berschrift3"/>
              <w:rPr>
                <w:color w:val="70BCC9" w:themeColor="text2" w:themeTint="99"/>
              </w:rPr>
            </w:pPr>
            <w:r w:rsidRPr="009D698A">
              <w:rPr>
                <w:color w:val="70BCC9" w:themeColor="text2" w:themeTint="99"/>
              </w:rPr>
              <w:t>Prozente in Bruchstreifen bestimmen und darstellen</w:t>
            </w:r>
          </w:p>
          <w:p w14:paraId="3A955B52" w14:textId="449AA198" w:rsidR="001D44A8" w:rsidRPr="009D698A" w:rsidRDefault="001D44A8" w:rsidP="00BD3F55">
            <w:pPr>
              <w:pStyle w:val="SOBberschrift2"/>
              <w:rPr>
                <w:color w:val="70BCC9" w:themeColor="text2" w:themeTint="99"/>
              </w:rPr>
            </w:pPr>
            <w:r w:rsidRPr="009D698A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416FB100" wp14:editId="69DB343C">
                      <wp:simplePos x="0" y="0"/>
                      <wp:positionH relativeFrom="column">
                        <wp:posOffset>1390036</wp:posOffset>
                      </wp:positionH>
                      <wp:positionV relativeFrom="paragraph">
                        <wp:posOffset>32842</wp:posOffset>
                      </wp:positionV>
                      <wp:extent cx="431956" cy="452120"/>
                      <wp:effectExtent l="0" t="0" r="0" b="0"/>
                      <wp:wrapNone/>
                      <wp:docPr id="14653981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155911599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70A0A" w14:textId="6C77D6F4" w:rsidR="001D44A8" w:rsidRPr="00700A59" w:rsidRDefault="001D44A8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239353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A8F27C" w14:textId="2C3972FB" w:rsidR="001D44A8" w:rsidRPr="00700A59" w:rsidRDefault="001D44A8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550639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FB100" id="_x0000_s1210" style="position:absolute;margin-left:109.45pt;margin-top:2.6pt;width:34pt;height:35.6pt;z-index:253627392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">
                      <v:shape id="Textfeld 3" o:spid="_x0000_s1211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" filled="f" stroked="f" strokeweight=".5pt">
                        <v:textbox>
                          <w:txbxContent>
                            <w:p w14:paraId="2ED70A0A" w14:textId="6C77D6F4" w:rsidR="001D44A8" w:rsidRPr="00700A59" w:rsidRDefault="001D44A8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12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" filled="f" stroked="f" strokeweight=".5pt">
                        <v:textbox>
                          <w:txbxContent>
                            <w:p w14:paraId="0AA8F27C" w14:textId="2C3972FB" w:rsidR="001D44A8" w:rsidRPr="00700A59" w:rsidRDefault="001D44A8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13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D44A8" w:rsidRPr="009D698A" w14:paraId="119D8410" w14:textId="77777777" w:rsidTr="00B2675B">
        <w:trPr>
          <w:trHeight w:val="203"/>
        </w:trPr>
        <w:tc>
          <w:tcPr>
            <w:tcW w:w="425" w:type="dxa"/>
          </w:tcPr>
          <w:p w14:paraId="5878CA50" w14:textId="6A1C4F39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3149993" w14:textId="4628B133" w:rsidR="001D44A8" w:rsidRPr="009D698A" w:rsidRDefault="001D44A8" w:rsidP="001D44A8">
            <w:pPr>
              <w:spacing w:line="276" w:lineRule="auto"/>
              <w:rPr>
                <w:b/>
                <w:bCs/>
              </w:rPr>
            </w:pPr>
            <w:r w:rsidRPr="009D698A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046" w:type="dxa"/>
          </w:tcPr>
          <w:p w14:paraId="46AF9103" w14:textId="77777777" w:rsidR="001D44A8" w:rsidRPr="009D698A" w:rsidRDefault="001D44A8" w:rsidP="001D44A8">
            <w:pPr>
              <w:spacing w:line="276" w:lineRule="auto"/>
            </w:pPr>
            <w:r w:rsidRPr="009D698A">
              <w:rPr>
                <w:noProof/>
                <w:color w:val="70BCC9" w:themeColor="text2" w:themeTint="99"/>
                <w:szCs w:val="20"/>
              </w:rPr>
              <w:drawing>
                <wp:anchor distT="0" distB="0" distL="114300" distR="114300" simplePos="0" relativeHeight="253626368" behindDoc="0" locked="0" layoutInCell="1" allowOverlap="1" wp14:anchorId="44171BF6" wp14:editId="4811B1B4">
                  <wp:simplePos x="0" y="0"/>
                  <wp:positionH relativeFrom="column">
                    <wp:posOffset>1653918</wp:posOffset>
                  </wp:positionH>
                  <wp:positionV relativeFrom="paragraph">
                    <wp:posOffset>-52960</wp:posOffset>
                  </wp:positionV>
                  <wp:extent cx="533400" cy="340995"/>
                  <wp:effectExtent l="0" t="0" r="0" b="1905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98A">
              <w:t>Schreibe als Prozent:          =                      %</w:t>
            </w:r>
            <w:r w:rsidR="00384A21" w:rsidRPr="009D698A">
              <w:t>.</w:t>
            </w:r>
          </w:p>
          <w:p w14:paraId="2CF63F32" w14:textId="55462F74" w:rsidR="00384A21" w:rsidRPr="009D698A" w:rsidRDefault="00384A21" w:rsidP="001D44A8">
            <w:pP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567" w:type="dxa"/>
          </w:tcPr>
          <w:p w14:paraId="7DE33CB9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31BFA229" w14:textId="77777777" w:rsidTr="00B2675B">
        <w:trPr>
          <w:trHeight w:val="203"/>
        </w:trPr>
        <w:tc>
          <w:tcPr>
            <w:tcW w:w="425" w:type="dxa"/>
          </w:tcPr>
          <w:p w14:paraId="1FF7B644" w14:textId="4AE0F2C4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3307771" w14:textId="2222C034" w:rsidR="001D44A8" w:rsidRPr="009D698A" w:rsidRDefault="001D44A8" w:rsidP="001D44A8">
            <w:pPr>
              <w:rPr>
                <w:b/>
                <w:bCs/>
                <w:noProof/>
              </w:rPr>
            </w:pPr>
            <w:r w:rsidRPr="009D698A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046" w:type="dxa"/>
          </w:tcPr>
          <w:p w14:paraId="7D181F9F" w14:textId="1698A578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w:t>Lies ab, wie viel Prozent vom Streifen gefärbt sind. Gib den Anteil auch als Bruch an.</w:t>
            </w:r>
          </w:p>
          <w:p w14:paraId="21821D8F" w14:textId="5D495AE3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7632" behindDoc="0" locked="0" layoutInCell="1" allowOverlap="1" wp14:anchorId="62309DF0" wp14:editId="59AD9F53">
                      <wp:simplePos x="0" y="0"/>
                      <wp:positionH relativeFrom="column">
                        <wp:posOffset>-60602</wp:posOffset>
                      </wp:positionH>
                      <wp:positionV relativeFrom="paragraph">
                        <wp:posOffset>182241</wp:posOffset>
                      </wp:positionV>
                      <wp:extent cx="4982167" cy="504883"/>
                      <wp:effectExtent l="0" t="0" r="0" b="0"/>
                      <wp:wrapNone/>
                      <wp:docPr id="1007497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167" cy="504883"/>
                                <a:chOff x="0" y="0"/>
                                <a:chExt cx="4982167" cy="5048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9" cstate="print">
                                  <a:lum brigh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990"/>
                                <a:stretch/>
                              </pic:blipFill>
                              <pic:spPr bwMode="auto">
                                <a:xfrm>
                                  <a:off x="95367" y="0"/>
                                  <a:ext cx="4791075" cy="274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33701891" name="Textfeld 18"/>
                              <wps:cNvSpPr txBox="1"/>
                              <wps:spPr>
                                <a:xfrm>
                                  <a:off x="0" y="224393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3C5F7A" w14:textId="7EC8D397" w:rsidR="001D44A8" w:rsidRDefault="001D44A8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150666" name="Textfeld 18"/>
                              <wps:cNvSpPr txBox="1"/>
                              <wps:spPr>
                                <a:xfrm>
                                  <a:off x="4723465" y="241222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2496A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309DF0" id="_x0000_s1214" style="position:absolute;margin-left:-4.75pt;margin-top:14.35pt;width:392.3pt;height:39.75pt;z-index:253637632;mso-position-horizontal-relative:text;mso-position-vertical-relative:text" coordsize="49821,504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">
                      <v:shape id="Grafik 10" o:spid="_x0000_s1215" type="#_x0000_t75" style="position:absolute;left:953;width:47911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">
                        <v:imagedata r:id="rId100" o:title="" cropbottom="21620f" blacklevel="3277f"/>
                      </v:shape>
                      <v:shape id="Textfeld 18" o:spid="_x0000_s1216" type="#_x0000_t202" style="position:absolute;top:2243;width:2587;height:2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" filled="f" stroked="f" strokeweight=".5pt">
                        <v:textbox>
                          <w:txbxContent>
                            <w:p w14:paraId="0D3C5F7A" w14:textId="7EC8D397" w:rsidR="001D44A8" w:rsidRDefault="001D44A8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17" type="#_x0000_t202" style="position:absolute;left:47234;top:2412;width:2587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" filled="f" stroked="f" strokeweight=".5pt">
                        <v:textbox>
                          <w:txbxContent>
                            <w:p w14:paraId="5632496A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B4C819" w14:textId="24A5D240" w:rsidR="001D44A8" w:rsidRPr="009D698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D6D360F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11AA7A0F" w14:textId="77777777" w:rsidTr="00B2675B">
        <w:trPr>
          <w:trHeight w:val="203"/>
        </w:trPr>
        <w:tc>
          <w:tcPr>
            <w:tcW w:w="425" w:type="dxa"/>
          </w:tcPr>
          <w:p w14:paraId="1FBCC807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2D290EA" w14:textId="77777777" w:rsidR="001D44A8" w:rsidRPr="009D698A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285272CF" w14:textId="11ED5871" w:rsidR="001D44A8" w:rsidRPr="009D698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E0B46DD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0BCCDBBC" w14:textId="77777777" w:rsidTr="00B2675B">
        <w:trPr>
          <w:trHeight w:val="418"/>
        </w:trPr>
        <w:tc>
          <w:tcPr>
            <w:tcW w:w="425" w:type="dxa"/>
          </w:tcPr>
          <w:p w14:paraId="541948F8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308B31D" w14:textId="77777777" w:rsidR="001D44A8" w:rsidRPr="009D698A" w:rsidRDefault="001D44A8" w:rsidP="001D44A8">
            <w:pPr>
              <w:rPr>
                <w:b/>
                <w:bCs/>
                <w:noProof/>
              </w:rPr>
            </w:pPr>
          </w:p>
        </w:tc>
        <w:tc>
          <w:tcPr>
            <w:tcW w:w="8046" w:type="dxa"/>
            <w:vMerge w:val="restart"/>
          </w:tcPr>
          <w:p w14:paraId="691142C9" w14:textId="016B3B54" w:rsidR="001D44A8" w:rsidRPr="009D698A" w:rsidRDefault="001D44A8" w:rsidP="001D44A8">
            <w:pPr>
              <w:rPr>
                <w:noProof/>
                <w:position w:val="-24"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631488" behindDoc="0" locked="0" layoutInCell="1" allowOverlap="1" wp14:anchorId="0AB13CE8" wp14:editId="5DDB9AE4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-17881</wp:posOffset>
                  </wp:positionV>
                  <wp:extent cx="447952" cy="594640"/>
                  <wp:effectExtent l="0" t="0" r="0" b="2540"/>
                  <wp:wrapNone/>
                  <wp:docPr id="168036988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ruch_grau.png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2" cy="5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3536" behindDoc="0" locked="0" layoutInCell="1" allowOverlap="1" wp14:anchorId="0949DDDE" wp14:editId="2EA8C784">
                  <wp:simplePos x="0" y="0"/>
                  <wp:positionH relativeFrom="column">
                    <wp:posOffset>1020549</wp:posOffset>
                  </wp:positionH>
                  <wp:positionV relativeFrom="paragraph">
                    <wp:posOffset>100965</wp:posOffset>
                  </wp:positionV>
                  <wp:extent cx="533400" cy="340995"/>
                  <wp:effectExtent l="0" t="0" r="0" b="1905"/>
                  <wp:wrapNone/>
                  <wp:docPr id="10817001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3BFA0D" w14:textId="0B68859D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w:t>Anteil in Prozent:                    %</w:t>
            </w:r>
            <w:r w:rsidRPr="009D698A">
              <w:rPr>
                <w:noProof/>
              </w:rPr>
              <w:tab/>
              <w:t>=              Anteil als Bruch</w:t>
            </w:r>
          </w:p>
          <w:p w14:paraId="55F4A72D" w14:textId="77777777" w:rsidR="001D44A8" w:rsidRPr="009D698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25BE5D1D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  <w:p w14:paraId="1306ED5E" w14:textId="77777777" w:rsidR="001D44A8" w:rsidRPr="009D698A" w:rsidRDefault="001D44A8" w:rsidP="001D44A8">
            <w:pPr>
              <w:rPr>
                <w:b/>
                <w:color w:val="4F6228"/>
              </w:rPr>
            </w:pPr>
          </w:p>
        </w:tc>
      </w:tr>
      <w:tr w:rsidR="001D44A8" w:rsidRPr="009D698A" w14:paraId="73FA4D5F" w14:textId="77777777" w:rsidTr="00B2675B">
        <w:trPr>
          <w:trHeight w:val="203"/>
        </w:trPr>
        <w:tc>
          <w:tcPr>
            <w:tcW w:w="425" w:type="dxa"/>
          </w:tcPr>
          <w:p w14:paraId="4D1671B2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1D73937" w14:textId="77777777" w:rsidR="001D44A8" w:rsidRPr="009D698A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  <w:vMerge/>
          </w:tcPr>
          <w:p w14:paraId="71148E8E" w14:textId="7FCC0B37" w:rsidR="001D44A8" w:rsidRPr="009D698A" w:rsidRDefault="001D44A8" w:rsidP="001D44A8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CADD612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0E455F4F" w14:textId="77777777" w:rsidTr="00B2675B">
        <w:trPr>
          <w:trHeight w:val="203"/>
        </w:trPr>
        <w:tc>
          <w:tcPr>
            <w:tcW w:w="425" w:type="dxa"/>
          </w:tcPr>
          <w:p w14:paraId="099A8112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FF1B5BD" w14:textId="43D2FF18" w:rsidR="001D44A8" w:rsidRPr="009D698A" w:rsidRDefault="00D9651C" w:rsidP="001D44A8">
            <w:pPr>
              <w:rPr>
                <w:b/>
                <w:bCs/>
                <w:noProof/>
                <w:position w:val="-24"/>
              </w:rPr>
            </w:pPr>
            <w:r w:rsidRPr="009D698A">
              <w:rPr>
                <w:b/>
                <w:noProof/>
                <w:position w:val="-24"/>
              </w:rPr>
              <w:drawing>
                <wp:anchor distT="0" distB="0" distL="114300" distR="114300" simplePos="0" relativeHeight="253880320" behindDoc="0" locked="0" layoutInCell="1" allowOverlap="1" wp14:anchorId="1AA4ED42" wp14:editId="08F7A65E">
                  <wp:simplePos x="0" y="0"/>
                  <wp:positionH relativeFrom="column">
                    <wp:posOffset>214271</wp:posOffset>
                  </wp:positionH>
                  <wp:positionV relativeFrom="paragraph">
                    <wp:posOffset>54610</wp:posOffset>
                  </wp:positionV>
                  <wp:extent cx="4965700" cy="510540"/>
                  <wp:effectExtent l="0" t="0" r="0" b="0"/>
                  <wp:wrapNone/>
                  <wp:docPr id="287745227" name="Grafik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745227" name="Grafik 287745227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6" w:type="dxa"/>
          </w:tcPr>
          <w:p w14:paraId="075638E7" w14:textId="0D990EA1" w:rsidR="001D44A8" w:rsidRPr="009D698A" w:rsidRDefault="001D44A8" w:rsidP="001D44A8">
            <w:pPr>
              <w:rPr>
                <w:b/>
                <w:noProof/>
                <w:position w:val="-24"/>
              </w:rPr>
            </w:pPr>
          </w:p>
          <w:p w14:paraId="11D1B396" w14:textId="12442E5E" w:rsidR="001D44A8" w:rsidRPr="009D698A" w:rsidRDefault="001D44A8" w:rsidP="001D44A8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4E347C7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1A4A9973" w14:textId="77777777" w:rsidTr="00B2675B">
        <w:tc>
          <w:tcPr>
            <w:tcW w:w="425" w:type="dxa"/>
          </w:tcPr>
          <w:p w14:paraId="16660E27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88F12F7" w14:textId="77777777" w:rsidR="001D44A8" w:rsidRPr="009D698A" w:rsidRDefault="001D44A8" w:rsidP="001D44A8">
            <w:pPr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8046" w:type="dxa"/>
          </w:tcPr>
          <w:p w14:paraId="6439A756" w14:textId="36D5F119" w:rsidR="001D44A8" w:rsidRPr="009D698A" w:rsidRDefault="001D44A8" w:rsidP="001D44A8">
            <w:pPr>
              <w:rPr>
                <w:b/>
                <w:noProof/>
                <w:sz w:val="10"/>
                <w:szCs w:val="10"/>
              </w:rPr>
            </w:pPr>
            <w:r w:rsidRPr="009D698A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3629440" behindDoc="0" locked="0" layoutInCell="1" allowOverlap="1" wp14:anchorId="53CA8A71" wp14:editId="4F46CBE4">
                  <wp:simplePos x="0" y="0"/>
                  <wp:positionH relativeFrom="column">
                    <wp:posOffset>1896850</wp:posOffset>
                  </wp:positionH>
                  <wp:positionV relativeFrom="paragraph">
                    <wp:posOffset>151130</wp:posOffset>
                  </wp:positionV>
                  <wp:extent cx="447469" cy="594000"/>
                  <wp:effectExtent l="0" t="0" r="0" b="3175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ruch_grau.png"/>
                          <pic:cNvPicPr/>
                        </pic:nvPicPr>
                        <pic:blipFill>
                          <a:blip r:embed="rId10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57ECA" w14:textId="71CE81E5" w:rsidR="001D44A8" w:rsidRPr="009D698A" w:rsidRDefault="001D44A8" w:rsidP="001D44A8">
            <w:pPr>
              <w:rPr>
                <w:b/>
                <w:noProof/>
              </w:rPr>
            </w:pPr>
            <w:r w:rsidRPr="009D698A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4560" behindDoc="0" locked="0" layoutInCell="1" allowOverlap="1" wp14:anchorId="62411753" wp14:editId="1BFAF124">
                  <wp:simplePos x="0" y="0"/>
                  <wp:positionH relativeFrom="column">
                    <wp:posOffset>1054369</wp:posOffset>
                  </wp:positionH>
                  <wp:positionV relativeFrom="paragraph">
                    <wp:posOffset>69850</wp:posOffset>
                  </wp:positionV>
                  <wp:extent cx="533400" cy="340995"/>
                  <wp:effectExtent l="0" t="0" r="0" b="1905"/>
                  <wp:wrapNone/>
                  <wp:docPr id="180094323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6DB81E" w14:textId="0897C7CB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w:t xml:space="preserve">Anteil </w:t>
            </w:r>
            <w:r w:rsidR="00B2675B" w:rsidRPr="009D698A">
              <w:rPr>
                <w:noProof/>
              </w:rPr>
              <w:t xml:space="preserve">in </w:t>
            </w:r>
            <w:r w:rsidRPr="009D698A">
              <w:rPr>
                <w:noProof/>
              </w:rPr>
              <w:t xml:space="preserve"> Prozent:                    %   =                 Anteil als Bruch </w:t>
            </w:r>
          </w:p>
        </w:tc>
        <w:tc>
          <w:tcPr>
            <w:tcW w:w="567" w:type="dxa"/>
          </w:tcPr>
          <w:p w14:paraId="433D1B3C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3CECA2FB" w14:textId="77777777" w:rsidTr="00B2675B">
        <w:trPr>
          <w:trHeight w:val="363"/>
        </w:trPr>
        <w:tc>
          <w:tcPr>
            <w:tcW w:w="425" w:type="dxa"/>
          </w:tcPr>
          <w:p w14:paraId="49ABED19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8B5E8D5" w14:textId="77777777" w:rsidR="001D44A8" w:rsidRPr="009D698A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7F9DDDD3" w14:textId="33D76120" w:rsidR="001D44A8" w:rsidRPr="009D698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6653EE5F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018C0211" w14:textId="77777777" w:rsidTr="00B2675B">
        <w:trPr>
          <w:trHeight w:val="1404"/>
        </w:trPr>
        <w:tc>
          <w:tcPr>
            <w:tcW w:w="425" w:type="dxa"/>
          </w:tcPr>
          <w:p w14:paraId="233AEA12" w14:textId="32CE2930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BFF6004" w14:textId="2A345A17" w:rsidR="001D44A8" w:rsidRPr="009D698A" w:rsidRDefault="001D44A8" w:rsidP="001D44A8">
            <w:pPr>
              <w:rPr>
                <w:b/>
                <w:bCs/>
                <w:noProof/>
              </w:rPr>
            </w:pPr>
            <w:r w:rsidRPr="009D698A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046" w:type="dxa"/>
          </w:tcPr>
          <w:p w14:paraId="26328BAF" w14:textId="2A0EE411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w:t>Zeichne die Prozente farbig ein. Gib den Anteil auch als Bruch an.</w:t>
            </w:r>
          </w:p>
          <w:p w14:paraId="6A05E3FC" w14:textId="77777777" w:rsidR="001D44A8" w:rsidRPr="009D698A" w:rsidRDefault="001D44A8" w:rsidP="001D44A8">
            <w:pPr>
              <w:rPr>
                <w:noProof/>
              </w:rPr>
            </w:pPr>
          </w:p>
          <w:p w14:paraId="390C0C91" w14:textId="1469C399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38817D74" wp14:editId="6EB36982">
                      <wp:simplePos x="0" y="0"/>
                      <wp:positionH relativeFrom="column">
                        <wp:posOffset>-66211</wp:posOffset>
                      </wp:positionH>
                      <wp:positionV relativeFrom="paragraph">
                        <wp:posOffset>28906</wp:posOffset>
                      </wp:positionV>
                      <wp:extent cx="4970898" cy="515945"/>
                      <wp:effectExtent l="0" t="0" r="0" b="0"/>
                      <wp:wrapNone/>
                      <wp:docPr id="174286119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93356995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F1A8AA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62022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F2BC3E" w14:textId="5E3519CF" w:rsidR="001D44A8" w:rsidRDefault="001D44A8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Grafik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4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17D74" id="_x0000_s1218" style="position:absolute;margin-left:-5.2pt;margin-top:2.3pt;width:391.4pt;height:40.65pt;z-index:253639680;mso-position-horizontal-relative:text;mso-position-vertical-relative:text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">
                      <v:shape id="Textfeld 18" o:spid="_x0000_s1219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" filled="f" stroked="f" strokeweight=".5pt">
                        <v:textbox>
                          <w:txbxContent>
                            <w:p w14:paraId="22F1A8AA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20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0AF2BC3E" w14:textId="5E3519CF" w:rsidR="001D44A8" w:rsidRDefault="001D44A8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26" o:spid="_x0000_s1221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">
                        <v:imagedata r:id="rId105" o:title="" cropbottom="18931f" blacklevel="13107f" recolortarget="black"/>
                      </v:shape>
                    </v:group>
                  </w:pict>
                </mc:Fallback>
              </mc:AlternateContent>
            </w:r>
          </w:p>
          <w:p w14:paraId="441C0FF8" w14:textId="33D232C3" w:rsidR="001D44A8" w:rsidRPr="009D698A" w:rsidRDefault="001D44A8" w:rsidP="001D44A8">
            <w:pPr>
              <w:rPr>
                <w:noProof/>
              </w:rPr>
            </w:pPr>
          </w:p>
          <w:p w14:paraId="258FD297" w14:textId="21F22A2C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630464" behindDoc="0" locked="0" layoutInCell="1" allowOverlap="1" wp14:anchorId="6AC85E1B" wp14:editId="3C2AC14F">
                  <wp:simplePos x="0" y="0"/>
                  <wp:positionH relativeFrom="column">
                    <wp:posOffset>1899148</wp:posOffset>
                  </wp:positionH>
                  <wp:positionV relativeFrom="paragraph">
                    <wp:posOffset>9954</wp:posOffset>
                  </wp:positionV>
                  <wp:extent cx="447469" cy="594000"/>
                  <wp:effectExtent l="0" t="0" r="0" b="3175"/>
                  <wp:wrapNone/>
                  <wp:docPr id="2028337221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ruch_grau.png"/>
                          <pic:cNvPicPr/>
                        </pic:nvPicPr>
                        <pic:blipFill>
                          <a:blip r:embed="rId10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9D8446" w14:textId="4B4B1149" w:rsidR="001D44A8" w:rsidRPr="009D698A" w:rsidRDefault="001D44A8" w:rsidP="001D44A8">
            <w:pPr>
              <w:rPr>
                <w:noProof/>
                <w:position w:val="-24"/>
              </w:rPr>
            </w:pPr>
            <w:r w:rsidRPr="009D698A">
              <w:rPr>
                <w:noProof/>
              </w:rPr>
              <w:t>Anteil in Prozent:               45 %</w:t>
            </w:r>
            <w:r w:rsidRPr="009D698A">
              <w:rPr>
                <w:noProof/>
              </w:rPr>
              <w:tab/>
              <w:t xml:space="preserve"> =               Anteil als Bruch</w:t>
            </w:r>
          </w:p>
        </w:tc>
        <w:tc>
          <w:tcPr>
            <w:tcW w:w="567" w:type="dxa"/>
          </w:tcPr>
          <w:p w14:paraId="4CE8297A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4B263D4B" w14:textId="77777777" w:rsidTr="00384A21">
        <w:trPr>
          <w:trHeight w:val="337"/>
        </w:trPr>
        <w:tc>
          <w:tcPr>
            <w:tcW w:w="425" w:type="dxa"/>
          </w:tcPr>
          <w:p w14:paraId="73380A5C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0B79537" w14:textId="77777777" w:rsidR="001D44A8" w:rsidRPr="009D698A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</w:tcPr>
          <w:p w14:paraId="47F25080" w14:textId="4F134129" w:rsidR="001D44A8" w:rsidRPr="009D698A" w:rsidRDefault="001D44A8" w:rsidP="001D44A8">
            <w:pPr>
              <w:rPr>
                <w:noProof/>
                <w:position w:val="-24"/>
              </w:rPr>
            </w:pPr>
            <w:r w:rsidRPr="009D698A"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05FDFB71" wp14:editId="73E3A107">
                      <wp:simplePos x="0" y="0"/>
                      <wp:positionH relativeFrom="column">
                        <wp:posOffset>-49109</wp:posOffset>
                      </wp:positionH>
                      <wp:positionV relativeFrom="paragraph">
                        <wp:posOffset>403358</wp:posOffset>
                      </wp:positionV>
                      <wp:extent cx="4931624" cy="504559"/>
                      <wp:effectExtent l="0" t="0" r="0" b="0"/>
                      <wp:wrapNone/>
                      <wp:docPr id="1362180296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624" cy="504559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3058698" name="Grafik 15430586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4517162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5B9E5" w14:textId="77777777" w:rsidR="001D44A8" w:rsidRDefault="001D44A8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816921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6DEF9" w14:textId="0DB7BF1C" w:rsidR="001D44A8" w:rsidRDefault="001D44A8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DFB71" id="Gruppieren 23" o:spid="_x0000_s1222" style="position:absolute;margin-left:-3.85pt;margin-top:31.75pt;width:388.3pt;height:39.75pt;z-index:253640704;mso-position-horizontal-relative:text;mso-position-vertical-relative:text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">
                      <v:shape id="Grafik 1543058698" o:spid="_x0000_s1223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">
                        <v:imagedata r:id="rId107" o:title="" cropbottom="18931f"/>
                      </v:shape>
                      <v:shape id="Textfeld 18" o:spid="_x0000_s1224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" filled="f" stroked="f" strokeweight=".5pt">
                        <v:textbox>
                          <w:txbxContent>
                            <w:p w14:paraId="5A85B9E5" w14:textId="77777777" w:rsidR="001D44A8" w:rsidRDefault="001D44A8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25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" filled="f" stroked="f" strokeweight=".5pt">
                        <v:textbox>
                          <w:txbxContent>
                            <w:p w14:paraId="4E06DEF9" w14:textId="0DB7BF1C" w:rsidR="001D44A8" w:rsidRDefault="001D44A8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6072514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41FBA80D" w14:textId="77777777" w:rsidTr="00B2675B">
        <w:trPr>
          <w:trHeight w:val="567"/>
        </w:trPr>
        <w:tc>
          <w:tcPr>
            <w:tcW w:w="425" w:type="dxa"/>
          </w:tcPr>
          <w:p w14:paraId="150A3599" w14:textId="77777777" w:rsidR="001D44A8" w:rsidRPr="009D698A" w:rsidRDefault="001D44A8" w:rsidP="001D44A8"/>
        </w:tc>
        <w:tc>
          <w:tcPr>
            <w:tcW w:w="425" w:type="dxa"/>
          </w:tcPr>
          <w:p w14:paraId="3570FDF8" w14:textId="77777777" w:rsidR="001D44A8" w:rsidRPr="009D698A" w:rsidRDefault="001D44A8" w:rsidP="001D44A8">
            <w:pPr>
              <w:pStyle w:val="berschrift4"/>
              <w:rPr>
                <w:bCs/>
                <w:color w:val="70BCC9" w:themeColor="text2" w:themeTint="99"/>
              </w:rPr>
            </w:pPr>
          </w:p>
          <w:p w14:paraId="4ACBF639" w14:textId="77777777" w:rsidR="001D44A8" w:rsidRPr="009D698A" w:rsidRDefault="001D44A8" w:rsidP="001D44A8">
            <w:pPr>
              <w:rPr>
                <w:b/>
                <w:bCs/>
              </w:rPr>
            </w:pPr>
          </w:p>
          <w:p w14:paraId="0DB1CE77" w14:textId="77777777" w:rsidR="001D44A8" w:rsidRPr="009D698A" w:rsidRDefault="001D44A8" w:rsidP="001D44A8">
            <w:pPr>
              <w:rPr>
                <w:b/>
                <w:bCs/>
              </w:rPr>
            </w:pPr>
          </w:p>
          <w:p w14:paraId="074DA300" w14:textId="77777777" w:rsidR="001D44A8" w:rsidRPr="009D698A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  <w:vMerge w:val="restart"/>
          </w:tcPr>
          <w:p w14:paraId="43B6EFC5" w14:textId="0DE43839" w:rsidR="001D44A8" w:rsidRPr="009D698A" w:rsidRDefault="001D44A8" w:rsidP="001D44A8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5C193374" w14:textId="77777777" w:rsidR="001D44A8" w:rsidRPr="009D698A" w:rsidRDefault="001D44A8" w:rsidP="001D44A8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4DD7CFA4" w14:textId="1058B490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  <w:position w:val="-24"/>
              </w:rPr>
              <w:drawing>
                <wp:anchor distT="0" distB="0" distL="114300" distR="114300" simplePos="0" relativeHeight="253632512" behindDoc="0" locked="0" layoutInCell="1" allowOverlap="1" wp14:anchorId="232D9E72" wp14:editId="4E29FF0F">
                  <wp:simplePos x="0" y="0"/>
                  <wp:positionH relativeFrom="column">
                    <wp:posOffset>1897563</wp:posOffset>
                  </wp:positionH>
                  <wp:positionV relativeFrom="paragraph">
                    <wp:posOffset>166697</wp:posOffset>
                  </wp:positionV>
                  <wp:extent cx="447469" cy="594000"/>
                  <wp:effectExtent l="0" t="0" r="0" b="3175"/>
                  <wp:wrapNone/>
                  <wp:docPr id="10307" name="Grafik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" name="bruch_grau.png"/>
                          <pic:cNvPicPr/>
                        </pic:nvPicPr>
                        <pic:blipFill>
                          <a:blip r:embed="rId10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73AC14" w14:textId="644A457D" w:rsidR="001D44A8" w:rsidRPr="009D698A" w:rsidRDefault="001D44A8" w:rsidP="001D44A8">
            <w:pPr>
              <w:rPr>
                <w:noProof/>
              </w:rPr>
            </w:pPr>
          </w:p>
          <w:p w14:paraId="6B45B2FF" w14:textId="47A575E1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w:t>Anteil in Prozent:               50 %</w:t>
            </w:r>
            <w:r w:rsidRPr="009D698A">
              <w:rPr>
                <w:noProof/>
              </w:rPr>
              <w:tab/>
              <w:t xml:space="preserve"> =                Anteil als Bruch</w:t>
            </w:r>
          </w:p>
          <w:p w14:paraId="6BF0DA78" w14:textId="30583678" w:rsidR="001D44A8" w:rsidRPr="009D698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1FA14C6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397A975A" w14:textId="77777777" w:rsidTr="00B2675B">
        <w:trPr>
          <w:trHeight w:val="363"/>
        </w:trPr>
        <w:tc>
          <w:tcPr>
            <w:tcW w:w="425" w:type="dxa"/>
          </w:tcPr>
          <w:p w14:paraId="6E6AD66F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B9E614" w14:textId="77777777" w:rsidR="001D44A8" w:rsidRPr="009D698A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  <w:vMerge/>
          </w:tcPr>
          <w:p w14:paraId="13B146C1" w14:textId="4872E4A2" w:rsidR="001D44A8" w:rsidRPr="009D698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2F41948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553A3334" w14:textId="77777777" w:rsidTr="00B2675B">
        <w:trPr>
          <w:trHeight w:val="203"/>
        </w:trPr>
        <w:tc>
          <w:tcPr>
            <w:tcW w:w="425" w:type="dxa"/>
          </w:tcPr>
          <w:p w14:paraId="2F0D3A61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0E8B03F" w14:textId="77777777" w:rsidR="001D44A8" w:rsidRPr="009D698A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2985572F" w14:textId="48BC7531" w:rsidR="001D44A8" w:rsidRPr="009D698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B6E6589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31984F9A" w14:textId="77777777" w:rsidTr="00B2675B">
        <w:trPr>
          <w:trHeight w:val="1007"/>
        </w:trPr>
        <w:tc>
          <w:tcPr>
            <w:tcW w:w="425" w:type="dxa"/>
          </w:tcPr>
          <w:p w14:paraId="34CB2417" w14:textId="18501A8C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BFAA725" w14:textId="794A51F7" w:rsidR="001D44A8" w:rsidRPr="009D698A" w:rsidRDefault="001D44A8" w:rsidP="001D44A8">
            <w:pPr>
              <w:rPr>
                <w:b/>
                <w:bCs/>
                <w:noProof/>
              </w:rPr>
            </w:pPr>
            <w:r w:rsidRPr="009D698A">
              <w:rPr>
                <w:b/>
                <w:bCs/>
                <w:color w:val="70BCC9" w:themeColor="text2" w:themeTint="99"/>
              </w:rPr>
              <w:t>d)</w:t>
            </w:r>
          </w:p>
        </w:tc>
        <w:tc>
          <w:tcPr>
            <w:tcW w:w="8046" w:type="dxa"/>
          </w:tcPr>
          <w:p w14:paraId="703443CB" w14:textId="79BE1363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w:t>Zeichne den Anteil farbig ein. Gib auch die Prozentzahl an.</w:t>
            </w:r>
          </w:p>
          <w:p w14:paraId="7769E473" w14:textId="77777777" w:rsidR="001D44A8" w:rsidRPr="009D698A" w:rsidRDefault="001D44A8" w:rsidP="001D44A8">
            <w:pPr>
              <w:rPr>
                <w:noProof/>
              </w:rPr>
            </w:pPr>
          </w:p>
          <w:p w14:paraId="07B57368" w14:textId="77777777" w:rsidR="001D44A8" w:rsidRPr="009D698A" w:rsidRDefault="001D44A8" w:rsidP="001D44A8">
            <w:pPr>
              <w:rPr>
                <w:noProof/>
              </w:rPr>
            </w:pPr>
          </w:p>
          <w:p w14:paraId="76F92C80" w14:textId="77777777" w:rsidR="001D44A8" w:rsidRPr="009D698A" w:rsidRDefault="001D44A8" w:rsidP="001D44A8">
            <w:pPr>
              <w:rPr>
                <w:noProof/>
              </w:rPr>
            </w:pPr>
          </w:p>
          <w:p w14:paraId="2019C0DA" w14:textId="6957D54B" w:rsidR="001D44A8" w:rsidRPr="009D698A" w:rsidRDefault="001D44A8" w:rsidP="001D44A8">
            <w:pPr>
              <w:rPr>
                <w:b/>
                <w:noProof/>
                <w:position w:val="-28"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35F668C7" wp14:editId="2B46E850">
                      <wp:simplePos x="0" y="0"/>
                      <wp:positionH relativeFrom="column">
                        <wp:posOffset>1894828</wp:posOffset>
                      </wp:positionH>
                      <wp:positionV relativeFrom="paragraph">
                        <wp:posOffset>44185</wp:posOffset>
                      </wp:positionV>
                      <wp:extent cx="431956" cy="452120"/>
                      <wp:effectExtent l="0" t="0" r="0" b="0"/>
                      <wp:wrapNone/>
                      <wp:docPr id="11232949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2095053826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A4C4EB" w14:textId="7B7A7C77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981454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326B8" w14:textId="77777777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1915234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F668C7" id="_x0000_s1226" style="position:absolute;margin-left:149.2pt;margin-top:3.5pt;width:34pt;height:35.6pt;z-index:253642752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">
                      <v:shape id="Textfeld 3" o:spid="_x0000_s1227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" filled="f" stroked="f" strokeweight=".5pt">
                        <v:textbox>
                          <w:txbxContent>
                            <w:p w14:paraId="23A4C4EB" w14:textId="7B7A7C77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28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" filled="f" stroked="f" strokeweight=".5pt">
                        <v:textbox>
                          <w:txbxContent>
                            <w:p w14:paraId="032326B8" w14:textId="77777777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29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g">
                  <w:drawing>
                    <wp:inline distT="0" distB="0" distL="0" distR="0" wp14:anchorId="44CEB450" wp14:editId="68D20DB9">
                      <wp:extent cx="4970898" cy="515945"/>
                      <wp:effectExtent l="0" t="0" r="0" b="0"/>
                      <wp:docPr id="1873540979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28065424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8C0A03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074329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8C56B" w14:textId="77777777" w:rsidR="001D44A8" w:rsidRDefault="001D44A8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0376306" name="Grafik 11003763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4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EB450" id="Gruppieren 22" o:spid="_x0000_s1230" style="width:391.4pt;height:40.65pt;mso-position-horizontal-relative:char;mso-position-vertical-relative:line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">
                      <v:shape id="Textfeld 18" o:spid="_x0000_s1231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" filled="f" stroked="f" strokeweight=".5pt">
                        <v:textbox>
                          <w:txbxContent>
                            <w:p w14:paraId="108C0A03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32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" filled="f" stroked="f" strokeweight=".5pt">
                        <v:textbox>
                          <w:txbxContent>
                            <w:p w14:paraId="6768C56B" w14:textId="77777777" w:rsidR="001D44A8" w:rsidRDefault="001D44A8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1100376306" o:spid="_x0000_s1233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">
                        <v:imagedata r:id="rId105" o:title="" cropbottom="18931f" blacklevel="13107f" recolortarget="black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170839A6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7B1CC08E" w14:textId="77777777" w:rsidTr="00B2675B">
        <w:trPr>
          <w:trHeight w:val="203"/>
        </w:trPr>
        <w:tc>
          <w:tcPr>
            <w:tcW w:w="425" w:type="dxa"/>
          </w:tcPr>
          <w:p w14:paraId="3B32868F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250C2BC" w14:textId="77777777" w:rsidR="001D44A8" w:rsidRPr="009D698A" w:rsidRDefault="001D44A8" w:rsidP="001D44A8">
            <w:pPr>
              <w:rPr>
                <w:b/>
                <w:bCs/>
                <w:noProof/>
                <w:color w:val="000000" w:themeColor="text1"/>
                <w:szCs w:val="20"/>
              </w:rPr>
            </w:pPr>
          </w:p>
        </w:tc>
        <w:tc>
          <w:tcPr>
            <w:tcW w:w="8046" w:type="dxa"/>
          </w:tcPr>
          <w:p w14:paraId="1C60FDF5" w14:textId="4BB09CFA" w:rsidR="001D44A8" w:rsidRPr="009D698A" w:rsidRDefault="001D44A8" w:rsidP="001D44A8">
            <w:pPr>
              <w:rPr>
                <w:noProof/>
                <w:position w:val="-24"/>
              </w:rPr>
            </w:pPr>
            <w:r w:rsidRPr="009D698A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5584" behindDoc="0" locked="0" layoutInCell="1" allowOverlap="1" wp14:anchorId="122A0FD8" wp14:editId="0501B1EC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-54610</wp:posOffset>
                  </wp:positionV>
                  <wp:extent cx="533400" cy="340995"/>
                  <wp:effectExtent l="0" t="0" r="0" b="1905"/>
                  <wp:wrapNone/>
                  <wp:docPr id="139026113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698A">
              <w:rPr>
                <w:noProof/>
              </w:rPr>
              <w:t xml:space="preserve">Anteil in Prozent:                      % =                Anteil als Bruch </w:t>
            </w:r>
            <w:r w:rsidRPr="009D698A">
              <w:rPr>
                <w:noProof/>
              </w:rPr>
              <w:tab/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</w:p>
        </w:tc>
        <w:tc>
          <w:tcPr>
            <w:tcW w:w="567" w:type="dxa"/>
          </w:tcPr>
          <w:p w14:paraId="4FFB69F5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390D63B3" w14:textId="77777777" w:rsidTr="00B2675B">
        <w:trPr>
          <w:trHeight w:val="203"/>
        </w:trPr>
        <w:tc>
          <w:tcPr>
            <w:tcW w:w="425" w:type="dxa"/>
          </w:tcPr>
          <w:p w14:paraId="1913FEA6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F8244BF" w14:textId="77777777" w:rsidR="001D44A8" w:rsidRPr="009D698A" w:rsidRDefault="001D44A8" w:rsidP="001D44A8">
            <w:pPr>
              <w:tabs>
                <w:tab w:val="left" w:pos="936"/>
              </w:tabs>
              <w:rPr>
                <w:b/>
                <w:bCs/>
                <w:noProof/>
                <w:position w:val="-24"/>
                <w:sz w:val="10"/>
                <w:szCs w:val="10"/>
              </w:rPr>
            </w:pPr>
          </w:p>
        </w:tc>
        <w:tc>
          <w:tcPr>
            <w:tcW w:w="8046" w:type="dxa"/>
          </w:tcPr>
          <w:p w14:paraId="2F1CF1E9" w14:textId="5F4B86E1" w:rsidR="001D44A8" w:rsidRPr="009D698A" w:rsidRDefault="001D44A8" w:rsidP="001D44A8">
            <w:pPr>
              <w:tabs>
                <w:tab w:val="left" w:pos="936"/>
              </w:tabs>
              <w:rPr>
                <w:noProof/>
                <w:position w:val="-24"/>
                <w:sz w:val="10"/>
                <w:szCs w:val="10"/>
              </w:rPr>
            </w:pPr>
            <w:r w:rsidRPr="009D698A">
              <w:rPr>
                <w:noProof/>
                <w:position w:val="-24"/>
                <w:sz w:val="10"/>
                <w:szCs w:val="10"/>
              </w:rPr>
              <w:tab/>
            </w:r>
          </w:p>
        </w:tc>
        <w:tc>
          <w:tcPr>
            <w:tcW w:w="567" w:type="dxa"/>
          </w:tcPr>
          <w:p w14:paraId="047935B0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0B987E84" w14:textId="77777777" w:rsidTr="00B2675B">
        <w:trPr>
          <w:trHeight w:val="203"/>
        </w:trPr>
        <w:tc>
          <w:tcPr>
            <w:tcW w:w="425" w:type="dxa"/>
          </w:tcPr>
          <w:p w14:paraId="51B69DCC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86F469C" w14:textId="77777777" w:rsidR="001D44A8" w:rsidRPr="009D698A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65D077CB" w14:textId="73943983" w:rsidR="001D44A8" w:rsidRPr="009D698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9909B0A" w14:textId="4C525766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D698A" w14:paraId="7DA92FA8" w14:textId="77777777" w:rsidTr="00B2675B">
        <w:trPr>
          <w:trHeight w:hRule="exact" w:val="947"/>
        </w:trPr>
        <w:tc>
          <w:tcPr>
            <w:tcW w:w="425" w:type="dxa"/>
          </w:tcPr>
          <w:p w14:paraId="743A440C" w14:textId="77777777" w:rsidR="001D44A8" w:rsidRPr="009D698A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56218BF" w14:textId="77777777" w:rsidR="001D44A8" w:rsidRPr="009D698A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  <w:vAlign w:val="center"/>
          </w:tcPr>
          <w:p w14:paraId="24929C7E" w14:textId="6D9E96A4" w:rsidR="001D44A8" w:rsidRPr="009D698A" w:rsidRDefault="00187DFE" w:rsidP="001D44A8">
            <w:pPr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3776" behindDoc="0" locked="0" layoutInCell="1" allowOverlap="1" wp14:anchorId="6BC91CDC" wp14:editId="0B33C37D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40640</wp:posOffset>
                      </wp:positionV>
                      <wp:extent cx="431800" cy="452120"/>
                      <wp:effectExtent l="0" t="0" r="0" b="0"/>
                      <wp:wrapNone/>
                      <wp:docPr id="20526540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84385193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8114D" w14:textId="2D32AAF9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3000661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5CB6BA" w14:textId="0BD5DAB1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432809" name="Gerade Verbindung 1"/>
                              <wps:cNvCnPr/>
                              <wps:spPr>
                                <a:xfrm>
                                  <a:off x="12921" y="195952"/>
                                  <a:ext cx="182601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C91CDC" id="_x0000_s1234" style="position:absolute;margin-left:146.7pt;margin-top:3.2pt;width:34pt;height:35.6pt;z-index:253643776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">
                      <v:shape id="Textfeld 3" o:spid="_x0000_s1235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" filled="f" stroked="f" strokeweight=".5pt">
                        <v:textbox>
                          <w:txbxContent>
                            <w:p w14:paraId="6618114D" w14:textId="2D32AAF9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6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" filled="f" stroked="f" strokeweight=".5pt">
                        <v:textbox>
                          <w:txbxContent>
                            <w:p w14:paraId="445CB6BA" w14:textId="0BD5DAB1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37" style="position:absolute;visibility:visible;mso-wrap-style:square" from="12921,195952" to="195522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D44A8" w:rsidRPr="009D698A"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641728" behindDoc="0" locked="0" layoutInCell="1" allowOverlap="1" wp14:anchorId="2D154559" wp14:editId="7805FCDF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-443230</wp:posOffset>
                      </wp:positionV>
                      <wp:extent cx="4931410" cy="504190"/>
                      <wp:effectExtent l="0" t="0" r="0" b="0"/>
                      <wp:wrapNone/>
                      <wp:docPr id="826279578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410" cy="504190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1747287" name="Grafik 10817472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28868541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BADF1A" w14:textId="77777777" w:rsidR="001D44A8" w:rsidRDefault="001D44A8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764959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0DBF71" w14:textId="77777777" w:rsidR="001D44A8" w:rsidRDefault="001D44A8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54559" id="_x0000_s1238" style="position:absolute;margin-left:-1.8pt;margin-top:-34.9pt;width:388.3pt;height:39.7pt;z-index:253641728;mso-position-horizontal-relative:text;mso-position-vertical-relative:text;mso-width-relative:margin;mso-height-relative:margin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">
                      <v:shape id="Grafik 1081747287" o:spid="_x0000_s1239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">
                        <v:imagedata r:id="rId107" o:title="" cropbottom="18931f"/>
                      </v:shape>
                      <v:shape id="Textfeld 18" o:spid="_x0000_s1240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" filled="f" stroked="f" strokeweight=".5pt">
                        <v:textbox>
                          <w:txbxContent>
                            <w:p w14:paraId="21BADF1A" w14:textId="77777777" w:rsidR="001D44A8" w:rsidRDefault="001D44A8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41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" filled="f" stroked="f" strokeweight=".5pt">
                        <v:textbox>
                          <w:txbxContent>
                            <w:p w14:paraId="190DBF71" w14:textId="77777777" w:rsidR="001D44A8" w:rsidRDefault="001D44A8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4A8" w:rsidRPr="009D698A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6608" behindDoc="0" locked="0" layoutInCell="1" allowOverlap="1" wp14:anchorId="4086A96A" wp14:editId="2D1354EC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108585</wp:posOffset>
                  </wp:positionV>
                  <wp:extent cx="533400" cy="340995"/>
                  <wp:effectExtent l="0" t="0" r="0" b="1905"/>
                  <wp:wrapNone/>
                  <wp:docPr id="172337557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A49CB" w14:textId="1CE83425" w:rsidR="001D44A8" w:rsidRPr="009D698A" w:rsidRDefault="001D44A8" w:rsidP="001D44A8">
            <w:pPr>
              <w:rPr>
                <w:noProof/>
              </w:rPr>
            </w:pPr>
            <w:r w:rsidRPr="009D698A">
              <w:rPr>
                <w:noProof/>
              </w:rPr>
              <w:t>Anteil in Prozent:                      %</w:t>
            </w:r>
            <w:r w:rsidRPr="009D698A">
              <w:rPr>
                <w:noProof/>
              </w:rPr>
              <w:tab/>
              <w:t xml:space="preserve">=                 Anteil als Bruch </w:t>
            </w:r>
          </w:p>
        </w:tc>
        <w:tc>
          <w:tcPr>
            <w:tcW w:w="567" w:type="dxa"/>
          </w:tcPr>
          <w:p w14:paraId="7F3DB72D" w14:textId="77777777" w:rsidR="001D44A8" w:rsidRPr="009D698A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</w:tbl>
    <w:p w14:paraId="5E96390A" w14:textId="03F7BE41" w:rsidR="00BD3F55" w:rsidRPr="009D698A" w:rsidRDefault="00BD3F55" w:rsidP="00BD3F55">
      <w:pPr>
        <w:sectPr w:rsidR="00BD3F55" w:rsidRPr="009D698A" w:rsidSect="001130EE">
          <w:headerReference w:type="default" r:id="rId108"/>
          <w:pgSz w:w="11900" w:h="16840"/>
          <w:pgMar w:top="1417" w:right="1417" w:bottom="1134" w:left="1417" w:header="284" w:footer="567" w:gutter="0"/>
          <w:cols w:space="708"/>
          <w:docGrid w:linePitch="360"/>
        </w:sectPr>
      </w:pPr>
    </w:p>
    <w:tbl>
      <w:tblPr>
        <w:tblW w:w="9390" w:type="dxa"/>
        <w:tblInd w:w="-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684"/>
        <w:gridCol w:w="25"/>
        <w:gridCol w:w="425"/>
        <w:gridCol w:w="14"/>
        <w:gridCol w:w="7995"/>
        <w:gridCol w:w="67"/>
        <w:gridCol w:w="75"/>
      </w:tblGrid>
      <w:tr w:rsidR="007E2A15" w:rsidRPr="009D698A" w14:paraId="119BF8D3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2A9EF6AD" w14:textId="77777777" w:rsidR="007E2A15" w:rsidRPr="009D698A" w:rsidRDefault="007E2A15" w:rsidP="00D4349A">
            <w:pPr>
              <w:pStyle w:val="berschrift1"/>
            </w:pPr>
            <w:r w:rsidRPr="009D698A">
              <w:lastRenderedPageBreak/>
              <w:t>B</w:t>
            </w:r>
          </w:p>
        </w:tc>
        <w:tc>
          <w:tcPr>
            <w:tcW w:w="8501" w:type="dxa"/>
            <w:gridSpan w:val="4"/>
          </w:tcPr>
          <w:p w14:paraId="2F6A0704" w14:textId="0E720644" w:rsidR="007E2A15" w:rsidRPr="009D698A" w:rsidRDefault="007E2A15" w:rsidP="00D4349A">
            <w:pPr>
              <w:pStyle w:val="berschrift1"/>
            </w:pPr>
            <w:r w:rsidRPr="009D698A">
              <w:t>Ich kann Prozente bestimmen und darstellen</w:t>
            </w:r>
          </w:p>
        </w:tc>
      </w:tr>
      <w:tr w:rsidR="007E2A15" w:rsidRPr="009D698A" w14:paraId="37F1EC44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27A57E5C" w14:textId="77777777" w:rsidR="007E2A15" w:rsidRPr="009D698A" w:rsidRDefault="007E2A15" w:rsidP="00D4349A">
            <w:pPr>
              <w:pStyle w:val="berschrift2"/>
            </w:pPr>
            <w:r w:rsidRPr="009D698A">
              <w:t>1</w:t>
            </w:r>
          </w:p>
        </w:tc>
        <w:tc>
          <w:tcPr>
            <w:tcW w:w="8501" w:type="dxa"/>
            <w:gridSpan w:val="4"/>
          </w:tcPr>
          <w:p w14:paraId="12ED62BF" w14:textId="1DD4E2CD" w:rsidR="007E2A15" w:rsidRPr="009D698A" w:rsidRDefault="007E2A15" w:rsidP="00D4349A">
            <w:pPr>
              <w:pStyle w:val="berschrift2"/>
            </w:pPr>
            <w:r w:rsidRPr="009D698A">
              <w:t>Prozente in Bruchstreifen bestimmen und darstellen</w:t>
            </w:r>
          </w:p>
        </w:tc>
      </w:tr>
      <w:tr w:rsidR="007E2A15" w:rsidRPr="009D698A" w14:paraId="6AB8024B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5701ACFE" w14:textId="77777777" w:rsidR="007E2A15" w:rsidRPr="009D698A" w:rsidRDefault="007E2A15" w:rsidP="00D4349A">
            <w:pPr>
              <w:pStyle w:val="berschrift3"/>
            </w:pPr>
            <w:r w:rsidRPr="009D698A">
              <w:t>1.1</w:t>
            </w:r>
          </w:p>
        </w:tc>
        <w:tc>
          <w:tcPr>
            <w:tcW w:w="8501" w:type="dxa"/>
            <w:gridSpan w:val="4"/>
          </w:tcPr>
          <w:p w14:paraId="76566044" w14:textId="5EC265B6" w:rsidR="007E2A15" w:rsidRPr="009D698A" w:rsidRDefault="007E2A15" w:rsidP="00D4349A">
            <w:pPr>
              <w:pStyle w:val="berschrift3"/>
            </w:pPr>
            <w:r w:rsidRPr="009D698A">
              <w:t xml:space="preserve">Anteile in </w:t>
            </w:r>
            <w:r w:rsidR="00544EB4" w:rsidRPr="009D698A">
              <w:t>Download-B</w:t>
            </w:r>
            <w:r w:rsidRPr="009D698A">
              <w:t>alken bestimmen</w:t>
            </w:r>
          </w:p>
        </w:tc>
      </w:tr>
      <w:tr w:rsidR="007E2A15" w:rsidRPr="009D698A" w14:paraId="13E3672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95"/>
        </w:trPr>
        <w:tc>
          <w:tcPr>
            <w:tcW w:w="709" w:type="dxa"/>
            <w:gridSpan w:val="2"/>
          </w:tcPr>
          <w:p w14:paraId="303CDF2C" w14:textId="77777777" w:rsidR="007E2A15" w:rsidRPr="009D698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25" w:type="dxa"/>
          </w:tcPr>
          <w:p w14:paraId="2A4A725A" w14:textId="77777777" w:rsidR="007E2A15" w:rsidRPr="009D698A" w:rsidRDefault="007E2A15" w:rsidP="00B2675B">
            <w:pPr>
              <w:pStyle w:val="berschrift4"/>
              <w:ind w:left="-113"/>
            </w:pPr>
            <w:r w:rsidRPr="009D698A">
              <w:t>a)</w:t>
            </w:r>
          </w:p>
        </w:tc>
        <w:tc>
          <w:tcPr>
            <w:tcW w:w="8009" w:type="dxa"/>
            <w:gridSpan w:val="2"/>
          </w:tcPr>
          <w:p w14:paraId="0511B899" w14:textId="031348A8" w:rsidR="007E2A15" w:rsidRPr="009D698A" w:rsidRDefault="007E2A15" w:rsidP="00B2675B">
            <w:pPr>
              <w:ind w:left="-113"/>
            </w:pPr>
            <w:r w:rsidRPr="009D698A">
              <w:t xml:space="preserve">Kenan </w:t>
            </w:r>
            <w:r w:rsidR="00544EB4" w:rsidRPr="009D698A">
              <w:t xml:space="preserve">lädt </w:t>
            </w:r>
            <w:r w:rsidRPr="009D698A">
              <w:t xml:space="preserve">Dateien </w:t>
            </w:r>
            <w:r w:rsidR="00544EB4" w:rsidRPr="009D698A">
              <w:t xml:space="preserve">herunter und schaut sich den Download-Balken </w:t>
            </w:r>
            <w:r w:rsidRPr="009D698A">
              <w:t>an:</w:t>
            </w:r>
          </w:p>
        </w:tc>
      </w:tr>
      <w:tr w:rsidR="007E2A15" w:rsidRPr="009D698A" w14:paraId="7A41653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953"/>
        </w:trPr>
        <w:tc>
          <w:tcPr>
            <w:tcW w:w="709" w:type="dxa"/>
            <w:gridSpan w:val="2"/>
          </w:tcPr>
          <w:p w14:paraId="15F90508" w14:textId="77777777" w:rsidR="007E2A15" w:rsidRPr="009D698A" w:rsidRDefault="007E2A15" w:rsidP="00D4349A">
            <w:pPr>
              <w:rPr>
                <w:noProof/>
              </w:rPr>
            </w:pPr>
          </w:p>
        </w:tc>
        <w:tc>
          <w:tcPr>
            <w:tcW w:w="425" w:type="dxa"/>
          </w:tcPr>
          <w:p w14:paraId="0D42D0C9" w14:textId="77777777" w:rsidR="007E2A15" w:rsidRPr="009D698A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5750706E" w14:textId="35B07825" w:rsidR="007E2A15" w:rsidRPr="009D698A" w:rsidRDefault="006D1880" w:rsidP="00D4349A">
            <w:pPr>
              <w:pStyle w:val="Text"/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3040" behindDoc="0" locked="0" layoutInCell="1" allowOverlap="1" wp14:anchorId="4DFDF7CF" wp14:editId="3F9078AA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137160</wp:posOffset>
                      </wp:positionV>
                      <wp:extent cx="3384550" cy="387985"/>
                      <wp:effectExtent l="12700" t="12700" r="19050" b="18415"/>
                      <wp:wrapNone/>
                      <wp:docPr id="1156016270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0" cy="387985"/>
                                <a:chOff x="0" y="0"/>
                                <a:chExt cx="3384550" cy="387985"/>
                              </a:xfrm>
                            </wpg:grpSpPr>
                            <wpg:grpSp>
                              <wpg:cNvPr id="316479278" name="Gruppieren 420"/>
                              <wpg:cNvGrpSpPr/>
                              <wpg:grpSpPr>
                                <a:xfrm>
                                  <a:off x="0" y="0"/>
                                  <a:ext cx="3384550" cy="387985"/>
                                  <a:chOff x="0" y="0"/>
                                  <a:chExt cx="3384550" cy="387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07768652" name="Grafik 30943979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21" t="41338" r="2216" b="706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384550" cy="3879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97417721" name="Textfeld 419"/>
                                <wps:cNvSpPr txBox="1"/>
                                <wps:spPr>
                                  <a:xfrm>
                                    <a:off x="39387" y="218794"/>
                                    <a:ext cx="1134110" cy="1504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C77FDD" w14:textId="3C6F714E" w:rsidR="00C81EC3" w:rsidRPr="008D7A8E" w:rsidRDefault="00C81EC3" w:rsidP="00C81EC3">
                                      <w:pPr>
                                        <w:spacing w:line="240" w:lineRule="auto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8D7A8E">
                                        <w:rPr>
                                          <w:sz w:val="16"/>
                                          <w:szCs w:val="16"/>
                                        </w:rPr>
                                        <w:t xml:space="preserve"> 1,0 GB von 2,0 GB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7775906" name="Textfeld 419"/>
                              <wps:cNvSpPr txBox="1"/>
                              <wps:spPr>
                                <a:xfrm>
                                  <a:off x="2795270" y="257810"/>
                                  <a:ext cx="552450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D01CCF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FDF7CF" id="Gruppieren 423" o:spid="_x0000_s1242" style="position:absolute;margin-left:84.9pt;margin-top:10.8pt;width:266.5pt;height:30.55pt;z-index:253783040;mso-position-horizontal-relative:text;mso-position-vertical-relative:text" coordsize="33845,38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">
                      <v:group id="Gruppieren 420" o:spid="_x0000_s1243" style="position:absolute;width:33845;height:3879" coordsize="33845,3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">
                        <v:shape id="Grafik 309439798" o:spid="_x0000_s1244" type="#_x0000_t75" style="position:absolute;width:33845;height:38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" stroked="t" strokecolor="#d8d8d8 [2732]">
                          <v:imagedata r:id="rId110" o:title="" croptop="27091f" cropbottom="4631f" cropleft="1521f" cropright="1452f"/>
                          <v:path arrowok="t"/>
                        </v:shape>
                        <v:shape id="_x0000_s1245" type="#_x0000_t202" style="position:absolute;left:393;top:2187;width:11341;height:1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" fillcolor="white [3212]" stroked="f" strokeweight=".5pt">
                          <v:textbox inset="1mm,0,0,0">
                            <w:txbxContent>
                              <w:p w14:paraId="7AC77FDD" w14:textId="3C6F714E" w:rsidR="00C81EC3" w:rsidRPr="008D7A8E" w:rsidRDefault="00C81EC3" w:rsidP="00C81EC3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D7A8E">
                                  <w:rPr>
                                    <w:sz w:val="16"/>
                                    <w:szCs w:val="16"/>
                                  </w:rPr>
                                  <w:t xml:space="preserve"> 1,0 GB von 2,0 GB</w:t>
                                </w:r>
                              </w:p>
                            </w:txbxContent>
                          </v:textbox>
                        </v:shape>
                      </v:group>
                      <v:shape id="_x0000_s1246" type="#_x0000_t202" style="position:absolute;left:27952;top:2578;width:5525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7AD01CCF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F61BC1" w14:textId="4EEF47CA" w:rsidR="007E2A15" w:rsidRPr="009D698A" w:rsidRDefault="00C5779D" w:rsidP="00D4349A">
            <w:pPr>
              <w:pStyle w:val="Text"/>
            </w:pPr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4896" behindDoc="0" locked="0" layoutInCell="1" allowOverlap="1" wp14:anchorId="362B28E6" wp14:editId="293E2BD5">
                      <wp:simplePos x="0" y="0"/>
                      <wp:positionH relativeFrom="column">
                        <wp:posOffset>9220</wp:posOffset>
                      </wp:positionH>
                      <wp:positionV relativeFrom="paragraph">
                        <wp:posOffset>111201</wp:posOffset>
                      </wp:positionV>
                      <wp:extent cx="487698" cy="793616"/>
                      <wp:effectExtent l="0" t="0" r="0" b="6985"/>
                      <wp:wrapNone/>
                      <wp:docPr id="214454437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992372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1214138" name="Textfeld 12"/>
                              <wps:cNvSpPr txBox="1"/>
                              <wps:spPr>
                                <a:xfrm>
                                  <a:off x="144946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6F5A7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B28E6" id="_x0000_s1247" style="position:absolute;margin-left:.75pt;margin-top:8.75pt;width:38.4pt;height:62.5pt;z-index:253264896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">
                      <v:shape id="Grafik 5" o:spid="_x0000_s1248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">
                        <v:imagedata r:id="rId47" o:title="" chromakey="white"/>
                      </v:shape>
                      <v:shape id="Textfeld 12" o:spid="_x0000_s1249" type="#_x0000_t202" style="position:absolute;left:1449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E6F5A7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939540" w14:textId="22AED9F4" w:rsidR="007E2A15" w:rsidRPr="009D698A" w:rsidRDefault="007E2A15" w:rsidP="00D4349A">
            <w:pPr>
              <w:pStyle w:val="Text"/>
            </w:pPr>
          </w:p>
          <w:p w14:paraId="5FD1A5CB" w14:textId="11F5FAB4" w:rsidR="007E2A15" w:rsidRPr="009D698A" w:rsidRDefault="007E2A15" w:rsidP="00D4349A">
            <w:pPr>
              <w:pStyle w:val="Text"/>
            </w:pPr>
          </w:p>
          <w:p w14:paraId="08D24C05" w14:textId="38B5E15C" w:rsidR="007E2A15" w:rsidRPr="009D698A" w:rsidRDefault="00525A47" w:rsidP="00D4349A">
            <w:pPr>
              <w:pStyle w:val="Text"/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3319058" wp14:editId="50D4DE1A">
                      <wp:simplePos x="0" y="0"/>
                      <wp:positionH relativeFrom="column">
                        <wp:posOffset>693632</wp:posOffset>
                      </wp:positionH>
                      <wp:positionV relativeFrom="paragraph">
                        <wp:posOffset>127847</wp:posOffset>
                      </wp:positionV>
                      <wp:extent cx="1645920" cy="443653"/>
                      <wp:effectExtent l="292100" t="139700" r="17780" b="13970"/>
                      <wp:wrapNone/>
                      <wp:docPr id="23125484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45920" cy="443653"/>
                              </a:xfrm>
                              <a:prstGeom prst="wedgeRoundRectCallout">
                                <a:avLst>
                                  <a:gd name="adj1" fmla="val 66247"/>
                                  <a:gd name="adj2" fmla="val -7855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762A97" w14:textId="125104F0" w:rsidR="00D4349A" w:rsidRPr="005535F7" w:rsidRDefault="00D4349A" w:rsidP="00525A47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Jetzt hat der Computer ungefähr die Hälfte </w:t>
                                  </w:r>
                                  <w:r w:rsidR="00544EB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geladen</w:t>
                                  </w: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19058" id="_x0000_s1250" type="#_x0000_t62" style="position:absolute;margin-left:54.6pt;margin-top:10.05pt;width:129.6pt;height:34.95pt;flip:x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" adj="25109,-6168" strokecolor="#a5a5a5 [2092]" strokeweight="1pt">
                      <v:textbox inset="2mm,1mm,2mm,1mm">
                        <w:txbxContent>
                          <w:p w14:paraId="46762A97" w14:textId="125104F0" w:rsidR="00D4349A" w:rsidRPr="005535F7" w:rsidRDefault="00D4349A" w:rsidP="00525A47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Jetzt hat der Computer ungefähr die Hälfte </w:t>
                            </w:r>
                            <w:r w:rsidR="00544EB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geladen</w:t>
                            </w: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BB052E" w14:textId="5B3FA4B1" w:rsidR="007E2A15" w:rsidRPr="009D698A" w:rsidRDefault="007E2A15" w:rsidP="00D4349A">
            <w:pPr>
              <w:pStyle w:val="Text"/>
            </w:pPr>
          </w:p>
          <w:p w14:paraId="4FC27360" w14:textId="1AA79F52" w:rsidR="007E2A15" w:rsidRPr="009D698A" w:rsidRDefault="007E2A15" w:rsidP="00D4349A">
            <w:pPr>
              <w:pStyle w:val="Text"/>
            </w:pPr>
          </w:p>
          <w:p w14:paraId="7D59D4B0" w14:textId="06DB4BAB" w:rsidR="007E2A15" w:rsidRPr="009D698A" w:rsidRDefault="007E2A15" w:rsidP="00D4349A">
            <w:pPr>
              <w:pStyle w:val="Text"/>
            </w:pPr>
          </w:p>
        </w:tc>
      </w:tr>
      <w:tr w:rsidR="007E2A15" w:rsidRPr="009D698A" w14:paraId="03E00D5A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618"/>
        </w:trPr>
        <w:tc>
          <w:tcPr>
            <w:tcW w:w="709" w:type="dxa"/>
            <w:gridSpan w:val="2"/>
          </w:tcPr>
          <w:p w14:paraId="139CF5C0" w14:textId="77777777" w:rsidR="004A5594" w:rsidRPr="009D698A" w:rsidRDefault="004A5594" w:rsidP="00D4349A">
            <w:pPr>
              <w:rPr>
                <w:noProof/>
              </w:rPr>
            </w:pPr>
          </w:p>
          <w:p w14:paraId="39D3C904" w14:textId="685EB043" w:rsidR="007E2A15" w:rsidRPr="009D698A" w:rsidRDefault="004A5594" w:rsidP="00D4349A">
            <w:pPr>
              <w:rPr>
                <w:noProof/>
              </w:rPr>
            </w:pPr>
            <w:r w:rsidRPr="009D698A">
              <w:rPr>
                <w:noProof/>
              </w:rPr>
              <w:drawing>
                <wp:inline distT="0" distB="0" distL="0" distR="0" wp14:anchorId="0E695FB6" wp14:editId="1F139AE5">
                  <wp:extent cx="360000" cy="272386"/>
                  <wp:effectExtent l="0" t="0" r="2540" b="0"/>
                  <wp:docPr id="1270621732" name="Grafik 127062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D36B8F" w14:textId="77777777" w:rsidR="007E2A15" w:rsidRPr="009D698A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25D1FCE8" w14:textId="2C318B02" w:rsidR="007E2A15" w:rsidRPr="009D698A" w:rsidRDefault="007E2A15" w:rsidP="00B2675B">
            <w:pPr>
              <w:ind w:left="-113"/>
            </w:pPr>
            <w:r w:rsidRPr="009D698A">
              <w:t>Stimmt das, was Kenan sagt? Wie kannst du das überprüfen?</w:t>
            </w:r>
            <w:r w:rsidR="006D1880" w:rsidRPr="009D698A">
              <w:rPr>
                <w:noProof/>
              </w:rPr>
              <w:t xml:space="preserve"> </w:t>
            </w:r>
          </w:p>
        </w:tc>
      </w:tr>
      <w:tr w:rsidR="007E2A15" w:rsidRPr="009D698A" w14:paraId="25EB19F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503"/>
        </w:trPr>
        <w:tc>
          <w:tcPr>
            <w:tcW w:w="709" w:type="dxa"/>
            <w:gridSpan w:val="2"/>
          </w:tcPr>
          <w:p w14:paraId="7E70AC32" w14:textId="77777777" w:rsidR="007E2A15" w:rsidRPr="009D698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438AF858" w14:textId="77777777" w:rsidR="007E2A15" w:rsidRPr="009D698A" w:rsidRDefault="007E2A15" w:rsidP="00B2675B">
            <w:pPr>
              <w:pStyle w:val="Nummerierung"/>
              <w:ind w:left="-113"/>
            </w:pPr>
            <w:r w:rsidRPr="009D698A">
              <w:t>b)</w:t>
            </w:r>
          </w:p>
        </w:tc>
        <w:tc>
          <w:tcPr>
            <w:tcW w:w="8009" w:type="dxa"/>
            <w:gridSpan w:val="2"/>
            <w:shd w:val="clear" w:color="auto" w:fill="FFFFFF" w:themeFill="background1"/>
          </w:tcPr>
          <w:p w14:paraId="45661D50" w14:textId="421DD438" w:rsidR="007E2A15" w:rsidRPr="009D698A" w:rsidRDefault="007E2A15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2584960" behindDoc="0" locked="0" layoutInCell="1" allowOverlap="1" wp14:anchorId="64B1ECC2" wp14:editId="7AA9497E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7345045</wp:posOffset>
                  </wp:positionV>
                  <wp:extent cx="4292600" cy="702945"/>
                  <wp:effectExtent l="0" t="0" r="0" b="8255"/>
                  <wp:wrapNone/>
                  <wp:docPr id="2070398685" name="Grafik 2070398685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w:drawing>
                <wp:anchor distT="0" distB="0" distL="114300" distR="114300" simplePos="0" relativeHeight="252585984" behindDoc="0" locked="0" layoutInCell="1" allowOverlap="1" wp14:anchorId="31F0B599" wp14:editId="4B756434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7506970</wp:posOffset>
                  </wp:positionV>
                  <wp:extent cx="4292600" cy="702945"/>
                  <wp:effectExtent l="0" t="0" r="0" b="8255"/>
                  <wp:wrapNone/>
                  <wp:docPr id="138524892" name="Grafik 138524892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w:t xml:space="preserve">Der </w:t>
            </w:r>
            <w:r w:rsidR="00544EB4" w:rsidRPr="009D698A">
              <w:rPr>
                <w:noProof/>
              </w:rPr>
              <w:t>Download-Balken</w:t>
            </w:r>
            <w:r w:rsidRPr="009D698A">
              <w:rPr>
                <w:noProof/>
              </w:rPr>
              <w:t xml:space="preserve"> am Computer sieht fast so aus wie ein Bruchstreifen.</w:t>
            </w:r>
          </w:p>
          <w:p w14:paraId="797F5BA1" w14:textId="6D911F87" w:rsidR="007E2A15" w:rsidRPr="009D698A" w:rsidRDefault="00054AD6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t xml:space="preserve">Zeichne in dem Bruchstreifen unten drunter ein, wie viel schon geladen ist. </w:t>
            </w:r>
          </w:p>
        </w:tc>
      </w:tr>
      <w:tr w:rsidR="007E2A15" w:rsidRPr="009D698A" w14:paraId="1F1A8D7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933"/>
        </w:trPr>
        <w:tc>
          <w:tcPr>
            <w:tcW w:w="709" w:type="dxa"/>
            <w:gridSpan w:val="2"/>
          </w:tcPr>
          <w:p w14:paraId="3C27D634" w14:textId="77777777" w:rsidR="007E2A15" w:rsidRPr="009D698A" w:rsidRDefault="007E2A15" w:rsidP="00D4349A">
            <w:pPr>
              <w:rPr>
                <w:noProof/>
              </w:rPr>
            </w:pPr>
          </w:p>
        </w:tc>
        <w:tc>
          <w:tcPr>
            <w:tcW w:w="425" w:type="dxa"/>
          </w:tcPr>
          <w:p w14:paraId="5F5165CD" w14:textId="77777777" w:rsidR="007E2A15" w:rsidRPr="009D698A" w:rsidRDefault="007E2A15" w:rsidP="00B2675B">
            <w:pPr>
              <w:pStyle w:val="Nummerierung"/>
              <w:ind w:left="-113"/>
            </w:pPr>
          </w:p>
          <w:p w14:paraId="50BB4C4D" w14:textId="77777777" w:rsidR="007E2A15" w:rsidRPr="009D698A" w:rsidRDefault="007E2A15" w:rsidP="00B2675B">
            <w:pPr>
              <w:pStyle w:val="Nummerierung"/>
              <w:ind w:left="-113"/>
            </w:pPr>
          </w:p>
          <w:p w14:paraId="3C6B1637" w14:textId="77777777" w:rsidR="007E2A15" w:rsidRPr="009D698A" w:rsidRDefault="007E2A15" w:rsidP="00B2675B">
            <w:pPr>
              <w:pStyle w:val="Nummerierung"/>
              <w:ind w:left="-113"/>
            </w:pPr>
          </w:p>
          <w:p w14:paraId="73401990" w14:textId="77777777" w:rsidR="007E2A15" w:rsidRPr="009D698A" w:rsidRDefault="007E2A15" w:rsidP="00B2675B">
            <w:pPr>
              <w:pStyle w:val="Nummerierung"/>
              <w:ind w:left="-113"/>
            </w:pPr>
          </w:p>
          <w:p w14:paraId="7D21A47E" w14:textId="77777777" w:rsidR="007E2A15" w:rsidRPr="009D698A" w:rsidRDefault="007E2A15" w:rsidP="00B2675B">
            <w:pPr>
              <w:pStyle w:val="Nummerierung"/>
              <w:ind w:left="-113"/>
            </w:pPr>
          </w:p>
          <w:p w14:paraId="0EB0674B" w14:textId="77777777" w:rsidR="007E2A15" w:rsidRPr="009D698A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  <w:shd w:val="clear" w:color="auto" w:fill="FFFFFF" w:themeFill="background1"/>
          </w:tcPr>
          <w:p w14:paraId="207762EB" w14:textId="4B897FA7" w:rsidR="007E2A15" w:rsidRPr="009D698A" w:rsidRDefault="006D1880" w:rsidP="00D4349A">
            <w:pPr>
              <w:pStyle w:val="Text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9968" behindDoc="0" locked="0" layoutInCell="1" allowOverlap="1" wp14:anchorId="74F30E85" wp14:editId="09EF6208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86995</wp:posOffset>
                      </wp:positionV>
                      <wp:extent cx="4205605" cy="467995"/>
                      <wp:effectExtent l="12700" t="12700" r="10795" b="14605"/>
                      <wp:wrapNone/>
                      <wp:docPr id="368331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5605" cy="467995"/>
                                <a:chOff x="0" y="0"/>
                                <a:chExt cx="4205605" cy="467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90766" name="Grafik 577237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7" t="17585" r="1656" b="61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05605" cy="467995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rgbClr val="FFFFFF">
                                      <a:lumMod val="85000"/>
                                    </a:srgb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8247198" name="Textfeld 419"/>
                              <wps:cNvSpPr txBox="1"/>
                              <wps:spPr>
                                <a:xfrm>
                                  <a:off x="78740" y="292100"/>
                                  <a:ext cx="1284790" cy="150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5EBCE" w14:textId="7E5419F7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1,0 GB von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>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239193" name="Textfeld 419"/>
                              <wps:cNvSpPr txBox="1"/>
                              <wps:spPr>
                                <a:xfrm>
                                  <a:off x="3462020" y="311150"/>
                                  <a:ext cx="638175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F742E8" w14:textId="3F557762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30E85" id="Gruppieren 422" o:spid="_x0000_s1251" style="position:absolute;margin-left:20.7pt;margin-top:6.85pt;width:331.15pt;height:36.85pt;z-index:253779968;mso-position-horizontal-relative:text;mso-position-vertical-relative:text" coordsize="42056,46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">
                      <v:shape id="Grafik 577237256" o:spid="_x0000_s1252" type="#_x0000_t75" style="position:absolute;width:42056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" stroked="t" strokecolor="#d9d9d9">
                        <v:stroke joinstyle="round"/>
                        <v:imagedata r:id="rId113" o:title="" croptop="11525f" cropbottom="40305f" cropleft="1643f" cropright="1085f"/>
                        <v:path arrowok="t"/>
                      </v:shape>
                      <v:shape id="_x0000_s1253" type="#_x0000_t202" style="position:absolute;left:787;top:2921;width:12848;height:1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4135EBCE" w14:textId="7E5419F7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 1,0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  <v:shape id="_x0000_s1254" type="#_x0000_t202" style="position:absolute;left:34620;top:3111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" fillcolor="#e6e6e6" stroked="f" strokeweight=".5pt">
                        <v:textbox inset="1mm,0,0,0">
                          <w:txbxContent>
                            <w:p w14:paraId="7CF742E8" w14:textId="3F557762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40E0"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22240" behindDoc="0" locked="0" layoutInCell="1" allowOverlap="1" wp14:anchorId="127F53DC" wp14:editId="074D65CC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1021930</wp:posOffset>
                      </wp:positionV>
                      <wp:extent cx="4172373" cy="426720"/>
                      <wp:effectExtent l="0" t="0" r="6350" b="5080"/>
                      <wp:wrapNone/>
                      <wp:docPr id="177713095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2373" cy="426720"/>
                                <a:chOff x="0" y="0"/>
                                <a:chExt cx="4172373" cy="426720"/>
                              </a:xfrm>
                            </wpg:grpSpPr>
                            <wps:wsp>
                              <wps:cNvPr id="1531380691" name="Textfeld 13"/>
                              <wps:cNvSpPr txBox="1"/>
                              <wps:spPr>
                                <a:xfrm>
                                  <a:off x="0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C3FB9" w14:textId="77777777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8466015" name="Textfeld 13"/>
                              <wps:cNvSpPr txBox="1"/>
                              <wps:spPr>
                                <a:xfrm>
                                  <a:off x="3989493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5C634F" w14:textId="220B7CFB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181888" name="Textfeld 13"/>
                              <wps:cNvSpPr txBox="1"/>
                              <wps:spPr>
                                <a:xfrm>
                                  <a:off x="1961496" y="229942"/>
                                  <a:ext cx="201168" cy="196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CDCDC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72B89" w14:textId="1A1753FE" w:rsidR="00D4349A" w:rsidRPr="00525A47" w:rsidRDefault="00D4349A" w:rsidP="00525A47">
                                    <w:pPr>
                                      <w:spacing w:line="240" w:lineRule="auto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525A47"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F53DC" id="Gruppieren 14" o:spid="_x0000_s1255" style="position:absolute;margin-left:22.75pt;margin-top:80.45pt;width:328.55pt;height:33.6pt;z-index:253322240;mso-position-horizontal-relative:text;mso-position-vertical-relative:text;mso-width-relative:margin;mso-height-relative:margin" coordsize="41723,42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">
                      <v:shape id="_x0000_s1256" type="#_x0000_t202" style="position:absolute;width:1828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EFC3FB9" w14:textId="77777777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_x0000_s1257" type="#_x0000_t202" style="position:absolute;left:39894;width:1829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B5C634F" w14:textId="220B7CFB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_x0000_s1258" type="#_x0000_t202" style="position:absolute;left:19614;top:2299;width:2012;height:1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" fillcolor="#dcdcdc" stroked="f" strokeweight=".5pt">
                        <v:textbox inset="0,0,0,0">
                          <w:txbxContent>
                            <w:p w14:paraId="5A872B89" w14:textId="1A1753FE" w:rsidR="00D4349A" w:rsidRPr="00525A47" w:rsidRDefault="00D4349A" w:rsidP="00525A47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25A47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40E0" w:rsidRPr="009D698A">
              <w:rPr>
                <w:noProof/>
                <w:color w:val="auto"/>
              </w:rPr>
              <w:drawing>
                <wp:anchor distT="0" distB="0" distL="114300" distR="114300" simplePos="0" relativeHeight="253321216" behindDoc="0" locked="0" layoutInCell="1" allowOverlap="1" wp14:anchorId="568203C7" wp14:editId="6E81DECE">
                  <wp:simplePos x="0" y="0"/>
                  <wp:positionH relativeFrom="column">
                    <wp:posOffset>145345</wp:posOffset>
                  </wp:positionH>
                  <wp:positionV relativeFrom="paragraph">
                    <wp:posOffset>649600</wp:posOffset>
                  </wp:positionV>
                  <wp:extent cx="4391660" cy="1259205"/>
                  <wp:effectExtent l="0" t="0" r="2540" b="0"/>
                  <wp:wrapNone/>
                  <wp:docPr id="874677879" name="Grafik 874677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b.png"/>
                          <pic:cNvPicPr/>
                        </pic:nvPicPr>
                        <pic:blipFill rotWithShape="1">
                          <a:blip r:embed="rId11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34"/>
                          <a:stretch/>
                        </pic:blipFill>
                        <pic:spPr bwMode="auto">
                          <a:xfrm>
                            <a:off x="0" y="0"/>
                            <a:ext cx="439166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A15" w:rsidRPr="009D698A" w14:paraId="0CE65C25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559"/>
        </w:trPr>
        <w:tc>
          <w:tcPr>
            <w:tcW w:w="709" w:type="dxa"/>
            <w:gridSpan w:val="2"/>
          </w:tcPr>
          <w:p w14:paraId="58B1DBA1" w14:textId="77777777" w:rsidR="007E2A15" w:rsidRPr="009D698A" w:rsidRDefault="007E2A15" w:rsidP="00D4349A"/>
        </w:tc>
        <w:tc>
          <w:tcPr>
            <w:tcW w:w="425" w:type="dxa"/>
          </w:tcPr>
          <w:p w14:paraId="3A43A1AE" w14:textId="77777777" w:rsidR="007E2A15" w:rsidRPr="009D698A" w:rsidRDefault="007E2A15" w:rsidP="00B2675B">
            <w:pPr>
              <w:pStyle w:val="Nummerierung"/>
              <w:ind w:left="-113"/>
            </w:pPr>
          </w:p>
          <w:p w14:paraId="4F9E6328" w14:textId="77777777" w:rsidR="007E2A15" w:rsidRPr="009D698A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0A4ED24C" w14:textId="7A121670" w:rsidR="007E2A15" w:rsidRPr="009D698A" w:rsidRDefault="007E2A15" w:rsidP="00D4349A">
            <w:pPr>
              <w:ind w:right="175"/>
              <w:rPr>
                <w:noProof/>
              </w:rPr>
            </w:pPr>
          </w:p>
        </w:tc>
      </w:tr>
      <w:tr w:rsidR="007E2A15" w:rsidRPr="009D698A" w14:paraId="5E923EE1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109"/>
        </w:trPr>
        <w:tc>
          <w:tcPr>
            <w:tcW w:w="709" w:type="dxa"/>
            <w:gridSpan w:val="2"/>
          </w:tcPr>
          <w:p w14:paraId="7C69A332" w14:textId="77777777" w:rsidR="007E2A15" w:rsidRPr="009D698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4BDB934B" w14:textId="1C2A9B45" w:rsidR="007E2A15" w:rsidRPr="009D698A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2B600ED1" w14:textId="3BEA33CB" w:rsidR="007E2A15" w:rsidRPr="009D698A" w:rsidRDefault="00525A47" w:rsidP="00D4349A">
            <w:pPr>
              <w:ind w:right="175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0CFE3C90" wp14:editId="1159649D">
                      <wp:simplePos x="0" y="0"/>
                      <wp:positionH relativeFrom="column">
                        <wp:posOffset>-1533102</wp:posOffset>
                      </wp:positionH>
                      <wp:positionV relativeFrom="paragraph">
                        <wp:posOffset>-9226127</wp:posOffset>
                      </wp:positionV>
                      <wp:extent cx="182880" cy="162560"/>
                      <wp:effectExtent l="0" t="0" r="0" b="2540"/>
                      <wp:wrapNone/>
                      <wp:docPr id="156503341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" cy="16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98CB50" w14:textId="77777777" w:rsidR="00D4349A" w:rsidRDefault="00D4349A" w:rsidP="00525A47">
                                  <w:pPr>
                                    <w:spacing w:line="240" w:lineRule="auto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E3C90" id="Textfeld 13" o:spid="_x0000_s1259" type="#_x0000_t202" style="position:absolute;margin-left:-120.7pt;margin-top:-726.45pt;width:14.4pt;height:12.8pt;z-index:25280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" fillcolor="white [3212]" stroked="f" strokeweight=".5pt">
                      <v:textbox inset="0,0,0,0">
                        <w:txbxContent>
                          <w:p w14:paraId="1B98CB50" w14:textId="77777777" w:rsidR="00D4349A" w:rsidRDefault="00D4349A" w:rsidP="00525A47">
                            <w:pPr>
                              <w:spacing w:line="240" w:lineRule="auto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AE80DC" w14:textId="068F0ED7" w:rsidR="00544EB4" w:rsidRPr="009D698A" w:rsidRDefault="00544EB4" w:rsidP="00544EB4">
            <w:pPr>
              <w:tabs>
                <w:tab w:val="left" w:pos="2479"/>
              </w:tabs>
            </w:pPr>
          </w:p>
        </w:tc>
      </w:tr>
      <w:tr w:rsidR="007E2A15" w:rsidRPr="009D698A" w14:paraId="103A82EA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2B83181A" w14:textId="77777777" w:rsidR="007E2A15" w:rsidRPr="009D698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5F407988" w14:textId="77777777" w:rsidR="007E2A15" w:rsidRPr="009D698A" w:rsidRDefault="007E2A15" w:rsidP="00B2675B">
            <w:pPr>
              <w:pStyle w:val="Nummerierung"/>
              <w:ind w:left="-113"/>
            </w:pPr>
            <w:r w:rsidRPr="009D698A">
              <w:t>c)</w:t>
            </w:r>
          </w:p>
        </w:tc>
        <w:tc>
          <w:tcPr>
            <w:tcW w:w="8009" w:type="dxa"/>
            <w:gridSpan w:val="2"/>
          </w:tcPr>
          <w:p w14:paraId="47833950" w14:textId="001F1AF5" w:rsidR="007E2A15" w:rsidRPr="009D698A" w:rsidRDefault="00054AD6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t xml:space="preserve">Der Rechner lädt immer weiter, wie </w:t>
            </w:r>
            <w:r w:rsidR="002B168C" w:rsidRPr="009D698A">
              <w:rPr>
                <w:noProof/>
              </w:rPr>
              <w:t xml:space="preserve">viele Viertel sind </w:t>
            </w:r>
            <w:r w:rsidRPr="009D698A">
              <w:rPr>
                <w:noProof/>
              </w:rPr>
              <w:t xml:space="preserve">jetzt </w:t>
            </w:r>
            <w:r w:rsidR="002B168C" w:rsidRPr="009D698A">
              <w:rPr>
                <w:noProof/>
              </w:rPr>
              <w:t xml:space="preserve">geladen? </w:t>
            </w:r>
            <w:r w:rsidRPr="009D698A">
              <w:rPr>
                <w:noProof/>
              </w:rPr>
              <w:br/>
            </w:r>
            <w:r w:rsidR="007E2A15" w:rsidRPr="009D698A">
              <w:rPr>
                <w:noProof/>
              </w:rPr>
              <w:t xml:space="preserve">Zeichne </w:t>
            </w:r>
            <w:r w:rsidR="002B168C" w:rsidRPr="009D698A">
              <w:rPr>
                <w:noProof/>
              </w:rPr>
              <w:t>ein und schreibe dazu.</w:t>
            </w:r>
            <w:r w:rsidR="007E2A15" w:rsidRPr="009D698A">
              <w:rPr>
                <w:noProof/>
              </w:rPr>
              <w:t xml:space="preserve"> </w:t>
            </w:r>
          </w:p>
        </w:tc>
      </w:tr>
      <w:tr w:rsidR="007E2A15" w:rsidRPr="009D698A" w14:paraId="354AECC6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419"/>
        </w:trPr>
        <w:tc>
          <w:tcPr>
            <w:tcW w:w="709" w:type="dxa"/>
            <w:gridSpan w:val="2"/>
          </w:tcPr>
          <w:p w14:paraId="2FBCFE1C" w14:textId="24006059" w:rsidR="007E2A15" w:rsidRPr="009D698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006D4D5F" w14:textId="15AD543C" w:rsidR="007E2A15" w:rsidRPr="009D698A" w:rsidRDefault="00800492" w:rsidP="00B2675B">
            <w:pPr>
              <w:pStyle w:val="Nummerierung"/>
              <w:ind w:left="-113"/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6496" behindDoc="0" locked="0" layoutInCell="1" allowOverlap="1" wp14:anchorId="35853D11" wp14:editId="1E61CF9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125730</wp:posOffset>
                      </wp:positionV>
                      <wp:extent cx="5293421" cy="622140"/>
                      <wp:effectExtent l="0" t="0" r="2540" b="635"/>
                      <wp:wrapNone/>
                      <wp:docPr id="1235791525" name="Gruppieren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3421" cy="622140"/>
                                <a:chOff x="0" y="0"/>
                                <a:chExt cx="5293421" cy="622140"/>
                              </a:xfrm>
                            </wpg:grpSpPr>
                            <wpg:grpSp>
                              <wpg:cNvPr id="1974116315" name="Gruppieren 2"/>
                              <wpg:cNvGrpSpPr/>
                              <wpg:grpSpPr>
                                <a:xfrm>
                                  <a:off x="0" y="67045"/>
                                  <a:ext cx="5138960" cy="494569"/>
                                  <a:chOff x="0" y="-164309"/>
                                  <a:chExt cx="5138960" cy="494569"/>
                                </a:xfrm>
                              </wpg:grpSpPr>
                              <wps:wsp>
                                <wps:cNvPr id="1000633024" name="Textfeld 1"/>
                                <wps:cNvSpPr txBox="1"/>
                                <wps:spPr>
                                  <a:xfrm>
                                    <a:off x="0" y="284541"/>
                                    <a:ext cx="513896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2FCFF0" w14:textId="77777777" w:rsidR="001A40E0" w:rsidRDefault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300331" name="Textfeld 1"/>
                                <wps:cNvSpPr txBox="1"/>
                                <wps:spPr>
                                  <a:xfrm>
                                    <a:off x="5673" y="-164309"/>
                                    <a:ext cx="69850" cy="288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1FA306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9142215" name="Gruppieren 421"/>
                              <wpg:cNvGrpSpPr/>
                              <wpg:grpSpPr>
                                <a:xfrm>
                                  <a:off x="88135" y="0"/>
                                  <a:ext cx="5015409" cy="348326"/>
                                  <a:chOff x="0" y="0"/>
                                  <a:chExt cx="5015409" cy="348326"/>
                                </a:xfrm>
                              </wpg:grpSpPr>
                              <wpg:grpSp>
                                <wpg:cNvPr id="1688011531" name="Gruppieren 419"/>
                                <wpg:cNvGrpSpPr/>
                                <wpg:grpSpPr>
                                  <a:xfrm>
                                    <a:off x="1162070" y="0"/>
                                    <a:ext cx="2600673" cy="327850"/>
                                    <a:chOff x="-74673" y="0"/>
                                    <a:chExt cx="2600673" cy="327850"/>
                                  </a:xfrm>
                                </wpg:grpSpPr>
                                <wps:wsp>
                                  <wps:cNvPr id="534571366" name="Rechteck 418"/>
                                  <wps:cNvSpPr/>
                                  <wps:spPr>
                                    <a:xfrm>
                                      <a:off x="-74673" y="13147"/>
                                      <a:ext cx="72000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206463" name="Rechteck 418"/>
                                  <wps:cNvSpPr/>
                                  <wps:spPr>
                                    <a:xfrm>
                                      <a:off x="1198623" y="18665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614187" name="Rechteck 418"/>
                                  <wps:cNvSpPr/>
                                  <wps:spPr>
                                    <a:xfrm>
                                      <a:off x="2454196" y="0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97485402" name="Rechteck 420"/>
                                <wps:cNvSpPr/>
                                <wps:spPr>
                                  <a:xfrm>
                                    <a:off x="0" y="302607"/>
                                    <a:ext cx="5015409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5181242" name="Rechteck 418"/>
                              <wps:cNvSpPr/>
                              <wps:spPr>
                                <a:xfrm>
                                  <a:off x="88135" y="506776"/>
                                  <a:ext cx="198120" cy="109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240995" name="Rechteck 418"/>
                              <wps:cNvSpPr/>
                              <wps:spPr>
                                <a:xfrm>
                                  <a:off x="1371600" y="506776"/>
                                  <a:ext cx="225846" cy="60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8047205" name="Rechteck 418"/>
                              <wps:cNvSpPr/>
                              <wps:spPr>
                                <a:xfrm>
                                  <a:off x="2671590" y="506776"/>
                                  <a:ext cx="352540" cy="1043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643429" name="Rechteck 418"/>
                              <wps:cNvSpPr/>
                              <wps:spPr>
                                <a:xfrm>
                                  <a:off x="3955056" y="506776"/>
                                  <a:ext cx="198120" cy="115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CAA0C7" w14:textId="2F16B89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491563" name="Rechteck 418"/>
                              <wps:cNvSpPr/>
                              <wps:spPr>
                                <a:xfrm>
                                  <a:off x="5095301" y="297455"/>
                                  <a:ext cx="198120" cy="61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0CF6EC" w14:textId="061CA63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853D11" id="Gruppieren 395" o:spid="_x0000_s1260" style="position:absolute;left:0;text-align:left;margin-left:11.25pt;margin-top:9.9pt;width:416.8pt;height:49pt;z-index:253546496;mso-position-horizontal-relative:text;mso-position-vertical-relative:text;mso-width-relative:margin;mso-height-relative:margin" coordsize="52934,62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">
                      <v:group id="_x0000_s1261" style="position:absolute;top:670;width:51389;height:4946" coordorigin=",-1643" coordsize="51389,4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">
                        <v:shape id="Textfeld 1" o:spid="_x0000_s1262" type="#_x0000_t202" style="position:absolute;top:2845;width:51389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02FCFF0" w14:textId="77777777" w:rsidR="001A40E0" w:rsidRDefault="001A40E0"/>
                            </w:txbxContent>
                          </v:textbox>
                        </v:shape>
                        <v:shape id="Textfeld 1" o:spid="_x0000_s1263" type="#_x0000_t202" style="position:absolute;left:56;top:-1643;width:699;height:28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91FA306" w14:textId="77777777" w:rsidR="001A40E0" w:rsidRDefault="001A40E0" w:rsidP="001A40E0"/>
                            </w:txbxContent>
                          </v:textbox>
                        </v:shape>
                      </v:group>
                      <v:group id="_x0000_s1264" style="position:absolute;left:881;width:50154;height:3483" coordsize="50154,3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">
                        <v:group id="Gruppieren 419" o:spid="_x0000_s1265" style="position:absolute;left:11620;width:26007;height:3278" coordorigin="-746" coordsize="26006,3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">
                          <v:rect id="Rechteck 418" o:spid="_x0000_s1266" style="position:absolute;left:-746;top:131;width:720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" fillcolor="white [3212]" stroked="f" strokeweight="1pt"/>
                          <v:rect id="Rechteck 418" o:spid="_x0000_s1267" style="position:absolute;left:11986;top:186;width:718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" fillcolor="white [3212]" stroked="f" strokeweight="1pt"/>
                          <v:rect id="Rechteck 418" o:spid="_x0000_s1268" style="position:absolute;left:24541;width:719;height:3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" fillcolor="white [3212]" stroked="f" strokeweight="1pt"/>
                        </v:group>
                        <v:rect id="Rechteck 420" o:spid="_x0000_s1269" style="position:absolute;top:3026;width:5015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" fillcolor="white [3212]" stroked="f" strokeweight="1pt"/>
                      </v:group>
                      <v:rect id="Rechteck 418" o:spid="_x0000_s1270" style="position:absolute;left:881;top:5067;width:1981;height:10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" fillcolor="white [3212]" stroked="f" strokeweight="1pt"/>
                      <v:rect id="Rechteck 418" o:spid="_x0000_s1271" style="position:absolute;left:13716;top:5067;width:2258;height:6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" fillcolor="white [3212]" stroked="f" strokeweight="1pt"/>
                      <v:rect id="Rechteck 418" o:spid="_x0000_s1272" style="position:absolute;left:26715;top:5067;width:3526;height:10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" fillcolor="white [3212]" stroked="f" strokeweight="1pt"/>
                      <v:rect id="Rechteck 418" o:spid="_x0000_s1273" style="position:absolute;left:39550;top:5067;width:1981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" fillcolor="white [3212]" stroked="f" strokeweight="1pt">
                        <v:textbox>
                          <w:txbxContent>
                            <w:p w14:paraId="5FCAA0C7" w14:textId="2F16B89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hteck 418" o:spid="_x0000_s1274" style="position:absolute;left:50953;top:2974;width:1981;height:6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" fillcolor="white [3212]" stroked="f" strokeweight="1pt">
                        <v:textbox>
                          <w:txbxContent>
                            <w:p w14:paraId="780CF6EC" w14:textId="061CA63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009" w:type="dxa"/>
            <w:gridSpan w:val="2"/>
          </w:tcPr>
          <w:p w14:paraId="305FCC8D" w14:textId="277B3677" w:rsidR="007E2A15" w:rsidRPr="009D698A" w:rsidRDefault="005D31A1" w:rsidP="00D4349A">
            <w:pPr>
              <w:pStyle w:val="Text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65B245D3" wp14:editId="6D16CA75">
                      <wp:simplePos x="0" y="0"/>
                      <wp:positionH relativeFrom="column">
                        <wp:posOffset>-119434</wp:posOffset>
                      </wp:positionH>
                      <wp:positionV relativeFrom="paragraph">
                        <wp:posOffset>127758</wp:posOffset>
                      </wp:positionV>
                      <wp:extent cx="71801" cy="308878"/>
                      <wp:effectExtent l="0" t="0" r="0" b="0"/>
                      <wp:wrapNone/>
                      <wp:docPr id="304845897" name="Rechteck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01" cy="308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AF91C4" id="Rechteck 418" o:spid="_x0000_s1026" style="position:absolute;margin-left:-9.4pt;margin-top:10.05pt;width:5.65pt;height:24.3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" fillcolor="white [3212]" stroked="f" strokeweight="1pt"/>
                  </w:pict>
                </mc:Fallback>
              </mc:AlternateContent>
            </w:r>
          </w:p>
          <w:p w14:paraId="66371B8E" w14:textId="515816AE" w:rsidR="007E2A15" w:rsidRPr="009D698A" w:rsidRDefault="006D1880" w:rsidP="00D4349A">
            <w:pPr>
              <w:pStyle w:val="Text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7376" behindDoc="0" locked="0" layoutInCell="1" allowOverlap="1" wp14:anchorId="3B6B032D" wp14:editId="0D5E08A2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167640</wp:posOffset>
                      </wp:positionV>
                      <wp:extent cx="4949190" cy="161290"/>
                      <wp:effectExtent l="0" t="0" r="3810" b="3810"/>
                      <wp:wrapNone/>
                      <wp:docPr id="1384852324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9190" cy="161290"/>
                                <a:chOff x="0" y="0"/>
                                <a:chExt cx="4949190" cy="161290"/>
                              </a:xfrm>
                            </wpg:grpSpPr>
                            <wps:wsp>
                              <wps:cNvPr id="832448162" name="Textfeld 419"/>
                              <wps:cNvSpPr txBox="1"/>
                              <wps:spPr>
                                <a:xfrm>
                                  <a:off x="0" y="762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437234" w14:textId="77777777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1,0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8196136" name="Textfeld 419"/>
                              <wps:cNvSpPr txBox="1"/>
                              <wps:spPr>
                                <a:xfrm>
                                  <a:off x="1261110" y="11430"/>
                                  <a:ext cx="821690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90B66" w14:textId="3B1225DD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2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067302" name="Textfeld 419"/>
                              <wps:cNvSpPr txBox="1"/>
                              <wps:spPr>
                                <a:xfrm>
                                  <a:off x="2518410" y="762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D65D69" w14:textId="246139EC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3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4093307" name="Textfeld 419"/>
                              <wps:cNvSpPr txBox="1"/>
                              <wps:spPr>
                                <a:xfrm>
                                  <a:off x="3783330" y="1143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DE8195" w14:textId="1FD8ED68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4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0829744" name="Textfeld 419"/>
                              <wps:cNvSpPr txBox="1"/>
                              <wps:spPr>
                                <a:xfrm>
                                  <a:off x="822960" y="381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DC3CEC" w14:textId="409CAC3C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8978061" name="Textfeld 419"/>
                              <wps:cNvSpPr txBox="1"/>
                              <wps:spPr>
                                <a:xfrm>
                                  <a:off x="2053590" y="1143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03B471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4593270" name="Textfeld 419"/>
                              <wps:cNvSpPr txBox="1"/>
                              <wps:spPr>
                                <a:xfrm>
                                  <a:off x="3329940" y="1143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669005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301395" name="Textfeld 419"/>
                              <wps:cNvSpPr txBox="1"/>
                              <wps:spPr>
                                <a:xfrm>
                                  <a:off x="4579620" y="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87C0EA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6B032D" id="Gruppieren 425" o:spid="_x0000_s1275" style="position:absolute;margin-left:-2.8pt;margin-top:13.2pt;width:389.7pt;height:12.7pt;z-index:253797376;mso-position-horizontal-relative:text;mso-position-vertical-relative:text" coordsize="49491,16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">
                      <v:shape id="_x0000_s1276" type="#_x0000_t202" style="position:absolute;top:76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6437234" w14:textId="77777777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1,0 GB von 4,0 GB</w:t>
                              </w:r>
                            </w:p>
                          </w:txbxContent>
                        </v:textbox>
                      </v:shape>
                      <v:shape id="_x0000_s1277" type="#_x0000_t202" style="position:absolute;left:12611;top:114;width:8217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D890B66" w14:textId="3B1225DD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2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8" type="#_x0000_t202" style="position:absolute;left:25184;top:76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6ED65D69" w14:textId="246139EC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3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9" type="#_x0000_t202" style="position:absolute;left:37833;top:114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5FDE8195" w14:textId="1FD8ED68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4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80" type="#_x0000_t202" style="position:absolute;left:8229;top:38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9DC3CEC" w14:textId="409CAC3C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81" type="#_x0000_t202" style="position:absolute;left:20535;top:114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803B471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82" type="#_x0000_t202" style="position:absolute;left:33299;top:114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C669005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83" type="#_x0000_t202" style="position:absolute;left:45796;width:3695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F87C0EA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6D0A" w:rsidRPr="009D698A">
              <w:rPr>
                <w:noProof/>
              </w:rPr>
              <w:drawing>
                <wp:anchor distT="0" distB="0" distL="114300" distR="114300" simplePos="0" relativeHeight="252578816" behindDoc="0" locked="0" layoutInCell="1" allowOverlap="1" wp14:anchorId="6CB50675" wp14:editId="0B8EA6FF">
                  <wp:simplePos x="0" y="0"/>
                  <wp:positionH relativeFrom="column">
                    <wp:posOffset>-70458</wp:posOffset>
                  </wp:positionH>
                  <wp:positionV relativeFrom="paragraph">
                    <wp:posOffset>38539</wp:posOffset>
                  </wp:positionV>
                  <wp:extent cx="4989916" cy="435792"/>
                  <wp:effectExtent l="0" t="0" r="1270" b="0"/>
                  <wp:wrapNone/>
                  <wp:docPr id="1083690155" name="Grafik 108369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c.png"/>
                          <pic:cNvPicPr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6" r="438" b="14977"/>
                          <a:stretch/>
                        </pic:blipFill>
                        <pic:spPr bwMode="auto">
                          <a:xfrm>
                            <a:off x="0" y="0"/>
                            <a:ext cx="5009916" cy="43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290AB9" w14:textId="65C74E15" w:rsidR="007E2A15" w:rsidRPr="009D698A" w:rsidRDefault="007E2A15" w:rsidP="00D4349A">
            <w:pPr>
              <w:pStyle w:val="Text"/>
              <w:rPr>
                <w:noProof/>
              </w:rPr>
            </w:pPr>
          </w:p>
          <w:p w14:paraId="208D49E1" w14:textId="621764AC" w:rsidR="007E2A15" w:rsidRPr="009D698A" w:rsidRDefault="007E2A15" w:rsidP="00D4349A">
            <w:pPr>
              <w:pStyle w:val="Text"/>
              <w:rPr>
                <w:noProof/>
              </w:rPr>
            </w:pPr>
          </w:p>
          <w:p w14:paraId="6757FB27" w14:textId="6E88A799" w:rsidR="007E2A15" w:rsidRPr="009D698A" w:rsidRDefault="007E2A15" w:rsidP="00D4349A">
            <w:pPr>
              <w:pStyle w:val="Text"/>
              <w:rPr>
                <w:noProof/>
              </w:rPr>
            </w:pPr>
          </w:p>
        </w:tc>
      </w:tr>
      <w:tr w:rsidR="007E2A15" w:rsidRPr="009D698A" w14:paraId="24E1E444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166A2719" w14:textId="77777777" w:rsidR="007E2A15" w:rsidRPr="009D698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016AA248" w14:textId="294A943D" w:rsidR="007E2A15" w:rsidRPr="009D698A" w:rsidRDefault="007E2A15" w:rsidP="00B2675B">
            <w:pPr>
              <w:pStyle w:val="Nummerierung"/>
              <w:ind w:left="-113"/>
            </w:pPr>
            <w:r w:rsidRPr="009D698A">
              <w:t>d)</w:t>
            </w:r>
          </w:p>
        </w:tc>
        <w:tc>
          <w:tcPr>
            <w:tcW w:w="8009" w:type="dxa"/>
            <w:gridSpan w:val="2"/>
          </w:tcPr>
          <w:p w14:paraId="72E06079" w14:textId="7BF5C298" w:rsidR="007E2A15" w:rsidRPr="009D698A" w:rsidRDefault="007E2A15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t>Welchen</w:t>
            </w:r>
            <w:r w:rsidR="00525A47" w:rsidRPr="009D698A">
              <w:rPr>
                <w:noProof/>
              </w:rPr>
              <w:t xml:space="preserve"> </w:t>
            </w:r>
            <w:r w:rsidRPr="009D698A">
              <w:rPr>
                <w:noProof/>
              </w:rPr>
              <w:t xml:space="preserve">Anteil muss der Computer in </w:t>
            </w:r>
            <w:r w:rsidRPr="009D698A">
              <w:rPr>
                <w:rStyle w:val="NummerierungZchn"/>
              </w:rPr>
              <w:t>c)</w:t>
            </w:r>
            <w:r w:rsidRPr="009D698A">
              <w:rPr>
                <w:noProof/>
                <w:color w:val="808080" w:themeColor="background1" w:themeShade="80"/>
              </w:rPr>
              <w:t xml:space="preserve"> </w:t>
            </w:r>
            <w:r w:rsidRPr="009D698A">
              <w:rPr>
                <w:noProof/>
              </w:rPr>
              <w:t xml:space="preserve">jeweils noch </w:t>
            </w:r>
            <w:r w:rsidR="00054AD6" w:rsidRPr="009D698A">
              <w:rPr>
                <w:noProof/>
              </w:rPr>
              <w:t>laden</w:t>
            </w:r>
            <w:r w:rsidRPr="009D698A">
              <w:rPr>
                <w:noProof/>
              </w:rPr>
              <w:t>?</w:t>
            </w:r>
            <w:r w:rsidR="006D1880" w:rsidRPr="009D698A">
              <w:rPr>
                <w:noProof/>
              </w:rPr>
              <w:t xml:space="preserve"> </w:t>
            </w:r>
          </w:p>
        </w:tc>
      </w:tr>
      <w:tr w:rsidR="00054AD6" w:rsidRPr="009D698A" w14:paraId="7C584E6D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38E115F1" w14:textId="77777777" w:rsidR="00054AD6" w:rsidRPr="009D698A" w:rsidRDefault="00054AD6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2E13873C" w14:textId="77777777" w:rsidR="00054AD6" w:rsidRPr="009D698A" w:rsidRDefault="00054AD6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3E37C39E" w14:textId="77174042" w:rsidR="00054AD6" w:rsidRPr="009D698A" w:rsidRDefault="006D1880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20918CA" wp14:editId="41DB19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9570" cy="107950"/>
                      <wp:effectExtent l="0" t="0" r="0" b="6350"/>
                      <wp:wrapNone/>
                      <wp:docPr id="110381483" name="Textfeld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57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3FC938" w14:textId="77777777" w:rsidR="006D1880" w:rsidRPr="006D1880" w:rsidRDefault="006D1880" w:rsidP="006D188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0918CA" id="Textfeld 419" o:spid="_x0000_s1284" type="#_x0000_t202" style="position:absolute;left:0;text-align:left;margin-left:0;margin-top:0;width:29.1pt;height:8.5pt;z-index:25379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" fillcolor="white [3212]" stroked="f" strokeweight=".5pt">
                      <v:textbox inset="1mm,0,0,0">
                        <w:txbxContent>
                          <w:p w14:paraId="313FC938" w14:textId="77777777" w:rsidR="006D1880" w:rsidRPr="006D1880" w:rsidRDefault="006D1880" w:rsidP="006D1880">
                            <w:pPr>
                              <w:spacing w:line="240" w:lineRule="auto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4AD6" w:rsidRPr="009D698A" w14:paraId="1C558242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64CE7303" w14:textId="77777777" w:rsidR="00054AD6" w:rsidRPr="009D698A" w:rsidRDefault="00054AD6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5F1F2E4D" w14:textId="2BA077E4" w:rsidR="00054AD6" w:rsidRPr="009D698A" w:rsidRDefault="00054AD6" w:rsidP="00B2675B">
            <w:pPr>
              <w:pStyle w:val="Nummerierung"/>
              <w:ind w:left="-113"/>
            </w:pPr>
            <w:r w:rsidRPr="009D698A">
              <w:t>e)</w:t>
            </w:r>
          </w:p>
        </w:tc>
        <w:tc>
          <w:tcPr>
            <w:tcW w:w="8009" w:type="dxa"/>
            <w:gridSpan w:val="2"/>
          </w:tcPr>
          <w:p w14:paraId="63D5075E" w14:textId="066EB33B" w:rsidR="00054AD6" w:rsidRPr="009D698A" w:rsidRDefault="00054AD6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t xml:space="preserve">Wie viel Zehntel </w:t>
            </w:r>
            <w:r w:rsidR="000D61A5" w:rsidRPr="009D698A">
              <w:rPr>
                <w:noProof/>
              </w:rPr>
              <w:t>sind</w:t>
            </w:r>
            <w:r w:rsidRPr="009D698A">
              <w:rPr>
                <w:noProof/>
              </w:rPr>
              <w:t xml:space="preserve"> jetzt geladen?</w:t>
            </w:r>
          </w:p>
          <w:p w14:paraId="5A1311D5" w14:textId="4FB32EA6" w:rsidR="00054AD6" w:rsidRPr="009D698A" w:rsidRDefault="006D1880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8116907" wp14:editId="2471EE9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83185</wp:posOffset>
                      </wp:positionV>
                      <wp:extent cx="4199890" cy="504825"/>
                      <wp:effectExtent l="12700" t="12700" r="16510" b="15875"/>
                      <wp:wrapNone/>
                      <wp:docPr id="862710693" name="Gruppieren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9890" cy="504825"/>
                                <a:chOff x="0" y="0"/>
                                <a:chExt cx="4199890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294495" name="Grafik 18409693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7" t="25120" r="1127" b="4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9890" cy="5048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70931814" name="Textfeld 419"/>
                              <wps:cNvSpPr txBox="1"/>
                              <wps:spPr>
                                <a:xfrm>
                                  <a:off x="63500" y="314960"/>
                                  <a:ext cx="1568370" cy="150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EAB8C5" w14:textId="4425173D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,0 GB von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>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917102" name="Textfeld 419"/>
                              <wps:cNvSpPr txBox="1"/>
                              <wps:spPr>
                                <a:xfrm>
                                  <a:off x="3462020" y="341630"/>
                                  <a:ext cx="638175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A580C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16907" id="Gruppieren 424" o:spid="_x0000_s1285" style="position:absolute;left:0;text-align:left;margin-left:6.3pt;margin-top:6.55pt;width:330.7pt;height:39.75pt;z-index:253786112;mso-position-horizontal-relative:text;mso-position-vertical-relative:text" coordsize="41998,504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">
                      <v:shape id="Grafik 1840969383" o:spid="_x0000_s1286" type="#_x0000_t75" style="position:absolute;width:41998;height:5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" stroked="t" strokecolor="#d8d8d8 [2732]">
                        <v:imagedata r:id="rId116" o:title="" croptop="16463f" cropbottom="26882f" cropleft="1112f" cropright="739f"/>
                        <v:path arrowok="t"/>
                      </v:shape>
                      <v:shape id="_x0000_s1287" type="#_x0000_t202" style="position:absolute;left:635;top:3149;width:15683;height:1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07EAB8C5" w14:textId="4425173D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9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  <v:shape id="_x0000_s1288" type="#_x0000_t202" style="position:absolute;left:34620;top:3416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5C0A580C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D2D0839" w14:textId="179494EB" w:rsidR="00054AD6" w:rsidRPr="009D698A" w:rsidRDefault="00054AD6" w:rsidP="00B2675B">
            <w:pPr>
              <w:ind w:left="-113"/>
              <w:rPr>
                <w:noProof/>
              </w:rPr>
            </w:pPr>
          </w:p>
          <w:p w14:paraId="398A5C01" w14:textId="1EDCFFB5" w:rsidR="00054AD6" w:rsidRPr="009D698A" w:rsidRDefault="00054AD6" w:rsidP="00B2675B">
            <w:pPr>
              <w:ind w:left="-113"/>
              <w:rPr>
                <w:noProof/>
              </w:rPr>
            </w:pPr>
          </w:p>
          <w:p w14:paraId="68B89543" w14:textId="27C46CEF" w:rsidR="00054AD6" w:rsidRPr="009D698A" w:rsidRDefault="00054AD6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484032" behindDoc="0" locked="0" layoutInCell="1" allowOverlap="1" wp14:anchorId="51434CEA" wp14:editId="7A39B26F">
                  <wp:simplePos x="0" y="0"/>
                  <wp:positionH relativeFrom="page">
                    <wp:posOffset>11279</wp:posOffset>
                  </wp:positionH>
                  <wp:positionV relativeFrom="paragraph">
                    <wp:posOffset>148823</wp:posOffset>
                  </wp:positionV>
                  <wp:extent cx="4361815" cy="197353"/>
                  <wp:effectExtent l="0" t="0" r="0" b="6350"/>
                  <wp:wrapNone/>
                  <wp:docPr id="752450162" name="Grafik 75245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pn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46" b="35334"/>
                          <a:stretch/>
                        </pic:blipFill>
                        <pic:spPr bwMode="auto">
                          <a:xfrm>
                            <a:off x="0" y="0"/>
                            <a:ext cx="4433186" cy="2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9A4B53" w14:textId="1D313DD2" w:rsidR="00054AD6" w:rsidRPr="009D698A" w:rsidRDefault="00054AD6" w:rsidP="00B2675B">
            <w:pPr>
              <w:ind w:left="-113"/>
              <w:rPr>
                <w:noProof/>
              </w:rPr>
            </w:pPr>
          </w:p>
          <w:p w14:paraId="01283F4B" w14:textId="262CAB36" w:rsidR="00054AD6" w:rsidRPr="009D698A" w:rsidRDefault="00054AD6" w:rsidP="00B2675B">
            <w:pPr>
              <w:ind w:left="-113"/>
              <w:rPr>
                <w:noProof/>
              </w:rPr>
            </w:pPr>
          </w:p>
          <w:p w14:paraId="4A40359C" w14:textId="6E8030D9" w:rsidR="00054AD6" w:rsidRPr="009D698A" w:rsidRDefault="00054AD6" w:rsidP="00B2675B">
            <w:pPr>
              <w:ind w:left="-113"/>
              <w:rPr>
                <w:noProof/>
              </w:rPr>
            </w:pPr>
          </w:p>
        </w:tc>
      </w:tr>
      <w:tr w:rsidR="00E47183" w:rsidRPr="009D698A" w14:paraId="3747E24C" w14:textId="77777777" w:rsidTr="00696E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48B65B9B" w14:textId="1571D621" w:rsidR="00E47183" w:rsidRPr="009D698A" w:rsidRDefault="00E47183" w:rsidP="00B2675B">
            <w:pPr>
              <w:pStyle w:val="berschrift3"/>
              <w:ind w:left="-113"/>
              <w:rPr>
                <w:color w:val="008000"/>
              </w:rPr>
            </w:pPr>
            <w:r w:rsidRPr="009D698A">
              <w:lastRenderedPageBreak/>
              <w:t>1.2</w:t>
            </w:r>
          </w:p>
        </w:tc>
        <w:tc>
          <w:tcPr>
            <w:tcW w:w="8601" w:type="dxa"/>
            <w:gridSpan w:val="6"/>
          </w:tcPr>
          <w:p w14:paraId="6D999076" w14:textId="25C3A647" w:rsidR="00E47183" w:rsidRPr="009D698A" w:rsidRDefault="00E47183" w:rsidP="00B2675B">
            <w:pPr>
              <w:pStyle w:val="berschrift3"/>
              <w:ind w:left="-113"/>
            </w:pPr>
            <w:r w:rsidRPr="009D698A">
              <w:t>100</w:t>
            </w:r>
            <w:r w:rsidR="00187DFE" w:rsidRPr="009D698A">
              <w:t xml:space="preserve"> </w:t>
            </w:r>
            <w:r w:rsidRPr="009D698A">
              <w:t xml:space="preserve">% im Download-Balken </w:t>
            </w:r>
          </w:p>
        </w:tc>
      </w:tr>
      <w:tr w:rsidR="00E47183" w:rsidRPr="009D698A" w14:paraId="2B197949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0EA049D2" w14:textId="77777777" w:rsidR="00E47183" w:rsidRPr="009D698A" w:rsidRDefault="00E47183" w:rsidP="00B2675B">
            <w:pPr>
              <w:pStyle w:val="berschriftTeilaufgaben"/>
              <w:ind w:left="-113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363CB8A2" w14:textId="736FEDC2" w:rsidR="00E47183" w:rsidRPr="009D698A" w:rsidRDefault="004E5CFD" w:rsidP="00B2675B">
            <w:pPr>
              <w:pStyle w:val="Nummerierung"/>
              <w:ind w:left="-113"/>
            </w:pPr>
            <w:r w:rsidRPr="009D698A">
              <w:t>a)</w:t>
            </w:r>
          </w:p>
        </w:tc>
        <w:tc>
          <w:tcPr>
            <w:tcW w:w="8137" w:type="dxa"/>
            <w:gridSpan w:val="3"/>
          </w:tcPr>
          <w:p w14:paraId="320B0237" w14:textId="5D254DDB" w:rsidR="00E47183" w:rsidRPr="009D698A" w:rsidRDefault="00E47183" w:rsidP="00B2675B">
            <w:pPr>
              <w:ind w:left="-113"/>
            </w:pPr>
            <w:r w:rsidRPr="009D698A">
              <w:t>Der Computer gibt Fortschrittsbalken auch oft mit Prozenten an.</w:t>
            </w:r>
          </w:p>
          <w:p w14:paraId="6B60C24F" w14:textId="75EBCD82" w:rsidR="00E47183" w:rsidRPr="009D698A" w:rsidRDefault="00E47183" w:rsidP="00B2675B">
            <w:pPr>
              <w:ind w:left="-113"/>
            </w:pPr>
            <w:r w:rsidRPr="009D698A">
              <w:t>Prozente sind auch Anteile, denn Pro-Cent heißt „pro Hundert“:</w:t>
            </w:r>
            <w:r w:rsidR="008D7A8E" w:rsidRPr="009D698A">
              <w:rPr>
                <w:noProof/>
              </w:rPr>
              <w:t xml:space="preserve"> </w:t>
            </w:r>
          </w:p>
          <w:p w14:paraId="7A0B31BA" w14:textId="60078A61" w:rsidR="00E47183" w:rsidRPr="009D698A" w:rsidRDefault="00384A21" w:rsidP="00B2675B">
            <w:pPr>
              <w:ind w:left="-113"/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2800" behindDoc="0" locked="0" layoutInCell="1" allowOverlap="1" wp14:anchorId="388244D3" wp14:editId="08A6D75B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172720</wp:posOffset>
                      </wp:positionV>
                      <wp:extent cx="252000" cy="260350"/>
                      <wp:effectExtent l="0" t="0" r="2540" b="6350"/>
                      <wp:wrapNone/>
                      <wp:docPr id="59280357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0" y="0"/>
                                <a:chExt cx="252111" cy="260969"/>
                              </a:xfrm>
                            </wpg:grpSpPr>
                            <wpg:grpSp>
                              <wpg:cNvPr id="1047433867" name="Gruppieren 2"/>
                              <wpg:cNvGrpSpPr/>
                              <wpg:grpSpPr>
                                <a:xfrm>
                                  <a:off x="9671" y="0"/>
                                  <a:ext cx="224112" cy="173620"/>
                                  <a:chOff x="57425" y="64622"/>
                                  <a:chExt cx="224814" cy="173913"/>
                                </a:xfrm>
                              </wpg:grpSpPr>
                              <wps:wsp>
                                <wps:cNvPr id="1744042489" name="Textfeld 3"/>
                                <wps:cNvSpPr txBox="1"/>
                                <wps:spPr>
                                  <a:xfrm>
                                    <a:off x="71581" y="64622"/>
                                    <a:ext cx="210658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C73B75" w14:textId="04CA8B87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59110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5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39617057" name="Textfeld 3"/>
                              <wps:cNvSpPr txBox="1"/>
                              <wps:spPr>
                                <a:xfrm>
                                  <a:off x="0" y="133350"/>
                                  <a:ext cx="25211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40AF2E" w14:textId="77777777" w:rsidR="00E47247" w:rsidRPr="00384A21" w:rsidRDefault="00E4724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8244D3" id="Gruppieren 421" o:spid="_x0000_s1289" style="position:absolute;left:0;text-align:left;margin-left:222.6pt;margin-top:13.6pt;width:19.85pt;height:20.5pt;z-index:253772800;mso-position-horizontal-relative:text;mso-position-vertical-relative:text;mso-width-relative:margin;mso-height-relative:margin" coordsize="25211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">
                      <v:group id="_x0000_s1290" style="position:absolute;left:9671;width:224112;height:173620" coordorigin="57425,64622" coordsize="224814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">
                        <v:shape id="Textfeld 3" o:spid="_x0000_s1291" type="#_x0000_t202" style="position:absolute;left:71581;top:64622;width:210658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C73B75" w14:textId="04CA8B87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292" style="position:absolute;visibility:visible;mso-wrap-style:square" from="57425,179629" to="2019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" o:spid="_x0000_s1293" type="#_x0000_t202" style="position:absolute;top:133350;width:25211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A40AF2E" w14:textId="77777777" w:rsidR="00E47247" w:rsidRPr="00384A21" w:rsidRDefault="00E4724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0752" behindDoc="0" locked="0" layoutInCell="1" allowOverlap="1" wp14:anchorId="1161EAF7" wp14:editId="1C54A05B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172720</wp:posOffset>
                      </wp:positionV>
                      <wp:extent cx="252000" cy="260350"/>
                      <wp:effectExtent l="0" t="0" r="2540" b="6350"/>
                      <wp:wrapNone/>
                      <wp:docPr id="1545118872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0" y="0"/>
                                <a:chExt cx="252111" cy="260969"/>
                              </a:xfrm>
                            </wpg:grpSpPr>
                            <wpg:grpSp>
                              <wpg:cNvPr id="135807134" name="Gruppieren 2"/>
                              <wpg:cNvGrpSpPr/>
                              <wpg:grpSpPr>
                                <a:xfrm>
                                  <a:off x="9671" y="0"/>
                                  <a:ext cx="224112" cy="173620"/>
                                  <a:chOff x="57425" y="64622"/>
                                  <a:chExt cx="224814" cy="173913"/>
                                </a:xfrm>
                              </wpg:grpSpPr>
                              <wps:wsp>
                                <wps:cNvPr id="205002947" name="Textfeld 3"/>
                                <wps:cNvSpPr txBox="1"/>
                                <wps:spPr>
                                  <a:xfrm>
                                    <a:off x="71581" y="64622"/>
                                    <a:ext cx="210658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5E4887" w14:textId="298220C7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0788391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5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3665962" name="Textfeld 3"/>
                              <wps:cNvSpPr txBox="1"/>
                              <wps:spPr>
                                <a:xfrm>
                                  <a:off x="0" y="133350"/>
                                  <a:ext cx="25211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1162DE" w14:textId="53AF9685" w:rsidR="00E47247" w:rsidRPr="00384A21" w:rsidRDefault="00E4724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61EAF7" id="_x0000_s1294" style="position:absolute;left:0;text-align:left;margin-left:134.85pt;margin-top:13.6pt;width:19.85pt;height:20.5pt;z-index:253770752;mso-position-horizontal-relative:text;mso-position-vertical-relative:text;mso-width-relative:margin;mso-height-relative:margin" coordsize="25211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">
                      <v:group id="_x0000_s1295" style="position:absolute;left:9671;width:224112;height:173620" coordorigin="57425,64622" coordsize="224814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">
                        <v:shape id="Textfeld 3" o:spid="_x0000_s1296" type="#_x0000_t202" style="position:absolute;left:71581;top:64622;width:210658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C5E4887" w14:textId="298220C7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297" style="position:absolute;visibility:visible;mso-wrap-style:square" from="57425,179629" to="2019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" o:spid="_x0000_s1298" type="#_x0000_t202" style="position:absolute;top:133350;width:25211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81162DE" w14:textId="53AF9685" w:rsidR="00E47247" w:rsidRPr="00384A21" w:rsidRDefault="00E4724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7FB578" w14:textId="5F848A05" w:rsidR="00E47183" w:rsidRPr="009D698A" w:rsidRDefault="00E47183" w:rsidP="00B2675B">
            <w:pPr>
              <w:spacing w:line="276" w:lineRule="auto"/>
              <w:ind w:left="-113"/>
            </w:pPr>
            <w:r w:rsidRPr="009D698A">
              <w:t>10 % bedeutet 10 pro 100, also</w:t>
            </w:r>
            <w:r w:rsidR="00B2675B" w:rsidRPr="009D698A">
              <w:t xml:space="preserve"> </w:t>
            </w:r>
            <w:r w:rsidR="004E5CFD" w:rsidRPr="009D698A">
              <w:t xml:space="preserve"> </w:t>
            </w:r>
            <w:r w:rsidRPr="009D698A">
              <w:t xml:space="preserve">  </w:t>
            </w:r>
            <w:proofErr w:type="gramStart"/>
            <w:r w:rsidRPr="009D698A">
              <w:t xml:space="preserve">  ,</w:t>
            </w:r>
            <w:proofErr w:type="gramEnd"/>
            <w:r w:rsidRPr="009D698A">
              <w:t xml:space="preserve"> 20 % bedeutet</w:t>
            </w:r>
            <w:r w:rsidR="004E5CFD" w:rsidRPr="009D698A">
              <w:t xml:space="preserve"> </w:t>
            </w:r>
            <w:r w:rsidRPr="009D698A">
              <w:t xml:space="preserve">       und so weiter</w:t>
            </w:r>
            <w:r w:rsidR="002D2BDC" w:rsidRPr="009D698A">
              <w:t xml:space="preserve"> </w:t>
            </w:r>
            <w:r w:rsidRPr="009D698A">
              <w:t>…</w:t>
            </w:r>
          </w:p>
          <w:p w14:paraId="30616AAD" w14:textId="0C1B125E" w:rsidR="00E47183" w:rsidRPr="009D698A" w:rsidRDefault="00E47183" w:rsidP="00B2675B">
            <w:pPr>
              <w:ind w:left="-113"/>
            </w:pPr>
          </w:p>
          <w:p w14:paraId="24463D86" w14:textId="52505B56" w:rsidR="00E47183" w:rsidRPr="009D698A" w:rsidRDefault="00E47183" w:rsidP="00B2675B">
            <w:pPr>
              <w:ind w:left="-113"/>
            </w:pPr>
            <w:r w:rsidRPr="009D698A">
              <w:t>Schreibe die fehlenden Anteile und die Prozente an den Hundertstel-Streifen.</w:t>
            </w:r>
            <w:r w:rsidRPr="009D698A">
              <w:rPr>
                <w:noProof/>
              </w:rPr>
              <w:t xml:space="preserve"> </w:t>
            </w:r>
          </w:p>
          <w:p w14:paraId="5283F34C" w14:textId="77777777" w:rsidR="00E47183" w:rsidRPr="009D698A" w:rsidRDefault="00E47183" w:rsidP="00B2675B">
            <w:pPr>
              <w:pStyle w:val="Text"/>
              <w:tabs>
                <w:tab w:val="left" w:pos="4965"/>
              </w:tabs>
              <w:ind w:left="-113"/>
            </w:pPr>
          </w:p>
        </w:tc>
      </w:tr>
      <w:tr w:rsidR="00E47183" w:rsidRPr="009D698A" w14:paraId="7CC27ECB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F2E7732" w14:textId="77777777" w:rsidR="00E47183" w:rsidRPr="009D698A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5C02CE4D" w14:textId="35FDA821" w:rsidR="00E47183" w:rsidRPr="009D698A" w:rsidRDefault="00E47183" w:rsidP="00E47183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5F27CAAF" wp14:editId="2F1FD198">
                      <wp:simplePos x="0" y="0"/>
                      <wp:positionH relativeFrom="column">
                        <wp:posOffset>12495</wp:posOffset>
                      </wp:positionH>
                      <wp:positionV relativeFrom="paragraph">
                        <wp:posOffset>36154</wp:posOffset>
                      </wp:positionV>
                      <wp:extent cx="5586730" cy="487905"/>
                      <wp:effectExtent l="0" t="0" r="0" b="7620"/>
                      <wp:wrapNone/>
                      <wp:docPr id="1428586946" name="Gruppieren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6730" cy="487905"/>
                                <a:chOff x="0" y="0"/>
                                <a:chExt cx="5586730" cy="487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893750" name="Grafik 6498619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8" cstate="print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4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86730" cy="412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36993606" name="Textfeld 15"/>
                              <wps:cNvSpPr txBox="1"/>
                              <wps:spPr>
                                <a:xfrm>
                                  <a:off x="29497" y="2536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98EE3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6709115" name="Textfeld 15"/>
                              <wps:cNvSpPr txBox="1"/>
                              <wps:spPr>
                                <a:xfrm>
                                  <a:off x="348062" y="253672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8D91F4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7254027" name="Textfeld 15"/>
                              <wps:cNvSpPr txBox="1"/>
                              <wps:spPr>
                                <a:xfrm>
                                  <a:off x="4890565" y="265471"/>
                                  <a:ext cx="609600" cy="172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13DA9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685758" name="Textfeld 15"/>
                              <wps:cNvSpPr txBox="1"/>
                              <wps:spPr>
                                <a:xfrm>
                                  <a:off x="1315556" y="259572"/>
                                  <a:ext cx="43307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4560AB92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9125153" name="Textfeld 15"/>
                              <wps:cNvSpPr txBox="1"/>
                              <wps:spPr>
                                <a:xfrm>
                                  <a:off x="796413" y="259572"/>
                                  <a:ext cx="46037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A62405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%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999716" name="Textfeld 15"/>
                              <wps:cNvSpPr txBox="1"/>
                              <wps:spPr>
                                <a:xfrm>
                                  <a:off x="2359742" y="265471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2DB8BA0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1083782" name="Textfeld 15"/>
                              <wps:cNvSpPr txBox="1"/>
                              <wps:spPr>
                                <a:xfrm>
                                  <a:off x="1828800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3B36FA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6501188" name="Textfeld 15"/>
                              <wps:cNvSpPr txBox="1"/>
                              <wps:spPr>
                                <a:xfrm>
                                  <a:off x="3386230" y="259572"/>
                                  <a:ext cx="44005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5E0F211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248607" name="Textfeld 15"/>
                              <wps:cNvSpPr txBox="1"/>
                              <wps:spPr>
                                <a:xfrm>
                                  <a:off x="2867087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80BF6C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4054890" name="Textfeld 15"/>
                              <wps:cNvSpPr txBox="1"/>
                              <wps:spPr>
                                <a:xfrm>
                                  <a:off x="4465812" y="265471"/>
                                  <a:ext cx="419735" cy="222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5055C7DC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246645" name="Textfeld 15"/>
                              <wps:cNvSpPr txBox="1"/>
                              <wps:spPr>
                                <a:xfrm>
                                  <a:off x="3864078" y="271370"/>
                                  <a:ext cx="45339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B916E8D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7CAAF" id="Gruppieren 405" o:spid="_x0000_s1299" style="position:absolute;margin-left:1pt;margin-top:2.85pt;width:439.9pt;height:38.4pt;z-index:253595648;mso-position-horizontal-relative:text;mso-position-vertical-relative:text" coordsize="55867,48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">
                      <v:shape id="Grafik 649861968" o:spid="_x0000_s1300" type="#_x0000_t75" style="position:absolute;width:55867;height: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">
                        <v:imagedata r:id="rId119" o:title="" cropbottom="40277f" blacklevel="19661f"/>
                      </v:shape>
                      <v:shape id="Textfeld 15" o:spid="_x0000_s1301" type="#_x0000_t202" style="position:absolute;left:294;top:2536;width:4738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3E98EE3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302" type="#_x0000_t202" style="position:absolute;left:3480;top:2536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" fillcolor="white [3212]" stroked="f" strokeweight=".5pt">
                        <v:textbox inset=",0,,0">
                          <w:txbxContent>
                            <w:p w14:paraId="4A8D91F4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303" type="#_x0000_t202" style="position:absolute;left:48905;top:2654;width:6096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E13DA9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304" type="#_x0000_t202" style="position:absolute;left:13155;top:2595;width:4331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4560AB92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%</w:t>
                              </w:r>
                            </w:p>
                          </w:txbxContent>
                        </v:textbox>
                      </v:shape>
                      <v:shape id="Textfeld 15" o:spid="_x0000_s1305" type="#_x0000_t202" style="position:absolute;left:7964;top:2595;width:4603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0A62405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% </w:t>
                              </w:r>
                            </w:p>
                          </w:txbxContent>
                        </v:textbox>
                      </v:shape>
                      <v:shape id="Textfeld 15" o:spid="_x0000_s1306" type="#_x0000_t202" style="position:absolute;left:23597;top:2654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12DB8BA0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7" type="#_x0000_t202" style="position:absolute;left:18288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03B36FA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8" type="#_x0000_t202" style="position:absolute;left:33862;top:2595;width:440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25E0F211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9" type="#_x0000_t202" style="position:absolute;left:28670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" fillcolor="white [3212]" strokecolor="#bfbfbf [2412]" strokeweight=".5pt">
                        <v:textbox inset=",0,0,0">
                          <w:txbxContent>
                            <w:p w14:paraId="380BF6C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10" type="#_x0000_t202" style="position:absolute;left:44658;top:2654;width:4197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" fillcolor="white [3212]" strokecolor="#bfbfbf [2412]" strokeweight=".5pt">
                        <v:textbox inset=",0,,0">
                          <w:txbxContent>
                            <w:p w14:paraId="5055C7DC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%</w:t>
                              </w:r>
                            </w:p>
                          </w:txbxContent>
                        </v:textbox>
                      </v:shape>
                      <v:shape id="Textfeld 15" o:spid="_x0000_s1311" type="#_x0000_t202" style="position:absolute;left:38640;top:2713;width:4534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" fillcolor="white [3212]" strokecolor="#bfbfbf [2412]" strokeweight=".5pt">
                        <v:textbox inset=",0,1mm,0">
                          <w:txbxContent>
                            <w:p w14:paraId="2B916E8D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2B13B3C" w14:textId="193C4091" w:rsidR="00E47183" w:rsidRPr="009D698A" w:rsidRDefault="00E47183" w:rsidP="00E47183"/>
          <w:p w14:paraId="143A4FC8" w14:textId="69BB6A69" w:rsidR="00E47183" w:rsidRPr="009D698A" w:rsidRDefault="00E47183" w:rsidP="00E47183"/>
          <w:p w14:paraId="349FC7AE" w14:textId="77777777" w:rsidR="00E47183" w:rsidRPr="009D698A" w:rsidRDefault="00E47183" w:rsidP="00E47183">
            <w:pPr>
              <w:pStyle w:val="Nummerierung"/>
            </w:pPr>
          </w:p>
        </w:tc>
        <w:tc>
          <w:tcPr>
            <w:tcW w:w="8137" w:type="dxa"/>
            <w:gridSpan w:val="3"/>
          </w:tcPr>
          <w:p w14:paraId="70BC241E" w14:textId="7E7BA497" w:rsidR="00E47183" w:rsidRPr="009D698A" w:rsidRDefault="00E47183" w:rsidP="00E47183">
            <w:pPr>
              <w:pStyle w:val="Text"/>
              <w:tabs>
                <w:tab w:val="left" w:pos="4965"/>
              </w:tabs>
            </w:pPr>
          </w:p>
        </w:tc>
      </w:tr>
      <w:tr w:rsidR="00E47183" w:rsidRPr="009D698A" w14:paraId="04D0B021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6D9E87B2" w14:textId="77777777" w:rsidR="00E47183" w:rsidRPr="009D698A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6EBD8EB1" w14:textId="43CF7912" w:rsidR="00E47183" w:rsidRPr="009D698A" w:rsidRDefault="00E47183" w:rsidP="00E47183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6672" behindDoc="0" locked="0" layoutInCell="1" allowOverlap="1" wp14:anchorId="29333ED7" wp14:editId="72B88F5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78105</wp:posOffset>
                      </wp:positionV>
                      <wp:extent cx="5369560" cy="744855"/>
                      <wp:effectExtent l="0" t="0" r="0" b="0"/>
                      <wp:wrapNone/>
                      <wp:docPr id="251389049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9560" cy="744855"/>
                                <a:chOff x="19050" y="0"/>
                                <a:chExt cx="5370194" cy="745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705023" name="Grafik 12757050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2716"/>
                                <a:stretch/>
                              </pic:blipFill>
                              <pic:spPr bwMode="auto">
                                <a:xfrm>
                                  <a:off x="40640" y="0"/>
                                  <a:ext cx="5306695" cy="7105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0611468" name="Textfeld 15"/>
                              <wps:cNvSpPr txBox="1"/>
                              <wps:spPr>
                                <a:xfrm>
                                  <a:off x="81280" y="33867"/>
                                  <a:ext cx="3721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F1C6D7" w14:textId="77777777" w:rsidR="00E47183" w:rsidRPr="004912E4" w:rsidRDefault="00E4718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385131" name="Textfeld 15"/>
                              <wps:cNvSpPr txBox="1"/>
                              <wps:spPr>
                                <a:xfrm>
                                  <a:off x="555413" y="20320"/>
                                  <a:ext cx="372533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6E82F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20367" name="Textfeld 15"/>
                              <wps:cNvSpPr txBox="1"/>
                              <wps:spPr>
                                <a:xfrm>
                                  <a:off x="501226" y="386080"/>
                                  <a:ext cx="467360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E300B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859142" name="Textfeld 15"/>
                              <wps:cNvSpPr txBox="1"/>
                              <wps:spPr>
                                <a:xfrm>
                                  <a:off x="19050" y="384383"/>
                                  <a:ext cx="426296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3B727A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515737" name="Textfeld 15"/>
                              <wps:cNvSpPr txBox="1"/>
                              <wps:spPr>
                                <a:xfrm>
                                  <a:off x="4951306" y="3386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C1468E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293803" name="Textfeld 15"/>
                              <wps:cNvSpPr txBox="1"/>
                              <wps:spPr>
                                <a:xfrm>
                                  <a:off x="4937760" y="38608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D40EE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89962" name="Textfeld 15"/>
                              <wps:cNvSpPr txBox="1"/>
                              <wps:spPr>
                                <a:xfrm>
                                  <a:off x="1002453" y="1354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FBC2A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050590" name="Textfeld 15"/>
                              <wps:cNvSpPr txBox="1"/>
                              <wps:spPr>
                                <a:xfrm>
                                  <a:off x="988906" y="392854"/>
                                  <a:ext cx="437515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C4329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537082" name="Textfeld 15"/>
                              <wps:cNvSpPr txBox="1"/>
                              <wps:spPr>
                                <a:xfrm>
                                  <a:off x="3474720" y="6096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2EDCF2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7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6235757" name="Textfeld 15"/>
                              <wps:cNvSpPr txBox="1"/>
                              <wps:spPr>
                                <a:xfrm>
                                  <a:off x="3461173" y="413174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6B1EE4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333ED7" id="Gruppieren 16" o:spid="_x0000_s1312" style="position:absolute;margin-left:4.4pt;margin-top:6.15pt;width:422.8pt;height:58.65pt;z-index:253596672;mso-position-horizontal-relative:text;mso-position-vertical-relative:text" coordorigin="190" coordsize="53701,7450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">
                      <v:shape id="Grafik 1275705023" o:spid="_x0000_s1313" type="#_x0000_t75" style="position:absolute;left:406;width:53067;height:7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">
                        <v:imagedata r:id="rId120" o:title="" croptop="47655f" recolortarget="#727272 [1449]"/>
                      </v:shape>
                      <v:shape id="Textfeld 15" o:spid="_x0000_s1314" type="#_x0000_t202" style="position:absolute;left:812;top:338;width:3721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" filled="f" stroked="f" strokeweight=".5pt">
                        <v:textbox>
                          <w:txbxContent>
                            <w:p w14:paraId="2FF1C6D7" w14:textId="77777777" w:rsidR="00E47183" w:rsidRPr="004912E4" w:rsidRDefault="00E4718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5" type="#_x0000_t202" style="position:absolute;left:5554;top:203;width:3725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" filled="f" stroked="f" strokeweight=".5pt">
                        <v:textbox>
                          <w:txbxContent>
                            <w:p w14:paraId="04F6E82F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15" o:spid="_x0000_s1316" type="#_x0000_t202" style="position:absolute;left:5012;top:3860;width:4673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" filled="f" stroked="f" strokeweight=".5pt">
                        <v:textbox>
                          <w:txbxContent>
                            <w:p w14:paraId="23E300B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7" type="#_x0000_t202" style="position:absolute;left:190;top:3843;width:4263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" filled="f" stroked="f" strokeweight=".5pt">
                        <v:textbox>
                          <w:txbxContent>
                            <w:p w14:paraId="2E3B727A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8" type="#_x0000_t202" style="position:absolute;left:49513;top:338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" filled="f" stroked="f" strokeweight=".5pt">
                        <v:textbox>
                          <w:txbxContent>
                            <w:p w14:paraId="4DC1468E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9" type="#_x0000_t202" style="position:absolute;left:49377;top:3860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" filled="f" stroked="f" strokeweight=".5pt">
                        <v:textbox>
                          <w:txbxContent>
                            <w:p w14:paraId="7FD40EE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20" type="#_x0000_t202" style="position:absolute;left:10024;top:135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" filled="f" stroked="f" strokeweight=".5pt">
                        <v:textbox>
                          <w:txbxContent>
                            <w:p w14:paraId="50FBC2A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20</w:t>
                              </w:r>
                            </w:p>
                          </w:txbxContent>
                        </v:textbox>
                      </v:shape>
                      <v:shape id="Textfeld 15" o:spid="_x0000_s1321" type="#_x0000_t202" style="position:absolute;left:9889;top:3928;width:4375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" filled="f" stroked="f" strokeweight=".5pt">
                        <v:textbox>
                          <w:txbxContent>
                            <w:p w14:paraId="41C4329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22" type="#_x0000_t202" style="position:absolute;left:34747;top:609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" filled="f" stroked="f" strokeweight=".5pt">
                        <v:textbox>
                          <w:txbxContent>
                            <w:p w14:paraId="6B2EDCF2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7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23" type="#_x0000_t202" style="position:absolute;left:34611;top:4131;width:4380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" filled="f" stroked="f" strokeweight=".5pt">
                        <v:textbox>
                          <w:txbxContent>
                            <w:p w14:paraId="306B1EE4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1802E0" w14:textId="77777777" w:rsidR="00E47183" w:rsidRPr="009D698A" w:rsidRDefault="00E47183" w:rsidP="00E47183"/>
          <w:p w14:paraId="75C8B7DD" w14:textId="77777777" w:rsidR="00E47183" w:rsidRPr="009D698A" w:rsidRDefault="00E47183" w:rsidP="00E47183">
            <w:pPr>
              <w:pStyle w:val="Nummerierung"/>
            </w:pPr>
          </w:p>
        </w:tc>
        <w:tc>
          <w:tcPr>
            <w:tcW w:w="8137" w:type="dxa"/>
            <w:gridSpan w:val="3"/>
          </w:tcPr>
          <w:p w14:paraId="1FC0525A" w14:textId="59FB9CF1" w:rsidR="00E47183" w:rsidRPr="009D698A" w:rsidRDefault="00E47183" w:rsidP="00E47183"/>
          <w:p w14:paraId="3023F7C6" w14:textId="721259B5" w:rsidR="00E47183" w:rsidRPr="009D698A" w:rsidRDefault="00E47183" w:rsidP="00E47183"/>
          <w:p w14:paraId="6EE53FCB" w14:textId="79A48DD6" w:rsidR="00E47183" w:rsidRPr="009D698A" w:rsidRDefault="00E47183" w:rsidP="00E47183"/>
          <w:p w14:paraId="6BCD38EB" w14:textId="3AC475E2" w:rsidR="00E47183" w:rsidRPr="009D698A" w:rsidRDefault="00E47183" w:rsidP="00E47183"/>
          <w:p w14:paraId="3B0D780C" w14:textId="77777777" w:rsidR="00E47183" w:rsidRPr="009D698A" w:rsidRDefault="00E47183" w:rsidP="00E47183"/>
          <w:p w14:paraId="30429166" w14:textId="78F73353" w:rsidR="00E47183" w:rsidRPr="009D698A" w:rsidRDefault="00E91827" w:rsidP="00E47183">
            <w:pPr>
              <w:pStyle w:val="Text"/>
              <w:tabs>
                <w:tab w:val="left" w:pos="4965"/>
              </w:tabs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4848" behindDoc="0" locked="0" layoutInCell="1" allowOverlap="1" wp14:anchorId="01F1FA98" wp14:editId="44B583E3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163195</wp:posOffset>
                      </wp:positionV>
                      <wp:extent cx="252000" cy="260350"/>
                      <wp:effectExtent l="0" t="0" r="2540" b="6350"/>
                      <wp:wrapNone/>
                      <wp:docPr id="1282195302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-5253" y="0"/>
                                <a:chExt cx="252741" cy="260969"/>
                              </a:xfrm>
                            </wpg:grpSpPr>
                            <wpg:grpSp>
                              <wpg:cNvPr id="2101207343" name="Gruppieren 2"/>
                              <wpg:cNvGrpSpPr/>
                              <wpg:grpSpPr>
                                <a:xfrm>
                                  <a:off x="9671" y="0"/>
                                  <a:ext cx="151089" cy="173620"/>
                                  <a:chOff x="57425" y="64622"/>
                                  <a:chExt cx="151562" cy="173913"/>
                                </a:xfrm>
                              </wpg:grpSpPr>
                              <wps:wsp>
                                <wps:cNvPr id="139948147" name="Textfeld 3"/>
                                <wps:cNvSpPr txBox="1"/>
                                <wps:spPr>
                                  <a:xfrm>
                                    <a:off x="64172" y="64622"/>
                                    <a:ext cx="144815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1FF750" w14:textId="5DC2CB61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202137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8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30103735" name="Textfeld 3"/>
                              <wps:cNvSpPr txBox="1"/>
                              <wps:spPr>
                                <a:xfrm>
                                  <a:off x="-5253" y="133350"/>
                                  <a:ext cx="25274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5F7B6C" w14:textId="097E4092" w:rsidR="00E47247" w:rsidRPr="00384A21" w:rsidRDefault="00E9182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 w:rsidR="00E47247" w:rsidRPr="00384A21">
                                      <w:rPr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F1FA98" id="_x0000_s1324" style="position:absolute;margin-left:91.4pt;margin-top:12.85pt;width:19.85pt;height:20.5pt;z-index:253774848;mso-position-horizontal-relative:text;mso-position-vertical-relative:text;mso-width-relative:margin;mso-height-relative:margin" coordorigin="-5253" coordsize="25274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">
                      <v:group id="_x0000_s1325" style="position:absolute;left:9671;width:151089;height:173620" coordorigin="57425,64622" coordsize="151562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">
                        <v:shape id="Textfeld 3" o:spid="_x0000_s1326" type="#_x0000_t202" style="position:absolute;left:64172;top:64622;width:144815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31FF750" w14:textId="5DC2CB61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43</w:t>
                                </w:r>
                              </w:p>
                            </w:txbxContent>
                          </v:textbox>
                        </v:shape>
                        <v:line id="Gerade Verbindung 1" o:spid="_x0000_s1327" style="position:absolute;visibility:visible;mso-wrap-style:square" from="57425,179629" to="2022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" o:spid="_x0000_s1328" type="#_x0000_t202" style="position:absolute;left:-5253;top:133350;width:25274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C5F7B6C" w14:textId="097E4092" w:rsidR="00E47247" w:rsidRPr="00384A21" w:rsidRDefault="00E9182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  <w:r w:rsidR="00E47247" w:rsidRPr="00384A21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47183" w:rsidRPr="009D698A" w14:paraId="5B1B9BD6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6F4A2C5" w14:textId="77777777" w:rsidR="00E47183" w:rsidRPr="009D698A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22154B04" w14:textId="0EB90DB3" w:rsidR="00E47183" w:rsidRPr="009D698A" w:rsidRDefault="00E47183" w:rsidP="00B2675B">
            <w:pPr>
              <w:pStyle w:val="Nummerierung"/>
              <w:ind w:left="-113"/>
            </w:pPr>
            <w:r w:rsidRPr="009D698A">
              <w:t>b)</w:t>
            </w:r>
          </w:p>
        </w:tc>
        <w:tc>
          <w:tcPr>
            <w:tcW w:w="8137" w:type="dxa"/>
            <w:gridSpan w:val="3"/>
          </w:tcPr>
          <w:p w14:paraId="20797AB7" w14:textId="0493C986" w:rsidR="00E47183" w:rsidRPr="009D698A" w:rsidRDefault="00E47183" w:rsidP="00B2675B">
            <w:pPr>
              <w:ind w:left="-113"/>
              <w:rPr>
                <w:b/>
                <w:bCs/>
                <w:color w:val="327A86" w:themeColor="text2"/>
              </w:rPr>
            </w:pPr>
            <w:r w:rsidRPr="009D698A">
              <w:t xml:space="preserve">Wie viel Prozent sind     </w:t>
            </w:r>
            <w:proofErr w:type="gramStart"/>
            <w:r w:rsidRPr="009D698A">
              <w:t xml:space="preserve">  ?</w:t>
            </w:r>
            <w:proofErr w:type="gramEnd"/>
            <w:r w:rsidRPr="009D698A">
              <w:t xml:space="preserve"> Zeige an dem Streifen aus </w:t>
            </w:r>
            <w:r w:rsidRPr="009D698A">
              <w:rPr>
                <w:b/>
                <w:bCs/>
                <w:color w:val="327A86" w:themeColor="text2"/>
              </w:rPr>
              <w:t>a).</w:t>
            </w:r>
          </w:p>
          <w:p w14:paraId="25EB9E10" w14:textId="5BDF4BCE" w:rsidR="00E47183" w:rsidRPr="009D698A" w:rsidRDefault="00E47183" w:rsidP="00B2675B">
            <w:pPr>
              <w:pStyle w:val="Text"/>
              <w:tabs>
                <w:tab w:val="left" w:pos="4965"/>
              </w:tabs>
              <w:spacing w:before="120"/>
              <w:ind w:left="-113"/>
              <w:rPr>
                <w:rFonts w:asciiTheme="minorHAnsi" w:hAnsiTheme="minorHAnsi" w:cstheme="minorHAnsi"/>
              </w:rPr>
            </w:pPr>
            <w:r w:rsidRPr="009D698A">
              <w:rPr>
                <w:rFonts w:asciiTheme="minorHAnsi" w:hAnsiTheme="minorHAnsi" w:cstheme="minorHAnsi"/>
              </w:rPr>
              <w:t>Wie viel Hundertstel sind 75</w:t>
            </w:r>
            <w:r w:rsidR="00187DFE" w:rsidRPr="009D698A">
              <w:rPr>
                <w:rFonts w:asciiTheme="minorHAnsi" w:hAnsiTheme="minorHAnsi" w:cstheme="minorHAnsi"/>
              </w:rPr>
              <w:t xml:space="preserve"> </w:t>
            </w:r>
            <w:r w:rsidRPr="009D698A">
              <w:rPr>
                <w:rFonts w:asciiTheme="minorHAnsi" w:hAnsiTheme="minorHAnsi" w:cstheme="minorHAnsi"/>
              </w:rPr>
              <w:t>%? Zeige an dem Streifen aus</w:t>
            </w:r>
            <w:r w:rsidRPr="009D698A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 xml:space="preserve"> a).</w:t>
            </w:r>
            <w:r w:rsidR="00E47247" w:rsidRPr="009D698A">
              <w:rPr>
                <w:noProof/>
              </w:rPr>
              <w:t xml:space="preserve"> </w:t>
            </w:r>
          </w:p>
        </w:tc>
      </w:tr>
    </w:tbl>
    <w:p w14:paraId="693E0F42" w14:textId="75EC3A2A" w:rsidR="00E47183" w:rsidRPr="009D698A" w:rsidRDefault="00E47183" w:rsidP="007E2A15"/>
    <w:p w14:paraId="7F9CD41C" w14:textId="00C11A69" w:rsidR="007E2A15" w:rsidRPr="009D698A" w:rsidRDefault="007E2A15" w:rsidP="007E2A15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054AD6" w:rsidRPr="009D698A" w14:paraId="6E1AE379" w14:textId="77777777" w:rsidTr="00B2675B">
        <w:tc>
          <w:tcPr>
            <w:tcW w:w="780" w:type="dxa"/>
          </w:tcPr>
          <w:p w14:paraId="3C9521EC" w14:textId="41D39684" w:rsidR="00054AD6" w:rsidRPr="009D698A" w:rsidRDefault="00054AD6" w:rsidP="00722462">
            <w:pPr>
              <w:pStyle w:val="berschrift3"/>
            </w:pPr>
            <w:r w:rsidRPr="009D698A">
              <w:t>1.</w:t>
            </w:r>
            <w:r w:rsidR="00F657F8" w:rsidRPr="009D698A">
              <w:t>3</w:t>
            </w:r>
          </w:p>
        </w:tc>
        <w:tc>
          <w:tcPr>
            <w:tcW w:w="8505" w:type="dxa"/>
            <w:gridSpan w:val="2"/>
          </w:tcPr>
          <w:p w14:paraId="40433A28" w14:textId="54B631BC" w:rsidR="00054AD6" w:rsidRPr="009D698A" w:rsidRDefault="00E91827" w:rsidP="00722462">
            <w:pPr>
              <w:pStyle w:val="berschrift3"/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6896" behindDoc="0" locked="0" layoutInCell="1" allowOverlap="1" wp14:anchorId="647544C7" wp14:editId="43896B8A">
                      <wp:simplePos x="0" y="0"/>
                      <wp:positionH relativeFrom="column">
                        <wp:posOffset>3775772</wp:posOffset>
                      </wp:positionH>
                      <wp:positionV relativeFrom="paragraph">
                        <wp:posOffset>386887</wp:posOffset>
                      </wp:positionV>
                      <wp:extent cx="174424" cy="260350"/>
                      <wp:effectExtent l="0" t="0" r="3810" b="6350"/>
                      <wp:wrapNone/>
                      <wp:docPr id="504226384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424" cy="260350"/>
                                <a:chOff x="0" y="0"/>
                                <a:chExt cx="174501" cy="260969"/>
                              </a:xfrm>
                            </wpg:grpSpPr>
                            <wpg:grpSp>
                              <wpg:cNvPr id="679652785" name="Gruppieren 2"/>
                              <wpg:cNvGrpSpPr/>
                              <wpg:grpSpPr>
                                <a:xfrm>
                                  <a:off x="9671" y="0"/>
                                  <a:ext cx="135017" cy="173620"/>
                                  <a:chOff x="57425" y="64622"/>
                                  <a:chExt cx="135440" cy="173913"/>
                                </a:xfrm>
                              </wpg:grpSpPr>
                              <wps:wsp>
                                <wps:cNvPr id="1572848564" name="Textfeld 3"/>
                                <wps:cNvSpPr txBox="1"/>
                                <wps:spPr>
                                  <a:xfrm>
                                    <a:off x="78483" y="64622"/>
                                    <a:ext cx="114382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442968" w14:textId="27D9A654" w:rsidR="00E91827" w:rsidRPr="00384A21" w:rsidRDefault="00E91827" w:rsidP="00E9182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2498514" name="Gerade Verbindung 1"/>
                                <wps:cNvCnPr/>
                                <wps:spPr>
                                  <a:xfrm>
                                    <a:off x="57425" y="179629"/>
                                    <a:ext cx="1083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07616775" name="Textfeld 3"/>
                              <wps:cNvSpPr txBox="1"/>
                              <wps:spPr>
                                <a:xfrm>
                                  <a:off x="0" y="133350"/>
                                  <a:ext cx="17450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F55751" w14:textId="0CD6E154" w:rsidR="00E91827" w:rsidRPr="00384A21" w:rsidRDefault="00E91827" w:rsidP="00E9182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544C7" id="_x0000_s1329" style="position:absolute;margin-left:297.3pt;margin-top:30.45pt;width:13.75pt;height:20.5pt;z-index:253776896;mso-position-horizontal-relative:text;mso-position-vertical-relative:text;mso-width-relative:margin;mso-height-relative:margin" coordsize="17450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">
                      <v:group id="_x0000_s1330" style="position:absolute;left:9671;width:135017;height:173620" coordorigin="57425,64622" coordsize="135440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">
                        <v:shape id="Textfeld 3" o:spid="_x0000_s1331" type="#_x0000_t202" style="position:absolute;left:78483;top:64622;width:114382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E442968" w14:textId="27D9A654" w:rsidR="00E91827" w:rsidRPr="00384A21" w:rsidRDefault="00E91827" w:rsidP="00E9182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332" style="position:absolute;visibility:visible;mso-wrap-style:square" from="57425,179629" to="165811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" o:spid="_x0000_s1333" type="#_x0000_t202" style="position:absolute;top:133350;width:17450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F55751" w14:textId="0CD6E154" w:rsidR="00E91827" w:rsidRPr="00384A21" w:rsidRDefault="00E91827" w:rsidP="00E9182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17FC6EA2" wp14:editId="11C6A255">
                      <wp:simplePos x="0" y="0"/>
                      <wp:positionH relativeFrom="column">
                        <wp:posOffset>3205131</wp:posOffset>
                      </wp:positionH>
                      <wp:positionV relativeFrom="paragraph">
                        <wp:posOffset>108442</wp:posOffset>
                      </wp:positionV>
                      <wp:extent cx="1264285" cy="585470"/>
                      <wp:effectExtent l="0" t="0" r="247015" b="11430"/>
                      <wp:wrapNone/>
                      <wp:docPr id="108576779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64285" cy="585470"/>
                              </a:xfrm>
                              <a:prstGeom prst="wedgeRoundRectCallout">
                                <a:avLst>
                                  <a:gd name="adj1" fmla="val -66746"/>
                                  <a:gd name="adj2" fmla="val 3941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5279ED" w14:textId="5D90878C" w:rsidR="00054AD6" w:rsidRPr="005535F7" w:rsidRDefault="00054AD6" w:rsidP="00054AD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B3EE3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Ich schreibe 20 % </w:t>
                                  </w:r>
                                  <w:r w:rsidR="00357D0B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3B3EE3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auch so:</w:t>
                                  </w:r>
                                  <w:r w:rsidR="00616CC9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C6EA2" id="_x0000_s1334" type="#_x0000_t62" style="position:absolute;margin-left:252.35pt;margin-top:8.55pt;width:99.55pt;height:46.1pt;flip:x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" adj="-3617,19314" strokecolor="#a5a5a5 [2092]" strokeweight="1pt">
                      <v:textbox inset="2mm,2mm,2mm,2mm">
                        <w:txbxContent>
                          <w:p w14:paraId="015279ED" w14:textId="5D90878C" w:rsidR="00054AD6" w:rsidRPr="005535F7" w:rsidRDefault="00054AD6" w:rsidP="00054AD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B3EE3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Ich schreibe 20 % </w:t>
                            </w:r>
                            <w:r w:rsidR="00357D0B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br/>
                            </w:r>
                            <w:r w:rsidRPr="003B3EE3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auch so:</w:t>
                            </w:r>
                            <w:r w:rsidR="00616CC9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4AD6" w:rsidRPr="009D698A">
              <w:t>Prozent, Hundertstel und Zehntel</w:t>
            </w:r>
          </w:p>
        </w:tc>
      </w:tr>
      <w:tr w:rsidR="00054AD6" w:rsidRPr="009D698A" w14:paraId="557FDF24" w14:textId="77777777" w:rsidTr="00B2675B">
        <w:trPr>
          <w:trHeight w:val="1166"/>
        </w:trPr>
        <w:tc>
          <w:tcPr>
            <w:tcW w:w="780" w:type="dxa"/>
          </w:tcPr>
          <w:p w14:paraId="18959C16" w14:textId="77777777" w:rsidR="00054AD6" w:rsidRPr="009D698A" w:rsidRDefault="00054AD6" w:rsidP="00722462">
            <w:pPr>
              <w:pStyle w:val="berschriftTeilaufgaben"/>
              <w:rPr>
                <w:color w:val="008000"/>
              </w:rPr>
            </w:pPr>
          </w:p>
          <w:p w14:paraId="3E91A686" w14:textId="77777777" w:rsidR="00054AD6" w:rsidRPr="009D698A" w:rsidRDefault="00054AD6" w:rsidP="00722462">
            <w:pPr>
              <w:pStyle w:val="berschriftTeilaufgaben"/>
              <w:rPr>
                <w:color w:val="008000"/>
              </w:rPr>
            </w:pPr>
            <w:r w:rsidRPr="009D698A">
              <w:drawing>
                <wp:anchor distT="0" distB="0" distL="114300" distR="114300" simplePos="0" relativeHeight="253479936" behindDoc="0" locked="0" layoutInCell="1" allowOverlap="1" wp14:anchorId="5A28A323" wp14:editId="6DC0F8B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1208664723" name="Grafik 120866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" w:type="dxa"/>
          </w:tcPr>
          <w:p w14:paraId="74AE34CC" w14:textId="77777777" w:rsidR="00054AD6" w:rsidRPr="009D698A" w:rsidRDefault="00054AD6" w:rsidP="00722462">
            <w:pPr>
              <w:pStyle w:val="Nummerierung"/>
            </w:pPr>
            <w:r w:rsidRPr="009D698A">
              <w:t>a)</w:t>
            </w:r>
          </w:p>
        </w:tc>
        <w:tc>
          <w:tcPr>
            <w:tcW w:w="8046" w:type="dxa"/>
          </w:tcPr>
          <w:p w14:paraId="5A2C794F" w14:textId="6B51B0FE" w:rsidR="00054AD6" w:rsidRPr="009D698A" w:rsidRDefault="00F657F8" w:rsidP="00722462"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366AF89A" wp14:editId="37F5DA35">
                      <wp:simplePos x="0" y="0"/>
                      <wp:positionH relativeFrom="column">
                        <wp:posOffset>4404397</wp:posOffset>
                      </wp:positionH>
                      <wp:positionV relativeFrom="paragraph">
                        <wp:posOffset>-226603</wp:posOffset>
                      </wp:positionV>
                      <wp:extent cx="464820" cy="775970"/>
                      <wp:effectExtent l="0" t="0" r="5080" b="0"/>
                      <wp:wrapNone/>
                      <wp:docPr id="1454272568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820" cy="775970"/>
                                <a:chOff x="-6143" y="-25702"/>
                                <a:chExt cx="465125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736860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143" y="-25702"/>
                                  <a:ext cx="4651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0153640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8A157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6AF89A" id="_x0000_s1335" style="position:absolute;margin-left:346.8pt;margin-top:-17.85pt;width:36.6pt;height:61.1pt;z-index:253480960;mso-position-horizontal-relative:text;mso-position-vertical-relative:text;mso-width-relative:margin;mso-height-relative:margin" coordorigin="-61,-257" coordsize="4651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">
                      <v:shape id="Grafik 5" o:spid="_x0000_s1336" type="#_x0000_t75" style="position:absolute;left:-61;top:-257;width:465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">
                        <v:imagedata r:id="rId122" o:title="" chromakey="white"/>
                      </v:shape>
                      <v:shape id="Textfeld 12" o:spid="_x0000_s133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F8A157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 w:rsidRPr="009D698A">
              <w:t>Überprüfe Kenans Idee an den zwei Bruchstreifen.</w:t>
            </w:r>
            <w:r w:rsidR="00054AD6" w:rsidRPr="009D698A">
              <w:rPr>
                <w:noProof/>
              </w:rPr>
              <w:t xml:space="preserve"> </w:t>
            </w:r>
          </w:p>
          <w:p w14:paraId="7736A7A2" w14:textId="27AF1F70" w:rsidR="00054AD6" w:rsidRPr="009D698A" w:rsidRDefault="00054AD6" w:rsidP="00722462">
            <w:r w:rsidRPr="009D698A">
              <w:t>Wie könnte Kenan 20 % noch anders schreiben?</w:t>
            </w:r>
          </w:p>
          <w:p w14:paraId="06C9ED30" w14:textId="6D688D92" w:rsidR="00054AD6" w:rsidRPr="009D698A" w:rsidRDefault="00054AD6" w:rsidP="00722462"/>
          <w:p w14:paraId="106388B2" w14:textId="77777777" w:rsidR="00054AD6" w:rsidRPr="009D698A" w:rsidRDefault="00054AD6" w:rsidP="00722462">
            <w:pPr>
              <w:pStyle w:val="Text"/>
              <w:tabs>
                <w:tab w:val="left" w:pos="4965"/>
              </w:tabs>
            </w:pPr>
            <w:r w:rsidRPr="009D698A">
              <w:tab/>
            </w:r>
          </w:p>
        </w:tc>
      </w:tr>
      <w:tr w:rsidR="00054AD6" w:rsidRPr="009D698A" w14:paraId="7371BEF3" w14:textId="77777777" w:rsidTr="00B2675B">
        <w:trPr>
          <w:trHeight w:val="2215"/>
        </w:trPr>
        <w:tc>
          <w:tcPr>
            <w:tcW w:w="780" w:type="dxa"/>
          </w:tcPr>
          <w:p w14:paraId="25A0570D" w14:textId="77777777" w:rsidR="00054AD6" w:rsidRPr="009D698A" w:rsidRDefault="00054AD6" w:rsidP="00722462">
            <w:pPr>
              <w:pStyle w:val="berschriftTeilaufgaben"/>
              <w:rPr>
                <w:color w:val="008000"/>
              </w:rPr>
            </w:pPr>
          </w:p>
          <w:p w14:paraId="13384193" w14:textId="77777777" w:rsidR="00054AD6" w:rsidRPr="009D698A" w:rsidRDefault="00054AD6" w:rsidP="00722462">
            <w:pPr>
              <w:pStyle w:val="berschriftTeilaufgaben"/>
              <w:rPr>
                <w:color w:val="008000"/>
              </w:rPr>
            </w:pPr>
          </w:p>
          <w:p w14:paraId="1C81432F" w14:textId="77777777" w:rsidR="00054AD6" w:rsidRPr="009D698A" w:rsidRDefault="00054AD6" w:rsidP="00722462">
            <w:pPr>
              <w:pStyle w:val="berschriftTeilaufgaben"/>
              <w:rPr>
                <w:color w:val="008000"/>
              </w:rPr>
            </w:pPr>
          </w:p>
          <w:p w14:paraId="25FB13C1" w14:textId="77777777" w:rsidR="00054AD6" w:rsidRPr="009D698A" w:rsidRDefault="00054AD6" w:rsidP="00722462">
            <w:pPr>
              <w:pStyle w:val="berschriftTeilaufgaben"/>
              <w:rPr>
                <w:color w:val="008000"/>
              </w:rPr>
            </w:pPr>
          </w:p>
          <w:p w14:paraId="2C319700" w14:textId="77777777" w:rsidR="00054AD6" w:rsidRPr="009D698A" w:rsidRDefault="00054AD6" w:rsidP="00722462">
            <w:pPr>
              <w:pStyle w:val="berschriftTeilaufgaben"/>
              <w:rPr>
                <w:color w:val="008000"/>
              </w:rPr>
            </w:pPr>
          </w:p>
          <w:p w14:paraId="057AA435" w14:textId="77777777" w:rsidR="00054AD6" w:rsidRPr="009D698A" w:rsidRDefault="00054AD6" w:rsidP="00722462">
            <w:pPr>
              <w:pStyle w:val="berschriftTeilaufgaben"/>
              <w:rPr>
                <w:color w:val="008000"/>
              </w:rPr>
            </w:pPr>
          </w:p>
          <w:p w14:paraId="4CFA4A7D" w14:textId="77777777" w:rsidR="00054AD6" w:rsidRPr="009D698A" w:rsidRDefault="00054AD6" w:rsidP="00722462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59" w:type="dxa"/>
          </w:tcPr>
          <w:p w14:paraId="390870F5" w14:textId="54ADE184" w:rsidR="00054AD6" w:rsidRPr="009D698A" w:rsidRDefault="00384A21" w:rsidP="00722462">
            <w:pPr>
              <w:pStyle w:val="berschriftTeilaufgaben"/>
            </w:pPr>
            <w:r w:rsidRPr="009D698A">
              <w:drawing>
                <wp:anchor distT="0" distB="0" distL="114300" distR="114300" simplePos="0" relativeHeight="253489152" behindDoc="0" locked="0" layoutInCell="1" allowOverlap="1" wp14:anchorId="7FCBE2A8" wp14:editId="6937EEA2">
                  <wp:simplePos x="0" y="0"/>
                  <wp:positionH relativeFrom="column">
                    <wp:posOffset>247150</wp:posOffset>
                  </wp:positionH>
                  <wp:positionV relativeFrom="paragraph">
                    <wp:posOffset>617855</wp:posOffset>
                  </wp:positionV>
                  <wp:extent cx="5083810" cy="256540"/>
                  <wp:effectExtent l="0" t="0" r="0" b="0"/>
                  <wp:wrapNone/>
                  <wp:docPr id="302368074" name="Grafik 30236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83810" cy="25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drawing>
                <wp:anchor distT="0" distB="0" distL="114300" distR="114300" simplePos="0" relativeHeight="253464576" behindDoc="0" locked="0" layoutInCell="1" allowOverlap="1" wp14:anchorId="22BF7E4D" wp14:editId="78DCE684">
                  <wp:simplePos x="0" y="0"/>
                  <wp:positionH relativeFrom="column">
                    <wp:posOffset>236490</wp:posOffset>
                  </wp:positionH>
                  <wp:positionV relativeFrom="paragraph">
                    <wp:posOffset>5715</wp:posOffset>
                  </wp:positionV>
                  <wp:extent cx="5062855" cy="210185"/>
                  <wp:effectExtent l="0" t="0" r="4445" b="5715"/>
                  <wp:wrapNone/>
                  <wp:docPr id="1587997173" name="Grafik 158799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3" cstate="print">
                            <a:lum brigh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14"/>
                          <a:stretch/>
                        </pic:blipFill>
                        <pic:spPr bwMode="auto">
                          <a:xfrm>
                            <a:off x="0" y="0"/>
                            <a:ext cx="5062855" cy="21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880" w:rsidRPr="009D698A"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2ED6656C" wp14:editId="2EE1E502">
                      <wp:simplePos x="0" y="0"/>
                      <wp:positionH relativeFrom="column">
                        <wp:posOffset>62077</wp:posOffset>
                      </wp:positionH>
                      <wp:positionV relativeFrom="paragraph">
                        <wp:posOffset>861060</wp:posOffset>
                      </wp:positionV>
                      <wp:extent cx="433070" cy="408940"/>
                      <wp:effectExtent l="0" t="0" r="0" b="0"/>
                      <wp:wrapNone/>
                      <wp:docPr id="20557198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070" cy="408940"/>
                                <a:chOff x="-52910" y="-44970"/>
                                <a:chExt cx="435643" cy="451332"/>
                              </a:xfrm>
                            </wpg:grpSpPr>
                            <wps:wsp>
                              <wps:cNvPr id="655495999" name="Textfeld 3"/>
                              <wps:cNvSpPr txBox="1"/>
                              <wps:spPr>
                                <a:xfrm>
                                  <a:off x="-6042" y="-4497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5F36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683552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0679D2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033036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6656C" id="_x0000_s1338" style="position:absolute;margin-left:4.9pt;margin-top:67.8pt;width:34.1pt;height:32.2pt;z-index:253470720;mso-position-horizontal-relative:text;mso-position-vertical-relative:text" coordorigin="-52910,-44970" coordsize="435643,4513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">
                      <v:shape id="Textfeld 3" o:spid="_x0000_s1339" type="#_x0000_t202" style="position:absolute;left:-6042;top:-4497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" filled="f" stroked="f" strokeweight=".5pt">
                        <v:textbox>
                          <w:txbxContent>
                            <w:p w14:paraId="2B75F36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40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" filled="f" stroked="f" strokeweight=".5pt">
                        <v:textbox>
                          <w:txbxContent>
                            <w:p w14:paraId="670679D2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41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91827" w:rsidRPr="009D698A">
              <mc:AlternateContent>
                <mc:Choice Requires="wpg">
                  <w:drawing>
                    <wp:anchor distT="0" distB="0" distL="114300" distR="114300" simplePos="0" relativeHeight="253468672" behindDoc="0" locked="0" layoutInCell="1" allowOverlap="1" wp14:anchorId="0ABB512A" wp14:editId="19F44C3F">
                      <wp:simplePos x="0" y="0"/>
                      <wp:positionH relativeFrom="column">
                        <wp:posOffset>86097</wp:posOffset>
                      </wp:positionH>
                      <wp:positionV relativeFrom="paragraph">
                        <wp:posOffset>124460</wp:posOffset>
                      </wp:positionV>
                      <wp:extent cx="347980" cy="399678"/>
                      <wp:effectExtent l="0" t="0" r="0" b="0"/>
                      <wp:wrapNone/>
                      <wp:docPr id="21211543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980" cy="399678"/>
                                <a:chOff x="-52909" y="-34533"/>
                                <a:chExt cx="349706" cy="440895"/>
                              </a:xfrm>
                            </wpg:grpSpPr>
                            <wps:wsp>
                              <wps:cNvPr id="944623448" name="Textfeld 3"/>
                              <wps:cNvSpPr txBox="1"/>
                              <wps:spPr>
                                <a:xfrm>
                                  <a:off x="-23114" y="-3453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1C1B3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298667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4BF314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204068" name="Gerade Verbindung 1"/>
                              <wps:cNvCnPr/>
                              <wps:spPr>
                                <a:xfrm>
                                  <a:off x="43530" y="203537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BB512A" id="_x0000_s1342" style="position:absolute;margin-left:6.8pt;margin-top:9.8pt;width:27.4pt;height:31.45pt;z-index:253468672;mso-position-horizontal-relative:text;mso-position-vertical-relative:text" coordorigin="-52909,-34533" coordsize="349706,440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">
                      <v:shape id="Textfeld 3" o:spid="_x0000_s1343" type="#_x0000_t202" style="position:absolute;left:-23114;top:-3453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" filled="f" stroked="f" strokeweight=".5pt">
                        <v:textbox>
                          <w:txbxContent>
                            <w:p w14:paraId="541C1B3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44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" filled="f" stroked="f" strokeweight=".5pt">
                        <v:textbox>
                          <w:txbxContent>
                            <w:p w14:paraId="554BF314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45" style="position:absolute;visibility:visible;mso-wrap-style:square" from="43530,203537" to="188044,203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046" w:type="dxa"/>
          </w:tcPr>
          <w:p w14:paraId="13E22ECA" w14:textId="01AFBA7C" w:rsidR="00054AD6" w:rsidRPr="009D698A" w:rsidRDefault="00F657F8" w:rsidP="00722462">
            <w:pPr>
              <w:jc w:val="center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9696" behindDoc="0" locked="0" layoutInCell="1" allowOverlap="1" wp14:anchorId="55432EDB" wp14:editId="6EE95ED1">
                      <wp:simplePos x="0" y="0"/>
                      <wp:positionH relativeFrom="column">
                        <wp:posOffset>4710430</wp:posOffset>
                      </wp:positionH>
                      <wp:positionV relativeFrom="paragraph">
                        <wp:posOffset>134883</wp:posOffset>
                      </wp:positionV>
                      <wp:extent cx="369568" cy="393419"/>
                      <wp:effectExtent l="0" t="0" r="0" b="0"/>
                      <wp:wrapNone/>
                      <wp:docPr id="10854059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568" cy="393419"/>
                                <a:chOff x="-66515" y="-26953"/>
                                <a:chExt cx="371855" cy="433315"/>
                              </a:xfrm>
                            </wpg:grpSpPr>
                            <wps:wsp>
                              <wps:cNvPr id="336716196" name="Textfeld 3"/>
                              <wps:cNvSpPr txBox="1"/>
                              <wps:spPr>
                                <a:xfrm>
                                  <a:off x="-66515" y="-26953"/>
                                  <a:ext cx="371855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9281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435914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450FA5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266345" name="Gerade Verbindung 1"/>
                              <wps:cNvCnPr/>
                              <wps:spPr>
                                <a:xfrm>
                                  <a:off x="43530" y="199739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432EDB" id="_x0000_s1346" style="position:absolute;left:0;text-align:left;margin-left:370.9pt;margin-top:10.6pt;width:29.1pt;height:31pt;z-index:253469696;mso-position-horizontal-relative:text;mso-position-vertical-relative:text" coordorigin="-66515,-26953" coordsize="371855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">
                      <v:shape id="Textfeld 3" o:spid="_x0000_s1347" type="#_x0000_t202" style="position:absolute;left:-66515;top:-26953;width:371855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" filled="f" stroked="f" strokeweight=".5pt">
                        <v:textbox>
                          <w:txbxContent>
                            <w:p w14:paraId="5DB9281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348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" filled="f" stroked="f" strokeweight=".5pt">
                        <v:textbox>
                          <w:txbxContent>
                            <w:p w14:paraId="23450FA5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49" style="position:absolute;visibility:visible;mso-wrap-style:square" from="43530,199739" to="188044,1997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729AF4E" w14:textId="18C4310A" w:rsidR="00054AD6" w:rsidRPr="009D698A" w:rsidRDefault="00054AD6" w:rsidP="00722462">
            <w:pPr>
              <w:jc w:val="center"/>
              <w:rPr>
                <w:noProof/>
              </w:rPr>
            </w:pPr>
          </w:p>
          <w:p w14:paraId="45373ED1" w14:textId="1421184C" w:rsidR="00054AD6" w:rsidRPr="009D698A" w:rsidRDefault="00E91827" w:rsidP="00722462">
            <w:pPr>
              <w:jc w:val="center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10F0D24B" wp14:editId="2DB170DA">
                      <wp:simplePos x="0" y="0"/>
                      <wp:positionH relativeFrom="column">
                        <wp:posOffset>4689987</wp:posOffset>
                      </wp:positionH>
                      <wp:positionV relativeFrom="paragraph">
                        <wp:posOffset>503817</wp:posOffset>
                      </wp:positionV>
                      <wp:extent cx="457688" cy="399457"/>
                      <wp:effectExtent l="0" t="0" r="0" b="0"/>
                      <wp:wrapNone/>
                      <wp:docPr id="9123432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688" cy="399457"/>
                                <a:chOff x="-77677" y="-33603"/>
                                <a:chExt cx="460410" cy="439965"/>
                              </a:xfrm>
                            </wpg:grpSpPr>
                            <wps:wsp>
                              <wps:cNvPr id="1897984179" name="Textfeld 3"/>
                              <wps:cNvSpPr txBox="1"/>
                              <wps:spPr>
                                <a:xfrm>
                                  <a:off x="-77677" y="-33603"/>
                                  <a:ext cx="46034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7C6638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809057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6A78FE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64930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0D24B" id="_x0000_s1350" style="position:absolute;left:0;text-align:left;margin-left:369.3pt;margin-top:39.65pt;width:36.05pt;height:31.45pt;z-index:253471744;mso-position-horizontal-relative:text;mso-position-vertical-relative:text" coordorigin="-77677,-33603" coordsize="460410,439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">
                      <v:shape id="Textfeld 3" o:spid="_x0000_s1351" type="#_x0000_t202" style="position:absolute;left:-77677;top:-33603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" filled="f" stroked="f" strokeweight=".5pt">
                        <v:textbox>
                          <w:txbxContent>
                            <w:p w14:paraId="7E7C6638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feld 3" o:spid="_x0000_s1352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" filled="f" stroked="f" strokeweight=".5pt">
                        <v:textbox>
                          <w:txbxContent>
                            <w:p w14:paraId="056A78FE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53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054AD6" w:rsidRPr="009D698A" w14:paraId="27C33C87" w14:textId="77777777" w:rsidTr="00B2675B">
        <w:trPr>
          <w:trHeight w:val="280"/>
        </w:trPr>
        <w:tc>
          <w:tcPr>
            <w:tcW w:w="780" w:type="dxa"/>
          </w:tcPr>
          <w:p w14:paraId="6DB7671C" w14:textId="77777777" w:rsidR="00054AD6" w:rsidRPr="009D698A" w:rsidRDefault="00054AD6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2FFBA086" w14:textId="77777777" w:rsidR="00054AD6" w:rsidRPr="009D698A" w:rsidRDefault="00054AD6" w:rsidP="00722462">
            <w:pPr>
              <w:pStyle w:val="Nummerierung"/>
            </w:pPr>
            <w:r w:rsidRPr="009D698A">
              <w:t>b)</w:t>
            </w:r>
          </w:p>
        </w:tc>
        <w:tc>
          <w:tcPr>
            <w:tcW w:w="8046" w:type="dxa"/>
          </w:tcPr>
          <w:p w14:paraId="6349F830" w14:textId="1E8476F0" w:rsidR="00054AD6" w:rsidRPr="009D698A" w:rsidRDefault="00616CC9" w:rsidP="00722462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1C0456C6" wp14:editId="0511EB8F">
                      <wp:simplePos x="0" y="0"/>
                      <wp:positionH relativeFrom="column">
                        <wp:posOffset>4221479</wp:posOffset>
                      </wp:positionH>
                      <wp:positionV relativeFrom="paragraph">
                        <wp:posOffset>-53975</wp:posOffset>
                      </wp:positionV>
                      <wp:extent cx="165953" cy="130810"/>
                      <wp:effectExtent l="0" t="0" r="0" b="0"/>
                      <wp:wrapNone/>
                      <wp:docPr id="91" name="Rechteck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5953" cy="130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02920" id="Rechteck 91" o:spid="_x0000_s1026" style="position:absolute;margin-left:332.4pt;margin-top:-4.25pt;width:13.05pt;height:10.3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" fillcolor="#f2f2f2 [3052]" stroked="f">
                      <o:lock v:ext="edit" aspectratio="t"/>
                    </v:rect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7872" behindDoc="0" locked="0" layoutInCell="1" allowOverlap="1" wp14:anchorId="4E51CAE4" wp14:editId="0E12DF6C">
                      <wp:simplePos x="0" y="0"/>
                      <wp:positionH relativeFrom="column">
                        <wp:posOffset>4216123</wp:posOffset>
                      </wp:positionH>
                      <wp:positionV relativeFrom="paragraph">
                        <wp:posOffset>-77470</wp:posOffset>
                      </wp:positionV>
                      <wp:extent cx="197727" cy="319210"/>
                      <wp:effectExtent l="0" t="0" r="12065" b="5080"/>
                      <wp:wrapNone/>
                      <wp:docPr id="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727" cy="319211"/>
                                <a:chOff x="52467" y="-4827"/>
                                <a:chExt cx="198433" cy="319636"/>
                              </a:xfrm>
                            </wpg:grpSpPr>
                            <wps:wsp>
                              <wps:cNvPr id="87" name="Textfeld 3"/>
                              <wps:cNvSpPr txBox="1"/>
                              <wps:spPr>
                                <a:xfrm>
                                  <a:off x="57439" y="-4827"/>
                                  <a:ext cx="159317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A7E758" w14:textId="30363B2A" w:rsidR="00616CC9" w:rsidRPr="00B2675B" w:rsidRDefault="00616CC9" w:rsidP="00616CC9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52467" y="150867"/>
                                  <a:ext cx="19843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2E572" w14:textId="77777777" w:rsidR="00616CC9" w:rsidRPr="00B2675B" w:rsidRDefault="00616CC9" w:rsidP="00616CC9">
                                    <w:r w:rsidRPr="00B2675B"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79565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1CAE4" id="_x0000_s1354" style="position:absolute;margin-left:332pt;margin-top:-6.1pt;width:15.55pt;height:25.15pt;z-index:253647872;mso-position-horizontal-relative:text;mso-position-vertical-relative:text;mso-width-relative:margin;mso-height-relative:margin" coordorigin="52467,-4827" coordsize="198433,319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">
                      <v:shape id="Textfeld 3" o:spid="_x0000_s1355" type="#_x0000_t202" style="position:absolute;left:57439;top:-4827;width:159317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" fillcolor="white [3201]" stroked="f" strokeweight=".5pt">
                        <v:textbox style="mso-fit-shape-to-text:t" inset="0,0,0,0">
                          <w:txbxContent>
                            <w:p w14:paraId="11A7E758" w14:textId="30363B2A" w:rsidR="00616CC9" w:rsidRPr="00B2675B" w:rsidRDefault="00616CC9" w:rsidP="00616CC9"/>
                          </w:txbxContent>
                        </v:textbox>
                      </v:shape>
                      <v:shape id="Textfeld 3" o:spid="_x0000_s1356" type="#_x0000_t202" style="position:absolute;left:52467;top:150867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162E572" w14:textId="77777777" w:rsidR="00616CC9" w:rsidRPr="00B2675B" w:rsidRDefault="00616CC9" w:rsidP="00616CC9">
                              <w:r w:rsidRPr="00B2675B"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357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10144"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4D2750B3" wp14:editId="7B1D8EA2">
                      <wp:simplePos x="0" y="0"/>
                      <wp:positionH relativeFrom="column">
                        <wp:posOffset>4482186</wp:posOffset>
                      </wp:positionH>
                      <wp:positionV relativeFrom="paragraph">
                        <wp:posOffset>208966</wp:posOffset>
                      </wp:positionV>
                      <wp:extent cx="547370" cy="694690"/>
                      <wp:effectExtent l="0" t="0" r="0" b="3810"/>
                      <wp:wrapNone/>
                      <wp:docPr id="182781816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72822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9919520" name="Textfeld 12"/>
                              <wps:cNvSpPr txBox="1"/>
                              <wps:spPr>
                                <a:xfrm>
                                  <a:off x="11639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B93C9F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750B3" id="_x0000_s1358" style="position:absolute;margin-left:352.95pt;margin-top:16.45pt;width:43.1pt;height:54.7pt;z-index:25348198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">
                      <v:shape id="Grafik 10" o:spid="_x0000_s135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">
                        <v:imagedata r:id="rId125" o:title="" chromakey="white"/>
                      </v:shape>
                      <v:shape id="Textfeld 12" o:spid="_x0000_s1360" type="#_x0000_t202" style="position:absolute;left:1163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B93C9F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 w:rsidRPr="009D698A">
              <w:rPr>
                <w:noProof/>
              </w:rPr>
              <w:t>Schreibe auch die anderen Prozente als Brüche mit Nenner 10 auf:</w:t>
            </w:r>
            <w:r w:rsidRPr="009D698A">
              <w:rPr>
                <w:noProof/>
              </w:rPr>
              <w:t xml:space="preserve"> </w:t>
            </w:r>
            <w:r w:rsidR="00054AD6" w:rsidRPr="009D698A">
              <w:rPr>
                <w:noProof/>
              </w:rPr>
              <w:t>10 % =</w:t>
            </w:r>
            <w:r w:rsidRPr="009D698A">
              <w:rPr>
                <w:noProof/>
              </w:rPr>
              <w:t xml:space="preserve">        </w:t>
            </w:r>
            <w:r w:rsidR="00054AD6" w:rsidRPr="009D698A">
              <w:rPr>
                <w:noProof/>
              </w:rPr>
              <w:t>, ...</w:t>
            </w:r>
          </w:p>
        </w:tc>
      </w:tr>
      <w:tr w:rsidR="00F657F8" w:rsidRPr="009D698A" w14:paraId="103F2A32" w14:textId="77777777" w:rsidTr="00B2675B">
        <w:trPr>
          <w:trHeight w:val="280"/>
        </w:trPr>
        <w:tc>
          <w:tcPr>
            <w:tcW w:w="780" w:type="dxa"/>
          </w:tcPr>
          <w:p w14:paraId="7D5BCF15" w14:textId="77777777" w:rsidR="00F657F8" w:rsidRPr="009D698A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46245C34" w14:textId="77777777" w:rsidR="00F657F8" w:rsidRPr="009D698A" w:rsidRDefault="00F657F8" w:rsidP="00722462">
            <w:pPr>
              <w:pStyle w:val="Nummerierung"/>
            </w:pPr>
          </w:p>
        </w:tc>
        <w:tc>
          <w:tcPr>
            <w:tcW w:w="8046" w:type="dxa"/>
          </w:tcPr>
          <w:p w14:paraId="7BF20F3A" w14:textId="5D7D0E6A" w:rsidR="00F657F8" w:rsidRPr="009D698A" w:rsidRDefault="00F657F8" w:rsidP="00722462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19DB74D7" wp14:editId="0C4E4C28">
                      <wp:simplePos x="0" y="0"/>
                      <wp:positionH relativeFrom="column">
                        <wp:posOffset>3424766</wp:posOffset>
                      </wp:positionH>
                      <wp:positionV relativeFrom="paragraph">
                        <wp:posOffset>289046</wp:posOffset>
                      </wp:positionV>
                      <wp:extent cx="892235" cy="342900"/>
                      <wp:effectExtent l="0" t="57150" r="327025" b="19050"/>
                      <wp:wrapNone/>
                      <wp:docPr id="91527375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2235" cy="342900"/>
                              </a:xfrm>
                              <a:prstGeom prst="wedgeRoundRectCallout">
                                <a:avLst>
                                  <a:gd name="adj1" fmla="val -78197"/>
                                  <a:gd name="adj2" fmla="val -5555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AC5066" w14:textId="5EC2074E" w:rsidR="00054AD6" w:rsidRPr="005535F7" w:rsidRDefault="00054AD6" w:rsidP="00054AD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        sind 4 %</w:t>
                                  </w:r>
                                  <w:r w:rsidR="002D2BDC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B74D7" id="_x0000_s1361" type="#_x0000_t62" style="position:absolute;margin-left:269.65pt;margin-top:22.75pt;width:70.25pt;height:27pt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" adj="-6091,-1199" strokecolor="#a5a5a5 [2092]" strokeweight="1pt">
                      <v:textbox inset="2mm,2mm,2mm,2mm">
                        <w:txbxContent>
                          <w:p w14:paraId="1BAC5066" w14:textId="5EC2074E" w:rsidR="00054AD6" w:rsidRPr="005535F7" w:rsidRDefault="00054AD6" w:rsidP="00054AD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        sind 4 %</w:t>
                            </w:r>
                            <w:r w:rsidR="002D2BDC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57F8" w:rsidRPr="009D698A" w14:paraId="775AB512" w14:textId="77777777" w:rsidTr="00B2675B">
        <w:trPr>
          <w:trHeight w:val="280"/>
        </w:trPr>
        <w:tc>
          <w:tcPr>
            <w:tcW w:w="780" w:type="dxa"/>
          </w:tcPr>
          <w:p w14:paraId="0538B990" w14:textId="77777777" w:rsidR="00F657F8" w:rsidRPr="009D698A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6C338806" w14:textId="1523A83E" w:rsidR="00F657F8" w:rsidRPr="009D698A" w:rsidRDefault="00384A21" w:rsidP="00722462">
            <w:pPr>
              <w:pStyle w:val="Nummerierung"/>
            </w:pPr>
            <w:r w:rsidRPr="009D698A">
              <w:rPr>
                <w:noProof/>
              </w:rPr>
              <w:drawing>
                <wp:anchor distT="0" distB="0" distL="114300" distR="114300" simplePos="0" relativeHeight="253487104" behindDoc="0" locked="0" layoutInCell="1" allowOverlap="1" wp14:anchorId="485C6A29" wp14:editId="6B5B5A7C">
                  <wp:simplePos x="0" y="0"/>
                  <wp:positionH relativeFrom="column">
                    <wp:posOffset>244610</wp:posOffset>
                  </wp:positionH>
                  <wp:positionV relativeFrom="paragraph">
                    <wp:posOffset>483235</wp:posOffset>
                  </wp:positionV>
                  <wp:extent cx="5034280" cy="255905"/>
                  <wp:effectExtent l="0" t="0" r="0" b="0"/>
                  <wp:wrapNone/>
                  <wp:docPr id="253567434" name="Grafik 253567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34280" cy="25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0911989F" wp14:editId="4F469206">
                      <wp:simplePos x="0" y="0"/>
                      <wp:positionH relativeFrom="column">
                        <wp:posOffset>60697</wp:posOffset>
                      </wp:positionH>
                      <wp:positionV relativeFrom="paragraph">
                        <wp:posOffset>716915</wp:posOffset>
                      </wp:positionV>
                      <wp:extent cx="433070" cy="417195"/>
                      <wp:effectExtent l="0" t="0" r="0" b="0"/>
                      <wp:wrapNone/>
                      <wp:docPr id="6692447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070" cy="417195"/>
                                <a:chOff x="-52910" y="-53150"/>
                                <a:chExt cx="435643" cy="459512"/>
                              </a:xfrm>
                            </wpg:grpSpPr>
                            <wps:wsp>
                              <wps:cNvPr id="1474098881" name="Textfeld 3"/>
                              <wps:cNvSpPr txBox="1"/>
                              <wps:spPr>
                                <a:xfrm>
                                  <a:off x="19269" y="-5315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2D01C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940233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AB31FF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845227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11989F" id="_x0000_s1362" style="position:absolute;margin-left:4.8pt;margin-top:56.45pt;width:34.1pt;height:32.85pt;z-index:253474816;mso-position-horizontal-relative:text;mso-position-vertical-relative:text;mso-height-relative:margin" coordorigin="-52910,-53150" coordsize="435643,4595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">
                      <v:shape id="Textfeld 3" o:spid="_x0000_s1363" type="#_x0000_t202" style="position:absolute;left:19269;top:-5315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" filled="f" stroked="f" strokeweight=".5pt">
                        <v:textbox>
                          <w:txbxContent>
                            <w:p w14:paraId="4D2D01C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64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" filled="f" stroked="f" strokeweight=".5pt">
                        <v:textbox>
                          <w:txbxContent>
                            <w:p w14:paraId="52AB31FF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65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657F8" w:rsidRPr="009D698A">
              <w:t>c)</w:t>
            </w:r>
          </w:p>
        </w:tc>
        <w:tc>
          <w:tcPr>
            <w:tcW w:w="8046" w:type="dxa"/>
          </w:tcPr>
          <w:p w14:paraId="4EEFA8ED" w14:textId="4B26193B" w:rsidR="00F657F8" w:rsidRPr="009D698A" w:rsidRDefault="00F657F8" w:rsidP="00F657F8">
            <w:pPr>
              <w:rPr>
                <w:noProof/>
              </w:rPr>
            </w:pPr>
            <w:r w:rsidRPr="009D698A">
              <w:rPr>
                <w:rFonts w:eastAsia="Calibri"/>
                <w:noProof/>
                <w:kern w:val="2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2832699F" wp14:editId="32CC53A1">
                      <wp:simplePos x="0" y="0"/>
                      <wp:positionH relativeFrom="column">
                        <wp:posOffset>3491182</wp:posOffset>
                      </wp:positionH>
                      <wp:positionV relativeFrom="paragraph">
                        <wp:posOffset>21375</wp:posOffset>
                      </wp:positionV>
                      <wp:extent cx="378459" cy="411436"/>
                      <wp:effectExtent l="0" t="0" r="0" b="0"/>
                      <wp:wrapNone/>
                      <wp:docPr id="114807888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59" cy="411436"/>
                                <a:chOff x="-66482" y="-26953"/>
                                <a:chExt cx="380370" cy="415936"/>
                              </a:xfrm>
                            </wpg:grpSpPr>
                            <wps:wsp>
                              <wps:cNvPr id="472106514" name="Textfeld 3"/>
                              <wps:cNvSpPr txBox="1"/>
                              <wps:spPr>
                                <a:xfrm>
                                  <a:off x="-64370" y="-2695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79D6C" w14:textId="77777777" w:rsidR="00054AD6" w:rsidRPr="00384A21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055290" name="Textfeld 3"/>
                              <wps:cNvSpPr txBox="1"/>
                              <wps:spPr>
                                <a:xfrm>
                                  <a:off x="-66482" y="113087"/>
                                  <a:ext cx="3803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3EDCE1" w14:textId="77777777" w:rsidR="00054AD6" w:rsidRPr="00384A21" w:rsidRDefault="00054AD6" w:rsidP="00054A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6618174" name="Gerade Verbindung 1"/>
                              <wps:cNvCnPr/>
                              <wps:spPr>
                                <a:xfrm>
                                  <a:off x="33163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2699F" id="_x0000_s1366" style="position:absolute;margin-left:274.9pt;margin-top:1.7pt;width:29.8pt;height:32.4pt;z-index:253463552;mso-position-horizontal-relative:text;mso-position-vertical-relative:text;mso-width-relative:margin;mso-height-relative:margin" coordorigin="-66482,-26953" coordsize="380370,415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">
                      <v:shape id="Textfeld 3" o:spid="_x0000_s1367" type="#_x0000_t202" style="position:absolute;left:-64370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" filled="f" stroked="f" strokeweight=".5pt">
                        <v:textbox>
                          <w:txbxContent>
                            <w:p w14:paraId="01579D6C" w14:textId="77777777" w:rsidR="00054AD6" w:rsidRPr="00384A21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368" type="#_x0000_t202" style="position:absolute;left:-66482;top:113087;width:3803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" filled="f" stroked="f" strokeweight=".5pt">
                        <v:textbox>
                          <w:txbxContent>
                            <w:p w14:paraId="193EDCE1" w14:textId="77777777" w:rsidR="00054AD6" w:rsidRPr="00384A21" w:rsidRDefault="00054AD6" w:rsidP="00054A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69" style="position:absolute;visibility:visible;mso-wrap-style:square" from="33163,195952" to="141708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</w:rPr>
              <w:t>Hat Tara Recht?</w:t>
            </w:r>
          </w:p>
          <w:p w14:paraId="5B305C58" w14:textId="04C8B432" w:rsidR="00F657F8" w:rsidRPr="009D698A" w:rsidRDefault="00F657F8" w:rsidP="00F657F8">
            <w:pPr>
              <w:rPr>
                <w:noProof/>
              </w:rPr>
            </w:pPr>
            <w:r w:rsidRPr="009D698A">
              <w:rPr>
                <w:noProof/>
              </w:rPr>
              <w:t>Überprüfe am Zehntel und am Hundertstel-Streifen.</w:t>
            </w:r>
          </w:p>
          <w:p w14:paraId="0C6A9F56" w14:textId="3857A362" w:rsidR="00F657F8" w:rsidRPr="009D698A" w:rsidRDefault="00F657F8" w:rsidP="00722462">
            <w:pPr>
              <w:spacing w:line="276" w:lineRule="auto"/>
              <w:rPr>
                <w:noProof/>
              </w:rPr>
            </w:pPr>
          </w:p>
          <w:p w14:paraId="5A05202B" w14:textId="0B1EDA5B" w:rsidR="00F657F8" w:rsidRPr="009D698A" w:rsidRDefault="006D1880" w:rsidP="00722462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37BEFE25" wp14:editId="615CDACD">
                      <wp:simplePos x="0" y="0"/>
                      <wp:positionH relativeFrom="column">
                        <wp:posOffset>4711382</wp:posOffset>
                      </wp:positionH>
                      <wp:positionV relativeFrom="paragraph">
                        <wp:posOffset>142240</wp:posOffset>
                      </wp:positionV>
                      <wp:extent cx="456565" cy="441325"/>
                      <wp:effectExtent l="0" t="0" r="0" b="0"/>
                      <wp:wrapNone/>
                      <wp:docPr id="156243376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565" cy="441325"/>
                                <a:chOff x="-77609" y="-79897"/>
                                <a:chExt cx="460342" cy="486259"/>
                              </a:xfrm>
                            </wpg:grpSpPr>
                            <wps:wsp>
                              <wps:cNvPr id="627672982" name="Textfeld 3"/>
                              <wps:cNvSpPr txBox="1"/>
                              <wps:spPr>
                                <a:xfrm>
                                  <a:off x="-77609" y="-79897"/>
                                  <a:ext cx="46034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A9EEA3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750782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34A560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8981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FE25" id="_x0000_s1370" style="position:absolute;margin-left:370.95pt;margin-top:11.2pt;width:35.95pt;height:34.75pt;z-index:253475840;mso-position-horizontal-relative:text;mso-position-vertical-relative:text;mso-height-relative:margin" coordorigin="-77609,-79897" coordsize="460342,486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">
                      <v:shape id="Textfeld 3" o:spid="_x0000_s1371" type="#_x0000_t202" style="position:absolute;left:-77609;top:-79897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" filled="f" stroked="f" strokeweight=".5pt">
                        <v:textbox>
                          <w:txbxContent>
                            <w:p w14:paraId="0CA9EEA3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feld 3" o:spid="_x0000_s1372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" filled="f" stroked="f" strokeweight=".5pt">
                        <v:textbox>
                          <w:txbxContent>
                            <w:p w14:paraId="6E34A560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73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48723F0" w14:textId="43A9F6B3" w:rsidR="00F657F8" w:rsidRPr="009D698A" w:rsidRDefault="00F657F8" w:rsidP="00722462">
            <w:pPr>
              <w:spacing w:line="276" w:lineRule="auto"/>
              <w:rPr>
                <w:noProof/>
              </w:rPr>
            </w:pPr>
          </w:p>
          <w:p w14:paraId="0FF64FA9" w14:textId="13F45718" w:rsidR="00F657F8" w:rsidRPr="009D698A" w:rsidRDefault="00F657F8" w:rsidP="00722462">
            <w:pPr>
              <w:spacing w:line="276" w:lineRule="auto"/>
              <w:rPr>
                <w:noProof/>
              </w:rPr>
            </w:pPr>
          </w:p>
        </w:tc>
      </w:tr>
    </w:tbl>
    <w:p w14:paraId="07F5E0E3" w14:textId="54FFC4C2" w:rsidR="00054AD6" w:rsidRPr="009D698A" w:rsidRDefault="00054AD6" w:rsidP="00054AD6"/>
    <w:p w14:paraId="6188BC06" w14:textId="59CEB28A" w:rsidR="00054AD6" w:rsidRPr="009D698A" w:rsidRDefault="00054AD6"/>
    <w:tbl>
      <w:tblPr>
        <w:tblW w:w="9110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7929"/>
        <w:gridCol w:w="47"/>
      </w:tblGrid>
      <w:tr w:rsidR="007E2A15" w:rsidRPr="009D698A" w14:paraId="5E27617A" w14:textId="77777777" w:rsidTr="00B2675B">
        <w:tc>
          <w:tcPr>
            <w:tcW w:w="709" w:type="dxa"/>
          </w:tcPr>
          <w:p w14:paraId="56D643FC" w14:textId="3EC33302" w:rsidR="007E2A15" w:rsidRPr="009D698A" w:rsidRDefault="007E2A15" w:rsidP="00D4349A">
            <w:pPr>
              <w:pStyle w:val="berschrift3"/>
            </w:pPr>
            <w:r w:rsidRPr="009D698A">
              <w:lastRenderedPageBreak/>
              <w:t>1.4</w:t>
            </w:r>
          </w:p>
        </w:tc>
        <w:tc>
          <w:tcPr>
            <w:tcW w:w="8401" w:type="dxa"/>
            <w:gridSpan w:val="3"/>
          </w:tcPr>
          <w:p w14:paraId="74FB0CCF" w14:textId="77C67D10" w:rsidR="007E2A15" w:rsidRPr="009D698A" w:rsidRDefault="007E2A15" w:rsidP="00D4349A">
            <w:pPr>
              <w:pStyle w:val="berschrift3"/>
            </w:pPr>
            <w:r w:rsidRPr="009D698A">
              <w:t>Anteile mit Streifen bestimmen</w:t>
            </w:r>
          </w:p>
        </w:tc>
      </w:tr>
      <w:tr w:rsidR="007E2A15" w:rsidRPr="009D698A" w14:paraId="74AD6559" w14:textId="77777777" w:rsidTr="00B2675B">
        <w:trPr>
          <w:gridAfter w:val="1"/>
          <w:wAfter w:w="47" w:type="dxa"/>
          <w:trHeight w:val="887"/>
        </w:trPr>
        <w:tc>
          <w:tcPr>
            <w:tcW w:w="709" w:type="dxa"/>
          </w:tcPr>
          <w:p w14:paraId="49293C32" w14:textId="77777777" w:rsidR="00054AD6" w:rsidRPr="009D698A" w:rsidRDefault="00054AD6" w:rsidP="00D4349A">
            <w:pPr>
              <w:rPr>
                <w:b/>
                <w:color w:val="008000"/>
              </w:rPr>
            </w:pPr>
          </w:p>
          <w:p w14:paraId="27D35DF6" w14:textId="4FE617BB" w:rsidR="007E2A15" w:rsidRPr="009D698A" w:rsidRDefault="00054AD6" w:rsidP="00D4349A">
            <w:pPr>
              <w:rPr>
                <w:b/>
                <w:color w:val="008000"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inline distT="0" distB="0" distL="0" distR="0" wp14:anchorId="23536F32" wp14:editId="7528F2C8">
                      <wp:extent cx="275475" cy="197485"/>
                      <wp:effectExtent l="0" t="0" r="4445" b="5715"/>
                      <wp:docPr id="1413515697" name="Gruppieren 425">
                        <a:hlinkClick xmlns:a="http://schemas.openxmlformats.org/drawingml/2006/main" r:id="rId6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3119237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063051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96DAC541-7B7A-43D3-8B79-37D633B846F1}">
                                      <asvg:svgBlip xmlns:asvg="http://schemas.microsoft.com/office/drawing/2016/SVG/main" r:embed="rId7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2053B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Nc7&#13;&#10;Ylj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">
                        <v:imagedata r:id="rId71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C87BA2" w14:textId="77777777" w:rsidR="007E2A15" w:rsidRPr="009D698A" w:rsidRDefault="007E2A15" w:rsidP="00D4349A">
            <w:pPr>
              <w:pStyle w:val="Nummerierung"/>
            </w:pPr>
            <w:r w:rsidRPr="009D698A">
              <w:t>a)</w:t>
            </w:r>
          </w:p>
        </w:tc>
        <w:tc>
          <w:tcPr>
            <w:tcW w:w="7929" w:type="dxa"/>
          </w:tcPr>
          <w:p w14:paraId="103BEAD1" w14:textId="2CC392C9" w:rsidR="007E2A15" w:rsidRPr="009D698A" w:rsidRDefault="008822D4" w:rsidP="00D4349A">
            <w:r w:rsidRPr="009D698A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55712" behindDoc="0" locked="0" layoutInCell="1" allowOverlap="1" wp14:anchorId="44AFB114" wp14:editId="27FEF584">
                  <wp:simplePos x="0" y="0"/>
                  <wp:positionH relativeFrom="column">
                    <wp:posOffset>4327525</wp:posOffset>
                  </wp:positionH>
                  <wp:positionV relativeFrom="paragraph">
                    <wp:posOffset>-112395</wp:posOffset>
                  </wp:positionV>
                  <wp:extent cx="647700" cy="647700"/>
                  <wp:effectExtent l="0" t="0" r="0" b="0"/>
                  <wp:wrapNone/>
                  <wp:docPr id="1600291670" name="Grafik 74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91670" name="Grafik 74">
                            <a:hlinkClick r:id="rId68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4E111FC2" wp14:editId="1B2D8EEB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560070</wp:posOffset>
                      </wp:positionV>
                      <wp:extent cx="1013460" cy="385445"/>
                      <wp:effectExtent l="0" t="0" r="0" b="0"/>
                      <wp:wrapNone/>
                      <wp:docPr id="1325733071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93D86D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11FC2" id="_x0000_s1374" type="#_x0000_t202" style="position:absolute;margin-left:334.8pt;margin-top:44.1pt;width:79.8pt;height:30.3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" filled="f" stroked="f" strokeweight=".5pt">
                      <v:textbox>
                        <w:txbxContent>
                          <w:p w14:paraId="6993D86D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698A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6647F042" wp14:editId="086B65D0">
                      <wp:simplePos x="0" y="0"/>
                      <wp:positionH relativeFrom="column">
                        <wp:posOffset>3621725</wp:posOffset>
                      </wp:positionH>
                      <wp:positionV relativeFrom="paragraph">
                        <wp:posOffset>-63581</wp:posOffset>
                      </wp:positionV>
                      <wp:extent cx="789305" cy="460375"/>
                      <wp:effectExtent l="0" t="0" r="0" b="0"/>
                      <wp:wrapNone/>
                      <wp:docPr id="1281070515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F3E48E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7F042" id="_x0000_s1375" type="#_x0000_t202" style="position:absolute;margin-left:285.2pt;margin-top:-5pt;width:62.15pt;height:36.2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" filled="f" stroked="f">
                      <v:textbox>
                        <w:txbxContent>
                          <w:p w14:paraId="2AF3E48E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A15" w:rsidRPr="009D698A">
              <w:t xml:space="preserve">Welchen Anteil hat der Computer von der Datei kopiert? </w:t>
            </w:r>
          </w:p>
          <w:p w14:paraId="51C6B5AB" w14:textId="2F79F65A" w:rsidR="00054AD6" w:rsidRPr="009D698A" w:rsidRDefault="00054AD6" w:rsidP="00054AD6">
            <w:r w:rsidRPr="009D698A">
              <w:t>Gib den Anteil in Hunder</w:t>
            </w:r>
            <w:r w:rsidR="00F657F8" w:rsidRPr="009D698A">
              <w:t>t</w:t>
            </w:r>
            <w:r w:rsidRPr="009D698A">
              <w:t xml:space="preserve">stel und in Prozent an. </w:t>
            </w:r>
            <w:r w:rsidRPr="009D698A">
              <w:br/>
              <w:t>Du kannst ihn dazu auch auf die digitalen Streifen übertragen</w:t>
            </w:r>
            <w:r w:rsidRPr="009D698A">
              <w:br/>
              <w:t xml:space="preserve">oder </w:t>
            </w:r>
            <w:r w:rsidR="00F657F8" w:rsidRPr="009D698A">
              <w:t xml:space="preserve">den </w:t>
            </w:r>
            <w:r w:rsidRPr="009D698A">
              <w:t xml:space="preserve">Hundertstelstreifen </w:t>
            </w:r>
            <w:r w:rsidR="002D2BDC" w:rsidRPr="009D698A">
              <w:t>aus</w:t>
            </w:r>
            <w:r w:rsidR="00616CC9" w:rsidRPr="009D698A">
              <w:t xml:space="preserve"> </w:t>
            </w:r>
            <w:r w:rsidR="00F657F8" w:rsidRPr="009D698A">
              <w:t>Papier nutzen</w:t>
            </w:r>
            <w:r w:rsidRPr="009D698A">
              <w:t>.</w:t>
            </w:r>
          </w:p>
          <w:p w14:paraId="16C3E824" w14:textId="68C3D3BC" w:rsidR="007E2A15" w:rsidRPr="009D698A" w:rsidRDefault="007E2A15" w:rsidP="00D4349A"/>
        </w:tc>
      </w:tr>
      <w:tr w:rsidR="007E2A15" w:rsidRPr="009D698A" w14:paraId="4C9E2411" w14:textId="77777777" w:rsidTr="00B2675B">
        <w:trPr>
          <w:gridAfter w:val="1"/>
          <w:wAfter w:w="47" w:type="dxa"/>
          <w:trHeight w:val="6133"/>
        </w:trPr>
        <w:tc>
          <w:tcPr>
            <w:tcW w:w="709" w:type="dxa"/>
          </w:tcPr>
          <w:p w14:paraId="313D8CA0" w14:textId="2308AF1C" w:rsidR="007E2A15" w:rsidRPr="009D698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25" w:type="dxa"/>
          </w:tcPr>
          <w:p w14:paraId="2148A04E" w14:textId="5F20460D" w:rsidR="007E2A15" w:rsidRPr="009D698A" w:rsidRDefault="007E37DC" w:rsidP="00D4349A">
            <w:pPr>
              <w:pStyle w:val="Nummerierung"/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15808" behindDoc="0" locked="0" layoutInCell="1" allowOverlap="1" wp14:anchorId="0F4A0E4B" wp14:editId="5952DE0B">
                      <wp:simplePos x="0" y="0"/>
                      <wp:positionH relativeFrom="column">
                        <wp:posOffset>72079</wp:posOffset>
                      </wp:positionH>
                      <wp:positionV relativeFrom="paragraph">
                        <wp:posOffset>48260</wp:posOffset>
                      </wp:positionV>
                      <wp:extent cx="4418330" cy="3709035"/>
                      <wp:effectExtent l="0" t="0" r="1270" b="0"/>
                      <wp:wrapNone/>
                      <wp:docPr id="946849733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8330" cy="3709035"/>
                                <a:chOff x="0" y="0"/>
                                <a:chExt cx="4418330" cy="3709574"/>
                              </a:xfrm>
                            </wpg:grpSpPr>
                            <wpg:grpSp>
                              <wpg:cNvPr id="193736601" name="Gruppieren 423"/>
                              <wpg:cNvGrpSpPr/>
                              <wpg:grpSpPr>
                                <a:xfrm>
                                  <a:off x="0" y="0"/>
                                  <a:ext cx="4418330" cy="3709574"/>
                                  <a:chOff x="0" y="0"/>
                                  <a:chExt cx="4418330" cy="370957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0088251" name="Grafik 119852070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4" t="28520" r="1244" b="992"/>
                                  <a:stretch/>
                                </pic:blipFill>
                                <pic:spPr bwMode="auto">
                                  <a:xfrm>
                                    <a:off x="138147" y="0"/>
                                    <a:ext cx="4144645" cy="33686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915127775" name="Gruppieren 4"/>
                                <wpg:cNvGrpSpPr/>
                                <wpg:grpSpPr>
                                  <a:xfrm>
                                    <a:off x="0" y="473646"/>
                                    <a:ext cx="4418330" cy="3195320"/>
                                    <a:chOff x="0" y="0"/>
                                    <a:chExt cx="4418421" cy="3195458"/>
                                  </a:xfrm>
                                </wpg:grpSpPr>
                                <wps:wsp>
                                  <wps:cNvPr id="292041556" name="Textfeld 3"/>
                                  <wps:cNvSpPr txBox="1"/>
                                  <wps:spPr>
                                    <a:xfrm>
                                      <a:off x="0" y="0"/>
                                      <a:ext cx="4305300" cy="4605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EB25F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7964094" name="Textfeld 3"/>
                                  <wps:cNvSpPr txBox="1"/>
                                  <wps:spPr>
                                    <a:xfrm>
                                      <a:off x="113121" y="970961"/>
                                      <a:ext cx="4305300" cy="469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CF0589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7352307" name="Textfeld 3"/>
                                  <wps:cNvSpPr txBox="1"/>
                                  <wps:spPr>
                                    <a:xfrm>
                                      <a:off x="94268" y="1932495"/>
                                      <a:ext cx="4305300" cy="28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F4CA30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1701661" name="Textfeld 3"/>
                                  <wps:cNvSpPr txBox="1"/>
                                  <wps:spPr>
                                    <a:xfrm>
                                      <a:off x="113121" y="2912883"/>
                                      <a:ext cx="4305300" cy="28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A37063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89025988" name="Grafik 97184955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3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44725" y="559166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70179481" name="Grafik 180329088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3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217088" y="1499879"/>
                                    <a:ext cx="394652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3896942" name="Grafik 24663155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3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57882" y="2414279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6374535" name="Grafik 28329917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3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57882" y="3453669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448028876" name="Textfeld 3"/>
                                <wps:cNvSpPr txBox="1"/>
                                <wps:spPr>
                                  <a:xfrm>
                                    <a:off x="138147" y="2723465"/>
                                    <a:ext cx="4167064" cy="1578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30356E" w14:textId="77777777" w:rsidR="00F657F8" w:rsidRDefault="00F657F8" w:rsidP="00F657F8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66525268" name="Textfeld 419"/>
                              <wps:cNvSpPr txBox="1"/>
                              <wps:spPr>
                                <a:xfrm>
                                  <a:off x="188259" y="279699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43F399" w14:textId="499A9F1D" w:rsidR="006D1880" w:rsidRPr="006D1880" w:rsidRDefault="006D1880" w:rsidP="006D188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8,0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258211" name="Textfeld 419"/>
                              <wps:cNvSpPr txBox="1"/>
                              <wps:spPr>
                                <a:xfrm>
                                  <a:off x="3555402" y="311972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DBEEC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179957" name="Textfeld 419"/>
                              <wps:cNvSpPr txBox="1"/>
                              <wps:spPr>
                                <a:xfrm>
                                  <a:off x="3555402" y="3216537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09A72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6806688" name="Textfeld 419"/>
                              <wps:cNvSpPr txBox="1"/>
                              <wps:spPr>
                                <a:xfrm>
                                  <a:off x="3550023" y="2237591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BC67D2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836971" name="Textfeld 419"/>
                              <wps:cNvSpPr txBox="1"/>
                              <wps:spPr>
                                <a:xfrm>
                                  <a:off x="3555402" y="1274781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B401EA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275815" name="Textfeld 419"/>
                              <wps:cNvSpPr txBox="1"/>
                              <wps:spPr>
                                <a:xfrm>
                                  <a:off x="188259" y="1247887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17F612" w14:textId="0BBEE34C" w:rsidR="006D1880" w:rsidRPr="006D1880" w:rsidRDefault="006D1880" w:rsidP="006D188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5,0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8168097" name="Textfeld 419"/>
                              <wps:cNvSpPr txBox="1"/>
                              <wps:spPr>
                                <a:xfrm>
                                  <a:off x="188259" y="3173506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3C8A7A" w14:textId="5B86727B" w:rsidR="00556609" w:rsidRPr="006D1880" w:rsidRDefault="00556609" w:rsidP="00556609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7,5</w:t>
                                    </w: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859738" name="Textfeld 419"/>
                              <wps:cNvSpPr txBox="1"/>
                              <wps:spPr>
                                <a:xfrm>
                                  <a:off x="188259" y="2199939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D64DCC" w14:textId="631189A4" w:rsidR="00556609" w:rsidRPr="006D1880" w:rsidRDefault="00556609" w:rsidP="00556609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6,0</w:t>
                                    </w: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4A0E4B" id="Gruppieren 426" o:spid="_x0000_s1376" style="position:absolute;margin-left:5.7pt;margin-top:3.8pt;width:347.9pt;height:292.05pt;z-index:253815808;mso-position-horizontal-relative:text;mso-position-vertical-relative:text" coordsize="44183,3709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">
                      <v:group id="_x0000_s1377" style="position:absolute;width:44183;height:37095" coordsize="44183,37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">
                        <v:shape id="Grafik 1198520708" o:spid="_x0000_s1378" type="#_x0000_t75" style="position:absolute;left:1381;width:41446;height:33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">
                          <v:imagedata r:id="rId127" o:title="" croptop="18691f" cropbottom="650f" cropleft="1156f" cropright="815f"/>
                        </v:shape>
                        <v:group id="Gruppieren 4" o:spid="_x0000_s1379" style="position:absolute;top:4736;width:44183;height:31953" coordsize="44184,31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">
                          <v:shape id="Textfeld 3" o:spid="_x0000_s1380" type="#_x0000_t202" style="position:absolute;width:43053;height:46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" fillcolor="white [3212]" stroked="f" strokeweight=".5pt">
                            <v:textbox>
                              <w:txbxContent>
                                <w:p w14:paraId="517EB25F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81" type="#_x0000_t202" style="position:absolute;left:1131;top:9709;width:43053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" fillcolor="white [3212]" stroked="f" strokeweight=".5pt">
                            <v:textbox>
                              <w:txbxContent>
                                <w:p w14:paraId="6CCF0589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82" type="#_x0000_t202" style="position:absolute;left:942;top:19324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" fillcolor="white [3212]" stroked="f" strokeweight=".5pt">
                            <v:textbox>
                              <w:txbxContent>
                                <w:p w14:paraId="30F4CA30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83" type="#_x0000_t202" style="position:absolute;left:1131;top:29128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" fillcolor="white [3212]" stroked="f" strokeweight=".5pt">
                            <v:textbox>
                              <w:txbxContent>
                                <w:p w14:paraId="62A37063" w14:textId="77777777" w:rsidR="001A40E0" w:rsidRDefault="001A40E0" w:rsidP="001A40E0"/>
                              </w:txbxContent>
                            </v:textbox>
                          </v:shape>
                        </v:group>
                        <v:shape id="Grafik 971849552" o:spid="_x0000_s1384" type="#_x0000_t75" style="position:absolute;left:1447;top:5591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">
                          <v:imagedata r:id="rId128" o:title="" croptop="33273f" cropbottom="8092f" blacklevel="13763f" recolortarget="#333 [1446]"/>
                        </v:shape>
                        <v:shape id="Grafik 1803290882" o:spid="_x0000_s1385" type="#_x0000_t75" style="position:absolute;left:2170;top:14998;width:3946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">
                          <v:imagedata r:id="rId128" o:title="" croptop="33273f" cropbottom="8092f" blacklevel="13763f" recolortarget="#333 [1446]"/>
                        </v:shape>
                        <v:shape id="Grafik 246631555" o:spid="_x0000_s1386" type="#_x0000_t75" style="position:absolute;left:1578;top:24142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">
                          <v:imagedata r:id="rId128" o:title="" croptop="33273f" cropbottom="8092f" blacklevel="13763f" recolortarget="#333 [1446]"/>
                        </v:shape>
                        <v:shape id="Grafik 283299174" o:spid="_x0000_s1387" type="#_x0000_t75" style="position:absolute;left:1578;top:34536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">
                          <v:imagedata r:id="rId128" o:title="" croptop="33273f" cropbottom="8092f" blacklevel="13763f" recolortarget="#333 [1446]"/>
                        </v:shape>
                        <v:shape id="Textfeld 3" o:spid="_x0000_s1388" type="#_x0000_t202" style="position:absolute;left:1381;top:27234;width:41671;height:15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" fillcolor="white [3212]" stroked="f" strokeweight=".5pt">
                          <v:textbox>
                            <w:txbxContent>
                              <w:p w14:paraId="0530356E" w14:textId="77777777" w:rsidR="00F657F8" w:rsidRDefault="00F657F8" w:rsidP="00F657F8"/>
                            </w:txbxContent>
                          </v:textbox>
                        </v:shape>
                      </v:group>
                      <v:shape id="_x0000_s1389" type="#_x0000_t202" style="position:absolute;left:1882;top:2796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7243F399" w14:textId="499A9F1D" w:rsidR="006D1880" w:rsidRPr="006D1880" w:rsidRDefault="006D1880" w:rsidP="006D188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8,0 GB von 10,0 GB</w:t>
                              </w:r>
                            </w:p>
                          </w:txbxContent>
                        </v:textbox>
                      </v:shape>
                      <v:shape id="_x0000_s1390" type="#_x0000_t202" style="position:absolute;left:35554;top:3119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" fillcolor="#e6e6e6" stroked="f" strokeweight=".5pt">
                        <v:textbox inset="1mm,0,0,0">
                          <w:txbxContent>
                            <w:p w14:paraId="777DBEEC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91" type="#_x0000_t202" style="position:absolute;left:35554;top:32165;width:6381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07A09A72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92" type="#_x0000_t202" style="position:absolute;left:35500;top:22375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40BC67D2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93" type="#_x0000_t202" style="position:absolute;left:35554;top:12747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0EB401EA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94" type="#_x0000_t202" style="position:absolute;left:1882;top:12478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" fillcolor="white [3212]" stroked="f" strokeweight=".5pt">
                        <v:textbox inset="1mm,0,0,0">
                          <w:txbxContent>
                            <w:p w14:paraId="4617F612" w14:textId="0BBEE34C" w:rsidR="006D1880" w:rsidRPr="006D1880" w:rsidRDefault="006D1880" w:rsidP="006D188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5,0 GB von 10,0 GB</w:t>
                              </w:r>
                            </w:p>
                          </w:txbxContent>
                        </v:textbox>
                      </v:shape>
                      <v:shape id="_x0000_s1395" type="#_x0000_t202" style="position:absolute;left:1882;top:31735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83C8A7A" w14:textId="5B86727B" w:rsidR="00556609" w:rsidRPr="006D1880" w:rsidRDefault="00556609" w:rsidP="00556609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7,5</w:t>
                              </w: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GB von 10,0 GB</w:t>
                              </w:r>
                            </w:p>
                          </w:txbxContent>
                        </v:textbox>
                      </v:shape>
                      <v:shape id="_x0000_s1396" type="#_x0000_t202" style="position:absolute;left:1882;top:21999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5ED64DCC" w14:textId="631189A4" w:rsidR="00556609" w:rsidRPr="006D1880" w:rsidRDefault="00556609" w:rsidP="00556609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6,0</w:t>
                              </w: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GB von 10,0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A3AA36E" w14:textId="77777777" w:rsidR="007E2A15" w:rsidRPr="009D698A" w:rsidRDefault="007E2A15" w:rsidP="00D4349A">
            <w:pPr>
              <w:pStyle w:val="Nummerierung"/>
            </w:pPr>
          </w:p>
          <w:p w14:paraId="369C9DA9" w14:textId="4E239C6B" w:rsidR="007E2A15" w:rsidRPr="009D698A" w:rsidRDefault="007E2A15" w:rsidP="00D4349A">
            <w:pPr>
              <w:pStyle w:val="Nummerierung"/>
            </w:pPr>
          </w:p>
          <w:p w14:paraId="3159290C" w14:textId="77777777" w:rsidR="007E2A15" w:rsidRPr="009D698A" w:rsidRDefault="007E2A15" w:rsidP="00D4349A">
            <w:pPr>
              <w:pStyle w:val="Nummerierung"/>
            </w:pPr>
          </w:p>
          <w:p w14:paraId="4488843B" w14:textId="77777777" w:rsidR="007E2A15" w:rsidRPr="009D698A" w:rsidRDefault="007E2A15" w:rsidP="00D4349A">
            <w:pPr>
              <w:pStyle w:val="Nummerierung"/>
            </w:pPr>
          </w:p>
          <w:p w14:paraId="4445A13A" w14:textId="77777777" w:rsidR="007E2A15" w:rsidRPr="009D698A" w:rsidRDefault="007E2A15" w:rsidP="00D4349A">
            <w:pPr>
              <w:pStyle w:val="Nummerierung"/>
            </w:pPr>
          </w:p>
          <w:p w14:paraId="3E470716" w14:textId="77777777" w:rsidR="007E2A15" w:rsidRPr="009D698A" w:rsidRDefault="007E2A15" w:rsidP="00D4349A">
            <w:pPr>
              <w:pStyle w:val="Nummerierung"/>
            </w:pPr>
          </w:p>
          <w:p w14:paraId="45E7A8BD" w14:textId="77777777" w:rsidR="007E2A15" w:rsidRPr="009D698A" w:rsidRDefault="007E2A15" w:rsidP="00D4349A">
            <w:pPr>
              <w:pStyle w:val="Nummerierung"/>
            </w:pPr>
          </w:p>
          <w:p w14:paraId="63413B04" w14:textId="77777777" w:rsidR="007E2A15" w:rsidRPr="009D698A" w:rsidRDefault="007E2A15" w:rsidP="00D4349A">
            <w:pPr>
              <w:pStyle w:val="Nummerierung"/>
            </w:pPr>
          </w:p>
          <w:p w14:paraId="5881F8EB" w14:textId="77777777" w:rsidR="007E2A15" w:rsidRPr="009D698A" w:rsidRDefault="007E2A15" w:rsidP="00D4349A">
            <w:pPr>
              <w:pStyle w:val="Nummerierung"/>
            </w:pPr>
          </w:p>
          <w:p w14:paraId="0D3741DD" w14:textId="77777777" w:rsidR="007E2A15" w:rsidRPr="009D698A" w:rsidRDefault="007E2A15" w:rsidP="00D4349A">
            <w:pPr>
              <w:pStyle w:val="Nummerierung"/>
            </w:pPr>
          </w:p>
          <w:p w14:paraId="1BE683BE" w14:textId="77777777" w:rsidR="007E2A15" w:rsidRPr="009D698A" w:rsidRDefault="007E2A15" w:rsidP="00D4349A">
            <w:pPr>
              <w:pStyle w:val="Nummerierung"/>
            </w:pPr>
          </w:p>
          <w:p w14:paraId="7558DC4C" w14:textId="77777777" w:rsidR="007E2A15" w:rsidRPr="009D698A" w:rsidRDefault="007E2A15" w:rsidP="00D4349A">
            <w:pPr>
              <w:pStyle w:val="Nummerierung"/>
            </w:pPr>
          </w:p>
          <w:p w14:paraId="6D084C5D" w14:textId="77777777" w:rsidR="007E2A15" w:rsidRPr="009D698A" w:rsidRDefault="007E2A15" w:rsidP="00D4349A">
            <w:pPr>
              <w:pStyle w:val="Nummerierung"/>
            </w:pPr>
          </w:p>
          <w:p w14:paraId="72667641" w14:textId="77777777" w:rsidR="007E2A15" w:rsidRPr="009D698A" w:rsidRDefault="007E2A15" w:rsidP="00D4349A">
            <w:pPr>
              <w:pStyle w:val="Nummerierung"/>
            </w:pPr>
          </w:p>
          <w:p w14:paraId="5FD3A029" w14:textId="1C04B891" w:rsidR="007E2A15" w:rsidRPr="009D698A" w:rsidRDefault="007E2A15" w:rsidP="00D4349A">
            <w:pPr>
              <w:pStyle w:val="Nummerierung"/>
            </w:pPr>
          </w:p>
          <w:p w14:paraId="54B42B2C" w14:textId="77777777" w:rsidR="007E2A15" w:rsidRPr="009D698A" w:rsidRDefault="007E2A15" w:rsidP="00D4349A">
            <w:pPr>
              <w:pStyle w:val="Nummerierung"/>
            </w:pPr>
          </w:p>
          <w:p w14:paraId="1EE90E81" w14:textId="77777777" w:rsidR="007E2A15" w:rsidRPr="009D698A" w:rsidRDefault="007E2A15" w:rsidP="00D4349A">
            <w:pPr>
              <w:pStyle w:val="Nummerierung"/>
            </w:pPr>
          </w:p>
          <w:p w14:paraId="6B0253F2" w14:textId="77777777" w:rsidR="007E2A15" w:rsidRPr="009D698A" w:rsidRDefault="007E2A15" w:rsidP="00D4349A">
            <w:pPr>
              <w:pStyle w:val="Nummerierung"/>
            </w:pPr>
          </w:p>
          <w:p w14:paraId="535B534A" w14:textId="77777777" w:rsidR="007E2A15" w:rsidRPr="009D698A" w:rsidRDefault="007E2A15" w:rsidP="00D4349A">
            <w:pPr>
              <w:pStyle w:val="Nummerierung"/>
            </w:pPr>
          </w:p>
        </w:tc>
        <w:tc>
          <w:tcPr>
            <w:tcW w:w="7929" w:type="dxa"/>
          </w:tcPr>
          <w:p w14:paraId="719718C5" w14:textId="3AFEE191" w:rsidR="007E2A15" w:rsidRPr="009D698A" w:rsidRDefault="007E2A15" w:rsidP="00D4349A"/>
        </w:tc>
      </w:tr>
      <w:tr w:rsidR="00F657F8" w:rsidRPr="009D698A" w14:paraId="5EADB01D" w14:textId="77777777" w:rsidTr="00B2675B">
        <w:trPr>
          <w:gridAfter w:val="1"/>
          <w:wAfter w:w="47" w:type="dxa"/>
          <w:trHeight w:val="852"/>
        </w:trPr>
        <w:tc>
          <w:tcPr>
            <w:tcW w:w="709" w:type="dxa"/>
          </w:tcPr>
          <w:p w14:paraId="13561B8A" w14:textId="362CD106" w:rsidR="00F657F8" w:rsidRPr="009D698A" w:rsidRDefault="00FC5746" w:rsidP="00D4349A">
            <w:pPr>
              <w:rPr>
                <w:b/>
                <w:color w:val="008000"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501440" behindDoc="0" locked="0" layoutInCell="1" allowOverlap="1" wp14:anchorId="705BB6D6" wp14:editId="761B99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-132080</wp:posOffset>
                  </wp:positionV>
                  <wp:extent cx="313144" cy="272386"/>
                  <wp:effectExtent l="0" t="0" r="4445" b="0"/>
                  <wp:wrapSquare wrapText="bothSides"/>
                  <wp:docPr id="377320404" name="Grafik 37732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96B3DCB" w14:textId="65E9928D" w:rsidR="00F657F8" w:rsidRPr="009D698A" w:rsidRDefault="00F657F8" w:rsidP="00D4349A">
            <w:pPr>
              <w:pStyle w:val="Nummerierung"/>
              <w:rPr>
                <w:noProof/>
              </w:rPr>
            </w:pPr>
            <w:r w:rsidRPr="009D698A">
              <w:rPr>
                <w:noProof/>
              </w:rPr>
              <w:t>b)</w:t>
            </w:r>
          </w:p>
        </w:tc>
        <w:tc>
          <w:tcPr>
            <w:tcW w:w="7929" w:type="dxa"/>
          </w:tcPr>
          <w:p w14:paraId="73AA50C5" w14:textId="77777777" w:rsidR="00F657F8" w:rsidRPr="009D698A" w:rsidRDefault="00F657F8" w:rsidP="00D4349A">
            <w:r w:rsidRPr="009D698A">
              <w:t>Stellt euch im digitalen Hundertstelstreifen gegenseitig Aufgaben:</w:t>
            </w:r>
          </w:p>
          <w:p w14:paraId="59EE2354" w14:textId="0092616F" w:rsidR="00F657F8" w:rsidRPr="009D698A" w:rsidRDefault="00F657F8" w:rsidP="00F657F8">
            <w:pPr>
              <w:pStyle w:val="Listenabsatz"/>
            </w:pPr>
            <w:r w:rsidRPr="009D698A">
              <w:t>Eine Person sagt eine Prozentzahl</w:t>
            </w:r>
            <w:r w:rsidR="002D2BDC" w:rsidRPr="009D698A">
              <w:t>,</w:t>
            </w:r>
          </w:p>
          <w:p w14:paraId="522E8B95" w14:textId="0276392E" w:rsidR="00F657F8" w:rsidRPr="009D698A" w:rsidRDefault="002D2BDC" w:rsidP="00F657F8">
            <w:pPr>
              <w:pStyle w:val="Listenabsatz"/>
            </w:pPr>
            <w:r w:rsidRPr="009D698A">
              <w:t>d</w:t>
            </w:r>
            <w:r w:rsidR="00F657F8" w:rsidRPr="009D698A">
              <w:t>ie andere trägt sie im Hundertstelstreifen ein und übersetzt sie in einen Bruch.</w:t>
            </w:r>
          </w:p>
        </w:tc>
      </w:tr>
    </w:tbl>
    <w:p w14:paraId="69DA8C98" w14:textId="77777777" w:rsidR="007E2A15" w:rsidRPr="009D698A" w:rsidRDefault="007E2A15" w:rsidP="007E2A15"/>
    <w:p w14:paraId="00509D0E" w14:textId="5807072E" w:rsidR="007E2A15" w:rsidRPr="009D698A" w:rsidRDefault="007E2A15" w:rsidP="007E2A15"/>
    <w:tbl>
      <w:tblPr>
        <w:tblW w:w="9243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984"/>
        <w:gridCol w:w="1560"/>
        <w:gridCol w:w="1701"/>
        <w:gridCol w:w="3260"/>
        <w:gridCol w:w="29"/>
      </w:tblGrid>
      <w:tr w:rsidR="007E2A15" w:rsidRPr="009D698A" w14:paraId="011A39DD" w14:textId="77777777" w:rsidTr="00B2675B">
        <w:trPr>
          <w:gridAfter w:val="1"/>
          <w:wAfter w:w="29" w:type="dxa"/>
        </w:trPr>
        <w:tc>
          <w:tcPr>
            <w:tcW w:w="709" w:type="dxa"/>
          </w:tcPr>
          <w:p w14:paraId="2FA5E2E6" w14:textId="77777777" w:rsidR="007E2A15" w:rsidRPr="009D698A" w:rsidRDefault="007E2A15" w:rsidP="00D4349A">
            <w:pPr>
              <w:pStyle w:val="berschrift3"/>
            </w:pPr>
            <w:r w:rsidRPr="009D698A">
              <w:t>1.5</w:t>
            </w:r>
          </w:p>
        </w:tc>
        <w:tc>
          <w:tcPr>
            <w:tcW w:w="8505" w:type="dxa"/>
            <w:gridSpan w:val="4"/>
          </w:tcPr>
          <w:p w14:paraId="09FE6FF8" w14:textId="576971E1" w:rsidR="007E2A15" w:rsidRPr="009D698A" w:rsidRDefault="007E2A15" w:rsidP="00D4349A">
            <w:pPr>
              <w:pStyle w:val="berschrift3"/>
            </w:pPr>
            <w:r w:rsidRPr="009D698A">
              <w:t>Anteile mit Streifen darstellen</w:t>
            </w:r>
          </w:p>
        </w:tc>
      </w:tr>
      <w:tr w:rsidR="007E2A15" w:rsidRPr="009D698A" w14:paraId="5320D1DC" w14:textId="77777777" w:rsidTr="00B2675B">
        <w:tc>
          <w:tcPr>
            <w:tcW w:w="709" w:type="dxa"/>
          </w:tcPr>
          <w:p w14:paraId="662A92AC" w14:textId="274DFCD0" w:rsidR="007E2A15" w:rsidRPr="009D698A" w:rsidRDefault="00B42405" w:rsidP="00D4349A">
            <w:pPr>
              <w:rPr>
                <w:b/>
                <w:color w:val="008000"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029376" behindDoc="0" locked="0" layoutInCell="1" allowOverlap="1" wp14:anchorId="75E88359" wp14:editId="556F403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376200097" name="Grafik 37620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4" w:type="dxa"/>
            <w:gridSpan w:val="5"/>
          </w:tcPr>
          <w:p w14:paraId="0A49C3F4" w14:textId="699394E7" w:rsidR="007E2A15" w:rsidRPr="009D698A" w:rsidRDefault="007E2A15" w:rsidP="00D4349A">
            <w:r w:rsidRPr="009D698A">
              <w:t xml:space="preserve">Wie sehen die </w:t>
            </w:r>
            <w:r w:rsidR="001A40E0" w:rsidRPr="009D698A">
              <w:t>Download-B</w:t>
            </w:r>
            <w:r w:rsidRPr="009D698A">
              <w:t>alken zu den Prozent- und Anteilsangaben jeweils aus?</w:t>
            </w:r>
          </w:p>
          <w:p w14:paraId="4AEF230F" w14:textId="574FA7A7" w:rsidR="007E2A15" w:rsidRPr="009D698A" w:rsidRDefault="00556609" w:rsidP="00D4349A"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8608" behindDoc="0" locked="0" layoutInCell="1" allowOverlap="1" wp14:anchorId="716D6832" wp14:editId="67E07477">
                      <wp:simplePos x="0" y="0"/>
                      <wp:positionH relativeFrom="column">
                        <wp:posOffset>2509817</wp:posOffset>
                      </wp:positionH>
                      <wp:positionV relativeFrom="paragraph">
                        <wp:posOffset>289830</wp:posOffset>
                      </wp:positionV>
                      <wp:extent cx="210456" cy="793750"/>
                      <wp:effectExtent l="0" t="0" r="5715" b="6350"/>
                      <wp:wrapNone/>
                      <wp:docPr id="1390302098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456" cy="793750"/>
                                <a:chOff x="0" y="0"/>
                                <a:chExt cx="210456" cy="793750"/>
                              </a:xfrm>
                            </wpg:grpSpPr>
                            <wpg:grpSp>
                              <wpg:cNvPr id="1371095714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50465298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CDC4FD" w14:textId="37B2F6F4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99952937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408D9" w14:textId="461AD71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0423905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93752069" name="Gruppieren 2"/>
                              <wpg:cNvGrpSpPr/>
                              <wpg:grpSpPr>
                                <a:xfrm>
                                  <a:off x="4928" y="270934"/>
                                  <a:ext cx="203315" cy="285750"/>
                                  <a:chOff x="57419" y="6103"/>
                                  <a:chExt cx="204291" cy="286237"/>
                                </a:xfrm>
                              </wpg:grpSpPr>
                              <wps:wsp>
                                <wps:cNvPr id="245690993" name="Textfeld 3"/>
                                <wps:cNvSpPr txBox="1"/>
                                <wps:spPr>
                                  <a:xfrm>
                                    <a:off x="97817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41585C" w14:textId="33D79064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8605295" name="Textfeld 3"/>
                                <wps:cNvSpPr txBox="1"/>
                                <wps:spPr>
                                  <a:xfrm>
                                    <a:off x="6327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F4BC45" w14:textId="653D1E59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52453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2740779" name="Gruppieren 2"/>
                              <wpg:cNvGrpSpPr/>
                              <wpg:grpSpPr>
                                <a:xfrm>
                                  <a:off x="4928" y="508000"/>
                                  <a:ext cx="205528" cy="285750"/>
                                  <a:chOff x="57419" y="6103"/>
                                  <a:chExt cx="206514" cy="286237"/>
                                </a:xfrm>
                              </wpg:grpSpPr>
                              <wps:wsp>
                                <wps:cNvPr id="837213213" name="Textfeld 3"/>
                                <wps:cNvSpPr txBox="1"/>
                                <wps:spPr>
                                  <a:xfrm>
                                    <a:off x="90190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25FF2E" w14:textId="32EDFCFF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99210973" name="Textfeld 3"/>
                                <wps:cNvSpPr txBox="1"/>
                                <wps:spPr>
                                  <a:xfrm>
                                    <a:off x="65500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211E61" w14:textId="408ED88F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70975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6D6832" id="Gruppieren 17" o:spid="_x0000_s1397" style="position:absolute;margin-left:197.6pt;margin-top:22.8pt;width:16.55pt;height:62.5pt;z-index:252868608;mso-position-horizontal-relative:text;mso-position-vertical-relative:text;mso-width-relative:margin" coordsize="210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">
                      <v:group id="_x0000_s1398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">
                        <v:shape id="Textfeld 3" o:spid="_x0000_s1399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5CDC4FD" w14:textId="37B2F6F4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400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A408D9" w14:textId="461AD71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1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02" style="position:absolute;left:49;top:2709;width:2033;height:2857" coordorigin="57419,6103" coordsize="204291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">
                        <v:shape id="Textfeld 3" o:spid="_x0000_s1403" type="#_x0000_t202" style="position:absolute;left:97817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941585C" w14:textId="33D79064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404" type="#_x0000_t202" style="position:absolute;left:6327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FF4BC45" w14:textId="653D1E59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5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6" style="position:absolute;left:49;top:5080;width:2055;height:2857" coordorigin="57419,6103" coordsize="206514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">
                        <v:shape id="Textfeld 3" o:spid="_x0000_s1407" type="#_x0000_t202" style="position:absolute;left:90190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B25FF2E" w14:textId="32EDFCFF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08" type="#_x0000_t202" style="position:absolute;left:65500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0211E61" w14:textId="408ED88F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9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11368"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6560" behindDoc="0" locked="0" layoutInCell="1" allowOverlap="1" wp14:anchorId="6E298C7F" wp14:editId="2D75945B">
                      <wp:simplePos x="0" y="0"/>
                      <wp:positionH relativeFrom="column">
                        <wp:posOffset>1596178</wp:posOffset>
                      </wp:positionH>
                      <wp:positionV relativeFrom="paragraph">
                        <wp:posOffset>287443</wp:posOffset>
                      </wp:positionV>
                      <wp:extent cx="197485" cy="793750"/>
                      <wp:effectExtent l="0" t="0" r="5715" b="6350"/>
                      <wp:wrapNone/>
                      <wp:docPr id="2145942284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85" cy="793750"/>
                                <a:chOff x="0" y="0"/>
                                <a:chExt cx="197485" cy="793750"/>
                              </a:xfrm>
                            </wpg:grpSpPr>
                            <wpg:grpSp>
                              <wpg:cNvPr id="653184048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042082442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D3F16B" w14:textId="2CBF31E1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2045021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E1842A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9538518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42966624" name="Gruppieren 2"/>
                              <wpg:cNvGrpSpPr/>
                              <wpg:grpSpPr>
                                <a:xfrm>
                                  <a:off x="0" y="270934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75522337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397AC4" w14:textId="1A7FEF65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9058599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327B83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3927139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43750669" name="Gruppieren 2"/>
                              <wpg:cNvGrpSpPr/>
                              <wpg:grpSpPr>
                                <a:xfrm>
                                  <a:off x="0" y="50800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925017674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66AD78" w14:textId="658D3671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7479656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299955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417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298C7F" id="_x0000_s1410" style="position:absolute;margin-left:125.7pt;margin-top:22.65pt;width:15.55pt;height:62.5pt;z-index:252866560;mso-position-horizontal-relative:text;mso-position-vertical-relative:text" coordsize="197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">
                      <v:group id="_x0000_s1411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">
                        <v:shape id="Textfeld 3" o:spid="_x0000_s1412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D3F16B" w14:textId="2CBF31E1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  <v:shape id="Textfeld 3" o:spid="_x0000_s1413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E1842A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14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15" style="position:absolute;top:2709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">
                        <v:shape id="Textfeld 3" o:spid="_x0000_s1416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A397AC4" w14:textId="1A7FEF65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70</w:t>
                                </w:r>
                              </w:p>
                            </w:txbxContent>
                          </v:textbox>
                        </v:shape>
                        <v:shape id="Textfeld 3" o:spid="_x0000_s1417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F327B83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18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19" style="position:absolute;top:5080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">
                        <v:shape id="Textfeld 3" o:spid="_x0000_s1420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866AD78" w14:textId="658D3671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75</w:t>
                                </w:r>
                              </w:p>
                            </w:txbxContent>
                          </v:textbox>
                        </v:shape>
                        <v:shape id="Textfeld 3" o:spid="_x0000_s1421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E299955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22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E2A15" w:rsidRPr="009D698A">
              <w:t xml:space="preserve">Übertrage sie in </w:t>
            </w:r>
            <w:r w:rsidR="00D4349A" w:rsidRPr="009D698A">
              <w:t>Zehntel</w:t>
            </w:r>
            <w:r w:rsidR="007E2A15" w:rsidRPr="009D698A">
              <w:t>- und</w:t>
            </w:r>
            <w:r w:rsidR="00D4349A" w:rsidRPr="009D698A">
              <w:t xml:space="preserve"> Hundertstel</w:t>
            </w:r>
            <w:r w:rsidR="007E2A15" w:rsidRPr="009D698A">
              <w:t>-Streifen. Wie gehst du vor?</w:t>
            </w:r>
            <w:r w:rsidR="00111368" w:rsidRPr="009D698A">
              <w:br/>
            </w:r>
          </w:p>
        </w:tc>
      </w:tr>
      <w:tr w:rsidR="007E2A15" w:rsidRPr="009D698A" w14:paraId="2F66BECA" w14:textId="77777777" w:rsidTr="00B2675B">
        <w:trPr>
          <w:trHeight w:val="1356"/>
        </w:trPr>
        <w:tc>
          <w:tcPr>
            <w:tcW w:w="709" w:type="dxa"/>
          </w:tcPr>
          <w:p w14:paraId="2D1FD5D7" w14:textId="77777777" w:rsidR="007E2A15" w:rsidRPr="009D698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1984" w:type="dxa"/>
            <w:vAlign w:val="center"/>
          </w:tcPr>
          <w:p w14:paraId="395B68AE" w14:textId="77777777" w:rsidR="007E2A15" w:rsidRPr="009D698A" w:rsidRDefault="007E2A15" w:rsidP="00D4349A">
            <w:pPr>
              <w:spacing w:line="360" w:lineRule="auto"/>
            </w:pPr>
            <w:r w:rsidRPr="009D698A">
              <w:t>(1)</w:t>
            </w:r>
            <w:r w:rsidRPr="009D698A">
              <w:tab/>
              <w:t>25 %</w:t>
            </w:r>
          </w:p>
          <w:p w14:paraId="02CBB14F" w14:textId="77777777" w:rsidR="007E2A15" w:rsidRPr="009D698A" w:rsidRDefault="007E2A15" w:rsidP="00D4349A">
            <w:pPr>
              <w:spacing w:line="360" w:lineRule="auto"/>
            </w:pPr>
            <w:r w:rsidRPr="009D698A">
              <w:t>(2)</w:t>
            </w:r>
            <w:r w:rsidRPr="009D698A">
              <w:tab/>
              <w:t>30 %</w:t>
            </w:r>
          </w:p>
          <w:p w14:paraId="5B5DCBDC" w14:textId="77777777" w:rsidR="007E2A15" w:rsidRPr="009D698A" w:rsidRDefault="007E2A15" w:rsidP="00D4349A">
            <w:pPr>
              <w:spacing w:line="360" w:lineRule="auto"/>
            </w:pPr>
            <w:r w:rsidRPr="009D698A">
              <w:t>(3)</w:t>
            </w:r>
            <w:r w:rsidRPr="009D698A">
              <w:tab/>
              <w:t>50 %</w:t>
            </w:r>
          </w:p>
          <w:p w14:paraId="38629E8D" w14:textId="755A058F" w:rsidR="007E2A15" w:rsidRPr="009D698A" w:rsidRDefault="007E2A15" w:rsidP="00D4349A">
            <w:pPr>
              <w:spacing w:line="360" w:lineRule="auto"/>
            </w:pPr>
            <w:r w:rsidRPr="009D698A">
              <w:t>(4)</w:t>
            </w:r>
            <w:r w:rsidRPr="009D698A">
              <w:tab/>
              <w:t>60 %</w:t>
            </w:r>
          </w:p>
          <w:p w14:paraId="3A6959B8" w14:textId="593CDB8C" w:rsidR="007E2A15" w:rsidRPr="009D698A" w:rsidRDefault="007E2A15" w:rsidP="00D4349A">
            <w:pPr>
              <w:spacing w:line="360" w:lineRule="auto"/>
            </w:pPr>
            <w:r w:rsidRPr="009D698A">
              <w:t>(5)</w:t>
            </w:r>
            <w:r w:rsidRPr="009D698A">
              <w:tab/>
              <w:t>75 %</w:t>
            </w:r>
          </w:p>
        </w:tc>
        <w:tc>
          <w:tcPr>
            <w:tcW w:w="1560" w:type="dxa"/>
          </w:tcPr>
          <w:p w14:paraId="03360928" w14:textId="64F1DFD1" w:rsidR="007E2A15" w:rsidRPr="009D698A" w:rsidRDefault="007E2A15" w:rsidP="00D4349A">
            <w:pPr>
              <w:spacing w:line="360" w:lineRule="auto"/>
            </w:pPr>
            <w:r w:rsidRPr="009D698A">
              <w:t>(1)</w:t>
            </w:r>
            <w:r w:rsidR="00384A21" w:rsidRPr="009D698A">
              <w:br/>
            </w:r>
            <w:r w:rsidRPr="009D698A">
              <w:t>(2)</w:t>
            </w:r>
            <w:r w:rsidRPr="009D698A">
              <w:tab/>
            </w:r>
          </w:p>
          <w:p w14:paraId="4B09ED1E" w14:textId="6300588E" w:rsidR="007E2A15" w:rsidRPr="009D698A" w:rsidRDefault="007E2A15" w:rsidP="00D4349A">
            <w:pPr>
              <w:spacing w:line="360" w:lineRule="auto"/>
            </w:pPr>
            <w:r w:rsidRPr="009D698A">
              <w:t>(3)</w:t>
            </w:r>
            <w:r w:rsidRPr="009D698A">
              <w:tab/>
            </w:r>
          </w:p>
        </w:tc>
        <w:tc>
          <w:tcPr>
            <w:tcW w:w="1701" w:type="dxa"/>
          </w:tcPr>
          <w:p w14:paraId="56DA6A78" w14:textId="6E94A375" w:rsidR="007E2A15" w:rsidRPr="009D698A" w:rsidRDefault="007E2A15" w:rsidP="00D4349A">
            <w:pPr>
              <w:spacing w:line="360" w:lineRule="auto"/>
            </w:pPr>
            <w:r w:rsidRPr="009D698A">
              <w:t>(1)</w:t>
            </w:r>
            <w:r w:rsidRPr="009D698A">
              <w:tab/>
            </w:r>
          </w:p>
          <w:p w14:paraId="143374E2" w14:textId="5ABCFA92" w:rsidR="007E2A15" w:rsidRPr="009D698A" w:rsidRDefault="007E2A15" w:rsidP="00D4349A">
            <w:pPr>
              <w:spacing w:line="360" w:lineRule="auto"/>
            </w:pPr>
            <w:r w:rsidRPr="009D698A">
              <w:t>(2)</w:t>
            </w:r>
            <w:r w:rsidRPr="009D698A">
              <w:tab/>
            </w:r>
          </w:p>
          <w:p w14:paraId="1517BC2D" w14:textId="1EE59CEA" w:rsidR="007E2A15" w:rsidRPr="009D698A" w:rsidRDefault="007E2A15" w:rsidP="00D4349A">
            <w:pPr>
              <w:spacing w:line="360" w:lineRule="auto"/>
            </w:pPr>
            <w:r w:rsidRPr="009D698A">
              <w:t>(3)</w:t>
            </w:r>
            <w:r w:rsidR="00111368" w:rsidRPr="009D698A">
              <w:rPr>
                <w:noProof/>
              </w:rPr>
              <w:t xml:space="preserve"> </w:t>
            </w:r>
            <w:r w:rsidRPr="009D698A">
              <w:tab/>
            </w:r>
          </w:p>
        </w:tc>
        <w:tc>
          <w:tcPr>
            <w:tcW w:w="3289" w:type="dxa"/>
            <w:gridSpan w:val="2"/>
          </w:tcPr>
          <w:p w14:paraId="4A9AB50E" w14:textId="555C58B3" w:rsidR="007E2A15" w:rsidRPr="009D698A" w:rsidRDefault="007E2A15" w:rsidP="00D4349A">
            <w:pPr>
              <w:spacing w:line="360" w:lineRule="auto"/>
            </w:pPr>
            <w:r w:rsidRPr="009D698A">
              <w:t>(1)</w:t>
            </w:r>
            <w:r w:rsidR="00B9270A" w:rsidRPr="009D698A">
              <w:t xml:space="preserve"> </w:t>
            </w:r>
            <w:r w:rsidRPr="009D698A">
              <w:t>10 GB von 100 GB</w:t>
            </w:r>
          </w:p>
          <w:p w14:paraId="2C20C875" w14:textId="7575CC9F" w:rsidR="007E2A15" w:rsidRPr="009D698A" w:rsidRDefault="007E2A15" w:rsidP="00D4349A">
            <w:pPr>
              <w:spacing w:line="360" w:lineRule="auto"/>
            </w:pPr>
            <w:r w:rsidRPr="009D698A">
              <w:t>(2)</w:t>
            </w:r>
            <w:r w:rsidR="00B9270A" w:rsidRPr="009D698A">
              <w:t xml:space="preserve"> </w:t>
            </w:r>
            <w:r w:rsidRPr="009D698A">
              <w:t>20 GB von 100 GB</w:t>
            </w:r>
          </w:p>
          <w:p w14:paraId="00B6F957" w14:textId="02A2E27E" w:rsidR="007E2A15" w:rsidRPr="009D698A" w:rsidRDefault="007E2A15" w:rsidP="00D4349A">
            <w:pPr>
              <w:spacing w:line="360" w:lineRule="auto"/>
            </w:pPr>
            <w:r w:rsidRPr="009D698A">
              <w:t>(3)</w:t>
            </w:r>
            <w:r w:rsidR="00B9270A" w:rsidRPr="009D698A">
              <w:t xml:space="preserve"> </w:t>
            </w:r>
            <w:r w:rsidRPr="009D698A">
              <w:t>30 GB von 100 GB</w:t>
            </w:r>
          </w:p>
          <w:p w14:paraId="06882100" w14:textId="373432AF" w:rsidR="007E2A15" w:rsidRPr="009D698A" w:rsidRDefault="007E2A15" w:rsidP="00D4349A">
            <w:pPr>
              <w:spacing w:line="360" w:lineRule="auto"/>
            </w:pPr>
            <w:r w:rsidRPr="009D698A">
              <w:t>(4)</w:t>
            </w:r>
            <w:r w:rsidR="00111368" w:rsidRPr="009D698A">
              <w:t xml:space="preserve"> </w:t>
            </w:r>
            <w:r w:rsidRPr="009D698A">
              <w:t>20 GB von 200 GB</w:t>
            </w:r>
          </w:p>
        </w:tc>
      </w:tr>
    </w:tbl>
    <w:p w14:paraId="13B21CCC" w14:textId="653D1376" w:rsidR="007E2A15" w:rsidRPr="009D698A" w:rsidRDefault="00111368" w:rsidP="007E2A15">
      <w:r w:rsidRPr="009D698A">
        <w:tab/>
      </w:r>
    </w:p>
    <w:p w14:paraId="05865311" w14:textId="77777777" w:rsidR="007E2A15" w:rsidRPr="009D698A" w:rsidRDefault="007E2A15" w:rsidP="007E2A15">
      <w:pPr>
        <w:widowControl w:val="0"/>
        <w:rPr>
          <w:noProof/>
        </w:rPr>
        <w:sectPr w:rsidR="007E2A15" w:rsidRPr="009D698A" w:rsidSect="001130EE">
          <w:headerReference w:type="default" r:id="rId12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77B6A8D0" w14:textId="77777777" w:rsidR="00FF454B" w:rsidRPr="009D698A" w:rsidRDefault="00FF454B" w:rsidP="00FF454B"/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686"/>
        <w:gridCol w:w="567"/>
        <w:gridCol w:w="4216"/>
      </w:tblGrid>
      <w:tr w:rsidR="00616CC9" w:rsidRPr="009D698A" w14:paraId="197B28B4" w14:textId="77777777" w:rsidTr="00B2675B">
        <w:tc>
          <w:tcPr>
            <w:tcW w:w="425" w:type="dxa"/>
          </w:tcPr>
          <w:p w14:paraId="730BE2B3" w14:textId="24D546C7" w:rsidR="00616CC9" w:rsidRPr="009D698A" w:rsidRDefault="00616CC9" w:rsidP="00EF0EBE">
            <w:pPr>
              <w:pStyle w:val="berschrift1"/>
            </w:pPr>
            <w:r w:rsidRPr="009D698A">
              <w:t>C</w:t>
            </w:r>
          </w:p>
        </w:tc>
        <w:tc>
          <w:tcPr>
            <w:tcW w:w="8894" w:type="dxa"/>
            <w:gridSpan w:val="4"/>
          </w:tcPr>
          <w:p w14:paraId="2A04E969" w14:textId="63A2564F" w:rsidR="00616CC9" w:rsidRPr="009D698A" w:rsidRDefault="00616CC9" w:rsidP="00EF0EBE">
            <w:pPr>
              <w:pStyle w:val="berschrift1"/>
            </w:pPr>
            <w:r w:rsidRPr="009D698A">
              <w:t xml:space="preserve">Kann ich Anteile von Mengen </w:t>
            </w:r>
            <w:r w:rsidR="00192AB0" w:rsidRPr="009D698A">
              <w:t>nehmen</w:t>
            </w:r>
            <w:r w:rsidRPr="009D698A">
              <w:t>?</w:t>
            </w:r>
          </w:p>
        </w:tc>
      </w:tr>
      <w:tr w:rsidR="00616CC9" w:rsidRPr="009D698A" w14:paraId="7D29F20F" w14:textId="77777777" w:rsidTr="00B2675B">
        <w:tc>
          <w:tcPr>
            <w:tcW w:w="425" w:type="dxa"/>
          </w:tcPr>
          <w:p w14:paraId="050D34D2" w14:textId="77777777" w:rsidR="00616CC9" w:rsidRPr="009D698A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9D698A">
              <w:rPr>
                <w:color w:val="70BCC9" w:themeColor="text2" w:themeTint="99"/>
              </w:rPr>
              <w:t>1</w:t>
            </w:r>
          </w:p>
        </w:tc>
        <w:tc>
          <w:tcPr>
            <w:tcW w:w="8894" w:type="dxa"/>
            <w:gridSpan w:val="4"/>
          </w:tcPr>
          <w:p w14:paraId="0B1D4698" w14:textId="6762D0A8" w:rsidR="00616CC9" w:rsidRPr="009D698A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9D698A">
              <w:rPr>
                <w:color w:val="70BCC9" w:themeColor="text2" w:themeTint="99"/>
              </w:rPr>
              <w:t>Anteile von Mengen bestimmen</w:t>
            </w:r>
          </w:p>
        </w:tc>
      </w:tr>
      <w:tr w:rsidR="00616CC9" w:rsidRPr="009D698A" w14:paraId="3C42154D" w14:textId="77777777" w:rsidTr="00B2675B">
        <w:trPr>
          <w:trHeight w:val="241"/>
        </w:trPr>
        <w:tc>
          <w:tcPr>
            <w:tcW w:w="425" w:type="dxa"/>
          </w:tcPr>
          <w:p w14:paraId="4D38162B" w14:textId="0C7C5429" w:rsidR="00616CC9" w:rsidRPr="009D698A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70E5ECC" w14:textId="5999E899" w:rsidR="00616CC9" w:rsidRPr="009D698A" w:rsidRDefault="00616CC9" w:rsidP="00616CC9">
            <w:pPr>
              <w:rPr>
                <w:b/>
                <w:bCs/>
                <w:noProof/>
              </w:rPr>
            </w:pPr>
            <w:r w:rsidRPr="009D698A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469" w:type="dxa"/>
            <w:gridSpan w:val="3"/>
          </w:tcPr>
          <w:p w14:paraId="44C5E04B" w14:textId="402CA263" w:rsidR="00616CC9" w:rsidRPr="009D698A" w:rsidRDefault="00BF1D50" w:rsidP="00616CC9">
            <w:pPr>
              <w:rPr>
                <w:sz w:val="18"/>
                <w:szCs w:val="18"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67328" behindDoc="0" locked="0" layoutInCell="1" allowOverlap="1" wp14:anchorId="0E8D2F61" wp14:editId="454F5035">
                      <wp:simplePos x="0" y="0"/>
                      <wp:positionH relativeFrom="column">
                        <wp:posOffset>2692886</wp:posOffset>
                      </wp:positionH>
                      <wp:positionV relativeFrom="paragraph">
                        <wp:posOffset>183216</wp:posOffset>
                      </wp:positionV>
                      <wp:extent cx="175260" cy="285750"/>
                      <wp:effectExtent l="0" t="0" r="2540" b="6350"/>
                      <wp:wrapNone/>
                      <wp:docPr id="1887521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1057434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2D7ED4" w14:textId="354B1C42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602959" name="Textfeld 3"/>
                              <wps:cNvSpPr txBox="1"/>
                              <wps:spPr>
                                <a:xfrm>
                                  <a:off x="68749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6751F9" w14:textId="288F569B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56463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D2F61" id="_x0000_s1423" style="position:absolute;margin-left:212.05pt;margin-top:14.45pt;width:13.8pt;height:22.5pt;z-index:253667328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">
                      <v:shape id="Textfeld 3" o:spid="_x0000_s1424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292D7ED4" w14:textId="354B1C42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25" type="#_x0000_t202" style="position:absolute;left:68749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16751F9" w14:textId="288F569B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2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 w:rsidRPr="009D698A">
              <w:rPr>
                <w:noProof/>
              </w:rPr>
              <w:drawing>
                <wp:anchor distT="0" distB="0" distL="114300" distR="114300" simplePos="0" relativeHeight="253665280" behindDoc="0" locked="0" layoutInCell="1" allowOverlap="1" wp14:anchorId="52BC7E65" wp14:editId="65696CE6">
                  <wp:simplePos x="0" y="0"/>
                  <wp:positionH relativeFrom="column">
                    <wp:posOffset>4020185</wp:posOffset>
                  </wp:positionH>
                  <wp:positionV relativeFrom="paragraph">
                    <wp:posOffset>184045</wp:posOffset>
                  </wp:positionV>
                  <wp:extent cx="323215" cy="323215"/>
                  <wp:effectExtent l="0" t="0" r="0" b="0"/>
                  <wp:wrapNone/>
                  <wp:docPr id="10313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 w:rsidRPr="009D698A">
              <w:rPr>
                <w:noProof/>
              </w:rPr>
              <w:drawing>
                <wp:anchor distT="0" distB="0" distL="114300" distR="114300" simplePos="0" relativeHeight="253664256" behindDoc="0" locked="0" layoutInCell="1" allowOverlap="1" wp14:anchorId="1A0129B8" wp14:editId="78495B49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203305</wp:posOffset>
                  </wp:positionV>
                  <wp:extent cx="323215" cy="323215"/>
                  <wp:effectExtent l="0" t="0" r="0" b="0"/>
                  <wp:wrapNone/>
                  <wp:docPr id="1572980022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66304" behindDoc="0" locked="0" layoutInCell="1" allowOverlap="1" wp14:anchorId="189C6DD8" wp14:editId="493F57F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186374</wp:posOffset>
                      </wp:positionV>
                      <wp:extent cx="175260" cy="285750"/>
                      <wp:effectExtent l="0" t="0" r="2540" b="6350"/>
                      <wp:wrapNone/>
                      <wp:docPr id="1169170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926893491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ACE24A" w14:textId="28DF532C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8463022" name="Textfeld 3"/>
                              <wps:cNvSpPr txBox="1"/>
                              <wps:spPr>
                                <a:xfrm>
                                  <a:off x="73949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71E27D" w14:textId="38488C56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80753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C6DD8" id="_x0000_s1427" style="position:absolute;margin-left:-.35pt;margin-top:14.7pt;width:13.8pt;height:22.5pt;z-index:253666304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">
                      <v:shape id="Textfeld 3" o:spid="_x0000_s1428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DACE24A" w14:textId="28DF532C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29" type="#_x0000_t202" style="position:absolute;left:73949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C71E27D" w14:textId="38488C56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3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 w:rsidRPr="009D698A">
              <w:rPr>
                <w:noProof/>
              </w:rPr>
              <w:t xml:space="preserve">Wie viele Kinder sind das? Schreibe die Zahl auf.  </w:t>
            </w:r>
            <w:r w:rsidR="00616CC9" w:rsidRPr="009D698A">
              <w:rPr>
                <w:noProof/>
                <w:sz w:val="10"/>
                <w:szCs w:val="10"/>
              </w:rPr>
              <w:t xml:space="preserve">   </w:t>
            </w:r>
          </w:p>
        </w:tc>
      </w:tr>
      <w:tr w:rsidR="00BF1D50" w:rsidRPr="009D698A" w14:paraId="48134C36" w14:textId="77777777" w:rsidTr="00B2675B">
        <w:trPr>
          <w:trHeight w:val="556"/>
        </w:trPr>
        <w:tc>
          <w:tcPr>
            <w:tcW w:w="425" w:type="dxa"/>
          </w:tcPr>
          <w:p w14:paraId="4E380C4E" w14:textId="77777777" w:rsidR="00BF1D50" w:rsidRPr="009D698A" w:rsidRDefault="00BF1D50" w:rsidP="00BF1D50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A71995C" w14:textId="77777777" w:rsidR="00BF1D50" w:rsidRPr="009D698A" w:rsidRDefault="00BF1D50" w:rsidP="00BF1D50">
            <w:pPr>
              <w:rPr>
                <w:b/>
                <w:bCs/>
                <w:noProof/>
              </w:rPr>
            </w:pPr>
          </w:p>
        </w:tc>
        <w:tc>
          <w:tcPr>
            <w:tcW w:w="3686" w:type="dxa"/>
          </w:tcPr>
          <w:p w14:paraId="47C5B763" w14:textId="4A7FEFBD" w:rsidR="00BF1D50" w:rsidRPr="009D698A" w:rsidRDefault="00BF1D50" w:rsidP="00BF1D50">
            <w:pPr>
              <w:rPr>
                <w:noProof/>
              </w:rPr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930496" behindDoc="0" locked="0" layoutInCell="1" allowOverlap="1" wp14:anchorId="5EE52889" wp14:editId="58C7A011">
                      <wp:simplePos x="0" y="0"/>
                      <wp:positionH relativeFrom="column">
                        <wp:posOffset>1212804</wp:posOffset>
                      </wp:positionH>
                      <wp:positionV relativeFrom="paragraph">
                        <wp:posOffset>272973</wp:posOffset>
                      </wp:positionV>
                      <wp:extent cx="107699" cy="286352"/>
                      <wp:effectExtent l="0" t="0" r="19685" b="6350"/>
                      <wp:wrapNone/>
                      <wp:docPr id="17233511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440190922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73A381" w14:textId="3D571453" w:rsidR="00BF1D50" w:rsidRPr="00384A21" w:rsidRDefault="00BF1D50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8604140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69B514" w14:textId="2E04203C" w:rsidR="00BF1D50" w:rsidRPr="00384A21" w:rsidRDefault="00BF1D50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260601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52889" id="Gruppieren 427" o:spid="_x0000_s1431" style="position:absolute;margin-left:95.5pt;margin-top:21.5pt;width:8.5pt;height:22.55pt;z-index:253930496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">
                      <v:shape id="Textfeld 3" o:spid="_x0000_s143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D73A381" w14:textId="3D571453" w:rsidR="00BF1D50" w:rsidRPr="00384A21" w:rsidRDefault="00BF1D50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3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69B514" w14:textId="2E04203C" w:rsidR="00BF1D50" w:rsidRPr="00384A21" w:rsidRDefault="00BF1D50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43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</w:rPr>
              <w:t xml:space="preserve">     von 12 Kindern sind             Kinder.</w:t>
            </w:r>
          </w:p>
          <w:p w14:paraId="573CE44D" w14:textId="18C4D2CE" w:rsidR="005169DE" w:rsidRPr="009D698A" w:rsidRDefault="005169DE" w:rsidP="00BF1D50">
            <w:pPr>
              <w:rPr>
                <w:noProof/>
              </w:rPr>
            </w:pPr>
          </w:p>
        </w:tc>
        <w:tc>
          <w:tcPr>
            <w:tcW w:w="567" w:type="dxa"/>
          </w:tcPr>
          <w:p w14:paraId="417F50BE" w14:textId="2C5C26C4" w:rsidR="00BF1D50" w:rsidRPr="009D698A" w:rsidRDefault="00BF1D50" w:rsidP="00BF1D50"/>
          <w:p w14:paraId="560F4140" w14:textId="7EFEAFF6" w:rsidR="00BF1D50" w:rsidRPr="009D698A" w:rsidRDefault="00BF1D50" w:rsidP="00BF1D50"/>
        </w:tc>
        <w:tc>
          <w:tcPr>
            <w:tcW w:w="4216" w:type="dxa"/>
          </w:tcPr>
          <w:p w14:paraId="224727F1" w14:textId="28D1D09A" w:rsidR="00BF1D50" w:rsidRPr="009D698A" w:rsidRDefault="00BF1D50" w:rsidP="00BF1D50">
            <w:pPr>
              <w:spacing w:line="360" w:lineRule="auto"/>
            </w:pPr>
            <w:r w:rsidRPr="009D698A">
              <w:rPr>
                <w:noProof/>
              </w:rPr>
              <w:t xml:space="preserve">     von 30 Kindern sind             Kinder.</w:t>
            </w:r>
          </w:p>
        </w:tc>
      </w:tr>
      <w:tr w:rsidR="00BF1D50" w:rsidRPr="009D698A" w14:paraId="0102DA78" w14:textId="77777777" w:rsidTr="00B2675B">
        <w:trPr>
          <w:trHeight w:val="454"/>
        </w:trPr>
        <w:tc>
          <w:tcPr>
            <w:tcW w:w="425" w:type="dxa"/>
          </w:tcPr>
          <w:p w14:paraId="79BD78C3" w14:textId="18B55016" w:rsidR="00BF1D50" w:rsidRPr="009D698A" w:rsidRDefault="00BF1D50" w:rsidP="00BF1D50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01C3403" w14:textId="007D1E69" w:rsidR="00BF1D50" w:rsidRPr="009D698A" w:rsidRDefault="00BF1D50" w:rsidP="00BF1D50">
            <w:pPr>
              <w:spacing w:line="360" w:lineRule="auto"/>
              <w:rPr>
                <w:b/>
                <w:bCs/>
                <w:noProof/>
              </w:rPr>
            </w:pPr>
            <w:r w:rsidRPr="009D698A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469" w:type="dxa"/>
            <w:gridSpan w:val="3"/>
          </w:tcPr>
          <w:p w14:paraId="74CEB923" w14:textId="76F48D58" w:rsidR="00BF1D50" w:rsidRPr="009D698A" w:rsidRDefault="00BF1D50" w:rsidP="00BF1D50">
            <w:pPr>
              <w:spacing w:line="360" w:lineRule="auto"/>
              <w:rPr>
                <w:noProof/>
              </w:rPr>
            </w:pPr>
            <w:r w:rsidRPr="009D698A">
              <w:rPr>
                <w:noProof/>
              </w:rPr>
              <w:t>Wie viele Kinder sind     von 12 Kindern? Zeige mit einem Bild.</w:t>
            </w:r>
          </w:p>
        </w:tc>
      </w:tr>
      <w:tr w:rsidR="00BF1D50" w:rsidRPr="009D698A" w14:paraId="4C3E87C5" w14:textId="77777777" w:rsidTr="00B2675B">
        <w:trPr>
          <w:trHeight w:val="1406"/>
        </w:trPr>
        <w:tc>
          <w:tcPr>
            <w:tcW w:w="425" w:type="dxa"/>
          </w:tcPr>
          <w:p w14:paraId="6583D800" w14:textId="77777777" w:rsidR="00BF1D50" w:rsidRPr="009D698A" w:rsidRDefault="00BF1D50" w:rsidP="00BF1D50">
            <w:pPr>
              <w:pStyle w:val="SOBberschrift2"/>
            </w:pPr>
          </w:p>
        </w:tc>
        <w:tc>
          <w:tcPr>
            <w:tcW w:w="425" w:type="dxa"/>
            <w:tcBorders>
              <w:left w:val="nil"/>
              <w:right w:val="single" w:sz="12" w:space="0" w:color="BFBFBF" w:themeColor="background1" w:themeShade="BF"/>
            </w:tcBorders>
          </w:tcPr>
          <w:p w14:paraId="5CC4ACE8" w14:textId="77777777" w:rsidR="00BF1D50" w:rsidRPr="009D698A" w:rsidRDefault="00BF1D50" w:rsidP="00BF1D50">
            <w:pPr>
              <w:rPr>
                <w:b/>
                <w:bCs/>
              </w:rPr>
            </w:pPr>
          </w:p>
        </w:tc>
        <w:tc>
          <w:tcPr>
            <w:tcW w:w="8469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E0270DD" w14:textId="1504307B" w:rsidR="00BF1D50" w:rsidRPr="009D698A" w:rsidRDefault="00BF1D50" w:rsidP="00BF1D50">
            <w:pPr>
              <w:spacing w:before="40"/>
              <w:ind w:left="113"/>
              <w:rPr>
                <w:b/>
              </w:rPr>
            </w:pPr>
            <w:r w:rsidRPr="009D698A">
              <w:t>Bild:</w:t>
            </w:r>
          </w:p>
          <w:p w14:paraId="0EB08CB4" w14:textId="77777777" w:rsidR="00BF1D50" w:rsidRPr="009D698A" w:rsidRDefault="00BF1D50" w:rsidP="00BF1D50">
            <w:pPr>
              <w:outlineLvl w:val="0"/>
            </w:pPr>
          </w:p>
          <w:p w14:paraId="261294A2" w14:textId="77777777" w:rsidR="00BF1D50" w:rsidRPr="009D698A" w:rsidRDefault="00BF1D50" w:rsidP="00BF1D50">
            <w:pPr>
              <w:outlineLvl w:val="0"/>
            </w:pPr>
          </w:p>
          <w:p w14:paraId="31DCCA04" w14:textId="77777777" w:rsidR="00BF1D50" w:rsidRPr="009D698A" w:rsidDel="00FC6BCF" w:rsidRDefault="00BF1D50" w:rsidP="00BF1D50">
            <w:pPr>
              <w:spacing w:after="120"/>
              <w:outlineLvl w:val="0"/>
            </w:pPr>
          </w:p>
        </w:tc>
      </w:tr>
      <w:tr w:rsidR="00BF1D50" w:rsidRPr="009D698A" w14:paraId="3A9B46BF" w14:textId="77777777" w:rsidTr="00B2675B">
        <w:trPr>
          <w:trHeight w:val="26"/>
        </w:trPr>
        <w:tc>
          <w:tcPr>
            <w:tcW w:w="425" w:type="dxa"/>
          </w:tcPr>
          <w:p w14:paraId="15EB72F3" w14:textId="77777777" w:rsidR="00BF1D50" w:rsidRPr="009D698A" w:rsidRDefault="00BF1D50" w:rsidP="00BF1D50"/>
        </w:tc>
        <w:tc>
          <w:tcPr>
            <w:tcW w:w="425" w:type="dxa"/>
          </w:tcPr>
          <w:p w14:paraId="6DDC3F08" w14:textId="77777777" w:rsidR="00BF1D50" w:rsidRPr="009D698A" w:rsidRDefault="00BF1D50" w:rsidP="00BF1D50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3"/>
          </w:tcPr>
          <w:p w14:paraId="04A59AB7" w14:textId="03E9D3F6" w:rsidR="00BF1D50" w:rsidRPr="009D698A" w:rsidRDefault="00BF1D50" w:rsidP="00BF1D50"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931520" behindDoc="0" locked="0" layoutInCell="1" allowOverlap="1" wp14:anchorId="3C752B08" wp14:editId="11B6FFE3">
                      <wp:simplePos x="0" y="0"/>
                      <wp:positionH relativeFrom="column">
                        <wp:posOffset>1219970</wp:posOffset>
                      </wp:positionH>
                      <wp:positionV relativeFrom="paragraph">
                        <wp:posOffset>114935</wp:posOffset>
                      </wp:positionV>
                      <wp:extent cx="107699" cy="286352"/>
                      <wp:effectExtent l="0" t="0" r="19685" b="6350"/>
                      <wp:wrapNone/>
                      <wp:docPr id="50963335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56091189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7F1D88" w14:textId="2B4F580A" w:rsidR="00BF1D50" w:rsidRPr="00384A21" w:rsidRDefault="00BF1D50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90941313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9CEAD6" w14:textId="18649C43" w:rsidR="00BF1D50" w:rsidRPr="00384A21" w:rsidRDefault="00BF1D50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56746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752B08" id="_x0000_s1435" style="position:absolute;margin-left:96.05pt;margin-top:9.05pt;width:8.5pt;height:22.55pt;z-index:253931520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">
                      <v:shape id="Textfeld 3" o:spid="_x0000_s1436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A7F1D88" w14:textId="2B4F580A" w:rsidR="00BF1D50" w:rsidRPr="00384A21" w:rsidRDefault="00BF1D50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437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9CEAD6" w14:textId="18649C43" w:rsidR="00BF1D50" w:rsidRPr="00384A21" w:rsidRDefault="00BF1D50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3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BF1D50" w:rsidRPr="009D698A" w14:paraId="1511012D" w14:textId="77777777" w:rsidTr="00B2675B">
        <w:trPr>
          <w:trHeight w:val="500"/>
        </w:trPr>
        <w:tc>
          <w:tcPr>
            <w:tcW w:w="425" w:type="dxa"/>
          </w:tcPr>
          <w:p w14:paraId="71F5EDAB" w14:textId="7ECE2662" w:rsidR="00BF1D50" w:rsidRPr="009D698A" w:rsidRDefault="00BF1D50" w:rsidP="00BF1D50">
            <w:pPr>
              <w:pStyle w:val="berschrift4"/>
            </w:pPr>
          </w:p>
        </w:tc>
        <w:tc>
          <w:tcPr>
            <w:tcW w:w="425" w:type="dxa"/>
          </w:tcPr>
          <w:p w14:paraId="638A865C" w14:textId="5B045A0A" w:rsidR="00BF1D50" w:rsidRPr="009D698A" w:rsidRDefault="00BF1D50" w:rsidP="00BF1D50">
            <w:pPr>
              <w:rPr>
                <w:b/>
                <w:bCs/>
                <w:noProof/>
              </w:rPr>
            </w:pPr>
            <w:r w:rsidRPr="009D698A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469" w:type="dxa"/>
            <w:gridSpan w:val="3"/>
          </w:tcPr>
          <w:p w14:paraId="02ABA2A0" w14:textId="356AF6CA" w:rsidR="00BF1D50" w:rsidRPr="009D698A" w:rsidRDefault="00BF1D50" w:rsidP="00BF1D50">
            <w:pPr>
              <w:rPr>
                <w:noProof/>
              </w:rPr>
            </w:pPr>
            <w:r w:rsidRPr="009D698A">
              <w:rPr>
                <w:noProof/>
              </w:rPr>
              <w:t>Wie viele Kinder sind     von 18 Kindern? Zeige mit einem Bild.</w:t>
            </w:r>
          </w:p>
        </w:tc>
      </w:tr>
      <w:tr w:rsidR="00BF1D50" w:rsidRPr="009D698A" w14:paraId="0A8D8593" w14:textId="77777777" w:rsidTr="00B2675B">
        <w:trPr>
          <w:trHeight w:val="1383"/>
        </w:trPr>
        <w:tc>
          <w:tcPr>
            <w:tcW w:w="425" w:type="dxa"/>
          </w:tcPr>
          <w:p w14:paraId="54196A4A" w14:textId="77777777" w:rsidR="00BF1D50" w:rsidRPr="009D698A" w:rsidRDefault="00BF1D50" w:rsidP="00BF1D50">
            <w:pPr>
              <w:pStyle w:val="SOBberschrift2"/>
            </w:pPr>
          </w:p>
        </w:tc>
        <w:tc>
          <w:tcPr>
            <w:tcW w:w="425" w:type="dxa"/>
            <w:tcBorders>
              <w:left w:val="nil"/>
              <w:right w:val="single" w:sz="12" w:space="0" w:color="BFBFBF" w:themeColor="background1" w:themeShade="BF"/>
            </w:tcBorders>
          </w:tcPr>
          <w:p w14:paraId="4866DBC9" w14:textId="5451759A" w:rsidR="00BF1D50" w:rsidRPr="009D698A" w:rsidRDefault="00BF1D50" w:rsidP="00BF1D50">
            <w:pPr>
              <w:pStyle w:val="SOBberschrift2"/>
            </w:pPr>
          </w:p>
        </w:tc>
        <w:tc>
          <w:tcPr>
            <w:tcW w:w="8469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6CF2586B" w14:textId="77777777" w:rsidR="00BF1D50" w:rsidRPr="009D698A" w:rsidRDefault="00BF1D50" w:rsidP="00BF1D50">
            <w:pPr>
              <w:spacing w:before="40"/>
              <w:ind w:left="113"/>
              <w:rPr>
                <w:b/>
              </w:rPr>
            </w:pPr>
            <w:r w:rsidRPr="009D698A">
              <w:t>Bild:</w:t>
            </w:r>
          </w:p>
          <w:p w14:paraId="2836F4F0" w14:textId="77777777" w:rsidR="00BF1D50" w:rsidRPr="009D698A" w:rsidRDefault="00BF1D50" w:rsidP="00BF1D50">
            <w:pPr>
              <w:outlineLvl w:val="0"/>
            </w:pPr>
          </w:p>
          <w:p w14:paraId="5F5F5C99" w14:textId="77777777" w:rsidR="00BF1D50" w:rsidRPr="009D698A" w:rsidRDefault="00BF1D50" w:rsidP="00BF1D50">
            <w:pPr>
              <w:outlineLvl w:val="0"/>
            </w:pPr>
          </w:p>
          <w:p w14:paraId="200B98CC" w14:textId="77777777" w:rsidR="00BF1D50" w:rsidRPr="009D698A" w:rsidDel="00FC6BCF" w:rsidRDefault="00BF1D50" w:rsidP="00BF1D50"/>
        </w:tc>
      </w:tr>
    </w:tbl>
    <w:p w14:paraId="20572A26" w14:textId="77777777" w:rsidR="00FF454B" w:rsidRPr="009D698A" w:rsidRDefault="00FF454B" w:rsidP="00FF454B"/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425"/>
        <w:gridCol w:w="8044"/>
      </w:tblGrid>
      <w:tr w:rsidR="00616CC9" w:rsidRPr="009D698A" w14:paraId="6E095869" w14:textId="77777777" w:rsidTr="00B2675B">
        <w:tc>
          <w:tcPr>
            <w:tcW w:w="425" w:type="dxa"/>
          </w:tcPr>
          <w:p w14:paraId="4AF8C7F3" w14:textId="77777777" w:rsidR="00616CC9" w:rsidRPr="009D698A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9D698A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4D3464BC" w14:textId="0CDED9BC" w:rsidR="00616CC9" w:rsidRPr="009D698A" w:rsidRDefault="00616CC9" w:rsidP="00EF0EBE">
            <w:pPr>
              <w:pStyle w:val="berschrift2"/>
              <w:rPr>
                <w:rFonts w:eastAsiaTheme="majorEastAsia" w:cstheme="majorBidi"/>
                <w:color w:val="70BCC9" w:themeColor="text2" w:themeTint="99"/>
              </w:rPr>
            </w:pPr>
            <w:r w:rsidRPr="009D698A">
              <w:rPr>
                <w:rFonts w:eastAsiaTheme="majorEastAsia" w:cstheme="majorBidi"/>
                <w:color w:val="70BCC9" w:themeColor="text2" w:themeTint="99"/>
              </w:rPr>
              <w:t>Anteile von Mengen berechnen</w:t>
            </w:r>
          </w:p>
        </w:tc>
      </w:tr>
      <w:tr w:rsidR="00616CC9" w:rsidRPr="009D698A" w14:paraId="2C475A26" w14:textId="77777777" w:rsidTr="00B2675B">
        <w:trPr>
          <w:trHeight w:val="222"/>
        </w:trPr>
        <w:tc>
          <w:tcPr>
            <w:tcW w:w="425" w:type="dxa"/>
          </w:tcPr>
          <w:p w14:paraId="7791A55C" w14:textId="2BF46B59" w:rsidR="00616CC9" w:rsidRPr="009D698A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5D5AF04" w14:textId="044E5A3A" w:rsidR="00616CC9" w:rsidRPr="009D698A" w:rsidRDefault="00616CC9" w:rsidP="00616CC9">
            <w:pPr>
              <w:rPr>
                <w:b/>
                <w:bCs/>
                <w:noProof/>
              </w:rPr>
            </w:pPr>
            <w:r w:rsidRPr="009D698A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469" w:type="dxa"/>
            <w:gridSpan w:val="2"/>
          </w:tcPr>
          <w:p w14:paraId="5E7E3075" w14:textId="5AC6FA44" w:rsidR="00616CC9" w:rsidRPr="009D698A" w:rsidRDefault="00616CC9" w:rsidP="00616CC9">
            <w:pPr>
              <w:rPr>
                <w:noProof/>
              </w:rPr>
            </w:pPr>
            <w:r w:rsidRPr="009D698A">
              <w:rPr>
                <w:noProof/>
              </w:rPr>
              <w:t>Wie viele Bonbons sind das? Berechne ohne Bild.</w:t>
            </w:r>
          </w:p>
          <w:p w14:paraId="00A3F053" w14:textId="75611B32" w:rsidR="00616CC9" w:rsidRPr="009D698A" w:rsidRDefault="00616CC9" w:rsidP="00616CC9">
            <w:r w:rsidRPr="009D698A">
              <w:rPr>
                <w:noProof/>
              </w:rPr>
              <w:drawing>
                <wp:anchor distT="0" distB="0" distL="114300" distR="114300" simplePos="0" relativeHeight="253686784" behindDoc="0" locked="0" layoutInCell="1" allowOverlap="1" wp14:anchorId="7E5D25E4" wp14:editId="2CE7CEBE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108585</wp:posOffset>
                  </wp:positionV>
                  <wp:extent cx="323215" cy="323215"/>
                  <wp:effectExtent l="0" t="0" r="0" b="0"/>
                  <wp:wrapNone/>
                  <wp:docPr id="87398833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7808" behindDoc="0" locked="0" layoutInCell="1" allowOverlap="1" wp14:anchorId="2A721AA6" wp14:editId="53F31648">
                      <wp:simplePos x="0" y="0"/>
                      <wp:positionH relativeFrom="column">
                        <wp:posOffset>285722</wp:posOffset>
                      </wp:positionH>
                      <wp:positionV relativeFrom="paragraph">
                        <wp:posOffset>106680</wp:posOffset>
                      </wp:positionV>
                      <wp:extent cx="175260" cy="311150"/>
                      <wp:effectExtent l="0" t="0" r="15240" b="12700"/>
                      <wp:wrapNone/>
                      <wp:docPr id="4729937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1150"/>
                                <a:chOff x="57419" y="6103"/>
                                <a:chExt cx="176511" cy="312234"/>
                              </a:xfrm>
                            </wpg:grpSpPr>
                            <wps:wsp>
                              <wps:cNvPr id="8297381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9DC7F" w14:textId="51952FFF" w:rsidR="00616CC9" w:rsidRPr="00384A21" w:rsidRDefault="00616CC9" w:rsidP="0081533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20182227" name="Textfeld 3"/>
                              <wps:cNvSpPr txBox="1"/>
                              <wps:spPr>
                                <a:xfrm>
                                  <a:off x="75220" y="154395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CB505" w14:textId="5D1F0859" w:rsidR="00616CC9" w:rsidRPr="00384A21" w:rsidRDefault="00616CC9" w:rsidP="0081533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6316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21AA6" id="_x0000_s1439" style="position:absolute;margin-left:22.5pt;margin-top:8.4pt;width:13.8pt;height:24.5pt;z-index:253687808;mso-position-horizontal-relative:text;mso-position-vertical-relative:text;mso-width-relative:margin;mso-height-relative:margin" coordorigin="57419,6103" coordsize="176511,3122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">
                      <v:shape id="Textfeld 3" o:spid="_x0000_s1440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5C9DC7F" w14:textId="51952FFF" w:rsidR="00616CC9" w:rsidRPr="00384A21" w:rsidRDefault="00616CC9" w:rsidP="008153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41" type="#_x0000_t202" style="position:absolute;left:75220;top:154395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1CB505" w14:textId="5D1F0859" w:rsidR="00616CC9" w:rsidRPr="00384A21" w:rsidRDefault="00616CC9" w:rsidP="008153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16CC9" w:rsidRPr="009D698A" w14:paraId="7D7CE79E" w14:textId="77777777" w:rsidTr="00B2675B">
        <w:tc>
          <w:tcPr>
            <w:tcW w:w="425" w:type="dxa"/>
          </w:tcPr>
          <w:p w14:paraId="1CDD6DEE" w14:textId="77777777" w:rsidR="00616CC9" w:rsidRPr="009D698A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944F78B" w14:textId="77777777" w:rsidR="00616CC9" w:rsidRPr="009D698A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5CF0B04" w14:textId="51A81BF2" w:rsidR="00616CC9" w:rsidRPr="009D698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9D698A">
              <w:rPr>
                <w:rFonts w:ascii="Calibri" w:hAnsi="Calibri"/>
                <w:noProof/>
              </w:rPr>
              <w:t>(1)</w:t>
            </w:r>
          </w:p>
        </w:tc>
        <w:tc>
          <w:tcPr>
            <w:tcW w:w="8044" w:type="dxa"/>
          </w:tcPr>
          <w:p w14:paraId="22E68434" w14:textId="65FE00CF" w:rsidR="00616CC9" w:rsidRPr="009D698A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 w:rsidRPr="009D698A">
              <w:rPr>
                <w:rFonts w:eastAsiaTheme="minorEastAsia"/>
                <w:noProof/>
              </w:rPr>
              <w:t xml:space="preserve">  </w:t>
            </w:r>
            <w:r w:rsidRPr="009D698A">
              <w:rPr>
                <w:noProof/>
              </w:rPr>
              <w:t>von 48 Bonbons sind             Bonbons.</w:t>
            </w:r>
          </w:p>
        </w:tc>
      </w:tr>
      <w:tr w:rsidR="00616CC9" w:rsidRPr="009D698A" w14:paraId="7F3BE1AA" w14:textId="77777777" w:rsidTr="00B2675B">
        <w:tc>
          <w:tcPr>
            <w:tcW w:w="425" w:type="dxa"/>
          </w:tcPr>
          <w:p w14:paraId="6289C72D" w14:textId="77777777" w:rsidR="00616CC9" w:rsidRPr="009D698A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0577DAB" w14:textId="77777777" w:rsidR="00616CC9" w:rsidRPr="009D698A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5AAAFE3C" w14:textId="57596327" w:rsidR="00616CC9" w:rsidRPr="009D698A" w:rsidRDefault="00384A21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745B06DE" wp14:editId="50BDEE73">
                      <wp:simplePos x="0" y="0"/>
                      <wp:positionH relativeFrom="column">
                        <wp:posOffset>271915</wp:posOffset>
                      </wp:positionH>
                      <wp:positionV relativeFrom="paragraph">
                        <wp:posOffset>168910</wp:posOffset>
                      </wp:positionV>
                      <wp:extent cx="175260" cy="311150"/>
                      <wp:effectExtent l="0" t="0" r="2540" b="6350"/>
                      <wp:wrapNone/>
                      <wp:docPr id="303391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1150"/>
                                <a:chOff x="57419" y="6103"/>
                                <a:chExt cx="176511" cy="312234"/>
                              </a:xfrm>
                            </wpg:grpSpPr>
                            <wps:wsp>
                              <wps:cNvPr id="1748160872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7C670" w14:textId="5C3E7FDB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8592229" name="Textfeld 3"/>
                              <wps:cNvSpPr txBox="1"/>
                              <wps:spPr>
                                <a:xfrm>
                                  <a:off x="70932" y="154395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3496BE" w14:textId="0EDE04E6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48979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5B06DE" id="_x0000_s1443" style="position:absolute;margin-left:21.4pt;margin-top:13.3pt;width:13.8pt;height:24.5pt;z-index:253690880;mso-position-horizontal-relative:text;mso-position-vertical-relative:text;mso-width-relative:margin;mso-height-relative:margin" coordorigin="57419,6103" coordsize="176511,3122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">
                      <v:shape id="Textfeld 3" o:spid="_x0000_s1444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E67C670" w14:textId="5C3E7FDB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45" type="#_x0000_t202" style="position:absolute;left:70932;top:154395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3496BE" w14:textId="0EDE04E6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4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044" w:type="dxa"/>
          </w:tcPr>
          <w:p w14:paraId="6CE82B6C" w14:textId="437AC160" w:rsidR="00616CC9" w:rsidRPr="009D698A" w:rsidRDefault="00616CC9" w:rsidP="00616CC9">
            <w:pPr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689856" behindDoc="0" locked="0" layoutInCell="1" allowOverlap="1" wp14:anchorId="61447EE1" wp14:editId="3E973682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231380</wp:posOffset>
                  </wp:positionV>
                  <wp:extent cx="323215" cy="323215"/>
                  <wp:effectExtent l="0" t="0" r="0" b="0"/>
                  <wp:wrapNone/>
                  <wp:docPr id="10325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CC9" w:rsidRPr="009D698A" w14:paraId="00DCE4C3" w14:textId="77777777" w:rsidTr="00B2675B">
        <w:tc>
          <w:tcPr>
            <w:tcW w:w="425" w:type="dxa"/>
          </w:tcPr>
          <w:p w14:paraId="49DE2D80" w14:textId="77777777" w:rsidR="00616CC9" w:rsidRPr="009D698A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7F46466" w14:textId="77777777" w:rsidR="00616CC9" w:rsidRPr="009D698A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6B846AC7" w14:textId="577CC091" w:rsidR="00616CC9" w:rsidRPr="009D698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9D698A">
              <w:rPr>
                <w:rFonts w:ascii="Calibri" w:hAnsi="Calibri"/>
                <w:noProof/>
              </w:rPr>
              <w:t>(2)</w:t>
            </w:r>
            <w:r w:rsidRPr="009D698A">
              <w:rPr>
                <w:noProof/>
                <w:position w:val="-24"/>
              </w:rPr>
              <w:t xml:space="preserve"> </w:t>
            </w:r>
          </w:p>
        </w:tc>
        <w:tc>
          <w:tcPr>
            <w:tcW w:w="8044" w:type="dxa"/>
          </w:tcPr>
          <w:p w14:paraId="520147FB" w14:textId="684E4164" w:rsidR="00616CC9" w:rsidRPr="009D698A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w:r w:rsidRPr="009D698A">
              <w:rPr>
                <w:noProof/>
              </w:rPr>
              <w:t xml:space="preserve">     von 56 Bonbons sind              Bonbons.</w:t>
            </w:r>
          </w:p>
        </w:tc>
      </w:tr>
      <w:tr w:rsidR="00616CC9" w:rsidRPr="009D698A" w14:paraId="47CB6C25" w14:textId="77777777" w:rsidTr="00B2675B">
        <w:tc>
          <w:tcPr>
            <w:tcW w:w="425" w:type="dxa"/>
          </w:tcPr>
          <w:p w14:paraId="0F74EC5D" w14:textId="77777777" w:rsidR="00616CC9" w:rsidRPr="009D698A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BDC0D56" w14:textId="77777777" w:rsidR="00616CC9" w:rsidRPr="009D698A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139C6D80" w14:textId="1145A5DF" w:rsidR="00616CC9" w:rsidRPr="009D698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</w:p>
        </w:tc>
        <w:tc>
          <w:tcPr>
            <w:tcW w:w="8044" w:type="dxa"/>
          </w:tcPr>
          <w:p w14:paraId="73218670" w14:textId="7A3DE418" w:rsidR="00616CC9" w:rsidRPr="009D698A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691904" behindDoc="0" locked="0" layoutInCell="1" allowOverlap="1" wp14:anchorId="566C19EB" wp14:editId="4A12FDA1">
                  <wp:simplePos x="0" y="0"/>
                  <wp:positionH relativeFrom="column">
                    <wp:posOffset>1378345</wp:posOffset>
                  </wp:positionH>
                  <wp:positionV relativeFrom="paragraph">
                    <wp:posOffset>173990</wp:posOffset>
                  </wp:positionV>
                  <wp:extent cx="323215" cy="323215"/>
                  <wp:effectExtent l="0" t="0" r="0" b="0"/>
                  <wp:wrapNone/>
                  <wp:docPr id="1032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CC9" w:rsidRPr="009D698A" w14:paraId="7A1226A9" w14:textId="77777777" w:rsidTr="00B2675B">
        <w:tc>
          <w:tcPr>
            <w:tcW w:w="425" w:type="dxa"/>
          </w:tcPr>
          <w:p w14:paraId="38CF0F89" w14:textId="77777777" w:rsidR="00616CC9" w:rsidRPr="009D698A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C80C4B0" w14:textId="77777777" w:rsidR="00616CC9" w:rsidRPr="009D698A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A93D62E" w14:textId="53F86D2A" w:rsidR="00616CC9" w:rsidRPr="009D698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9D698A">
              <w:rPr>
                <w:rFonts w:ascii="Calibri" w:hAnsi="Calibri"/>
                <w:noProof/>
              </w:rPr>
              <w:t>(3)</w:t>
            </w:r>
          </w:p>
        </w:tc>
        <w:tc>
          <w:tcPr>
            <w:tcW w:w="8044" w:type="dxa"/>
          </w:tcPr>
          <w:p w14:paraId="069E3F6F" w14:textId="37F924B1" w:rsidR="00616CC9" w:rsidRPr="009D698A" w:rsidRDefault="00616CC9" w:rsidP="00616CC9">
            <w:pPr>
              <w:rPr>
                <w:noProof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3CF8C2BC" wp14:editId="5598F29D">
                      <wp:simplePos x="0" y="0"/>
                      <wp:positionH relativeFrom="column">
                        <wp:posOffset>7365</wp:posOffset>
                      </wp:positionH>
                      <wp:positionV relativeFrom="paragraph">
                        <wp:posOffset>-68914</wp:posOffset>
                      </wp:positionV>
                      <wp:extent cx="175260" cy="307340"/>
                      <wp:effectExtent l="0" t="0" r="15240" b="0"/>
                      <wp:wrapNone/>
                      <wp:docPr id="20422193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7340"/>
                                <a:chOff x="57419" y="6103"/>
                                <a:chExt cx="176511" cy="307893"/>
                              </a:xfrm>
                            </wpg:grpSpPr>
                            <wps:wsp>
                              <wps:cNvPr id="1066982203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2EA84" w14:textId="52EE983B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93936968" name="Textfeld 3"/>
                              <wps:cNvSpPr txBox="1"/>
                              <wps:spPr>
                                <a:xfrm>
                                  <a:off x="73543" y="150054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1BAE6E" w14:textId="7F629FDC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105682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F8C2BC" id="_x0000_s1447" style="position:absolute;margin-left:.6pt;margin-top:-5.45pt;width:13.8pt;height:24.2pt;z-index:253692928;mso-position-horizontal-relative:text;mso-position-vertical-relative:text;mso-width-relative:margin;mso-height-relative:margin" coordorigin="57419,6103" coordsize="176511,3078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">
                      <v:shape id="Textfeld 3" o:spid="_x0000_s1448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2EA84" w14:textId="52EE983B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449" type="#_x0000_t202" style="position:absolute;left:73543;top:150054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B1BAE6E" w14:textId="7F629FDC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5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</w:rPr>
              <w:t xml:space="preserve">     von 72 Bonbons sind</w:t>
            </w:r>
            <w:r w:rsidRPr="009D698A">
              <w:rPr>
                <w:noProof/>
              </w:rPr>
              <w:tab/>
              <w:t xml:space="preserve">            Bonbons. </w:t>
            </w:r>
          </w:p>
          <w:p w14:paraId="553CD8C7" w14:textId="7A831E47" w:rsidR="00616CC9" w:rsidRPr="009D698A" w:rsidRDefault="00616CC9" w:rsidP="00616CC9"/>
          <w:p w14:paraId="148C93A1" w14:textId="25F8EABA" w:rsidR="00616CC9" w:rsidRPr="009D698A" w:rsidRDefault="00616CC9" w:rsidP="00616CC9">
            <w:pPr>
              <w:rPr>
                <w:rFonts w:ascii="Calibri" w:eastAsia="MS ??" w:hAnsi="Calibri" w:cs="Times New Roman"/>
                <w:noProof/>
              </w:rPr>
            </w:pPr>
          </w:p>
        </w:tc>
      </w:tr>
      <w:tr w:rsidR="002F501F" w:rsidRPr="009D698A" w14:paraId="3E24EB5A" w14:textId="77777777" w:rsidTr="00B2675B">
        <w:tc>
          <w:tcPr>
            <w:tcW w:w="425" w:type="dxa"/>
          </w:tcPr>
          <w:p w14:paraId="059CA74A" w14:textId="1E7BE0BE" w:rsidR="002F501F" w:rsidRPr="009D698A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D1DAA08" w14:textId="4FF5F917" w:rsidR="002F501F" w:rsidRPr="009D698A" w:rsidRDefault="002F501F" w:rsidP="002F501F">
            <w:pPr>
              <w:rPr>
                <w:b/>
                <w:bCs/>
              </w:rPr>
            </w:pPr>
            <w:r w:rsidRPr="009D698A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469" w:type="dxa"/>
            <w:gridSpan w:val="2"/>
          </w:tcPr>
          <w:p w14:paraId="224764A2" w14:textId="11698AEE" w:rsidR="002F501F" w:rsidRPr="009D698A" w:rsidRDefault="002F501F" w:rsidP="002F501F">
            <w:pPr>
              <w:rPr>
                <w:rFonts w:ascii="Calibri" w:eastAsia="MS ??" w:hAnsi="Calibri" w:cs="Times New Roman"/>
                <w:noProof/>
              </w:rPr>
            </w:pPr>
            <w:r w:rsidRPr="009D698A">
              <w:t>Erkläre deine Rechnung aus Teilaufgabe (3).</w:t>
            </w:r>
          </w:p>
        </w:tc>
      </w:tr>
      <w:tr w:rsidR="002F501F" w:rsidRPr="009D698A" w14:paraId="0335EDBB" w14:textId="77777777" w:rsidTr="00B2675B">
        <w:trPr>
          <w:trHeight w:val="277"/>
        </w:trPr>
        <w:tc>
          <w:tcPr>
            <w:tcW w:w="425" w:type="dxa"/>
          </w:tcPr>
          <w:p w14:paraId="7133ACD0" w14:textId="77777777" w:rsidR="002F501F" w:rsidRPr="009D698A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right w:val="single" w:sz="4" w:space="0" w:color="BFBFBF" w:themeColor="background1" w:themeShade="BF"/>
            </w:tcBorders>
          </w:tcPr>
          <w:p w14:paraId="7D86F537" w14:textId="77777777" w:rsidR="002F501F" w:rsidRPr="009D698A" w:rsidRDefault="002F501F" w:rsidP="002F501F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3600A8" w14:textId="77777777" w:rsidR="002F501F" w:rsidRPr="009D698A" w:rsidRDefault="002F501F" w:rsidP="002F501F">
            <w:pPr>
              <w:rPr>
                <w:noProof/>
              </w:rPr>
            </w:pPr>
          </w:p>
          <w:p w14:paraId="159F27C8" w14:textId="77777777" w:rsidR="002F501F" w:rsidRPr="009D698A" w:rsidRDefault="002F501F" w:rsidP="002F501F">
            <w:pPr>
              <w:rPr>
                <w:noProof/>
              </w:rPr>
            </w:pPr>
          </w:p>
          <w:p w14:paraId="70C41DCC" w14:textId="77777777" w:rsidR="002F501F" w:rsidRPr="009D698A" w:rsidRDefault="002F501F" w:rsidP="002F501F">
            <w:pPr>
              <w:rPr>
                <w:noProof/>
              </w:rPr>
            </w:pPr>
          </w:p>
          <w:p w14:paraId="621D9348" w14:textId="122A5837" w:rsidR="002F501F" w:rsidRPr="009D698A" w:rsidRDefault="002F501F" w:rsidP="002F501F">
            <w:pPr>
              <w:rPr>
                <w:noProof/>
              </w:rPr>
            </w:pPr>
          </w:p>
        </w:tc>
      </w:tr>
      <w:tr w:rsidR="002F501F" w:rsidRPr="009D698A" w14:paraId="1C61EFC7" w14:textId="77777777" w:rsidTr="00B2675B">
        <w:trPr>
          <w:trHeight w:val="277"/>
        </w:trPr>
        <w:tc>
          <w:tcPr>
            <w:tcW w:w="425" w:type="dxa"/>
          </w:tcPr>
          <w:p w14:paraId="3BABE181" w14:textId="77777777" w:rsidR="002F501F" w:rsidRPr="009D698A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BF6E316" w14:textId="77777777" w:rsidR="002F501F" w:rsidRPr="009D698A" w:rsidRDefault="002F501F" w:rsidP="002F501F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2"/>
            <w:tcBorders>
              <w:top w:val="single" w:sz="4" w:space="0" w:color="BFBFBF" w:themeColor="background1" w:themeShade="BF"/>
            </w:tcBorders>
          </w:tcPr>
          <w:p w14:paraId="66F3D8A6" w14:textId="77777777" w:rsidR="002F501F" w:rsidRPr="009D698A" w:rsidRDefault="002F501F" w:rsidP="002F501F">
            <w:pPr>
              <w:rPr>
                <w:noProof/>
              </w:rPr>
            </w:pPr>
          </w:p>
          <w:p w14:paraId="597298EF" w14:textId="77777777" w:rsidR="00F73128" w:rsidRPr="009D698A" w:rsidRDefault="00F73128" w:rsidP="002F501F">
            <w:pPr>
              <w:rPr>
                <w:noProof/>
              </w:rPr>
            </w:pPr>
          </w:p>
        </w:tc>
      </w:tr>
      <w:tr w:rsidR="002F501F" w:rsidRPr="009D698A" w14:paraId="040DA1B4" w14:textId="77777777" w:rsidTr="00B2675B">
        <w:trPr>
          <w:trHeight w:val="861"/>
        </w:trPr>
        <w:tc>
          <w:tcPr>
            <w:tcW w:w="425" w:type="dxa"/>
          </w:tcPr>
          <w:p w14:paraId="46EDDBED" w14:textId="19037EE4" w:rsidR="002F501F" w:rsidRPr="009D698A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7972BA6" w14:textId="645C2781" w:rsidR="002F501F" w:rsidRPr="009D698A" w:rsidRDefault="002F501F" w:rsidP="002F501F">
            <w:pPr>
              <w:rPr>
                <w:b/>
                <w:bCs/>
                <w:noProof/>
              </w:rPr>
            </w:pPr>
            <w:r w:rsidRPr="009D698A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469" w:type="dxa"/>
            <w:gridSpan w:val="2"/>
          </w:tcPr>
          <w:p w14:paraId="2E1AE765" w14:textId="13D5D874" w:rsidR="002F501F" w:rsidRPr="009D698A" w:rsidRDefault="002F501F" w:rsidP="002F501F">
            <w:r w:rsidRPr="009D698A">
              <w:rPr>
                <w:noProof/>
              </w:rPr>
              <w:drawing>
                <wp:anchor distT="0" distB="0" distL="114300" distR="114300" simplePos="0" relativeHeight="253710336" behindDoc="0" locked="0" layoutInCell="1" allowOverlap="1" wp14:anchorId="7760412A" wp14:editId="554783C9">
                  <wp:simplePos x="0" y="0"/>
                  <wp:positionH relativeFrom="column">
                    <wp:posOffset>2383373</wp:posOffset>
                  </wp:positionH>
                  <wp:positionV relativeFrom="paragraph">
                    <wp:posOffset>-247032</wp:posOffset>
                  </wp:positionV>
                  <wp:extent cx="409575" cy="611342"/>
                  <wp:effectExtent l="0" t="0" r="0" b="0"/>
                  <wp:wrapNone/>
                  <wp:docPr id="82471656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82" cy="62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9D698A">
              <w:t xml:space="preserve">Schreibe den Anteil für die Bonbons auf:                   von 8 Bonbons sind 6 Bonbons. </w:t>
            </w:r>
          </w:p>
        </w:tc>
      </w:tr>
    </w:tbl>
    <w:p w14:paraId="460DCB4D" w14:textId="77777777" w:rsidR="00FF454B" w:rsidRPr="009D698A" w:rsidRDefault="00FF454B" w:rsidP="00FF454B">
      <w:pPr>
        <w:sectPr w:rsidR="00FF454B" w:rsidRPr="009D698A" w:rsidSect="001130EE">
          <w:headerReference w:type="default" r:id="rId130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498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364"/>
      </w:tblGrid>
      <w:tr w:rsidR="00E45B1F" w:rsidRPr="009D698A" w14:paraId="4598C13D" w14:textId="77777777" w:rsidTr="00B2675B">
        <w:trPr>
          <w:trHeight w:val="382"/>
        </w:trPr>
        <w:tc>
          <w:tcPr>
            <w:tcW w:w="709" w:type="dxa"/>
          </w:tcPr>
          <w:p w14:paraId="0D2D7591" w14:textId="77777777" w:rsidR="00E45B1F" w:rsidRPr="009D698A" w:rsidRDefault="00E45B1F" w:rsidP="00D4349A">
            <w:pPr>
              <w:pStyle w:val="berschrift1"/>
            </w:pPr>
            <w:r w:rsidRPr="009D698A">
              <w:lastRenderedPageBreak/>
              <w:t>C</w:t>
            </w:r>
          </w:p>
        </w:tc>
        <w:tc>
          <w:tcPr>
            <w:tcW w:w="8789" w:type="dxa"/>
            <w:gridSpan w:val="2"/>
          </w:tcPr>
          <w:p w14:paraId="2403EC9B" w14:textId="3B494FB8" w:rsidR="00E45B1F" w:rsidRPr="009D698A" w:rsidRDefault="00E45B1F" w:rsidP="00D4349A">
            <w:pPr>
              <w:pStyle w:val="berschrift1"/>
            </w:pPr>
            <w:r w:rsidRPr="009D698A">
              <w:t xml:space="preserve">Ich kann Anteile von Mengen </w:t>
            </w:r>
            <w:r w:rsidR="00D22661" w:rsidRPr="009D698A">
              <w:t>nehmen</w:t>
            </w:r>
          </w:p>
        </w:tc>
      </w:tr>
      <w:tr w:rsidR="00E45B1F" w:rsidRPr="009D698A" w14:paraId="5BC6A3FE" w14:textId="77777777" w:rsidTr="00B2675B">
        <w:trPr>
          <w:trHeight w:val="777"/>
        </w:trPr>
        <w:tc>
          <w:tcPr>
            <w:tcW w:w="709" w:type="dxa"/>
          </w:tcPr>
          <w:p w14:paraId="103A0D37" w14:textId="77777777" w:rsidR="00E45B1F" w:rsidRPr="009D698A" w:rsidRDefault="00E45B1F" w:rsidP="00D4349A">
            <w:pPr>
              <w:pStyle w:val="berschrift2"/>
            </w:pPr>
            <w:r w:rsidRPr="009D698A">
              <w:t>1</w:t>
            </w:r>
          </w:p>
        </w:tc>
        <w:tc>
          <w:tcPr>
            <w:tcW w:w="8789" w:type="dxa"/>
            <w:gridSpan w:val="2"/>
          </w:tcPr>
          <w:p w14:paraId="1E19B878" w14:textId="56ACB91A" w:rsidR="00E45B1F" w:rsidRPr="009D698A" w:rsidRDefault="00E45B1F" w:rsidP="00D4349A">
            <w:pPr>
              <w:pStyle w:val="berschrift2"/>
            </w:pPr>
            <w:r w:rsidRPr="009D698A">
              <w:t>Anteile von Mengen bestimmen</w:t>
            </w:r>
          </w:p>
        </w:tc>
      </w:tr>
      <w:tr w:rsidR="00E45B1F" w:rsidRPr="009D698A" w14:paraId="5F7ADD4B" w14:textId="77777777" w:rsidTr="00B2675B">
        <w:trPr>
          <w:trHeight w:val="437"/>
        </w:trPr>
        <w:tc>
          <w:tcPr>
            <w:tcW w:w="709" w:type="dxa"/>
          </w:tcPr>
          <w:p w14:paraId="6E8E1D4A" w14:textId="77777777" w:rsidR="00E45B1F" w:rsidRPr="009D698A" w:rsidRDefault="00E45B1F" w:rsidP="00E60CDF">
            <w:pPr>
              <w:pStyle w:val="berschrift3"/>
              <w:spacing w:before="0"/>
            </w:pPr>
            <w:r w:rsidRPr="009D698A">
              <w:t>1.1</w:t>
            </w:r>
          </w:p>
        </w:tc>
        <w:tc>
          <w:tcPr>
            <w:tcW w:w="8789" w:type="dxa"/>
            <w:gridSpan w:val="2"/>
          </w:tcPr>
          <w:p w14:paraId="5D068DCD" w14:textId="088805DD" w:rsidR="00E45B1F" w:rsidRPr="009D698A" w:rsidRDefault="00E45B1F" w:rsidP="00E60CDF">
            <w:pPr>
              <w:pStyle w:val="berschrift3"/>
              <w:spacing w:before="0"/>
            </w:pPr>
            <w:r w:rsidRPr="009D698A">
              <w:t>Anteile von Mengen mit Bruchstreifen bestimmen</w:t>
            </w:r>
          </w:p>
        </w:tc>
      </w:tr>
      <w:tr w:rsidR="00E45B1F" w:rsidRPr="009D698A" w14:paraId="1083C8EE" w14:textId="77777777" w:rsidTr="00B2675B">
        <w:trPr>
          <w:trHeight w:val="7175"/>
        </w:trPr>
        <w:tc>
          <w:tcPr>
            <w:tcW w:w="709" w:type="dxa"/>
          </w:tcPr>
          <w:p w14:paraId="07886EB3" w14:textId="2EA9FB2E" w:rsidR="00E45B1F" w:rsidRPr="009D698A" w:rsidRDefault="00E45B1F" w:rsidP="00D4349A">
            <w:pPr>
              <w:widowControl w:val="0"/>
              <w:ind w:left="-252" w:firstLine="252"/>
              <w:rPr>
                <w:noProof/>
              </w:rPr>
            </w:pPr>
          </w:p>
        </w:tc>
        <w:tc>
          <w:tcPr>
            <w:tcW w:w="425" w:type="dxa"/>
          </w:tcPr>
          <w:p w14:paraId="286C6F8C" w14:textId="26355EC7" w:rsidR="00E45B1F" w:rsidRPr="009D698A" w:rsidRDefault="00E45B1F" w:rsidP="00406FCF">
            <w:pPr>
              <w:spacing w:after="120"/>
              <w:rPr>
                <w:noProof/>
              </w:rPr>
            </w:pPr>
          </w:p>
        </w:tc>
        <w:tc>
          <w:tcPr>
            <w:tcW w:w="8364" w:type="dxa"/>
          </w:tcPr>
          <w:p w14:paraId="180B8473" w14:textId="22155BB8" w:rsidR="00E45B1F" w:rsidRPr="009D698A" w:rsidRDefault="00E45B1F" w:rsidP="00406FCF">
            <w:pPr>
              <w:spacing w:after="120"/>
              <w:rPr>
                <w:noProof/>
              </w:rPr>
            </w:pPr>
            <w:r w:rsidRPr="009D698A">
              <w:rPr>
                <w:noProof/>
              </w:rPr>
              <w:t>Mit den Feldern des Bruchstreifens kann man Anteile von Mengen bestimmen:</w:t>
            </w:r>
          </w:p>
          <w:p w14:paraId="0CE4E4D4" w14:textId="395211BB" w:rsidR="00E45B1F" w:rsidRPr="009D698A" w:rsidRDefault="00E45B1F" w:rsidP="00D4349A">
            <w:pPr>
              <w:pStyle w:val="Text"/>
              <w:rPr>
                <w:noProof/>
              </w:rPr>
            </w:pPr>
            <w:r w:rsidRPr="009D698A">
              <w:rPr>
                <w:rStyle w:val="NummerierungZchn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2384" behindDoc="0" locked="0" layoutInCell="1" allowOverlap="1" wp14:anchorId="212304CF" wp14:editId="6F4E9BCE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56515</wp:posOffset>
                      </wp:positionV>
                      <wp:extent cx="2482215" cy="1428750"/>
                      <wp:effectExtent l="0" t="0" r="6985" b="19050"/>
                      <wp:wrapThrough wrapText="bothSides">
                        <wp:wrapPolygon edited="0">
                          <wp:start x="0" y="0"/>
                          <wp:lineTo x="0" y="21696"/>
                          <wp:lineTo x="21550" y="21696"/>
                          <wp:lineTo x="21550" y="0"/>
                          <wp:lineTo x="0" y="0"/>
                        </wp:wrapPolygon>
                      </wp:wrapThrough>
                      <wp:docPr id="1980103676" name="Gruppierung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2215" cy="1428750"/>
                                <a:chOff x="0" y="0"/>
                                <a:chExt cx="2482215" cy="1429573"/>
                              </a:xfrm>
                            </wpg:grpSpPr>
                            <wps:wsp>
                              <wps:cNvPr id="655830859" name="Textfeld 11182"/>
                              <wps:cNvSpPr txBox="1"/>
                              <wps:spPr>
                                <a:xfrm>
                                  <a:off x="0" y="0"/>
                                  <a:ext cx="2482215" cy="1429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3A489824" w14:textId="77777777" w:rsidR="00E45B1F" w:rsidRPr="00406FCF" w:rsidRDefault="00E45B1F" w:rsidP="00E60CD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Das liegt auf dem Tisch:</w:t>
                                    </w:r>
                                  </w:p>
                                  <w:p w14:paraId="0E017798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Bruchstreifen</w:t>
                                    </w:r>
                                  </w:p>
                                  <w:p w14:paraId="6955C5E0" w14:textId="4ACCE446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grüne Anteil-Karten</w:t>
                                    </w:r>
                                  </w:p>
                                  <w:p w14:paraId="1A952367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gelbe Mengenkarten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  <w:t>(pro Bruchstreifen ein Stapel)</w:t>
                                    </w:r>
                                  </w:p>
                                  <w:p w14:paraId="667BF803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Plättchen</w:t>
                                    </w:r>
                                  </w:p>
                                  <w:p w14:paraId="3CE683E0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Aufgabentafel</w:t>
                                    </w:r>
                                  </w:p>
                                  <w:p w14:paraId="725DFAB8" w14:textId="109D0289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Tabelle („Protokollbogen“) pro Kind</w:t>
                                    </w:r>
                                  </w:p>
                                  <w:p w14:paraId="1A685696" w14:textId="796607AA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e 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Lösungshilfe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2304CF" id="Gruppierung 14" o:spid="_x0000_s1451" style="position:absolute;margin-left:206.65pt;margin-top:4.45pt;width:195.45pt;height:112.5pt;z-index:253712384;mso-position-horizontal-relative:text;mso-position-vertical-relative:text;mso-height-relative:margin" coordsize="24822,14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">
                      <v:shape id="Textfeld 11182" o:spid="_x0000_s1452" type="#_x0000_t202" style="position:absolute;width:24822;height:14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" filled="f" strokecolor="#a6a6a6">
                        <v:textbox>
                          <w:txbxContent>
                            <w:p w14:paraId="3A489824" w14:textId="77777777" w:rsidR="00E45B1F" w:rsidRPr="00406FCF" w:rsidRDefault="00E45B1F" w:rsidP="00E60CDF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Das liegt auf dem Tisch:</w:t>
                              </w:r>
                            </w:p>
                            <w:p w14:paraId="0E017798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Bruchstreifen</w:t>
                              </w:r>
                            </w:p>
                            <w:p w14:paraId="6955C5E0" w14:textId="4ACCE446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grüne Anteil-Karten</w:t>
                              </w:r>
                            </w:p>
                            <w:p w14:paraId="1A952367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gelbe Mengenkarten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br/>
                                <w:t>(pro Bruchstreifen ein Stapel)</w:t>
                              </w:r>
                            </w:p>
                            <w:p w14:paraId="667BF803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Plättchen</w:t>
                              </w:r>
                            </w:p>
                            <w:p w14:paraId="3CE683E0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Aufgabentafel</w:t>
                              </w:r>
                            </w:p>
                            <w:p w14:paraId="725DFAB8" w14:textId="109D0289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Tabelle („Protokollbogen“) pro Kind</w:t>
                              </w:r>
                            </w:p>
                            <w:p w14:paraId="1A685696" w14:textId="796607AA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Lösungshilfe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Pr="009D698A">
              <w:rPr>
                <w:noProof/>
              </w:rPr>
              <w:drawing>
                <wp:inline distT="0" distB="0" distL="0" distR="0" wp14:anchorId="7897AF14" wp14:editId="146C4693">
                  <wp:extent cx="1923627" cy="1442720"/>
                  <wp:effectExtent l="0" t="0" r="0" b="5080"/>
                  <wp:docPr id="1999887311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887311" name="Grafik 1999887311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03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B6392" w14:textId="0E5C5793" w:rsidR="00E45B1F" w:rsidRPr="009D698A" w:rsidRDefault="00E45B1F" w:rsidP="00D4349A">
            <w:pPr>
              <w:pStyle w:val="Text"/>
              <w:rPr>
                <w:noProof/>
              </w:rPr>
            </w:pPr>
          </w:p>
          <w:p w14:paraId="7C8CA49C" w14:textId="77777777" w:rsidR="00D63E54" w:rsidRPr="009D698A" w:rsidRDefault="00D63E54" w:rsidP="00D63E54">
            <w:pPr>
              <w:spacing w:before="60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1D50908" wp14:editId="6D43DED0">
                      <wp:simplePos x="0" y="0"/>
                      <wp:positionH relativeFrom="column">
                        <wp:posOffset>594671</wp:posOffset>
                      </wp:positionH>
                      <wp:positionV relativeFrom="paragraph">
                        <wp:posOffset>131445</wp:posOffset>
                      </wp:positionV>
                      <wp:extent cx="298450" cy="434975"/>
                      <wp:effectExtent l="0" t="0" r="0" b="0"/>
                      <wp:wrapNone/>
                      <wp:docPr id="207238568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225244058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0F4AE9" w14:textId="765FF7E8" w:rsidR="00E45B1F" w:rsidRPr="00B2675B" w:rsidRDefault="00E45B1F" w:rsidP="00E60CD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58166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719488" w14:textId="21F7C766" w:rsidR="00E45B1F" w:rsidRPr="00B2675B" w:rsidRDefault="00E45B1F" w:rsidP="00E60CDF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61837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50908" id="_x0000_s1453" style="position:absolute;margin-left:46.8pt;margin-top:10.35pt;width:23.5pt;height:34.25pt;z-index:253713408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">
                      <v:shape id="Textfeld 3" o:spid="_x0000_s1454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" filled="f" stroked="f" strokeweight=".5pt">
                        <v:textbox>
                          <w:txbxContent>
                            <w:p w14:paraId="440F4AE9" w14:textId="765FF7E8" w:rsidR="00E45B1F" w:rsidRPr="00B2675B" w:rsidRDefault="00E45B1F" w:rsidP="00E60CDF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455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7F719488" w14:textId="21F7C766" w:rsidR="00E45B1F" w:rsidRPr="00B2675B" w:rsidRDefault="00E45B1F" w:rsidP="00E60CD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5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45B1F" w:rsidRPr="009D698A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716480" behindDoc="0" locked="0" layoutInCell="1" allowOverlap="1" wp14:anchorId="773AB2A7" wp14:editId="1BCDAE27">
                  <wp:simplePos x="0" y="0"/>
                  <wp:positionH relativeFrom="column">
                    <wp:posOffset>2451735</wp:posOffset>
                  </wp:positionH>
                  <wp:positionV relativeFrom="paragraph">
                    <wp:posOffset>226060</wp:posOffset>
                  </wp:positionV>
                  <wp:extent cx="2581910" cy="1734185"/>
                  <wp:effectExtent l="0" t="0" r="0" b="5715"/>
                  <wp:wrapSquare wrapText="bothSides"/>
                  <wp:docPr id="16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/>
                          <a:stretch/>
                        </pic:blipFill>
                        <pic:spPr bwMode="auto">
                          <a:xfrm>
                            <a:off x="0" y="0"/>
                            <a:ext cx="258191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B1F" w:rsidRPr="009D698A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717504" behindDoc="0" locked="0" layoutInCell="1" allowOverlap="1" wp14:anchorId="6CF3357D" wp14:editId="29AF4170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29845</wp:posOffset>
                  </wp:positionV>
                  <wp:extent cx="1730375" cy="727710"/>
                  <wp:effectExtent l="88900" t="88900" r="22225" b="21590"/>
                  <wp:wrapNone/>
                  <wp:docPr id="833201027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6" r="21254" b="70549"/>
                          <a:stretch/>
                        </pic:blipFill>
                        <pic:spPr bwMode="auto">
                          <a:xfrm>
                            <a:off x="0" y="0"/>
                            <a:ext cx="173037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B1F" w:rsidRPr="009D698A">
              <w:rPr>
                <w:noProof/>
              </w:rPr>
              <w:t xml:space="preserve">So legst du die Aufgabe: </w:t>
            </w:r>
          </w:p>
          <w:p w14:paraId="04FDD02A" w14:textId="3A93FDDE" w:rsidR="00E45B1F" w:rsidRPr="009D698A" w:rsidRDefault="00E45B1F" w:rsidP="00D63E54">
            <w:pPr>
              <w:spacing w:before="60"/>
              <w:rPr>
                <w:noProof/>
              </w:rPr>
            </w:pPr>
            <w:r w:rsidRPr="009D698A">
              <w:rPr>
                <w:b/>
                <w:bCs/>
                <w:noProof/>
              </w:rPr>
              <w:t>Wie viel ist      von 24?</w:t>
            </w:r>
          </w:p>
          <w:p w14:paraId="42398159" w14:textId="22CECB34" w:rsidR="00E45B1F" w:rsidRPr="009D698A" w:rsidRDefault="00E45B1F" w:rsidP="00D4349A">
            <w:pPr>
              <w:rPr>
                <w:noProof/>
                <w:sz w:val="11"/>
                <w:szCs w:val="11"/>
              </w:rPr>
            </w:pPr>
          </w:p>
          <w:p w14:paraId="0B296067" w14:textId="37E296B2" w:rsidR="00E45B1F" w:rsidRPr="009D698A" w:rsidRDefault="00E45B1F" w:rsidP="00406FCF">
            <w:pPr>
              <w:ind w:left="313" w:hanging="313"/>
              <w:rPr>
                <w:noProof/>
              </w:rPr>
            </w:pPr>
            <w:r w:rsidRPr="009D698A">
              <w:rPr>
                <w:noProof/>
              </w:rPr>
              <w:t xml:space="preserve">1.  </w:t>
            </w:r>
            <w:r w:rsidRPr="009D698A">
              <w:rPr>
                <w:noProof/>
              </w:rPr>
              <w:tab/>
              <w:t xml:space="preserve">Nimm den Sechstel-Streifen, </w:t>
            </w:r>
            <w:r w:rsidRPr="009D698A">
              <w:rPr>
                <w:noProof/>
              </w:rPr>
              <w:br/>
              <w:t>denn es geht um fünf Sechstel.</w:t>
            </w:r>
          </w:p>
          <w:p w14:paraId="4D6407D7" w14:textId="5D02107A" w:rsidR="00E45B1F" w:rsidRPr="009D698A" w:rsidRDefault="00E45B1F" w:rsidP="00406FCF">
            <w:pPr>
              <w:ind w:left="313" w:hanging="313"/>
              <w:rPr>
                <w:noProof/>
              </w:rPr>
            </w:pPr>
            <w:r w:rsidRPr="009D698A">
              <w:rPr>
                <w:noProof/>
              </w:rPr>
              <w:t xml:space="preserve">2.  </w:t>
            </w:r>
            <w:r w:rsidRPr="009D698A">
              <w:rPr>
                <w:noProof/>
              </w:rPr>
              <w:tab/>
              <w:t>Verteile die ganze Menge, also die</w:t>
            </w:r>
            <w:r w:rsidRPr="009D698A">
              <w:rPr>
                <w:noProof/>
              </w:rPr>
              <w:br/>
              <w:t xml:space="preserve">24 Plättchen, auf den sechs Feldern des Sechstel-Streifens. </w:t>
            </w:r>
          </w:p>
          <w:p w14:paraId="118D9455" w14:textId="0D5A69C6" w:rsidR="00E45B1F" w:rsidRPr="009D698A" w:rsidRDefault="00E45B1F" w:rsidP="00406FCF">
            <w:pPr>
              <w:ind w:left="313" w:hanging="313"/>
              <w:rPr>
                <w:noProof/>
              </w:rPr>
            </w:pPr>
            <w:r w:rsidRPr="009D698A">
              <w:rPr>
                <w:noProof/>
              </w:rPr>
              <w:t xml:space="preserve">3.  </w:t>
            </w:r>
            <w:r w:rsidRPr="009D698A">
              <w:rPr>
                <w:noProof/>
              </w:rPr>
              <w:tab/>
              <w:t xml:space="preserve">Wo sieht man jetzt, wie viel ein Sechstel von 24 ist? </w:t>
            </w:r>
          </w:p>
          <w:p w14:paraId="77DA1401" w14:textId="78F546C1" w:rsidR="00E45B1F" w:rsidRPr="009D698A" w:rsidRDefault="00E45B1F" w:rsidP="00406FCF">
            <w:pPr>
              <w:ind w:left="313" w:hanging="313"/>
              <w:rPr>
                <w:noProof/>
              </w:rPr>
            </w:pPr>
            <w:r w:rsidRPr="009D698A">
              <w:rPr>
                <w:noProof/>
              </w:rPr>
              <w:t xml:space="preserve">4.  </w:t>
            </w:r>
            <w:r w:rsidRPr="009D698A">
              <w:rPr>
                <w:noProof/>
              </w:rPr>
              <w:tab/>
              <w:t xml:space="preserve">Zu jedem Sechstel-Feld gehört eine </w:t>
            </w:r>
            <w:r w:rsidRPr="009D698A">
              <w:rPr>
                <w:noProof/>
              </w:rPr>
              <w:br/>
              <w:t xml:space="preserve">4er-Gruppe von Plättchen. </w:t>
            </w:r>
            <w:r w:rsidRPr="009D698A">
              <w:rPr>
                <w:noProof/>
              </w:rPr>
              <w:br/>
              <w:t xml:space="preserve">Also ist der Teil zu einem Feld:  </w:t>
            </w:r>
            <w:r w:rsidRPr="009D698A">
              <w:rPr>
                <w:rFonts w:ascii="Comic Sans MS" w:hAnsi="Comic Sans MS"/>
                <w:noProof/>
                <w:color w:val="0070C0"/>
              </w:rPr>
              <w:t>4</w:t>
            </w:r>
          </w:p>
          <w:p w14:paraId="7B8DF884" w14:textId="67C63423" w:rsidR="00E45B1F" w:rsidRPr="009D698A" w:rsidRDefault="00E45B1F" w:rsidP="00406FCF">
            <w:pPr>
              <w:spacing w:after="120"/>
              <w:ind w:left="312" w:hanging="312"/>
              <w:rPr>
                <w:noProof/>
              </w:rPr>
            </w:pPr>
            <w:r w:rsidRPr="009D698A">
              <w:rPr>
                <w:noProof/>
              </w:rPr>
              <w:t xml:space="preserve">5.  </w:t>
            </w:r>
            <w:r w:rsidRPr="009D698A">
              <w:rPr>
                <w:noProof/>
              </w:rPr>
              <w:tab/>
              <w:t xml:space="preserve">Wie viele Plättchen gehören dann </w:t>
            </w:r>
            <w:r w:rsidRPr="009D698A">
              <w:rPr>
                <w:noProof/>
              </w:rPr>
              <w:br/>
              <w:t xml:space="preserve">zu fünf Sechsteln von 24? </w:t>
            </w:r>
            <w:r w:rsidRPr="009D698A">
              <w:rPr>
                <w:rFonts w:ascii="Comic Sans MS" w:hAnsi="Comic Sans MS"/>
                <w:noProof/>
                <w:color w:val="0070C0"/>
              </w:rPr>
              <w:t>fünf 4er</w:t>
            </w:r>
          </w:p>
        </w:tc>
      </w:tr>
      <w:tr w:rsidR="00A74302" w:rsidRPr="009D698A" w14:paraId="00B5EB2C" w14:textId="77777777" w:rsidTr="00B2675B">
        <w:trPr>
          <w:trHeight w:val="560"/>
        </w:trPr>
        <w:tc>
          <w:tcPr>
            <w:tcW w:w="709" w:type="dxa"/>
            <w:vMerge w:val="restart"/>
          </w:tcPr>
          <w:p w14:paraId="2AC0185F" w14:textId="55FABA99" w:rsidR="00A74302" w:rsidRPr="009D698A" w:rsidRDefault="00A74302" w:rsidP="00A74302">
            <w:pPr>
              <w:spacing w:line="240" w:lineRule="auto"/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8336" behindDoc="0" locked="0" layoutInCell="1" allowOverlap="1" wp14:anchorId="0ED564BD" wp14:editId="753626C5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121631089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605904231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5A9A4D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753415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B3FC5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229652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564BD" id="_x0000_s1457" style="position:absolute;margin-left:160.15pt;margin-top:563.6pt;width:8.5pt;height:22.55pt;z-index:25383833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">
                      <v:shape id="Textfeld 3" o:spid="_x0000_s1458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F5A9A4D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59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FB3FC5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0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2673BA0C" w14:textId="2DC05210" w:rsidR="00A74302" w:rsidRPr="009D698A" w:rsidRDefault="00A74302" w:rsidP="00A74302">
            <w:pPr>
              <w:pStyle w:val="Nummerierung"/>
              <w:rPr>
                <w:noProof/>
              </w:rPr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9360" behindDoc="0" locked="0" layoutInCell="1" allowOverlap="1" wp14:anchorId="3D4916B6" wp14:editId="397A3FC3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187017697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968942074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3BA955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6438487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4484DD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406228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916B6" id="_x0000_s1461" style="position:absolute;margin-left:160.15pt;margin-top:563.6pt;width:8.5pt;height:22.55pt;z-index:25383936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">
                      <v:shape id="Textfeld 3" o:spid="_x0000_s146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043BA955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6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E4484DD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364" w:type="dxa"/>
          </w:tcPr>
          <w:p w14:paraId="40B5276A" w14:textId="760D706C" w:rsidR="00A74302" w:rsidRPr="009D698A" w:rsidRDefault="00A74302" w:rsidP="00A74302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0384" behindDoc="0" locked="0" layoutInCell="1" allowOverlap="1" wp14:anchorId="0225D073" wp14:editId="7893BF27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61774259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008480304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8BFDC6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689678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E7C368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19394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5D073" id="_x0000_s1465" style="position:absolute;margin-left:160.15pt;margin-top:563.6pt;width:8.5pt;height:22.55pt;z-index:25384038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">
                      <v:shape id="Textfeld 3" o:spid="_x0000_s1466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688BFDC6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67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E7C368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E45B1F" w:rsidRPr="009D698A" w14:paraId="1F8D6F26" w14:textId="77777777" w:rsidTr="00B2675B">
        <w:trPr>
          <w:trHeight w:val="2720"/>
        </w:trPr>
        <w:tc>
          <w:tcPr>
            <w:tcW w:w="709" w:type="dxa"/>
            <w:vMerge/>
          </w:tcPr>
          <w:p w14:paraId="5E0BAC68" w14:textId="77777777" w:rsidR="00E45B1F" w:rsidRPr="009D698A" w:rsidRDefault="00E45B1F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0E1FF2F" w14:textId="6FDE9D2B" w:rsidR="00E45B1F" w:rsidRPr="009D698A" w:rsidRDefault="00E45B1F" w:rsidP="00D4349A">
            <w:pPr>
              <w:pStyle w:val="Nummerierung"/>
              <w:rPr>
                <w:noProof/>
              </w:rPr>
            </w:pPr>
          </w:p>
        </w:tc>
        <w:tc>
          <w:tcPr>
            <w:tcW w:w="8364" w:type="dxa"/>
          </w:tcPr>
          <w:p w14:paraId="7D7228A0" w14:textId="7C9EDCF6" w:rsidR="00E45B1F" w:rsidRPr="009D698A" w:rsidRDefault="00384A21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8272" behindDoc="0" locked="0" layoutInCell="1" allowOverlap="1" wp14:anchorId="7161DD17" wp14:editId="6053A20A">
                      <wp:simplePos x="0" y="0"/>
                      <wp:positionH relativeFrom="column">
                        <wp:posOffset>1710555</wp:posOffset>
                      </wp:positionH>
                      <wp:positionV relativeFrom="paragraph">
                        <wp:posOffset>873760</wp:posOffset>
                      </wp:positionV>
                      <wp:extent cx="513080" cy="286352"/>
                      <wp:effectExtent l="0" t="0" r="0" b="6350"/>
                      <wp:wrapNone/>
                      <wp:docPr id="1552410520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80" cy="286352"/>
                                <a:chOff x="0" y="0"/>
                                <a:chExt cx="513080" cy="286352"/>
                              </a:xfrm>
                            </wpg:grpSpPr>
                            <wps:wsp>
                              <wps:cNvPr id="79837949" name="Textfeld 429"/>
                              <wps:cNvSpPr txBox="1"/>
                              <wps:spPr>
                                <a:xfrm flipV="1">
                                  <a:off x="0" y="88640"/>
                                  <a:ext cx="513080" cy="169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DD50DF" w14:textId="77777777" w:rsidR="00384A21" w:rsidRDefault="00384A21" w:rsidP="00384A2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3897908" name="Gruppieren 427"/>
                              <wpg:cNvGrpSpPr/>
                              <wpg:grpSpPr>
                                <a:xfrm>
                                  <a:off x="223935" y="0"/>
                                  <a:ext cx="107699" cy="286352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1268334200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43AB4" w14:textId="3C4BBDA0" w:rsidR="00384A21" w:rsidRPr="007922A1" w:rsidRDefault="00384A21" w:rsidP="00384A21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38910031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FCCE01" w14:textId="77777777" w:rsidR="00384A21" w:rsidRPr="007922A1" w:rsidRDefault="00384A21" w:rsidP="00384A21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558289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1DD17" id="Gruppieren 431" o:spid="_x0000_s1469" style="position:absolute;margin-left:134.7pt;margin-top:68.8pt;width:40.4pt;height:22.55pt;z-index:253878272;mso-position-horizontal-relative:text;mso-position-vertical-relative:text;mso-height-relative:margin" coordsize="513080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">
                      <v:shape id="Textfeld 429" o:spid="_x0000_s1470" type="#_x0000_t202" style="position:absolute;top:88640;width:513080;height:169311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" fillcolor="white [3201]" stroked="f" strokeweight=".5pt">
                        <v:textbox>
                          <w:txbxContent>
                            <w:p w14:paraId="25DD50DF" w14:textId="77777777" w:rsidR="00384A21" w:rsidRDefault="00384A21" w:rsidP="00384A21"/>
                          </w:txbxContent>
                        </v:textbox>
                      </v:shape>
                      <v:group id="_x0000_s1471" style="position:absolute;left:223935;width:107699;height:286352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">
                        <v:shape id="Textfeld 3" o:spid="_x0000_s147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6743AB4" w14:textId="3C4BBDA0" w:rsidR="00384A21" w:rsidRPr="007922A1" w:rsidRDefault="00384A21" w:rsidP="00384A21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7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FCCE01" w14:textId="77777777" w:rsidR="00384A21" w:rsidRPr="007922A1" w:rsidRDefault="00384A21" w:rsidP="00384A21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7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74302"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5504" behindDoc="0" locked="0" layoutInCell="1" allowOverlap="1" wp14:anchorId="6EEC9C53" wp14:editId="7CF5EAE1">
                      <wp:simplePos x="0" y="0"/>
                      <wp:positionH relativeFrom="column">
                        <wp:posOffset>1441865</wp:posOffset>
                      </wp:positionH>
                      <wp:positionV relativeFrom="paragraph">
                        <wp:posOffset>1967230</wp:posOffset>
                      </wp:positionV>
                      <wp:extent cx="107315" cy="285750"/>
                      <wp:effectExtent l="0" t="0" r="19685" b="6350"/>
                      <wp:wrapNone/>
                      <wp:docPr id="191673304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811277569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E90C7F" w14:textId="4AC342F6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1022285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153B4" w14:textId="2CCAD93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43643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EC9C53" id="_x0000_s1475" style="position:absolute;margin-left:113.55pt;margin-top:154.9pt;width:8.45pt;height:22.5pt;z-index:253845504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">
                      <v:shape id="Textfeld 3" o:spid="_x0000_s1476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AE90C7F" w14:textId="4AC342F6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77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153B4" w14:textId="2CCAD93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7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74302"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3456" behindDoc="0" locked="0" layoutInCell="1" allowOverlap="1" wp14:anchorId="4B5061C2" wp14:editId="5C40FF4C">
                      <wp:simplePos x="0" y="0"/>
                      <wp:positionH relativeFrom="column">
                        <wp:posOffset>150689</wp:posOffset>
                      </wp:positionH>
                      <wp:positionV relativeFrom="paragraph">
                        <wp:posOffset>877726</wp:posOffset>
                      </wp:positionV>
                      <wp:extent cx="513080" cy="286352"/>
                      <wp:effectExtent l="0" t="0" r="0" b="6350"/>
                      <wp:wrapNone/>
                      <wp:docPr id="1269535399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80" cy="286352"/>
                                <a:chOff x="0" y="0"/>
                                <a:chExt cx="513080" cy="286352"/>
                              </a:xfrm>
                            </wpg:grpSpPr>
                            <wps:wsp>
                              <wps:cNvPr id="745027545" name="Textfeld 429"/>
                              <wps:cNvSpPr txBox="1"/>
                              <wps:spPr>
                                <a:xfrm flipV="1">
                                  <a:off x="0" y="88640"/>
                                  <a:ext cx="513080" cy="169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714D2" w14:textId="77777777" w:rsidR="00A74302" w:rsidRDefault="00A74302" w:rsidP="00A7430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86540355" name="Gruppieren 427"/>
                              <wpg:cNvGrpSpPr/>
                              <wpg:grpSpPr>
                                <a:xfrm>
                                  <a:off x="223935" y="0"/>
                                  <a:ext cx="107699" cy="286352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452867690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F60BC4" w14:textId="77777777" w:rsidR="00A74302" w:rsidRPr="007922A1" w:rsidRDefault="00A74302" w:rsidP="00A74302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27369049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2E4322" w14:textId="77777777" w:rsidR="00A74302" w:rsidRPr="007922A1" w:rsidRDefault="00A74302" w:rsidP="00A74302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5807161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061C2" id="_x0000_s1479" style="position:absolute;margin-left:11.85pt;margin-top:69.1pt;width:40.4pt;height:22.55pt;z-index:253843456;mso-position-horizontal-relative:text;mso-position-vertical-relative:text" coordsize="513080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">
                      <v:shape id="Textfeld 429" o:spid="_x0000_s1480" type="#_x0000_t202" style="position:absolute;top:88640;width:513080;height:169311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" fillcolor="white [3201]" stroked="f" strokeweight=".5pt">
                        <v:textbox>
                          <w:txbxContent>
                            <w:p w14:paraId="5EF714D2" w14:textId="77777777" w:rsidR="00A74302" w:rsidRDefault="00A74302" w:rsidP="00A74302"/>
                          </w:txbxContent>
                        </v:textbox>
                      </v:shape>
                      <v:group id="_x0000_s1481" style="position:absolute;left:223935;width:107699;height:286352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">
                        <v:shape id="Textfeld 3" o:spid="_x0000_s148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CF60BC4" w14:textId="77777777" w:rsidR="00A74302" w:rsidRPr="007922A1" w:rsidRDefault="00A74302" w:rsidP="00A74302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2E4322" w14:textId="77777777" w:rsidR="00A74302" w:rsidRPr="007922A1" w:rsidRDefault="00A74302" w:rsidP="00A74302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8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74302"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4240" behindDoc="0" locked="0" layoutInCell="1" allowOverlap="1" wp14:anchorId="242AB431" wp14:editId="5DCA204F">
                      <wp:simplePos x="0" y="0"/>
                      <wp:positionH relativeFrom="column">
                        <wp:posOffset>575232</wp:posOffset>
                      </wp:positionH>
                      <wp:positionV relativeFrom="paragraph">
                        <wp:posOffset>168599</wp:posOffset>
                      </wp:positionV>
                      <wp:extent cx="194310" cy="360398"/>
                      <wp:effectExtent l="0" t="0" r="0" b="0"/>
                      <wp:wrapNone/>
                      <wp:docPr id="1098292063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" cy="360398"/>
                                <a:chOff x="0" y="0"/>
                                <a:chExt cx="194310" cy="360398"/>
                              </a:xfrm>
                            </wpg:grpSpPr>
                            <wps:wsp>
                              <wps:cNvPr id="355164827" name="Textfeld 428"/>
                              <wps:cNvSpPr txBox="1"/>
                              <wps:spPr>
                                <a:xfrm>
                                  <a:off x="0" y="74648"/>
                                  <a:ext cx="19431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6A46D7" w14:textId="77777777" w:rsidR="00A74302" w:rsidRPr="00384A21" w:rsidRDefault="00A7430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3397727" name="Gruppieren 427"/>
                              <wpg:cNvGrpSpPr/>
                              <wpg:grpSpPr>
                                <a:xfrm>
                                  <a:off x="32657" y="0"/>
                                  <a:ext cx="107315" cy="285750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599204053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FE543" w14:textId="77777777" w:rsidR="00A74302" w:rsidRPr="00384A21" w:rsidRDefault="00A74302" w:rsidP="00A74302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5609860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3AF901" w14:textId="77777777" w:rsidR="00A74302" w:rsidRPr="00384A21" w:rsidRDefault="00A74302" w:rsidP="00A74302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6359453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2AB431" id="Gruppieren 430" o:spid="_x0000_s1485" style="position:absolute;margin-left:45.3pt;margin-top:13.3pt;width:15.3pt;height:28.4pt;z-index:253834240;mso-position-horizontal-relative:text;mso-position-vertical-relative:text" coordsize="194310,360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">
                      <v:shape id="Textfeld 428" o:spid="_x0000_s1486" type="#_x0000_t202" style="position:absolute;top:74648;width:194310;height:285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" fillcolor="#92d051" stroked="f" strokeweight=".5pt">
                        <v:textbox>
                          <w:txbxContent>
                            <w:p w14:paraId="3E6A46D7" w14:textId="77777777" w:rsidR="00A74302" w:rsidRPr="00384A21" w:rsidRDefault="00A743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_x0000_s1487" style="position:absolute;left:32657;width:107315;height:285750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">
                        <v:shape id="Textfeld 3" o:spid="_x0000_s1488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FE543" w14:textId="77777777" w:rsidR="00A74302" w:rsidRPr="00384A21" w:rsidRDefault="00A74302" w:rsidP="00A7430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9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3AF901" w14:textId="77777777" w:rsidR="00A74302" w:rsidRPr="00384A21" w:rsidRDefault="00A74302" w:rsidP="00A7430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90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E45B1F" w:rsidRPr="009D698A">
              <w:rPr>
                <w:noProof/>
                <w:color w:val="000000" w:themeColor="text1"/>
              </w:rPr>
              <w:drawing>
                <wp:inline distT="0" distB="0" distL="0" distR="0" wp14:anchorId="20FBBBDE" wp14:editId="2E465602">
                  <wp:extent cx="4970357" cy="1965065"/>
                  <wp:effectExtent l="0" t="0" r="0" b="3810"/>
                  <wp:docPr id="143349825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498256" name="Grafik 1433498256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41" cy="197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1F" w:rsidRPr="009D698A" w14:paraId="09407305" w14:textId="77777777" w:rsidTr="00B2675B">
        <w:trPr>
          <w:trHeight w:val="568"/>
        </w:trPr>
        <w:tc>
          <w:tcPr>
            <w:tcW w:w="709" w:type="dxa"/>
            <w:vMerge/>
          </w:tcPr>
          <w:p w14:paraId="0FEDC360" w14:textId="77777777" w:rsidR="00E45B1F" w:rsidRPr="009D698A" w:rsidRDefault="00E45B1F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F6CE0B0" w14:textId="23DAA340" w:rsidR="00E45B1F" w:rsidRPr="009D698A" w:rsidRDefault="00E45B1F" w:rsidP="00D4349A">
            <w:pPr>
              <w:pStyle w:val="Nummerierung"/>
              <w:rPr>
                <w:noProof/>
              </w:rPr>
            </w:pPr>
          </w:p>
        </w:tc>
        <w:tc>
          <w:tcPr>
            <w:tcW w:w="8364" w:type="dxa"/>
          </w:tcPr>
          <w:p w14:paraId="7EF49D38" w14:textId="6234D5FE" w:rsidR="00E45B1F" w:rsidRPr="009D698A" w:rsidRDefault="00E45B1F" w:rsidP="005C0B44">
            <w:pPr>
              <w:spacing w:before="120" w:line="276" w:lineRule="auto"/>
              <w:rPr>
                <w:noProof/>
              </w:rPr>
            </w:pPr>
            <w:r w:rsidRPr="009D698A">
              <w:rPr>
                <w:noProof/>
              </w:rPr>
              <w:t>Warum guckt er sich erst</w:t>
            </w:r>
            <w:r w:rsidR="00A74302" w:rsidRPr="009D698A">
              <w:rPr>
                <w:noProof/>
              </w:rPr>
              <w:t xml:space="preserve"> </w:t>
            </w:r>
            <w:r w:rsidRPr="009D698A">
              <w:rPr>
                <w:noProof/>
              </w:rPr>
              <w:t xml:space="preserve">   </w:t>
            </w:r>
            <w:r w:rsidR="00A74302" w:rsidRPr="009D698A">
              <w:rPr>
                <w:noProof/>
              </w:rPr>
              <w:t xml:space="preserve"> </w:t>
            </w:r>
            <w:r w:rsidRPr="009D698A">
              <w:rPr>
                <w:noProof/>
              </w:rPr>
              <w:t>von 8 an?</w:t>
            </w:r>
          </w:p>
        </w:tc>
      </w:tr>
      <w:tr w:rsidR="00E45B1F" w:rsidRPr="009D698A" w14:paraId="177FAD48" w14:textId="77777777" w:rsidTr="00B2675B">
        <w:trPr>
          <w:cantSplit/>
        </w:trPr>
        <w:tc>
          <w:tcPr>
            <w:tcW w:w="709" w:type="dxa"/>
          </w:tcPr>
          <w:p w14:paraId="08893C18" w14:textId="0D67CB9F" w:rsidR="00E45B1F" w:rsidRPr="009D698A" w:rsidRDefault="00E45B1F" w:rsidP="00D4349A">
            <w:pPr>
              <w:spacing w:line="240" w:lineRule="auto"/>
            </w:pPr>
            <w:r w:rsidRPr="009D698A">
              <w:rPr>
                <w:noProof/>
                <w:lang w:eastAsia="de-DE"/>
              </w:rPr>
              <w:drawing>
                <wp:inline distT="0" distB="0" distL="0" distR="0" wp14:anchorId="61FB4ABB" wp14:editId="006EDC14">
                  <wp:extent cx="313144" cy="272386"/>
                  <wp:effectExtent l="0" t="0" r="0" b="0"/>
                  <wp:docPr id="1314203829" name="Grafik 131420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3D31DD1" w14:textId="71DC501B" w:rsidR="00E45B1F" w:rsidRPr="009D698A" w:rsidRDefault="00E45B1F" w:rsidP="00D4349A">
            <w:pPr>
              <w:pStyle w:val="Nummerierung"/>
              <w:rPr>
                <w:noProof/>
              </w:rPr>
            </w:pPr>
            <w:r w:rsidRPr="009D698A">
              <w:rPr>
                <w:noProof/>
              </w:rPr>
              <w:t>b)</w:t>
            </w:r>
          </w:p>
        </w:tc>
        <w:tc>
          <w:tcPr>
            <w:tcW w:w="8364" w:type="dxa"/>
          </w:tcPr>
          <w:p w14:paraId="7EC64630" w14:textId="121563F6" w:rsidR="00E45B1F" w:rsidRPr="009D698A" w:rsidRDefault="00E45B1F" w:rsidP="00406FCF">
            <w:pPr>
              <w:rPr>
                <w:noProof/>
              </w:rPr>
            </w:pPr>
            <w:r w:rsidRPr="009D698A">
              <w:rPr>
                <w:noProof/>
              </w:rPr>
              <w:t>Legt selbst einige Aufgaben: Eine Person löst die Aufgabe, die anderen kontrollieren. Wechselt euch ab. Notiert eure Ergebnisse in der Tabelle („Protokollbogen“).</w:t>
            </w:r>
          </w:p>
        </w:tc>
      </w:tr>
    </w:tbl>
    <w:p w14:paraId="1168BFF4" w14:textId="3A748F1A" w:rsidR="00406FCF" w:rsidRPr="009D698A" w:rsidRDefault="00406FCF" w:rsidP="007E2A15"/>
    <w:tbl>
      <w:tblPr>
        <w:tblW w:w="92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5387"/>
        <w:gridCol w:w="2688"/>
      </w:tblGrid>
      <w:tr w:rsidR="007E2A15" w:rsidRPr="009D698A" w14:paraId="08E60CF4" w14:textId="77777777" w:rsidTr="00B2675B">
        <w:tc>
          <w:tcPr>
            <w:tcW w:w="709" w:type="dxa"/>
          </w:tcPr>
          <w:p w14:paraId="3753209D" w14:textId="640BA1F8" w:rsidR="007E2A15" w:rsidRPr="009D698A" w:rsidRDefault="007E2A15" w:rsidP="00D4349A">
            <w:pPr>
              <w:pStyle w:val="berschrift3"/>
              <w:rPr>
                <w:noProof/>
              </w:rPr>
            </w:pPr>
            <w:r w:rsidRPr="009D698A">
              <w:rPr>
                <w:noProof/>
              </w:rPr>
              <w:t>1.2</w:t>
            </w:r>
          </w:p>
        </w:tc>
        <w:tc>
          <w:tcPr>
            <w:tcW w:w="8500" w:type="dxa"/>
            <w:gridSpan w:val="3"/>
          </w:tcPr>
          <w:p w14:paraId="0B16E89A" w14:textId="698F4A0D" w:rsidR="007E2A15" w:rsidRPr="009D698A" w:rsidRDefault="00A74302" w:rsidP="00D4349A">
            <w:pPr>
              <w:pStyle w:val="berschrift3"/>
              <w:rPr>
                <w:noProof/>
              </w:rPr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9600" behindDoc="0" locked="0" layoutInCell="1" allowOverlap="1" wp14:anchorId="47D77980" wp14:editId="27C9031E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335500</wp:posOffset>
                      </wp:positionV>
                      <wp:extent cx="107315" cy="285750"/>
                      <wp:effectExtent l="0" t="0" r="19685" b="6350"/>
                      <wp:wrapNone/>
                      <wp:docPr id="597566401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908759704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CDFE7B" w14:textId="3487DCE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2145034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A8631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42864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D77980" id="_x0000_s1491" style="position:absolute;margin-left:125pt;margin-top:26.4pt;width:8.45pt;height:22.5pt;z-index:25384960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">
                      <v:shape id="Textfeld 3" o:spid="_x0000_s1492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3CDFE7B" w14:textId="3487DCE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9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0A8631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9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7552" behindDoc="0" locked="0" layoutInCell="1" allowOverlap="1" wp14:anchorId="21A6F088" wp14:editId="0967A0DE">
                      <wp:simplePos x="0" y="0"/>
                      <wp:positionH relativeFrom="column">
                        <wp:posOffset>933230</wp:posOffset>
                      </wp:positionH>
                      <wp:positionV relativeFrom="paragraph">
                        <wp:posOffset>330200</wp:posOffset>
                      </wp:positionV>
                      <wp:extent cx="107699" cy="286352"/>
                      <wp:effectExtent l="0" t="0" r="19685" b="6350"/>
                      <wp:wrapNone/>
                      <wp:docPr id="1757169874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865089016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B2B8A9" w14:textId="76687041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14121154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D002DF" w14:textId="7FA9399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18571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A6F088" id="_x0000_s1495" style="position:absolute;margin-left:73.5pt;margin-top:26pt;width:8.5pt;height:22.55pt;z-index:253847552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">
                      <v:shape id="Textfeld 3" o:spid="_x0000_s1496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4B2B8A9" w14:textId="76687041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97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9D002DF" w14:textId="7FA9399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9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757D" w:rsidRPr="009D698A">
              <w:rPr>
                <w:noProof/>
              </w:rPr>
              <w:t>Tabellen</w:t>
            </w:r>
            <w:r w:rsidR="007E2A15" w:rsidRPr="009D698A">
              <w:rPr>
                <w:noProof/>
              </w:rPr>
              <w:t xml:space="preserve"> untersuchen</w:t>
            </w:r>
          </w:p>
        </w:tc>
      </w:tr>
      <w:tr w:rsidR="00367E6D" w:rsidRPr="009D698A" w14:paraId="46EAA0B9" w14:textId="77777777" w:rsidTr="00B2675B">
        <w:trPr>
          <w:trHeight w:val="269"/>
        </w:trPr>
        <w:tc>
          <w:tcPr>
            <w:tcW w:w="709" w:type="dxa"/>
            <w:vMerge w:val="restart"/>
          </w:tcPr>
          <w:p w14:paraId="7C8B982C" w14:textId="79D8BB52" w:rsidR="00367E6D" w:rsidRPr="009D698A" w:rsidRDefault="00367E6D" w:rsidP="005F6509">
            <w:pPr>
              <w:spacing w:line="240" w:lineRule="auto"/>
            </w:pPr>
          </w:p>
        </w:tc>
        <w:tc>
          <w:tcPr>
            <w:tcW w:w="425" w:type="dxa"/>
            <w:vMerge w:val="restart"/>
          </w:tcPr>
          <w:p w14:paraId="1259BE48" w14:textId="77777777" w:rsidR="00367E6D" w:rsidRPr="009D698A" w:rsidRDefault="00367E6D" w:rsidP="005F6509">
            <w:pPr>
              <w:pStyle w:val="Nummerierung"/>
              <w:rPr>
                <w:noProof/>
              </w:rPr>
            </w:pPr>
            <w:r w:rsidRPr="009D698A">
              <w:rPr>
                <w:noProof/>
              </w:rPr>
              <w:t>a)</w:t>
            </w:r>
          </w:p>
        </w:tc>
        <w:tc>
          <w:tcPr>
            <w:tcW w:w="5387" w:type="dxa"/>
            <w:vMerge w:val="restart"/>
          </w:tcPr>
          <w:p w14:paraId="17E59205" w14:textId="6A0F06E5" w:rsidR="00367E6D" w:rsidRPr="009D698A" w:rsidRDefault="00367E6D" w:rsidP="005F6509">
            <w:pPr>
              <w:spacing w:line="276" w:lineRule="auto"/>
            </w:pPr>
            <w:r w:rsidRPr="009D698A">
              <w:t>Wie viel ist</w:t>
            </w:r>
            <w:r w:rsidR="00A74302" w:rsidRPr="009D698A">
              <w:t xml:space="preserve">    </w:t>
            </w:r>
            <w:r w:rsidRPr="009D698A">
              <w:t xml:space="preserve"> </w:t>
            </w:r>
            <w:r w:rsidR="00A74302" w:rsidRPr="009D698A">
              <w:t xml:space="preserve"> </w:t>
            </w:r>
            <w:r w:rsidRPr="009D698A">
              <w:t xml:space="preserve">von </w:t>
            </w:r>
            <w:proofErr w:type="gramStart"/>
            <w:r w:rsidRPr="009D698A">
              <w:t xml:space="preserve">24,   </w:t>
            </w:r>
            <w:proofErr w:type="gramEnd"/>
            <w:r w:rsidRPr="009D698A">
              <w:t xml:space="preserve">     von 24, …?</w:t>
            </w:r>
          </w:p>
          <w:p w14:paraId="69D4C929" w14:textId="412A3522" w:rsidR="00367E6D" w:rsidRPr="009D698A" w:rsidRDefault="00367E6D" w:rsidP="005F6509"/>
          <w:p w14:paraId="2AB3C3BF" w14:textId="306CD289" w:rsidR="00367E6D" w:rsidRPr="009D698A" w:rsidRDefault="00367E6D" w:rsidP="00367E6D">
            <w:r w:rsidRPr="009D698A">
              <w:t xml:space="preserve">Übertrage die Anteile und die ganzen Mengen in deine Tabelle und ergänze die fehlenden Angaben. </w:t>
            </w:r>
            <w:r w:rsidR="00B2675B" w:rsidRPr="009D698A">
              <w:br/>
            </w:r>
            <w:r w:rsidRPr="009D698A">
              <w:t>Welche Muster kannst du finden? Wie geht es weiter?</w:t>
            </w:r>
          </w:p>
          <w:p w14:paraId="77B3A689" w14:textId="5011E237" w:rsidR="00367E6D" w:rsidRPr="009D698A" w:rsidRDefault="00A74302" w:rsidP="005F6509"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1648" behindDoc="0" locked="0" layoutInCell="1" allowOverlap="1" wp14:anchorId="3EC63489" wp14:editId="58DC12B7">
                      <wp:simplePos x="0" y="0"/>
                      <wp:positionH relativeFrom="column">
                        <wp:posOffset>679141</wp:posOffset>
                      </wp:positionH>
                      <wp:positionV relativeFrom="paragraph">
                        <wp:posOffset>91180</wp:posOffset>
                      </wp:positionV>
                      <wp:extent cx="107699" cy="286352"/>
                      <wp:effectExtent l="0" t="0" r="19685" b="6350"/>
                      <wp:wrapNone/>
                      <wp:docPr id="13328531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12150680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B0987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27397501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D4ED42" w14:textId="448E46AA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922462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63489" id="_x0000_s1499" style="position:absolute;margin-left:53.5pt;margin-top:7.2pt;width:8.5pt;height:22.55pt;z-index:25385164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">
                      <v:shape id="Textfeld 3" o:spid="_x0000_s1500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1B0987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1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D4ED42" w14:textId="448E46AA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502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3696" behindDoc="0" locked="0" layoutInCell="1" allowOverlap="1" wp14:anchorId="7063A0B3" wp14:editId="3705CA3E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91220</wp:posOffset>
                      </wp:positionV>
                      <wp:extent cx="107699" cy="286352"/>
                      <wp:effectExtent l="0" t="0" r="19685" b="6350"/>
                      <wp:wrapNone/>
                      <wp:docPr id="210858908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866463561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90349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22791964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EFFF1B" w14:textId="1C2D798C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402615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63A0B3" id="_x0000_s1503" style="position:absolute;margin-left:102.25pt;margin-top:7.2pt;width:8.5pt;height:22.55pt;z-index:25385369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">
                      <v:shape id="Textfeld 3" o:spid="_x0000_s1504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4A90349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5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2EFFF1B" w14:textId="1C2D798C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06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88" w:type="dxa"/>
            <w:vMerge w:val="restart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2"/>
              <w:gridCol w:w="1306"/>
            </w:tblGrid>
            <w:tr w:rsidR="00367E6D" w:rsidRPr="009D698A" w14:paraId="0D055186" w14:textId="77777777" w:rsidTr="00FC5746">
              <w:trPr>
                <w:trHeight w:val="232"/>
              </w:trPr>
              <w:tc>
                <w:tcPr>
                  <w:tcW w:w="1272" w:type="dxa"/>
                  <w:shd w:val="clear" w:color="auto" w:fill="92D051"/>
                </w:tcPr>
                <w:p w14:paraId="6E6B5AB6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 w:rsidRPr="009D698A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306" w:type="dxa"/>
                  <w:shd w:val="clear" w:color="auto" w:fill="FFFF00"/>
                </w:tcPr>
                <w:p w14:paraId="2783F972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 w:rsidRPr="009D698A">
                    <w:rPr>
                      <w:rFonts w:ascii="Calibri" w:hAnsi="Calibri"/>
                      <w:sz w:val="18"/>
                      <w:szCs w:val="18"/>
                    </w:rPr>
                    <w:t>Ganze Menge</w:t>
                  </w:r>
                </w:p>
              </w:tc>
            </w:tr>
            <w:tr w:rsidR="00367E6D" w:rsidRPr="009D698A" w14:paraId="42A7A62E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2015439E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9D698A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6ACFD83E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9D698A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9D698A" w14:paraId="024FFBFC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349EFC84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9D698A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zwei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524A2A92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9D698A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9D698A" w14:paraId="312C4891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518296F6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9D698A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drei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9E63FDA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9D698A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9D698A" w14:paraId="3F89B69D" w14:textId="77777777" w:rsidTr="00FC5746">
              <w:trPr>
                <w:trHeight w:val="155"/>
              </w:trPr>
              <w:tc>
                <w:tcPr>
                  <w:tcW w:w="1272" w:type="dxa"/>
                  <w:vAlign w:val="center"/>
                </w:tcPr>
                <w:p w14:paraId="0AE8A943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9D698A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vier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AB226DD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9D698A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688C7ACD" w14:textId="4034AC58" w:rsidR="00367E6D" w:rsidRPr="009D698A" w:rsidRDefault="00367E6D" w:rsidP="00367E6D"/>
        </w:tc>
      </w:tr>
      <w:tr w:rsidR="00367E6D" w:rsidRPr="009D698A" w14:paraId="6BA607A4" w14:textId="77777777" w:rsidTr="00B2675B">
        <w:trPr>
          <w:trHeight w:val="269"/>
        </w:trPr>
        <w:tc>
          <w:tcPr>
            <w:tcW w:w="709" w:type="dxa"/>
            <w:vMerge/>
          </w:tcPr>
          <w:p w14:paraId="2BBC4102" w14:textId="77777777" w:rsidR="00367E6D" w:rsidRPr="009D698A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016BE78" w14:textId="77777777" w:rsidR="00367E6D" w:rsidRPr="009D698A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3590C6" w14:textId="77777777" w:rsidR="00367E6D" w:rsidRPr="009D698A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3395EC25" w14:textId="70270D49" w:rsidR="00367E6D" w:rsidRPr="009D698A" w:rsidRDefault="00367E6D" w:rsidP="005F6509">
            <w:pPr>
              <w:spacing w:line="276" w:lineRule="auto"/>
            </w:pPr>
          </w:p>
        </w:tc>
      </w:tr>
      <w:tr w:rsidR="00367E6D" w:rsidRPr="009D698A" w14:paraId="38666091" w14:textId="77777777" w:rsidTr="00B2675B">
        <w:trPr>
          <w:trHeight w:val="269"/>
        </w:trPr>
        <w:tc>
          <w:tcPr>
            <w:tcW w:w="709" w:type="dxa"/>
            <w:vMerge/>
          </w:tcPr>
          <w:p w14:paraId="5B8019FC" w14:textId="77777777" w:rsidR="00367E6D" w:rsidRPr="009D698A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5C71B8AE" w14:textId="77777777" w:rsidR="00367E6D" w:rsidRPr="009D698A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4CDDB2F4" w14:textId="77777777" w:rsidR="00367E6D" w:rsidRPr="009D698A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11C6C6C7" w14:textId="7AEC0DE3" w:rsidR="00367E6D" w:rsidRPr="009D698A" w:rsidRDefault="00367E6D" w:rsidP="005F6509">
            <w:pPr>
              <w:spacing w:line="276" w:lineRule="auto"/>
            </w:pPr>
          </w:p>
        </w:tc>
      </w:tr>
      <w:tr w:rsidR="00367E6D" w:rsidRPr="009D698A" w14:paraId="7FF5E3B3" w14:textId="77777777" w:rsidTr="00B2675B">
        <w:trPr>
          <w:trHeight w:val="269"/>
        </w:trPr>
        <w:tc>
          <w:tcPr>
            <w:tcW w:w="709" w:type="dxa"/>
            <w:vMerge/>
          </w:tcPr>
          <w:p w14:paraId="4A937184" w14:textId="77777777" w:rsidR="00367E6D" w:rsidRPr="009D698A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576C2CD" w14:textId="77777777" w:rsidR="00367E6D" w:rsidRPr="009D698A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3B6709B4" w14:textId="77777777" w:rsidR="00367E6D" w:rsidRPr="009D698A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081BF0E4" w14:textId="0E1E4C6F" w:rsidR="00367E6D" w:rsidRPr="009D698A" w:rsidRDefault="00367E6D" w:rsidP="005F6509">
            <w:pPr>
              <w:spacing w:line="276" w:lineRule="auto"/>
            </w:pPr>
          </w:p>
        </w:tc>
      </w:tr>
      <w:tr w:rsidR="00367E6D" w:rsidRPr="009D698A" w14:paraId="53A0A61D" w14:textId="77777777" w:rsidTr="00B2675B">
        <w:trPr>
          <w:trHeight w:val="269"/>
        </w:trPr>
        <w:tc>
          <w:tcPr>
            <w:tcW w:w="709" w:type="dxa"/>
            <w:vMerge/>
          </w:tcPr>
          <w:p w14:paraId="172D4EF4" w14:textId="77777777" w:rsidR="00367E6D" w:rsidRPr="009D698A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403AA2F5" w14:textId="77777777" w:rsidR="00367E6D" w:rsidRPr="009D698A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74D50E" w14:textId="77777777" w:rsidR="00367E6D" w:rsidRPr="009D698A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248A7350" w14:textId="73086E1A" w:rsidR="00367E6D" w:rsidRPr="009D698A" w:rsidRDefault="00367E6D" w:rsidP="005F6509">
            <w:pPr>
              <w:spacing w:line="276" w:lineRule="auto"/>
            </w:pPr>
          </w:p>
        </w:tc>
      </w:tr>
      <w:tr w:rsidR="00367E6D" w:rsidRPr="009D698A" w14:paraId="3776AF45" w14:textId="77777777" w:rsidTr="00B2675B">
        <w:trPr>
          <w:trHeight w:val="269"/>
        </w:trPr>
        <w:tc>
          <w:tcPr>
            <w:tcW w:w="709" w:type="dxa"/>
            <w:vMerge/>
          </w:tcPr>
          <w:p w14:paraId="766E98E1" w14:textId="77777777" w:rsidR="00367E6D" w:rsidRPr="009D698A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BEBF45D" w14:textId="77777777" w:rsidR="00367E6D" w:rsidRPr="009D698A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7DCE6BBF" w14:textId="77777777" w:rsidR="00367E6D" w:rsidRPr="009D698A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760A5A97" w14:textId="27D0515F" w:rsidR="00367E6D" w:rsidRPr="009D698A" w:rsidRDefault="00367E6D" w:rsidP="005F6509">
            <w:pPr>
              <w:spacing w:line="276" w:lineRule="auto"/>
            </w:pPr>
          </w:p>
        </w:tc>
      </w:tr>
      <w:tr w:rsidR="00367E6D" w:rsidRPr="009D698A" w14:paraId="17552B0C" w14:textId="77777777" w:rsidTr="00B2675B">
        <w:trPr>
          <w:trHeight w:val="239"/>
        </w:trPr>
        <w:tc>
          <w:tcPr>
            <w:tcW w:w="709" w:type="dxa"/>
          </w:tcPr>
          <w:p w14:paraId="226B3E42" w14:textId="1E7EBB75" w:rsidR="00367E6D" w:rsidRPr="009D698A" w:rsidRDefault="005D74A6" w:rsidP="005F6509">
            <w:pPr>
              <w:spacing w:line="240" w:lineRule="auto"/>
            </w:pPr>
            <w:r w:rsidRPr="009D698A">
              <w:rPr>
                <w:noProof/>
              </w:rPr>
              <w:drawing>
                <wp:anchor distT="0" distB="0" distL="114300" distR="114300" simplePos="0" relativeHeight="253388800" behindDoc="0" locked="0" layoutInCell="1" allowOverlap="1" wp14:anchorId="22E4B237" wp14:editId="2ED5A6DD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342265</wp:posOffset>
                  </wp:positionV>
                  <wp:extent cx="359410" cy="271780"/>
                  <wp:effectExtent l="0" t="0" r="0" b="0"/>
                  <wp:wrapNone/>
                  <wp:docPr id="37591330" name="Grafik 3759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7401ECE" w14:textId="2647AE8A" w:rsidR="00367E6D" w:rsidRPr="009D698A" w:rsidRDefault="00367E6D" w:rsidP="005F6509">
            <w:pPr>
              <w:pStyle w:val="Nummerierung"/>
              <w:rPr>
                <w:noProof/>
              </w:rPr>
            </w:pPr>
            <w:r w:rsidRPr="009D698A">
              <w:rPr>
                <w:noProof/>
              </w:rPr>
              <w:t>b)</w:t>
            </w:r>
          </w:p>
        </w:tc>
        <w:tc>
          <w:tcPr>
            <w:tcW w:w="5387" w:type="dxa"/>
          </w:tcPr>
          <w:p w14:paraId="1FAEE17E" w14:textId="0D876D79" w:rsidR="00367E6D" w:rsidRPr="009D698A" w:rsidRDefault="00367E6D" w:rsidP="00367E6D">
            <w:pPr>
              <w:spacing w:line="276" w:lineRule="auto"/>
            </w:pPr>
            <w:r w:rsidRPr="009D698A">
              <w:t xml:space="preserve">Wie viel ist       von </w:t>
            </w:r>
            <w:proofErr w:type="gramStart"/>
            <w:r w:rsidRPr="009D698A">
              <w:t xml:space="preserve">24, </w:t>
            </w:r>
            <w:r w:rsidRPr="009D698A">
              <w:rPr>
                <w:rFonts w:eastAsiaTheme="minorEastAsia"/>
              </w:rPr>
              <w:t xml:space="preserve">  </w:t>
            </w:r>
            <w:proofErr w:type="gramEnd"/>
            <w:r w:rsidRPr="009D698A">
              <w:rPr>
                <w:rFonts w:eastAsiaTheme="minorEastAsia"/>
              </w:rPr>
              <w:t xml:space="preserve">   </w:t>
            </w:r>
            <w:r w:rsidRPr="009D698A">
              <w:t>von 24, …?</w:t>
            </w:r>
          </w:p>
          <w:p w14:paraId="130D71CC" w14:textId="2A9B292D" w:rsidR="00367E6D" w:rsidRPr="009D698A" w:rsidRDefault="00367E6D" w:rsidP="00367E6D"/>
          <w:p w14:paraId="05D35C7B" w14:textId="09564BB7" w:rsidR="00367E6D" w:rsidRPr="009D698A" w:rsidRDefault="00367E6D" w:rsidP="00367E6D">
            <w:r w:rsidRPr="009D698A">
              <w:t xml:space="preserve">Übertrage die Zahlen wie in </w:t>
            </w:r>
            <w:r w:rsidRPr="009D698A">
              <w:rPr>
                <w:b/>
                <w:bCs/>
                <w:color w:val="327A86" w:themeColor="text2"/>
              </w:rPr>
              <w:t>a)</w:t>
            </w:r>
            <w:r w:rsidRPr="009D698A">
              <w:t xml:space="preserve"> und ergänze die fehlenden Angaben. Welche Muster kannst du finden?</w:t>
            </w:r>
          </w:p>
          <w:p w14:paraId="188F8519" w14:textId="55D13AA1" w:rsidR="00367E6D" w:rsidRPr="009D698A" w:rsidRDefault="00A74302" w:rsidP="00367E6D"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5744" behindDoc="0" locked="0" layoutInCell="1" allowOverlap="1" wp14:anchorId="56C31937" wp14:editId="18EE0571">
                      <wp:simplePos x="0" y="0"/>
                      <wp:positionH relativeFrom="column">
                        <wp:posOffset>1782147</wp:posOffset>
                      </wp:positionH>
                      <wp:positionV relativeFrom="paragraph">
                        <wp:posOffset>103109</wp:posOffset>
                      </wp:positionV>
                      <wp:extent cx="107699" cy="286352"/>
                      <wp:effectExtent l="0" t="0" r="19685" b="6350"/>
                      <wp:wrapNone/>
                      <wp:docPr id="1442974213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420471418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FBE4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44566182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1279A2" w14:textId="6577D1B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693036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C31937" id="_x0000_s1507" style="position:absolute;margin-left:140.35pt;margin-top:8.1pt;width:8.5pt;height:22.55pt;z-index:25385574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">
                      <v:shape id="Textfeld 3" o:spid="_x0000_s1508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25FBE4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9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1279A2" w14:textId="6577D1B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10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54F1BC37" w14:textId="3975248F" w:rsidR="00367E6D" w:rsidRPr="009D698A" w:rsidRDefault="00367E6D" w:rsidP="00367E6D">
            <w:r w:rsidRPr="009D698A">
              <w:t>Warum kann man die Aufgabe      von 24 nicht gut lösen?</w:t>
            </w:r>
          </w:p>
          <w:p w14:paraId="41EA7A7C" w14:textId="4DBE026F" w:rsidR="00367E6D" w:rsidRPr="009D698A" w:rsidRDefault="00367E6D" w:rsidP="005F6509">
            <w:pPr>
              <w:spacing w:line="276" w:lineRule="auto"/>
              <w:rPr>
                <w:noProof/>
              </w:rPr>
            </w:pPr>
          </w:p>
        </w:tc>
        <w:tc>
          <w:tcPr>
            <w:tcW w:w="2688" w:type="dxa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2"/>
              <w:gridCol w:w="1276"/>
            </w:tblGrid>
            <w:tr w:rsidR="00367E6D" w:rsidRPr="009D698A" w14:paraId="0B2B8783" w14:textId="77777777" w:rsidTr="00FC5746">
              <w:trPr>
                <w:trHeight w:val="239"/>
              </w:trPr>
              <w:tc>
                <w:tcPr>
                  <w:tcW w:w="1302" w:type="dxa"/>
                  <w:shd w:val="clear" w:color="auto" w:fill="92D051"/>
                </w:tcPr>
                <w:p w14:paraId="251D081E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276" w:type="dxa"/>
                  <w:shd w:val="clear" w:color="auto" w:fill="FFFF00"/>
                </w:tcPr>
                <w:p w14:paraId="65CD2C5B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alibri" w:hAnsi="Calibri"/>
                      <w:sz w:val="18"/>
                      <w:szCs w:val="18"/>
                    </w:rPr>
                    <w:t>Ganze Menge</w:t>
                  </w:r>
                </w:p>
              </w:tc>
            </w:tr>
            <w:tr w:rsidR="00367E6D" w:rsidRPr="009D698A" w14:paraId="752D5FA1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1FFA6803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Halb</w:t>
                  </w:r>
                </w:p>
              </w:tc>
              <w:tc>
                <w:tcPr>
                  <w:tcW w:w="1276" w:type="dxa"/>
                  <w:vAlign w:val="center"/>
                </w:tcPr>
                <w:p w14:paraId="6474F023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9D698A" w14:paraId="6D9914D3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68BA996C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Drittel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599CC0B0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9D698A" w14:paraId="56F28D8E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24C0CA48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Viertel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1CE7BA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9D698A" w14:paraId="19FBEBCF" w14:textId="77777777" w:rsidTr="00FC5746">
              <w:trPr>
                <w:trHeight w:val="228"/>
              </w:trPr>
              <w:tc>
                <w:tcPr>
                  <w:tcW w:w="1302" w:type="dxa"/>
                  <w:vAlign w:val="center"/>
                </w:tcPr>
                <w:p w14:paraId="322D6943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Fünftel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2BFFAB" w14:textId="77777777" w:rsidR="00367E6D" w:rsidRPr="009D698A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9D698A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036A1285" w14:textId="77777777" w:rsidR="00367E6D" w:rsidRPr="009D698A" w:rsidRDefault="00367E6D" w:rsidP="005F6509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5F6509" w:rsidRPr="009D698A" w14:paraId="362C6497" w14:textId="77777777" w:rsidTr="00B2675B">
        <w:trPr>
          <w:trHeight w:val="354"/>
        </w:trPr>
        <w:tc>
          <w:tcPr>
            <w:tcW w:w="709" w:type="dxa"/>
          </w:tcPr>
          <w:p w14:paraId="55CFD9E7" w14:textId="493BC53C" w:rsidR="005F6509" w:rsidRPr="009D698A" w:rsidRDefault="005F6509" w:rsidP="005F6509">
            <w:pPr>
              <w:spacing w:line="240" w:lineRule="auto"/>
              <w:rPr>
                <w:noProof/>
              </w:rPr>
            </w:pPr>
            <w:r w:rsidRPr="009D698A">
              <w:rPr>
                <w:noProof/>
                <w:lang w:eastAsia="de-DE"/>
              </w:rPr>
              <w:drawing>
                <wp:inline distT="0" distB="0" distL="0" distR="0" wp14:anchorId="150A6950" wp14:editId="4B76E5B9">
                  <wp:extent cx="313144" cy="272386"/>
                  <wp:effectExtent l="0" t="0" r="0" b="0"/>
                  <wp:docPr id="192910189" name="Grafik 19291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1E767CF" w14:textId="77777777" w:rsidR="005F6509" w:rsidRPr="009D698A" w:rsidRDefault="005F6509" w:rsidP="005F6509">
            <w:pPr>
              <w:pStyle w:val="Nummerierung"/>
              <w:rPr>
                <w:noProof/>
              </w:rPr>
            </w:pPr>
            <w:r w:rsidRPr="009D698A">
              <w:rPr>
                <w:noProof/>
              </w:rPr>
              <w:t>c)</w:t>
            </w:r>
          </w:p>
        </w:tc>
        <w:tc>
          <w:tcPr>
            <w:tcW w:w="8075" w:type="dxa"/>
            <w:gridSpan w:val="2"/>
          </w:tcPr>
          <w:p w14:paraId="45863176" w14:textId="02F05994" w:rsidR="005F6509" w:rsidRPr="009D698A" w:rsidRDefault="005F6509" w:rsidP="005F6509">
            <w:r w:rsidRPr="009D698A">
              <w:t xml:space="preserve">Eine Person denkt sich ein Muster wie in </w:t>
            </w:r>
            <w:r w:rsidRPr="009D698A">
              <w:rPr>
                <w:rStyle w:val="NummerierungZchn"/>
              </w:rPr>
              <w:t>a)</w:t>
            </w:r>
            <w:r w:rsidRPr="009D698A">
              <w:t xml:space="preserve"> oder </w:t>
            </w:r>
            <w:r w:rsidRPr="009D698A">
              <w:rPr>
                <w:rStyle w:val="NummerierungZchn"/>
              </w:rPr>
              <w:t>b)</w:t>
            </w:r>
            <w:r w:rsidRPr="009D698A">
              <w:t xml:space="preserve"> aus, die andere löst es. </w:t>
            </w:r>
          </w:p>
          <w:p w14:paraId="48245DB9" w14:textId="77777777" w:rsidR="005F6509" w:rsidRPr="009D698A" w:rsidRDefault="005F6509" w:rsidP="005F6509">
            <w:r w:rsidRPr="009D698A">
              <w:t>Wechselt euch ab.</w:t>
            </w:r>
          </w:p>
        </w:tc>
      </w:tr>
    </w:tbl>
    <w:p w14:paraId="601BBB49" w14:textId="2476E6F0" w:rsidR="007E2A15" w:rsidRPr="009D698A" w:rsidRDefault="007E2A15" w:rsidP="007E2A15"/>
    <w:tbl>
      <w:tblPr>
        <w:tblW w:w="9185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5954"/>
        <w:gridCol w:w="2097"/>
      </w:tblGrid>
      <w:tr w:rsidR="007E2A15" w:rsidRPr="009D698A" w14:paraId="4EB4308F" w14:textId="77777777" w:rsidTr="00B2675B">
        <w:tc>
          <w:tcPr>
            <w:tcW w:w="709" w:type="dxa"/>
          </w:tcPr>
          <w:p w14:paraId="22ECD5D5" w14:textId="77777777" w:rsidR="007E2A15" w:rsidRPr="009D698A" w:rsidRDefault="007E2A15" w:rsidP="00D4349A">
            <w:pPr>
              <w:pStyle w:val="berschrift3"/>
              <w:rPr>
                <w:noProof/>
              </w:rPr>
            </w:pPr>
            <w:r w:rsidRPr="009D698A">
              <w:rPr>
                <w:noProof/>
              </w:rPr>
              <w:t>1.3</w:t>
            </w:r>
          </w:p>
        </w:tc>
        <w:tc>
          <w:tcPr>
            <w:tcW w:w="8476" w:type="dxa"/>
            <w:gridSpan w:val="3"/>
          </w:tcPr>
          <w:p w14:paraId="72D41EF2" w14:textId="4A9219A8" w:rsidR="007E2A15" w:rsidRPr="009D698A" w:rsidRDefault="00A74302" w:rsidP="00D4349A">
            <w:pPr>
              <w:pStyle w:val="berschrift3"/>
              <w:rPr>
                <w:noProof/>
              </w:rPr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7792" behindDoc="0" locked="0" layoutInCell="1" allowOverlap="1" wp14:anchorId="61EF205D" wp14:editId="02441BB4">
                      <wp:simplePos x="0" y="0"/>
                      <wp:positionH relativeFrom="column">
                        <wp:posOffset>2410095</wp:posOffset>
                      </wp:positionH>
                      <wp:positionV relativeFrom="paragraph">
                        <wp:posOffset>333389</wp:posOffset>
                      </wp:positionV>
                      <wp:extent cx="112592" cy="286352"/>
                      <wp:effectExtent l="0" t="0" r="14605" b="6350"/>
                      <wp:wrapNone/>
                      <wp:docPr id="1639302776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592" cy="286352"/>
                                <a:chOff x="-12970" y="0"/>
                                <a:chExt cx="112592" cy="286352"/>
                              </a:xfrm>
                            </wpg:grpSpPr>
                            <wps:wsp>
                              <wps:cNvPr id="162283656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E3A6F" w14:textId="7F7091F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6165876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9CD9" w14:textId="26B8F7F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7883435" name="Gerade Verbindung 1"/>
                              <wps:cNvCnPr/>
                              <wps:spPr>
                                <a:xfrm>
                                  <a:off x="-1297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F205D" id="_x0000_s1511" style="position:absolute;margin-left:189.75pt;margin-top:26.25pt;width:8.85pt;height:22.55pt;z-index:253857792;mso-position-horizontal-relative:text;mso-position-vertical-relative:text;mso-height-relative:margin" coordorigin="-12970" coordsize="112592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">
                      <v:shape id="Textfeld 3" o:spid="_x0000_s151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6FBE3A6F" w14:textId="7F7091F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1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D49CD9" w14:textId="26B8F7F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14" style="position:absolute;visibility:visible;mso-wrap-style:square" from="-12970,172844" to="9472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t>Andere Anteile und andere Teile</w:t>
            </w:r>
          </w:p>
        </w:tc>
      </w:tr>
      <w:tr w:rsidR="007E2A15" w:rsidRPr="009D698A" w14:paraId="4D164C02" w14:textId="77777777" w:rsidTr="00B2675B">
        <w:trPr>
          <w:trHeight w:val="1491"/>
        </w:trPr>
        <w:tc>
          <w:tcPr>
            <w:tcW w:w="709" w:type="dxa"/>
          </w:tcPr>
          <w:p w14:paraId="71B7C785" w14:textId="0A972943" w:rsidR="007E2A15" w:rsidRPr="009D698A" w:rsidRDefault="007E2A15" w:rsidP="00D4349A">
            <w:pPr>
              <w:spacing w:line="240" w:lineRule="auto"/>
            </w:pPr>
          </w:p>
        </w:tc>
        <w:tc>
          <w:tcPr>
            <w:tcW w:w="425" w:type="dxa"/>
          </w:tcPr>
          <w:p w14:paraId="326E36E6" w14:textId="3EA6B317" w:rsidR="007E2A15" w:rsidRPr="009D698A" w:rsidRDefault="007E2A15" w:rsidP="00D4349A">
            <w:pPr>
              <w:pStyle w:val="Nummerierung"/>
              <w:rPr>
                <w:noProof/>
              </w:rPr>
            </w:pPr>
            <w:r w:rsidRPr="009D698A">
              <w:rPr>
                <w:noProof/>
              </w:rPr>
              <w:t>a)</w:t>
            </w:r>
          </w:p>
        </w:tc>
        <w:tc>
          <w:tcPr>
            <w:tcW w:w="5954" w:type="dxa"/>
          </w:tcPr>
          <w:p w14:paraId="493CD984" w14:textId="49E02104" w:rsidR="007E2A15" w:rsidRPr="009D698A" w:rsidRDefault="007E2A15" w:rsidP="00D4349A">
            <w:pPr>
              <w:spacing w:line="276" w:lineRule="auto"/>
            </w:pPr>
            <w:r w:rsidRPr="009D698A">
              <w:t>Leonie hat die Aufgabe „</w:t>
            </w:r>
            <w:r w:rsidRPr="009D698A">
              <w:rPr>
                <w:rFonts w:eastAsiaTheme="minorEastAsia"/>
              </w:rPr>
              <w:t>Wie viel sind</w:t>
            </w:r>
            <w:r w:rsidR="00904646" w:rsidRPr="009D698A">
              <w:rPr>
                <w:rFonts w:eastAsiaTheme="minorEastAsia"/>
              </w:rPr>
              <w:t xml:space="preserve">   </w:t>
            </w:r>
            <w:r w:rsidRPr="009D698A">
              <w:t xml:space="preserve"> </w:t>
            </w:r>
            <w:r w:rsidR="00904646" w:rsidRPr="009D698A">
              <w:t xml:space="preserve"> </w:t>
            </w:r>
            <w:r w:rsidR="00D845EB" w:rsidRPr="009D698A">
              <w:t xml:space="preserve"> </w:t>
            </w:r>
            <w:r w:rsidRPr="009D698A">
              <w:t>von</w:t>
            </w:r>
            <w:r w:rsidR="00F657F8" w:rsidRPr="009D698A">
              <w:t xml:space="preserve"> 32</w:t>
            </w:r>
            <w:r w:rsidRPr="009D698A">
              <w:t xml:space="preserve">?“ gelegt. </w:t>
            </w:r>
          </w:p>
          <w:p w14:paraId="3E716D20" w14:textId="2FD50460" w:rsidR="007E2A15" w:rsidRPr="009D698A" w:rsidRDefault="007E2A15" w:rsidP="00D4349A">
            <w:r w:rsidRPr="009D698A">
              <w:t xml:space="preserve">Welchen Streifen nimmt sie? </w:t>
            </w:r>
          </w:p>
          <w:p w14:paraId="20744C1A" w14:textId="1A15A3AE" w:rsidR="007E2A15" w:rsidRPr="009D698A" w:rsidRDefault="00A74302" w:rsidP="00D4349A"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9840" behindDoc="0" locked="0" layoutInCell="1" allowOverlap="1" wp14:anchorId="6DEFBFC8" wp14:editId="0F965030">
                      <wp:simplePos x="0" y="0"/>
                      <wp:positionH relativeFrom="column">
                        <wp:posOffset>713497</wp:posOffset>
                      </wp:positionH>
                      <wp:positionV relativeFrom="paragraph">
                        <wp:posOffset>108923</wp:posOffset>
                      </wp:positionV>
                      <wp:extent cx="107699" cy="286352"/>
                      <wp:effectExtent l="0" t="0" r="19685" b="6350"/>
                      <wp:wrapNone/>
                      <wp:docPr id="2000994974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588874886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2B7644" w14:textId="5B10E4E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61441239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4FB33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199907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FBFC8" id="_x0000_s1515" style="position:absolute;margin-left:56.2pt;margin-top:8.6pt;width:8.5pt;height:22.55pt;z-index:25385984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">
                      <v:shape id="Textfeld 3" o:spid="_x0000_s1516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A2B7644" w14:textId="5B10E4E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7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64FB33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1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898555E" w14:textId="2CBC5EFB" w:rsidR="007E2A15" w:rsidRPr="009D698A" w:rsidRDefault="009B55DB" w:rsidP="00D4349A">
            <w:pPr>
              <w:spacing w:line="276" w:lineRule="auto"/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1888" behindDoc="0" locked="0" layoutInCell="1" allowOverlap="1" wp14:anchorId="277EB888" wp14:editId="4C16CF56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391160</wp:posOffset>
                      </wp:positionV>
                      <wp:extent cx="107315" cy="285750"/>
                      <wp:effectExtent l="0" t="0" r="19685" b="6350"/>
                      <wp:wrapNone/>
                      <wp:docPr id="559883112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701954475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D41CC" w14:textId="286986A4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79958326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21CF7B" w14:textId="0849135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7000131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EB888" id="_x0000_s1519" style="position:absolute;margin-left:38.3pt;margin-top:30.8pt;width:8.45pt;height:22.5pt;z-index:25386188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">
                      <v:shape id="Textfeld 3" o:spid="_x0000_s1520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8D41CC" w14:textId="286986A4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21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721CF7B" w14:textId="0849135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22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74302"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3936" behindDoc="0" locked="0" layoutInCell="1" allowOverlap="1" wp14:anchorId="637D2DD9" wp14:editId="519494A1">
                      <wp:simplePos x="0" y="0"/>
                      <wp:positionH relativeFrom="column">
                        <wp:posOffset>2714400</wp:posOffset>
                      </wp:positionH>
                      <wp:positionV relativeFrom="paragraph">
                        <wp:posOffset>397935</wp:posOffset>
                      </wp:positionV>
                      <wp:extent cx="107699" cy="286352"/>
                      <wp:effectExtent l="0" t="0" r="19685" b="6350"/>
                      <wp:wrapNone/>
                      <wp:docPr id="21911822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420477778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9FCDA" w14:textId="7AE35E7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60196786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461695" w14:textId="5774BC4D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31234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7D2DD9" id="_x0000_s1523" style="position:absolute;margin-left:213.75pt;margin-top:31.35pt;width:8.5pt;height:22.55pt;z-index:25386393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">
                      <v:shape id="Textfeld 3" o:spid="_x0000_s1524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259FCDA" w14:textId="7AE35E7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25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1461695" w14:textId="5774BC4D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26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t>Jetzt soll sie</w:t>
            </w:r>
            <w:r w:rsidR="00904646" w:rsidRPr="009D698A">
              <w:t xml:space="preserve">   </w:t>
            </w:r>
            <w:r w:rsidR="007E2A15" w:rsidRPr="009D698A">
              <w:t xml:space="preserve"> </w:t>
            </w:r>
            <w:r w:rsidR="00904646" w:rsidRPr="009D698A">
              <w:t xml:space="preserve">  </w:t>
            </w:r>
            <w:r w:rsidR="007E2A15" w:rsidRPr="009D698A">
              <w:t>von</w:t>
            </w:r>
            <w:r w:rsidR="00F657F8" w:rsidRPr="009D698A">
              <w:t xml:space="preserve"> 32</w:t>
            </w:r>
            <w:r w:rsidR="008C6521" w:rsidRPr="009D698A">
              <w:t xml:space="preserve"> </w:t>
            </w:r>
            <w:r w:rsidR="007E2A15" w:rsidRPr="009D698A">
              <w:t>bestimmen. Was muss sie verändern?</w:t>
            </w:r>
          </w:p>
        </w:tc>
        <w:tc>
          <w:tcPr>
            <w:tcW w:w="2097" w:type="dxa"/>
          </w:tcPr>
          <w:p w14:paraId="770FBB68" w14:textId="5702EBE7" w:rsidR="007E2A15" w:rsidRPr="009D698A" w:rsidRDefault="00BA7D19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6704" behindDoc="0" locked="0" layoutInCell="1" allowOverlap="1" wp14:anchorId="7A7AA529" wp14:editId="1A15F1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-13529</wp:posOffset>
                      </wp:positionV>
                      <wp:extent cx="645795" cy="722893"/>
                      <wp:effectExtent l="0" t="0" r="0" b="1270"/>
                      <wp:wrapNone/>
                      <wp:docPr id="40294103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4365922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197316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5583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7AA529" id="_x0000_s1527" style="position:absolute;margin-left:0;margin-top:-1.05pt;width:50.85pt;height:56.9pt;z-index:253256704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">
                      <v:shape id="Grafik 6" o:spid="_x0000_s152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">
                        <v:imagedata r:id="rId88" o:title="" chromakey="white"/>
                      </v:shape>
                      <v:shape id="Textfeld 12" o:spid="_x0000_s152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05583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9570D4" w14:textId="08BD08B0" w:rsidR="007E2A15" w:rsidRPr="009D698A" w:rsidRDefault="00AF5AFC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235E55F5" wp14:editId="0B5AA0C0">
                      <wp:simplePos x="0" y="0"/>
                      <wp:positionH relativeFrom="column">
                        <wp:posOffset>699999</wp:posOffset>
                      </wp:positionH>
                      <wp:positionV relativeFrom="paragraph">
                        <wp:posOffset>601929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9371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303352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E55F5" id="_x0000_s1530" style="position:absolute;margin-left:55.1pt;margin-top:47.4pt;width:39.35pt;height:55.65pt;z-index:253250560;mso-position-horizontal-relative:text;mso-position-vertical-relative:text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">
                      <v:shape id="Grafik 11" o:spid="_x0000_s1531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35" o:title="" chromakey="white"/>
                      </v:shape>
                      <v:shape id="Textfeld 12" o:spid="_x0000_s1532" type="#_x0000_t202" style="position:absolute;left:937;top:5599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303352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E2A15" w:rsidRPr="009D698A" w14:paraId="5E47B457" w14:textId="77777777" w:rsidTr="00B2675B">
        <w:tc>
          <w:tcPr>
            <w:tcW w:w="709" w:type="dxa"/>
          </w:tcPr>
          <w:p w14:paraId="6B6EBE24" w14:textId="7186E549" w:rsidR="007E2A15" w:rsidRPr="009D698A" w:rsidRDefault="00B42405" w:rsidP="00D4349A">
            <w:pPr>
              <w:spacing w:line="240" w:lineRule="auto"/>
            </w:pPr>
            <w:r w:rsidRPr="009D698A">
              <w:rPr>
                <w:noProof/>
              </w:rPr>
              <w:drawing>
                <wp:anchor distT="0" distB="0" distL="114300" distR="114300" simplePos="0" relativeHeight="253015040" behindDoc="0" locked="0" layoutInCell="1" allowOverlap="1" wp14:anchorId="5F1719A1" wp14:editId="7E9092B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360000" cy="272386"/>
                  <wp:effectExtent l="0" t="0" r="2540" b="0"/>
                  <wp:wrapNone/>
                  <wp:docPr id="2034772513" name="Grafik 203477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2816DFB" w14:textId="77777777" w:rsidR="007E2A15" w:rsidRPr="009D698A" w:rsidRDefault="007E2A15" w:rsidP="00D4349A">
            <w:pPr>
              <w:pStyle w:val="Nummerierung"/>
              <w:rPr>
                <w:noProof/>
              </w:rPr>
            </w:pPr>
            <w:r w:rsidRPr="009D698A">
              <w:rPr>
                <w:noProof/>
              </w:rPr>
              <w:t>b)</w:t>
            </w:r>
          </w:p>
        </w:tc>
        <w:tc>
          <w:tcPr>
            <w:tcW w:w="8051" w:type="dxa"/>
            <w:gridSpan w:val="2"/>
          </w:tcPr>
          <w:p w14:paraId="0A64F640" w14:textId="1900EBDC" w:rsidR="007E2A15" w:rsidRPr="009D698A" w:rsidRDefault="007E2A15" w:rsidP="00B55362">
            <w:pPr>
              <w:spacing w:before="120" w:line="276" w:lineRule="auto"/>
            </w:pPr>
            <w:r w:rsidRPr="009D698A">
              <w:t>Tim ha</w:t>
            </w:r>
            <w:r w:rsidR="00904646" w:rsidRPr="009D698A">
              <w:t xml:space="preserve">t       </w:t>
            </w:r>
            <w:r w:rsidRPr="009D698A">
              <w:t>von 24 bestimmt. Jetzt bestimmt er</w:t>
            </w:r>
            <w:r w:rsidR="00B55362" w:rsidRPr="009D698A">
              <w:t xml:space="preserve">  </w:t>
            </w:r>
            <w:r w:rsidRPr="009D698A">
              <w:t xml:space="preserve"> </w:t>
            </w:r>
            <w:r w:rsidR="00B55362" w:rsidRPr="009D698A">
              <w:t xml:space="preserve">   </w:t>
            </w:r>
            <w:r w:rsidRPr="009D698A">
              <w:t>von 24.</w:t>
            </w:r>
            <w:r w:rsidRPr="009D698A">
              <w:br/>
              <w:t>Was muss er verändern?</w:t>
            </w:r>
            <w:r w:rsidR="00B55362"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7FDE4531" w14:textId="49C2BD4B" w:rsidR="007E2A15" w:rsidRPr="009D698A" w:rsidRDefault="007E2A15" w:rsidP="007E2A15"/>
    <w:tbl>
      <w:tblPr>
        <w:tblW w:w="9220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6"/>
        <w:gridCol w:w="703"/>
        <w:gridCol w:w="6"/>
        <w:gridCol w:w="421"/>
        <w:gridCol w:w="6"/>
        <w:gridCol w:w="560"/>
        <w:gridCol w:w="2190"/>
        <w:gridCol w:w="216"/>
        <w:gridCol w:w="428"/>
        <w:gridCol w:w="1920"/>
        <w:gridCol w:w="24"/>
        <w:gridCol w:w="177"/>
        <w:gridCol w:w="2563"/>
      </w:tblGrid>
      <w:tr w:rsidR="007E2A15" w:rsidRPr="009D698A" w14:paraId="555A4ABE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0D1175F8" w14:textId="77777777" w:rsidR="007E2A15" w:rsidRPr="009D698A" w:rsidRDefault="007E2A15" w:rsidP="00B2675B">
            <w:pPr>
              <w:pStyle w:val="berschrift3"/>
              <w:ind w:left="-113"/>
              <w:rPr>
                <w:noProof/>
              </w:rPr>
            </w:pPr>
            <w:r w:rsidRPr="009D698A">
              <w:rPr>
                <w:noProof/>
              </w:rPr>
              <w:t>1.4</w:t>
            </w:r>
          </w:p>
        </w:tc>
        <w:tc>
          <w:tcPr>
            <w:tcW w:w="8505" w:type="dxa"/>
            <w:gridSpan w:val="10"/>
          </w:tcPr>
          <w:p w14:paraId="71E766A9" w14:textId="69313C60" w:rsidR="007E2A15" w:rsidRPr="009D698A" w:rsidRDefault="00A74302" w:rsidP="00B2675B">
            <w:pPr>
              <w:pStyle w:val="berschrift3"/>
              <w:ind w:left="-113"/>
              <w:rPr>
                <w:noProof/>
              </w:rPr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5984" behindDoc="0" locked="0" layoutInCell="1" allowOverlap="1" wp14:anchorId="014E927D" wp14:editId="008DBD62">
                      <wp:simplePos x="0" y="0"/>
                      <wp:positionH relativeFrom="column">
                        <wp:posOffset>1094400</wp:posOffset>
                      </wp:positionH>
                      <wp:positionV relativeFrom="paragraph">
                        <wp:posOffset>331200</wp:posOffset>
                      </wp:positionV>
                      <wp:extent cx="107699" cy="286352"/>
                      <wp:effectExtent l="0" t="0" r="19685" b="6350"/>
                      <wp:wrapNone/>
                      <wp:docPr id="1666285776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677765179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2E6048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43462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08B43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125382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E927D" id="_x0000_s1533" style="position:absolute;left:0;text-align:left;margin-left:86.15pt;margin-top:26.1pt;width:8.5pt;height:22.55pt;z-index:25386598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">
                      <v:shape id="Textfeld 3" o:spid="_x0000_s1534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B2E6048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5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308B43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36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t>Anteile und Streifen im Kopf vorstellen</w:t>
            </w:r>
          </w:p>
        </w:tc>
      </w:tr>
      <w:tr w:rsidR="007E2A15" w:rsidRPr="009D698A" w14:paraId="3A4B9E1A" w14:textId="77777777" w:rsidTr="00B2675B">
        <w:trPr>
          <w:gridBefore w:val="1"/>
          <w:wBefore w:w="6" w:type="dxa"/>
          <w:trHeight w:val="1913"/>
        </w:trPr>
        <w:tc>
          <w:tcPr>
            <w:tcW w:w="709" w:type="dxa"/>
            <w:gridSpan w:val="2"/>
          </w:tcPr>
          <w:p w14:paraId="03F243B4" w14:textId="77777777" w:rsidR="007E2A15" w:rsidRPr="009D698A" w:rsidRDefault="007E2A15" w:rsidP="00B2675B">
            <w:pPr>
              <w:spacing w:line="240" w:lineRule="auto"/>
              <w:ind w:left="-113"/>
            </w:pPr>
          </w:p>
        </w:tc>
        <w:tc>
          <w:tcPr>
            <w:tcW w:w="427" w:type="dxa"/>
            <w:gridSpan w:val="2"/>
          </w:tcPr>
          <w:p w14:paraId="001BFA5B" w14:textId="77777777" w:rsidR="007E2A15" w:rsidRPr="009D698A" w:rsidRDefault="007E2A15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a)</w:t>
            </w:r>
          </w:p>
        </w:tc>
        <w:tc>
          <w:tcPr>
            <w:tcW w:w="8078" w:type="dxa"/>
            <w:gridSpan w:val="8"/>
          </w:tcPr>
          <w:p w14:paraId="4C601DBF" w14:textId="77D60957" w:rsidR="007E2A15" w:rsidRPr="009D698A" w:rsidRDefault="007E2A15" w:rsidP="00B2675B">
            <w:pPr>
              <w:spacing w:line="276" w:lineRule="auto"/>
              <w:ind w:left="-113"/>
            </w:pPr>
            <w:r w:rsidRPr="009D698A">
              <w:t>Tara bekommt</w:t>
            </w:r>
            <w:r w:rsidR="00B55362" w:rsidRPr="009D698A">
              <w:t xml:space="preserve">     </w:t>
            </w:r>
            <w:r w:rsidRPr="009D698A">
              <w:t xml:space="preserve">  von 20 Bonbons. Stelle dir die Bonbons auf dem Streifen vor: </w:t>
            </w:r>
          </w:p>
          <w:p w14:paraId="2EDD0393" w14:textId="1976FC8A" w:rsidR="007E2A15" w:rsidRPr="009D698A" w:rsidRDefault="007E2A15" w:rsidP="00B2675B">
            <w:pPr>
              <w:pStyle w:val="Listenabsatz"/>
              <w:ind w:left="171"/>
            </w:pPr>
            <w:r w:rsidRPr="009D698A">
              <w:t>Welchen Bruchstreifen stellst du dir vor?</w:t>
            </w:r>
          </w:p>
          <w:p w14:paraId="6FDED83F" w14:textId="4330968F" w:rsidR="007E2A15" w:rsidRPr="009D698A" w:rsidRDefault="00A74302" w:rsidP="00B2675B">
            <w:pPr>
              <w:pStyle w:val="Listenabsatz"/>
              <w:ind w:left="171"/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8032" behindDoc="0" locked="0" layoutInCell="1" allowOverlap="1" wp14:anchorId="6B213CF6" wp14:editId="18431A17">
                      <wp:simplePos x="0" y="0"/>
                      <wp:positionH relativeFrom="column">
                        <wp:posOffset>2691530</wp:posOffset>
                      </wp:positionH>
                      <wp:positionV relativeFrom="paragraph">
                        <wp:posOffset>117093</wp:posOffset>
                      </wp:positionV>
                      <wp:extent cx="107699" cy="286352"/>
                      <wp:effectExtent l="0" t="0" r="19685" b="6350"/>
                      <wp:wrapNone/>
                      <wp:docPr id="125426330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668242022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129DE1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194359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3FB1F4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008296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213CF6" id="_x0000_s1537" style="position:absolute;left:0;text-align:left;margin-left:211.95pt;margin-top:9.2pt;width:8.5pt;height:22.55pt;z-index:253868032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">
                      <v:shape id="Textfeld 3" o:spid="_x0000_s1538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129DE1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9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03FB1F4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40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55362" w:rsidRPr="009D698A">
              <w:rPr>
                <w:noProof/>
              </w:rPr>
              <w:drawing>
                <wp:anchor distT="0" distB="0" distL="114300" distR="114300" simplePos="0" relativeHeight="252662784" behindDoc="0" locked="0" layoutInCell="1" allowOverlap="1" wp14:anchorId="6D2162E2" wp14:editId="1A847895">
                  <wp:simplePos x="0" y="0"/>
                  <wp:positionH relativeFrom="column">
                    <wp:posOffset>4075960</wp:posOffset>
                  </wp:positionH>
                  <wp:positionV relativeFrom="paragraph">
                    <wp:posOffset>108314</wp:posOffset>
                  </wp:positionV>
                  <wp:extent cx="938530" cy="494665"/>
                  <wp:effectExtent l="260032" t="44768" r="254953" b="45402"/>
                  <wp:wrapNone/>
                  <wp:docPr id="84" name="Grafik 84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"/>
                          <a:stretch/>
                        </pic:blipFill>
                        <pic:spPr bwMode="auto">
                          <a:xfrm rot="2796530">
                            <a:off x="0" y="0"/>
                            <a:ext cx="938530" cy="49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A15" w:rsidRPr="009D698A">
              <w:t>Welcher Anteil gehört zu einem Feld? Wie viele Bonbons sind das?</w:t>
            </w:r>
          </w:p>
          <w:p w14:paraId="531ACB6B" w14:textId="3A0CCDE2" w:rsidR="007E2A15" w:rsidRPr="009D698A" w:rsidRDefault="00A74302" w:rsidP="00B2675B">
            <w:pPr>
              <w:pStyle w:val="Listenabsatz"/>
              <w:ind w:left="171"/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0080" behindDoc="0" locked="0" layoutInCell="1" allowOverlap="1" wp14:anchorId="3AC5C5E3" wp14:editId="0FD78DB6">
                      <wp:simplePos x="0" y="0"/>
                      <wp:positionH relativeFrom="column">
                        <wp:posOffset>1773530</wp:posOffset>
                      </wp:positionH>
                      <wp:positionV relativeFrom="paragraph">
                        <wp:posOffset>108316</wp:posOffset>
                      </wp:positionV>
                      <wp:extent cx="107699" cy="286352"/>
                      <wp:effectExtent l="0" t="0" r="19685" b="6350"/>
                      <wp:wrapNone/>
                      <wp:docPr id="27334134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96146910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C3DC80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7878553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F0652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390469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C5C5E3" id="_x0000_s1541" style="position:absolute;left:0;text-align:left;margin-left:139.65pt;margin-top:8.55pt;width:8.5pt;height:22.55pt;z-index:25387008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">
                      <v:shape id="Textfeld 3" o:spid="_x0000_s154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5C3DC80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4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5EF0652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4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t xml:space="preserve">Wie viele Felder braucht man, um den Anteil  </w:t>
            </w:r>
            <w:r w:rsidR="00B55362" w:rsidRPr="009D698A">
              <w:t xml:space="preserve">  </w:t>
            </w:r>
            <w:r w:rsidR="00D845EB" w:rsidRPr="009D698A">
              <w:t xml:space="preserve">  </w:t>
            </w:r>
            <w:r w:rsidR="00B55362" w:rsidRPr="009D698A">
              <w:t xml:space="preserve"> </w:t>
            </w:r>
            <w:r w:rsidR="007E2A15" w:rsidRPr="009D698A">
              <w:t>zu zeigen?</w:t>
            </w:r>
          </w:p>
          <w:p w14:paraId="45FA9C51" w14:textId="3C8417B0" w:rsidR="007E2A15" w:rsidRPr="009D698A" w:rsidRDefault="007E2A15" w:rsidP="00B2675B">
            <w:pPr>
              <w:pStyle w:val="Listenabsatz"/>
              <w:ind w:left="171"/>
              <w:rPr>
                <w:noProof/>
              </w:rPr>
            </w:pPr>
            <w:r w:rsidRPr="009D698A">
              <w:t>Wie viele Bonbons sind dan</w:t>
            </w:r>
            <w:r w:rsidR="00B55362" w:rsidRPr="009D698A">
              <w:t>n      v</w:t>
            </w:r>
            <w:r w:rsidRPr="009D698A">
              <w:t>on 20 Bonbons?</w:t>
            </w:r>
            <w:r w:rsidRPr="009D698A">
              <w:rPr>
                <w:b/>
                <w:noProof/>
              </w:rPr>
              <w:t xml:space="preserve"> </w:t>
            </w:r>
            <w:r w:rsidRPr="009D698A">
              <w:rPr>
                <w:noProof/>
              </w:rPr>
              <w:t>Überprüfe am Streifen.</w:t>
            </w:r>
          </w:p>
        </w:tc>
      </w:tr>
      <w:tr w:rsidR="007E2A15" w:rsidRPr="009D698A" w14:paraId="7816983C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01FD1AA6" w14:textId="7BB9ADDF" w:rsidR="007E2A15" w:rsidRPr="009D698A" w:rsidRDefault="004A5594" w:rsidP="00B2675B">
            <w:pPr>
              <w:spacing w:line="240" w:lineRule="auto"/>
              <w:ind w:left="-113"/>
            </w:pPr>
            <w:r w:rsidRPr="009D698A">
              <w:rPr>
                <w:noProof/>
                <w:lang w:eastAsia="de-DE"/>
              </w:rPr>
              <w:drawing>
                <wp:inline distT="0" distB="0" distL="0" distR="0" wp14:anchorId="1D504172" wp14:editId="2AEB6870">
                  <wp:extent cx="313144" cy="272386"/>
                  <wp:effectExtent l="0" t="0" r="0" b="0"/>
                  <wp:docPr id="1286097914" name="Grafik 128609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65F4058E" w14:textId="77777777" w:rsidR="007E2A15" w:rsidRPr="009D698A" w:rsidRDefault="007E2A15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b)</w:t>
            </w:r>
          </w:p>
        </w:tc>
        <w:tc>
          <w:tcPr>
            <w:tcW w:w="8078" w:type="dxa"/>
            <w:gridSpan w:val="8"/>
          </w:tcPr>
          <w:p w14:paraId="5D85FBB8" w14:textId="5BD0DFE1" w:rsidR="007E2A15" w:rsidRPr="009D698A" w:rsidRDefault="007E2A15" w:rsidP="00B2675B">
            <w:pPr>
              <w:ind w:left="-113"/>
            </w:pPr>
            <w:r w:rsidRPr="009D698A">
              <w:t xml:space="preserve">Eine Person stellt eine Aufgabe wie in </w:t>
            </w:r>
            <w:r w:rsidRPr="009D698A">
              <w:rPr>
                <w:rStyle w:val="NummerierungZchn"/>
              </w:rPr>
              <w:t>a)</w:t>
            </w:r>
            <w:r w:rsidRPr="009D698A">
              <w:t xml:space="preserve">, die andere löst sie. </w:t>
            </w:r>
            <w:r w:rsidRPr="009D698A">
              <w:br/>
              <w:t>Ihr könnt dazu die Fragen von oben nutzen. Wechselt euch ab.</w:t>
            </w:r>
          </w:p>
        </w:tc>
      </w:tr>
      <w:tr w:rsidR="00256032" w:rsidRPr="009D698A" w14:paraId="4C53567E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2108BD66" w14:textId="77777777" w:rsidR="00256032" w:rsidRPr="009D698A" w:rsidRDefault="00256032" w:rsidP="00B2675B">
            <w:pPr>
              <w:spacing w:line="240" w:lineRule="auto"/>
              <w:ind w:left="-113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6756B616" w14:textId="77777777" w:rsidR="00256032" w:rsidRPr="009D698A" w:rsidRDefault="00256032" w:rsidP="00B2675B">
            <w:pPr>
              <w:pStyle w:val="Nummerierung"/>
              <w:ind w:left="-113"/>
            </w:pPr>
          </w:p>
        </w:tc>
        <w:tc>
          <w:tcPr>
            <w:tcW w:w="8078" w:type="dxa"/>
            <w:gridSpan w:val="8"/>
          </w:tcPr>
          <w:p w14:paraId="04946780" w14:textId="6B998F2F" w:rsidR="00256032" w:rsidRPr="009D698A" w:rsidRDefault="00A74302" w:rsidP="00B2675B">
            <w:pPr>
              <w:ind w:left="-113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2128" behindDoc="0" locked="0" layoutInCell="1" allowOverlap="1" wp14:anchorId="6505D603" wp14:editId="4B4FE602">
                      <wp:simplePos x="0" y="0"/>
                      <wp:positionH relativeFrom="column">
                        <wp:posOffset>2919919</wp:posOffset>
                      </wp:positionH>
                      <wp:positionV relativeFrom="paragraph">
                        <wp:posOffset>95385</wp:posOffset>
                      </wp:positionV>
                      <wp:extent cx="107699" cy="286352"/>
                      <wp:effectExtent l="0" t="0" r="19685" b="6350"/>
                      <wp:wrapNone/>
                      <wp:docPr id="1209720319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2132847801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2DF60C" w14:textId="09ED11E5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7848913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45083E" w14:textId="0550DB6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832249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05D603" id="_x0000_s1545" style="position:absolute;left:0;text-align:left;margin-left:229.9pt;margin-top:7.5pt;width:8.5pt;height:22.55pt;z-index:25387212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">
                      <v:shape id="Textfeld 3" o:spid="_x0000_s1546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72DF60C" w14:textId="09ED11E5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47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945083E" w14:textId="0550DB6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4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256032" w:rsidRPr="009D698A" w14:paraId="345AB672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7AB5C6F5" w14:textId="1FD366F9" w:rsidR="00256032" w:rsidRPr="009D698A" w:rsidRDefault="00256032" w:rsidP="00B2675B">
            <w:pPr>
              <w:spacing w:line="240" w:lineRule="auto"/>
              <w:ind w:left="-113"/>
              <w:rPr>
                <w:noProof/>
                <w:lang w:eastAsia="de-DE"/>
              </w:rPr>
            </w:pPr>
            <w:r w:rsidRPr="009D698A">
              <w:rPr>
                <w:noProof/>
              </w:rPr>
              <w:drawing>
                <wp:inline distT="0" distB="0" distL="0" distR="0" wp14:anchorId="0C2231DB" wp14:editId="16DF5868">
                  <wp:extent cx="287640" cy="338400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2A9E9613" w14:textId="4497DE9D" w:rsidR="00256032" w:rsidRPr="009D698A" w:rsidRDefault="00256032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c)</w:t>
            </w:r>
          </w:p>
        </w:tc>
        <w:tc>
          <w:tcPr>
            <w:tcW w:w="8078" w:type="dxa"/>
            <w:gridSpan w:val="8"/>
          </w:tcPr>
          <w:p w14:paraId="20F00E20" w14:textId="6B2E55AC" w:rsidR="00256032" w:rsidRPr="009D698A" w:rsidRDefault="00256032" w:rsidP="00B2675B">
            <w:pPr>
              <w:ind w:left="-113"/>
            </w:pPr>
            <w:r w:rsidRPr="009D698A">
              <w:t xml:space="preserve">Schreibe nun auf, wie man mit dem Streifen im Kopf      von </w:t>
            </w:r>
            <w:r w:rsidR="00DA2432" w:rsidRPr="009D698A">
              <w:t>3</w:t>
            </w:r>
            <w:r w:rsidRPr="009D698A">
              <w:t>0 bestimmen kann.</w:t>
            </w:r>
          </w:p>
        </w:tc>
      </w:tr>
      <w:tr w:rsidR="00256032" w:rsidRPr="009D698A" w14:paraId="7EB02CE7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41BA9AC5" w14:textId="516C025D" w:rsidR="00256032" w:rsidRPr="009D698A" w:rsidRDefault="00256032" w:rsidP="005751F7">
            <w:pPr>
              <w:spacing w:before="80" w:line="240" w:lineRule="auto"/>
              <w:ind w:left="-113"/>
              <w:rPr>
                <w:noProof/>
                <w:sz w:val="16"/>
                <w:szCs w:val="16"/>
                <w:lang w:eastAsia="de-DE"/>
              </w:rPr>
            </w:pPr>
            <w:r w:rsidRPr="009D698A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15072" behindDoc="0" locked="0" layoutInCell="1" allowOverlap="1" wp14:anchorId="2071238C" wp14:editId="5BC9F9D2">
                      <wp:simplePos x="0" y="0"/>
                      <wp:positionH relativeFrom="column">
                        <wp:posOffset>-60471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784098722" name="Gruppieren 1">
                        <a:hlinkClick xmlns:a="http://schemas.openxmlformats.org/drawingml/2006/main" r:id="rId1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5297998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66581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C9AE6F" id="Gruppieren 1" o:spid="_x0000_s1026" href="https://mathe-sicher-koennen.dzlm.de/erklaervideos?nid=692" style="position:absolute;margin-left:-4.75pt;margin-top:.1pt;width:18.1pt;height:13.2pt;z-index:25331507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 w:rsidR="00DA2432" w:rsidRPr="009D698A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 </w:t>
            </w:r>
            <w:r w:rsidR="005751F7" w:rsidRPr="009D698A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</w:t>
            </w:r>
            <w:r w:rsidR="00DA2432" w:rsidRPr="009D698A">
              <w:rPr>
                <w:noProof/>
                <w:color w:val="327A86"/>
                <w:sz w:val="15"/>
                <w:szCs w:val="15"/>
                <w:lang w:eastAsia="de-DE"/>
              </w:rPr>
              <w:t>B1C1</w:t>
            </w:r>
          </w:p>
        </w:tc>
        <w:tc>
          <w:tcPr>
            <w:tcW w:w="427" w:type="dxa"/>
            <w:gridSpan w:val="2"/>
          </w:tcPr>
          <w:p w14:paraId="2ED05335" w14:textId="5B31BDD1" w:rsidR="00256032" w:rsidRPr="009D698A" w:rsidRDefault="00256032" w:rsidP="00B2675B">
            <w:pPr>
              <w:pStyle w:val="Nummerierung"/>
              <w:ind w:left="-113"/>
              <w:rPr>
                <w:noProof/>
              </w:rPr>
            </w:pPr>
            <w:r w:rsidRPr="009D698A">
              <w:t>d)</w:t>
            </w:r>
          </w:p>
        </w:tc>
        <w:tc>
          <w:tcPr>
            <w:tcW w:w="8078" w:type="dxa"/>
            <w:gridSpan w:val="8"/>
          </w:tcPr>
          <w:p w14:paraId="3020A763" w14:textId="5B66C026" w:rsidR="00A51810" w:rsidRPr="009D698A" w:rsidRDefault="00A51810" w:rsidP="00B2675B">
            <w:pPr>
              <w:ind w:left="-113"/>
            </w:pPr>
            <w:r w:rsidRPr="009D698A">
              <w:rPr>
                <w:noProof/>
              </w:rPr>
              <w:drawing>
                <wp:anchor distT="0" distB="0" distL="114300" distR="114300" simplePos="0" relativeHeight="253361152" behindDoc="0" locked="0" layoutInCell="1" allowOverlap="1" wp14:anchorId="24D644C5" wp14:editId="4700A396">
                  <wp:simplePos x="0" y="0"/>
                  <wp:positionH relativeFrom="column">
                    <wp:posOffset>3776349</wp:posOffset>
                  </wp:positionH>
                  <wp:positionV relativeFrom="paragraph">
                    <wp:posOffset>133350</wp:posOffset>
                  </wp:positionV>
                  <wp:extent cx="583660" cy="583660"/>
                  <wp:effectExtent l="0" t="0" r="635" b="635"/>
                  <wp:wrapNone/>
                  <wp:docPr id="1848350754" name="Grafik 418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50754" name="Grafik 418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60" cy="58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032" w:rsidRPr="009D698A">
              <w:rPr>
                <w:rFonts w:ascii="Calibri" w:hAnsi="Calibri"/>
                <w:noProof/>
                <w:color w:val="000000" w:themeColor="text1"/>
                <w:szCs w:val="20"/>
              </w:rPr>
              <w:t>Schaut nun das Erklärvideo.</w:t>
            </w:r>
          </w:p>
          <w:p w14:paraId="43A1B133" w14:textId="77777777" w:rsidR="00256032" w:rsidRPr="009D698A" w:rsidRDefault="00256032" w:rsidP="00B2675B">
            <w:pPr>
              <w:pStyle w:val="Listenabsatz"/>
              <w:ind w:left="171"/>
            </w:pPr>
            <w:r w:rsidRPr="009D698A">
              <w:t>Was ist in dem Video genauso wie in deiner Erklärung?</w:t>
            </w:r>
          </w:p>
          <w:p w14:paraId="629D6603" w14:textId="2E019774" w:rsidR="00256032" w:rsidRPr="009D698A" w:rsidRDefault="00256032" w:rsidP="00B2675B">
            <w:pPr>
              <w:pStyle w:val="Listenabsatz"/>
              <w:ind w:left="171"/>
            </w:pPr>
            <w:r w:rsidRPr="009D698A">
              <w:t>Was ist anders und was erklärt das Video noch zusätzlich?</w:t>
            </w:r>
          </w:p>
          <w:p w14:paraId="0914D15A" w14:textId="4EE4B033" w:rsidR="000D61A5" w:rsidRPr="009D698A" w:rsidRDefault="00F3045C" w:rsidP="000D61A5">
            <w:pPr>
              <w:pStyle w:val="Listenabsatz"/>
              <w:numPr>
                <w:ilvl w:val="0"/>
                <w:numId w:val="0"/>
              </w:numPr>
              <w:ind w:left="360"/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0149B1FE" wp14:editId="755E28C0">
                      <wp:simplePos x="0" y="0"/>
                      <wp:positionH relativeFrom="column">
                        <wp:posOffset>3693212</wp:posOffset>
                      </wp:positionH>
                      <wp:positionV relativeFrom="paragraph">
                        <wp:posOffset>182558</wp:posOffset>
                      </wp:positionV>
                      <wp:extent cx="1454046" cy="334780"/>
                      <wp:effectExtent l="0" t="0" r="0" b="0"/>
                      <wp:wrapNone/>
                      <wp:docPr id="321344966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151CC0" w14:textId="4CDF0442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39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2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9B1FE" id="_x0000_s1549" type="#_x0000_t202" style="position:absolute;left:0;text-align:left;margin-left:290.8pt;margin-top:14.35pt;width:114.5pt;height:26.35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" filled="f" stroked="f" strokeweight=".5pt">
                      <v:textbox>
                        <w:txbxContent>
                          <w:p w14:paraId="3B151CC0" w14:textId="4CDF0442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40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2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A15" w:rsidRPr="009D698A" w14:paraId="2F7C9060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12075E06" w14:textId="02360B90" w:rsidR="007E2A15" w:rsidRPr="009D698A" w:rsidRDefault="00E51241" w:rsidP="00D4349A">
            <w:pPr>
              <w:pStyle w:val="berschrift2"/>
            </w:pPr>
            <w:r w:rsidRPr="009D698A">
              <w:lastRenderedPageBreak/>
              <w:t>2</w:t>
            </w:r>
          </w:p>
        </w:tc>
        <w:tc>
          <w:tcPr>
            <w:tcW w:w="8511" w:type="dxa"/>
            <w:gridSpan w:val="11"/>
          </w:tcPr>
          <w:p w14:paraId="3FAEC9B2" w14:textId="77777777" w:rsidR="007E2A15" w:rsidRPr="009D698A" w:rsidRDefault="007E2A15" w:rsidP="00D4349A">
            <w:pPr>
              <w:pStyle w:val="berschrift2"/>
            </w:pPr>
            <w:r w:rsidRPr="009D698A">
              <w:t>Anteile von Mengen berechnen</w:t>
            </w:r>
          </w:p>
        </w:tc>
      </w:tr>
      <w:tr w:rsidR="007E2A15" w:rsidRPr="009D698A" w14:paraId="6E4C1A4C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58BB7D21" w14:textId="77777777" w:rsidR="007E2A15" w:rsidRPr="009D698A" w:rsidRDefault="007E2A15" w:rsidP="00336EA5">
            <w:pPr>
              <w:pStyle w:val="berschrift3"/>
              <w:spacing w:before="0"/>
            </w:pPr>
            <w:r w:rsidRPr="009D698A">
              <w:t>2.1</w:t>
            </w:r>
          </w:p>
        </w:tc>
        <w:tc>
          <w:tcPr>
            <w:tcW w:w="8511" w:type="dxa"/>
            <w:gridSpan w:val="11"/>
          </w:tcPr>
          <w:p w14:paraId="2BBC350E" w14:textId="5276168D" w:rsidR="007E2A15" w:rsidRPr="009D698A" w:rsidRDefault="007E2A15" w:rsidP="00336EA5">
            <w:pPr>
              <w:pStyle w:val="berschrift3"/>
              <w:spacing w:before="0"/>
            </w:pPr>
            <w:r w:rsidRPr="009D698A">
              <w:t xml:space="preserve">Aufgaben ohne Bilder lösen </w:t>
            </w:r>
          </w:p>
        </w:tc>
      </w:tr>
      <w:tr w:rsidR="00D62C95" w:rsidRPr="009D698A" w14:paraId="3CC12AA3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125B9FFF" w14:textId="77777777" w:rsidR="00D62C95" w:rsidRPr="009D698A" w:rsidRDefault="00D62C95" w:rsidP="00336EA5">
            <w:pPr>
              <w:pStyle w:val="berschrift3"/>
              <w:spacing w:before="0"/>
            </w:pPr>
          </w:p>
        </w:tc>
        <w:tc>
          <w:tcPr>
            <w:tcW w:w="427" w:type="dxa"/>
            <w:gridSpan w:val="2"/>
          </w:tcPr>
          <w:p w14:paraId="5830B0AD" w14:textId="58A67CC3" w:rsidR="00D62C95" w:rsidRPr="009D698A" w:rsidRDefault="00D62C95" w:rsidP="00336EA5">
            <w:pPr>
              <w:pStyle w:val="berschrift3"/>
              <w:spacing w:before="0"/>
            </w:pPr>
            <w:r w:rsidRPr="009D698A">
              <w:rPr>
                <w:noProof/>
              </w:rPr>
              <w:t>a)</w:t>
            </w:r>
          </w:p>
        </w:tc>
        <w:tc>
          <w:tcPr>
            <w:tcW w:w="3400" w:type="dxa"/>
            <w:gridSpan w:val="5"/>
          </w:tcPr>
          <w:p w14:paraId="5EF6AEE4" w14:textId="48D9472B" w:rsidR="00D62C95" w:rsidRPr="009D698A" w:rsidRDefault="0007129C" w:rsidP="00D62C95">
            <w:pPr>
              <w:rPr>
                <w:b/>
                <w:bCs/>
              </w:rPr>
            </w:pPr>
            <w:r w:rsidRPr="009D698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34C1737A" wp14:editId="011AAB82">
                      <wp:simplePos x="0" y="0"/>
                      <wp:positionH relativeFrom="column">
                        <wp:posOffset>474825</wp:posOffset>
                      </wp:positionH>
                      <wp:positionV relativeFrom="paragraph">
                        <wp:posOffset>-115700</wp:posOffset>
                      </wp:positionV>
                      <wp:extent cx="298450" cy="414020"/>
                      <wp:effectExtent l="0" t="0" r="0" b="0"/>
                      <wp:wrapNone/>
                      <wp:docPr id="15898789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77846610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1331C" w14:textId="77777777" w:rsidR="00D4349A" w:rsidRPr="00B2675B" w:rsidRDefault="00D4349A" w:rsidP="00D62C9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30874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B2AB83" w14:textId="77777777" w:rsidR="00D4349A" w:rsidRPr="00B2675B" w:rsidRDefault="00D4349A" w:rsidP="00D62C95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87176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C1737A" id="_x0000_s1550" style="position:absolute;margin-left:37.4pt;margin-top:-9.1pt;width:23.5pt;height:32.6pt;z-index:25324236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">
                      <v:shape id="Textfeld 3" o:spid="_x0000_s155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" filled="f" stroked="f" strokeweight=".5pt">
                        <v:textbox>
                          <w:txbxContent>
                            <w:p w14:paraId="5621331C" w14:textId="77777777" w:rsidR="00D4349A" w:rsidRPr="00B2675B" w:rsidRDefault="00D4349A" w:rsidP="00D62C95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" filled="f" stroked="f" strokeweight=".5pt">
                        <v:textbox>
                          <w:txbxContent>
                            <w:p w14:paraId="52B2AB83" w14:textId="77777777" w:rsidR="00D4349A" w:rsidRPr="00B2675B" w:rsidRDefault="00D4349A" w:rsidP="00D62C9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5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62C95" w:rsidRPr="009D698A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72477B89" wp14:editId="73F7B654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298178</wp:posOffset>
                      </wp:positionV>
                      <wp:extent cx="1678940" cy="419735"/>
                      <wp:effectExtent l="12700" t="0" r="22860" b="253365"/>
                      <wp:wrapNone/>
                      <wp:docPr id="54886238" name="Wolkenförmige Legend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8940" cy="419735"/>
                              </a:xfrm>
                              <a:prstGeom prst="cloudCallout">
                                <a:avLst>
                                  <a:gd name="adj1" fmla="val 26632"/>
                                  <a:gd name="adj2" fmla="val 102842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FF0D5" w14:textId="77777777" w:rsidR="00D4349A" w:rsidRDefault="00D4349A" w:rsidP="00B460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77B89" id="Wolkenförmige Legende 27" o:spid="_x0000_s1554" type="#_x0000_t106" style="position:absolute;margin-left:27.9pt;margin-top:23.5pt;width:132.2pt;height:33.0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" adj="16553,33014" filled="f" strokecolor="#bfbfbf [2412]" strokeweight="1pt">
                      <v:stroke joinstyle="miter"/>
                      <v:textbox>
                        <w:txbxContent>
                          <w:p w14:paraId="311FF0D5" w14:textId="77777777" w:rsidR="00D4349A" w:rsidRDefault="00D4349A" w:rsidP="00B4600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2C95" w:rsidRPr="009D698A">
              <w:rPr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3239296" behindDoc="0" locked="0" layoutInCell="1" allowOverlap="1" wp14:anchorId="75ED17D7" wp14:editId="11909D85">
                  <wp:simplePos x="0" y="0"/>
                  <wp:positionH relativeFrom="column">
                    <wp:posOffset>559688</wp:posOffset>
                  </wp:positionH>
                  <wp:positionV relativeFrom="paragraph">
                    <wp:posOffset>397933</wp:posOffset>
                  </wp:positionV>
                  <wp:extent cx="1373536" cy="257387"/>
                  <wp:effectExtent l="0" t="0" r="0" b="0"/>
                  <wp:wrapNone/>
                  <wp:docPr id="214478703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87032" name="Grafik 2144787032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36" cy="25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2C95" w:rsidRPr="009D698A">
              <w:rPr>
                <w:b/>
                <w:bCs/>
              </w:rPr>
              <w:t xml:space="preserve">Aufgabe:       von 20 </w:t>
            </w:r>
          </w:p>
        </w:tc>
        <w:tc>
          <w:tcPr>
            <w:tcW w:w="4684" w:type="dxa"/>
            <w:gridSpan w:val="4"/>
          </w:tcPr>
          <w:p w14:paraId="6015BB59" w14:textId="418B3F01" w:rsidR="00D62C95" w:rsidRPr="009D698A" w:rsidRDefault="00D62C95" w:rsidP="00D62C95">
            <w:r w:rsidRPr="009D698A">
              <w:t>Anteile von Mengen kann man durch Rechnen finden, wenn man sich die Plättchen oder Punkte im Kopf vorstellt. Erkläre die Rechnung:</w:t>
            </w:r>
          </w:p>
        </w:tc>
      </w:tr>
      <w:tr w:rsidR="007E2A15" w:rsidRPr="009D698A" w14:paraId="6E90B884" w14:textId="77777777" w:rsidTr="00B2675B">
        <w:trPr>
          <w:trHeight w:val="135"/>
        </w:trPr>
        <w:tc>
          <w:tcPr>
            <w:tcW w:w="709" w:type="dxa"/>
            <w:gridSpan w:val="2"/>
          </w:tcPr>
          <w:p w14:paraId="7899C8FF" w14:textId="4643D3C4" w:rsidR="007E2A15" w:rsidRPr="009D698A" w:rsidRDefault="007E2A15" w:rsidP="00D4349A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3EC0D459" w14:textId="357EB304" w:rsidR="007E2A15" w:rsidRPr="009D698A" w:rsidRDefault="007E2A15" w:rsidP="00D4349A">
            <w:pPr>
              <w:pStyle w:val="Nummerierung"/>
              <w:rPr>
                <w:noProof/>
              </w:rPr>
            </w:pPr>
          </w:p>
        </w:tc>
        <w:tc>
          <w:tcPr>
            <w:tcW w:w="8081" w:type="dxa"/>
            <w:gridSpan w:val="9"/>
          </w:tcPr>
          <w:p w14:paraId="63BE8505" w14:textId="77777777" w:rsidR="007E2A15" w:rsidRPr="009D698A" w:rsidRDefault="007E2A15" w:rsidP="00336EA5">
            <w:pPr>
              <w:ind w:left="3769"/>
            </w:pPr>
          </w:p>
          <w:p w14:paraId="5FF25416" w14:textId="088DF567" w:rsidR="008C757D" w:rsidRPr="009D698A" w:rsidRDefault="008C757D" w:rsidP="00336EA5">
            <w:pPr>
              <w:ind w:left="3769"/>
            </w:pPr>
          </w:p>
        </w:tc>
      </w:tr>
      <w:tr w:rsidR="00B46006" w:rsidRPr="009D698A" w14:paraId="357CD7C9" w14:textId="77777777" w:rsidTr="00B2675B">
        <w:trPr>
          <w:trHeight w:val="72"/>
        </w:trPr>
        <w:tc>
          <w:tcPr>
            <w:tcW w:w="709" w:type="dxa"/>
            <w:gridSpan w:val="2"/>
            <w:vMerge w:val="restart"/>
          </w:tcPr>
          <w:p w14:paraId="410388B4" w14:textId="77777777" w:rsidR="00B46006" w:rsidRPr="009D698A" w:rsidRDefault="00B46006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 w:val="restart"/>
          </w:tcPr>
          <w:p w14:paraId="3FA038AF" w14:textId="77777777" w:rsidR="00B46006" w:rsidRPr="009D698A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00AB5C82" w14:textId="77777777" w:rsidR="00B46006" w:rsidRPr="009D698A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49088CEA" w14:textId="77777777" w:rsidR="00B46006" w:rsidRPr="009D698A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2972" w:type="dxa"/>
            <w:gridSpan w:val="4"/>
          </w:tcPr>
          <w:p w14:paraId="4E45D51A" w14:textId="528C2931" w:rsidR="00B46006" w:rsidRPr="009D698A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9D698A">
              <w:rPr>
                <w:b/>
                <w:bCs/>
                <w:color w:val="000000" w:themeColor="text1"/>
                <w:szCs w:val="20"/>
              </w:rPr>
              <w:t xml:space="preserve">Das </w:t>
            </w:r>
            <w:r w:rsidR="008C6521" w:rsidRPr="009D698A">
              <w:rPr>
                <w:b/>
                <w:bCs/>
                <w:color w:val="000000" w:themeColor="text1"/>
                <w:szCs w:val="20"/>
              </w:rPr>
              <w:t>mache</w:t>
            </w:r>
            <w:r w:rsidRPr="009D698A">
              <w:rPr>
                <w:b/>
                <w:bCs/>
                <w:color w:val="000000" w:themeColor="text1"/>
                <w:szCs w:val="20"/>
              </w:rPr>
              <w:t xml:space="preserve"> ich nur noch im Kopf</w:t>
            </w:r>
          </w:p>
        </w:tc>
        <w:tc>
          <w:tcPr>
            <w:tcW w:w="2549" w:type="dxa"/>
            <w:gridSpan w:val="4"/>
          </w:tcPr>
          <w:p w14:paraId="680D2348" w14:textId="070DA9F6" w:rsidR="00B46006" w:rsidRPr="009D698A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9D698A">
              <w:rPr>
                <w:b/>
                <w:bCs/>
                <w:color w:val="000000" w:themeColor="text1"/>
                <w:szCs w:val="20"/>
              </w:rPr>
              <w:t>Das spreche ich dazu</w:t>
            </w:r>
          </w:p>
        </w:tc>
        <w:tc>
          <w:tcPr>
            <w:tcW w:w="2560" w:type="dxa"/>
          </w:tcPr>
          <w:p w14:paraId="6812D4DC" w14:textId="440DD85F" w:rsidR="00B46006" w:rsidRPr="009D698A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9D698A">
              <w:rPr>
                <w:b/>
                <w:bCs/>
                <w:color w:val="000000" w:themeColor="text1"/>
                <w:szCs w:val="20"/>
              </w:rPr>
              <w:t>Das rechne ich</w:t>
            </w:r>
          </w:p>
        </w:tc>
      </w:tr>
      <w:tr w:rsidR="005A2F73" w:rsidRPr="009D698A" w14:paraId="230AC3E9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1476D9C5" w14:textId="77777777" w:rsidR="005A2F73" w:rsidRPr="009D698A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2E8D1EE7" w14:textId="77777777" w:rsidR="005A2F73" w:rsidRPr="009D698A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44D57AA1" w14:textId="78FBAEF3" w:rsidR="005A2F73" w:rsidRPr="009D698A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 w:rsidRPr="009D698A">
              <w:rPr>
                <w:color w:val="000000" w:themeColor="text1"/>
                <w:szCs w:val="20"/>
              </w:rPr>
              <w:t>1</w:t>
            </w:r>
            <w:r w:rsidR="003F132A" w:rsidRPr="009D698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4CCE3CD1" w14:textId="2CF88960" w:rsidR="005A2F73" w:rsidRPr="009D698A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9D698A">
              <w:rPr>
                <w:color w:val="000000" w:themeColor="text1"/>
                <w:sz w:val="21"/>
                <w:szCs w:val="18"/>
              </w:rPr>
              <w:t xml:space="preserve">20 auf </w:t>
            </w:r>
            <w:r w:rsidR="00336EA5" w:rsidRPr="009D698A">
              <w:rPr>
                <w:color w:val="000000" w:themeColor="text1"/>
                <w:sz w:val="21"/>
                <w:szCs w:val="18"/>
              </w:rPr>
              <w:t>5</w:t>
            </w:r>
            <w:r w:rsidRPr="009D698A">
              <w:rPr>
                <w:color w:val="000000" w:themeColor="text1"/>
                <w:sz w:val="21"/>
                <w:szCs w:val="18"/>
              </w:rPr>
              <w:t xml:space="preserve"> Felder verteilen</w:t>
            </w:r>
          </w:p>
        </w:tc>
        <w:tc>
          <w:tcPr>
            <w:tcW w:w="2549" w:type="dxa"/>
            <w:gridSpan w:val="4"/>
          </w:tcPr>
          <w:p w14:paraId="1EFFFEF6" w14:textId="4257313A" w:rsidR="005A2F73" w:rsidRPr="009D698A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9D698A">
              <w:rPr>
                <w:color w:val="000000" w:themeColor="text1"/>
                <w:sz w:val="21"/>
                <w:szCs w:val="18"/>
              </w:rPr>
              <w:t>Ich will ja Fünftel</w:t>
            </w:r>
          </w:p>
        </w:tc>
        <w:tc>
          <w:tcPr>
            <w:tcW w:w="2560" w:type="dxa"/>
          </w:tcPr>
          <w:p w14:paraId="76E75091" w14:textId="08BA3998" w:rsidR="005A2F73" w:rsidRPr="009D698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proofErr w:type="gramStart"/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>20 :</w:t>
            </w:r>
            <w:proofErr w:type="gramEnd"/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5</w:t>
            </w:r>
          </w:p>
        </w:tc>
      </w:tr>
      <w:tr w:rsidR="005A2F73" w:rsidRPr="009D698A" w14:paraId="0FF63A13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6F0A976F" w14:textId="77777777" w:rsidR="005A2F73" w:rsidRPr="009D698A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04607CB5" w14:textId="77777777" w:rsidR="005A2F73" w:rsidRPr="009D698A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7A5E9210" w14:textId="6A7393D1" w:rsidR="005A2F73" w:rsidRPr="009D698A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 w:rsidRPr="009D698A">
              <w:rPr>
                <w:color w:val="000000" w:themeColor="text1"/>
                <w:szCs w:val="20"/>
              </w:rPr>
              <w:t>2</w:t>
            </w:r>
            <w:r w:rsidR="003F132A" w:rsidRPr="009D698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191663CE" w14:textId="0E7259C3" w:rsidR="005A2F73" w:rsidRPr="009D698A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9D698A">
              <w:rPr>
                <w:color w:val="000000" w:themeColor="text1"/>
                <w:sz w:val="21"/>
                <w:szCs w:val="18"/>
              </w:rPr>
              <w:t xml:space="preserve">Dann </w:t>
            </w:r>
            <w:r w:rsidR="00336EA5" w:rsidRPr="009D698A">
              <w:rPr>
                <w:color w:val="000000" w:themeColor="text1"/>
                <w:sz w:val="21"/>
                <w:szCs w:val="18"/>
              </w:rPr>
              <w:t xml:space="preserve">erhalte </w:t>
            </w:r>
            <w:r w:rsidRPr="009D698A">
              <w:rPr>
                <w:color w:val="000000" w:themeColor="text1"/>
                <w:sz w:val="21"/>
                <w:szCs w:val="18"/>
              </w:rPr>
              <w:t xml:space="preserve">ich </w:t>
            </w:r>
            <w:r w:rsidR="00336EA5" w:rsidRPr="009D698A">
              <w:rPr>
                <w:color w:val="000000" w:themeColor="text1"/>
                <w:sz w:val="21"/>
                <w:szCs w:val="18"/>
              </w:rPr>
              <w:br/>
            </w:r>
            <w:r w:rsidRPr="009D698A">
              <w:rPr>
                <w:color w:val="000000" w:themeColor="text1"/>
                <w:sz w:val="21"/>
                <w:szCs w:val="18"/>
              </w:rPr>
              <w:t>4er Gruppen</w:t>
            </w:r>
          </w:p>
        </w:tc>
        <w:tc>
          <w:tcPr>
            <w:tcW w:w="2549" w:type="dxa"/>
            <w:gridSpan w:val="4"/>
          </w:tcPr>
          <w:p w14:paraId="0AFF9035" w14:textId="0D8AE598" w:rsidR="005A2F73" w:rsidRPr="009D698A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9D698A">
              <w:rPr>
                <w:color w:val="000000" w:themeColor="text1"/>
                <w:sz w:val="21"/>
                <w:szCs w:val="18"/>
              </w:rPr>
              <w:t xml:space="preserve">Aha, </w:t>
            </w:r>
            <w:r w:rsidR="00336EA5" w:rsidRPr="009D698A">
              <w:rPr>
                <w:color w:val="000000" w:themeColor="text1"/>
                <w:sz w:val="21"/>
                <w:szCs w:val="18"/>
              </w:rPr>
              <w:t xml:space="preserve">zu jedem Fünftel </w:t>
            </w:r>
            <w:r w:rsidR="00336EA5" w:rsidRPr="009D698A">
              <w:rPr>
                <w:color w:val="000000" w:themeColor="text1"/>
                <w:sz w:val="21"/>
                <w:szCs w:val="18"/>
              </w:rPr>
              <w:br/>
              <w:t>gehört eine 4er Gruppe</w:t>
            </w:r>
          </w:p>
        </w:tc>
        <w:tc>
          <w:tcPr>
            <w:tcW w:w="2560" w:type="dxa"/>
          </w:tcPr>
          <w:p w14:paraId="049CD724" w14:textId="2DCB0413" w:rsidR="005A2F73" w:rsidRPr="009D698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= 4</w:t>
            </w:r>
          </w:p>
        </w:tc>
      </w:tr>
      <w:tr w:rsidR="005A2F73" w:rsidRPr="009D698A" w14:paraId="007BB8BC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741EB501" w14:textId="77777777" w:rsidR="005A2F73" w:rsidRPr="009D698A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5912D9DA" w14:textId="77777777" w:rsidR="005A2F73" w:rsidRPr="009D698A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766CC77A" w14:textId="6EFA9635" w:rsidR="005A2F73" w:rsidRPr="009D698A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 w:rsidRPr="009D698A">
              <w:rPr>
                <w:color w:val="000000" w:themeColor="text1"/>
                <w:szCs w:val="20"/>
              </w:rPr>
              <w:t>3</w:t>
            </w:r>
            <w:r w:rsidR="003F132A" w:rsidRPr="009D698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18086310" w14:textId="08B6B010" w:rsidR="005A2F73" w:rsidRPr="009D698A" w:rsidRDefault="00336EA5" w:rsidP="00336EA5">
            <w:pPr>
              <w:spacing w:line="240" w:lineRule="auto"/>
              <w:ind w:right="-111"/>
              <w:rPr>
                <w:color w:val="000000" w:themeColor="text1"/>
                <w:sz w:val="21"/>
                <w:szCs w:val="18"/>
              </w:rPr>
            </w:pPr>
            <w:r w:rsidRPr="009D698A">
              <w:rPr>
                <w:color w:val="000000" w:themeColor="text1"/>
                <w:sz w:val="21"/>
                <w:szCs w:val="18"/>
              </w:rPr>
              <w:t>Über</w:t>
            </w:r>
            <w:r w:rsidR="005A2F73" w:rsidRPr="009D698A">
              <w:rPr>
                <w:color w:val="000000" w:themeColor="text1"/>
                <w:sz w:val="21"/>
                <w:szCs w:val="18"/>
              </w:rPr>
              <w:t xml:space="preserve"> </w:t>
            </w:r>
            <w:r w:rsidR="00B46006" w:rsidRPr="009D698A">
              <w:rPr>
                <w:color w:val="000000" w:themeColor="text1"/>
                <w:sz w:val="21"/>
                <w:szCs w:val="18"/>
              </w:rPr>
              <w:t xml:space="preserve">drei Feldern die </w:t>
            </w:r>
            <w:r w:rsidR="005A2F73" w:rsidRPr="009D698A">
              <w:rPr>
                <w:color w:val="000000" w:themeColor="text1"/>
                <w:sz w:val="21"/>
                <w:szCs w:val="18"/>
              </w:rPr>
              <w:t xml:space="preserve">4er-Gruppen </w:t>
            </w:r>
            <w:r w:rsidRPr="009D698A">
              <w:rPr>
                <w:color w:val="000000" w:themeColor="text1"/>
                <w:sz w:val="21"/>
                <w:szCs w:val="18"/>
              </w:rPr>
              <w:t>h</w:t>
            </w:r>
            <w:r w:rsidR="005A2F73" w:rsidRPr="009D698A">
              <w:rPr>
                <w:color w:val="000000" w:themeColor="text1"/>
                <w:sz w:val="21"/>
                <w:szCs w:val="18"/>
              </w:rPr>
              <w:t>ochzählen</w:t>
            </w:r>
            <w:r w:rsidR="00B46006" w:rsidRPr="009D698A">
              <w:rPr>
                <w:color w:val="000000" w:themeColor="text1"/>
                <w:sz w:val="21"/>
                <w:szCs w:val="18"/>
              </w:rPr>
              <w:t>:</w:t>
            </w:r>
          </w:p>
          <w:p w14:paraId="462D8F67" w14:textId="7CBB3127" w:rsidR="00B46006" w:rsidRPr="009D698A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5CE33477" w14:textId="4C91AC4F" w:rsidR="005A2F73" w:rsidRPr="009D698A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9D698A">
              <w:rPr>
                <w:color w:val="000000" w:themeColor="text1"/>
                <w:sz w:val="21"/>
                <w:szCs w:val="18"/>
              </w:rPr>
              <w:t xml:space="preserve">Ich will aber drei </w:t>
            </w:r>
            <w:r w:rsidR="00336EA5" w:rsidRPr="009D698A">
              <w:rPr>
                <w:color w:val="000000" w:themeColor="text1"/>
                <w:sz w:val="21"/>
                <w:szCs w:val="18"/>
              </w:rPr>
              <w:t>Fünftel</w:t>
            </w:r>
            <w:r w:rsidRPr="009D698A">
              <w:rPr>
                <w:color w:val="000000" w:themeColor="text1"/>
                <w:sz w:val="21"/>
                <w:szCs w:val="18"/>
              </w:rPr>
              <w:t xml:space="preserve">: </w:t>
            </w:r>
            <w:r w:rsidRPr="009D698A">
              <w:rPr>
                <w:color w:val="000000" w:themeColor="text1"/>
                <w:sz w:val="21"/>
                <w:szCs w:val="18"/>
              </w:rPr>
              <w:br/>
            </w:r>
            <w:r w:rsidR="00336EA5" w:rsidRPr="009D698A">
              <w:rPr>
                <w:color w:val="000000" w:themeColor="text1"/>
                <w:sz w:val="21"/>
                <w:szCs w:val="18"/>
              </w:rPr>
              <w:t>ein 4er, zwei 4er, drei 4er</w:t>
            </w:r>
          </w:p>
        </w:tc>
        <w:tc>
          <w:tcPr>
            <w:tcW w:w="2560" w:type="dxa"/>
          </w:tcPr>
          <w:p w14:paraId="5A32485D" w14:textId="234125B4" w:rsidR="00B46006" w:rsidRPr="009D698A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16"/>
                <w:szCs w:val="13"/>
              </w:rPr>
            </w:pPr>
          </w:p>
          <w:p w14:paraId="433C6F04" w14:textId="0C68E657" w:rsidR="005A2F73" w:rsidRPr="009D698A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>drei 4er, das sind 3</w:t>
            </w:r>
            <w:r w:rsidR="00336EA5" w:rsidRPr="009D698A">
              <w:rPr>
                <w:rFonts w:ascii="Comic Sans MS" w:hAnsi="Comic Sans MS"/>
                <w:color w:val="0070C0"/>
                <w:sz w:val="8"/>
                <w:szCs w:val="4"/>
              </w:rPr>
              <w:t xml:space="preserve"> </w:t>
            </w:r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>·</w:t>
            </w:r>
            <w:r w:rsidR="00336EA5" w:rsidRPr="009D698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</w:t>
            </w:r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>4</w:t>
            </w:r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="00336EA5" w:rsidRPr="009D698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             </w:t>
            </w:r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= 12</w:t>
            </w:r>
          </w:p>
        </w:tc>
      </w:tr>
      <w:tr w:rsidR="005A2F73" w:rsidRPr="009D698A" w14:paraId="1B0A554B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256AB454" w14:textId="77777777" w:rsidR="005A2F73" w:rsidRPr="009D698A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0994BE8E" w14:textId="77777777" w:rsidR="005A2F73" w:rsidRPr="009D698A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04803DE6" w14:textId="77777777" w:rsidR="005A2F73" w:rsidRPr="009D698A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  <w:tc>
          <w:tcPr>
            <w:tcW w:w="2406" w:type="dxa"/>
            <w:gridSpan w:val="2"/>
          </w:tcPr>
          <w:p w14:paraId="46D35CCC" w14:textId="25C3B37B" w:rsidR="005A2F73" w:rsidRPr="009D698A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359BD973" w14:textId="622F5B54" w:rsidR="005A2F73" w:rsidRPr="009D698A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9D698A">
              <w:rPr>
                <w:color w:val="000000" w:themeColor="text1"/>
                <w:sz w:val="21"/>
                <w:szCs w:val="18"/>
              </w:rPr>
              <w:t xml:space="preserve">Also sind </w:t>
            </w:r>
            <w:r w:rsidR="00C4355C" w:rsidRPr="009D698A">
              <w:rPr>
                <w:color w:val="000000" w:themeColor="text1"/>
                <w:sz w:val="21"/>
                <w:szCs w:val="18"/>
              </w:rPr>
              <w:t>drei</w:t>
            </w:r>
            <w:r w:rsidRPr="009D698A">
              <w:rPr>
                <w:color w:val="000000" w:themeColor="text1"/>
                <w:sz w:val="21"/>
                <w:szCs w:val="18"/>
              </w:rPr>
              <w:t xml:space="preserve"> Fünftel </w:t>
            </w:r>
            <w:r w:rsidR="00336EA5" w:rsidRPr="009D698A">
              <w:rPr>
                <w:color w:val="000000" w:themeColor="text1"/>
                <w:sz w:val="21"/>
                <w:szCs w:val="18"/>
              </w:rPr>
              <w:br/>
            </w:r>
            <w:r w:rsidRPr="009D698A">
              <w:rPr>
                <w:color w:val="000000" w:themeColor="text1"/>
                <w:sz w:val="21"/>
                <w:szCs w:val="18"/>
              </w:rPr>
              <w:t xml:space="preserve">von 20 genau </w:t>
            </w:r>
            <w:r w:rsidR="00336EA5" w:rsidRPr="009D698A">
              <w:rPr>
                <w:color w:val="000000" w:themeColor="text1"/>
                <w:sz w:val="21"/>
                <w:szCs w:val="18"/>
              </w:rPr>
              <w:br/>
              <w:t xml:space="preserve">20 durch 5 mal </w:t>
            </w:r>
            <w:r w:rsidR="00C4355C" w:rsidRPr="009D698A">
              <w:rPr>
                <w:color w:val="000000" w:themeColor="text1"/>
                <w:sz w:val="21"/>
                <w:szCs w:val="18"/>
              </w:rPr>
              <w:t>3</w:t>
            </w:r>
          </w:p>
        </w:tc>
        <w:tc>
          <w:tcPr>
            <w:tcW w:w="2560" w:type="dxa"/>
          </w:tcPr>
          <w:p w14:paraId="2A5F09DE" w14:textId="2F7AC5D9" w:rsidR="005A2F73" w:rsidRPr="009D698A" w:rsidRDefault="00336EA5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9D698A">
              <w:rPr>
                <w:rFonts w:ascii="Comic Sans MS" w:eastAsia="Calibri" w:hAnsi="Comic Sans MS" w:cs="Times New Roman"/>
                <w:noProof/>
                <w:color w:val="0070C0"/>
                <w:kern w:val="2"/>
                <w:sz w:val="21"/>
                <w:szCs w:val="18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7248" behindDoc="0" locked="0" layoutInCell="1" allowOverlap="1" wp14:anchorId="38F994E9" wp14:editId="5E2A2314">
                      <wp:simplePos x="0" y="0"/>
                      <wp:positionH relativeFrom="column">
                        <wp:posOffset>-89722</wp:posOffset>
                      </wp:positionH>
                      <wp:positionV relativeFrom="paragraph">
                        <wp:posOffset>68791</wp:posOffset>
                      </wp:positionV>
                      <wp:extent cx="298450" cy="434975"/>
                      <wp:effectExtent l="0" t="0" r="0" b="0"/>
                      <wp:wrapNone/>
                      <wp:docPr id="4808570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596330637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B20410" w14:textId="77777777" w:rsidR="00D4349A" w:rsidRPr="009B55DB" w:rsidRDefault="00D4349A" w:rsidP="00B4600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00909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52CCFA" w14:textId="77777777" w:rsidR="00D4349A" w:rsidRPr="009B55DB" w:rsidRDefault="00D4349A" w:rsidP="00B46006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13871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F994E9" id="_x0000_s1555" style="position:absolute;margin-left:-7.05pt;margin-top:5.4pt;width:23.5pt;height:34.25pt;z-index:253237248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">
                      <v:shape id="Textfeld 3" o:spid="_x0000_s1556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" filled="f" stroked="f" strokeweight=".5pt">
                        <v:textbox>
                          <w:txbxContent>
                            <w:p w14:paraId="6EB20410" w14:textId="77777777" w:rsidR="00D4349A" w:rsidRPr="009B55DB" w:rsidRDefault="00D4349A" w:rsidP="00B4600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7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" filled="f" stroked="f" strokeweight=".5pt">
                        <v:textbox>
                          <w:txbxContent>
                            <w:p w14:paraId="3E52CCFA" w14:textId="77777777" w:rsidR="00D4349A" w:rsidRPr="009B55DB" w:rsidRDefault="00D4349A" w:rsidP="00B46006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5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 xml:space="preserve">Also: </w:t>
            </w:r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Pr="009D698A">
              <w:rPr>
                <w:rFonts w:ascii="Comic Sans MS" w:hAnsi="Comic Sans MS"/>
                <w:color w:val="0070C0"/>
                <w:sz w:val="16"/>
                <w:szCs w:val="13"/>
              </w:rPr>
              <w:t xml:space="preserve">  </w:t>
            </w:r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 xml:space="preserve">· </w:t>
            </w:r>
            <w:r w:rsidR="00B46006" w:rsidRPr="009D698A">
              <w:rPr>
                <w:rFonts w:ascii="Comic Sans MS" w:hAnsi="Comic Sans MS"/>
                <w:color w:val="0070C0"/>
                <w:sz w:val="21"/>
                <w:szCs w:val="18"/>
              </w:rPr>
              <w:t xml:space="preserve">20 = </w:t>
            </w:r>
            <w:proofErr w:type="gramStart"/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>20 :</w:t>
            </w:r>
            <w:proofErr w:type="gramEnd"/>
            <w:r w:rsidRPr="009D698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5 · 3 = </w:t>
            </w:r>
            <w:r w:rsidR="00B46006" w:rsidRPr="009D698A">
              <w:rPr>
                <w:rFonts w:ascii="Comic Sans MS" w:hAnsi="Comic Sans MS"/>
                <w:color w:val="0070C0"/>
                <w:sz w:val="21"/>
                <w:szCs w:val="18"/>
              </w:rPr>
              <w:t>12</w:t>
            </w:r>
          </w:p>
        </w:tc>
      </w:tr>
      <w:tr w:rsidR="007E2A15" w:rsidRPr="009D698A" w14:paraId="7F3EFCDF" w14:textId="77777777" w:rsidTr="00B2675B">
        <w:trPr>
          <w:trHeight w:val="119"/>
        </w:trPr>
        <w:tc>
          <w:tcPr>
            <w:tcW w:w="709" w:type="dxa"/>
            <w:gridSpan w:val="2"/>
          </w:tcPr>
          <w:p w14:paraId="116F0806" w14:textId="04D8BCC6" w:rsidR="007E2A15" w:rsidRPr="009D698A" w:rsidRDefault="00B42405" w:rsidP="0007129C">
            <w:pPr>
              <w:spacing w:line="240" w:lineRule="auto"/>
            </w:pPr>
            <w:r w:rsidRPr="009D698A">
              <w:rPr>
                <w:noProof/>
              </w:rPr>
              <w:drawing>
                <wp:anchor distT="0" distB="0" distL="114300" distR="114300" simplePos="0" relativeHeight="253006848" behindDoc="0" locked="0" layoutInCell="1" allowOverlap="1" wp14:anchorId="09CEB380" wp14:editId="556CB8F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2540" b="0"/>
                  <wp:wrapNone/>
                  <wp:docPr id="1987243771" name="Grafik 1987243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6B938506" w14:textId="17F927F9" w:rsidR="007E2A15" w:rsidRPr="009D698A" w:rsidRDefault="00336EA5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  <w:sz w:val="13"/>
                <w:szCs w:val="13"/>
              </w:rPr>
              <w:br/>
            </w:r>
            <w:r w:rsidR="007E2A15" w:rsidRPr="009D698A">
              <w:rPr>
                <w:noProof/>
              </w:rPr>
              <w:t>b)</w:t>
            </w:r>
          </w:p>
        </w:tc>
        <w:tc>
          <w:tcPr>
            <w:tcW w:w="8081" w:type="dxa"/>
            <w:gridSpan w:val="9"/>
          </w:tcPr>
          <w:p w14:paraId="28A68997" w14:textId="5FC941E2" w:rsidR="00336EA5" w:rsidRPr="009D698A" w:rsidRDefault="00A74302" w:rsidP="00B2675B">
            <w:pPr>
              <w:ind w:left="-113"/>
              <w:rPr>
                <w:sz w:val="15"/>
                <w:szCs w:val="15"/>
              </w:rPr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4176" behindDoc="0" locked="0" layoutInCell="1" allowOverlap="1" wp14:anchorId="35E7E328" wp14:editId="4A038285">
                      <wp:simplePos x="0" y="0"/>
                      <wp:positionH relativeFrom="column">
                        <wp:posOffset>1069856</wp:posOffset>
                      </wp:positionH>
                      <wp:positionV relativeFrom="paragraph">
                        <wp:posOffset>111119</wp:posOffset>
                      </wp:positionV>
                      <wp:extent cx="107699" cy="286352"/>
                      <wp:effectExtent l="0" t="0" r="19685" b="6350"/>
                      <wp:wrapNone/>
                      <wp:docPr id="111486855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241844498" name="Textfeld 3"/>
                              <wps:cNvSpPr txBox="1"/>
                              <wps:spPr>
                                <a:xfrm>
                                  <a:off x="3777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1094CB" w14:textId="1EC0EA19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95416882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28F97A" w14:textId="4FAB4A45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85800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E7E328" id="_x0000_s1559" style="position:absolute;left:0;text-align:left;margin-left:84.25pt;margin-top:8.75pt;width:8.5pt;height:22.55pt;z-index:25387417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">
                      <v:shape id="Textfeld 3" o:spid="_x0000_s1560" type="#_x0000_t202" style="position:absolute;left:3777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91094CB" w14:textId="1EC0EA19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61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C28F97A" w14:textId="4FAB4A45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62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16FEF0" w14:textId="0A06F62E" w:rsidR="00336EA5" w:rsidRPr="009D698A" w:rsidRDefault="00D62C95" w:rsidP="00B2675B">
            <w:pPr>
              <w:ind w:left="-113"/>
            </w:pPr>
            <w:r w:rsidRPr="009D698A">
              <w:t>Berechnet genauso      von 42. Was stellt ihr euch dazu vor?</w:t>
            </w:r>
          </w:p>
        </w:tc>
      </w:tr>
      <w:tr w:rsidR="007E2A15" w:rsidRPr="009D698A" w14:paraId="567ABA86" w14:textId="77777777" w:rsidTr="00B2675B">
        <w:trPr>
          <w:trHeight w:val="119"/>
        </w:trPr>
        <w:tc>
          <w:tcPr>
            <w:tcW w:w="709" w:type="dxa"/>
            <w:gridSpan w:val="2"/>
          </w:tcPr>
          <w:p w14:paraId="2E78065A" w14:textId="77777777" w:rsidR="007E2A15" w:rsidRPr="009D698A" w:rsidRDefault="007E2A15" w:rsidP="0007129C">
            <w:pPr>
              <w:spacing w:line="240" w:lineRule="auto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4D98709A" w14:textId="77777777" w:rsidR="007E2A15" w:rsidRPr="009D698A" w:rsidRDefault="007E2A15" w:rsidP="00B2675B">
            <w:pPr>
              <w:keepLines/>
              <w:spacing w:line="240" w:lineRule="auto"/>
              <w:ind w:left="-113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8081" w:type="dxa"/>
            <w:gridSpan w:val="9"/>
          </w:tcPr>
          <w:p w14:paraId="6C24AFD7" w14:textId="77777777" w:rsidR="007E2A15" w:rsidRPr="009D698A" w:rsidRDefault="007E2A15" w:rsidP="00B2675B">
            <w:pPr>
              <w:spacing w:line="240" w:lineRule="auto"/>
              <w:ind w:left="-113"/>
              <w:rPr>
                <w:color w:val="000000" w:themeColor="text1"/>
                <w:szCs w:val="20"/>
              </w:rPr>
            </w:pPr>
          </w:p>
        </w:tc>
      </w:tr>
      <w:tr w:rsidR="007E2A15" w:rsidRPr="009D698A" w14:paraId="5250F0BE" w14:textId="77777777" w:rsidTr="00B2675B">
        <w:trPr>
          <w:trHeight w:val="184"/>
        </w:trPr>
        <w:tc>
          <w:tcPr>
            <w:tcW w:w="709" w:type="dxa"/>
            <w:gridSpan w:val="2"/>
          </w:tcPr>
          <w:p w14:paraId="3D52846A" w14:textId="23FA55A9" w:rsidR="007E2A15" w:rsidRPr="009D698A" w:rsidRDefault="00B42405" w:rsidP="0007129C">
            <w:pPr>
              <w:spacing w:line="240" w:lineRule="auto"/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004800" behindDoc="0" locked="0" layoutInCell="1" allowOverlap="1" wp14:anchorId="55B4EADE" wp14:editId="1E08DF5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2540" b="0"/>
                  <wp:wrapNone/>
                  <wp:docPr id="1349736669" name="Grafik 1349736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21AEB944" w14:textId="77777777" w:rsidR="007E2A15" w:rsidRPr="009D698A" w:rsidRDefault="007E2A15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c)</w:t>
            </w:r>
          </w:p>
        </w:tc>
        <w:tc>
          <w:tcPr>
            <w:tcW w:w="8081" w:type="dxa"/>
            <w:gridSpan w:val="9"/>
          </w:tcPr>
          <w:p w14:paraId="05B168EB" w14:textId="0BB650FA" w:rsidR="007E2A15" w:rsidRPr="009D698A" w:rsidRDefault="00D62C95" w:rsidP="00B2675B">
            <w:pPr>
              <w:ind w:left="-113"/>
            </w:pPr>
            <w:r w:rsidRPr="009D698A">
              <w:t xml:space="preserve">Erklärt die Rechnung </w:t>
            </w:r>
            <w:proofErr w:type="gramStart"/>
            <w:r w:rsidRPr="009D698A">
              <w:t>24 :</w:t>
            </w:r>
            <w:proofErr w:type="gramEnd"/>
            <w:r w:rsidRPr="009D698A">
              <w:t xml:space="preserve"> 6 · 5. Zu welcher Aufgabe passt sie?</w:t>
            </w:r>
          </w:p>
          <w:p w14:paraId="4706289D" w14:textId="0B823B66" w:rsidR="00DA2432" w:rsidRPr="009D698A" w:rsidRDefault="00A74302" w:rsidP="00B2675B">
            <w:pPr>
              <w:ind w:left="-113"/>
            </w:pPr>
            <w:r w:rsidRPr="009D698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6224" behindDoc="0" locked="0" layoutInCell="1" allowOverlap="1" wp14:anchorId="2E3A957B" wp14:editId="1E2D719A">
                      <wp:simplePos x="0" y="0"/>
                      <wp:positionH relativeFrom="column">
                        <wp:posOffset>1473093</wp:posOffset>
                      </wp:positionH>
                      <wp:positionV relativeFrom="paragraph">
                        <wp:posOffset>96457</wp:posOffset>
                      </wp:positionV>
                      <wp:extent cx="107699" cy="286352"/>
                      <wp:effectExtent l="0" t="0" r="19685" b="6350"/>
                      <wp:wrapNone/>
                      <wp:docPr id="193699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332040915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02641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150110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585F9B" w14:textId="56A0E3CC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6714782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A957B" id="_x0000_s1563" style="position:absolute;left:0;text-align:left;margin-left:116pt;margin-top:7.6pt;width:8.5pt;height:22.55pt;z-index:25387622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">
                      <v:shape id="Textfeld 3" o:spid="_x0000_s1564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8D02641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65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4585F9B" w14:textId="56A0E3CC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66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355C" w:rsidRPr="009D698A" w14:paraId="2F8CB683" w14:textId="77777777" w:rsidTr="00B2675B">
        <w:trPr>
          <w:trHeight w:val="184"/>
        </w:trPr>
        <w:tc>
          <w:tcPr>
            <w:tcW w:w="709" w:type="dxa"/>
            <w:gridSpan w:val="2"/>
          </w:tcPr>
          <w:p w14:paraId="33D17006" w14:textId="49F60B06" w:rsidR="00C4355C" w:rsidRPr="009D698A" w:rsidRDefault="00C4355C" w:rsidP="0007129C">
            <w:pPr>
              <w:spacing w:line="240" w:lineRule="auto"/>
              <w:rPr>
                <w:noProof/>
              </w:rPr>
            </w:pPr>
            <w:r w:rsidRPr="009D698A">
              <w:rPr>
                <w:noProof/>
              </w:rPr>
              <w:drawing>
                <wp:inline distT="0" distB="0" distL="0" distR="0" wp14:anchorId="7F11C66F" wp14:editId="67F687AF">
                  <wp:extent cx="287640" cy="338400"/>
                  <wp:effectExtent l="0" t="0" r="0" b="508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04C35F17" w14:textId="4716A463" w:rsidR="00C4355C" w:rsidRPr="009D698A" w:rsidRDefault="00C4355C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d)</w:t>
            </w:r>
          </w:p>
        </w:tc>
        <w:tc>
          <w:tcPr>
            <w:tcW w:w="8081" w:type="dxa"/>
            <w:gridSpan w:val="9"/>
          </w:tcPr>
          <w:p w14:paraId="56239EB7" w14:textId="567CC444" w:rsidR="00C4355C" w:rsidRPr="009D698A" w:rsidRDefault="00C4355C" w:rsidP="00B2675B">
            <w:pPr>
              <w:ind w:left="-113"/>
            </w:pPr>
            <w:r w:rsidRPr="009D698A">
              <w:t>Schreibe nun auf, wie man</w:t>
            </w:r>
            <w:r w:rsidR="00DA2432" w:rsidRPr="009D698A">
              <w:t xml:space="preserve">      von 30</w:t>
            </w:r>
            <w:r w:rsidRPr="009D698A">
              <w:t xml:space="preserve"> mit einer Rechnung lös</w:t>
            </w:r>
            <w:r w:rsidR="00DA2432" w:rsidRPr="009D698A">
              <w:t>en kann.</w:t>
            </w:r>
          </w:p>
        </w:tc>
      </w:tr>
      <w:tr w:rsidR="00DA2432" w:rsidRPr="009D698A" w14:paraId="0B3E4A11" w14:textId="77777777" w:rsidTr="00B2675B">
        <w:trPr>
          <w:trHeight w:val="184"/>
        </w:trPr>
        <w:tc>
          <w:tcPr>
            <w:tcW w:w="709" w:type="dxa"/>
            <w:gridSpan w:val="2"/>
          </w:tcPr>
          <w:p w14:paraId="1F7ABC40" w14:textId="1D0BD7BF" w:rsidR="00DA2432" w:rsidRPr="009D698A" w:rsidRDefault="00DA2432" w:rsidP="0007129C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</w:p>
          <w:p w14:paraId="130B4A38" w14:textId="00557C9F" w:rsidR="00DA2432" w:rsidRPr="009D698A" w:rsidRDefault="0007129C" w:rsidP="0007129C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  <w:r w:rsidRPr="009D698A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53984" behindDoc="0" locked="0" layoutInCell="1" allowOverlap="1" wp14:anchorId="150E8741" wp14:editId="3F46F83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12700</wp:posOffset>
                      </wp:positionV>
                      <wp:extent cx="229870" cy="167640"/>
                      <wp:effectExtent l="0" t="0" r="0" b="0"/>
                      <wp:wrapNone/>
                      <wp:docPr id="785569987" name="Gruppieren 1">
                        <a:hlinkClick xmlns:a="http://schemas.openxmlformats.org/drawingml/2006/main" r:id="rId14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36842909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859389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1225B5" id="Gruppieren 1" o:spid="_x0000_s1026" href="https://mathe-sicher-koennen.dzlm.de/erklaervideos?nid=693" style="position:absolute;margin-left:2.35pt;margin-top:1pt;width:18.1pt;height:13.2pt;z-index:25335398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</w:p>
          <w:p w14:paraId="50F7EEFB" w14:textId="360BDE22" w:rsidR="00DA2432" w:rsidRPr="009D698A" w:rsidRDefault="00DA2432" w:rsidP="0007129C">
            <w:pPr>
              <w:spacing w:line="240" w:lineRule="auto"/>
              <w:ind w:right="-180"/>
              <w:rPr>
                <w:noProof/>
              </w:rPr>
            </w:pPr>
            <w:r w:rsidRPr="009D698A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 B1C2</w:t>
            </w:r>
          </w:p>
        </w:tc>
        <w:tc>
          <w:tcPr>
            <w:tcW w:w="427" w:type="dxa"/>
            <w:gridSpan w:val="2"/>
          </w:tcPr>
          <w:p w14:paraId="5297FC75" w14:textId="743465D3" w:rsidR="00DA2432" w:rsidRPr="009D698A" w:rsidRDefault="00DA2432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e)</w:t>
            </w:r>
          </w:p>
        </w:tc>
        <w:tc>
          <w:tcPr>
            <w:tcW w:w="8081" w:type="dxa"/>
            <w:gridSpan w:val="9"/>
          </w:tcPr>
          <w:p w14:paraId="2BB7A973" w14:textId="4B5F73BA" w:rsidR="00CE652D" w:rsidRPr="009D698A" w:rsidRDefault="00CE652D" w:rsidP="00B2675B">
            <w:pPr>
              <w:ind w:left="-113"/>
            </w:pPr>
            <w:r w:rsidRPr="009D698A">
              <w:rPr>
                <w:noProof/>
              </w:rPr>
              <w:drawing>
                <wp:anchor distT="0" distB="0" distL="114300" distR="114300" simplePos="0" relativeHeight="253362176" behindDoc="0" locked="0" layoutInCell="1" allowOverlap="1" wp14:anchorId="1ADC9D67" wp14:editId="59DA129C">
                  <wp:simplePos x="0" y="0"/>
                  <wp:positionH relativeFrom="column">
                    <wp:posOffset>4188373</wp:posOffset>
                  </wp:positionH>
                  <wp:positionV relativeFrom="paragraph">
                    <wp:posOffset>-64295</wp:posOffset>
                  </wp:positionV>
                  <wp:extent cx="560492" cy="560492"/>
                  <wp:effectExtent l="0" t="0" r="0" b="0"/>
                  <wp:wrapNone/>
                  <wp:docPr id="1166711628" name="Grafik 419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11628" name="Grafik 419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92" cy="56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432" w:rsidRPr="009D698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Erklärvideo. </w:t>
            </w:r>
          </w:p>
          <w:p w14:paraId="1EC2D6BB" w14:textId="17FEF5E2" w:rsidR="00DA2432" w:rsidRPr="009D698A" w:rsidRDefault="00DA2432" w:rsidP="00B2675B">
            <w:pPr>
              <w:pStyle w:val="Listenabsatz"/>
              <w:ind w:left="171"/>
            </w:pPr>
            <w:r w:rsidRPr="009D698A">
              <w:t>Was ist in dem Video genauso wie in deiner Erklärung?</w:t>
            </w:r>
          </w:p>
          <w:p w14:paraId="2BBCF636" w14:textId="31D28FDB" w:rsidR="00DA2432" w:rsidRPr="009D698A" w:rsidRDefault="00F3045C" w:rsidP="00B2675B">
            <w:pPr>
              <w:pStyle w:val="Listenabsatz"/>
              <w:ind w:left="171"/>
            </w:pP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5391C9DA" wp14:editId="384E4E54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90722</wp:posOffset>
                      </wp:positionV>
                      <wp:extent cx="1454046" cy="334780"/>
                      <wp:effectExtent l="0" t="0" r="0" b="0"/>
                      <wp:wrapNone/>
                      <wp:docPr id="2041642447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A734FB" w14:textId="41A8A1CC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44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3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1C9DA" id="_x0000_s1567" type="#_x0000_t202" style="position:absolute;left:0;text-align:left;margin-left:297.75pt;margin-top:7.15pt;width:114.5pt;height:26.3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" filled="f" stroked="f" strokeweight=".5pt">
                      <v:textbox>
                        <w:txbxContent>
                          <w:p w14:paraId="3DA734FB" w14:textId="41A8A1CC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45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3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432" w:rsidRPr="009D698A">
              <w:t>Was ist anders und was erklärt das Video noch zusätzlich?</w:t>
            </w:r>
            <w:r w:rsidRPr="009D698A">
              <w:rPr>
                <w:noProof/>
              </w:rPr>
              <w:t xml:space="preserve"> </w:t>
            </w:r>
          </w:p>
        </w:tc>
      </w:tr>
      <w:tr w:rsidR="007E2A15" w:rsidRPr="009D698A" w14:paraId="260CE352" w14:textId="77777777" w:rsidTr="00B2675B">
        <w:tc>
          <w:tcPr>
            <w:tcW w:w="709" w:type="dxa"/>
            <w:gridSpan w:val="2"/>
          </w:tcPr>
          <w:p w14:paraId="0D4A3346" w14:textId="77777777" w:rsidR="007E2A15" w:rsidRPr="009D698A" w:rsidRDefault="007E2A15" w:rsidP="00B2675B">
            <w:pPr>
              <w:pStyle w:val="berschrift3"/>
              <w:ind w:left="-113"/>
              <w:rPr>
                <w:noProof/>
              </w:rPr>
            </w:pPr>
            <w:r w:rsidRPr="009D698A">
              <w:rPr>
                <w:noProof/>
              </w:rPr>
              <w:t>2.2</w:t>
            </w:r>
          </w:p>
        </w:tc>
        <w:tc>
          <w:tcPr>
            <w:tcW w:w="8511" w:type="dxa"/>
            <w:gridSpan w:val="11"/>
          </w:tcPr>
          <w:p w14:paraId="729DAD43" w14:textId="77777777" w:rsidR="007E2A15" w:rsidRPr="009D698A" w:rsidRDefault="007E2A15" w:rsidP="00B2675B">
            <w:pPr>
              <w:pStyle w:val="berschrift3"/>
              <w:ind w:left="-113"/>
              <w:rPr>
                <w:noProof/>
              </w:rPr>
            </w:pPr>
            <w:r w:rsidRPr="009D698A">
              <w:rPr>
                <w:noProof/>
              </w:rPr>
              <w:t>Anteile berechnen</w:t>
            </w:r>
          </w:p>
        </w:tc>
      </w:tr>
      <w:tr w:rsidR="007E2A15" w:rsidRPr="009D698A" w14:paraId="28AEC7D7" w14:textId="77777777" w:rsidTr="00B2675B">
        <w:tc>
          <w:tcPr>
            <w:tcW w:w="709" w:type="dxa"/>
            <w:gridSpan w:val="2"/>
          </w:tcPr>
          <w:p w14:paraId="57797D8E" w14:textId="36C454C2" w:rsidR="007E2A15" w:rsidRPr="009D698A" w:rsidRDefault="00B42405" w:rsidP="0007129C">
            <w:pPr>
              <w:spacing w:line="240" w:lineRule="auto"/>
            </w:pPr>
            <w:r w:rsidRPr="009D698A">
              <w:rPr>
                <w:noProof/>
              </w:rPr>
              <w:drawing>
                <wp:anchor distT="0" distB="0" distL="114300" distR="114300" simplePos="0" relativeHeight="253002752" behindDoc="0" locked="0" layoutInCell="1" allowOverlap="1" wp14:anchorId="24F46FB8" wp14:editId="2E10E97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2540" b="0"/>
                  <wp:wrapNone/>
                  <wp:docPr id="1240469826" name="Grafik 124046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6AD29656" w14:textId="77777777" w:rsidR="007E2A15" w:rsidRPr="009D698A" w:rsidRDefault="007E2A15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a)</w:t>
            </w:r>
          </w:p>
        </w:tc>
        <w:tc>
          <w:tcPr>
            <w:tcW w:w="8084" w:type="dxa"/>
            <w:gridSpan w:val="9"/>
          </w:tcPr>
          <w:p w14:paraId="2BDE54B5" w14:textId="6B32E4B6" w:rsidR="007E2A15" w:rsidRPr="009D698A" w:rsidRDefault="00D62C95" w:rsidP="00B2675B">
            <w:pPr>
              <w:ind w:left="-113"/>
            </w:pPr>
            <w:r w:rsidRPr="009D698A">
              <w:t xml:space="preserve">Berechnet die </w:t>
            </w:r>
            <w:r w:rsidR="007E2A15" w:rsidRPr="009D698A">
              <w:t xml:space="preserve">Aufgaben wie in </w:t>
            </w:r>
            <w:r w:rsidR="007E2A15" w:rsidRPr="009D698A">
              <w:rPr>
                <w:rStyle w:val="NummerierungZchn"/>
              </w:rPr>
              <w:t>2.1 a)</w:t>
            </w:r>
            <w:r w:rsidR="007E2A15" w:rsidRPr="009D698A">
              <w:t>. Was fällt dir auf?</w:t>
            </w:r>
          </w:p>
          <w:p w14:paraId="0B647A26" w14:textId="31ECF9CD" w:rsidR="007E2A15" w:rsidRPr="009D698A" w:rsidRDefault="00357D0B" w:rsidP="00D4349A"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8656" behindDoc="0" locked="0" layoutInCell="1" allowOverlap="1" wp14:anchorId="015593DC" wp14:editId="4301F384">
                      <wp:simplePos x="0" y="0"/>
                      <wp:positionH relativeFrom="column">
                        <wp:posOffset>3491548</wp:posOffset>
                      </wp:positionH>
                      <wp:positionV relativeFrom="paragraph">
                        <wp:posOffset>48260</wp:posOffset>
                      </wp:positionV>
                      <wp:extent cx="298450" cy="414020"/>
                      <wp:effectExtent l="0" t="0" r="0" b="0"/>
                      <wp:wrapNone/>
                      <wp:docPr id="14778697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49200502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442A0A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68400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D26D2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38269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593DC" id="_x0000_s1568" style="position:absolute;margin-left:274.95pt;margin-top:3.8pt;width:23.5pt;height:32.6pt;z-index:25299865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">
                      <v:shape id="Textfeld 3" o:spid="_x0000_s156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" filled="f" stroked="f" strokeweight=".5pt">
                        <v:textbox>
                          <w:txbxContent>
                            <w:p w14:paraId="48442A0A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57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" filled="f" stroked="f" strokeweight=".5pt">
                        <v:textbox>
                          <w:txbxContent>
                            <w:p w14:paraId="75ED26D2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7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61DD324B" wp14:editId="062669FE">
                      <wp:simplePos x="0" y="0"/>
                      <wp:positionH relativeFrom="column">
                        <wp:posOffset>1875473</wp:posOffset>
                      </wp:positionH>
                      <wp:positionV relativeFrom="paragraph">
                        <wp:posOffset>29210</wp:posOffset>
                      </wp:positionV>
                      <wp:extent cx="298450" cy="414020"/>
                      <wp:effectExtent l="0" t="0" r="0" b="0"/>
                      <wp:wrapNone/>
                      <wp:docPr id="12309180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01285866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E6B789" w14:textId="245930FA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49070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43B7E0" w14:textId="718A8E6C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572130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324B" id="_x0000_s1572" style="position:absolute;margin-left:147.7pt;margin-top:2.3pt;width:23.5pt;height:32.6pt;z-index:25298227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">
                      <v:shape id="Textfeld 3" o:spid="_x0000_s1573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" filled="f" stroked="f" strokeweight=".5pt">
                        <v:textbox>
                          <w:txbxContent>
                            <w:p w14:paraId="77E6B789" w14:textId="245930FA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74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" filled="f" stroked="f" strokeweight=".5pt">
                        <v:textbox>
                          <w:txbxContent>
                            <w:p w14:paraId="7043B7E0" w14:textId="718A8E6C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7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0211F"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9984" behindDoc="0" locked="0" layoutInCell="1" allowOverlap="1" wp14:anchorId="5F2F55DA" wp14:editId="76D5FB3A">
                      <wp:simplePos x="0" y="0"/>
                      <wp:positionH relativeFrom="column">
                        <wp:posOffset>84666</wp:posOffset>
                      </wp:positionH>
                      <wp:positionV relativeFrom="paragraph">
                        <wp:posOffset>32385</wp:posOffset>
                      </wp:positionV>
                      <wp:extent cx="298450" cy="414020"/>
                      <wp:effectExtent l="0" t="0" r="0" b="0"/>
                      <wp:wrapNone/>
                      <wp:docPr id="5715708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71247203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8846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93398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C75DD5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14019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F55DA" id="_x0000_s1576" style="position:absolute;margin-left:6.65pt;margin-top:2.55pt;width:23.5pt;height:32.6pt;z-index:25296998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">
                      <v:shape id="Textfeld 3" o:spid="_x0000_s157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" filled="f" stroked="f" strokeweight=".5pt">
                        <v:textbox>
                          <w:txbxContent>
                            <w:p w14:paraId="7F48846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7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" filled="f" stroked="f" strokeweight=".5pt">
                        <v:textbox>
                          <w:txbxContent>
                            <w:p w14:paraId="40C75DD5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7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E2A15" w:rsidRPr="009D698A" w14:paraId="72362D25" w14:textId="77777777" w:rsidTr="009B55DB">
        <w:trPr>
          <w:cantSplit/>
          <w:trHeight w:val="2044"/>
        </w:trPr>
        <w:tc>
          <w:tcPr>
            <w:tcW w:w="709" w:type="dxa"/>
            <w:gridSpan w:val="2"/>
          </w:tcPr>
          <w:p w14:paraId="54355A3F" w14:textId="77777777" w:rsidR="007E2A15" w:rsidRPr="009D698A" w:rsidRDefault="007E2A15" w:rsidP="0007129C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1DD4063E" w14:textId="77777777" w:rsidR="007E2A15" w:rsidRPr="009D698A" w:rsidRDefault="007E2A15" w:rsidP="00B2675B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2756" w:type="dxa"/>
            <w:gridSpan w:val="3"/>
          </w:tcPr>
          <w:p w14:paraId="6A004CD1" w14:textId="15FEABBB" w:rsidR="007E2A15" w:rsidRPr="009D698A" w:rsidRDefault="007E2A15" w:rsidP="00D4349A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2707840" behindDoc="0" locked="0" layoutInCell="1" allowOverlap="1" wp14:anchorId="27F8BEBD" wp14:editId="1178829E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-1905</wp:posOffset>
                  </wp:positionV>
                  <wp:extent cx="361950" cy="267363"/>
                  <wp:effectExtent l="0" t="0" r="0" b="0"/>
                  <wp:wrapNone/>
                  <wp:docPr id="894436804" name="Grafik 894436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w:t xml:space="preserve">(1) </w:t>
            </w:r>
            <w:r w:rsidRPr="009D698A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591CE4A0" wp14:editId="0861AB36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32" name="Rechteck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B8C51" id="Rechteck 32" o:spid="_x0000_s1026" style="position:absolute;margin-left:-163.55pt;margin-top:-282.95pt;width:22.6pt;height:22.6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9D698A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5A069C73" wp14:editId="25F1F6FC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1218701377" name="Rechteck 1218701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97624" id="Rechteck 1218701377" o:spid="_x0000_s1026" style="position:absolute;margin-left:-418.7pt;margin-top:-571pt;width:22.6pt;height:22.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9D698A">
              <w:rPr>
                <w:noProof/>
              </w:rPr>
              <w:t xml:space="preserve">  </w:t>
            </w:r>
            <w:r w:rsidR="0070211F" w:rsidRPr="009D698A">
              <w:rPr>
                <w:noProof/>
              </w:rPr>
              <w:t xml:space="preserve">   </w:t>
            </w:r>
            <w:r w:rsidRPr="009D698A">
              <w:rPr>
                <w:noProof/>
              </w:rPr>
              <w:t>von  8 ist</w:t>
            </w:r>
          </w:p>
          <w:p w14:paraId="288FD507" w14:textId="1EE92A0B" w:rsidR="007E2A15" w:rsidRPr="009D698A" w:rsidRDefault="0070211F" w:rsidP="00D4349A">
            <w:pPr>
              <w:spacing w:line="276" w:lineRule="auto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2032" behindDoc="0" locked="0" layoutInCell="1" allowOverlap="1" wp14:anchorId="5C9CD787" wp14:editId="0A13D0EA">
                      <wp:simplePos x="0" y="0"/>
                      <wp:positionH relativeFrom="column">
                        <wp:posOffset>86148</wp:posOffset>
                      </wp:positionH>
                      <wp:positionV relativeFrom="paragraph">
                        <wp:posOffset>60748</wp:posOffset>
                      </wp:positionV>
                      <wp:extent cx="298450" cy="414020"/>
                      <wp:effectExtent l="0" t="0" r="0" b="0"/>
                      <wp:wrapNone/>
                      <wp:docPr id="4011094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49476656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0FE0DE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193934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8C60A4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85522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CD787" id="_x0000_s1580" style="position:absolute;margin-left:6.8pt;margin-top:4.8pt;width:23.5pt;height:32.6pt;z-index:25297203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">
                      <v:shape id="Textfeld 3" o:spid="_x0000_s158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" filled="f" stroked="f" strokeweight=".5pt">
                        <v:textbox>
                          <w:txbxContent>
                            <w:p w14:paraId="630FE0DE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8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" filled="f" stroked="f" strokeweight=".5pt">
                        <v:textbox>
                          <w:txbxContent>
                            <w:p w14:paraId="778C60A4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8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09888" behindDoc="0" locked="0" layoutInCell="1" allowOverlap="1" wp14:anchorId="614493CB" wp14:editId="5737AE0E">
                  <wp:simplePos x="0" y="0"/>
                  <wp:positionH relativeFrom="column">
                    <wp:posOffset>1067739</wp:posOffset>
                  </wp:positionH>
                  <wp:positionV relativeFrom="paragraph">
                    <wp:posOffset>135890</wp:posOffset>
                  </wp:positionV>
                  <wp:extent cx="361950" cy="267363"/>
                  <wp:effectExtent l="0" t="0" r="0" b="0"/>
                  <wp:wrapNone/>
                  <wp:docPr id="1367119198" name="Grafik 136711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C44FC" w14:textId="4F7CC42E" w:rsidR="007E2A15" w:rsidRPr="009D698A" w:rsidRDefault="007E2A15" w:rsidP="00D4349A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w:t>(2)</w:t>
            </w:r>
            <w:r w:rsidR="0070211F" w:rsidRPr="009D698A">
              <w:rPr>
                <w:noProof/>
              </w:rPr>
              <w:t xml:space="preserve">  </w:t>
            </w:r>
            <w:r w:rsidRPr="009D698A">
              <w:rPr>
                <w:noProof/>
              </w:rPr>
              <w:t xml:space="preserve">  </w:t>
            </w:r>
            <w:r w:rsidR="0070211F" w:rsidRPr="009D698A">
              <w:rPr>
                <w:noProof/>
              </w:rPr>
              <w:t xml:space="preserve">  </w:t>
            </w:r>
            <w:r w:rsidRPr="009D698A">
              <w:rPr>
                <w:noProof/>
              </w:rPr>
              <w:t>von 16 ist</w:t>
            </w:r>
          </w:p>
          <w:p w14:paraId="731F5069" w14:textId="5AAAE5B5" w:rsidR="007E2A15" w:rsidRPr="009D698A" w:rsidRDefault="0070211F" w:rsidP="00D4349A">
            <w:pPr>
              <w:spacing w:line="276" w:lineRule="auto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4080" behindDoc="0" locked="0" layoutInCell="1" allowOverlap="1" wp14:anchorId="73742A04" wp14:editId="3542699D">
                      <wp:simplePos x="0" y="0"/>
                      <wp:positionH relativeFrom="column">
                        <wp:posOffset>81526</wp:posOffset>
                      </wp:positionH>
                      <wp:positionV relativeFrom="paragraph">
                        <wp:posOffset>58871</wp:posOffset>
                      </wp:positionV>
                      <wp:extent cx="298450" cy="414020"/>
                      <wp:effectExtent l="0" t="0" r="0" b="0"/>
                      <wp:wrapNone/>
                      <wp:docPr id="3962599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1346456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C40A88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247369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1A8A6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37303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42A04" id="_x0000_s1584" style="position:absolute;margin-left:6.4pt;margin-top:4.65pt;width:23.5pt;height:32.6pt;z-index:25297408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">
                      <v:shape id="Textfeld 3" o:spid="_x0000_s1585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" filled="f" stroked="f" strokeweight=".5pt">
                        <v:textbox>
                          <w:txbxContent>
                            <w:p w14:paraId="22C40A88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8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" filled="f" stroked="f" strokeweight=".5pt">
                        <v:textbox>
                          <w:txbxContent>
                            <w:p w14:paraId="60B1A8A6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8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11936" behindDoc="0" locked="0" layoutInCell="1" allowOverlap="1" wp14:anchorId="131E80AB" wp14:editId="0E1D33F1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132250</wp:posOffset>
                  </wp:positionV>
                  <wp:extent cx="361950" cy="267363"/>
                  <wp:effectExtent l="0" t="0" r="0" b="0"/>
                  <wp:wrapNone/>
                  <wp:docPr id="2134754593" name="Grafik 213475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CB652" w14:textId="5EBCBC5D" w:rsidR="007E2A15" w:rsidRPr="009D698A" w:rsidRDefault="0070211F" w:rsidP="00D4349A">
            <w:pPr>
              <w:spacing w:line="276" w:lineRule="auto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6128" behindDoc="0" locked="0" layoutInCell="1" allowOverlap="1" wp14:anchorId="7370E7A1" wp14:editId="7D7EE96E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361450</wp:posOffset>
                      </wp:positionV>
                      <wp:extent cx="298450" cy="414020"/>
                      <wp:effectExtent l="0" t="0" r="0" b="0"/>
                      <wp:wrapNone/>
                      <wp:docPr id="16993447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0916250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BA550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96607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1D31B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54124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0E7A1" id="_x0000_s1588" style="position:absolute;margin-left:8.5pt;margin-top:28.45pt;width:23.5pt;height:32.6pt;z-index:25297612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">
                      <v:shape id="Textfeld 3" o:spid="_x0000_s158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" filled="f" stroked="f" strokeweight=".5pt">
                        <v:textbox>
                          <w:txbxContent>
                            <w:p w14:paraId="64BA550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9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" filled="f" stroked="f" strokeweight=".5pt">
                        <v:textbox>
                          <w:txbxContent>
                            <w:p w14:paraId="2F51D31B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9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t xml:space="preserve">(3)  </w:t>
            </w:r>
            <w:r w:rsidRPr="009D698A">
              <w:rPr>
                <w:noProof/>
              </w:rPr>
              <w:t xml:space="preserve">   </w:t>
            </w:r>
            <w:r w:rsidR="007E2A15" w:rsidRPr="009D698A">
              <w:rPr>
                <w:noProof/>
              </w:rPr>
              <w:t>von 32 ist</w:t>
            </w:r>
          </w:p>
        </w:tc>
        <w:tc>
          <w:tcPr>
            <w:tcW w:w="2564" w:type="dxa"/>
            <w:gridSpan w:val="3"/>
          </w:tcPr>
          <w:p w14:paraId="66CB2A19" w14:textId="6A47CA06" w:rsidR="007E2A15" w:rsidRPr="009D698A" w:rsidRDefault="007E2A15" w:rsidP="00D4349A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2712960" behindDoc="0" locked="0" layoutInCell="1" allowOverlap="1" wp14:anchorId="2E6FF64B" wp14:editId="31BB269F">
                  <wp:simplePos x="0" y="0"/>
                  <wp:positionH relativeFrom="column">
                    <wp:posOffset>1067030</wp:posOffset>
                  </wp:positionH>
                  <wp:positionV relativeFrom="paragraph">
                    <wp:posOffset>4411</wp:posOffset>
                  </wp:positionV>
                  <wp:extent cx="361950" cy="267363"/>
                  <wp:effectExtent l="0" t="0" r="0" b="0"/>
                  <wp:wrapNone/>
                  <wp:docPr id="1798758375" name="Grafik 1798758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w:t xml:space="preserve">(1)    </w:t>
            </w:r>
            <w:r w:rsidR="0070211F" w:rsidRPr="009D698A">
              <w:rPr>
                <w:noProof/>
              </w:rPr>
              <w:t xml:space="preserve">  </w:t>
            </w:r>
            <w:r w:rsidRPr="009D698A">
              <w:rPr>
                <w:noProof/>
              </w:rPr>
              <w:t>von  5  ist</w:t>
            </w:r>
          </w:p>
          <w:p w14:paraId="1B1AF7C5" w14:textId="7893BE3A" w:rsidR="007E2A15" w:rsidRPr="009D698A" w:rsidRDefault="0070211F" w:rsidP="00D4349A">
            <w:pPr>
              <w:spacing w:line="276" w:lineRule="auto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4320" behindDoc="0" locked="0" layoutInCell="1" allowOverlap="1" wp14:anchorId="4AF6376C" wp14:editId="73C56B90">
                      <wp:simplePos x="0" y="0"/>
                      <wp:positionH relativeFrom="column">
                        <wp:posOffset>117263</wp:posOffset>
                      </wp:positionH>
                      <wp:positionV relativeFrom="paragraph">
                        <wp:posOffset>74295</wp:posOffset>
                      </wp:positionV>
                      <wp:extent cx="298450" cy="414020"/>
                      <wp:effectExtent l="0" t="0" r="0" b="0"/>
                      <wp:wrapNone/>
                      <wp:docPr id="19389282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02983901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DD9022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204053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E431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0496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6376C" id="_x0000_s1592" style="position:absolute;margin-left:9.25pt;margin-top:5.85pt;width:23.5pt;height:32.6pt;z-index:25298432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">
                      <v:shape id="Textfeld 3" o:spid="_x0000_s1593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" filled="f" stroked="f" strokeweight=".5pt">
                        <v:textbox>
                          <w:txbxContent>
                            <w:p w14:paraId="3CDD9022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94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" filled="f" stroked="f" strokeweight=".5pt">
                        <v:textbox>
                          <w:txbxContent>
                            <w:p w14:paraId="64F3E431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9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13984" behindDoc="0" locked="0" layoutInCell="1" allowOverlap="1" wp14:anchorId="2AC70C72" wp14:editId="77BC704A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140936</wp:posOffset>
                  </wp:positionV>
                  <wp:extent cx="361950" cy="267363"/>
                  <wp:effectExtent l="0" t="0" r="0" b="0"/>
                  <wp:wrapNone/>
                  <wp:docPr id="1346084922" name="Grafik 134608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A00F9D" w14:textId="5C97C713" w:rsidR="007E2A15" w:rsidRPr="009D698A" w:rsidRDefault="007E2A15" w:rsidP="00D4349A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w:t>(2</w:t>
            </w:r>
            <w:r w:rsidR="0070211F" w:rsidRPr="009D698A">
              <w:rPr>
                <w:noProof/>
              </w:rPr>
              <w:t xml:space="preserve"> )     vo</w:t>
            </w:r>
            <w:r w:rsidRPr="009D698A">
              <w:rPr>
                <w:noProof/>
              </w:rPr>
              <w:t>n 15 ist</w:t>
            </w:r>
          </w:p>
          <w:p w14:paraId="3B83EC14" w14:textId="243EB3B8" w:rsidR="007E2A15" w:rsidRPr="009D698A" w:rsidRDefault="0070211F" w:rsidP="00D4349A">
            <w:pPr>
              <w:spacing w:line="276" w:lineRule="auto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6368" behindDoc="0" locked="0" layoutInCell="1" allowOverlap="1" wp14:anchorId="52A29CE7" wp14:editId="132CC630">
                      <wp:simplePos x="0" y="0"/>
                      <wp:positionH relativeFrom="column">
                        <wp:posOffset>104387</wp:posOffset>
                      </wp:positionH>
                      <wp:positionV relativeFrom="paragraph">
                        <wp:posOffset>81915</wp:posOffset>
                      </wp:positionV>
                      <wp:extent cx="298450" cy="414020"/>
                      <wp:effectExtent l="0" t="0" r="0" b="0"/>
                      <wp:wrapNone/>
                      <wp:docPr id="1806857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316029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431FBF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43220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97CD7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831487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A29CE7" id="_x0000_s1596" style="position:absolute;margin-left:8.2pt;margin-top:6.45pt;width:23.5pt;height:32.6pt;z-index:25298636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">
                      <v:shape id="Textfeld 3" o:spid="_x0000_s159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1D431FBF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9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" filled="f" stroked="f" strokeweight=".5pt">
                        <v:textbox>
                          <w:txbxContent>
                            <w:p w14:paraId="48797CD7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9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16032" behindDoc="0" locked="0" layoutInCell="1" allowOverlap="1" wp14:anchorId="64ABCD40" wp14:editId="37BBEA4B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136491</wp:posOffset>
                  </wp:positionV>
                  <wp:extent cx="361950" cy="267363"/>
                  <wp:effectExtent l="0" t="0" r="0" b="0"/>
                  <wp:wrapNone/>
                  <wp:docPr id="219633898" name="Grafik 21963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048046" w14:textId="4A467C76" w:rsidR="007E2A15" w:rsidRPr="009D698A" w:rsidRDefault="0070211F" w:rsidP="00D4349A">
            <w:pPr>
              <w:spacing w:line="276" w:lineRule="auto"/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8416" behindDoc="0" locked="0" layoutInCell="1" allowOverlap="1" wp14:anchorId="24EBEA1C" wp14:editId="66CF9A8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371610</wp:posOffset>
                      </wp:positionV>
                      <wp:extent cx="298450" cy="414020"/>
                      <wp:effectExtent l="0" t="0" r="0" b="0"/>
                      <wp:wrapNone/>
                      <wp:docPr id="63644681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6781149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2295DF" w14:textId="5BCE7B60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57831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E0B488" w14:textId="13CCD67F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22471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BEA1C" id="_x0000_s1600" style="position:absolute;margin-left:8.6pt;margin-top:29.25pt;width:23.5pt;height:32.6pt;z-index:25298841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">
                      <v:shape id="Textfeld 3" o:spid="_x0000_s160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" filled="f" stroked="f" strokeweight=".5pt">
                        <v:textbox>
                          <w:txbxContent>
                            <w:p w14:paraId="0A2295DF" w14:textId="5BCE7B60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0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" filled="f" stroked="f" strokeweight=".5pt">
                        <v:textbox>
                          <w:txbxContent>
                            <w:p w14:paraId="7DE0B488" w14:textId="13CCD67F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0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t>(3)</w:t>
            </w:r>
            <w:r w:rsidRPr="009D698A">
              <w:rPr>
                <w:noProof/>
              </w:rPr>
              <w:t xml:space="preserve">   </w:t>
            </w:r>
            <w:r w:rsidR="007E2A15" w:rsidRPr="009D698A">
              <w:rPr>
                <w:noProof/>
              </w:rPr>
              <w:t xml:space="preserve"> </w:t>
            </w:r>
            <w:r w:rsidRPr="009D698A">
              <w:rPr>
                <w:noProof/>
              </w:rPr>
              <w:t xml:space="preserve">  </w:t>
            </w:r>
            <w:r w:rsidR="007E2A15" w:rsidRPr="009D698A">
              <w:rPr>
                <w:noProof/>
              </w:rPr>
              <w:t>von 45 ist</w:t>
            </w:r>
          </w:p>
        </w:tc>
        <w:tc>
          <w:tcPr>
            <w:tcW w:w="2764" w:type="dxa"/>
            <w:gridSpan w:val="3"/>
          </w:tcPr>
          <w:p w14:paraId="7AB9E26E" w14:textId="68C6AF4B" w:rsidR="007E2A15" w:rsidRPr="009D698A" w:rsidRDefault="007E2A15" w:rsidP="00D4349A">
            <w:pPr>
              <w:spacing w:line="276" w:lineRule="auto"/>
            </w:pPr>
            <w:r w:rsidRPr="009D698A">
              <w:rPr>
                <w:noProof/>
              </w:rPr>
              <w:drawing>
                <wp:anchor distT="0" distB="0" distL="114300" distR="114300" simplePos="0" relativeHeight="252717056" behindDoc="0" locked="0" layoutInCell="1" allowOverlap="1" wp14:anchorId="1BF7FD7F" wp14:editId="7C15BE80">
                  <wp:simplePos x="0" y="0"/>
                  <wp:positionH relativeFrom="column">
                    <wp:posOffset>1070150</wp:posOffset>
                  </wp:positionH>
                  <wp:positionV relativeFrom="paragraph">
                    <wp:posOffset>-614</wp:posOffset>
                  </wp:positionV>
                  <wp:extent cx="361950" cy="267363"/>
                  <wp:effectExtent l="0" t="0" r="0" b="0"/>
                  <wp:wrapNone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956736E" wp14:editId="7314C7C2">
                      <wp:simplePos x="0" y="0"/>
                      <wp:positionH relativeFrom="column">
                        <wp:posOffset>-8733155</wp:posOffset>
                      </wp:positionH>
                      <wp:positionV relativeFrom="paragraph">
                        <wp:posOffset>-3621405</wp:posOffset>
                      </wp:positionV>
                      <wp:extent cx="287020" cy="287020"/>
                      <wp:effectExtent l="0" t="0" r="17780" b="17780"/>
                      <wp:wrapNone/>
                      <wp:docPr id="71" name="Rechteck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AEA3C" id="Rechteck 71" o:spid="_x0000_s1026" style="position:absolute;margin-left:-687.65pt;margin-top:-285.15pt;width:22.6pt;height:22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BNhyCt5AAAABY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785D033" wp14:editId="7F404121">
                      <wp:simplePos x="0" y="0"/>
                      <wp:positionH relativeFrom="column">
                        <wp:posOffset>-18700115</wp:posOffset>
                      </wp:positionH>
                      <wp:positionV relativeFrom="paragraph">
                        <wp:posOffset>-7256145</wp:posOffset>
                      </wp:positionV>
                      <wp:extent cx="287020" cy="287020"/>
                      <wp:effectExtent l="0" t="0" r="17780" b="17780"/>
                      <wp:wrapNone/>
                      <wp:docPr id="72" name="Rechteck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3BB17" id="Rechteck 72" o:spid="_x0000_s1026" style="position:absolute;margin-left:-1472.45pt;margin-top:-571.35pt;width:22.6pt;height:22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Kn9h6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0C82791D" wp14:editId="5BD770F1">
                      <wp:simplePos x="0" y="0"/>
                      <wp:positionH relativeFrom="column">
                        <wp:posOffset>-30351730</wp:posOffset>
                      </wp:positionH>
                      <wp:positionV relativeFrom="paragraph">
                        <wp:posOffset>-11445240</wp:posOffset>
                      </wp:positionV>
                      <wp:extent cx="287020" cy="287020"/>
                      <wp:effectExtent l="0" t="0" r="17780" b="17780"/>
                      <wp:wrapNone/>
                      <wp:docPr id="349781371" name="Rechteck 3497813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75F51" id="Rechteck 349781371" o:spid="_x0000_s1026" style="position:absolute;margin-left:-2389.9pt;margin-top:-901.2pt;width:22.6pt;height:22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aUU1L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62CFD8A7" wp14:editId="71D036E9">
                      <wp:simplePos x="0" y="0"/>
                      <wp:positionH relativeFrom="column">
                        <wp:posOffset>-40318690</wp:posOffset>
                      </wp:positionH>
                      <wp:positionV relativeFrom="paragraph">
                        <wp:posOffset>-16222980</wp:posOffset>
                      </wp:positionV>
                      <wp:extent cx="287020" cy="287020"/>
                      <wp:effectExtent l="0" t="0" r="17780" b="17780"/>
                      <wp:wrapNone/>
                      <wp:docPr id="1106002862" name="Rechteck 11060028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959AB" id="Rechteck 1106002862" o:spid="_x0000_s1026" style="position:absolute;margin-left:-3174.7pt;margin-top:-1277.4pt;width:22.6pt;height:22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9D69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6CE24C5" wp14:editId="4E9CD625">
                      <wp:simplePos x="0" y="0"/>
                      <wp:positionH relativeFrom="column">
                        <wp:posOffset>-50284380</wp:posOffset>
                      </wp:positionH>
                      <wp:positionV relativeFrom="paragraph">
                        <wp:posOffset>-20967065</wp:posOffset>
                      </wp:positionV>
                      <wp:extent cx="287020" cy="287020"/>
                      <wp:effectExtent l="0" t="0" r="17780" b="17780"/>
                      <wp:wrapNone/>
                      <wp:docPr id="207476212" name="Rechteck 2074762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B8B4B" id="Rechteck 207476212" o:spid="_x0000_s1026" style="position:absolute;margin-left:-3959.4pt;margin-top:-1650.95pt;width:22.6pt;height:22.6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DTlB63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9D698A"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 w:rsidRPr="009D698A">
              <w:rPr>
                <w:rFonts w:eastAsiaTheme="minorEastAsia"/>
              </w:rPr>
              <w:t xml:space="preserve"> </w:t>
            </w:r>
            <w:r w:rsidRPr="009D698A">
              <w:t>von 10 ist</w:t>
            </w:r>
          </w:p>
          <w:p w14:paraId="48309078" w14:textId="2B23E2DE" w:rsidR="007E2A15" w:rsidRPr="009D698A" w:rsidRDefault="0070211F" w:rsidP="00D4349A">
            <w:pPr>
              <w:spacing w:line="276" w:lineRule="auto"/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6608" behindDoc="0" locked="0" layoutInCell="1" allowOverlap="1" wp14:anchorId="79E218F0" wp14:editId="599EFAA2">
                      <wp:simplePos x="0" y="0"/>
                      <wp:positionH relativeFrom="column">
                        <wp:posOffset>104380</wp:posOffset>
                      </wp:positionH>
                      <wp:positionV relativeFrom="paragraph">
                        <wp:posOffset>66675</wp:posOffset>
                      </wp:positionV>
                      <wp:extent cx="298450" cy="414020"/>
                      <wp:effectExtent l="0" t="0" r="0" b="0"/>
                      <wp:wrapNone/>
                      <wp:docPr id="1479584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2080513358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E63AD4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80506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6BBF2A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308198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218F0" id="_x0000_s1604" style="position:absolute;margin-left:8.2pt;margin-top:5.25pt;width:23.5pt;height:32.6pt;z-index:25299660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">
                      <v:shape id="Textfeld 3" o:spid="_x0000_s1605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" filled="f" stroked="f" strokeweight=".5pt">
                        <v:textbox>
                          <w:txbxContent>
                            <w:p w14:paraId="52E63AD4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60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656BBF2A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0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18080" behindDoc="0" locked="0" layoutInCell="1" allowOverlap="1" wp14:anchorId="6759D657" wp14:editId="693A2F88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137181</wp:posOffset>
                  </wp:positionV>
                  <wp:extent cx="361950" cy="267363"/>
                  <wp:effectExtent l="0" t="0" r="0" b="0"/>
                  <wp:wrapNone/>
                  <wp:docPr id="1090607359" name="Grafik 1090607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2324D6" w14:textId="6077CA73" w:rsidR="007E2A15" w:rsidRPr="009D698A" w:rsidRDefault="007E2A15" w:rsidP="00D4349A">
            <w:pPr>
              <w:spacing w:line="276" w:lineRule="auto"/>
            </w:pPr>
            <w:r w:rsidRPr="009D698A">
              <w:t xml:space="preserve">(2)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="00604B65" w:rsidRPr="009D698A">
              <w:rPr>
                <w:rFonts w:eastAsiaTheme="minorEastAsia"/>
              </w:rPr>
              <w:t xml:space="preserve">  </w:t>
            </w:r>
            <w:r w:rsidRPr="009D698A">
              <w:t>von 20 ist</w:t>
            </w:r>
          </w:p>
          <w:p w14:paraId="0148E609" w14:textId="4946D003" w:rsidR="007E2A15" w:rsidRPr="009D698A" w:rsidRDefault="0070211F" w:rsidP="00D4349A">
            <w:pPr>
              <w:spacing w:line="276" w:lineRule="auto"/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4560" behindDoc="0" locked="0" layoutInCell="1" allowOverlap="1" wp14:anchorId="6596663C" wp14:editId="273C914D">
                      <wp:simplePos x="0" y="0"/>
                      <wp:positionH relativeFrom="column">
                        <wp:posOffset>104986</wp:posOffset>
                      </wp:positionH>
                      <wp:positionV relativeFrom="paragraph">
                        <wp:posOffset>66252</wp:posOffset>
                      </wp:positionV>
                      <wp:extent cx="298450" cy="414020"/>
                      <wp:effectExtent l="0" t="0" r="0" b="0"/>
                      <wp:wrapNone/>
                      <wp:docPr id="4519983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229183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9DB5E" w14:textId="5746C41A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0842903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424655" w14:textId="5E655306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647971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96663C" id="_x0000_s1608" style="position:absolute;margin-left:8.25pt;margin-top:5.2pt;width:23.5pt;height:32.6pt;z-index:25299456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">
                      <v:shape id="Textfeld 3" o:spid="_x0000_s160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" filled="f" stroked="f" strokeweight=".5pt">
                        <v:textbox>
                          <w:txbxContent>
                            <w:p w14:paraId="0329DB5E" w14:textId="5746C41A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61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" filled="f" stroked="f" strokeweight=".5pt">
                        <v:textbox>
                          <w:txbxContent>
                            <w:p w14:paraId="32424655" w14:textId="5E655306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1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19104" behindDoc="0" locked="0" layoutInCell="1" allowOverlap="1" wp14:anchorId="70DD8021" wp14:editId="783E57FC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132736</wp:posOffset>
                  </wp:positionV>
                  <wp:extent cx="361950" cy="267363"/>
                  <wp:effectExtent l="0" t="0" r="0" b="0"/>
                  <wp:wrapNone/>
                  <wp:docPr id="698145381" name="Grafik 69814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D94E6" w14:textId="5525631B" w:rsidR="007E2A15" w:rsidRPr="009D698A" w:rsidRDefault="007E2A15" w:rsidP="00D4349A">
            <w:pPr>
              <w:spacing w:line="276" w:lineRule="auto"/>
            </w:pPr>
            <w:r w:rsidRPr="009D698A">
              <w:t xml:space="preserve">(3)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 w:rsidRPr="009D698A">
              <w:rPr>
                <w:rFonts w:eastAsiaTheme="minorEastAsia"/>
              </w:rPr>
              <w:t xml:space="preserve"> </w:t>
            </w:r>
            <w:r w:rsidR="00604B65" w:rsidRPr="009D698A">
              <w:rPr>
                <w:rFonts w:eastAsiaTheme="minorEastAsia"/>
              </w:rPr>
              <w:t xml:space="preserve">  </w:t>
            </w:r>
            <w:r w:rsidRPr="009D698A">
              <w:t>von 40 ist</w:t>
            </w:r>
          </w:p>
        </w:tc>
      </w:tr>
      <w:tr w:rsidR="007E2A15" w:rsidRPr="009D698A" w14:paraId="76637AAD" w14:textId="77777777" w:rsidTr="00B2675B">
        <w:trPr>
          <w:trHeight w:hRule="exact" w:val="1871"/>
        </w:trPr>
        <w:tc>
          <w:tcPr>
            <w:tcW w:w="709" w:type="dxa"/>
            <w:gridSpan w:val="2"/>
          </w:tcPr>
          <w:p w14:paraId="236ED7D5" w14:textId="77777777" w:rsidR="007E2A15" w:rsidRPr="009D698A" w:rsidRDefault="007E2A15" w:rsidP="0007129C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6E5AD5BA" w14:textId="77777777" w:rsidR="007E2A15" w:rsidRPr="009D698A" w:rsidRDefault="007E2A15" w:rsidP="00B2675B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2756" w:type="dxa"/>
            <w:gridSpan w:val="3"/>
          </w:tcPr>
          <w:p w14:paraId="2DC6281F" w14:textId="0D7454F6" w:rsidR="007E2A15" w:rsidRPr="009D698A" w:rsidRDefault="007E2A15" w:rsidP="00D4349A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2720128" behindDoc="0" locked="0" layoutInCell="1" allowOverlap="1" wp14:anchorId="40A68B45" wp14:editId="0AC247C0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16119</wp:posOffset>
                  </wp:positionV>
                  <wp:extent cx="361950" cy="267363"/>
                  <wp:effectExtent l="0" t="0" r="0" b="0"/>
                  <wp:wrapNone/>
                  <wp:docPr id="1333446331" name="Grafik 133344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w:t>(</w:t>
            </w:r>
            <w:r w:rsidR="009B55DB" w:rsidRPr="009D698A">
              <w:rPr>
                <w:noProof/>
              </w:rPr>
              <w:t>1</w:t>
            </w:r>
            <w:r w:rsidRPr="009D698A">
              <w:rPr>
                <w:noProof/>
              </w:rPr>
              <w:t xml:space="preserve">) </w:t>
            </w:r>
            <w:r w:rsidRPr="009D698A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51D3154B" wp14:editId="5F0F7F28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200" name="Rechteck 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ECDA" id="Rechteck 200" o:spid="_x0000_s1026" style="position:absolute;margin-left:-163.55pt;margin-top:-282.95pt;width:22.6pt;height:22.6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9D698A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4A4289F4" wp14:editId="708DF838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201" name="Rechteck 2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0B149" id="Rechteck 201" o:spid="_x0000_s1026" style="position:absolute;margin-left:-418.7pt;margin-top:-571pt;width:22.6pt;height:22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="0070211F" w:rsidRPr="009D698A">
              <w:rPr>
                <w:noProof/>
              </w:rPr>
              <w:t xml:space="preserve">    </w:t>
            </w:r>
            <w:r w:rsidRPr="009D698A">
              <w:rPr>
                <w:noProof/>
              </w:rPr>
              <w:t xml:space="preserve"> von 48 ist</w:t>
            </w:r>
          </w:p>
          <w:p w14:paraId="25FE0827" w14:textId="01BA2EFE" w:rsidR="007E2A15" w:rsidRPr="009D698A" w:rsidRDefault="0070211F" w:rsidP="00D4349A">
            <w:pPr>
              <w:spacing w:line="276" w:lineRule="auto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8176" behindDoc="0" locked="0" layoutInCell="1" allowOverlap="1" wp14:anchorId="3C96AF72" wp14:editId="0D5D1367">
                      <wp:simplePos x="0" y="0"/>
                      <wp:positionH relativeFrom="column">
                        <wp:posOffset>108619</wp:posOffset>
                      </wp:positionH>
                      <wp:positionV relativeFrom="paragraph">
                        <wp:posOffset>62230</wp:posOffset>
                      </wp:positionV>
                      <wp:extent cx="298450" cy="414020"/>
                      <wp:effectExtent l="0" t="0" r="0" b="0"/>
                      <wp:wrapNone/>
                      <wp:docPr id="8110795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187371039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CD81B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6287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601146" w14:textId="501C2DA5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04375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96AF72" id="_x0000_s1612" style="position:absolute;margin-left:8.55pt;margin-top:4.9pt;width:23.5pt;height:32.6pt;z-index:25297817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">
                      <v:shape id="Textfeld 3" o:spid="_x0000_s1613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" filled="f" stroked="f" strokeweight=".5pt">
                        <v:textbox>
                          <w:txbxContent>
                            <w:p w14:paraId="3CCD81B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14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" filled="f" stroked="f" strokeweight=".5pt">
                        <v:textbox>
                          <w:txbxContent>
                            <w:p w14:paraId="46601146" w14:textId="501C2DA5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1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21152" behindDoc="0" locked="0" layoutInCell="1" allowOverlap="1" wp14:anchorId="7459E890" wp14:editId="5A474520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153279</wp:posOffset>
                  </wp:positionV>
                  <wp:extent cx="361950" cy="267363"/>
                  <wp:effectExtent l="0" t="0" r="0" b="0"/>
                  <wp:wrapNone/>
                  <wp:docPr id="1615951191" name="Grafik 161595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B804F" w14:textId="778C2142" w:rsidR="007E2A15" w:rsidRPr="009D698A" w:rsidRDefault="007E2A15" w:rsidP="00D4349A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w:t>(</w:t>
            </w:r>
            <w:r w:rsidR="009B55DB" w:rsidRPr="009D698A">
              <w:rPr>
                <w:noProof/>
              </w:rPr>
              <w:t>2</w:t>
            </w:r>
            <w:r w:rsidRPr="009D698A">
              <w:rPr>
                <w:noProof/>
              </w:rPr>
              <w:t xml:space="preserve">)    </w:t>
            </w:r>
            <w:r w:rsidR="0070211F" w:rsidRPr="009D698A">
              <w:rPr>
                <w:noProof/>
              </w:rPr>
              <w:t xml:space="preserve">  </w:t>
            </w:r>
            <w:r w:rsidRPr="009D698A">
              <w:rPr>
                <w:noProof/>
              </w:rPr>
              <w:t>von 48 ist</w:t>
            </w:r>
          </w:p>
          <w:p w14:paraId="0BC61CC3" w14:textId="43F3F1B6" w:rsidR="007E2A15" w:rsidRPr="009D698A" w:rsidRDefault="0070211F" w:rsidP="00D4349A">
            <w:pPr>
              <w:spacing w:line="276" w:lineRule="auto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0224" behindDoc="0" locked="0" layoutInCell="1" allowOverlap="1" wp14:anchorId="0FE27587" wp14:editId="46BE1B34">
                      <wp:simplePos x="0" y="0"/>
                      <wp:positionH relativeFrom="column">
                        <wp:posOffset>108161</wp:posOffset>
                      </wp:positionH>
                      <wp:positionV relativeFrom="paragraph">
                        <wp:posOffset>81704</wp:posOffset>
                      </wp:positionV>
                      <wp:extent cx="357683" cy="414020"/>
                      <wp:effectExtent l="0" t="0" r="0" b="0"/>
                      <wp:wrapNone/>
                      <wp:docPr id="2931345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683" cy="414020"/>
                                <a:chOff x="-48608" y="-26943"/>
                                <a:chExt cx="359723" cy="419594"/>
                              </a:xfrm>
                            </wpg:grpSpPr>
                            <wps:wsp>
                              <wps:cNvPr id="170254983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B5AD1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895389" name="Textfeld 3"/>
                              <wps:cNvSpPr txBox="1"/>
                              <wps:spPr>
                                <a:xfrm>
                                  <a:off x="-48608" y="116755"/>
                                  <a:ext cx="35972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8FD8D" w14:textId="08A579EA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76138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27587" id="_x0000_s1616" style="position:absolute;margin-left:8.5pt;margin-top:6.45pt;width:28.15pt;height:32.6pt;z-index:252980224;mso-position-horizontal-relative:text;mso-position-vertical-relative:text;mso-width-relative:margin;mso-height-relative:margin" coordorigin="-48608,-26943" coordsize="35972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">
                      <v:shape id="Textfeld 3" o:spid="_x0000_s161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" filled="f" stroked="f" strokeweight=".5pt">
                        <v:textbox>
                          <w:txbxContent>
                            <w:p w14:paraId="52FB5AD1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18" type="#_x0000_t202" style="position:absolute;left:-48608;top:116755;width:35972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" filled="f" stroked="f" strokeweight=".5pt">
                        <v:textbox>
                          <w:txbxContent>
                            <w:p w14:paraId="69D8FD8D" w14:textId="08A579EA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line id="Gerade Verbindung 1" o:spid="_x0000_s161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22176" behindDoc="0" locked="0" layoutInCell="1" allowOverlap="1" wp14:anchorId="6942DFD2" wp14:editId="7B33B530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148199</wp:posOffset>
                  </wp:positionV>
                  <wp:extent cx="361950" cy="267363"/>
                  <wp:effectExtent l="0" t="0" r="0" b="0"/>
                  <wp:wrapNone/>
                  <wp:docPr id="1443615680" name="Grafik 144361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4A11F2" w14:textId="44A0217F" w:rsidR="007E2A15" w:rsidRPr="009D698A" w:rsidRDefault="007E2A15" w:rsidP="00D4349A">
            <w:pPr>
              <w:spacing w:line="276" w:lineRule="auto"/>
            </w:pPr>
            <w:r w:rsidRPr="009D698A">
              <w:rPr>
                <w:noProof/>
              </w:rPr>
              <w:t>(</w:t>
            </w:r>
            <w:r w:rsidR="009B55DB" w:rsidRPr="009D698A">
              <w:rPr>
                <w:noProof/>
              </w:rPr>
              <w:t>3</w:t>
            </w:r>
            <w:r w:rsidRPr="009D698A">
              <w:rPr>
                <w:noProof/>
              </w:rPr>
              <w:t xml:space="preserve">) </w:t>
            </w:r>
            <w:r w:rsidR="0070211F" w:rsidRPr="009D698A">
              <w:rPr>
                <w:noProof/>
              </w:rPr>
              <w:t xml:space="preserve">   </w:t>
            </w:r>
            <w:r w:rsidRPr="009D698A">
              <w:rPr>
                <w:noProof/>
              </w:rPr>
              <w:t xml:space="preserve"> </w:t>
            </w:r>
            <w:r w:rsidR="0070211F" w:rsidRPr="009D698A">
              <w:rPr>
                <w:noProof/>
              </w:rPr>
              <w:t xml:space="preserve">  </w:t>
            </w:r>
            <w:r w:rsidRPr="009D698A">
              <w:rPr>
                <w:noProof/>
              </w:rPr>
              <w:t>von 48 ist</w:t>
            </w:r>
          </w:p>
        </w:tc>
        <w:tc>
          <w:tcPr>
            <w:tcW w:w="2588" w:type="dxa"/>
            <w:gridSpan w:val="4"/>
          </w:tcPr>
          <w:p w14:paraId="169F5818" w14:textId="6CA27334" w:rsidR="007E2A15" w:rsidRPr="009D698A" w:rsidRDefault="007E2A15" w:rsidP="00D4349A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2723200" behindDoc="0" locked="0" layoutInCell="1" allowOverlap="1" wp14:anchorId="787ACB1B" wp14:editId="09BAE71B">
                  <wp:simplePos x="0" y="0"/>
                  <wp:positionH relativeFrom="column">
                    <wp:posOffset>1065158</wp:posOffset>
                  </wp:positionH>
                  <wp:positionV relativeFrom="paragraph">
                    <wp:posOffset>5080</wp:posOffset>
                  </wp:positionV>
                  <wp:extent cx="361950" cy="267363"/>
                  <wp:effectExtent l="0" t="0" r="0" b="0"/>
                  <wp:wrapNone/>
                  <wp:docPr id="1364274665" name="Grafik 136427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698A">
              <w:rPr>
                <w:noProof/>
              </w:rPr>
              <w:t>(</w:t>
            </w:r>
            <w:r w:rsidR="009B55DB" w:rsidRPr="009D698A">
              <w:rPr>
                <w:noProof/>
              </w:rPr>
              <w:t>1</w:t>
            </w:r>
            <w:r w:rsidRPr="009D698A">
              <w:rPr>
                <w:noProof/>
              </w:rPr>
              <w:t>)</w:t>
            </w:r>
            <w:r w:rsidR="0070211F" w:rsidRPr="009D698A">
              <w:rPr>
                <w:noProof/>
              </w:rPr>
              <w:t xml:space="preserve">  </w:t>
            </w:r>
            <w:r w:rsidRPr="009D698A">
              <w:rPr>
                <w:noProof/>
              </w:rPr>
              <w:t xml:space="preserve">    von 72 ist</w:t>
            </w:r>
          </w:p>
          <w:p w14:paraId="7A0348C3" w14:textId="7F561756" w:rsidR="007E2A15" w:rsidRPr="009D698A" w:rsidRDefault="0070211F" w:rsidP="00D4349A">
            <w:pPr>
              <w:spacing w:line="276" w:lineRule="auto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0464" behindDoc="0" locked="0" layoutInCell="1" allowOverlap="1" wp14:anchorId="4A3FBA32" wp14:editId="1D7BA966">
                      <wp:simplePos x="0" y="0"/>
                      <wp:positionH relativeFrom="column">
                        <wp:posOffset>124283</wp:posOffset>
                      </wp:positionH>
                      <wp:positionV relativeFrom="paragraph">
                        <wp:posOffset>77286</wp:posOffset>
                      </wp:positionV>
                      <wp:extent cx="298450" cy="414020"/>
                      <wp:effectExtent l="0" t="0" r="0" b="0"/>
                      <wp:wrapNone/>
                      <wp:docPr id="6737114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0054955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C6F037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2881560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751C18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4447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FBA32" id="_x0000_s1620" style="position:absolute;margin-left:9.8pt;margin-top:6.1pt;width:23.5pt;height:32.6pt;z-index:25299046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">
                      <v:shape id="Textfeld 3" o:spid="_x0000_s162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" filled="f" stroked="f" strokeweight=".5pt">
                        <v:textbox>
                          <w:txbxContent>
                            <w:p w14:paraId="17C6F037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2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" filled="f" stroked="f" strokeweight=".5pt">
                        <v:textbox>
                          <w:txbxContent>
                            <w:p w14:paraId="27751C18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2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24224" behindDoc="0" locked="0" layoutInCell="1" allowOverlap="1" wp14:anchorId="2E60177A" wp14:editId="6240A33D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142875</wp:posOffset>
                  </wp:positionV>
                  <wp:extent cx="361950" cy="267363"/>
                  <wp:effectExtent l="0" t="0" r="0" b="0"/>
                  <wp:wrapNone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B5BF2" w14:textId="2F2A7818" w:rsidR="007E2A15" w:rsidRPr="009D698A" w:rsidRDefault="007E2A15" w:rsidP="00D4349A">
            <w:pPr>
              <w:spacing w:line="276" w:lineRule="auto"/>
              <w:rPr>
                <w:noProof/>
              </w:rPr>
            </w:pPr>
            <w:r w:rsidRPr="009D698A">
              <w:rPr>
                <w:noProof/>
              </w:rPr>
              <w:t>(</w:t>
            </w:r>
            <w:r w:rsidR="009B55DB" w:rsidRPr="009D698A">
              <w:rPr>
                <w:noProof/>
              </w:rPr>
              <w:t>2</w:t>
            </w:r>
            <w:r w:rsidRPr="009D698A">
              <w:rPr>
                <w:noProof/>
              </w:rPr>
              <w:t>)</w:t>
            </w:r>
            <w:r w:rsidR="0070211F"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9D698A">
              <w:rPr>
                <w:noProof/>
              </w:rPr>
              <w:t xml:space="preserve">  </w:t>
            </w: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 w:rsidRPr="009D698A">
              <w:rPr>
                <w:noProof/>
              </w:rPr>
              <w:t>von 36 ist</w:t>
            </w:r>
          </w:p>
          <w:p w14:paraId="2DD33D8A" w14:textId="1C47AF86" w:rsidR="007E2A15" w:rsidRPr="009D698A" w:rsidRDefault="0070211F" w:rsidP="00D4349A">
            <w:pPr>
              <w:spacing w:line="276" w:lineRule="auto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2512" behindDoc="0" locked="0" layoutInCell="1" allowOverlap="1" wp14:anchorId="098510D6" wp14:editId="2C1E735D">
                      <wp:simplePos x="0" y="0"/>
                      <wp:positionH relativeFrom="column">
                        <wp:posOffset>87206</wp:posOffset>
                      </wp:positionH>
                      <wp:positionV relativeFrom="paragraph">
                        <wp:posOffset>77231</wp:posOffset>
                      </wp:positionV>
                      <wp:extent cx="298450" cy="414020"/>
                      <wp:effectExtent l="0" t="0" r="0" b="0"/>
                      <wp:wrapNone/>
                      <wp:docPr id="5255616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427877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A409F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19855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C1BD36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79049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510D6" id="_x0000_s1624" style="position:absolute;margin-left:6.85pt;margin-top:6.1pt;width:23.5pt;height:32.6pt;z-index:25299251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">
                      <v:shape id="Textfeld 3" o:spid="_x0000_s1625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" filled="f" stroked="f" strokeweight=".5pt">
                        <v:textbox>
                          <w:txbxContent>
                            <w:p w14:paraId="24CA409F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2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" filled="f" stroked="f" strokeweight=".5pt">
                        <v:textbox>
                          <w:txbxContent>
                            <w:p w14:paraId="57C1BD36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2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9D698A">
              <w:rPr>
                <w:noProof/>
              </w:rPr>
              <w:drawing>
                <wp:anchor distT="0" distB="0" distL="114300" distR="114300" simplePos="0" relativeHeight="252725248" behindDoc="0" locked="0" layoutInCell="1" allowOverlap="1" wp14:anchorId="169C4DED" wp14:editId="64C35059">
                  <wp:simplePos x="0" y="0"/>
                  <wp:positionH relativeFrom="column">
                    <wp:posOffset>1064523</wp:posOffset>
                  </wp:positionH>
                  <wp:positionV relativeFrom="paragraph">
                    <wp:posOffset>138430</wp:posOffset>
                  </wp:positionV>
                  <wp:extent cx="361950" cy="267363"/>
                  <wp:effectExtent l="0" t="0" r="0" b="0"/>
                  <wp:wrapNone/>
                  <wp:docPr id="1153187330" name="Grafik 115318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EC9CE5" w14:textId="55E26704" w:rsidR="007E2A15" w:rsidRPr="009D698A" w:rsidRDefault="007E2A15" w:rsidP="00DA2432">
            <w:pPr>
              <w:spacing w:line="276" w:lineRule="auto"/>
              <w:ind w:left="708" w:hanging="708"/>
            </w:pPr>
            <w:r w:rsidRPr="009D698A">
              <w:rPr>
                <w:noProof/>
              </w:rPr>
              <w:t xml:space="preserve">(3) </w:t>
            </w:r>
            <m:oMath>
              <m:r>
                <w:rPr>
                  <w:rFonts w:ascii="Cambria Math" w:hAnsi="Cambria Math"/>
                  <w:noProof/>
                </w:rPr>
                <m:t xml:space="preserve">    </m:t>
              </m:r>
            </m:oMath>
            <w:r w:rsidRPr="009D698A">
              <w:rPr>
                <w:noProof/>
              </w:rPr>
              <w:t>von 18 is</w:t>
            </w:r>
            <w:r w:rsidR="00DA2432" w:rsidRPr="009D698A">
              <w:rPr>
                <w:noProof/>
              </w:rPr>
              <w:t>t</w:t>
            </w:r>
          </w:p>
        </w:tc>
        <w:tc>
          <w:tcPr>
            <w:tcW w:w="2740" w:type="dxa"/>
            <w:gridSpan w:val="2"/>
          </w:tcPr>
          <w:p w14:paraId="5F4BB4C9" w14:textId="31267359" w:rsidR="007E2A15" w:rsidRPr="009D698A" w:rsidRDefault="007E2A15" w:rsidP="00D4349A"/>
        </w:tc>
      </w:tr>
      <w:tr w:rsidR="007E2A15" w:rsidRPr="009D698A" w14:paraId="395E772B" w14:textId="77777777" w:rsidTr="00B2675B">
        <w:tc>
          <w:tcPr>
            <w:tcW w:w="709" w:type="dxa"/>
            <w:gridSpan w:val="2"/>
          </w:tcPr>
          <w:p w14:paraId="6166421F" w14:textId="25C6E498" w:rsidR="007E2A15" w:rsidRPr="009D698A" w:rsidRDefault="004A5594" w:rsidP="0007129C">
            <w:pPr>
              <w:widowControl w:val="0"/>
              <w:spacing w:line="240" w:lineRule="auto"/>
            </w:pPr>
            <w:r w:rsidRPr="009D698A">
              <w:rPr>
                <w:noProof/>
                <w:lang w:eastAsia="de-DE"/>
              </w:rPr>
              <w:drawing>
                <wp:inline distT="0" distB="0" distL="0" distR="0" wp14:anchorId="5A3C4F71" wp14:editId="56C0930B">
                  <wp:extent cx="313144" cy="272386"/>
                  <wp:effectExtent l="0" t="0" r="0" b="0"/>
                  <wp:docPr id="1380745812" name="Grafik 138074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2B038218" w14:textId="77777777" w:rsidR="007E2A15" w:rsidRPr="009D698A" w:rsidRDefault="007E2A15" w:rsidP="00B2675B">
            <w:pPr>
              <w:pStyle w:val="Nummerierung"/>
              <w:widowControl w:val="0"/>
              <w:spacing w:line="240" w:lineRule="auto"/>
              <w:ind w:left="-113"/>
              <w:rPr>
                <w:noProof/>
              </w:rPr>
            </w:pPr>
            <w:r w:rsidRPr="009D698A">
              <w:rPr>
                <w:noProof/>
              </w:rPr>
              <w:t>b)</w:t>
            </w:r>
          </w:p>
        </w:tc>
        <w:tc>
          <w:tcPr>
            <w:tcW w:w="8084" w:type="dxa"/>
            <w:gridSpan w:val="9"/>
          </w:tcPr>
          <w:p w14:paraId="40A29C99" w14:textId="77777777" w:rsidR="007E2A15" w:rsidRPr="009D698A" w:rsidRDefault="007E2A15" w:rsidP="00B2675B">
            <w:pPr>
              <w:widowControl w:val="0"/>
              <w:spacing w:line="240" w:lineRule="auto"/>
              <w:ind w:left="-113"/>
              <w:rPr>
                <w:color w:val="000000" w:themeColor="text1"/>
                <w:szCs w:val="20"/>
              </w:rPr>
            </w:pPr>
            <w:r w:rsidRPr="009D698A">
              <w:rPr>
                <w:color w:val="000000" w:themeColor="text1"/>
                <w:szCs w:val="20"/>
              </w:rPr>
              <w:t xml:space="preserve">Eine Person stellt eine Aufgabe wie in </w:t>
            </w:r>
            <w:r w:rsidRPr="009D698A">
              <w:rPr>
                <w:rStyle w:val="NummerierungZchn"/>
              </w:rPr>
              <w:t>a)</w:t>
            </w:r>
            <w:r w:rsidRPr="009D698A">
              <w:rPr>
                <w:color w:val="000000" w:themeColor="text1"/>
                <w:szCs w:val="20"/>
              </w:rPr>
              <w:t>, die andere löst sie. Wechselt euch ab.</w:t>
            </w:r>
          </w:p>
        </w:tc>
      </w:tr>
    </w:tbl>
    <w:p w14:paraId="29011048" w14:textId="28DA5AE5" w:rsidR="008C757D" w:rsidRPr="009D698A" w:rsidRDefault="008C757D"/>
    <w:tbl>
      <w:tblPr>
        <w:tblW w:w="9182" w:type="dxa"/>
        <w:tblInd w:w="-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30"/>
        <w:gridCol w:w="8043"/>
      </w:tblGrid>
      <w:tr w:rsidR="007E2A15" w:rsidRPr="009D698A" w14:paraId="65FE96CA" w14:textId="77777777" w:rsidTr="00B2675B">
        <w:tc>
          <w:tcPr>
            <w:tcW w:w="709" w:type="dxa"/>
          </w:tcPr>
          <w:p w14:paraId="48379B34" w14:textId="1F01F42C" w:rsidR="007E2A15" w:rsidRPr="009D698A" w:rsidRDefault="007E2A15" w:rsidP="00D4349A">
            <w:pPr>
              <w:pStyle w:val="berschrift3"/>
            </w:pPr>
            <w:r w:rsidRPr="009D698A">
              <w:t>2.3</w:t>
            </w:r>
          </w:p>
        </w:tc>
        <w:tc>
          <w:tcPr>
            <w:tcW w:w="8473" w:type="dxa"/>
            <w:gridSpan w:val="2"/>
          </w:tcPr>
          <w:p w14:paraId="1849E5B9" w14:textId="77777777" w:rsidR="007E2A15" w:rsidRPr="009D698A" w:rsidRDefault="007E2A15" w:rsidP="00D4349A">
            <w:pPr>
              <w:pStyle w:val="berschrift3"/>
            </w:pPr>
            <w:r w:rsidRPr="009D698A">
              <w:t xml:space="preserve">Fehlende Angaben herausfinden </w:t>
            </w:r>
          </w:p>
        </w:tc>
      </w:tr>
      <w:tr w:rsidR="007E2A15" w:rsidRPr="009D698A" w14:paraId="1071FEC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72EBA024" w14:textId="7AC9FF24" w:rsidR="007E2A15" w:rsidRPr="009D698A" w:rsidRDefault="009A6430" w:rsidP="00D4349A">
            <w:pPr>
              <w:spacing w:line="240" w:lineRule="auto"/>
            </w:pPr>
            <w:r w:rsidRPr="009D698A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728320" behindDoc="0" locked="0" layoutInCell="1" allowOverlap="1" wp14:anchorId="1FDDED59" wp14:editId="18D701AD">
                  <wp:simplePos x="0" y="0"/>
                  <wp:positionH relativeFrom="column">
                    <wp:posOffset>345059</wp:posOffset>
                  </wp:positionH>
                  <wp:positionV relativeFrom="paragraph">
                    <wp:posOffset>609313</wp:posOffset>
                  </wp:positionV>
                  <wp:extent cx="5410877" cy="2104390"/>
                  <wp:effectExtent l="0" t="0" r="0" b="3810"/>
                  <wp:wrapNone/>
                  <wp:docPr id="1549187559" name="Bild 177" descr="Ein Bild, das Text, Zahl, Reihe,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d 177" descr="Ein Bild, das Text, Zahl, Reihe, Screenshot enthält.&#10;&#10;Automatisch generierte Beschreibung"/>
                          <pic:cNvPicPr/>
                        </pic:nvPicPr>
                        <pic:blipFill rotWithShape="1">
                          <a:blip r:embed="rId14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736" cy="211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242" w:rsidRPr="009D698A">
              <w:rPr>
                <w:noProof/>
              </w:rPr>
              <w:drawing>
                <wp:anchor distT="0" distB="0" distL="114300" distR="114300" simplePos="0" relativeHeight="253000704" behindDoc="0" locked="0" layoutInCell="1" allowOverlap="1" wp14:anchorId="1663B9D0" wp14:editId="167BFFC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2540" b="0"/>
                  <wp:wrapNone/>
                  <wp:docPr id="421495760" name="Grafik 4214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" w:type="dxa"/>
          </w:tcPr>
          <w:p w14:paraId="546B8056" w14:textId="77777777" w:rsidR="007E2A15" w:rsidRPr="009D698A" w:rsidRDefault="007E2A15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a)</w:t>
            </w:r>
          </w:p>
        </w:tc>
        <w:tc>
          <w:tcPr>
            <w:tcW w:w="8043" w:type="dxa"/>
          </w:tcPr>
          <w:p w14:paraId="3B273570" w14:textId="325791C9" w:rsidR="007E2A15" w:rsidRPr="009D698A" w:rsidRDefault="007E2A15" w:rsidP="00B2675B">
            <w:pPr>
              <w:ind w:left="-113"/>
            </w:pPr>
            <w:r w:rsidRPr="009D698A">
              <w:t>I</w:t>
            </w:r>
            <w:r w:rsidR="008C757D" w:rsidRPr="009D698A">
              <w:t xml:space="preserve">n der Tabelle </w:t>
            </w:r>
            <w:r w:rsidRPr="009D698A">
              <w:t>sind Lücken. Ergänze d</w:t>
            </w:r>
            <w:r w:rsidR="008C757D" w:rsidRPr="009D698A">
              <w:t>ie Tabelle</w:t>
            </w:r>
            <w:r w:rsidRPr="009D698A">
              <w:t>.</w:t>
            </w:r>
          </w:p>
          <w:p w14:paraId="6A39ED7D" w14:textId="77777777" w:rsidR="007E2A15" w:rsidRPr="009D698A" w:rsidRDefault="007E2A15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t>Welche Muster kannst du finden?</w:t>
            </w:r>
          </w:p>
          <w:p w14:paraId="4B58D284" w14:textId="77777777" w:rsidR="007E2A15" w:rsidRPr="009D698A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2990E054" w14:textId="77777777" w:rsidR="007E2A15" w:rsidRPr="009D698A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35FAD035" w14:textId="77777777" w:rsidR="007E2A15" w:rsidRPr="009D698A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721244FD" w14:textId="77777777" w:rsidR="007E2A15" w:rsidRPr="009D698A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1ED7F8B" w14:textId="77777777" w:rsidR="007E2A15" w:rsidRPr="009D698A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F42C50C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4F8E371F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1DE59155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B052108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ED0D764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CE40CF8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23D24051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3FA1C12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3D13C4AB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73EAC41A" w14:textId="77777777" w:rsidR="007E2A15" w:rsidRPr="009D698A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</w:tr>
      <w:tr w:rsidR="007E2A15" w:rsidRPr="009D698A" w14:paraId="7167AF7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0046D569" w14:textId="28E733C0" w:rsidR="007E2A15" w:rsidRPr="009D698A" w:rsidRDefault="007E2A15" w:rsidP="00D4349A">
            <w:pPr>
              <w:spacing w:line="240" w:lineRule="auto"/>
            </w:pPr>
          </w:p>
        </w:tc>
        <w:tc>
          <w:tcPr>
            <w:tcW w:w="430" w:type="dxa"/>
          </w:tcPr>
          <w:p w14:paraId="3875BF76" w14:textId="77777777" w:rsidR="007E2A15" w:rsidRPr="009D698A" w:rsidRDefault="007E2A15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b)</w:t>
            </w:r>
          </w:p>
        </w:tc>
        <w:tc>
          <w:tcPr>
            <w:tcW w:w="8043" w:type="dxa"/>
          </w:tcPr>
          <w:p w14:paraId="183EF30E" w14:textId="20C869B3" w:rsidR="007E2A15" w:rsidRPr="009D698A" w:rsidRDefault="007E2A15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t xml:space="preserve">Vergleicht die letzte Zeile eurer </w:t>
            </w:r>
            <w:r w:rsidR="008C757D" w:rsidRPr="009D698A">
              <w:rPr>
                <w:noProof/>
              </w:rPr>
              <w:t>Tabellen</w:t>
            </w:r>
            <w:r w:rsidRPr="009D698A">
              <w:rPr>
                <w:noProof/>
              </w:rPr>
              <w:t xml:space="preserve">: Wie habt ihr die Lösung gefunden? </w:t>
            </w:r>
          </w:p>
          <w:p w14:paraId="0183269C" w14:textId="77777777" w:rsidR="007E2A15" w:rsidRPr="009D698A" w:rsidRDefault="007E2A15" w:rsidP="00B2675B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t xml:space="preserve">Schreibt euren Rechenweg auf. </w:t>
            </w:r>
          </w:p>
          <w:p w14:paraId="41FF1223" w14:textId="77777777" w:rsidR="004A5594" w:rsidRPr="009D698A" w:rsidRDefault="004A5594" w:rsidP="00B2675B">
            <w:pPr>
              <w:ind w:left="-113"/>
              <w:rPr>
                <w:noProof/>
              </w:rPr>
            </w:pPr>
          </w:p>
        </w:tc>
      </w:tr>
      <w:tr w:rsidR="007E2A15" w:rsidRPr="009D698A" w14:paraId="24E6AE6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31C25D04" w14:textId="77CCBC1C" w:rsidR="007E2A15" w:rsidRPr="009D698A" w:rsidRDefault="004A5594" w:rsidP="00D4349A">
            <w:pPr>
              <w:spacing w:line="240" w:lineRule="auto"/>
            </w:pPr>
            <w:r w:rsidRPr="009D698A">
              <w:rPr>
                <w:noProof/>
                <w:lang w:eastAsia="de-DE"/>
              </w:rPr>
              <w:drawing>
                <wp:inline distT="0" distB="0" distL="0" distR="0" wp14:anchorId="04598280" wp14:editId="30EF597F">
                  <wp:extent cx="313144" cy="272386"/>
                  <wp:effectExtent l="0" t="0" r="0" b="0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</w:tcPr>
          <w:p w14:paraId="08772990" w14:textId="77777777" w:rsidR="007E2A15" w:rsidRPr="009D698A" w:rsidRDefault="007E2A15" w:rsidP="00B2675B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c)</w:t>
            </w:r>
          </w:p>
        </w:tc>
        <w:tc>
          <w:tcPr>
            <w:tcW w:w="8043" w:type="dxa"/>
          </w:tcPr>
          <w:p w14:paraId="4527DA18" w14:textId="2D9E6160" w:rsidR="007E2A15" w:rsidRPr="009D698A" w:rsidRDefault="007E2A15" w:rsidP="002F4690">
            <w:pPr>
              <w:ind w:left="-113"/>
              <w:rPr>
                <w:noProof/>
              </w:rPr>
            </w:pPr>
            <w:r w:rsidRPr="009D698A">
              <w:rPr>
                <w:noProof/>
              </w:rPr>
              <w:t xml:space="preserve">Eine Person stellt eine ähnliche Aufgabe wie in </w:t>
            </w:r>
            <w:r w:rsidRPr="009D698A">
              <w:rPr>
                <w:b/>
                <w:bCs/>
                <w:color w:val="327A86" w:themeColor="text2"/>
              </w:rPr>
              <w:t>a)</w:t>
            </w:r>
            <w:r w:rsidRPr="009D698A">
              <w:rPr>
                <w:noProof/>
              </w:rPr>
              <w:t>, die andere löst sie.</w:t>
            </w:r>
            <w:r w:rsidR="002F4690" w:rsidRPr="009D698A">
              <w:rPr>
                <w:noProof/>
              </w:rPr>
              <w:t xml:space="preserve"> </w:t>
            </w:r>
            <w:r w:rsidRPr="009D698A">
              <w:rPr>
                <w:noProof/>
              </w:rPr>
              <w:t>Wechselt euch ab.</w:t>
            </w:r>
          </w:p>
        </w:tc>
      </w:tr>
    </w:tbl>
    <w:p w14:paraId="5B7533FB" w14:textId="78119618" w:rsidR="00B851F1" w:rsidRPr="009D698A" w:rsidRDefault="00B851F1" w:rsidP="001A4B07"/>
    <w:tbl>
      <w:tblPr>
        <w:tblW w:w="9182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09"/>
        <w:gridCol w:w="430"/>
        <w:gridCol w:w="1608"/>
        <w:gridCol w:w="1474"/>
        <w:gridCol w:w="135"/>
        <w:gridCol w:w="857"/>
        <w:gridCol w:w="751"/>
        <w:gridCol w:w="809"/>
        <w:gridCol w:w="800"/>
        <w:gridCol w:w="617"/>
        <w:gridCol w:w="992"/>
      </w:tblGrid>
      <w:tr w:rsidR="008210EB" w:rsidRPr="009D698A" w14:paraId="27AC52A6" w14:textId="77777777" w:rsidTr="00EA40A4">
        <w:trPr>
          <w:trHeight w:val="354"/>
        </w:trPr>
        <w:tc>
          <w:tcPr>
            <w:tcW w:w="709" w:type="dxa"/>
          </w:tcPr>
          <w:p w14:paraId="03E263D1" w14:textId="02FF8B0E" w:rsidR="008210EB" w:rsidRPr="009D698A" w:rsidRDefault="008210EB" w:rsidP="00E71173">
            <w:pPr>
              <w:pStyle w:val="berschrift3"/>
            </w:pPr>
            <w:r w:rsidRPr="009D698A">
              <w:t>2.4</w:t>
            </w:r>
            <w:r w:rsidR="000A1381" w:rsidRPr="009D698A">
              <w:t>*</w:t>
            </w:r>
          </w:p>
        </w:tc>
        <w:tc>
          <w:tcPr>
            <w:tcW w:w="8473" w:type="dxa"/>
            <w:gridSpan w:val="10"/>
          </w:tcPr>
          <w:p w14:paraId="63B4BC65" w14:textId="47935793" w:rsidR="008210EB" w:rsidRPr="009D698A" w:rsidRDefault="008210EB" w:rsidP="00E71173">
            <w:pPr>
              <w:pStyle w:val="berschrift3"/>
              <w:rPr>
                <w:noProof/>
              </w:rPr>
            </w:pPr>
            <w:r w:rsidRPr="009D698A">
              <w:rPr>
                <w:noProof/>
              </w:rPr>
              <w:t>Anteil-Nehmen von Mengen ist Mal-Nehmen</w:t>
            </w:r>
          </w:p>
        </w:tc>
      </w:tr>
      <w:tr w:rsidR="008210EB" w:rsidRPr="009D698A" w14:paraId="1F7C4348" w14:textId="77777777" w:rsidTr="00336858">
        <w:trPr>
          <w:trHeight w:val="354"/>
        </w:trPr>
        <w:tc>
          <w:tcPr>
            <w:tcW w:w="709" w:type="dxa"/>
          </w:tcPr>
          <w:p w14:paraId="18EB699F" w14:textId="6128097F" w:rsidR="008210EB" w:rsidRPr="009D698A" w:rsidRDefault="008210EB" w:rsidP="00336858">
            <w:pPr>
              <w:spacing w:line="240" w:lineRule="auto"/>
            </w:pPr>
          </w:p>
        </w:tc>
        <w:tc>
          <w:tcPr>
            <w:tcW w:w="430" w:type="dxa"/>
          </w:tcPr>
          <w:p w14:paraId="1A3FBEE6" w14:textId="09360319" w:rsidR="008210EB" w:rsidRPr="009D698A" w:rsidRDefault="003E77E7" w:rsidP="00336858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a</w:t>
            </w:r>
            <w:r w:rsidR="008210EB" w:rsidRPr="009D698A">
              <w:rPr>
                <w:noProof/>
              </w:rPr>
              <w:t>)</w:t>
            </w:r>
          </w:p>
        </w:tc>
        <w:tc>
          <w:tcPr>
            <w:tcW w:w="8043" w:type="dxa"/>
            <w:gridSpan w:val="9"/>
          </w:tcPr>
          <w:p w14:paraId="5FD3267D" w14:textId="5A7E72B5" w:rsidR="002003AB" w:rsidRPr="009D698A" w:rsidRDefault="002003AB" w:rsidP="003E77E7">
            <w:pPr>
              <w:rPr>
                <w:noProof/>
              </w:rPr>
            </w:pPr>
            <w:r w:rsidRPr="009D698A">
              <w:rPr>
                <w:noProof/>
              </w:rPr>
              <w:t xml:space="preserve">Emily hat Aufgaben zu den Bildern mit 6er-Gruppen dazu geschrieben. </w:t>
            </w:r>
          </w:p>
          <w:p w14:paraId="192BB216" w14:textId="070D6A31" w:rsidR="003E77E7" w:rsidRPr="009D698A" w:rsidRDefault="002003AB" w:rsidP="003E77E7">
            <w:pPr>
              <w:rPr>
                <w:noProof/>
              </w:rPr>
            </w:pPr>
            <w:r w:rsidRPr="009D698A">
              <w:rPr>
                <w:noProof/>
              </w:rPr>
              <w:t xml:space="preserve">Erkläre, wie sie die Aufgaben in diesen Bildern sieht. </w:t>
            </w:r>
          </w:p>
          <w:p w14:paraId="7231DFE7" w14:textId="0D84CD5C" w:rsidR="002003AB" w:rsidRPr="009D698A" w:rsidRDefault="002003AB" w:rsidP="003E77E7">
            <w:pPr>
              <w:rPr>
                <w:noProof/>
              </w:rPr>
            </w:pPr>
            <w:r w:rsidRPr="009D698A">
              <w:rPr>
                <w:noProof/>
              </w:rPr>
              <w:drawing>
                <wp:anchor distT="0" distB="0" distL="114300" distR="114300" simplePos="0" relativeHeight="253897728" behindDoc="0" locked="0" layoutInCell="1" allowOverlap="1" wp14:anchorId="1C09229E" wp14:editId="69492763">
                  <wp:simplePos x="0" y="0"/>
                  <wp:positionH relativeFrom="column">
                    <wp:posOffset>-9446</wp:posOffset>
                  </wp:positionH>
                  <wp:positionV relativeFrom="paragraph">
                    <wp:posOffset>68329</wp:posOffset>
                  </wp:positionV>
                  <wp:extent cx="4168755" cy="1176540"/>
                  <wp:effectExtent l="0" t="0" r="0" b="5080"/>
                  <wp:wrapNone/>
                  <wp:docPr id="1248568082" name="Grafik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568082" name="Grafik 1248568082"/>
                          <pic:cNvPicPr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468" cy="119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0D0EE3" w14:textId="0D2DB2EB" w:rsidR="002003AB" w:rsidRPr="009D698A" w:rsidRDefault="002003AB" w:rsidP="003E77E7">
            <w:pPr>
              <w:rPr>
                <w:noProof/>
              </w:rPr>
            </w:pPr>
          </w:p>
          <w:p w14:paraId="0543B0FD" w14:textId="222D3A64" w:rsidR="002003AB" w:rsidRPr="009D698A" w:rsidRDefault="002F4690" w:rsidP="003E77E7">
            <w:pPr>
              <w:rPr>
                <w:noProof/>
              </w:rPr>
            </w:pPr>
            <w:r w:rsidRPr="009D698A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9776" behindDoc="0" locked="0" layoutInCell="1" allowOverlap="1" wp14:anchorId="43582FFA" wp14:editId="2B69D779">
                      <wp:simplePos x="0" y="0"/>
                      <wp:positionH relativeFrom="column">
                        <wp:posOffset>107666</wp:posOffset>
                      </wp:positionH>
                      <wp:positionV relativeFrom="paragraph">
                        <wp:posOffset>12463</wp:posOffset>
                      </wp:positionV>
                      <wp:extent cx="629920" cy="747063"/>
                      <wp:effectExtent l="0" t="0" r="0" b="2540"/>
                      <wp:wrapNone/>
                      <wp:docPr id="4871376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015249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62970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9FF760" w14:textId="77777777" w:rsidR="002003AB" w:rsidRPr="008D5126" w:rsidRDefault="002003AB" w:rsidP="002003A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582FFA" id="_x0000_s1628" style="position:absolute;margin-left:8.5pt;margin-top:1pt;width:49.6pt;height:58.8pt;z-index:253899776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">
                      <v:shape id="Grafik 3" o:spid="_x0000_s162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">
                        <v:imagedata r:id="rId149" o:title="" chromakey="white"/>
                      </v:shape>
                      <v:shape id="Textfeld 12" o:spid="_x0000_s163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9FF760" w14:textId="77777777" w:rsidR="002003AB" w:rsidRPr="008D5126" w:rsidRDefault="002003AB" w:rsidP="002003A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916441" w14:textId="4FF26C30" w:rsidR="002003AB" w:rsidRPr="009D698A" w:rsidRDefault="002003AB" w:rsidP="003E77E7">
            <w:pPr>
              <w:rPr>
                <w:noProof/>
              </w:rPr>
            </w:pPr>
          </w:p>
          <w:p w14:paraId="717290DB" w14:textId="2EC2D2D9" w:rsidR="002003AB" w:rsidRPr="009D698A" w:rsidRDefault="002003AB" w:rsidP="003E77E7">
            <w:pPr>
              <w:rPr>
                <w:noProof/>
              </w:rPr>
            </w:pPr>
          </w:p>
          <w:p w14:paraId="5A833C5A" w14:textId="77777777" w:rsidR="002003AB" w:rsidRPr="009D698A" w:rsidRDefault="002003AB" w:rsidP="003E77E7">
            <w:pPr>
              <w:rPr>
                <w:noProof/>
              </w:rPr>
            </w:pPr>
          </w:p>
          <w:p w14:paraId="0A888ADD" w14:textId="77777777" w:rsidR="00592B24" w:rsidRPr="009D698A" w:rsidRDefault="00592B24" w:rsidP="002003AB">
            <w:pPr>
              <w:rPr>
                <w:noProof/>
              </w:rPr>
            </w:pPr>
          </w:p>
          <w:p w14:paraId="68FBD08B" w14:textId="3D2333D7" w:rsidR="003E77E7" w:rsidRPr="009D698A" w:rsidRDefault="002F4690" w:rsidP="002003AB">
            <w:pPr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9232" behindDoc="0" locked="0" layoutInCell="1" allowOverlap="1" wp14:anchorId="6E44C0E3" wp14:editId="13DD6A0D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44450</wp:posOffset>
                      </wp:positionV>
                      <wp:extent cx="298450" cy="414020"/>
                      <wp:effectExtent l="0" t="0" r="0" b="0"/>
                      <wp:wrapNone/>
                      <wp:docPr id="10881537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55826040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BAA387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908218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34AF7F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552579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44C0E3" id="_x0000_s1631" style="position:absolute;margin-left:268.75pt;margin-top:3.5pt;width:23.5pt;height:32.6pt;z-index:25391923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">
                      <v:shape id="Textfeld 3" o:spid="_x0000_s163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" filled="f" stroked="f" strokeweight=".5pt">
                        <v:textbox>
                          <w:txbxContent>
                            <w:p w14:paraId="30BAA387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33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" filled="f" stroked="f" strokeweight=".5pt">
                        <v:textbox>
                          <w:txbxContent>
                            <w:p w14:paraId="0634AF7F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34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7184" behindDoc="0" locked="0" layoutInCell="1" allowOverlap="1" wp14:anchorId="7C72BEDA" wp14:editId="09C2DE78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46990</wp:posOffset>
                      </wp:positionV>
                      <wp:extent cx="298450" cy="414020"/>
                      <wp:effectExtent l="0" t="0" r="0" b="0"/>
                      <wp:wrapNone/>
                      <wp:docPr id="10209589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86857503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6DFCC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890423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7C81AB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463773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72BEDA" id="_x0000_s1635" style="position:absolute;margin-left:203.65pt;margin-top:3.7pt;width:23.5pt;height:32.6pt;z-index:25391718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">
                      <v:shape id="Textfeld 3" o:spid="_x0000_s163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" filled="f" stroked="f" strokeweight=".5pt">
                        <v:textbox>
                          <w:txbxContent>
                            <w:p w14:paraId="04C6DFCC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3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" filled="f" stroked="f" strokeweight=".5pt">
                        <v:textbox>
                          <w:txbxContent>
                            <w:p w14:paraId="5B7C81AB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38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8208" behindDoc="0" locked="0" layoutInCell="1" allowOverlap="1" wp14:anchorId="0B9C0526" wp14:editId="758BA842">
                      <wp:simplePos x="0" y="0"/>
                      <wp:positionH relativeFrom="column">
                        <wp:posOffset>4327525</wp:posOffset>
                      </wp:positionH>
                      <wp:positionV relativeFrom="paragraph">
                        <wp:posOffset>41452</wp:posOffset>
                      </wp:positionV>
                      <wp:extent cx="298450" cy="414020"/>
                      <wp:effectExtent l="0" t="0" r="0" b="0"/>
                      <wp:wrapNone/>
                      <wp:docPr id="5347889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1560321963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21AB7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349489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1419BF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91561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9C0526" id="_x0000_s1639" style="position:absolute;margin-left:340.75pt;margin-top:3.25pt;width:23.5pt;height:32.6pt;z-index:253918208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">
                      <v:shape id="Textfeld 3" o:spid="_x0000_s1640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" filled="f" stroked="f" strokeweight=".5pt">
                        <v:textbox>
                          <w:txbxContent>
                            <w:p w14:paraId="01F21AB7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4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" filled="f" stroked="f" strokeweight=".5pt">
                        <v:textbox>
                          <w:txbxContent>
                            <w:p w14:paraId="1A1419BF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4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2F4690" w:rsidRPr="009D698A" w14:paraId="73BA0438" w14:textId="77777777" w:rsidTr="002F4690">
        <w:trPr>
          <w:trHeight w:val="354"/>
        </w:trPr>
        <w:tc>
          <w:tcPr>
            <w:tcW w:w="709" w:type="dxa"/>
          </w:tcPr>
          <w:p w14:paraId="43BBA9AD" w14:textId="77777777" w:rsidR="002F4690" w:rsidRPr="009D698A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1169326F" w14:textId="3AE881C3" w:rsidR="002F4690" w:rsidRPr="009D698A" w:rsidRDefault="002F4690" w:rsidP="002F4690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b)</w:t>
            </w:r>
          </w:p>
        </w:tc>
        <w:tc>
          <w:tcPr>
            <w:tcW w:w="3082" w:type="dxa"/>
            <w:gridSpan w:val="2"/>
          </w:tcPr>
          <w:p w14:paraId="060EDDE0" w14:textId="123E7774" w:rsidR="002F4690" w:rsidRPr="009D698A" w:rsidRDefault="002F4690" w:rsidP="002F4690">
            <w:pPr>
              <w:rPr>
                <w:noProof/>
                <w:sz w:val="24"/>
                <w:szCs w:val="24"/>
              </w:rPr>
            </w:pPr>
            <w:r w:rsidRPr="009D698A">
              <w:rPr>
                <w:noProof/>
              </w:rPr>
              <w:t xml:space="preserve">Zeichne und bestimme ebenso: </w:t>
            </w:r>
          </w:p>
        </w:tc>
        <w:tc>
          <w:tcPr>
            <w:tcW w:w="992" w:type="dxa"/>
            <w:gridSpan w:val="2"/>
          </w:tcPr>
          <w:p w14:paraId="03628DEE" w14:textId="75561F81" w:rsidR="002F4690" w:rsidRPr="009D698A" w:rsidRDefault="002F4690" w:rsidP="002F4690">
            <w:pPr>
              <w:rPr>
                <w:noProof/>
                <w:sz w:val="24"/>
                <w:szCs w:val="24"/>
              </w:rPr>
            </w:pPr>
            <w:r w:rsidRPr="009D698A">
              <w:rPr>
                <w:noProof/>
                <w:sz w:val="24"/>
                <w:szCs w:val="24"/>
              </w:rPr>
              <w:t>3 · 8</w:t>
            </w:r>
          </w:p>
        </w:tc>
        <w:tc>
          <w:tcPr>
            <w:tcW w:w="1560" w:type="dxa"/>
            <w:gridSpan w:val="2"/>
          </w:tcPr>
          <w:p w14:paraId="76EB95BC" w14:textId="12C562E4" w:rsidR="002F4690" w:rsidRPr="009D698A" w:rsidRDefault="002F4690" w:rsidP="002F4690">
            <w:pPr>
              <w:rPr>
                <w:noProof/>
                <w:sz w:val="24"/>
                <w:szCs w:val="24"/>
              </w:rPr>
            </w:pPr>
            <w:r w:rsidRPr="009D698A">
              <w:rPr>
                <w:noProof/>
                <w:sz w:val="24"/>
                <w:szCs w:val="24"/>
              </w:rPr>
              <w:t>1     · 8</w:t>
            </w:r>
          </w:p>
        </w:tc>
        <w:tc>
          <w:tcPr>
            <w:tcW w:w="1417" w:type="dxa"/>
            <w:gridSpan w:val="2"/>
          </w:tcPr>
          <w:p w14:paraId="46DC48EE" w14:textId="62DC32C4" w:rsidR="002F4690" w:rsidRPr="009D698A" w:rsidRDefault="002F4690" w:rsidP="002F4690">
            <w:pPr>
              <w:rPr>
                <w:noProof/>
                <w:sz w:val="24"/>
                <w:szCs w:val="24"/>
              </w:rPr>
            </w:pPr>
            <w:r w:rsidRPr="009D698A">
              <w:rPr>
                <w:noProof/>
                <w:sz w:val="24"/>
                <w:szCs w:val="24"/>
              </w:rPr>
              <w:t xml:space="preserve">  · 8 </w:t>
            </w:r>
          </w:p>
        </w:tc>
        <w:tc>
          <w:tcPr>
            <w:tcW w:w="992" w:type="dxa"/>
          </w:tcPr>
          <w:p w14:paraId="0BC084F9" w14:textId="37A154B8" w:rsidR="002F4690" w:rsidRPr="009D698A" w:rsidRDefault="002F4690" w:rsidP="002F4690">
            <w:pPr>
              <w:rPr>
                <w:noProof/>
              </w:rPr>
            </w:pPr>
            <w:r w:rsidRPr="009D698A">
              <w:rPr>
                <w:noProof/>
                <w:sz w:val="24"/>
                <w:szCs w:val="24"/>
              </w:rPr>
              <w:t xml:space="preserve">  · 8</w:t>
            </w:r>
          </w:p>
        </w:tc>
      </w:tr>
      <w:tr w:rsidR="002F4690" w:rsidRPr="009D698A" w14:paraId="49884B96" w14:textId="77777777" w:rsidTr="002F4690">
        <w:trPr>
          <w:trHeight w:val="354"/>
        </w:trPr>
        <w:tc>
          <w:tcPr>
            <w:tcW w:w="709" w:type="dxa"/>
          </w:tcPr>
          <w:p w14:paraId="4F7BA268" w14:textId="77777777" w:rsidR="002F4690" w:rsidRPr="009D698A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55123D08" w14:textId="77777777" w:rsidR="002F4690" w:rsidRPr="009D698A" w:rsidRDefault="002F4690" w:rsidP="002F4690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3082" w:type="dxa"/>
            <w:gridSpan w:val="2"/>
          </w:tcPr>
          <w:p w14:paraId="37BC4BA0" w14:textId="050DB86C" w:rsidR="002F4690" w:rsidRPr="009D698A" w:rsidRDefault="002F4690" w:rsidP="002F4690">
            <w:pPr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6160" behindDoc="0" locked="0" layoutInCell="1" allowOverlap="1" wp14:anchorId="13046300" wp14:editId="418A541B">
                      <wp:simplePos x="0" y="0"/>
                      <wp:positionH relativeFrom="column">
                        <wp:posOffset>1383700</wp:posOffset>
                      </wp:positionH>
                      <wp:positionV relativeFrom="paragraph">
                        <wp:posOffset>106680</wp:posOffset>
                      </wp:positionV>
                      <wp:extent cx="298450" cy="414020"/>
                      <wp:effectExtent l="0" t="0" r="0" b="0"/>
                      <wp:wrapNone/>
                      <wp:docPr id="7388639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1491290801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86518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813385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BEC55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850206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046300" id="_x0000_s1643" style="position:absolute;margin-left:108.95pt;margin-top:8.4pt;width:23.5pt;height:32.6pt;z-index:253916160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">
                      <v:shape id="Textfeld 3" o:spid="_x0000_s1644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" filled="f" stroked="f" strokeweight=".5pt">
                        <v:textbox>
                          <w:txbxContent>
                            <w:p w14:paraId="6DA86518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4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" filled="f" stroked="f" strokeweight=".5pt">
                        <v:textbox>
                          <w:txbxContent>
                            <w:p w14:paraId="2B7BEC55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4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992" w:type="dxa"/>
            <w:gridSpan w:val="2"/>
          </w:tcPr>
          <w:p w14:paraId="4DAE0C4B" w14:textId="7C132209" w:rsidR="002F4690" w:rsidRPr="009D698A" w:rsidRDefault="002F4690" w:rsidP="002F4690">
            <w:pPr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5136" behindDoc="0" locked="0" layoutInCell="1" allowOverlap="1" wp14:anchorId="4703F2D1" wp14:editId="38DB3F40">
                      <wp:simplePos x="0" y="0"/>
                      <wp:positionH relativeFrom="column">
                        <wp:posOffset>353360</wp:posOffset>
                      </wp:positionH>
                      <wp:positionV relativeFrom="paragraph">
                        <wp:posOffset>107426</wp:posOffset>
                      </wp:positionV>
                      <wp:extent cx="298450" cy="414020"/>
                      <wp:effectExtent l="0" t="0" r="0" b="0"/>
                      <wp:wrapNone/>
                      <wp:docPr id="107942362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885674672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1F110C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821800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16278C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058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3F2D1" id="_x0000_s1647" style="position:absolute;margin-left:27.8pt;margin-top:8.45pt;width:23.5pt;height:32.6pt;z-index:253915136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">
                      <v:shape id="Textfeld 3" o:spid="_x0000_s1648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" filled="f" stroked="f" strokeweight=".5pt">
                        <v:textbox>
                          <w:txbxContent>
                            <w:p w14:paraId="421F110C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4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" filled="f" stroked="f" strokeweight=".5pt">
                        <v:textbox>
                          <w:txbxContent>
                            <w:p w14:paraId="2416278C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5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14:paraId="291A8AEA" w14:textId="53A08DF6" w:rsidR="002F4690" w:rsidRPr="009D698A" w:rsidRDefault="002F4690" w:rsidP="002F4690">
            <w:pPr>
              <w:rPr>
                <w:noProof/>
              </w:rPr>
            </w:pPr>
          </w:p>
        </w:tc>
        <w:tc>
          <w:tcPr>
            <w:tcW w:w="1417" w:type="dxa"/>
            <w:gridSpan w:val="2"/>
          </w:tcPr>
          <w:p w14:paraId="7A4FFB89" w14:textId="431011B6" w:rsidR="002F4690" w:rsidRPr="009D698A" w:rsidRDefault="002F4690" w:rsidP="002F4690">
            <w:pPr>
              <w:rPr>
                <w:noProof/>
              </w:rPr>
            </w:pPr>
          </w:p>
        </w:tc>
        <w:tc>
          <w:tcPr>
            <w:tcW w:w="992" w:type="dxa"/>
          </w:tcPr>
          <w:p w14:paraId="6971B060" w14:textId="77777777" w:rsidR="002F4690" w:rsidRPr="009D698A" w:rsidRDefault="002F4690" w:rsidP="002F4690">
            <w:pPr>
              <w:rPr>
                <w:noProof/>
              </w:rPr>
            </w:pPr>
          </w:p>
        </w:tc>
      </w:tr>
      <w:tr w:rsidR="002F4690" w:rsidRPr="009D698A" w14:paraId="2045812A" w14:textId="77777777" w:rsidTr="001D4E96">
        <w:trPr>
          <w:trHeight w:val="354"/>
        </w:trPr>
        <w:tc>
          <w:tcPr>
            <w:tcW w:w="709" w:type="dxa"/>
          </w:tcPr>
          <w:p w14:paraId="3EF3B661" w14:textId="77777777" w:rsidR="002F4690" w:rsidRPr="009D698A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26A88F9E" w14:textId="16762FAD" w:rsidR="002F4690" w:rsidRPr="009D698A" w:rsidRDefault="002F4690" w:rsidP="002F4690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 xml:space="preserve">c) </w:t>
            </w:r>
          </w:p>
        </w:tc>
        <w:tc>
          <w:tcPr>
            <w:tcW w:w="8043" w:type="dxa"/>
            <w:gridSpan w:val="9"/>
          </w:tcPr>
          <w:p w14:paraId="30FC5A48" w14:textId="543FCD5E" w:rsidR="002F4690" w:rsidRPr="009D698A" w:rsidRDefault="002F4690" w:rsidP="002F4690">
            <w:pPr>
              <w:rPr>
                <w:noProof/>
              </w:rPr>
            </w:pPr>
            <w:r w:rsidRPr="009D698A">
              <w:rPr>
                <w:noProof/>
              </w:rPr>
              <w:t>Erkläre, wieso man statt „     von 8“ auch  „    · 8“ schreibt. Wieso passt das zu 3 · 8?</w:t>
            </w:r>
          </w:p>
          <w:p w14:paraId="133CD85F" w14:textId="73F4C390" w:rsidR="002F4690" w:rsidRPr="009D698A" w:rsidRDefault="002F4690" w:rsidP="002F4690">
            <w:pPr>
              <w:rPr>
                <w:noProof/>
              </w:rPr>
            </w:pPr>
          </w:p>
        </w:tc>
      </w:tr>
      <w:tr w:rsidR="002F4690" w:rsidRPr="009D698A" w14:paraId="374D8492" w14:textId="77777777" w:rsidTr="002F4690">
        <w:trPr>
          <w:trHeight w:val="824"/>
        </w:trPr>
        <w:tc>
          <w:tcPr>
            <w:tcW w:w="709" w:type="dxa"/>
          </w:tcPr>
          <w:p w14:paraId="18835976" w14:textId="77777777" w:rsidR="002F4690" w:rsidRPr="009D698A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020BC296" w14:textId="3F5A0F30" w:rsidR="002F4690" w:rsidRPr="009D698A" w:rsidRDefault="002F4690" w:rsidP="002F4690">
            <w:pPr>
              <w:pStyle w:val="Nummerierung"/>
              <w:ind w:left="-113"/>
              <w:rPr>
                <w:noProof/>
              </w:rPr>
            </w:pPr>
            <w:r w:rsidRPr="009D698A">
              <w:rPr>
                <w:noProof/>
              </w:rPr>
              <w:t>d)</w:t>
            </w:r>
          </w:p>
        </w:tc>
        <w:tc>
          <w:tcPr>
            <w:tcW w:w="8043" w:type="dxa"/>
            <w:gridSpan w:val="9"/>
          </w:tcPr>
          <w:p w14:paraId="1834A93F" w14:textId="3A3BA16C" w:rsidR="002F4690" w:rsidRPr="009D698A" w:rsidRDefault="002F4690" w:rsidP="002F4690">
            <w:pPr>
              <w:spacing w:after="120"/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2304" behindDoc="0" locked="0" layoutInCell="1" allowOverlap="1" wp14:anchorId="5989B401" wp14:editId="0842D0B5">
                      <wp:simplePos x="0" y="0"/>
                      <wp:positionH relativeFrom="column">
                        <wp:posOffset>1891675</wp:posOffset>
                      </wp:positionH>
                      <wp:positionV relativeFrom="paragraph">
                        <wp:posOffset>491596</wp:posOffset>
                      </wp:positionV>
                      <wp:extent cx="298450" cy="414020"/>
                      <wp:effectExtent l="0" t="0" r="0" b="0"/>
                      <wp:wrapNone/>
                      <wp:docPr id="2448379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08878897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0EC1EE" w14:textId="1EF7173A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147079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B76C" w14:textId="641806C1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744637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9B401" id="_x0000_s1651" style="position:absolute;margin-left:148.95pt;margin-top:38.7pt;width:23.5pt;height:32.6pt;z-index:25392230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">
                      <v:shape id="Textfeld 3" o:spid="_x0000_s165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" filled="f" stroked="f" strokeweight=".5pt">
                        <v:textbox>
                          <w:txbxContent>
                            <w:p w14:paraId="1D0EC1EE" w14:textId="1EF7173A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53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" filled="f" stroked="f" strokeweight=".5pt">
                        <v:textbox>
                          <w:txbxContent>
                            <w:p w14:paraId="60B6B76C" w14:textId="641806C1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54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6400" behindDoc="0" locked="0" layoutInCell="1" allowOverlap="1" wp14:anchorId="322E6AF1" wp14:editId="389367E2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492090</wp:posOffset>
                      </wp:positionV>
                      <wp:extent cx="298450" cy="414020"/>
                      <wp:effectExtent l="0" t="0" r="0" b="0"/>
                      <wp:wrapNone/>
                      <wp:docPr id="165557090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931308295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6F5A2D" w14:textId="77777777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30758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D77D97" w14:textId="77777777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6752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E6AF1" id="_x0000_s1655" style="position:absolute;margin-left:80.5pt;margin-top:38.75pt;width:23.5pt;height:32.6pt;z-index:253926400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">
                      <v:shape id="Textfeld 3" o:spid="_x0000_s1656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" filled="f" stroked="f" strokeweight=".5pt">
                        <v:textbox>
                          <w:txbxContent>
                            <w:p w14:paraId="7C6F5A2D" w14:textId="77777777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" filled="f" stroked="f" strokeweight=".5pt">
                        <v:textbox>
                          <w:txbxContent>
                            <w:p w14:paraId="6ED77D97" w14:textId="77777777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5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</w:rPr>
              <w:t xml:space="preserve">Nun hast du verstanden, wie du eine Zahl mit einem Bruch malnimmst, und dass du dir darunter Anteil-Nehmen vorstellen kannst: Nicht als Zählen in ganzen Gruppen, sondern als anteiliges Zählen der Gruppen. Nutze das für diese Aufgaben: </w:t>
            </w:r>
          </w:p>
        </w:tc>
      </w:tr>
      <w:tr w:rsidR="002F4690" w:rsidRPr="009D698A" w14:paraId="185B0641" w14:textId="77777777" w:rsidTr="002F4690">
        <w:trPr>
          <w:trHeight w:val="402"/>
        </w:trPr>
        <w:tc>
          <w:tcPr>
            <w:tcW w:w="709" w:type="dxa"/>
          </w:tcPr>
          <w:p w14:paraId="7A22F234" w14:textId="77777777" w:rsidR="002F4690" w:rsidRPr="009D698A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29B29CBE" w14:textId="77777777" w:rsidR="002F4690" w:rsidRPr="009D698A" w:rsidRDefault="002F4690" w:rsidP="002F4690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1608" w:type="dxa"/>
          </w:tcPr>
          <w:p w14:paraId="605EEBDF" w14:textId="5B128E33" w:rsidR="002F4690" w:rsidRPr="009D698A" w:rsidRDefault="002F4690" w:rsidP="002F4690">
            <w:pPr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4352" behindDoc="0" locked="0" layoutInCell="1" allowOverlap="1" wp14:anchorId="67DE1071" wp14:editId="4AA76EBC">
                      <wp:simplePos x="0" y="0"/>
                      <wp:positionH relativeFrom="column">
                        <wp:posOffset>-98270</wp:posOffset>
                      </wp:positionH>
                      <wp:positionV relativeFrom="paragraph">
                        <wp:posOffset>-104736</wp:posOffset>
                      </wp:positionV>
                      <wp:extent cx="298450" cy="414020"/>
                      <wp:effectExtent l="0" t="0" r="0" b="0"/>
                      <wp:wrapNone/>
                      <wp:docPr id="16656210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755319007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27434" w14:textId="77777777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84840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7C9F90" w14:textId="77777777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9873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DE1071" id="_x0000_s1659" style="position:absolute;margin-left:-7.75pt;margin-top:-8.25pt;width:23.5pt;height:32.6pt;z-index:253924352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">
                      <v:shape id="Textfeld 3" o:spid="_x0000_s1660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" filled="f" stroked="f" strokeweight=".5pt">
                        <v:textbox>
                          <w:txbxContent>
                            <w:p w14:paraId="04427434" w14:textId="77777777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6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" filled="f" stroked="f" strokeweight=".5pt">
                        <v:textbox>
                          <w:txbxContent>
                            <w:p w14:paraId="6D7C9F90" w14:textId="77777777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6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  <w:sz w:val="24"/>
                <w:szCs w:val="24"/>
              </w:rPr>
              <w:t xml:space="preserve">     · 20</w:t>
            </w:r>
          </w:p>
        </w:tc>
        <w:tc>
          <w:tcPr>
            <w:tcW w:w="1609" w:type="dxa"/>
            <w:gridSpan w:val="2"/>
          </w:tcPr>
          <w:p w14:paraId="348BA3DA" w14:textId="1E17D7A5" w:rsidR="002F4690" w:rsidRPr="009D698A" w:rsidRDefault="002F4690" w:rsidP="002F4690">
            <w:pPr>
              <w:rPr>
                <w:noProof/>
              </w:rPr>
            </w:pPr>
            <w:r w:rsidRPr="009D698A">
              <w:rPr>
                <w:noProof/>
                <w:sz w:val="24"/>
                <w:szCs w:val="24"/>
              </w:rPr>
              <w:t>1     · 20</w:t>
            </w:r>
          </w:p>
        </w:tc>
        <w:tc>
          <w:tcPr>
            <w:tcW w:w="1608" w:type="dxa"/>
            <w:gridSpan w:val="2"/>
          </w:tcPr>
          <w:p w14:paraId="6C19B3DD" w14:textId="0873F331" w:rsidR="002F4690" w:rsidRPr="009D698A" w:rsidRDefault="002F4690" w:rsidP="002F4690">
            <w:pPr>
              <w:rPr>
                <w:noProof/>
              </w:rPr>
            </w:pPr>
            <w:r w:rsidRPr="009D698A">
              <w:rPr>
                <w:noProof/>
                <w:sz w:val="24"/>
                <w:szCs w:val="24"/>
              </w:rPr>
              <w:t xml:space="preserve">  · 18 </w:t>
            </w:r>
          </w:p>
        </w:tc>
        <w:tc>
          <w:tcPr>
            <w:tcW w:w="1609" w:type="dxa"/>
            <w:gridSpan w:val="2"/>
          </w:tcPr>
          <w:p w14:paraId="3116250A" w14:textId="1A6B0BE7" w:rsidR="002F4690" w:rsidRPr="009D698A" w:rsidRDefault="002F4690" w:rsidP="002F4690">
            <w:pPr>
              <w:rPr>
                <w:noProof/>
              </w:rPr>
            </w:pPr>
            <w:r w:rsidRPr="009D698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8448" behindDoc="0" locked="0" layoutInCell="1" allowOverlap="1" wp14:anchorId="6DFC375B" wp14:editId="3A34AC6F">
                      <wp:simplePos x="0" y="0"/>
                      <wp:positionH relativeFrom="column">
                        <wp:posOffset>-150806</wp:posOffset>
                      </wp:positionH>
                      <wp:positionV relativeFrom="paragraph">
                        <wp:posOffset>-104935</wp:posOffset>
                      </wp:positionV>
                      <wp:extent cx="298450" cy="414020"/>
                      <wp:effectExtent l="0" t="0" r="0" b="0"/>
                      <wp:wrapNone/>
                      <wp:docPr id="16231937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60172279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B1717" w14:textId="77777777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2656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19956" w14:textId="77777777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899737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FC375B" id="_x0000_s1663" style="position:absolute;margin-left:-11.85pt;margin-top:-8.25pt;width:23.5pt;height:32.6pt;z-index:25392844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">
                      <v:shape id="Textfeld 3" o:spid="_x0000_s166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" filled="f" stroked="f" strokeweight=".5pt">
                        <v:textbox>
                          <w:txbxContent>
                            <w:p w14:paraId="1C8B1717" w14:textId="77777777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6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" filled="f" stroked="f" strokeweight=".5pt">
                        <v:textbox>
                          <w:txbxContent>
                            <w:p w14:paraId="1F019956" w14:textId="77777777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66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noProof/>
                <w:sz w:val="24"/>
                <w:szCs w:val="24"/>
              </w:rPr>
              <w:t xml:space="preserve">  · 54</w:t>
            </w:r>
          </w:p>
        </w:tc>
        <w:tc>
          <w:tcPr>
            <w:tcW w:w="1609" w:type="dxa"/>
            <w:gridSpan w:val="2"/>
          </w:tcPr>
          <w:p w14:paraId="4433F56C" w14:textId="77D5CE79" w:rsidR="002F4690" w:rsidRPr="009D698A" w:rsidRDefault="002F4690" w:rsidP="002F4690">
            <w:pPr>
              <w:rPr>
                <w:noProof/>
              </w:rPr>
            </w:pPr>
          </w:p>
        </w:tc>
      </w:tr>
      <w:tr w:rsidR="002F4690" w:rsidRPr="009D698A" w14:paraId="288885AF" w14:textId="77777777" w:rsidTr="002F4690">
        <w:trPr>
          <w:trHeight w:val="56"/>
        </w:trPr>
        <w:tc>
          <w:tcPr>
            <w:tcW w:w="709" w:type="dxa"/>
          </w:tcPr>
          <w:p w14:paraId="35E15845" w14:textId="77777777" w:rsidR="002F4690" w:rsidRPr="009D698A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21041EDE" w14:textId="77777777" w:rsidR="002F4690" w:rsidRPr="009D698A" w:rsidRDefault="002F4690" w:rsidP="002F4690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8043" w:type="dxa"/>
            <w:gridSpan w:val="9"/>
          </w:tcPr>
          <w:p w14:paraId="3620EF49" w14:textId="77777777" w:rsidR="002F4690" w:rsidRPr="009D698A" w:rsidRDefault="002F4690" w:rsidP="002F4690">
            <w:pPr>
              <w:rPr>
                <w:noProof/>
              </w:rPr>
            </w:pPr>
          </w:p>
        </w:tc>
      </w:tr>
    </w:tbl>
    <w:p w14:paraId="1FBF2B07" w14:textId="77777777" w:rsidR="008210EB" w:rsidRPr="009D698A" w:rsidRDefault="008210EB" w:rsidP="001A4B07"/>
    <w:p w14:paraId="4A646BF4" w14:textId="394DCFD7" w:rsidR="00DD2168" w:rsidRPr="009D698A" w:rsidRDefault="00DD2168" w:rsidP="001A4B07">
      <w:pPr>
        <w:sectPr w:rsidR="00DD2168" w:rsidRPr="009D698A" w:rsidSect="001130EE">
          <w:headerReference w:type="default" r:id="rId150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Style w:val="Tabellenraster1"/>
        <w:tblW w:w="1445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000099"/>
          <w:insideV w:val="single" w:sz="24" w:space="0" w:color="000099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49"/>
        <w:gridCol w:w="2410"/>
        <w:gridCol w:w="2126"/>
        <w:gridCol w:w="1560"/>
        <w:gridCol w:w="1701"/>
        <w:gridCol w:w="2003"/>
      </w:tblGrid>
      <w:tr w:rsidR="00DD2168" w:rsidRPr="009D698A" w14:paraId="2099C8FA" w14:textId="77777777" w:rsidTr="00336858">
        <w:trPr>
          <w:trHeight w:val="1647"/>
        </w:trPr>
        <w:tc>
          <w:tcPr>
            <w:tcW w:w="4659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FFFFFF" w:themeFill="background1"/>
            <w:tcMar>
              <w:top w:w="57" w:type="dxa"/>
            </w:tcMar>
          </w:tcPr>
          <w:p w14:paraId="0A875861" w14:textId="7678951F" w:rsidR="00DD2168" w:rsidRPr="009D698A" w:rsidRDefault="00DD2168" w:rsidP="00336858">
            <w:pPr>
              <w:rPr>
                <w:rFonts w:ascii="Calibri" w:hAnsi="Calibri"/>
                <w:b/>
                <w:bCs/>
                <w:sz w:val="32"/>
                <w:szCs w:val="32"/>
              </w:rPr>
            </w:pPr>
            <w:r w:rsidRPr="009D698A">
              <w:rPr>
                <w:rFonts w:ascii="Calibri" w:hAnsi="Calibri"/>
                <w:b/>
                <w:bCs/>
                <w:sz w:val="32"/>
                <w:szCs w:val="32"/>
              </w:rPr>
              <w:lastRenderedPageBreak/>
              <w:t xml:space="preserve">Aufgabe: </w:t>
            </w:r>
          </w:p>
          <w:p w14:paraId="05564979" w14:textId="49ABCE25" w:rsidR="00DD2168" w:rsidRPr="009D698A" w:rsidRDefault="003E77E7" w:rsidP="00336858">
            <w:pPr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3632" behindDoc="0" locked="0" layoutInCell="1" allowOverlap="1" wp14:anchorId="026632CF" wp14:editId="0B0E682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90170</wp:posOffset>
                      </wp:positionV>
                      <wp:extent cx="298450" cy="434975"/>
                      <wp:effectExtent l="0" t="0" r="0" b="0"/>
                      <wp:wrapNone/>
                      <wp:docPr id="14827271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454939075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B0D82A" w14:textId="77777777" w:rsidR="00DD2168" w:rsidRPr="00D164B8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D164B8">
                                      <w:rPr>
                                        <w:rFonts w:ascii="Calibri" w:hAnsi="Calibri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2051661" name="Textfeld 3"/>
                              <wps:cNvSpPr txBox="1"/>
                              <wps:spPr>
                                <a:xfrm>
                                  <a:off x="-33742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6187E5" w14:textId="77777777" w:rsidR="00DD2168" w:rsidRPr="00D164B8" w:rsidRDefault="00DD2168" w:rsidP="00DD2168">
                                    <w:r w:rsidRPr="00D164B8"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156801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6632CF" id="_x0000_s1667" style="position:absolute;margin-left:70.8pt;margin-top:7.1pt;width:23.5pt;height:34.25pt;z-index:253893632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">
                      <v:shape id="Textfeld 3" o:spid="_x0000_s1668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" filled="f" stroked="f" strokeweight=".5pt">
                        <v:textbox>
                          <w:txbxContent>
                            <w:p w14:paraId="1AB0D82A" w14:textId="77777777" w:rsidR="00DD2168" w:rsidRPr="00D164B8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D164B8">
                                <w:rPr>
                                  <w:rFonts w:ascii="Calibri" w:hAnsi="Calibri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69" type="#_x0000_t202" style="position:absolute;left:-33742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" filled="f" stroked="f" strokeweight=".5pt">
                        <v:textbox>
                          <w:txbxContent>
                            <w:p w14:paraId="0D6187E5" w14:textId="77777777" w:rsidR="00DD2168" w:rsidRPr="00D164B8" w:rsidRDefault="00DD2168" w:rsidP="00DD2168">
                              <w:r w:rsidRPr="00D164B8"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7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rFonts w:ascii="Calibri" w:hAnsi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19074977" wp14:editId="5F10416C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162560</wp:posOffset>
                      </wp:positionV>
                      <wp:extent cx="496570" cy="519430"/>
                      <wp:effectExtent l="0" t="0" r="11430" b="16510"/>
                      <wp:wrapNone/>
                      <wp:docPr id="517198373" name="Rechteck 517198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570" cy="519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A71E5A" w14:textId="77777777" w:rsidR="00DD2168" w:rsidRPr="0048373C" w:rsidRDefault="00DD2168" w:rsidP="00DD2168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74977" id="Rechteck 517198373" o:spid="_x0000_s1671" style="position:absolute;margin-left:65.35pt;margin-top:12.8pt;width:39.1pt;height:40.9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" fillcolor="#92d050" strokecolor="black [3213]" strokeweight=".5pt">
                      <v:textbox style="mso-fit-shape-to-text:t">
                        <w:txbxContent>
                          <w:p w14:paraId="71A71E5A" w14:textId="77777777" w:rsidR="00DD2168" w:rsidRPr="0048373C" w:rsidRDefault="00DD2168" w:rsidP="00DD2168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2168" w:rsidRPr="009D698A">
              <w:rPr>
                <w:rFonts w:ascii="Calibri" w:hAnsi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FD83EB6" wp14:editId="25EAC008">
                      <wp:simplePos x="0" y="0"/>
                      <wp:positionH relativeFrom="column">
                        <wp:posOffset>1707759</wp:posOffset>
                      </wp:positionH>
                      <wp:positionV relativeFrom="paragraph">
                        <wp:posOffset>28428</wp:posOffset>
                      </wp:positionV>
                      <wp:extent cx="465455" cy="500176"/>
                      <wp:effectExtent l="0" t="0" r="17145" b="8255"/>
                      <wp:wrapNone/>
                      <wp:docPr id="959922010" name="Rechteck 95992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500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BB4" w14:textId="77777777" w:rsidR="00DD2168" w:rsidRPr="00DD2168" w:rsidRDefault="00DD2168" w:rsidP="00DD216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36"/>
                                      <w:szCs w:val="52"/>
                                    </w:rPr>
                                  </w:pPr>
                                  <w:r w:rsidRPr="00DD2168">
                                    <w:rPr>
                                      <w:rFonts w:ascii="Calibri" w:hAnsi="Calibri"/>
                                      <w:color w:val="000000" w:themeColor="text1"/>
                                      <w:sz w:val="36"/>
                                      <w:szCs w:val="5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83EB6" id="Rechteck 959922010" o:spid="_x0000_s1672" style="position:absolute;margin-left:134.45pt;margin-top:2.25pt;width:36.65pt;height:39.4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" fillcolor="yellow" strokecolor="black [3213]" strokeweight=".5pt">
                      <v:textbox>
                        <w:txbxContent>
                          <w:p w14:paraId="5E0F2BB4" w14:textId="77777777" w:rsidR="00DD2168" w:rsidRPr="00DD2168" w:rsidRDefault="00DD2168" w:rsidP="00DD2168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36"/>
                                <w:szCs w:val="52"/>
                              </w:rPr>
                            </w:pPr>
                            <w:r w:rsidRPr="00DD2168">
                              <w:rPr>
                                <w:rFonts w:ascii="Calibri" w:hAnsi="Calibri"/>
                                <w:color w:val="000000" w:themeColor="text1"/>
                                <w:sz w:val="36"/>
                                <w:szCs w:val="52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4D5E54" w14:textId="77777777" w:rsidR="00DD2168" w:rsidRPr="009D698A" w:rsidRDefault="00DD2168" w:rsidP="00336858">
            <w:pPr>
              <w:rPr>
                <w:rFonts w:ascii="Calibri" w:hAnsi="Calibri"/>
                <w:b/>
                <w:sz w:val="26"/>
                <w:szCs w:val="26"/>
              </w:rPr>
            </w:pPr>
            <w:r w:rsidRPr="009D698A">
              <w:rPr>
                <w:rFonts w:ascii="Calibri" w:hAnsi="Calibri"/>
                <w:b/>
                <w:sz w:val="26"/>
                <w:szCs w:val="26"/>
              </w:rPr>
              <w:t xml:space="preserve">Wie viel ist                 von                </w:t>
            </w:r>
            <w:proofErr w:type="gramStart"/>
            <w:r w:rsidRPr="009D698A">
              <w:rPr>
                <w:rFonts w:ascii="Calibri" w:hAnsi="Calibri"/>
                <w:b/>
                <w:sz w:val="26"/>
                <w:szCs w:val="26"/>
              </w:rPr>
              <w:t>= ?</w:t>
            </w:r>
            <w:proofErr w:type="gramEnd"/>
          </w:p>
          <w:p w14:paraId="65289F45" w14:textId="77777777" w:rsidR="00DD2168" w:rsidRPr="009D698A" w:rsidRDefault="00DD2168" w:rsidP="00336858">
            <w:pPr>
              <w:rPr>
                <w:rFonts w:ascii="Calibri" w:hAnsi="Calibri"/>
                <w:sz w:val="26"/>
                <w:szCs w:val="26"/>
              </w:rPr>
            </w:pPr>
          </w:p>
          <w:p w14:paraId="62730357" w14:textId="77777777" w:rsidR="00DD2168" w:rsidRPr="009D698A" w:rsidRDefault="00DD2168" w:rsidP="00336858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536" w:type="dxa"/>
            <w:gridSpan w:val="2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FFFFFF" w:themeFill="background1"/>
            <w:tcMar>
              <w:top w:w="57" w:type="dxa"/>
            </w:tcMar>
          </w:tcPr>
          <w:p w14:paraId="7154024F" w14:textId="77777777" w:rsidR="00DD2168" w:rsidRPr="009D698A" w:rsidRDefault="00DD2168" w:rsidP="00336858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9D698A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39D5CCBF" wp14:editId="5A1C8D0F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635000</wp:posOffset>
                      </wp:positionV>
                      <wp:extent cx="558800" cy="456566"/>
                      <wp:effectExtent l="50800" t="50800" r="50800" b="51435"/>
                      <wp:wrapNone/>
                      <wp:docPr id="228950816" name="Gerade Verbindung mit Pfeil 228950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8800" cy="456566"/>
                              </a:xfrm>
                              <a:prstGeom prst="straightConnector1">
                                <a:avLst/>
                              </a:prstGeom>
                              <a:ln w="63500">
                                <a:solidFill>
                                  <a:srgbClr val="0000FF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610E4" id="Gerade Verbindung mit Pfeil 228950816" o:spid="_x0000_s1026" type="#_x0000_t32" style="position:absolute;margin-left:81.3pt;margin-top:50pt;width:44pt;height:35.95pt;flip:x y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" strokecolor="blue" strokeweight="5pt">
                      <v:stroke endarrow="open" joinstyle="miter"/>
                    </v:shape>
                  </w:pict>
                </mc:Fallback>
              </mc:AlternateContent>
            </w:r>
            <w:r w:rsidRPr="009D698A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145C51D7" wp14:editId="34BC7355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736600</wp:posOffset>
                      </wp:positionV>
                      <wp:extent cx="349250" cy="342265"/>
                      <wp:effectExtent l="25400" t="50800" r="82550" b="64135"/>
                      <wp:wrapNone/>
                      <wp:docPr id="1938920083" name="Gerade Verbindung mit Pfeil 1938920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9250" cy="342265"/>
                              </a:xfrm>
                              <a:prstGeom prst="straightConnector1">
                                <a:avLst/>
                              </a:prstGeom>
                              <a:ln w="635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75F7C" id="Gerade Verbindung mit Pfeil 1938920083" o:spid="_x0000_s1026" type="#_x0000_t32" style="position:absolute;margin-left:26.3pt;margin-top:58pt;width:27.5pt;height:26.95pt;flip:y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" strokecolor="gray [1629]" strokeweight="5pt">
                      <v:stroke endarrow="open" joinstyle="miter"/>
                    </v:shape>
                  </w:pict>
                </mc:Fallback>
              </mc:AlternateContent>
            </w:r>
            <w:r w:rsidRPr="009D698A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3883392" behindDoc="0" locked="0" layoutInCell="1" allowOverlap="1" wp14:anchorId="3CA14FA2" wp14:editId="1378C5D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289560</wp:posOffset>
                      </wp:positionV>
                      <wp:extent cx="1509590" cy="664746"/>
                      <wp:effectExtent l="50800" t="50800" r="14605" b="46990"/>
                      <wp:wrapNone/>
                      <wp:docPr id="1701980597" name="Gruppierung 4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509590" cy="664746"/>
                                <a:chOff x="0" y="0"/>
                                <a:chExt cx="1716979" cy="756072"/>
                              </a:xfrm>
                            </wpg:grpSpPr>
                            <wpg:grpSp>
                              <wpg:cNvPr id="675538311" name="Gruppierung 448"/>
                              <wpg:cNvGrpSpPr/>
                              <wpg:grpSpPr>
                                <a:xfrm>
                                  <a:off x="0" y="0"/>
                                  <a:ext cx="1716979" cy="756072"/>
                                  <a:chOff x="0" y="0"/>
                                  <a:chExt cx="1716979" cy="756072"/>
                                </a:xfrm>
                              </wpg:grpSpPr>
                              <wps:wsp>
                                <wps:cNvPr id="2147328430" name="Rechteck 21473284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4975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940914" name="Rechteck 269409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635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889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2522742" name="Rechteck 85252274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51535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718544" name="Rechteck 204718544"/>
                                <wps:cNvSpPr>
                                  <a:spLocks/>
                                </wps:cNvSpPr>
                                <wps:spPr>
                                  <a:xfrm>
                                    <a:off x="1285240" y="635"/>
                                    <a:ext cx="431739" cy="755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15522581" name="Gruppierung 453"/>
                              <wpg:cNvGrpSpPr/>
                              <wpg:grpSpPr>
                                <a:xfrm>
                                  <a:off x="61595" y="154940"/>
                                  <a:ext cx="1555750" cy="502920"/>
                                  <a:chOff x="0" y="0"/>
                                  <a:chExt cx="1555750" cy="502920"/>
                                </a:xfrm>
                              </wpg:grpSpPr>
                              <wpg:grpSp>
                                <wpg:cNvPr id="925800326" name="Gruppierung 4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50800"/>
                                    <a:ext cx="286385" cy="184785"/>
                                    <a:chOff x="0" y="0"/>
                                    <a:chExt cx="530860" cy="342900"/>
                                  </a:xfrm>
                                  <a:extLst>
                                    <a:ext uri="{0CCBE362-F206-4b92-989A-16890622DB6E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g:grpSpPr>
                                <wps:wsp>
                                  <wps:cNvPr id="1950987208" name="Oval 1950987208"/>
                                  <wps:cNvSpPr/>
                                  <wps:spPr>
                                    <a:xfrm rot="20700000">
                                      <a:off x="0" y="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8951813" name="Oval 1478951813"/>
                                  <wps:cNvSpPr/>
                                  <wps:spPr>
                                    <a:xfrm rot="20700000">
                                      <a:off x="279400" y="11430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2487131" name="Gruppierung 457"/>
                                <wpg:cNvGrpSpPr>
                                  <a:grpSpLocks noChangeAspect="1"/>
                                </wpg:cNvGrpSpPr>
                                <wpg:grpSpPr>
                                  <a:xfrm rot="18000000">
                                    <a:off x="445770" y="50800"/>
                                    <a:ext cx="286385" cy="184785"/>
                                    <a:chOff x="0" y="0"/>
                                    <a:chExt cx="530860" cy="342900"/>
                                  </a:xfrm>
                                  <a:extLst>
                                    <a:ext uri="{0CCBE362-F206-4b92-989A-16890622DB6E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g:grpSpPr>
                                <wps:wsp>
                                  <wps:cNvPr id="1243303963" name="Oval 1243303963"/>
                                  <wps:cNvSpPr/>
                                  <wps:spPr>
                                    <a:xfrm rot="20700000">
                                      <a:off x="0" y="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789184" name="Oval 1860789184"/>
                                  <wps:cNvSpPr/>
                                  <wps:spPr>
                                    <a:xfrm rot="20700000">
                                      <a:off x="279400" y="11430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74820803" name="Oval 1874820803"/>
                                <wps:cNvSpPr/>
                                <wps:spPr>
                                  <a:xfrm rot="18900000">
                                    <a:off x="859155" y="379730"/>
                                    <a:ext cx="135656" cy="123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626749" name="Oval 473626749"/>
                                <wps:cNvSpPr/>
                                <wps:spPr>
                                  <a:xfrm rot="18900000">
                                    <a:off x="977900" y="41910"/>
                                    <a:ext cx="135255" cy="123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80869692" name="Gruppierung 462"/>
                                <wpg:cNvGrpSpPr>
                                  <a:grpSpLocks noChangeAspect="1"/>
                                </wpg:cNvGrpSpPr>
                                <wpg:grpSpPr>
                                  <a:xfrm rot="13500000">
                                    <a:off x="1320165" y="165100"/>
                                    <a:ext cx="286385" cy="184785"/>
                                    <a:chOff x="0" y="0"/>
                                    <a:chExt cx="530860" cy="342900"/>
                                  </a:xfrm>
                                  <a:extLst>
                                    <a:ext uri="{0CCBE362-F206-4b92-989A-16890622DB6E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g:grpSpPr>
                                <wps:wsp>
                                  <wps:cNvPr id="336624604" name="Oval 336624604"/>
                                  <wps:cNvSpPr/>
                                  <wps:spPr>
                                    <a:xfrm rot="20700000">
                                      <a:off x="0" y="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658324" name="Oval 539658324"/>
                                  <wps:cNvSpPr/>
                                  <wps:spPr>
                                    <a:xfrm rot="20700000">
                                      <a:off x="279400" y="11430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19958A" id="Gruppierung 447" o:spid="_x0000_s1026" style="position:absolute;margin-left:58.45pt;margin-top:22.8pt;width:118.85pt;height:52.35pt;z-index:253883392;mso-width-relative:margin;mso-height-relative:margin" coordsize="17169,7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">
                      <o:lock v:ext="edit" aspectratio="t"/>
                      <v:group id="Gruppierung 448" o:spid="_x0000_s1027" style="position:absolute;width:17169;height:7560" coordsize="17169,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">
                        <v:rect id="Rechteck 2147328430" o:spid="_x0000_s1028" style="position:absolute;left:4349;width:4364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" fillcolor="white [3212]" strokecolor="black [3213]" strokeweight="2pt">
                          <v:path arrowok="t"/>
                          <o:lock v:ext="edit" aspectratio="t"/>
                        </v:rect>
                        <v:rect id="Rechteck 26940914" o:spid="_x0000_s1029" style="position:absolute;top:6;width:4363;height:7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" fillcolor="#bfbfbf [2412]" strokecolor="gray [1629]" strokeweight="7pt">
                          <v:path arrowok="t"/>
                          <o:lock v:ext="edit" aspectratio="t"/>
                        </v:rect>
                        <v:rect id="Rechteck 852522742" o:spid="_x0000_s1030" style="position:absolute;left:8515;width:4363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" fillcolor="white [3212]" strokecolor="black [3213]" strokeweight="2pt">
                          <v:path arrowok="t"/>
                          <o:lock v:ext="edit" aspectratio="t"/>
                        </v:rect>
                        <v:rect id="Rechteck 204718544" o:spid="_x0000_s1031" style="position:absolute;left:12852;top:6;width:4317;height:75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" fillcolor="white [3212]" strokecolor="black [3213]" strokeweight="2pt">
                          <v:path arrowok="t"/>
                        </v:rect>
                      </v:group>
                      <v:group id="Gruppierung 453" o:spid="_x0000_s1032" style="position:absolute;left:615;top:1549;width:15558;height:5029" coordsize="15557,5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">
                        <v:group id="Gruppierung 454" o:spid="_x0000_s1033" style="position:absolute;top:508;width:2863;height:1847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">
                          <o:lock v:ext="edit" aspectratio="t"/>
                          <v:oval id="Oval 1950987208" o:spid="_x0000_s1034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" fillcolor="#36f" strokecolor="black [3213]" strokeweight=".5pt">
                            <v:stroke joinstyle="miter"/>
                          </v:oval>
                          <v:oval id="Oval 1478951813" o:spid="_x0000_s1035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" fillcolor="#36f" strokecolor="black [3213]" strokeweight=".5pt">
                            <v:stroke joinstyle="miter"/>
                          </v:oval>
                        </v:group>
                        <v:group id="Gruppierung 457" o:spid="_x0000_s1036" style="position:absolute;left:4457;top:508;width:2863;height:1848;rotation:-60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">
                          <o:lock v:ext="edit" aspectratio="t"/>
                          <v:oval id="Oval 1243303963" o:spid="_x0000_s1037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" fillcolor="#cfe8ed [660]" strokecolor="black [3213]" strokeweight=".5pt">
                            <v:stroke joinstyle="miter"/>
                          </v:oval>
                          <v:oval id="Oval 1860789184" o:spid="_x0000_s1038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" fillcolor="#cfe8ed [660]" strokecolor="black [3213]" strokeweight=".5pt">
                            <v:stroke joinstyle="miter"/>
                          </v:oval>
                        </v:group>
                        <v:oval id="Oval 1874820803" o:spid="_x0000_s1039" style="position:absolute;left:8591;top:3797;width:1357;height:1232;rotation:-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" fillcolor="#cfe8ed [660]" strokecolor="black [3213]" strokeweight=".5pt">
                          <v:stroke joinstyle="miter"/>
                        </v:oval>
                        <v:oval id="Oval 473626749" o:spid="_x0000_s1040" style="position:absolute;left:9779;top:419;width:1352;height:1232;rotation:-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" fillcolor="#cfe8ed [660]" strokecolor="black [3213]" strokeweight=".5pt">
                          <v:stroke joinstyle="miter"/>
                        </v:oval>
                        <v:group id="Gruppierung 462" o:spid="_x0000_s1041" style="position:absolute;left:13201;top:1651;width:2863;height:1848;rotation:-135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">
                          <o:lock v:ext="edit" aspectratio="t"/>
                          <v:oval id="Oval 336624604" o:spid="_x0000_s1042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" fillcolor="#cfe8ed [660]" strokecolor="black [3213]" strokeweight=".5pt">
                            <v:stroke joinstyle="miter"/>
                          </v:oval>
                          <v:oval id="Oval 539658324" o:spid="_x0000_s1043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" fillcolor="#cfe8ed [660]" strokecolor="black [3213]" strokeweight=".5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9D698A">
              <w:rPr>
                <w:rFonts w:ascii="Calibri" w:hAnsi="Calibri"/>
                <w:b/>
                <w:bCs/>
                <w:noProof/>
                <w:sz w:val="32"/>
                <w:szCs w:val="32"/>
              </w:rPr>
              <w:t>Suche Teil zum einfachen Anteil:</w:t>
            </w:r>
          </w:p>
        </w:tc>
        <w:tc>
          <w:tcPr>
            <w:tcW w:w="5264" w:type="dxa"/>
            <w:gridSpan w:val="3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tcMar>
              <w:top w:w="57" w:type="dxa"/>
            </w:tcMar>
          </w:tcPr>
          <w:p w14:paraId="3EE98B82" w14:textId="77777777" w:rsidR="00DD2168" w:rsidRPr="009D698A" w:rsidRDefault="00DD2168" w:rsidP="00336858">
            <w:pPr>
              <w:spacing w:after="120"/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9D698A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3884416" behindDoc="0" locked="0" layoutInCell="1" allowOverlap="1" wp14:anchorId="1B4A36E7" wp14:editId="0928EA14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287655</wp:posOffset>
                      </wp:positionV>
                      <wp:extent cx="1509590" cy="665182"/>
                      <wp:effectExtent l="50800" t="50800" r="14605" b="46355"/>
                      <wp:wrapNone/>
                      <wp:docPr id="1054012124" name="Gruppierung 4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509590" cy="665182"/>
                                <a:chOff x="0" y="0"/>
                                <a:chExt cx="1716345" cy="756285"/>
                              </a:xfrm>
                            </wpg:grpSpPr>
                            <wpg:grpSp>
                              <wpg:cNvPr id="2038584348" name="Gruppierung 466"/>
                              <wpg:cNvGrpSpPr/>
                              <wpg:grpSpPr>
                                <a:xfrm>
                                  <a:off x="0" y="0"/>
                                  <a:ext cx="1716345" cy="756072"/>
                                  <a:chOff x="0" y="0"/>
                                  <a:chExt cx="1716345" cy="756072"/>
                                </a:xfrm>
                              </wpg:grpSpPr>
                              <wps:wsp>
                                <wps:cNvPr id="1048884074" name="Rechteck 104888407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4340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9503302" name="Rechteck 145950330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635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8721118" name="Rechteck 167872111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50900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8817179" name="Rechteck 1218817179"/>
                                <wps:cNvSpPr>
                                  <a:spLocks/>
                                </wps:cNvSpPr>
                                <wps:spPr>
                                  <a:xfrm>
                                    <a:off x="1284605" y="635"/>
                                    <a:ext cx="431740" cy="755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00632588" name="Gruppierung 472"/>
                                <wpg:cNvGrpSpPr/>
                                <wpg:grpSpPr>
                                  <a:xfrm>
                                    <a:off x="86995" y="177800"/>
                                    <a:ext cx="1575435" cy="508000"/>
                                    <a:chOff x="0" y="0"/>
                                    <a:chExt cx="1575435" cy="508000"/>
                                  </a:xfrm>
                                </wpg:grpSpPr>
                                <wpg:grpSp>
                                  <wpg:cNvPr id="1964264123" name="Gruppierung 473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50800"/>
                                      <a:ext cx="286385" cy="184785"/>
                                      <a:chOff x="0" y="0"/>
                                      <a:chExt cx="530860" cy="342900"/>
                                    </a:xfrm>
                                    <a:extLst>
                                      <a:ext uri="{0CCBE362-F206-4b92-989A-16890622DB6E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g:grpSpPr>
                                  <wps:wsp>
                                    <wps:cNvPr id="507859061" name="Oval 507859061"/>
                                    <wps:cNvSpPr/>
                                    <wps:spPr>
                                      <a:xfrm rot="20700000">
                                        <a:off x="0" y="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5319319" name="Oval 435319319"/>
                                    <wps:cNvSpPr/>
                                    <wps:spPr>
                                      <a:xfrm rot="20700000">
                                        <a:off x="279400" y="11430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72951051" name="Oval 1872951051"/>
                                  <wps:cNvSpPr/>
                                  <wps:spPr>
                                    <a:xfrm rot="20700000">
                                      <a:off x="419100" y="41910"/>
                                      <a:ext cx="135656" cy="1231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085483" name="Oval 720085483"/>
                                  <wps:cNvSpPr/>
                                  <wps:spPr>
                                    <a:xfrm rot="20700000">
                                      <a:off x="569595" y="384810"/>
                                      <a:ext cx="135656" cy="1231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37285160" name="Gruppierung 479"/>
                                  <wpg:cNvGrpSpPr>
                                    <a:grpSpLocks noChangeAspect="1"/>
                                  </wpg:cNvGrpSpPr>
                                  <wpg:grpSpPr>
                                    <a:xfrm rot="16200000">
                                      <a:off x="838200" y="50800"/>
                                      <a:ext cx="286385" cy="184785"/>
                                      <a:chOff x="0" y="0"/>
                                      <a:chExt cx="530860" cy="342900"/>
                                    </a:xfrm>
                                    <a:extLst>
                                      <a:ext uri="{0CCBE362-F206-4b92-989A-16890622DB6E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g:grpSpPr>
                                  <wps:wsp>
                                    <wps:cNvPr id="762074810" name="Oval 762074810"/>
                                    <wps:cNvSpPr/>
                                    <wps:spPr>
                                      <a:xfrm rot="20700000">
                                        <a:off x="0" y="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8279403" name="Oval 1378279403"/>
                                    <wps:cNvSpPr/>
                                    <wps:spPr>
                                      <a:xfrm rot="20700000">
                                        <a:off x="279400" y="11430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6519669" name="Gruppierung 21538"/>
                                  <wpg:cNvGrpSpPr>
                                    <a:grpSpLocks noChangeAspect="1"/>
                                  </wpg:cNvGrpSpPr>
                                  <wpg:grpSpPr>
                                    <a:xfrm rot="19800000">
                                      <a:off x="1289050" y="279400"/>
                                      <a:ext cx="286385" cy="184785"/>
                                      <a:chOff x="0" y="0"/>
                                      <a:chExt cx="530860" cy="342900"/>
                                    </a:xfrm>
                                    <a:extLst>
                                      <a:ext uri="{0CCBE362-F206-4b92-989A-16890622DB6E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g:grpSpPr>
                                  <wps:wsp>
                                    <wps:cNvPr id="1846308798" name="Oval 1846308798"/>
                                    <wps:cNvSpPr/>
                                    <wps:spPr>
                                      <a:xfrm rot="20700000">
                                        <a:off x="0" y="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594715" name="Oval 1564594715"/>
                                    <wps:cNvSpPr/>
                                    <wps:spPr>
                                      <a:xfrm rot="20700000">
                                        <a:off x="279400" y="11430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687062622" name="Rechteck 687062622"/>
                              <wps:cNvSpPr/>
                              <wps:spPr>
                                <a:xfrm>
                                  <a:off x="0" y="1270"/>
                                  <a:ext cx="129476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rgbClr val="476526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823AD6" id="Gruppierung 465" o:spid="_x0000_s1026" style="position:absolute;margin-left:63.95pt;margin-top:22.65pt;width:118.85pt;height:52.4pt;z-index:253884416;mso-width-relative:margin;mso-height-relative:margin" coordsize="17163,75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">
                      <o:lock v:ext="edit" aspectratio="t"/>
                      <v:group id="Gruppierung 466" o:spid="_x0000_s1027" style="position:absolute;width:17163;height:7560" coordsize="17163,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">
                        <v:rect id="Rechteck 1048884074" o:spid="_x0000_s1028" style="position:absolute;left:4343;width:4363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" fillcolor="#92d050" strokecolor="black [3213]" strokeweight="2pt">
                          <v:path arrowok="t"/>
                          <o:lock v:ext="edit" aspectratio="t"/>
                        </v:rect>
                        <v:rect id="Rechteck 1459503302" o:spid="_x0000_s1029" style="position:absolute;top:6;width:4363;height:7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" fillcolor="#92d050" strokecolor="black [3213]" strokeweight="2pt">
                          <v:path arrowok="t"/>
                          <o:lock v:ext="edit" aspectratio="t"/>
                        </v:rect>
                        <v:rect id="Rechteck 1678721118" o:spid="_x0000_s1030" style="position:absolute;left:8509;width:4363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" fillcolor="#92d050" strokecolor="black [3213]" strokeweight="2pt">
                          <v:path arrowok="t"/>
                          <o:lock v:ext="edit" aspectratio="t"/>
                        </v:rect>
                        <v:rect id="Rechteck 1218817179" o:spid="_x0000_s1031" style="position:absolute;left:12846;top:6;width:4317;height:75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" fillcolor="white [3212]" strokecolor="black [3213]" strokeweight="2pt">
                          <v:path arrowok="t"/>
                        </v:rect>
                        <v:group id="Gruppierung 472" o:spid="_x0000_s1032" style="position:absolute;left:869;top:1778;width:15755;height:5080" coordsize="15754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">
                          <v:group id="Gruppierung 473" o:spid="_x0000_s1033" style="position:absolute;top:508;width:2863;height:1847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">
                            <o:lock v:ext="edit" aspectratio="t"/>
                            <v:oval id="Oval 507859061" o:spid="_x0000_s1034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" fillcolor="#36f" strokecolor="black [3213]" strokeweight=".5pt">
                              <v:stroke joinstyle="miter"/>
                            </v:oval>
                            <v:oval id="Oval 435319319" o:spid="_x0000_s1035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" fillcolor="#36f" strokecolor="black [3213]" strokeweight=".5pt">
                              <v:stroke joinstyle="miter"/>
                            </v:oval>
                          </v:group>
                          <v:oval id="Oval 1872951051" o:spid="_x0000_s1036" style="position:absolute;left:4191;top:419;width:1356;height:1232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" fillcolor="#36f" strokecolor="black [3213]" strokeweight=".5pt">
                            <v:stroke joinstyle="miter"/>
                          </v:oval>
                          <v:oval id="Oval 720085483" o:spid="_x0000_s1037" style="position:absolute;left:5695;top:3848;width:1357;height:1232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" fillcolor="#36f" strokecolor="black [3213]" strokeweight=".5pt">
                            <v:stroke joinstyle="miter"/>
                          </v:oval>
                          <v:group id="Gruppierung 479" o:spid="_x0000_s1038" style="position:absolute;left:8382;top:508;width:2863;height:1847;rotation:-90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">
                            <o:lock v:ext="edit" aspectratio="t"/>
                            <v:oval id="Oval 762074810" o:spid="_x0000_s1039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" fillcolor="#36f" strokecolor="black [3213]" strokeweight=".5pt">
                              <v:stroke joinstyle="miter"/>
                            </v:oval>
                            <v:oval id="Oval 1378279403" o:spid="_x0000_s1040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" fillcolor="#36f" strokecolor="black [3213]" strokeweight=".5pt">
                              <v:stroke joinstyle="miter"/>
                            </v:oval>
                          </v:group>
                          <v:group id="Gruppierung 21538" o:spid="_x0000_s1041" style="position:absolute;left:12890;top:2794;width:2864;height:1847;rotation:-30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">
                            <o:lock v:ext="edit" aspectratio="t"/>
                            <v:oval id="Oval 1846308798" o:spid="_x0000_s1042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" fillcolor="#cfe8ed [660]" strokecolor="black [3213]" strokeweight=".5pt">
                              <v:stroke joinstyle="miter"/>
                            </v:oval>
                            <v:oval id="Oval 1564594715" o:spid="_x0000_s1043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" fillcolor="#cfe8ed [660]" strokecolor="black [3213]" strokeweight=".5pt">
                              <v:stroke joinstyle="miter"/>
                            </v:oval>
                          </v:group>
                        </v:group>
                      </v:group>
                      <v:rect id="Rechteck 687062622" o:spid="_x0000_s1044" style="position:absolute;top:12;width:12947;height:75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" filled="f" strokecolor="#476526" strokeweight="7pt"/>
                    </v:group>
                  </w:pict>
                </mc:Fallback>
              </mc:AlternateContent>
            </w:r>
            <w:r w:rsidRPr="009D698A">
              <w:rPr>
                <w:rFonts w:ascii="Calibri" w:hAnsi="Calibri"/>
                <w:b/>
                <w:bCs/>
                <w:noProof/>
                <w:sz w:val="32"/>
                <w:szCs w:val="32"/>
              </w:rPr>
              <w:t>Zähle Anteile hoch:</w:t>
            </w:r>
          </w:p>
        </w:tc>
      </w:tr>
      <w:tr w:rsidR="00DD2168" w:rsidRPr="009D698A" w14:paraId="6CEBA109" w14:textId="77777777" w:rsidTr="00336858">
        <w:trPr>
          <w:trHeight w:val="803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92D050"/>
          </w:tcPr>
          <w:p w14:paraId="46BFF4FD" w14:textId="77777777" w:rsidR="00DD2168" w:rsidRPr="009D698A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8512" behindDoc="0" locked="0" layoutInCell="1" allowOverlap="1" wp14:anchorId="01A8B08D" wp14:editId="3F89B5F0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507619</wp:posOffset>
                      </wp:positionV>
                      <wp:extent cx="298450" cy="434975"/>
                      <wp:effectExtent l="0" t="0" r="0" b="0"/>
                      <wp:wrapNone/>
                      <wp:docPr id="131253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162939990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0ACAA1" w14:textId="77777777" w:rsidR="00DD2168" w:rsidRPr="00D164B8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D164B8">
                                      <w:rPr>
                                        <w:rFonts w:ascii="Calibri" w:hAnsi="Calibri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1690140" name="Textfeld 3"/>
                              <wps:cNvSpPr txBox="1"/>
                              <wps:spPr>
                                <a:xfrm>
                                  <a:off x="-33742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989E38" w14:textId="77777777" w:rsidR="00DD2168" w:rsidRPr="00D164B8" w:rsidRDefault="00DD2168" w:rsidP="00DD2168">
                                    <w:r w:rsidRPr="00D164B8"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13917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8B08D" id="_x0000_s1673" style="position:absolute;left:0;text-align:left;margin-left:31.9pt;margin-top:39.95pt;width:23.5pt;height:34.25pt;z-index:253888512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">
                      <v:shape id="Textfeld 3" o:spid="_x0000_s1674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" filled="f" stroked="f" strokeweight=".5pt">
                        <v:textbox>
                          <w:txbxContent>
                            <w:p w14:paraId="070ACAA1" w14:textId="77777777" w:rsidR="00DD2168" w:rsidRPr="00D164B8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D164B8">
                                <w:rPr>
                                  <w:rFonts w:ascii="Calibri" w:hAnsi="Calibri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5" type="#_x0000_t202" style="position:absolute;left:-33742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" filled="f" stroked="f" strokeweight=".5pt">
                        <v:textbox>
                          <w:txbxContent>
                            <w:p w14:paraId="25989E38" w14:textId="77777777" w:rsidR="00DD2168" w:rsidRPr="00D164B8" w:rsidRDefault="00DD2168" w:rsidP="00DD2168">
                              <w:r w:rsidRPr="00D164B8"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7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rFonts w:ascii="Calibri" w:hAnsi="Calibri"/>
                <w:sz w:val="26"/>
                <w:szCs w:val="26"/>
              </w:rPr>
              <w:t>Anteil</w:t>
            </w: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FFFF00"/>
          </w:tcPr>
          <w:p w14:paraId="4D266367" w14:textId="77777777" w:rsidR="00DD2168" w:rsidRPr="009D698A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hAnsi="Calibri"/>
                <w:sz w:val="26"/>
                <w:szCs w:val="26"/>
              </w:rPr>
              <w:t>Ganze Menge</w:t>
            </w: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</w:tcPr>
          <w:p w14:paraId="54C049EC" w14:textId="260E1AEE" w:rsidR="00DD2168" w:rsidRPr="009D698A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9536" behindDoc="0" locked="0" layoutInCell="1" allowOverlap="1" wp14:anchorId="2115922E" wp14:editId="6423B273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462280</wp:posOffset>
                      </wp:positionV>
                      <wp:extent cx="298450" cy="434975"/>
                      <wp:effectExtent l="0" t="0" r="0" b="0"/>
                      <wp:wrapNone/>
                      <wp:docPr id="5745782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868521095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6D758" w14:textId="77777777" w:rsidR="00DD2168" w:rsidRPr="00AF1C61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923238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E30E0D" w14:textId="77777777" w:rsidR="00DD2168" w:rsidRPr="00AF1C61" w:rsidRDefault="00DD2168" w:rsidP="00DD216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1040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5922E" id="_x0000_s1677" style="position:absolute;left:0;text-align:left;margin-left:34.9pt;margin-top:36.4pt;width:23.5pt;height:34.25pt;z-index:253889536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">
                      <v:shape id="Textfeld 3" o:spid="_x0000_s1678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" filled="f" stroked="f" strokeweight=".5pt">
                        <v:textbox>
                          <w:txbxContent>
                            <w:p w14:paraId="2BE6D758" w14:textId="77777777" w:rsidR="00DD2168" w:rsidRPr="00AF1C61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9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" filled="f" stroked="f" strokeweight=".5pt">
                        <v:textbox>
                          <w:txbxContent>
                            <w:p w14:paraId="1BE30E0D" w14:textId="77777777" w:rsidR="00DD2168" w:rsidRPr="00AF1C61" w:rsidRDefault="00DD2168" w:rsidP="00DD21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8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rFonts w:ascii="Calibri" w:hAnsi="Calibri"/>
                <w:sz w:val="26"/>
                <w:szCs w:val="26"/>
              </w:rPr>
              <w:t xml:space="preserve">Einfacher Anteil </w:t>
            </w:r>
            <w:r w:rsidRPr="009D698A">
              <w:rPr>
                <w:rFonts w:ascii="Calibri" w:hAnsi="Calibri"/>
                <w:sz w:val="26"/>
                <w:szCs w:val="26"/>
              </w:rPr>
              <w:br/>
              <w:t>zu einem Feld</w:t>
            </w: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3366FF"/>
          </w:tcPr>
          <w:p w14:paraId="6FE0C4F6" w14:textId="77777777" w:rsidR="00DD2168" w:rsidRPr="009D698A" w:rsidRDefault="00DD2168" w:rsidP="00336858">
            <w:pPr>
              <w:jc w:val="center"/>
              <w:rPr>
                <w:rFonts w:ascii="Calibri" w:hAnsi="Calibri"/>
                <w:color w:val="FFFFFF" w:themeColor="background1"/>
                <w:sz w:val="26"/>
                <w:szCs w:val="26"/>
              </w:rPr>
            </w:pPr>
            <w:r w:rsidRPr="009D698A">
              <w:rPr>
                <w:rFonts w:ascii="Calibri" w:hAnsi="Calibri"/>
                <w:color w:val="FFFFFF" w:themeColor="background1"/>
                <w:sz w:val="26"/>
                <w:szCs w:val="26"/>
              </w:rPr>
              <w:t xml:space="preserve">Teil </w:t>
            </w:r>
            <w:r w:rsidRPr="009D698A">
              <w:rPr>
                <w:rFonts w:ascii="Calibri" w:hAnsi="Calibri"/>
                <w:color w:val="FFFFFF" w:themeColor="background1"/>
                <w:sz w:val="26"/>
                <w:szCs w:val="26"/>
              </w:rPr>
              <w:br/>
              <w:t>zu einem Feld</w:t>
            </w: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92D050"/>
          </w:tcPr>
          <w:p w14:paraId="1CF11698" w14:textId="77777777" w:rsidR="00DD2168" w:rsidRPr="009D698A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hAnsi="Calibri"/>
                <w:sz w:val="26"/>
                <w:szCs w:val="26"/>
              </w:rPr>
              <w:t>Anteil</w:t>
            </w: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3366FF"/>
          </w:tcPr>
          <w:p w14:paraId="67FC770B" w14:textId="77777777" w:rsidR="00DD2168" w:rsidRPr="009D698A" w:rsidRDefault="00DD2168" w:rsidP="00336858">
            <w:pPr>
              <w:jc w:val="center"/>
              <w:rPr>
                <w:rFonts w:ascii="Calibri" w:hAnsi="Calibri"/>
                <w:color w:val="FFFFFF" w:themeColor="background1"/>
                <w:sz w:val="26"/>
                <w:szCs w:val="26"/>
              </w:rPr>
            </w:pPr>
            <w:r w:rsidRPr="009D698A">
              <w:rPr>
                <w:rFonts w:ascii="Calibri" w:hAnsi="Calibri"/>
                <w:color w:val="FFFFFF" w:themeColor="background1"/>
                <w:sz w:val="26"/>
                <w:szCs w:val="26"/>
              </w:rPr>
              <w:t>Gesuchter Teil</w:t>
            </w: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B6FD92E" w14:textId="183D2C2F" w:rsidR="00DD2168" w:rsidRPr="009D698A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0560" behindDoc="0" locked="0" layoutInCell="1" allowOverlap="1" wp14:anchorId="3110FF5E" wp14:editId="48784EC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500380</wp:posOffset>
                      </wp:positionV>
                      <wp:extent cx="298450" cy="434975"/>
                      <wp:effectExtent l="0" t="0" r="0" b="0"/>
                      <wp:wrapNone/>
                      <wp:docPr id="110389371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1661905409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7747E" w14:textId="77777777" w:rsidR="00DD2168" w:rsidRPr="00AF1C61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6204816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F0F616" w14:textId="77777777" w:rsidR="00DD2168" w:rsidRPr="00AF1C61" w:rsidRDefault="00DD2168" w:rsidP="00DD216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4888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0FF5E" id="_x0000_s1681" style="position:absolute;left:0;text-align:left;margin-left:-.5pt;margin-top:39.4pt;width:23.5pt;height:34.25pt;z-index:253890560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">
                      <v:shape id="Textfeld 3" o:spid="_x0000_s1682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" filled="f" stroked="f" strokeweight=".5pt">
                        <v:textbox>
                          <w:txbxContent>
                            <w:p w14:paraId="15D7747E" w14:textId="77777777" w:rsidR="00DD2168" w:rsidRPr="00AF1C61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83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" filled="f" stroked="f" strokeweight=".5pt">
                        <v:textbox>
                          <w:txbxContent>
                            <w:p w14:paraId="6BF0F616" w14:textId="77777777" w:rsidR="00DD2168" w:rsidRPr="00AF1C61" w:rsidRDefault="00DD2168" w:rsidP="00DD21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8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9D698A">
              <w:rPr>
                <w:rFonts w:ascii="Calibri" w:hAnsi="Calibri"/>
                <w:sz w:val="26"/>
                <w:szCs w:val="26"/>
              </w:rPr>
              <w:t>Antwortsatz</w:t>
            </w:r>
          </w:p>
        </w:tc>
      </w:tr>
      <w:tr w:rsidR="00DD2168" w:rsidRPr="009D698A" w14:paraId="591BDE19" w14:textId="77777777" w:rsidTr="00336858">
        <w:trPr>
          <w:trHeight w:val="431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68DC29E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276FF3E7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CECA9DB" w14:textId="77777777" w:rsidR="00DD2168" w:rsidRPr="009D698A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hAnsi="Calibri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E3CEE3A" w14:textId="4D7BEBB3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328C25B3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9D698A">
              <w:rPr>
                <w:rFonts w:ascii="Comic Sans MS" w:hAnsi="Comic Sans MS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58F1CD1" w14:textId="77777777" w:rsidR="00DD2168" w:rsidRPr="009D698A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hAnsi="Calibri"/>
                <w:sz w:val="26"/>
                <w:szCs w:val="26"/>
              </w:rPr>
              <w:t>drei Viertel</w:t>
            </w: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E516122" w14:textId="77777777" w:rsidR="00DD2168" w:rsidRPr="009D698A" w:rsidRDefault="00DD2168" w:rsidP="00336858">
            <w:pPr>
              <w:ind w:right="-110"/>
              <w:jc w:val="center"/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hAnsi="Calibri"/>
                <w:sz w:val="24"/>
              </w:rPr>
              <w:t>drei 2er, also 6</w:t>
            </w: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3081BB6" w14:textId="43EA8D57" w:rsidR="00DD2168" w:rsidRPr="009D698A" w:rsidRDefault="00DD2168" w:rsidP="00336858">
            <w:pPr>
              <w:spacing w:before="240"/>
              <w:rPr>
                <w:rFonts w:ascii="Calibri" w:hAnsi="Calibri"/>
                <w:sz w:val="26"/>
                <w:szCs w:val="26"/>
              </w:rPr>
            </w:pPr>
            <w:r w:rsidRPr="009D698A">
              <w:rPr>
                <w:rFonts w:ascii="Calibri" w:hAnsi="Calibri"/>
                <w:sz w:val="26"/>
                <w:szCs w:val="26"/>
              </w:rPr>
              <w:t xml:space="preserve">      </w:t>
            </w:r>
            <w:r w:rsidRPr="009D698A">
              <w:rPr>
                <w:rFonts w:ascii="Calibri" w:hAnsi="Calibri"/>
              </w:rPr>
              <w:t>von 8 sind 6</w:t>
            </w:r>
          </w:p>
        </w:tc>
      </w:tr>
      <w:tr w:rsidR="00DD2168" w:rsidRPr="009D698A" w14:paraId="4BBBC356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D243BC7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1215FAD7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7044D0C3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B09ADB2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5D594BDF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5C08B6B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6B166CF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EC1CBFE" w14:textId="77777777" w:rsidR="00DD2168" w:rsidRPr="009D698A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:rsidRPr="009D698A" w14:paraId="2C7D36E3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D41A1F1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59EE8360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2E32D836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F9D5D64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314B400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C4A226A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317221D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98488B4" w14:textId="77777777" w:rsidR="00DD2168" w:rsidRPr="009D698A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:rsidRPr="009D698A" w14:paraId="3D6BF4E9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AAF5F9B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14F39F8B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613C4FFE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1D59B76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5AB9F60D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B21380D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47010B5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A3DBC41" w14:textId="77777777" w:rsidR="00DD2168" w:rsidRPr="009D698A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:rsidRPr="009D698A" w14:paraId="0EE53EF6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19F6CAD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0C19277B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3C0C4C1C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ED0B161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67319C98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551628F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E3F0501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2AFD758" w14:textId="77777777" w:rsidR="00DD2168" w:rsidRPr="009D698A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:rsidRPr="009D698A" w14:paraId="2EF347DF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BAD1DBD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0B5AA23F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2F0F0269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DDC4079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35A242FD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CF0C671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BF9B16C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51843F1" w14:textId="77777777" w:rsidR="00DD2168" w:rsidRPr="009D698A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:rsidRPr="009D698A" w14:paraId="5F499503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5EE0648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7773F2BC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6341CCB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8417363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1F4560F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5966706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5FB2866" w14:textId="77777777" w:rsidR="00DD2168" w:rsidRPr="009D698A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:rsidRPr="009D698A" w14:paraId="10AA445D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9C138D8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64AE8C7D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75075F9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4CA8DC7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9ADC73C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AC12EA0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0268431" w14:textId="77777777" w:rsidR="00DD2168" w:rsidRPr="009D698A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:rsidRPr="009D698A" w14:paraId="525CCE6C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6190F40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4A6AF0E7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3A8A1EB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758593C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49A9EEBC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14:paraId="6B27B198" w14:textId="77777777" w:rsidR="00AB75F5" w:rsidRPr="009D698A" w:rsidRDefault="00AB75F5" w:rsidP="00AB75F5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43389F1B" w14:textId="77777777" w:rsidR="00AB75F5" w:rsidRPr="009D698A" w:rsidRDefault="00AB75F5" w:rsidP="00AB75F5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13643ABA" w14:textId="77777777" w:rsidR="00AB75F5" w:rsidRPr="009D698A" w:rsidRDefault="00AB75F5" w:rsidP="00AB75F5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72DA2A7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CC5932B" w14:textId="77777777" w:rsidR="00DD2168" w:rsidRPr="009D698A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2ABC2CB" w14:textId="77777777" w:rsidR="00DD2168" w:rsidRPr="009D698A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18"/>
        <w:gridCol w:w="462"/>
        <w:gridCol w:w="694"/>
        <w:gridCol w:w="1161"/>
        <w:gridCol w:w="927"/>
        <w:gridCol w:w="1390"/>
        <w:gridCol w:w="1390"/>
        <w:gridCol w:w="928"/>
        <w:gridCol w:w="1161"/>
        <w:gridCol w:w="694"/>
        <w:gridCol w:w="462"/>
        <w:gridCol w:w="2318"/>
      </w:tblGrid>
      <w:tr w:rsidR="00AB75F5" w:rsidRPr="009D698A" w14:paraId="41026867" w14:textId="77777777" w:rsidTr="00AB75F5">
        <w:tc>
          <w:tcPr>
            <w:tcW w:w="3474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0715F3FF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703E42CB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1F9558B0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3F7823D7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3478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7F03C904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3479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4F439D75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3474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FFC66D8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</w:tr>
      <w:tr w:rsidR="00AB75F5" w:rsidRPr="009D698A" w14:paraId="0D9D4828" w14:textId="77777777" w:rsidTr="00AB75F5">
        <w:tc>
          <w:tcPr>
            <w:tcW w:w="13905" w:type="dxa"/>
            <w:gridSpan w:val="12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</w:tcPr>
          <w:p w14:paraId="146BFB88" w14:textId="77777777" w:rsidR="00AB75F5" w:rsidRPr="009D698A" w:rsidRDefault="00AB75F5" w:rsidP="00336858">
            <w:pPr>
              <w:spacing w:line="240" w:lineRule="auto"/>
              <w:rPr>
                <w:sz w:val="56"/>
                <w:szCs w:val="56"/>
              </w:rPr>
            </w:pPr>
          </w:p>
        </w:tc>
      </w:tr>
      <w:tr w:rsidR="00AB75F5" w:rsidRPr="009D698A" w14:paraId="565D3120" w14:textId="77777777" w:rsidTr="00AB75F5">
        <w:tc>
          <w:tcPr>
            <w:tcW w:w="2780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5E5DF66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3EB84716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3E8BFA93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1B189C3E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2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A2EAAE7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0B5F1220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3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946FD90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37A5009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</w:tr>
      <w:tr w:rsidR="00AB75F5" w:rsidRPr="009D698A" w14:paraId="3B7AA41A" w14:textId="77777777" w:rsidTr="00AB75F5">
        <w:tc>
          <w:tcPr>
            <w:tcW w:w="13905" w:type="dxa"/>
            <w:gridSpan w:val="12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</w:tcPr>
          <w:p w14:paraId="503279E2" w14:textId="77777777" w:rsidR="00AB75F5" w:rsidRPr="009D698A" w:rsidRDefault="00AB75F5" w:rsidP="00336858">
            <w:pPr>
              <w:spacing w:line="240" w:lineRule="auto"/>
              <w:rPr>
                <w:sz w:val="52"/>
                <w:szCs w:val="52"/>
              </w:rPr>
            </w:pPr>
          </w:p>
        </w:tc>
      </w:tr>
      <w:tr w:rsidR="00AB75F5" w:rsidRPr="009D698A" w14:paraId="363BDF29" w14:textId="77777777" w:rsidTr="00AB75F5">
        <w:tc>
          <w:tcPr>
            <w:tcW w:w="231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AF63A7B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032E7401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2824EC75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2B9010C9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7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0E0B60D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7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7B4F20E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8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3B6DB0D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7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28FE6501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4275A4B1" w14:textId="77777777" w:rsidR="00AB75F5" w:rsidRPr="009D698A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</w:tr>
    </w:tbl>
    <w:p w14:paraId="18B7487C" w14:textId="75DE7FDD" w:rsidR="00DD2168" w:rsidRPr="00AB75F5" w:rsidRDefault="00AB75F5" w:rsidP="00AB75F5">
      <w:pPr>
        <w:spacing w:line="240" w:lineRule="auto"/>
      </w:pPr>
      <w:r w:rsidRPr="009D698A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6704" behindDoc="0" locked="0" layoutInCell="1" allowOverlap="1" wp14:anchorId="0A496788" wp14:editId="2EE53D35">
                <wp:simplePos x="0" y="0"/>
                <wp:positionH relativeFrom="column">
                  <wp:posOffset>2028190</wp:posOffset>
                </wp:positionH>
                <wp:positionV relativeFrom="paragraph">
                  <wp:posOffset>7320280</wp:posOffset>
                </wp:positionV>
                <wp:extent cx="935999" cy="630461"/>
                <wp:effectExtent l="635" t="0" r="4445" b="4445"/>
                <wp:wrapNone/>
                <wp:docPr id="1884505564" name="Gruppieru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908414065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582353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1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594D7" id="Gruppierung 9" o:spid="_x0000_s1026" style="position:absolute;margin-left:159.7pt;margin-top:576.4pt;width:73.7pt;height:49.65pt;rotation:90;z-index:253896704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">
                <o:lock v:ext="edit" aspectratio="t"/>
                <v:shape id="Bild 11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">
                  <v:imagedata r:id="rId154" o:title="" cropbottom="13078f" gain="19661f" blacklevel="22938f"/>
                </v:shape>
                <v:shape id="Bild 25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">
                  <v:imagedata r:id="rId155" o:title="" cropbottom="13078f" cropleft="36269f"/>
                </v:shape>
              </v:group>
            </w:pict>
          </mc:Fallback>
        </mc:AlternateContent>
      </w:r>
      <w:r w:rsidRPr="009D698A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5680" behindDoc="0" locked="0" layoutInCell="1" allowOverlap="1" wp14:anchorId="7EC63C87" wp14:editId="78995F2D">
                <wp:simplePos x="0" y="0"/>
                <wp:positionH relativeFrom="column">
                  <wp:posOffset>2028190</wp:posOffset>
                </wp:positionH>
                <wp:positionV relativeFrom="paragraph">
                  <wp:posOffset>7275830</wp:posOffset>
                </wp:positionV>
                <wp:extent cx="935999" cy="630461"/>
                <wp:effectExtent l="635" t="0" r="4445" b="4445"/>
                <wp:wrapNone/>
                <wp:docPr id="252310438" name="Gruppierung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1523019290" name="Bild 444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948913" name="Bild 470"/>
                          <pic:cNvPicPr>
                            <a:picLocks noChangeAspect="1"/>
                          </pic:cNvPicPr>
                        </pic:nvPicPr>
                        <pic:blipFill>
                          <a:blip r:embed="rId1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7A5B9" id="Gruppierung 317" o:spid="_x0000_s1026" style="position:absolute;margin-left:159.7pt;margin-top:572.9pt;width:73.7pt;height:49.65pt;rotation:90;z-index:253895680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">
                <o:lock v:ext="edit" aspectratio="t"/>
                <v:shape id="Bild 444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">
                  <v:imagedata r:id="rId154" o:title="" cropbottom="13078f" gain="19661f" blacklevel="22938f"/>
                </v:shape>
                <v:shape id="Bild 470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">
                  <v:imagedata r:id="rId155" o:title="" cropbottom="13078f" cropleft="36269f"/>
                </v:shape>
              </v:group>
            </w:pict>
          </mc:Fallback>
        </mc:AlternateContent>
      </w:r>
      <w:r w:rsidR="00DD2168" w:rsidRPr="009D698A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2608" behindDoc="0" locked="0" layoutInCell="1" allowOverlap="1" wp14:anchorId="42EEF52D" wp14:editId="3E69B6DF">
                <wp:simplePos x="0" y="0"/>
                <wp:positionH relativeFrom="column">
                  <wp:posOffset>2028190</wp:posOffset>
                </wp:positionH>
                <wp:positionV relativeFrom="paragraph">
                  <wp:posOffset>7320280</wp:posOffset>
                </wp:positionV>
                <wp:extent cx="935999" cy="630461"/>
                <wp:effectExtent l="635" t="0" r="4445" b="4445"/>
                <wp:wrapNone/>
                <wp:docPr id="1969687092" name="Gruppieru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2015301144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837048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1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C63B9" id="Gruppierung 9" o:spid="_x0000_s1026" style="position:absolute;margin-left:159.7pt;margin-top:576.4pt;width:73.7pt;height:49.65pt;rotation:90;z-index:253892608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">
                <o:lock v:ext="edit" aspectratio="t"/>
                <v:shape id="Bild 11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">
                  <v:imagedata r:id="rId154" o:title="" cropbottom="13078f" gain="19661f" blacklevel="22938f"/>
                </v:shape>
                <v:shape id="Bild 25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">
                  <v:imagedata r:id="rId155" o:title="" cropbottom="13078f" cropleft="36269f"/>
                </v:shape>
              </v:group>
            </w:pict>
          </mc:Fallback>
        </mc:AlternateContent>
      </w:r>
      <w:r w:rsidR="00DD2168" w:rsidRPr="009D698A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1584" behindDoc="0" locked="0" layoutInCell="1" allowOverlap="1" wp14:anchorId="1A7E77ED" wp14:editId="1C8BE8AB">
                <wp:simplePos x="0" y="0"/>
                <wp:positionH relativeFrom="column">
                  <wp:posOffset>2028190</wp:posOffset>
                </wp:positionH>
                <wp:positionV relativeFrom="paragraph">
                  <wp:posOffset>7275830</wp:posOffset>
                </wp:positionV>
                <wp:extent cx="935999" cy="630461"/>
                <wp:effectExtent l="635" t="0" r="4445" b="4445"/>
                <wp:wrapNone/>
                <wp:docPr id="317" name="Gruppierung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444" name="Bild 444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Bild 470"/>
                          <pic:cNvPicPr>
                            <a:picLocks noChangeAspect="1"/>
                          </pic:cNvPicPr>
                        </pic:nvPicPr>
                        <pic:blipFill>
                          <a:blip r:embed="rId1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61E57" id="Gruppierung 317" o:spid="_x0000_s1026" style="position:absolute;margin-left:159.7pt;margin-top:572.9pt;width:73.7pt;height:49.65pt;rotation:90;z-index:253891584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">
                <o:lock v:ext="edit" aspectratio="t"/>
                <v:shape id="Bild 444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">
                  <v:imagedata r:id="rId154" o:title="" cropbottom="13078f" gain="19661f" blacklevel="22938f"/>
                </v:shape>
                <v:shape id="Bild 470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">
                  <v:imagedata r:id="rId155" o:title="" cropbottom="13078f" cropleft="36269f"/>
                </v:shape>
              </v:group>
            </w:pict>
          </mc:Fallback>
        </mc:AlternateContent>
      </w:r>
    </w:p>
    <w:sectPr w:rsidR="00DD2168" w:rsidRPr="00AB75F5" w:rsidSect="00DD2168">
      <w:headerReference w:type="default" r:id="rId156"/>
      <w:footerReference w:type="default" r:id="rId157"/>
      <w:pgSz w:w="16817" w:h="11901" w:orient="landscape"/>
      <w:pgMar w:top="1418" w:right="1418" w:bottom="1418" w:left="1474" w:header="284" w:footer="0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B5CA5" w14:textId="77777777" w:rsidR="002D1C5A" w:rsidRDefault="002D1C5A" w:rsidP="00F56440">
      <w:r>
        <w:separator/>
      </w:r>
    </w:p>
    <w:p w14:paraId="384DF272" w14:textId="77777777" w:rsidR="002D1C5A" w:rsidRDefault="002D1C5A" w:rsidP="00F56440"/>
    <w:p w14:paraId="215AC45A" w14:textId="77777777" w:rsidR="002D1C5A" w:rsidRDefault="002D1C5A" w:rsidP="00F56440"/>
    <w:p w14:paraId="322B685E" w14:textId="77777777" w:rsidR="002D1C5A" w:rsidRDefault="002D1C5A" w:rsidP="00F56440"/>
    <w:p w14:paraId="464FB66A" w14:textId="77777777" w:rsidR="002D1C5A" w:rsidRDefault="002D1C5A"/>
    <w:p w14:paraId="7B15D94B" w14:textId="77777777" w:rsidR="002D1C5A" w:rsidRDefault="002D1C5A"/>
    <w:p w14:paraId="103E1BD1" w14:textId="77777777" w:rsidR="002D1C5A" w:rsidRDefault="002D1C5A"/>
  </w:endnote>
  <w:endnote w:type="continuationSeparator" w:id="0">
    <w:p w14:paraId="455EA480" w14:textId="77777777" w:rsidR="002D1C5A" w:rsidRDefault="002D1C5A" w:rsidP="00F56440">
      <w:r>
        <w:continuationSeparator/>
      </w:r>
    </w:p>
    <w:p w14:paraId="5AD99931" w14:textId="77777777" w:rsidR="002D1C5A" w:rsidRDefault="002D1C5A" w:rsidP="00F56440"/>
    <w:p w14:paraId="68D6CCB5" w14:textId="77777777" w:rsidR="002D1C5A" w:rsidRDefault="002D1C5A" w:rsidP="00F56440"/>
    <w:p w14:paraId="137828C7" w14:textId="77777777" w:rsidR="002D1C5A" w:rsidRDefault="002D1C5A" w:rsidP="00F56440"/>
    <w:p w14:paraId="03C118CA" w14:textId="77777777" w:rsidR="002D1C5A" w:rsidRDefault="002D1C5A"/>
    <w:p w14:paraId="21E09D3B" w14:textId="77777777" w:rsidR="002D1C5A" w:rsidRDefault="002D1C5A"/>
    <w:p w14:paraId="40FC9B7A" w14:textId="77777777" w:rsidR="002D1C5A" w:rsidRDefault="002D1C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Times New Roman (Textkörper CS)"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7CF50" w14:textId="77777777" w:rsidR="00D4349A" w:rsidRDefault="00D4349A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9C5CB" w14:textId="25DE395A" w:rsidR="00D4349A" w:rsidRDefault="00D4349A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AC5E30F" wp14:editId="34A4644E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 </w:t>
    </w:r>
  </w:p>
  <w:p w14:paraId="71E5BED5" w14:textId="77777777" w:rsidR="00D4349A" w:rsidRDefault="00D4349A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518DF" w14:textId="31E29FC8" w:rsidR="00DD2168" w:rsidRPr="0070435C" w:rsidRDefault="00DD2168" w:rsidP="00DD2168">
    <w:pPr>
      <w:pStyle w:val="Fuzeile"/>
      <w:tabs>
        <w:tab w:val="clear" w:pos="4536"/>
        <w:tab w:val="clear" w:pos="9072"/>
        <w:tab w:val="left" w:pos="1659"/>
        <w:tab w:val="center" w:pos="7035"/>
      </w:tabs>
      <w:ind w:right="360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drawing>
        <wp:anchor distT="0" distB="0" distL="114300" distR="114300" simplePos="0" relativeHeight="251659264" behindDoc="0" locked="0" layoutInCell="1" allowOverlap="1" wp14:anchorId="7CD7E000" wp14:editId="7071632C">
          <wp:simplePos x="0" y="0"/>
          <wp:positionH relativeFrom="column">
            <wp:posOffset>4501515</wp:posOffset>
          </wp:positionH>
          <wp:positionV relativeFrom="paragraph">
            <wp:posOffset>-50165</wp:posOffset>
          </wp:positionV>
          <wp:extent cx="461010" cy="440055"/>
          <wp:effectExtent l="0" t="0" r="0" b="4445"/>
          <wp:wrapNone/>
          <wp:docPr id="823807581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807581" name="Grafik 823807581"/>
                  <pic:cNvPicPr/>
                </pic:nvPicPr>
                <pic:blipFill rotWithShape="1">
                  <a:blip r:embed="rId1"/>
                  <a:srcRect l="75695" r="-1"/>
                  <a:stretch/>
                </pic:blipFill>
                <pic:spPr bwMode="auto">
                  <a:xfrm>
                    <a:off x="0" y="0"/>
                    <a:ext cx="461010" cy="440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63F">
      <w:rPr>
        <w:color w:val="808080"/>
        <w:sz w:val="16"/>
        <w:szCs w:val="20"/>
      </w:rPr>
      <w:drawing>
        <wp:anchor distT="0" distB="0" distL="114300" distR="114300" simplePos="0" relativeHeight="251660288" behindDoc="0" locked="0" layoutInCell="1" allowOverlap="1" wp14:anchorId="737FF079" wp14:editId="5E188DDA">
          <wp:simplePos x="0" y="0"/>
          <wp:positionH relativeFrom="column">
            <wp:posOffset>26035</wp:posOffset>
          </wp:positionH>
          <wp:positionV relativeFrom="paragraph">
            <wp:posOffset>96520</wp:posOffset>
          </wp:positionV>
          <wp:extent cx="568960" cy="198755"/>
          <wp:effectExtent l="0" t="0" r="2540" b="4445"/>
          <wp:wrapNone/>
          <wp:docPr id="162602118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19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</w:r>
    <w:r w:rsidRPr="005D4D13">
      <w:rPr>
        <w:rFonts w:ascii="Calibri" w:hAnsi="Calibri" w:cs="Calibri"/>
        <w:b/>
        <w:bCs/>
        <w:sz w:val="44"/>
        <w:szCs w:val="44"/>
      </w:rPr>
      <w:t>Mathe sicher können</w:t>
    </w:r>
    <w:r>
      <w:rPr>
        <w:rFonts w:ascii="Calibri" w:hAnsi="Calibri" w:cs="Calibri"/>
        <w:sz w:val="28"/>
        <w:szCs w:val="28"/>
      </w:rPr>
      <w:t xml:space="preserve"> </w:t>
    </w:r>
    <w:r>
      <w:rPr>
        <w:rFonts w:ascii="Calibri" w:hAnsi="Calibri" w:cs="Calibri"/>
        <w:sz w:val="28"/>
        <w:szCs w:val="28"/>
      </w:rPr>
      <w:tab/>
      <w:t xml:space="preserve">                    zu Baustein B1C: Anteile von Mengen nehmen</w:t>
    </w:r>
  </w:p>
  <w:p w14:paraId="2FBD8F40" w14:textId="2EFBEB19" w:rsidR="00DD2168" w:rsidRDefault="00DD2168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rFonts w:eastAsia="MS Mincho"/>
        <w:color w:val="808080"/>
        <w:sz w:val="16"/>
        <w:szCs w:val="20"/>
      </w:rPr>
      <w:t xml:space="preserve"> </w:t>
    </w:r>
  </w:p>
  <w:p w14:paraId="162D52B5" w14:textId="04D1E78F" w:rsidR="00DD2168" w:rsidRDefault="00DD2168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354A5" w14:textId="77777777" w:rsidR="002D1C5A" w:rsidRDefault="002D1C5A" w:rsidP="00F56440">
      <w:r>
        <w:separator/>
      </w:r>
    </w:p>
    <w:p w14:paraId="2373274B" w14:textId="77777777" w:rsidR="002D1C5A" w:rsidRDefault="002D1C5A" w:rsidP="00F56440"/>
    <w:p w14:paraId="13B72A90" w14:textId="77777777" w:rsidR="002D1C5A" w:rsidRDefault="002D1C5A" w:rsidP="00F56440"/>
    <w:p w14:paraId="74E88045" w14:textId="77777777" w:rsidR="002D1C5A" w:rsidRDefault="002D1C5A" w:rsidP="00F56440"/>
    <w:p w14:paraId="168DCC7B" w14:textId="77777777" w:rsidR="002D1C5A" w:rsidRDefault="002D1C5A"/>
    <w:p w14:paraId="58EA566F" w14:textId="77777777" w:rsidR="002D1C5A" w:rsidRDefault="002D1C5A"/>
    <w:p w14:paraId="3102D2AB" w14:textId="77777777" w:rsidR="002D1C5A" w:rsidRDefault="002D1C5A"/>
  </w:footnote>
  <w:footnote w:type="continuationSeparator" w:id="0">
    <w:p w14:paraId="67B0FC18" w14:textId="77777777" w:rsidR="002D1C5A" w:rsidRDefault="002D1C5A" w:rsidP="00F56440">
      <w:r>
        <w:continuationSeparator/>
      </w:r>
    </w:p>
    <w:p w14:paraId="0BC420BB" w14:textId="77777777" w:rsidR="002D1C5A" w:rsidRDefault="002D1C5A" w:rsidP="00F56440"/>
    <w:p w14:paraId="7E284AA5" w14:textId="77777777" w:rsidR="002D1C5A" w:rsidRDefault="002D1C5A" w:rsidP="00F56440"/>
    <w:p w14:paraId="6AC49C4B" w14:textId="77777777" w:rsidR="002D1C5A" w:rsidRDefault="002D1C5A" w:rsidP="00F56440"/>
    <w:p w14:paraId="13ACC8EF" w14:textId="77777777" w:rsidR="002D1C5A" w:rsidRDefault="002D1C5A"/>
    <w:p w14:paraId="66A52AA6" w14:textId="77777777" w:rsidR="002D1C5A" w:rsidRDefault="002D1C5A"/>
    <w:p w14:paraId="69621A7D" w14:textId="77777777" w:rsidR="002D1C5A" w:rsidRDefault="002D1C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81485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19341009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582DCC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E1D222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2475930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35636D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D57EF06" w14:textId="77777777" w:rsidR="00D4349A" w:rsidRPr="00E17AE8" w:rsidRDefault="00D4349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A7972" w14:textId="77777777" w:rsidR="00D4349A" w:rsidRPr="00E0758C" w:rsidRDefault="00D4349A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69CA9B27" w14:textId="77777777" w:rsidTr="00DD2168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7EB1FB7A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3CCF5ED" wp14:editId="19036BD4">
                <wp:extent cx="576000" cy="288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0D097B33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FC7FB04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75F597B9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34C58B1" wp14:editId="12F34C61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CAF0641" w14:textId="77777777" w:rsidR="00D4349A" w:rsidRPr="00E17AE8" w:rsidRDefault="00D4349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8CC7D" w14:textId="77777777" w:rsidR="00D4349A" w:rsidRDefault="00D4349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67"/>
      <w:gridCol w:w="6183"/>
      <w:gridCol w:w="1002"/>
      <w:gridCol w:w="917"/>
    </w:tblGrid>
    <w:tr w:rsidR="00D4349A" w:rsidRPr="00E0758C" w14:paraId="1C1C0DF9" w14:textId="77777777" w:rsidTr="00526B93">
      <w:trPr>
        <w:trHeight w:val="510"/>
        <w:jc w:val="center"/>
      </w:trPr>
      <w:tc>
        <w:tcPr>
          <w:tcW w:w="136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39C21D" w14:textId="77777777" w:rsidR="00D4349A" w:rsidRPr="00E0758C" w:rsidRDefault="00D4349A" w:rsidP="00526B9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1A8E479" wp14:editId="6751AB27">
                <wp:extent cx="648001" cy="324000"/>
                <wp:effectExtent l="0" t="0" r="0" b="0"/>
                <wp:docPr id="1302324677" name="Grafik 1302324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1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D878D3" w14:textId="64F97E27" w:rsidR="00D4349A" w:rsidRPr="00526B93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sz w:val="18"/>
              <w:szCs w:val="18"/>
            </w:rPr>
            <w:t xml:space="preserve">Ich kann </w:t>
          </w:r>
          <w:r w:rsidRPr="00526B93">
            <w:rPr>
              <w:sz w:val="18"/>
              <w:szCs w:val="18"/>
            </w:rPr>
            <w:t>Anteile von einem Ganzen bestimmen und darstellen</w:t>
          </w:r>
        </w:p>
      </w:tc>
      <w:tc>
        <w:tcPr>
          <w:tcW w:w="1002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8A00986" w14:textId="6A423E9B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9A2F7A" w14:textId="77777777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31FF606" wp14:editId="3C2E0B83">
                <wp:extent cx="337235" cy="324000"/>
                <wp:effectExtent l="0" t="0" r="5715" b="0"/>
                <wp:docPr id="1299578234" name="Grafik 1299578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B50DB33" w14:textId="77777777" w:rsidR="00D4349A" w:rsidRDefault="00D4349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6754" w14:textId="77777777" w:rsidR="00D4349A" w:rsidRDefault="00D4349A" w:rsidP="00D4349A">
    <w:pPr>
      <w:pStyle w:val="Kopfzeile"/>
    </w:pPr>
  </w:p>
  <w:p w14:paraId="7A5FA1FA" w14:textId="77777777" w:rsidR="00D4349A" w:rsidRDefault="00D4349A" w:rsidP="00D4349A">
    <w:pPr>
      <w:pStyle w:val="Kopfzeile"/>
    </w:pPr>
  </w:p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346211D1" w14:textId="77777777" w:rsidTr="00DD2168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42B2663F" w14:textId="534F835C" w:rsidR="00D4349A" w:rsidRPr="00FF454B" w:rsidRDefault="00D4349A" w:rsidP="00FF454B">
          <w:pPr>
            <w:spacing w:line="240" w:lineRule="atLeast"/>
            <w:jc w:val="center"/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  <w:t xml:space="preserve">30 % = 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FFFFFF" w:themeColor="background1"/>
              <w:sz w:val="17"/>
              <w:szCs w:val="18"/>
              <w:vertAlign w:val="superscript"/>
              <w:lang w:eastAsia="de-DE"/>
            </w:rPr>
            <w:t xml:space="preserve"> ___</w:t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510950C8" w14:textId="3FC4CEDA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6D6CF6F3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084AB08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B2A923E" wp14:editId="7B39182E">
                <wp:extent cx="337235" cy="324000"/>
                <wp:effectExtent l="0" t="0" r="5715" b="0"/>
                <wp:docPr id="1638676197" name="Grafik 1638676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17502A5" w14:textId="77777777" w:rsidR="00D4349A" w:rsidRDefault="00D4349A" w:rsidP="00D4349A">
    <w:pPr>
      <w:pStyle w:val="Kopfzeile"/>
    </w:pPr>
  </w:p>
  <w:p w14:paraId="648AFA54" w14:textId="77777777" w:rsidR="00D4349A" w:rsidRDefault="00D4349A" w:rsidP="00D4349A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DE02F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2B0C4E0C" w14:textId="77777777" w:rsidTr="00FF454B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E57154" w14:textId="39144C19" w:rsidR="00D4349A" w:rsidRPr="00FF454B" w:rsidRDefault="00D4349A" w:rsidP="00FF454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327A86" w:themeColor="text2"/>
              <w:sz w:val="16"/>
              <w:szCs w:val="16"/>
              <w:lang w:eastAsia="de-DE"/>
            </w:rPr>
            <w:t xml:space="preserve">30 % =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327A86" w:themeColor="text2"/>
              <w:sz w:val="16"/>
              <w:szCs w:val="16"/>
              <w:vertAlign w:val="superscript"/>
              <w:lang w:eastAsia="de-DE"/>
            </w:rPr>
            <w:t>___</w:t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839D7F9" w14:textId="77777777" w:rsidR="00D4349A" w:rsidRPr="00FF454B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FF454B">
            <w:rPr>
              <w:color w:val="7F7F7F" w:themeColor="text1" w:themeTint="80"/>
              <w:sz w:val="20"/>
              <w:szCs w:val="20"/>
            </w:rPr>
            <w:t>Ich kann Prozente bestimmen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E1F47B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10E4224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F45D9FF" wp14:editId="65C8FB34">
                <wp:extent cx="337235" cy="324000"/>
                <wp:effectExtent l="0" t="0" r="5715" b="0"/>
                <wp:docPr id="206" name="Grafi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1AFC93" w14:textId="77777777" w:rsidR="00D4349A" w:rsidRPr="00E17AE8" w:rsidRDefault="00D4349A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9B03" w14:textId="77777777" w:rsidR="00D4349A" w:rsidRDefault="00D4349A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8E0253" w:rsidRPr="00E0758C" w14:paraId="5A41DEE3" w14:textId="77777777" w:rsidTr="00DD2168">
      <w:trPr>
        <w:trHeight w:val="397"/>
        <w:jc w:val="center"/>
      </w:trPr>
      <w:tc>
        <w:tcPr>
          <w:tcW w:w="993" w:type="dxa"/>
          <w:shd w:val="clear" w:color="auto" w:fill="9FD2DB" w:themeFill="text2" w:themeFillTint="66"/>
          <w:vAlign w:val="bottom"/>
        </w:tcPr>
        <w:p w14:paraId="158885FA" w14:textId="0A56D098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F7F7F" w:themeColor="text1" w:themeTint="80"/>
              <w:sz w:val="17"/>
              <w:szCs w:val="18"/>
              <w:lang w:eastAsia="de-DE"/>
            </w:rPr>
            <w:drawing>
              <wp:inline distT="0" distB="0" distL="0" distR="0" wp14:anchorId="3F8D19AE" wp14:editId="00514B0E">
                <wp:extent cx="421241" cy="210621"/>
                <wp:effectExtent l="0" t="0" r="0" b="5715"/>
                <wp:docPr id="1178731750" name="Grafik 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8731750" name="Grafik 11787317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77153" cy="238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shd w:val="clear" w:color="auto" w:fill="FFFFFF" w:themeFill="background1"/>
          <w:vAlign w:val="bottom"/>
        </w:tcPr>
        <w:p w14:paraId="31889107" w14:textId="730AD54E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>
            <w:rPr>
              <w:color w:val="7F7F7F" w:themeColor="text1" w:themeTint="80"/>
              <w:sz w:val="18"/>
              <w:szCs w:val="18"/>
            </w:rPr>
            <w:t>Standortbestimmung B1C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5F307EC6" w14:textId="2F230285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shd w:val="clear" w:color="auto" w:fill="FFFFFF" w:themeFill="background1"/>
          <w:vAlign w:val="center"/>
        </w:tcPr>
        <w:p w14:paraId="627C6BD6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0C1B53C" wp14:editId="72527F75">
                <wp:extent cx="337235" cy="324000"/>
                <wp:effectExtent l="0" t="0" r="5715" b="0"/>
                <wp:docPr id="258917665" name="Grafik 258917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1084C1" w14:textId="77777777" w:rsidR="00D4349A" w:rsidRPr="00E17AE8" w:rsidRDefault="00D4349A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F7D6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1AD9AC71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021E9341" w14:textId="72A7F61F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="Calibri" w:eastAsiaTheme="majorEastAsia" w:hAnsi="Calibri" w:cs="Calibr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099EF4F" wp14:editId="74D28A79">
                <wp:extent cx="390418" cy="195209"/>
                <wp:effectExtent l="0" t="0" r="3810" b="0"/>
                <wp:docPr id="1445930907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5930907" name="Grafik 144593090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680" cy="209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A03D52A" w14:textId="7F086AC0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385823">
            <w:rPr>
              <w:color w:val="7F7F7F" w:themeColor="text1" w:themeTint="80"/>
              <w:sz w:val="18"/>
              <w:szCs w:val="18"/>
            </w:rPr>
            <w:t xml:space="preserve">Ich kann Anteile von Mengen </w:t>
          </w:r>
          <w:r w:rsidR="00D22661">
            <w:rPr>
              <w:color w:val="7F7F7F" w:themeColor="text1" w:themeTint="80"/>
              <w:sz w:val="18"/>
              <w:szCs w:val="18"/>
            </w:rPr>
            <w:t>nehmen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015A113" w14:textId="6D196D1D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8D12733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AEE4A4" wp14:editId="25866024">
                <wp:extent cx="337235" cy="324000"/>
                <wp:effectExtent l="0" t="0" r="5715" b="0"/>
                <wp:docPr id="1797256455" name="Grafik 1797256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B92785" w14:textId="77777777" w:rsidR="00D4349A" w:rsidRPr="00E17AE8" w:rsidRDefault="00D4349A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A70DA" w14:textId="77777777" w:rsidR="00DD2168" w:rsidRDefault="00DD2168" w:rsidP="00E0758C"/>
  <w:p w14:paraId="08580BC9" w14:textId="77777777" w:rsidR="00DD2168" w:rsidRPr="00E17AE8" w:rsidRDefault="00DD2168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6016"/>
    <w:multiLevelType w:val="hybridMultilevel"/>
    <w:tmpl w:val="EF08AE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53426"/>
    <w:multiLevelType w:val="hybridMultilevel"/>
    <w:tmpl w:val="8BACB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9465F"/>
    <w:multiLevelType w:val="hybridMultilevel"/>
    <w:tmpl w:val="BB0AE9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9374106">
    <w:abstractNumId w:val="1"/>
  </w:num>
  <w:num w:numId="2" w16cid:durableId="1213494357">
    <w:abstractNumId w:val="2"/>
  </w:num>
  <w:num w:numId="3" w16cid:durableId="571309370">
    <w:abstractNumId w:val="0"/>
  </w:num>
  <w:num w:numId="4" w16cid:durableId="2121215491">
    <w:abstractNumId w:val="4"/>
  </w:num>
  <w:num w:numId="5" w16cid:durableId="200161814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5"/>
  <w:hideSpellingErrors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21"/>
    <w:rsid w:val="00001908"/>
    <w:rsid w:val="00004F79"/>
    <w:rsid w:val="000052CA"/>
    <w:rsid w:val="00010863"/>
    <w:rsid w:val="00011C8C"/>
    <w:rsid w:val="00013060"/>
    <w:rsid w:val="00016242"/>
    <w:rsid w:val="00017A0B"/>
    <w:rsid w:val="00017B65"/>
    <w:rsid w:val="00020370"/>
    <w:rsid w:val="00021B05"/>
    <w:rsid w:val="00024CED"/>
    <w:rsid w:val="000252F7"/>
    <w:rsid w:val="00026F34"/>
    <w:rsid w:val="00030B49"/>
    <w:rsid w:val="000358FA"/>
    <w:rsid w:val="0003654F"/>
    <w:rsid w:val="000365D1"/>
    <w:rsid w:val="000408A6"/>
    <w:rsid w:val="000425FD"/>
    <w:rsid w:val="00042F87"/>
    <w:rsid w:val="00044692"/>
    <w:rsid w:val="00045C57"/>
    <w:rsid w:val="00045DAE"/>
    <w:rsid w:val="00047413"/>
    <w:rsid w:val="0005096B"/>
    <w:rsid w:val="0005153C"/>
    <w:rsid w:val="00054AD6"/>
    <w:rsid w:val="00060105"/>
    <w:rsid w:val="00065D61"/>
    <w:rsid w:val="0007129C"/>
    <w:rsid w:val="000726B5"/>
    <w:rsid w:val="000729A4"/>
    <w:rsid w:val="00072AE7"/>
    <w:rsid w:val="00076180"/>
    <w:rsid w:val="00076A10"/>
    <w:rsid w:val="00077386"/>
    <w:rsid w:val="00080F1D"/>
    <w:rsid w:val="00081964"/>
    <w:rsid w:val="00081AEE"/>
    <w:rsid w:val="00085A82"/>
    <w:rsid w:val="00085E49"/>
    <w:rsid w:val="00091B11"/>
    <w:rsid w:val="0009400B"/>
    <w:rsid w:val="000951A4"/>
    <w:rsid w:val="00095D18"/>
    <w:rsid w:val="000970F9"/>
    <w:rsid w:val="00097784"/>
    <w:rsid w:val="000A1381"/>
    <w:rsid w:val="000A2473"/>
    <w:rsid w:val="000A27AB"/>
    <w:rsid w:val="000A2A98"/>
    <w:rsid w:val="000A412F"/>
    <w:rsid w:val="000B7134"/>
    <w:rsid w:val="000C56AC"/>
    <w:rsid w:val="000C571F"/>
    <w:rsid w:val="000C7083"/>
    <w:rsid w:val="000D30D1"/>
    <w:rsid w:val="000D488F"/>
    <w:rsid w:val="000D61A5"/>
    <w:rsid w:val="000E1DE9"/>
    <w:rsid w:val="000E2765"/>
    <w:rsid w:val="000E442F"/>
    <w:rsid w:val="000E4D6A"/>
    <w:rsid w:val="000E5F19"/>
    <w:rsid w:val="000F13CD"/>
    <w:rsid w:val="000F1545"/>
    <w:rsid w:val="000F1A82"/>
    <w:rsid w:val="000F32C4"/>
    <w:rsid w:val="000F3516"/>
    <w:rsid w:val="000F77C7"/>
    <w:rsid w:val="000F7F6B"/>
    <w:rsid w:val="00100FDC"/>
    <w:rsid w:val="00101357"/>
    <w:rsid w:val="0010227A"/>
    <w:rsid w:val="001029C2"/>
    <w:rsid w:val="00104F4B"/>
    <w:rsid w:val="00111368"/>
    <w:rsid w:val="00112BD0"/>
    <w:rsid w:val="001130EE"/>
    <w:rsid w:val="00113BBC"/>
    <w:rsid w:val="00114F3B"/>
    <w:rsid w:val="00120536"/>
    <w:rsid w:val="00120E67"/>
    <w:rsid w:val="00121691"/>
    <w:rsid w:val="0012488A"/>
    <w:rsid w:val="001312A6"/>
    <w:rsid w:val="00133C95"/>
    <w:rsid w:val="00133CDA"/>
    <w:rsid w:val="001379EA"/>
    <w:rsid w:val="00140BC5"/>
    <w:rsid w:val="0014695C"/>
    <w:rsid w:val="00146ED1"/>
    <w:rsid w:val="00146F2A"/>
    <w:rsid w:val="00150886"/>
    <w:rsid w:val="001559BE"/>
    <w:rsid w:val="001610F3"/>
    <w:rsid w:val="00162273"/>
    <w:rsid w:val="001662C7"/>
    <w:rsid w:val="00170589"/>
    <w:rsid w:val="001735AF"/>
    <w:rsid w:val="001774F3"/>
    <w:rsid w:val="00177A63"/>
    <w:rsid w:val="00180003"/>
    <w:rsid w:val="00180775"/>
    <w:rsid w:val="00180EC4"/>
    <w:rsid w:val="00183265"/>
    <w:rsid w:val="0018492B"/>
    <w:rsid w:val="001853AA"/>
    <w:rsid w:val="001858C2"/>
    <w:rsid w:val="0018699D"/>
    <w:rsid w:val="00187DFE"/>
    <w:rsid w:val="001925C2"/>
    <w:rsid w:val="00192AB0"/>
    <w:rsid w:val="00192D9F"/>
    <w:rsid w:val="00194787"/>
    <w:rsid w:val="001948F0"/>
    <w:rsid w:val="00196B8F"/>
    <w:rsid w:val="00197FFE"/>
    <w:rsid w:val="001A1780"/>
    <w:rsid w:val="001A40E0"/>
    <w:rsid w:val="001A4B07"/>
    <w:rsid w:val="001A6994"/>
    <w:rsid w:val="001B249B"/>
    <w:rsid w:val="001B3139"/>
    <w:rsid w:val="001B3708"/>
    <w:rsid w:val="001B43D2"/>
    <w:rsid w:val="001B497D"/>
    <w:rsid w:val="001C0814"/>
    <w:rsid w:val="001C0C6A"/>
    <w:rsid w:val="001C3EE1"/>
    <w:rsid w:val="001C4682"/>
    <w:rsid w:val="001C6C3A"/>
    <w:rsid w:val="001D44A8"/>
    <w:rsid w:val="001D6674"/>
    <w:rsid w:val="001D7B44"/>
    <w:rsid w:val="001E08C7"/>
    <w:rsid w:val="001E33E5"/>
    <w:rsid w:val="001E366D"/>
    <w:rsid w:val="001E3F51"/>
    <w:rsid w:val="001E402C"/>
    <w:rsid w:val="001E4845"/>
    <w:rsid w:val="001E7430"/>
    <w:rsid w:val="001F0D9B"/>
    <w:rsid w:val="001F15CB"/>
    <w:rsid w:val="001F2A76"/>
    <w:rsid w:val="001F4749"/>
    <w:rsid w:val="001F57C8"/>
    <w:rsid w:val="001F646E"/>
    <w:rsid w:val="001F6F57"/>
    <w:rsid w:val="002003AB"/>
    <w:rsid w:val="00202DAA"/>
    <w:rsid w:val="00204695"/>
    <w:rsid w:val="002061FE"/>
    <w:rsid w:val="00206256"/>
    <w:rsid w:val="00206AA9"/>
    <w:rsid w:val="0021237C"/>
    <w:rsid w:val="002150E8"/>
    <w:rsid w:val="00215F11"/>
    <w:rsid w:val="00221A3A"/>
    <w:rsid w:val="0022261B"/>
    <w:rsid w:val="00222DD6"/>
    <w:rsid w:val="002274BA"/>
    <w:rsid w:val="00230A99"/>
    <w:rsid w:val="00230F18"/>
    <w:rsid w:val="00232B4E"/>
    <w:rsid w:val="002330F5"/>
    <w:rsid w:val="00235B6C"/>
    <w:rsid w:val="00240CAD"/>
    <w:rsid w:val="00243737"/>
    <w:rsid w:val="00247C89"/>
    <w:rsid w:val="00250A8C"/>
    <w:rsid w:val="00252562"/>
    <w:rsid w:val="00256032"/>
    <w:rsid w:val="00260939"/>
    <w:rsid w:val="00261CE3"/>
    <w:rsid w:val="00264D79"/>
    <w:rsid w:val="002656FF"/>
    <w:rsid w:val="0026758D"/>
    <w:rsid w:val="00273BC7"/>
    <w:rsid w:val="00273C8A"/>
    <w:rsid w:val="00276E7E"/>
    <w:rsid w:val="00281359"/>
    <w:rsid w:val="00281B10"/>
    <w:rsid w:val="002869C0"/>
    <w:rsid w:val="002969B0"/>
    <w:rsid w:val="00297993"/>
    <w:rsid w:val="002A15B5"/>
    <w:rsid w:val="002A3358"/>
    <w:rsid w:val="002A5B44"/>
    <w:rsid w:val="002B168C"/>
    <w:rsid w:val="002B7422"/>
    <w:rsid w:val="002C1315"/>
    <w:rsid w:val="002C381B"/>
    <w:rsid w:val="002D1257"/>
    <w:rsid w:val="002D1886"/>
    <w:rsid w:val="002D1C5A"/>
    <w:rsid w:val="002D2BDC"/>
    <w:rsid w:val="002D3D06"/>
    <w:rsid w:val="002E0053"/>
    <w:rsid w:val="002E019B"/>
    <w:rsid w:val="002E1381"/>
    <w:rsid w:val="002E4FA6"/>
    <w:rsid w:val="002E55B9"/>
    <w:rsid w:val="002E6140"/>
    <w:rsid w:val="002F2B43"/>
    <w:rsid w:val="002F3E91"/>
    <w:rsid w:val="002F4690"/>
    <w:rsid w:val="002F4885"/>
    <w:rsid w:val="002F501F"/>
    <w:rsid w:val="003006A2"/>
    <w:rsid w:val="0030347F"/>
    <w:rsid w:val="00304628"/>
    <w:rsid w:val="00305887"/>
    <w:rsid w:val="003079FB"/>
    <w:rsid w:val="003105B6"/>
    <w:rsid w:val="00311CDE"/>
    <w:rsid w:val="00312DC3"/>
    <w:rsid w:val="0031300E"/>
    <w:rsid w:val="00315877"/>
    <w:rsid w:val="00316CED"/>
    <w:rsid w:val="003176FC"/>
    <w:rsid w:val="0032057B"/>
    <w:rsid w:val="00321950"/>
    <w:rsid w:val="0032289E"/>
    <w:rsid w:val="00324169"/>
    <w:rsid w:val="003244CA"/>
    <w:rsid w:val="00330502"/>
    <w:rsid w:val="00332BA3"/>
    <w:rsid w:val="00333312"/>
    <w:rsid w:val="00335B6E"/>
    <w:rsid w:val="0033677C"/>
    <w:rsid w:val="00336EA5"/>
    <w:rsid w:val="0034350A"/>
    <w:rsid w:val="00351E2B"/>
    <w:rsid w:val="00352164"/>
    <w:rsid w:val="00352C86"/>
    <w:rsid w:val="00353BDB"/>
    <w:rsid w:val="00354A18"/>
    <w:rsid w:val="00354D8C"/>
    <w:rsid w:val="00357CE4"/>
    <w:rsid w:val="00357D0B"/>
    <w:rsid w:val="00361190"/>
    <w:rsid w:val="0036197D"/>
    <w:rsid w:val="00362FA9"/>
    <w:rsid w:val="003654EE"/>
    <w:rsid w:val="003655ED"/>
    <w:rsid w:val="00365D85"/>
    <w:rsid w:val="00367D3E"/>
    <w:rsid w:val="00367E6D"/>
    <w:rsid w:val="00371999"/>
    <w:rsid w:val="0037311C"/>
    <w:rsid w:val="0037445F"/>
    <w:rsid w:val="00376C2F"/>
    <w:rsid w:val="00380E69"/>
    <w:rsid w:val="00381DB9"/>
    <w:rsid w:val="003835AD"/>
    <w:rsid w:val="00384A21"/>
    <w:rsid w:val="00385823"/>
    <w:rsid w:val="00386976"/>
    <w:rsid w:val="00386A12"/>
    <w:rsid w:val="00387E4E"/>
    <w:rsid w:val="00387E96"/>
    <w:rsid w:val="00387F37"/>
    <w:rsid w:val="003908B0"/>
    <w:rsid w:val="00391BC6"/>
    <w:rsid w:val="003929AC"/>
    <w:rsid w:val="00393206"/>
    <w:rsid w:val="003A1BF4"/>
    <w:rsid w:val="003A4581"/>
    <w:rsid w:val="003A5321"/>
    <w:rsid w:val="003A591E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B6CFF"/>
    <w:rsid w:val="003C0334"/>
    <w:rsid w:val="003C3680"/>
    <w:rsid w:val="003C41E3"/>
    <w:rsid w:val="003C66EB"/>
    <w:rsid w:val="003C6B2E"/>
    <w:rsid w:val="003C704E"/>
    <w:rsid w:val="003C7B7B"/>
    <w:rsid w:val="003D17F3"/>
    <w:rsid w:val="003D2DC6"/>
    <w:rsid w:val="003D3CF9"/>
    <w:rsid w:val="003D4404"/>
    <w:rsid w:val="003D5437"/>
    <w:rsid w:val="003D5798"/>
    <w:rsid w:val="003E26AC"/>
    <w:rsid w:val="003E2E3C"/>
    <w:rsid w:val="003E6872"/>
    <w:rsid w:val="003E77E7"/>
    <w:rsid w:val="003F00BC"/>
    <w:rsid w:val="003F0902"/>
    <w:rsid w:val="003F132A"/>
    <w:rsid w:val="003F2A20"/>
    <w:rsid w:val="003F339B"/>
    <w:rsid w:val="003F3BD6"/>
    <w:rsid w:val="003F625D"/>
    <w:rsid w:val="003F6BF5"/>
    <w:rsid w:val="003F7237"/>
    <w:rsid w:val="004041C4"/>
    <w:rsid w:val="00405B3A"/>
    <w:rsid w:val="00406E9D"/>
    <w:rsid w:val="00406FCF"/>
    <w:rsid w:val="00407119"/>
    <w:rsid w:val="0041035E"/>
    <w:rsid w:val="004128F0"/>
    <w:rsid w:val="00412941"/>
    <w:rsid w:val="00415ECC"/>
    <w:rsid w:val="004175F9"/>
    <w:rsid w:val="00421399"/>
    <w:rsid w:val="00421559"/>
    <w:rsid w:val="004221C0"/>
    <w:rsid w:val="0042284C"/>
    <w:rsid w:val="00423B88"/>
    <w:rsid w:val="00425F97"/>
    <w:rsid w:val="00426550"/>
    <w:rsid w:val="00427CE9"/>
    <w:rsid w:val="00433855"/>
    <w:rsid w:val="00436005"/>
    <w:rsid w:val="004410FB"/>
    <w:rsid w:val="00441287"/>
    <w:rsid w:val="004430E4"/>
    <w:rsid w:val="004443AB"/>
    <w:rsid w:val="00450EDC"/>
    <w:rsid w:val="004622B7"/>
    <w:rsid w:val="004629EB"/>
    <w:rsid w:val="00463F5D"/>
    <w:rsid w:val="00467290"/>
    <w:rsid w:val="00472831"/>
    <w:rsid w:val="00473B71"/>
    <w:rsid w:val="00477539"/>
    <w:rsid w:val="0047783A"/>
    <w:rsid w:val="004806B4"/>
    <w:rsid w:val="00481E8E"/>
    <w:rsid w:val="00483A52"/>
    <w:rsid w:val="00483DDF"/>
    <w:rsid w:val="0048537F"/>
    <w:rsid w:val="00485714"/>
    <w:rsid w:val="004912E4"/>
    <w:rsid w:val="004916D8"/>
    <w:rsid w:val="00491B61"/>
    <w:rsid w:val="004A2630"/>
    <w:rsid w:val="004A34A2"/>
    <w:rsid w:val="004A42F8"/>
    <w:rsid w:val="004A5594"/>
    <w:rsid w:val="004B006A"/>
    <w:rsid w:val="004B10CF"/>
    <w:rsid w:val="004B1E4C"/>
    <w:rsid w:val="004B41ED"/>
    <w:rsid w:val="004B43D8"/>
    <w:rsid w:val="004B66BA"/>
    <w:rsid w:val="004C0FF9"/>
    <w:rsid w:val="004C4EBA"/>
    <w:rsid w:val="004C6F16"/>
    <w:rsid w:val="004D01A4"/>
    <w:rsid w:val="004D033C"/>
    <w:rsid w:val="004D0BBC"/>
    <w:rsid w:val="004D3746"/>
    <w:rsid w:val="004D5108"/>
    <w:rsid w:val="004D537D"/>
    <w:rsid w:val="004D55B7"/>
    <w:rsid w:val="004E07B3"/>
    <w:rsid w:val="004E1347"/>
    <w:rsid w:val="004E356A"/>
    <w:rsid w:val="004E5545"/>
    <w:rsid w:val="004E587D"/>
    <w:rsid w:val="004E5CFD"/>
    <w:rsid w:val="004E5F18"/>
    <w:rsid w:val="004E6260"/>
    <w:rsid w:val="004E6E5D"/>
    <w:rsid w:val="004E7EF5"/>
    <w:rsid w:val="004F46AF"/>
    <w:rsid w:val="004F6B97"/>
    <w:rsid w:val="004F797A"/>
    <w:rsid w:val="004F7D54"/>
    <w:rsid w:val="005027FE"/>
    <w:rsid w:val="00506BFA"/>
    <w:rsid w:val="00512E4A"/>
    <w:rsid w:val="005131AB"/>
    <w:rsid w:val="0051334C"/>
    <w:rsid w:val="00513F2E"/>
    <w:rsid w:val="00516206"/>
    <w:rsid w:val="005169DE"/>
    <w:rsid w:val="00516E31"/>
    <w:rsid w:val="00517F09"/>
    <w:rsid w:val="0052085C"/>
    <w:rsid w:val="00522172"/>
    <w:rsid w:val="005256C6"/>
    <w:rsid w:val="00525A47"/>
    <w:rsid w:val="00525E77"/>
    <w:rsid w:val="00526B93"/>
    <w:rsid w:val="005278EB"/>
    <w:rsid w:val="005306EE"/>
    <w:rsid w:val="00530B72"/>
    <w:rsid w:val="00533B76"/>
    <w:rsid w:val="0053554B"/>
    <w:rsid w:val="00536918"/>
    <w:rsid w:val="00536F5D"/>
    <w:rsid w:val="00543C7A"/>
    <w:rsid w:val="00544EB4"/>
    <w:rsid w:val="00545929"/>
    <w:rsid w:val="00550488"/>
    <w:rsid w:val="005513D5"/>
    <w:rsid w:val="00551D37"/>
    <w:rsid w:val="005535F7"/>
    <w:rsid w:val="00553FDA"/>
    <w:rsid w:val="005551AE"/>
    <w:rsid w:val="00556218"/>
    <w:rsid w:val="00556609"/>
    <w:rsid w:val="005570FE"/>
    <w:rsid w:val="00557355"/>
    <w:rsid w:val="00557A27"/>
    <w:rsid w:val="0056041E"/>
    <w:rsid w:val="00560A32"/>
    <w:rsid w:val="00561FC1"/>
    <w:rsid w:val="005622EE"/>
    <w:rsid w:val="00563011"/>
    <w:rsid w:val="00564563"/>
    <w:rsid w:val="005659A1"/>
    <w:rsid w:val="0056638C"/>
    <w:rsid w:val="005727A3"/>
    <w:rsid w:val="005751F7"/>
    <w:rsid w:val="00575518"/>
    <w:rsid w:val="0057597F"/>
    <w:rsid w:val="0057608C"/>
    <w:rsid w:val="00576703"/>
    <w:rsid w:val="005775BD"/>
    <w:rsid w:val="00577C8D"/>
    <w:rsid w:val="00577DDC"/>
    <w:rsid w:val="00582922"/>
    <w:rsid w:val="0058368C"/>
    <w:rsid w:val="00587F2C"/>
    <w:rsid w:val="00592B24"/>
    <w:rsid w:val="005948D3"/>
    <w:rsid w:val="005956C9"/>
    <w:rsid w:val="00596FF7"/>
    <w:rsid w:val="00597B0F"/>
    <w:rsid w:val="00597EDF"/>
    <w:rsid w:val="005A1B94"/>
    <w:rsid w:val="005A2F73"/>
    <w:rsid w:val="005A443C"/>
    <w:rsid w:val="005A44D8"/>
    <w:rsid w:val="005A7B91"/>
    <w:rsid w:val="005B0745"/>
    <w:rsid w:val="005B080D"/>
    <w:rsid w:val="005B181B"/>
    <w:rsid w:val="005B2620"/>
    <w:rsid w:val="005B3ABE"/>
    <w:rsid w:val="005B4C4F"/>
    <w:rsid w:val="005B4ED0"/>
    <w:rsid w:val="005B5B9A"/>
    <w:rsid w:val="005C0B44"/>
    <w:rsid w:val="005C24F6"/>
    <w:rsid w:val="005C26AF"/>
    <w:rsid w:val="005C56C1"/>
    <w:rsid w:val="005D1C13"/>
    <w:rsid w:val="005D31A1"/>
    <w:rsid w:val="005D3221"/>
    <w:rsid w:val="005D3569"/>
    <w:rsid w:val="005D3B6F"/>
    <w:rsid w:val="005D410F"/>
    <w:rsid w:val="005D606E"/>
    <w:rsid w:val="005D74A6"/>
    <w:rsid w:val="005D77FB"/>
    <w:rsid w:val="005D786D"/>
    <w:rsid w:val="005D794B"/>
    <w:rsid w:val="005E0251"/>
    <w:rsid w:val="005E2145"/>
    <w:rsid w:val="005E4110"/>
    <w:rsid w:val="005E619C"/>
    <w:rsid w:val="005F0A6D"/>
    <w:rsid w:val="005F22E4"/>
    <w:rsid w:val="005F6509"/>
    <w:rsid w:val="005F772D"/>
    <w:rsid w:val="006015F6"/>
    <w:rsid w:val="00604B65"/>
    <w:rsid w:val="00605734"/>
    <w:rsid w:val="00607504"/>
    <w:rsid w:val="00614F05"/>
    <w:rsid w:val="00615EF7"/>
    <w:rsid w:val="00616CC9"/>
    <w:rsid w:val="00617C84"/>
    <w:rsid w:val="006200FA"/>
    <w:rsid w:val="00622EC6"/>
    <w:rsid w:val="00623431"/>
    <w:rsid w:val="00624F74"/>
    <w:rsid w:val="00625144"/>
    <w:rsid w:val="006259AD"/>
    <w:rsid w:val="00631710"/>
    <w:rsid w:val="006347EC"/>
    <w:rsid w:val="0063560B"/>
    <w:rsid w:val="00636D7F"/>
    <w:rsid w:val="00637B96"/>
    <w:rsid w:val="006410D6"/>
    <w:rsid w:val="006420FD"/>
    <w:rsid w:val="00643F9F"/>
    <w:rsid w:val="006448F1"/>
    <w:rsid w:val="00644F56"/>
    <w:rsid w:val="00645D16"/>
    <w:rsid w:val="00647092"/>
    <w:rsid w:val="00651822"/>
    <w:rsid w:val="006518F9"/>
    <w:rsid w:val="006535EF"/>
    <w:rsid w:val="006613FC"/>
    <w:rsid w:val="00661A9A"/>
    <w:rsid w:val="0066224E"/>
    <w:rsid w:val="0066281B"/>
    <w:rsid w:val="00662B5B"/>
    <w:rsid w:val="00664421"/>
    <w:rsid w:val="00666107"/>
    <w:rsid w:val="0066663B"/>
    <w:rsid w:val="00667BB0"/>
    <w:rsid w:val="00675072"/>
    <w:rsid w:val="0067534A"/>
    <w:rsid w:val="00681F02"/>
    <w:rsid w:val="006827EA"/>
    <w:rsid w:val="00685B0E"/>
    <w:rsid w:val="00685B7A"/>
    <w:rsid w:val="00685EF3"/>
    <w:rsid w:val="00686C67"/>
    <w:rsid w:val="00686FC0"/>
    <w:rsid w:val="00690EC9"/>
    <w:rsid w:val="00696B7F"/>
    <w:rsid w:val="006A253B"/>
    <w:rsid w:val="006A4F31"/>
    <w:rsid w:val="006A5341"/>
    <w:rsid w:val="006A7431"/>
    <w:rsid w:val="006B1E07"/>
    <w:rsid w:val="006B406E"/>
    <w:rsid w:val="006B5344"/>
    <w:rsid w:val="006C30BD"/>
    <w:rsid w:val="006C3977"/>
    <w:rsid w:val="006C7499"/>
    <w:rsid w:val="006D1880"/>
    <w:rsid w:val="006D25D9"/>
    <w:rsid w:val="006D3390"/>
    <w:rsid w:val="006D4317"/>
    <w:rsid w:val="006D747F"/>
    <w:rsid w:val="006D7882"/>
    <w:rsid w:val="006E162A"/>
    <w:rsid w:val="006E34D6"/>
    <w:rsid w:val="006E5474"/>
    <w:rsid w:val="006E5593"/>
    <w:rsid w:val="006E5DEC"/>
    <w:rsid w:val="006E700D"/>
    <w:rsid w:val="006F0DEC"/>
    <w:rsid w:val="006F0F14"/>
    <w:rsid w:val="006F162C"/>
    <w:rsid w:val="006F299E"/>
    <w:rsid w:val="006F3B1C"/>
    <w:rsid w:val="006F3F4C"/>
    <w:rsid w:val="006F5451"/>
    <w:rsid w:val="006F7EFC"/>
    <w:rsid w:val="00700B74"/>
    <w:rsid w:val="00700D1E"/>
    <w:rsid w:val="00701643"/>
    <w:rsid w:val="0070211F"/>
    <w:rsid w:val="00705357"/>
    <w:rsid w:val="00705AE4"/>
    <w:rsid w:val="00707D23"/>
    <w:rsid w:val="0071032F"/>
    <w:rsid w:val="00712580"/>
    <w:rsid w:val="007171E2"/>
    <w:rsid w:val="007222EB"/>
    <w:rsid w:val="00723E53"/>
    <w:rsid w:val="00724BEB"/>
    <w:rsid w:val="00727114"/>
    <w:rsid w:val="007306C0"/>
    <w:rsid w:val="00732AE2"/>
    <w:rsid w:val="00734981"/>
    <w:rsid w:val="00735A42"/>
    <w:rsid w:val="00735B8E"/>
    <w:rsid w:val="007362DE"/>
    <w:rsid w:val="007368B8"/>
    <w:rsid w:val="007368DB"/>
    <w:rsid w:val="0073796D"/>
    <w:rsid w:val="00737D8D"/>
    <w:rsid w:val="007405AA"/>
    <w:rsid w:val="00740CAE"/>
    <w:rsid w:val="0074113F"/>
    <w:rsid w:val="007457AE"/>
    <w:rsid w:val="00746CEF"/>
    <w:rsid w:val="00750506"/>
    <w:rsid w:val="00751A89"/>
    <w:rsid w:val="00752C13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50"/>
    <w:rsid w:val="007723C1"/>
    <w:rsid w:val="00774C95"/>
    <w:rsid w:val="007751B1"/>
    <w:rsid w:val="00776C43"/>
    <w:rsid w:val="00782287"/>
    <w:rsid w:val="00784962"/>
    <w:rsid w:val="00786812"/>
    <w:rsid w:val="007903B1"/>
    <w:rsid w:val="00790F21"/>
    <w:rsid w:val="00791C77"/>
    <w:rsid w:val="00792FE3"/>
    <w:rsid w:val="0079477A"/>
    <w:rsid w:val="00794FBD"/>
    <w:rsid w:val="00795F88"/>
    <w:rsid w:val="0079608D"/>
    <w:rsid w:val="007A0104"/>
    <w:rsid w:val="007A0AE2"/>
    <w:rsid w:val="007A149C"/>
    <w:rsid w:val="007A1890"/>
    <w:rsid w:val="007A1C42"/>
    <w:rsid w:val="007A5628"/>
    <w:rsid w:val="007A605F"/>
    <w:rsid w:val="007A6CB2"/>
    <w:rsid w:val="007A7B97"/>
    <w:rsid w:val="007B19C9"/>
    <w:rsid w:val="007B2454"/>
    <w:rsid w:val="007B3273"/>
    <w:rsid w:val="007B726E"/>
    <w:rsid w:val="007C3B5B"/>
    <w:rsid w:val="007C735A"/>
    <w:rsid w:val="007D3998"/>
    <w:rsid w:val="007D446C"/>
    <w:rsid w:val="007D56D0"/>
    <w:rsid w:val="007D62DE"/>
    <w:rsid w:val="007D723D"/>
    <w:rsid w:val="007E0834"/>
    <w:rsid w:val="007E2A15"/>
    <w:rsid w:val="007E2ED3"/>
    <w:rsid w:val="007E37DC"/>
    <w:rsid w:val="007E6AC7"/>
    <w:rsid w:val="007F025F"/>
    <w:rsid w:val="007F5CA4"/>
    <w:rsid w:val="00800492"/>
    <w:rsid w:val="00800EFA"/>
    <w:rsid w:val="00801C9C"/>
    <w:rsid w:val="008026EF"/>
    <w:rsid w:val="00803F58"/>
    <w:rsid w:val="0080452D"/>
    <w:rsid w:val="00807CF4"/>
    <w:rsid w:val="0081088B"/>
    <w:rsid w:val="00811D2D"/>
    <w:rsid w:val="00812B0E"/>
    <w:rsid w:val="00814EAA"/>
    <w:rsid w:val="00815331"/>
    <w:rsid w:val="00816C34"/>
    <w:rsid w:val="008210EB"/>
    <w:rsid w:val="00824C43"/>
    <w:rsid w:val="00824E78"/>
    <w:rsid w:val="00825CEC"/>
    <w:rsid w:val="0082727E"/>
    <w:rsid w:val="00830DD1"/>
    <w:rsid w:val="00831DDD"/>
    <w:rsid w:val="008332CB"/>
    <w:rsid w:val="0083575B"/>
    <w:rsid w:val="00835983"/>
    <w:rsid w:val="00835C0B"/>
    <w:rsid w:val="008368C8"/>
    <w:rsid w:val="00841EB1"/>
    <w:rsid w:val="00842869"/>
    <w:rsid w:val="008434E6"/>
    <w:rsid w:val="00844A02"/>
    <w:rsid w:val="00844FD1"/>
    <w:rsid w:val="008454DC"/>
    <w:rsid w:val="008456A0"/>
    <w:rsid w:val="00846EE1"/>
    <w:rsid w:val="0084766C"/>
    <w:rsid w:val="00851046"/>
    <w:rsid w:val="00851CEC"/>
    <w:rsid w:val="00853360"/>
    <w:rsid w:val="00854D4E"/>
    <w:rsid w:val="00855203"/>
    <w:rsid w:val="008616E5"/>
    <w:rsid w:val="008619E9"/>
    <w:rsid w:val="00867A6B"/>
    <w:rsid w:val="00871C2C"/>
    <w:rsid w:val="008738EB"/>
    <w:rsid w:val="00880305"/>
    <w:rsid w:val="008822D4"/>
    <w:rsid w:val="00890741"/>
    <w:rsid w:val="00891BE9"/>
    <w:rsid w:val="00891D9E"/>
    <w:rsid w:val="00895250"/>
    <w:rsid w:val="008A17D3"/>
    <w:rsid w:val="008B083A"/>
    <w:rsid w:val="008B08C3"/>
    <w:rsid w:val="008C39B6"/>
    <w:rsid w:val="008C4891"/>
    <w:rsid w:val="008C6521"/>
    <w:rsid w:val="008C6C14"/>
    <w:rsid w:val="008C757D"/>
    <w:rsid w:val="008C767A"/>
    <w:rsid w:val="008D2AC5"/>
    <w:rsid w:val="008D2B44"/>
    <w:rsid w:val="008D43A2"/>
    <w:rsid w:val="008D6498"/>
    <w:rsid w:val="008D6BF7"/>
    <w:rsid w:val="008D7103"/>
    <w:rsid w:val="008D7A8E"/>
    <w:rsid w:val="008E0035"/>
    <w:rsid w:val="008E0253"/>
    <w:rsid w:val="008E1743"/>
    <w:rsid w:val="008E2563"/>
    <w:rsid w:val="008E408B"/>
    <w:rsid w:val="008E6EEC"/>
    <w:rsid w:val="008E72BE"/>
    <w:rsid w:val="008F06F9"/>
    <w:rsid w:val="008F0719"/>
    <w:rsid w:val="008F1489"/>
    <w:rsid w:val="008F4B5F"/>
    <w:rsid w:val="008F521D"/>
    <w:rsid w:val="008F585E"/>
    <w:rsid w:val="0090295F"/>
    <w:rsid w:val="00904646"/>
    <w:rsid w:val="0090496C"/>
    <w:rsid w:val="00906263"/>
    <w:rsid w:val="009073CA"/>
    <w:rsid w:val="00911328"/>
    <w:rsid w:val="009117E0"/>
    <w:rsid w:val="00911ABF"/>
    <w:rsid w:val="00911EDF"/>
    <w:rsid w:val="00914E01"/>
    <w:rsid w:val="00915791"/>
    <w:rsid w:val="0092067B"/>
    <w:rsid w:val="009225A2"/>
    <w:rsid w:val="00922A7B"/>
    <w:rsid w:val="00925C30"/>
    <w:rsid w:val="009270B6"/>
    <w:rsid w:val="0092716D"/>
    <w:rsid w:val="00927D4F"/>
    <w:rsid w:val="00933F84"/>
    <w:rsid w:val="00934215"/>
    <w:rsid w:val="0093552E"/>
    <w:rsid w:val="00937676"/>
    <w:rsid w:val="00937C6A"/>
    <w:rsid w:val="0094004C"/>
    <w:rsid w:val="009409A9"/>
    <w:rsid w:val="00942DC5"/>
    <w:rsid w:val="0094394A"/>
    <w:rsid w:val="00944924"/>
    <w:rsid w:val="00947873"/>
    <w:rsid w:val="009502C0"/>
    <w:rsid w:val="00950ED3"/>
    <w:rsid w:val="009519DE"/>
    <w:rsid w:val="00951D37"/>
    <w:rsid w:val="00951F21"/>
    <w:rsid w:val="00960613"/>
    <w:rsid w:val="00963FC5"/>
    <w:rsid w:val="00964E33"/>
    <w:rsid w:val="009701AC"/>
    <w:rsid w:val="00974ACA"/>
    <w:rsid w:val="0097536C"/>
    <w:rsid w:val="00983C41"/>
    <w:rsid w:val="00984D80"/>
    <w:rsid w:val="00987FCB"/>
    <w:rsid w:val="0099425F"/>
    <w:rsid w:val="00995382"/>
    <w:rsid w:val="00996DDD"/>
    <w:rsid w:val="009A05FD"/>
    <w:rsid w:val="009A22BF"/>
    <w:rsid w:val="009A3207"/>
    <w:rsid w:val="009A4287"/>
    <w:rsid w:val="009A6430"/>
    <w:rsid w:val="009A660E"/>
    <w:rsid w:val="009A767B"/>
    <w:rsid w:val="009B1745"/>
    <w:rsid w:val="009B1786"/>
    <w:rsid w:val="009B1BE3"/>
    <w:rsid w:val="009B37C1"/>
    <w:rsid w:val="009B4285"/>
    <w:rsid w:val="009B55DB"/>
    <w:rsid w:val="009B6BA9"/>
    <w:rsid w:val="009B6DDA"/>
    <w:rsid w:val="009C07AB"/>
    <w:rsid w:val="009C2627"/>
    <w:rsid w:val="009C4E47"/>
    <w:rsid w:val="009D00A0"/>
    <w:rsid w:val="009D30C8"/>
    <w:rsid w:val="009D47D3"/>
    <w:rsid w:val="009D698A"/>
    <w:rsid w:val="009E2ABB"/>
    <w:rsid w:val="009E37FA"/>
    <w:rsid w:val="009E5DC5"/>
    <w:rsid w:val="009F0699"/>
    <w:rsid w:val="009F0C21"/>
    <w:rsid w:val="009F555C"/>
    <w:rsid w:val="009F6EB3"/>
    <w:rsid w:val="00A00AC8"/>
    <w:rsid w:val="00A00F20"/>
    <w:rsid w:val="00A03FCE"/>
    <w:rsid w:val="00A04869"/>
    <w:rsid w:val="00A050D8"/>
    <w:rsid w:val="00A05FEB"/>
    <w:rsid w:val="00A061C2"/>
    <w:rsid w:val="00A06C41"/>
    <w:rsid w:val="00A07BB3"/>
    <w:rsid w:val="00A07FE3"/>
    <w:rsid w:val="00A147B9"/>
    <w:rsid w:val="00A1590E"/>
    <w:rsid w:val="00A161B2"/>
    <w:rsid w:val="00A16DC0"/>
    <w:rsid w:val="00A2138F"/>
    <w:rsid w:val="00A2208A"/>
    <w:rsid w:val="00A27870"/>
    <w:rsid w:val="00A32041"/>
    <w:rsid w:val="00A34C62"/>
    <w:rsid w:val="00A353D2"/>
    <w:rsid w:val="00A36DDF"/>
    <w:rsid w:val="00A42FF1"/>
    <w:rsid w:val="00A45CF1"/>
    <w:rsid w:val="00A46659"/>
    <w:rsid w:val="00A47116"/>
    <w:rsid w:val="00A47F72"/>
    <w:rsid w:val="00A5105D"/>
    <w:rsid w:val="00A51810"/>
    <w:rsid w:val="00A5192F"/>
    <w:rsid w:val="00A53FD1"/>
    <w:rsid w:val="00A561C8"/>
    <w:rsid w:val="00A563F1"/>
    <w:rsid w:val="00A565E3"/>
    <w:rsid w:val="00A57412"/>
    <w:rsid w:val="00A6056F"/>
    <w:rsid w:val="00A614C9"/>
    <w:rsid w:val="00A6279D"/>
    <w:rsid w:val="00A62B64"/>
    <w:rsid w:val="00A63765"/>
    <w:rsid w:val="00A637F6"/>
    <w:rsid w:val="00A6622F"/>
    <w:rsid w:val="00A678FC"/>
    <w:rsid w:val="00A709C2"/>
    <w:rsid w:val="00A72E24"/>
    <w:rsid w:val="00A732E5"/>
    <w:rsid w:val="00A73563"/>
    <w:rsid w:val="00A74302"/>
    <w:rsid w:val="00A75ADD"/>
    <w:rsid w:val="00A774D8"/>
    <w:rsid w:val="00A77C0C"/>
    <w:rsid w:val="00A82B32"/>
    <w:rsid w:val="00A83021"/>
    <w:rsid w:val="00A83741"/>
    <w:rsid w:val="00A844FA"/>
    <w:rsid w:val="00A862D3"/>
    <w:rsid w:val="00A9292A"/>
    <w:rsid w:val="00A955F6"/>
    <w:rsid w:val="00A971D6"/>
    <w:rsid w:val="00AA0750"/>
    <w:rsid w:val="00AA0AF3"/>
    <w:rsid w:val="00AA13E1"/>
    <w:rsid w:val="00AA1F9C"/>
    <w:rsid w:val="00AA2AFA"/>
    <w:rsid w:val="00AA6944"/>
    <w:rsid w:val="00AA7BE7"/>
    <w:rsid w:val="00AA7CF7"/>
    <w:rsid w:val="00AB041C"/>
    <w:rsid w:val="00AB4734"/>
    <w:rsid w:val="00AB615F"/>
    <w:rsid w:val="00AB75F5"/>
    <w:rsid w:val="00AC41D3"/>
    <w:rsid w:val="00AC7674"/>
    <w:rsid w:val="00AD027D"/>
    <w:rsid w:val="00AD13C3"/>
    <w:rsid w:val="00AD1C72"/>
    <w:rsid w:val="00AD1ED2"/>
    <w:rsid w:val="00AD409F"/>
    <w:rsid w:val="00AD5B2B"/>
    <w:rsid w:val="00AD623E"/>
    <w:rsid w:val="00AD791E"/>
    <w:rsid w:val="00AE268E"/>
    <w:rsid w:val="00AE3E32"/>
    <w:rsid w:val="00AE4B56"/>
    <w:rsid w:val="00AE6358"/>
    <w:rsid w:val="00AF1C61"/>
    <w:rsid w:val="00AF2476"/>
    <w:rsid w:val="00AF5715"/>
    <w:rsid w:val="00AF5AFC"/>
    <w:rsid w:val="00B00EE2"/>
    <w:rsid w:val="00B00F42"/>
    <w:rsid w:val="00B01E3A"/>
    <w:rsid w:val="00B055C4"/>
    <w:rsid w:val="00B06D34"/>
    <w:rsid w:val="00B0709F"/>
    <w:rsid w:val="00B114AE"/>
    <w:rsid w:val="00B126D2"/>
    <w:rsid w:val="00B1324A"/>
    <w:rsid w:val="00B13A20"/>
    <w:rsid w:val="00B17929"/>
    <w:rsid w:val="00B20B30"/>
    <w:rsid w:val="00B21930"/>
    <w:rsid w:val="00B2197A"/>
    <w:rsid w:val="00B2327C"/>
    <w:rsid w:val="00B24DE1"/>
    <w:rsid w:val="00B262C5"/>
    <w:rsid w:val="00B2675B"/>
    <w:rsid w:val="00B27503"/>
    <w:rsid w:val="00B27756"/>
    <w:rsid w:val="00B30199"/>
    <w:rsid w:val="00B3542D"/>
    <w:rsid w:val="00B37647"/>
    <w:rsid w:val="00B41FF9"/>
    <w:rsid w:val="00B42405"/>
    <w:rsid w:val="00B427B8"/>
    <w:rsid w:val="00B46006"/>
    <w:rsid w:val="00B4645A"/>
    <w:rsid w:val="00B5083F"/>
    <w:rsid w:val="00B53DD7"/>
    <w:rsid w:val="00B54EF4"/>
    <w:rsid w:val="00B55362"/>
    <w:rsid w:val="00B56F51"/>
    <w:rsid w:val="00B577E2"/>
    <w:rsid w:val="00B60530"/>
    <w:rsid w:val="00B63CDF"/>
    <w:rsid w:val="00B66771"/>
    <w:rsid w:val="00B70CFD"/>
    <w:rsid w:val="00B721BE"/>
    <w:rsid w:val="00B74344"/>
    <w:rsid w:val="00B76992"/>
    <w:rsid w:val="00B843D5"/>
    <w:rsid w:val="00B849BA"/>
    <w:rsid w:val="00B84D5A"/>
    <w:rsid w:val="00B851F1"/>
    <w:rsid w:val="00B91CB0"/>
    <w:rsid w:val="00B92702"/>
    <w:rsid w:val="00B9270A"/>
    <w:rsid w:val="00B950A5"/>
    <w:rsid w:val="00B953E6"/>
    <w:rsid w:val="00BA119B"/>
    <w:rsid w:val="00BA2A29"/>
    <w:rsid w:val="00BA42B2"/>
    <w:rsid w:val="00BA7C5B"/>
    <w:rsid w:val="00BA7D19"/>
    <w:rsid w:val="00BB05E4"/>
    <w:rsid w:val="00BB071B"/>
    <w:rsid w:val="00BB456F"/>
    <w:rsid w:val="00BB4735"/>
    <w:rsid w:val="00BB543D"/>
    <w:rsid w:val="00BB5BFB"/>
    <w:rsid w:val="00BB5CEC"/>
    <w:rsid w:val="00BB6FAC"/>
    <w:rsid w:val="00BB762D"/>
    <w:rsid w:val="00BC2170"/>
    <w:rsid w:val="00BC35DB"/>
    <w:rsid w:val="00BC6A7E"/>
    <w:rsid w:val="00BD10B8"/>
    <w:rsid w:val="00BD1B41"/>
    <w:rsid w:val="00BD3F55"/>
    <w:rsid w:val="00BD4139"/>
    <w:rsid w:val="00BD460B"/>
    <w:rsid w:val="00BD5277"/>
    <w:rsid w:val="00BE1EF5"/>
    <w:rsid w:val="00BE336E"/>
    <w:rsid w:val="00BE391A"/>
    <w:rsid w:val="00BE43DC"/>
    <w:rsid w:val="00BE6AC7"/>
    <w:rsid w:val="00BF0B52"/>
    <w:rsid w:val="00BF1D50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3087"/>
    <w:rsid w:val="00C1743D"/>
    <w:rsid w:val="00C2193A"/>
    <w:rsid w:val="00C221D0"/>
    <w:rsid w:val="00C231E9"/>
    <w:rsid w:val="00C25120"/>
    <w:rsid w:val="00C26438"/>
    <w:rsid w:val="00C3003D"/>
    <w:rsid w:val="00C31EC7"/>
    <w:rsid w:val="00C36A3B"/>
    <w:rsid w:val="00C37BC0"/>
    <w:rsid w:val="00C4195D"/>
    <w:rsid w:val="00C4355C"/>
    <w:rsid w:val="00C43751"/>
    <w:rsid w:val="00C4398E"/>
    <w:rsid w:val="00C46951"/>
    <w:rsid w:val="00C506B3"/>
    <w:rsid w:val="00C507AD"/>
    <w:rsid w:val="00C51BE4"/>
    <w:rsid w:val="00C5779D"/>
    <w:rsid w:val="00C62B2E"/>
    <w:rsid w:val="00C66483"/>
    <w:rsid w:val="00C67509"/>
    <w:rsid w:val="00C70B83"/>
    <w:rsid w:val="00C71B45"/>
    <w:rsid w:val="00C75AB8"/>
    <w:rsid w:val="00C76689"/>
    <w:rsid w:val="00C80E7B"/>
    <w:rsid w:val="00C8195F"/>
    <w:rsid w:val="00C81EC3"/>
    <w:rsid w:val="00C8286F"/>
    <w:rsid w:val="00C82C61"/>
    <w:rsid w:val="00C83338"/>
    <w:rsid w:val="00C836CF"/>
    <w:rsid w:val="00C83C21"/>
    <w:rsid w:val="00C84303"/>
    <w:rsid w:val="00C84A51"/>
    <w:rsid w:val="00C90693"/>
    <w:rsid w:val="00C9163F"/>
    <w:rsid w:val="00C94274"/>
    <w:rsid w:val="00CA03D2"/>
    <w:rsid w:val="00CA387B"/>
    <w:rsid w:val="00CA3B2E"/>
    <w:rsid w:val="00CA6A8A"/>
    <w:rsid w:val="00CB1226"/>
    <w:rsid w:val="00CB2196"/>
    <w:rsid w:val="00CB673F"/>
    <w:rsid w:val="00CB72F3"/>
    <w:rsid w:val="00CB7438"/>
    <w:rsid w:val="00CC3FB9"/>
    <w:rsid w:val="00CC77F0"/>
    <w:rsid w:val="00CD1AEB"/>
    <w:rsid w:val="00CD20B6"/>
    <w:rsid w:val="00CD338A"/>
    <w:rsid w:val="00CD4967"/>
    <w:rsid w:val="00CD4FD7"/>
    <w:rsid w:val="00CD70B2"/>
    <w:rsid w:val="00CD7D00"/>
    <w:rsid w:val="00CD7EA4"/>
    <w:rsid w:val="00CE2DFC"/>
    <w:rsid w:val="00CE652D"/>
    <w:rsid w:val="00CE7879"/>
    <w:rsid w:val="00CF1A62"/>
    <w:rsid w:val="00CF1B8E"/>
    <w:rsid w:val="00CF2749"/>
    <w:rsid w:val="00CF28DA"/>
    <w:rsid w:val="00CF2F07"/>
    <w:rsid w:val="00CF3F6C"/>
    <w:rsid w:val="00D01CF8"/>
    <w:rsid w:val="00D02808"/>
    <w:rsid w:val="00D06A9E"/>
    <w:rsid w:val="00D10144"/>
    <w:rsid w:val="00D10355"/>
    <w:rsid w:val="00D12349"/>
    <w:rsid w:val="00D16C21"/>
    <w:rsid w:val="00D1727F"/>
    <w:rsid w:val="00D22661"/>
    <w:rsid w:val="00D241E4"/>
    <w:rsid w:val="00D2515D"/>
    <w:rsid w:val="00D352C9"/>
    <w:rsid w:val="00D35B2E"/>
    <w:rsid w:val="00D4245A"/>
    <w:rsid w:val="00D4349A"/>
    <w:rsid w:val="00D47BA6"/>
    <w:rsid w:val="00D50BDF"/>
    <w:rsid w:val="00D5145C"/>
    <w:rsid w:val="00D521C6"/>
    <w:rsid w:val="00D53079"/>
    <w:rsid w:val="00D53628"/>
    <w:rsid w:val="00D53CEA"/>
    <w:rsid w:val="00D62C95"/>
    <w:rsid w:val="00D63E54"/>
    <w:rsid w:val="00D67EB7"/>
    <w:rsid w:val="00D75894"/>
    <w:rsid w:val="00D845EB"/>
    <w:rsid w:val="00D85963"/>
    <w:rsid w:val="00D86395"/>
    <w:rsid w:val="00D90FD1"/>
    <w:rsid w:val="00D919CC"/>
    <w:rsid w:val="00D92625"/>
    <w:rsid w:val="00D92F05"/>
    <w:rsid w:val="00D94445"/>
    <w:rsid w:val="00D9592F"/>
    <w:rsid w:val="00D95C8C"/>
    <w:rsid w:val="00D9651C"/>
    <w:rsid w:val="00D97CBE"/>
    <w:rsid w:val="00DA10C4"/>
    <w:rsid w:val="00DA14E8"/>
    <w:rsid w:val="00DA1AD4"/>
    <w:rsid w:val="00DA2432"/>
    <w:rsid w:val="00DA3D8E"/>
    <w:rsid w:val="00DA5613"/>
    <w:rsid w:val="00DA581C"/>
    <w:rsid w:val="00DA64A2"/>
    <w:rsid w:val="00DA79BD"/>
    <w:rsid w:val="00DA7DEA"/>
    <w:rsid w:val="00DB0C59"/>
    <w:rsid w:val="00DB28DE"/>
    <w:rsid w:val="00DB2BA0"/>
    <w:rsid w:val="00DB2E8D"/>
    <w:rsid w:val="00DB3E19"/>
    <w:rsid w:val="00DC47D2"/>
    <w:rsid w:val="00DC60D7"/>
    <w:rsid w:val="00DC6A82"/>
    <w:rsid w:val="00DD1212"/>
    <w:rsid w:val="00DD1392"/>
    <w:rsid w:val="00DD2168"/>
    <w:rsid w:val="00DD4330"/>
    <w:rsid w:val="00DD5F0C"/>
    <w:rsid w:val="00DD7314"/>
    <w:rsid w:val="00DD7AC4"/>
    <w:rsid w:val="00DE01CB"/>
    <w:rsid w:val="00DE31E6"/>
    <w:rsid w:val="00DE324C"/>
    <w:rsid w:val="00DE358C"/>
    <w:rsid w:val="00DE5048"/>
    <w:rsid w:val="00DE56BE"/>
    <w:rsid w:val="00DF140D"/>
    <w:rsid w:val="00DF703B"/>
    <w:rsid w:val="00E012B4"/>
    <w:rsid w:val="00E022BD"/>
    <w:rsid w:val="00E04A26"/>
    <w:rsid w:val="00E0515E"/>
    <w:rsid w:val="00E053A8"/>
    <w:rsid w:val="00E0758C"/>
    <w:rsid w:val="00E07631"/>
    <w:rsid w:val="00E076C1"/>
    <w:rsid w:val="00E077E2"/>
    <w:rsid w:val="00E10D02"/>
    <w:rsid w:val="00E14506"/>
    <w:rsid w:val="00E14F0A"/>
    <w:rsid w:val="00E16858"/>
    <w:rsid w:val="00E17AE8"/>
    <w:rsid w:val="00E22D64"/>
    <w:rsid w:val="00E24481"/>
    <w:rsid w:val="00E3056F"/>
    <w:rsid w:val="00E309B6"/>
    <w:rsid w:val="00E3244B"/>
    <w:rsid w:val="00E34202"/>
    <w:rsid w:val="00E34AD9"/>
    <w:rsid w:val="00E403B6"/>
    <w:rsid w:val="00E41F1D"/>
    <w:rsid w:val="00E44ED6"/>
    <w:rsid w:val="00E456FD"/>
    <w:rsid w:val="00E45B1F"/>
    <w:rsid w:val="00E463A8"/>
    <w:rsid w:val="00E47183"/>
    <w:rsid w:val="00E47247"/>
    <w:rsid w:val="00E51022"/>
    <w:rsid w:val="00E51241"/>
    <w:rsid w:val="00E56091"/>
    <w:rsid w:val="00E5647D"/>
    <w:rsid w:val="00E60CDF"/>
    <w:rsid w:val="00E61159"/>
    <w:rsid w:val="00E639B2"/>
    <w:rsid w:val="00E6633C"/>
    <w:rsid w:val="00E6658B"/>
    <w:rsid w:val="00E7003F"/>
    <w:rsid w:val="00E704D4"/>
    <w:rsid w:val="00E71173"/>
    <w:rsid w:val="00E71967"/>
    <w:rsid w:val="00E71F93"/>
    <w:rsid w:val="00E752F5"/>
    <w:rsid w:val="00E756A5"/>
    <w:rsid w:val="00E7596F"/>
    <w:rsid w:val="00E75FBC"/>
    <w:rsid w:val="00E7626A"/>
    <w:rsid w:val="00E76A4F"/>
    <w:rsid w:val="00E76BB7"/>
    <w:rsid w:val="00E77615"/>
    <w:rsid w:val="00E80991"/>
    <w:rsid w:val="00E83FA4"/>
    <w:rsid w:val="00E846EB"/>
    <w:rsid w:val="00E84C27"/>
    <w:rsid w:val="00E84D11"/>
    <w:rsid w:val="00E85369"/>
    <w:rsid w:val="00E855E8"/>
    <w:rsid w:val="00E85911"/>
    <w:rsid w:val="00E91827"/>
    <w:rsid w:val="00E91C8C"/>
    <w:rsid w:val="00EA153E"/>
    <w:rsid w:val="00EA4189"/>
    <w:rsid w:val="00EA578E"/>
    <w:rsid w:val="00EA776C"/>
    <w:rsid w:val="00EB0F6A"/>
    <w:rsid w:val="00EB0FED"/>
    <w:rsid w:val="00EB111D"/>
    <w:rsid w:val="00EB22B8"/>
    <w:rsid w:val="00EB4A2D"/>
    <w:rsid w:val="00EB5E35"/>
    <w:rsid w:val="00EC0A91"/>
    <w:rsid w:val="00EC1D0E"/>
    <w:rsid w:val="00EC2020"/>
    <w:rsid w:val="00EC2EA9"/>
    <w:rsid w:val="00EC3730"/>
    <w:rsid w:val="00ED09AE"/>
    <w:rsid w:val="00ED49D6"/>
    <w:rsid w:val="00ED4B91"/>
    <w:rsid w:val="00ED4FFD"/>
    <w:rsid w:val="00EE202B"/>
    <w:rsid w:val="00EE2D5D"/>
    <w:rsid w:val="00EF0EBE"/>
    <w:rsid w:val="00EF19BE"/>
    <w:rsid w:val="00EF2EED"/>
    <w:rsid w:val="00EF6C83"/>
    <w:rsid w:val="00F00302"/>
    <w:rsid w:val="00F02F68"/>
    <w:rsid w:val="00F05E24"/>
    <w:rsid w:val="00F07BF8"/>
    <w:rsid w:val="00F10ADA"/>
    <w:rsid w:val="00F138ED"/>
    <w:rsid w:val="00F167F1"/>
    <w:rsid w:val="00F16823"/>
    <w:rsid w:val="00F209BF"/>
    <w:rsid w:val="00F3045C"/>
    <w:rsid w:val="00F311CE"/>
    <w:rsid w:val="00F325F3"/>
    <w:rsid w:val="00F378CB"/>
    <w:rsid w:val="00F40330"/>
    <w:rsid w:val="00F42182"/>
    <w:rsid w:val="00F4325B"/>
    <w:rsid w:val="00F43A93"/>
    <w:rsid w:val="00F473F0"/>
    <w:rsid w:val="00F5002D"/>
    <w:rsid w:val="00F515D5"/>
    <w:rsid w:val="00F51F4A"/>
    <w:rsid w:val="00F52123"/>
    <w:rsid w:val="00F56440"/>
    <w:rsid w:val="00F60BF3"/>
    <w:rsid w:val="00F61FCA"/>
    <w:rsid w:val="00F628D1"/>
    <w:rsid w:val="00F657F8"/>
    <w:rsid w:val="00F70D1B"/>
    <w:rsid w:val="00F7120E"/>
    <w:rsid w:val="00F73128"/>
    <w:rsid w:val="00F73335"/>
    <w:rsid w:val="00F735C9"/>
    <w:rsid w:val="00F73FFC"/>
    <w:rsid w:val="00F74B0B"/>
    <w:rsid w:val="00F754B6"/>
    <w:rsid w:val="00F776E7"/>
    <w:rsid w:val="00F80DC9"/>
    <w:rsid w:val="00F848BB"/>
    <w:rsid w:val="00F86491"/>
    <w:rsid w:val="00F864AE"/>
    <w:rsid w:val="00F86BCD"/>
    <w:rsid w:val="00F86E63"/>
    <w:rsid w:val="00F87862"/>
    <w:rsid w:val="00F93689"/>
    <w:rsid w:val="00F96B1A"/>
    <w:rsid w:val="00F97093"/>
    <w:rsid w:val="00FA0492"/>
    <w:rsid w:val="00FA176D"/>
    <w:rsid w:val="00FA2133"/>
    <w:rsid w:val="00FA3E8E"/>
    <w:rsid w:val="00FA4DBA"/>
    <w:rsid w:val="00FA56C2"/>
    <w:rsid w:val="00FA7568"/>
    <w:rsid w:val="00FB0762"/>
    <w:rsid w:val="00FB188E"/>
    <w:rsid w:val="00FB2C5D"/>
    <w:rsid w:val="00FB40B8"/>
    <w:rsid w:val="00FB47AA"/>
    <w:rsid w:val="00FB5B67"/>
    <w:rsid w:val="00FC1570"/>
    <w:rsid w:val="00FC5746"/>
    <w:rsid w:val="00FC65F8"/>
    <w:rsid w:val="00FD0B7A"/>
    <w:rsid w:val="00FD1FB3"/>
    <w:rsid w:val="00FD2069"/>
    <w:rsid w:val="00FD2D28"/>
    <w:rsid w:val="00FD59BF"/>
    <w:rsid w:val="00FD6552"/>
    <w:rsid w:val="00FD6D0A"/>
    <w:rsid w:val="00FD7F45"/>
    <w:rsid w:val="00FE0152"/>
    <w:rsid w:val="00FE1322"/>
    <w:rsid w:val="00FE27F5"/>
    <w:rsid w:val="00FE2CD3"/>
    <w:rsid w:val="00FE6AD8"/>
    <w:rsid w:val="00FF087C"/>
    <w:rsid w:val="00FF12B3"/>
    <w:rsid w:val="00FF155A"/>
    <w:rsid w:val="00FF181E"/>
    <w:rsid w:val="00FF454B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D973"/>
  <w15:chartTrackingRefBased/>
  <w15:docId w15:val="{BFE11AFD-7BAD-416B-84E9-05B745DA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1FB3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3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skAufgabeText">
    <w:name w:val="msk_Aufgabe_Text"/>
    <w:basedOn w:val="Standard"/>
    <w:link w:val="mskAufgabeTextZchn"/>
    <w:rsid w:val="00951F21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951F21"/>
    <w:rPr>
      <w:rFonts w:ascii="Cambria" w:eastAsia="Times New Roman" w:hAnsi="Cambria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690EC9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qFormat/>
    <w:rsid w:val="000408A6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E2A15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BD3F55"/>
  </w:style>
  <w:style w:type="paragraph" w:customStyle="1" w:styleId="SOBText">
    <w:name w:val="SOB_Text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BD3F5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Transcript">
    <w:name w:val="Transcript"/>
    <w:basedOn w:val="Standard"/>
    <w:qFormat/>
    <w:rsid w:val="006448F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916D8"/>
    <w:rPr>
      <w:color w:val="666666"/>
    </w:rPr>
  </w:style>
  <w:style w:type="character" w:styleId="BesuchterLink">
    <w:name w:val="FollowedHyperlink"/>
    <w:basedOn w:val="Absatz-Standardschriftart"/>
    <w:uiPriority w:val="99"/>
    <w:semiHidden/>
    <w:unhideWhenUsed/>
    <w:rsid w:val="00BA42B2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42B2"/>
    <w:rPr>
      <w:color w:val="605E5C"/>
      <w:shd w:val="clear" w:color="auto" w:fill="E1DFDD"/>
    </w:rPr>
  </w:style>
  <w:style w:type="paragraph" w:styleId="Standardeinzug">
    <w:name w:val="Normal Indent"/>
    <w:basedOn w:val="Standard"/>
    <w:uiPriority w:val="99"/>
    <w:unhideWhenUsed/>
    <w:rsid w:val="00B2675B"/>
    <w:pPr>
      <w:ind w:left="708"/>
    </w:pPr>
  </w:style>
  <w:style w:type="table" w:customStyle="1" w:styleId="Tabellenraster1">
    <w:name w:val="Tabellenraster1"/>
    <w:basedOn w:val="NormaleTabelle"/>
    <w:next w:val="Tabellenraster"/>
    <w:uiPriority w:val="59"/>
    <w:rsid w:val="00DD2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wmf"/><Relationship Id="rId21" Type="http://schemas.openxmlformats.org/officeDocument/2006/relationships/header" Target="header2.xml"/><Relationship Id="rId42" Type="http://schemas.openxmlformats.org/officeDocument/2006/relationships/image" Target="media/image31.wmf"/><Relationship Id="rId63" Type="http://schemas.openxmlformats.org/officeDocument/2006/relationships/image" Target="media/image52.png"/><Relationship Id="rId84" Type="http://schemas.openxmlformats.org/officeDocument/2006/relationships/image" Target="media/image68.wmf"/><Relationship Id="rId138" Type="http://schemas.openxmlformats.org/officeDocument/2006/relationships/image" Target="media/image119.png"/><Relationship Id="rId159" Type="http://schemas.openxmlformats.org/officeDocument/2006/relationships/theme" Target="theme/theme1.xml"/><Relationship Id="rId107" Type="http://schemas.openxmlformats.org/officeDocument/2006/relationships/image" Target="media/image91.wmf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53" Type="http://schemas.openxmlformats.org/officeDocument/2006/relationships/image" Target="media/image42.jpeg"/><Relationship Id="rId74" Type="http://schemas.openxmlformats.org/officeDocument/2006/relationships/image" Target="media/image58.wmf"/><Relationship Id="rId128" Type="http://schemas.openxmlformats.org/officeDocument/2006/relationships/image" Target="media/image111.wmf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22" Type="http://schemas.openxmlformats.org/officeDocument/2006/relationships/footer" Target="footer2.xml"/><Relationship Id="rId43" Type="http://schemas.openxmlformats.org/officeDocument/2006/relationships/image" Target="media/image32.wmf"/><Relationship Id="rId64" Type="http://schemas.openxmlformats.org/officeDocument/2006/relationships/hyperlink" Target="https://mathe-sicher-koennen.dzlm.de/erklaervideos?nid=691" TargetMode="External"/><Relationship Id="rId118" Type="http://schemas.openxmlformats.org/officeDocument/2006/relationships/image" Target="media/image101.wmf"/><Relationship Id="rId139" Type="http://schemas.openxmlformats.org/officeDocument/2006/relationships/hyperlink" Target="https://mathe-sicher-koennen.dzlm.de/erklaervideos?nid=692" TargetMode="External"/><Relationship Id="rId80" Type="http://schemas.openxmlformats.org/officeDocument/2006/relationships/image" Target="media/image64.wmf"/><Relationship Id="rId85" Type="http://schemas.openxmlformats.org/officeDocument/2006/relationships/image" Target="media/image69.png"/><Relationship Id="rId150" Type="http://schemas.openxmlformats.org/officeDocument/2006/relationships/header" Target="header7.xml"/><Relationship Id="rId155" Type="http://schemas.openxmlformats.org/officeDocument/2006/relationships/image" Target="media/image129.jpeg"/><Relationship Id="rId12" Type="http://schemas.openxmlformats.org/officeDocument/2006/relationships/footer" Target="footer1.xml"/><Relationship Id="rId17" Type="http://schemas.openxmlformats.org/officeDocument/2006/relationships/image" Target="media/image8.wmf"/><Relationship Id="rId33" Type="http://schemas.openxmlformats.org/officeDocument/2006/relationships/image" Target="media/image25.png"/><Relationship Id="rId38" Type="http://schemas.openxmlformats.org/officeDocument/2006/relationships/image" Target="media/image27.wmf"/><Relationship Id="rId59" Type="http://schemas.openxmlformats.org/officeDocument/2006/relationships/image" Target="media/image48.wmf"/><Relationship Id="rId103" Type="http://schemas.openxmlformats.org/officeDocument/2006/relationships/image" Target="media/image87.png"/><Relationship Id="rId108" Type="http://schemas.openxmlformats.org/officeDocument/2006/relationships/header" Target="header4.xml"/><Relationship Id="rId124" Type="http://schemas.openxmlformats.org/officeDocument/2006/relationships/image" Target="media/image107.png"/><Relationship Id="rId129" Type="http://schemas.openxmlformats.org/officeDocument/2006/relationships/header" Target="header5.xml"/><Relationship Id="rId54" Type="http://schemas.openxmlformats.org/officeDocument/2006/relationships/image" Target="media/image43.wmf"/><Relationship Id="rId70" Type="http://schemas.openxmlformats.org/officeDocument/2006/relationships/image" Target="media/image55.svg"/><Relationship Id="rId75" Type="http://schemas.openxmlformats.org/officeDocument/2006/relationships/image" Target="media/image59.wmf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hyperlink" Target="https://mathe-sicher-koennen.dzlm.de/erklaervideos?nid=692" TargetMode="External"/><Relationship Id="rId145" Type="http://schemas.openxmlformats.org/officeDocument/2006/relationships/hyperlink" Target="https://mathe-sicher-koennen.dzlm.de/erklaervideos?nid=69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49" Type="http://schemas.openxmlformats.org/officeDocument/2006/relationships/image" Target="media/image38.png"/><Relationship Id="rId114" Type="http://schemas.openxmlformats.org/officeDocument/2006/relationships/image" Target="media/image97.wmf"/><Relationship Id="rId119" Type="http://schemas.openxmlformats.org/officeDocument/2006/relationships/image" Target="media/image102.wmf"/><Relationship Id="rId44" Type="http://schemas.openxmlformats.org/officeDocument/2006/relationships/image" Target="media/image33.wmf"/><Relationship Id="rId60" Type="http://schemas.openxmlformats.org/officeDocument/2006/relationships/image" Target="media/image49.wmf"/><Relationship Id="rId65" Type="http://schemas.openxmlformats.org/officeDocument/2006/relationships/image" Target="media/image53.png"/><Relationship Id="rId81" Type="http://schemas.openxmlformats.org/officeDocument/2006/relationships/image" Target="media/image65.wmf"/><Relationship Id="rId86" Type="http://schemas.openxmlformats.org/officeDocument/2006/relationships/image" Target="media/image70.png"/><Relationship Id="rId130" Type="http://schemas.openxmlformats.org/officeDocument/2006/relationships/header" Target="header6.xml"/><Relationship Id="rId135" Type="http://schemas.openxmlformats.org/officeDocument/2006/relationships/image" Target="media/image117.png"/><Relationship Id="rId151" Type="http://schemas.openxmlformats.org/officeDocument/2006/relationships/image" Target="media/image127.png"/><Relationship Id="rId156" Type="http://schemas.openxmlformats.org/officeDocument/2006/relationships/header" Target="header8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92.wmf"/><Relationship Id="rId34" Type="http://schemas.openxmlformats.org/officeDocument/2006/relationships/hyperlink" Target="https://mathe-sicher-koennen.dzlm.de/erklaervideos?nid=690" TargetMode="External"/><Relationship Id="rId50" Type="http://schemas.openxmlformats.org/officeDocument/2006/relationships/image" Target="media/image39.wmf"/><Relationship Id="rId55" Type="http://schemas.openxmlformats.org/officeDocument/2006/relationships/image" Target="media/image44.jpeg"/><Relationship Id="rId76" Type="http://schemas.openxmlformats.org/officeDocument/2006/relationships/image" Target="media/image60.wmf"/><Relationship Id="rId97" Type="http://schemas.openxmlformats.org/officeDocument/2006/relationships/image" Target="media/image81.png"/><Relationship Id="rId104" Type="http://schemas.openxmlformats.org/officeDocument/2006/relationships/image" Target="media/image88.wmf"/><Relationship Id="rId120" Type="http://schemas.openxmlformats.org/officeDocument/2006/relationships/image" Target="media/image103.wmf"/><Relationship Id="rId125" Type="http://schemas.openxmlformats.org/officeDocument/2006/relationships/image" Target="media/image108.png"/><Relationship Id="rId141" Type="http://schemas.openxmlformats.org/officeDocument/2006/relationships/image" Target="media/image120.png"/><Relationship Id="rId146" Type="http://schemas.openxmlformats.org/officeDocument/2006/relationships/image" Target="media/image122.jpg"/><Relationship Id="rId7" Type="http://schemas.openxmlformats.org/officeDocument/2006/relationships/endnotes" Target="endnotes.xml"/><Relationship Id="rId71" Type="http://schemas.openxmlformats.org/officeDocument/2006/relationships/image" Target="media/image540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6.wmf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66" Type="http://schemas.openxmlformats.org/officeDocument/2006/relationships/hyperlink" Target="https://mathe-sicher-koennen.dzlm.de/erklaervideos?nid=691" TargetMode="External"/><Relationship Id="rId87" Type="http://schemas.openxmlformats.org/officeDocument/2006/relationships/image" Target="media/image71.png"/><Relationship Id="rId110" Type="http://schemas.openxmlformats.org/officeDocument/2006/relationships/image" Target="media/image93.wmf"/><Relationship Id="rId115" Type="http://schemas.openxmlformats.org/officeDocument/2006/relationships/image" Target="media/image98.wmf"/><Relationship Id="rId131" Type="http://schemas.openxmlformats.org/officeDocument/2006/relationships/image" Target="media/image113.jpeg"/><Relationship Id="rId136" Type="http://schemas.openxmlformats.org/officeDocument/2006/relationships/image" Target="media/image118.jpeg"/><Relationship Id="rId157" Type="http://schemas.openxmlformats.org/officeDocument/2006/relationships/footer" Target="footer3.xml"/><Relationship Id="rId61" Type="http://schemas.openxmlformats.org/officeDocument/2006/relationships/image" Target="media/image50.wmf"/><Relationship Id="rId82" Type="http://schemas.openxmlformats.org/officeDocument/2006/relationships/header" Target="header3.xml"/><Relationship Id="rId152" Type="http://schemas.openxmlformats.org/officeDocument/2006/relationships/image" Target="media/image128.jpeg"/><Relationship Id="rId19" Type="http://schemas.openxmlformats.org/officeDocument/2006/relationships/image" Target="media/image10.png"/><Relationship Id="rId14" Type="http://schemas.openxmlformats.org/officeDocument/2006/relationships/image" Target="media/image5.wmf"/><Relationship Id="rId30" Type="http://schemas.openxmlformats.org/officeDocument/2006/relationships/image" Target="media/image22.wmf"/><Relationship Id="rId35" Type="http://schemas.openxmlformats.org/officeDocument/2006/relationships/hyperlink" Target="https://mathe-sicher-koennen.dzlm.de/erklaervideos?nid=690" TargetMode="External"/><Relationship Id="rId56" Type="http://schemas.openxmlformats.org/officeDocument/2006/relationships/image" Target="media/image45.wmf"/><Relationship Id="rId77" Type="http://schemas.openxmlformats.org/officeDocument/2006/relationships/image" Target="media/image61.wmf"/><Relationship Id="rId100" Type="http://schemas.openxmlformats.org/officeDocument/2006/relationships/image" Target="media/image84.wmf"/><Relationship Id="rId105" Type="http://schemas.openxmlformats.org/officeDocument/2006/relationships/image" Target="media/image89.wmf"/><Relationship Id="rId126" Type="http://schemas.openxmlformats.org/officeDocument/2006/relationships/image" Target="media/image109.wmf"/><Relationship Id="rId147" Type="http://schemas.openxmlformats.org/officeDocument/2006/relationships/image" Target="media/image123.png"/><Relationship Id="rId8" Type="http://schemas.openxmlformats.org/officeDocument/2006/relationships/image" Target="media/image1.png"/><Relationship Id="rId51" Type="http://schemas.openxmlformats.org/officeDocument/2006/relationships/image" Target="media/image40.wmf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wmf"/><Relationship Id="rId121" Type="http://schemas.openxmlformats.org/officeDocument/2006/relationships/image" Target="media/image104.png"/><Relationship Id="rId142" Type="http://schemas.openxmlformats.org/officeDocument/2006/relationships/hyperlink" Target="https://mathe-sicher-koennen.dzlm.de/erklaervideos?nid=693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hyperlink" Target="https://mathe-sicher-koennen.dzlm.de/erklaervideos?nid=691" TargetMode="External"/><Relationship Id="rId116" Type="http://schemas.openxmlformats.org/officeDocument/2006/relationships/image" Target="media/image99.wmf"/><Relationship Id="rId137" Type="http://schemas.openxmlformats.org/officeDocument/2006/relationships/hyperlink" Target="https://mathe-sicher-koennen.dzlm.de/erklaervideos?nid=692" TargetMode="External"/><Relationship Id="rId158" Type="http://schemas.openxmlformats.org/officeDocument/2006/relationships/fontTable" Target="fontTable.xml"/><Relationship Id="rId20" Type="http://schemas.openxmlformats.org/officeDocument/2006/relationships/image" Target="media/image11.wmf"/><Relationship Id="rId41" Type="http://schemas.openxmlformats.org/officeDocument/2006/relationships/image" Target="media/image30.png"/><Relationship Id="rId62" Type="http://schemas.openxmlformats.org/officeDocument/2006/relationships/image" Target="media/image51.jpeg"/><Relationship Id="rId83" Type="http://schemas.openxmlformats.org/officeDocument/2006/relationships/image" Target="media/image67.wmf"/><Relationship Id="rId88" Type="http://schemas.openxmlformats.org/officeDocument/2006/relationships/image" Target="media/image72.png"/><Relationship Id="rId111" Type="http://schemas.openxmlformats.org/officeDocument/2006/relationships/image" Target="media/image94.jpeg"/><Relationship Id="rId132" Type="http://schemas.openxmlformats.org/officeDocument/2006/relationships/image" Target="media/image114.jpeg"/><Relationship Id="rId153" Type="http://schemas.microsoft.com/office/2007/relationships/hdphoto" Target="media/hdphoto1.wdp"/><Relationship Id="rId15" Type="http://schemas.openxmlformats.org/officeDocument/2006/relationships/image" Target="media/image6.png"/><Relationship Id="rId36" Type="http://schemas.openxmlformats.org/officeDocument/2006/relationships/hyperlink" Target="https://mathe-sicher-koennen.dzlm.de/erklaervideos?nid=690" TargetMode="External"/><Relationship Id="rId57" Type="http://schemas.openxmlformats.org/officeDocument/2006/relationships/image" Target="media/image46.wmf"/><Relationship Id="rId106" Type="http://schemas.openxmlformats.org/officeDocument/2006/relationships/image" Target="media/image90.wmf"/><Relationship Id="rId127" Type="http://schemas.openxmlformats.org/officeDocument/2006/relationships/image" Target="media/image110.w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1.jpeg"/><Relationship Id="rId73" Type="http://schemas.openxmlformats.org/officeDocument/2006/relationships/image" Target="media/image57.wmf"/><Relationship Id="rId78" Type="http://schemas.openxmlformats.org/officeDocument/2006/relationships/image" Target="media/image62.wmf"/><Relationship Id="rId94" Type="http://schemas.openxmlformats.org/officeDocument/2006/relationships/image" Target="media/image78.png"/><Relationship Id="rId99" Type="http://schemas.openxmlformats.org/officeDocument/2006/relationships/image" Target="media/image83.wmf"/><Relationship Id="rId101" Type="http://schemas.openxmlformats.org/officeDocument/2006/relationships/image" Target="media/image85.png"/><Relationship Id="rId122" Type="http://schemas.openxmlformats.org/officeDocument/2006/relationships/image" Target="media/image105.png"/><Relationship Id="rId143" Type="http://schemas.openxmlformats.org/officeDocument/2006/relationships/image" Target="media/image121.png"/><Relationship Id="rId148" Type="http://schemas.openxmlformats.org/officeDocument/2006/relationships/image" Target="media/image1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hyperlink" Target="https://dzlm.de/vam/msk-bruchstreifen.html" TargetMode="External"/><Relationship Id="rId89" Type="http://schemas.openxmlformats.org/officeDocument/2006/relationships/image" Target="media/image73.png"/><Relationship Id="rId112" Type="http://schemas.openxmlformats.org/officeDocument/2006/relationships/image" Target="media/image95.wmf"/><Relationship Id="rId133" Type="http://schemas.openxmlformats.org/officeDocument/2006/relationships/image" Target="media/image115.png"/><Relationship Id="rId154" Type="http://schemas.openxmlformats.org/officeDocument/2006/relationships/image" Target="media/image128.png"/><Relationship Id="rId16" Type="http://schemas.openxmlformats.org/officeDocument/2006/relationships/image" Target="media/image7.wmf"/><Relationship Id="rId37" Type="http://schemas.openxmlformats.org/officeDocument/2006/relationships/image" Target="media/image26.png"/><Relationship Id="rId58" Type="http://schemas.openxmlformats.org/officeDocument/2006/relationships/image" Target="media/image47.wmf"/><Relationship Id="rId79" Type="http://schemas.openxmlformats.org/officeDocument/2006/relationships/image" Target="media/image63.wmf"/><Relationship Id="rId102" Type="http://schemas.openxmlformats.org/officeDocument/2006/relationships/image" Target="media/image86.png"/><Relationship Id="rId123" Type="http://schemas.openxmlformats.org/officeDocument/2006/relationships/image" Target="media/image106.wmf"/><Relationship Id="rId144" Type="http://schemas.openxmlformats.org/officeDocument/2006/relationships/hyperlink" Target="https://mathe-sicher-koennen.dzlm.de/erklaervideos?nid=693" TargetMode="External"/><Relationship Id="rId90" Type="http://schemas.openxmlformats.org/officeDocument/2006/relationships/image" Target="media/image74.svg"/><Relationship Id="rId27" Type="http://schemas.openxmlformats.org/officeDocument/2006/relationships/image" Target="media/image19.wmf"/><Relationship Id="rId48" Type="http://schemas.openxmlformats.org/officeDocument/2006/relationships/image" Target="media/image37.png"/><Relationship Id="rId69" Type="http://schemas.openxmlformats.org/officeDocument/2006/relationships/image" Target="media/image54.png"/><Relationship Id="rId113" Type="http://schemas.openxmlformats.org/officeDocument/2006/relationships/image" Target="media/image96.wmf"/><Relationship Id="rId134" Type="http://schemas.openxmlformats.org/officeDocument/2006/relationships/image" Target="media/image1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2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6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1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7CFE-9678-4462-B1DF-38804B5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19</Pages>
  <Words>2487</Words>
  <Characters>15675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4</cp:revision>
  <cp:lastPrinted>2026-02-11T16:57:00Z</cp:lastPrinted>
  <dcterms:created xsi:type="dcterms:W3CDTF">2026-02-11T16:56:00Z</dcterms:created>
  <dcterms:modified xsi:type="dcterms:W3CDTF">2026-02-11T17:00:00Z</dcterms:modified>
</cp:coreProperties>
</file>