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ink/ink1.xml" ContentType="application/inkml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58F962" w14:textId="12D5DFA4" w:rsidR="00E0758C" w:rsidRPr="00510FCB" w:rsidRDefault="00E0758C" w:rsidP="00E13C64">
      <w:pPr>
        <w:spacing w:line="240" w:lineRule="atLeast"/>
      </w:pPr>
      <w:bookmarkStart w:id="0" w:name="_Hlk116917551"/>
    </w:p>
    <w:p w14:paraId="4863F5C0" w14:textId="77777777" w:rsidR="00E0758C" w:rsidRPr="00E0758C" w:rsidRDefault="00E0758C" w:rsidP="00E13C64">
      <w:pPr>
        <w:spacing w:after="120" w:line="240" w:lineRule="atLeast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2324864" behindDoc="1" locked="0" layoutInCell="1" allowOverlap="1" wp14:anchorId="26190F56" wp14:editId="78437ED2">
            <wp:simplePos x="0" y="0"/>
            <wp:positionH relativeFrom="margin">
              <wp:posOffset>4204534</wp:posOffset>
            </wp:positionH>
            <wp:positionV relativeFrom="page">
              <wp:posOffset>1595718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3DD795BA" w14:textId="77777777" w:rsidR="00E0758C" w:rsidRPr="00E0758C" w:rsidRDefault="00E0758C" w:rsidP="00E13C64">
      <w:pPr>
        <w:spacing w:after="120" w:line="240" w:lineRule="atLeast"/>
        <w:rPr>
          <w:b/>
          <w:color w:val="327A86" w:themeColor="text2"/>
          <w:sz w:val="56"/>
          <w:szCs w:val="56"/>
          <w:lang w:eastAsia="de-DE"/>
        </w:rPr>
      </w:pPr>
    </w:p>
    <w:p w14:paraId="1297C548" w14:textId="6B40BE0B" w:rsidR="00E0758C" w:rsidRPr="00E0758C" w:rsidRDefault="00D73F40" w:rsidP="00E13C64">
      <w:pPr>
        <w:tabs>
          <w:tab w:val="left" w:pos="8020"/>
        </w:tabs>
        <w:spacing w:after="120" w:line="240" w:lineRule="atLeast"/>
        <w:rPr>
          <w:b/>
          <w:color w:val="327A86" w:themeColor="text2"/>
          <w:sz w:val="56"/>
          <w:szCs w:val="56"/>
          <w:lang w:eastAsia="de-DE"/>
        </w:rPr>
      </w:pPr>
      <w:r>
        <w:rPr>
          <w:b/>
          <w:color w:val="327A86" w:themeColor="text2"/>
          <w:sz w:val="56"/>
          <w:szCs w:val="56"/>
          <w:lang w:eastAsia="de-DE"/>
        </w:rPr>
        <w:t>B2</w:t>
      </w:r>
      <w:r w:rsidR="00E0758C" w:rsidRPr="00E0758C">
        <w:rPr>
          <w:b/>
          <w:color w:val="327A86" w:themeColor="text2"/>
          <w:sz w:val="56"/>
          <w:szCs w:val="56"/>
          <w:lang w:eastAsia="de-DE"/>
        </w:rPr>
        <w:t xml:space="preserve"> </w:t>
      </w:r>
      <w:r>
        <w:rPr>
          <w:b/>
          <w:color w:val="327A86" w:themeColor="text2"/>
          <w:sz w:val="56"/>
          <w:szCs w:val="56"/>
          <w:lang w:eastAsia="de-DE"/>
        </w:rPr>
        <w:t>Gleichwertig</w:t>
      </w:r>
      <w:r w:rsidR="00D21024">
        <w:rPr>
          <w:b/>
          <w:color w:val="327A86" w:themeColor="text2"/>
          <w:sz w:val="56"/>
          <w:szCs w:val="56"/>
          <w:lang w:eastAsia="de-DE"/>
        </w:rPr>
        <w:t xml:space="preserve">e Brüche </w:t>
      </w:r>
      <w:r>
        <w:rPr>
          <w:b/>
          <w:color w:val="327A86" w:themeColor="text2"/>
          <w:sz w:val="56"/>
          <w:szCs w:val="56"/>
          <w:lang w:eastAsia="de-DE"/>
        </w:rPr>
        <w:t>verstehen</w:t>
      </w:r>
    </w:p>
    <w:p w14:paraId="63782449" w14:textId="77777777" w:rsidR="00E0758C" w:rsidRPr="00E0758C" w:rsidRDefault="00E0758C" w:rsidP="00E13C64">
      <w:pPr>
        <w:spacing w:line="240" w:lineRule="atLeast"/>
        <w:rPr>
          <w:lang w:eastAsia="de-DE"/>
        </w:rPr>
      </w:pPr>
    </w:p>
    <w:p w14:paraId="1314E927" w14:textId="77777777" w:rsidR="00E0758C" w:rsidRPr="00E0758C" w:rsidRDefault="00E0758C" w:rsidP="00E13C64">
      <w:pPr>
        <w:spacing w:line="240" w:lineRule="atLeast"/>
        <w:rPr>
          <w:lang w:eastAsia="de-DE"/>
        </w:rPr>
      </w:pPr>
    </w:p>
    <w:tbl>
      <w:tblPr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E0758C" w:rsidRPr="00E0758C" w14:paraId="6DCE00F1" w14:textId="77777777" w:rsidTr="007A1C42">
        <w:trPr>
          <w:cantSplit/>
          <w:trHeight w:val="838"/>
          <w:jc w:val="center"/>
        </w:trPr>
        <w:tc>
          <w:tcPr>
            <w:tcW w:w="1870" w:type="dxa"/>
          </w:tcPr>
          <w:p w14:paraId="24412E79" w14:textId="77777777" w:rsidR="00E0758C" w:rsidRPr="00E0758C" w:rsidRDefault="00E0758C" w:rsidP="00E13C64">
            <w:pPr>
              <w:spacing w:line="240" w:lineRule="atLeast"/>
            </w:pPr>
          </w:p>
        </w:tc>
        <w:tc>
          <w:tcPr>
            <w:tcW w:w="3670" w:type="dxa"/>
          </w:tcPr>
          <w:p w14:paraId="73A09F5C" w14:textId="77777777" w:rsidR="00E0758C" w:rsidRPr="00E0758C" w:rsidRDefault="00E0758C" w:rsidP="00E13C64">
            <w:pPr>
              <w:spacing w:line="240" w:lineRule="atLeast"/>
              <w:rPr>
                <w:b/>
                <w:color w:val="327A86" w:themeColor="text2"/>
              </w:rPr>
            </w:pPr>
            <w:r w:rsidRPr="00E0758C">
              <w:rPr>
                <w:b/>
                <w:noProof/>
                <w:color w:val="327A86" w:themeColor="text2"/>
              </w:rPr>
              <w:drawing>
                <wp:inline distT="0" distB="0" distL="0" distR="0" wp14:anchorId="5DE46212" wp14:editId="710F6FDE">
                  <wp:extent cx="2330833" cy="1165416"/>
                  <wp:effectExtent l="0" t="0" r="0" b="0"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con-MSK-N1- Stellenwerte verstehen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833" cy="116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740E9098" w14:textId="77777777" w:rsidR="00E0758C" w:rsidRPr="00E0758C" w:rsidRDefault="00E0758C" w:rsidP="00E13C64">
            <w:pPr>
              <w:spacing w:line="240" w:lineRule="atLeast"/>
              <w:rPr>
                <w:b/>
                <w:color w:val="327A86" w:themeColor="text2"/>
              </w:rPr>
            </w:pPr>
          </w:p>
        </w:tc>
      </w:tr>
    </w:tbl>
    <w:p w14:paraId="5CF2E583" w14:textId="1FBF435E" w:rsidR="00961035" w:rsidRDefault="00961035" w:rsidP="00E13C64">
      <w:pPr>
        <w:spacing w:line="240" w:lineRule="atLeast"/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961035" w:rsidRPr="00E0758C" w14:paraId="09D7D45F" w14:textId="77777777" w:rsidTr="00DC07DD">
        <w:trPr>
          <w:cantSplit/>
          <w:trHeight w:val="68"/>
          <w:jc w:val="center"/>
        </w:trPr>
        <w:tc>
          <w:tcPr>
            <w:tcW w:w="1870" w:type="dxa"/>
          </w:tcPr>
          <w:p w14:paraId="6D5BB053" w14:textId="77777777" w:rsidR="00961035" w:rsidRPr="00E0758C" w:rsidRDefault="00961035" w:rsidP="00E13C64">
            <w:pPr>
              <w:pStyle w:val="berschrift1"/>
              <w:spacing w:line="240" w:lineRule="atLeast"/>
              <w:rPr>
                <w:lang w:eastAsia="en-US"/>
              </w:rPr>
            </w:pPr>
            <w:r w:rsidRPr="00644F56">
              <w:rPr>
                <w:color w:val="327A86" w:themeColor="text2"/>
              </w:rPr>
              <w:t>Inhalt</w:t>
            </w:r>
          </w:p>
        </w:tc>
        <w:tc>
          <w:tcPr>
            <w:tcW w:w="3670" w:type="dxa"/>
          </w:tcPr>
          <w:p w14:paraId="718842E8" w14:textId="77777777" w:rsidR="00961035" w:rsidRPr="00E0758C" w:rsidRDefault="00961035" w:rsidP="00E13C64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137BA78F" w14:textId="77777777" w:rsidR="00961035" w:rsidRPr="00E0758C" w:rsidRDefault="00961035" w:rsidP="00E13C64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961035" w:rsidRPr="00E0758C" w14:paraId="7F371F42" w14:textId="77777777" w:rsidTr="00DC07DD">
        <w:trPr>
          <w:cantSplit/>
          <w:trHeight w:val="68"/>
          <w:jc w:val="center"/>
        </w:trPr>
        <w:tc>
          <w:tcPr>
            <w:tcW w:w="1870" w:type="dxa"/>
          </w:tcPr>
          <w:p w14:paraId="37FAF590" w14:textId="74E7194A" w:rsidR="00961035" w:rsidRPr="00E0758C" w:rsidRDefault="00961035" w:rsidP="00E13C64">
            <w:pPr>
              <w:pStyle w:val="Nummerierung"/>
              <w:spacing w:line="240" w:lineRule="atLeast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B2</w:t>
            </w:r>
            <w:r w:rsidRPr="00E0758C">
              <w:rPr>
                <w:rFonts w:eastAsiaTheme="minorHAnsi"/>
                <w:lang w:eastAsia="en-US"/>
              </w:rPr>
              <w:t xml:space="preserve">A </w:t>
            </w:r>
          </w:p>
          <w:p w14:paraId="31AB5FDE" w14:textId="77777777" w:rsidR="00961035" w:rsidRPr="00644F56" w:rsidRDefault="00961035" w:rsidP="00E13C64">
            <w:pPr>
              <w:pStyle w:val="berschrift1"/>
              <w:spacing w:line="240" w:lineRule="atLeast"/>
              <w:rPr>
                <w:color w:val="327A86" w:themeColor="text2"/>
              </w:rPr>
            </w:pPr>
          </w:p>
        </w:tc>
        <w:tc>
          <w:tcPr>
            <w:tcW w:w="7201" w:type="dxa"/>
            <w:gridSpan w:val="2"/>
          </w:tcPr>
          <w:p w14:paraId="01281E59" w14:textId="77777777" w:rsidR="00961035" w:rsidRPr="00D21024" w:rsidRDefault="00961035" w:rsidP="00E13C64">
            <w:pPr>
              <w:spacing w:line="240" w:lineRule="atLeast"/>
              <w:rPr>
                <w:rFonts w:eastAsiaTheme="minorHAnsi"/>
                <w:b/>
                <w:bCs/>
                <w:color w:val="70BCC9" w:themeColor="text2" w:themeTint="99"/>
                <w:lang w:eastAsia="en-US"/>
              </w:rPr>
            </w:pPr>
            <w:r w:rsidRPr="00D21024">
              <w:rPr>
                <w:b/>
                <w:bCs/>
                <w:color w:val="000000" w:themeColor="text1"/>
              </w:rPr>
              <w:t>Ich kann gleichwertige Anteile in Bildern und Situationen finden</w:t>
            </w:r>
            <w:r w:rsidRPr="00D21024">
              <w:rPr>
                <w:rFonts w:eastAsiaTheme="minorHAnsi"/>
                <w:b/>
                <w:bCs/>
                <w:color w:val="70BCC9" w:themeColor="text2" w:themeTint="99"/>
                <w:lang w:eastAsia="en-US"/>
              </w:rPr>
              <w:t xml:space="preserve"> </w:t>
            </w:r>
          </w:p>
          <w:p w14:paraId="377B3BCD" w14:textId="15192834" w:rsidR="00961035" w:rsidRDefault="00961035" w:rsidP="00E13C64">
            <w:pPr>
              <w:spacing w:line="240" w:lineRule="atLeast"/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0DB1F600" w14:textId="2CB148AA" w:rsidR="00961035" w:rsidRPr="007E2A15" w:rsidRDefault="00961035" w:rsidP="00E13C64">
            <w:pPr>
              <w:pStyle w:val="Nummerierung"/>
              <w:spacing w:line="240" w:lineRule="atLeast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Fördereinheiten </w:t>
            </w:r>
            <w:r w:rsidRPr="00E51241">
              <w:rPr>
                <w:b w:val="0"/>
                <w:bCs/>
                <w:color w:val="000000"/>
              </w:rPr>
              <w:t>(</w:t>
            </w:r>
            <w:r w:rsidR="00DE27E6">
              <w:rPr>
                <w:b w:val="0"/>
                <w:bCs/>
                <w:color w:val="000000"/>
              </w:rPr>
              <w:t>6</w:t>
            </w:r>
            <w:r w:rsidRPr="00E51241">
              <w:rPr>
                <w:b w:val="0"/>
                <w:bCs/>
                <w:color w:val="000000"/>
              </w:rPr>
              <w:t xml:space="preserve"> Seiten)</w:t>
            </w:r>
          </w:p>
        </w:tc>
      </w:tr>
      <w:tr w:rsidR="00961035" w:rsidRPr="00E0758C" w14:paraId="38ECE7BC" w14:textId="77777777" w:rsidTr="00DC07DD">
        <w:trPr>
          <w:cantSplit/>
          <w:trHeight w:val="68"/>
          <w:jc w:val="center"/>
        </w:trPr>
        <w:tc>
          <w:tcPr>
            <w:tcW w:w="1870" w:type="dxa"/>
          </w:tcPr>
          <w:p w14:paraId="00B72F33" w14:textId="53AEC580" w:rsidR="00961035" w:rsidRPr="00E0758C" w:rsidRDefault="00961035" w:rsidP="00E13C64">
            <w:pPr>
              <w:pStyle w:val="Nummerierung"/>
              <w:spacing w:line="240" w:lineRule="atLeast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B2B</w:t>
            </w:r>
            <w:r w:rsidRPr="00E0758C">
              <w:rPr>
                <w:rFonts w:eastAsiaTheme="minorHAnsi"/>
                <w:lang w:eastAsia="en-US"/>
              </w:rPr>
              <w:t xml:space="preserve"> </w:t>
            </w:r>
          </w:p>
          <w:p w14:paraId="0E9A738C" w14:textId="77777777" w:rsidR="00961035" w:rsidRPr="00E0758C" w:rsidRDefault="00961035" w:rsidP="00E13C64">
            <w:pPr>
              <w:pStyle w:val="Nummerierung"/>
              <w:spacing w:line="240" w:lineRule="atLeast"/>
            </w:pPr>
          </w:p>
        </w:tc>
        <w:tc>
          <w:tcPr>
            <w:tcW w:w="7201" w:type="dxa"/>
            <w:gridSpan w:val="2"/>
          </w:tcPr>
          <w:p w14:paraId="564F884B" w14:textId="15ACC000" w:rsidR="00961035" w:rsidRPr="00D21024" w:rsidRDefault="00961035" w:rsidP="00E13C64">
            <w:pPr>
              <w:spacing w:line="240" w:lineRule="atLeast"/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D21024">
              <w:rPr>
                <w:rFonts w:eastAsiaTheme="minorHAnsi"/>
                <w:b/>
                <w:bCs/>
                <w:color w:val="000000" w:themeColor="text1"/>
                <w:lang w:eastAsia="en-US"/>
              </w:rPr>
              <w:t xml:space="preserve">Ich </w:t>
            </w:r>
            <w:r w:rsidR="00D21024" w:rsidRPr="00D21024">
              <w:rPr>
                <w:b/>
                <w:bCs/>
                <w:color w:val="000000" w:themeColor="text1"/>
              </w:rPr>
              <w:t>kann gleichwertige Brüche durch Erweitern und Kürzen finden</w:t>
            </w:r>
          </w:p>
          <w:p w14:paraId="442C80B2" w14:textId="77777777" w:rsidR="00961035" w:rsidRDefault="00961035" w:rsidP="00E13C64">
            <w:pPr>
              <w:spacing w:line="240" w:lineRule="atLeast"/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7A520DEB" w14:textId="04E034F7" w:rsidR="00961035" w:rsidRPr="007E2A15" w:rsidRDefault="00961035" w:rsidP="00E13C64">
            <w:pPr>
              <w:pStyle w:val="Nummerierung"/>
              <w:spacing w:line="240" w:lineRule="atLeast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E51241">
              <w:rPr>
                <w:b w:val="0"/>
                <w:bCs/>
                <w:color w:val="000000"/>
              </w:rPr>
              <w:t>Fördereinheiten (</w:t>
            </w:r>
            <w:r w:rsidR="008B01B3">
              <w:rPr>
                <w:b w:val="0"/>
                <w:bCs/>
                <w:color w:val="000000"/>
              </w:rPr>
              <w:t>9</w:t>
            </w:r>
            <w:r w:rsidRPr="008B01B3">
              <w:rPr>
                <w:b w:val="0"/>
                <w:bCs/>
                <w:color w:val="000000"/>
              </w:rPr>
              <w:t xml:space="preserve"> Seiten)</w:t>
            </w:r>
          </w:p>
        </w:tc>
      </w:tr>
      <w:tr w:rsidR="00961035" w:rsidRPr="00E0758C" w14:paraId="01AAFD10" w14:textId="77777777" w:rsidTr="00DC07DD">
        <w:trPr>
          <w:cantSplit/>
          <w:trHeight w:val="68"/>
          <w:jc w:val="center"/>
        </w:trPr>
        <w:tc>
          <w:tcPr>
            <w:tcW w:w="1870" w:type="dxa"/>
          </w:tcPr>
          <w:p w14:paraId="5D44A1E5" w14:textId="0F69A694" w:rsidR="00961035" w:rsidRPr="00D21024" w:rsidRDefault="00D21024" w:rsidP="00E13C64">
            <w:pPr>
              <w:pStyle w:val="Nummerierung"/>
              <w:spacing w:line="240" w:lineRule="atLeast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B2B</w:t>
            </w:r>
            <w:r w:rsidRPr="00E0758C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C</w:t>
            </w:r>
          </w:p>
        </w:tc>
        <w:tc>
          <w:tcPr>
            <w:tcW w:w="7201" w:type="dxa"/>
            <w:gridSpan w:val="2"/>
          </w:tcPr>
          <w:p w14:paraId="02DA1C60" w14:textId="26B7AB0B" w:rsidR="00D21024" w:rsidRPr="00D21024" w:rsidRDefault="00D21024" w:rsidP="00E13C64">
            <w:pPr>
              <w:spacing w:line="240" w:lineRule="atLeast"/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D21024">
              <w:rPr>
                <w:rFonts w:eastAsiaTheme="minorHAnsi"/>
                <w:b/>
                <w:bCs/>
                <w:color w:val="000000" w:themeColor="text1"/>
                <w:lang w:eastAsia="en-US"/>
              </w:rPr>
              <w:t>Ich kann Brüche und Prozente ineinander umwandeln</w:t>
            </w:r>
          </w:p>
          <w:p w14:paraId="0316CEE9" w14:textId="77777777" w:rsidR="00D21024" w:rsidRDefault="00D21024" w:rsidP="00E13C64">
            <w:pPr>
              <w:spacing w:line="240" w:lineRule="atLeast"/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2D03B106" w14:textId="1AA8A345" w:rsidR="00D21024" w:rsidRPr="002D522F" w:rsidRDefault="00D21024" w:rsidP="00E13C64">
            <w:pPr>
              <w:pStyle w:val="Nummerierung"/>
              <w:spacing w:line="240" w:lineRule="atLeast"/>
              <w:rPr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E51241">
              <w:rPr>
                <w:b w:val="0"/>
                <w:bCs/>
                <w:color w:val="000000"/>
              </w:rPr>
              <w:t>Fördereinheiten (</w:t>
            </w:r>
            <w:r w:rsidR="00F94410">
              <w:rPr>
                <w:b w:val="0"/>
                <w:bCs/>
                <w:color w:val="000000"/>
              </w:rPr>
              <w:t>5</w:t>
            </w:r>
            <w:r w:rsidRPr="00E51241">
              <w:rPr>
                <w:b w:val="0"/>
                <w:bCs/>
                <w:color w:val="000000"/>
              </w:rPr>
              <w:t xml:space="preserve"> Seiten)</w:t>
            </w:r>
          </w:p>
        </w:tc>
      </w:tr>
    </w:tbl>
    <w:p w14:paraId="17BB060A" w14:textId="77777777" w:rsidR="00961035" w:rsidRDefault="00961035" w:rsidP="00E13C64">
      <w:pPr>
        <w:spacing w:line="240" w:lineRule="atLeast"/>
      </w:pPr>
    </w:p>
    <w:p w14:paraId="40116550" w14:textId="77777777" w:rsidR="00D21024" w:rsidRDefault="00D21024" w:rsidP="00E13C64">
      <w:pPr>
        <w:spacing w:line="240" w:lineRule="atLeast"/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9071"/>
      </w:tblGrid>
      <w:tr w:rsidR="00961035" w:rsidRPr="00E0758C" w14:paraId="1889E507" w14:textId="77777777" w:rsidTr="00DC07DD">
        <w:trPr>
          <w:cantSplit/>
          <w:trHeight w:val="68"/>
          <w:jc w:val="center"/>
        </w:trPr>
        <w:tc>
          <w:tcPr>
            <w:tcW w:w="9071" w:type="dxa"/>
          </w:tcPr>
          <w:tbl>
            <w:tblPr>
              <w:tblStyle w:val="EinfacheTabelle41"/>
              <w:tblW w:w="9071" w:type="dxa"/>
              <w:jc w:val="center"/>
              <w:tblCellMar>
                <w:top w:w="57" w:type="dxa"/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871"/>
              <w:gridCol w:w="7200"/>
            </w:tblGrid>
            <w:tr w:rsidR="00961035" w:rsidRPr="009C6E3B" w14:paraId="69F6397A" w14:textId="77777777" w:rsidTr="00DC07DD">
              <w:trPr>
                <w:cantSplit/>
                <w:jc w:val="center"/>
              </w:trPr>
              <w:tc>
                <w:tcPr>
                  <w:tcW w:w="1871" w:type="dxa"/>
                  <w:tcBorders>
                    <w:top w:val="single" w:sz="2" w:space="0" w:color="737373" w:themeColor="accent3"/>
                  </w:tcBorders>
                </w:tcPr>
                <w:p w14:paraId="7CE35C16" w14:textId="77777777" w:rsidR="00961035" w:rsidRPr="009C6E3B" w:rsidRDefault="00961035" w:rsidP="00E13C64">
                  <w:pPr>
                    <w:spacing w:line="240" w:lineRule="atLeast"/>
                    <w:jc w:val="both"/>
                    <w:rPr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noProof/>
                      <w:color w:val="808080"/>
                      <w:sz w:val="17"/>
                      <w:szCs w:val="18"/>
                    </w:rPr>
                    <w:drawing>
                      <wp:inline distT="0" distB="0" distL="0" distR="0" wp14:anchorId="7D240ACA" wp14:editId="6ABEF1FF">
                        <wp:extent cx="829310" cy="292735"/>
                        <wp:effectExtent l="0" t="0" r="8890" b="0"/>
                        <wp:docPr id="640818526" name="Grafik 6408185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9310" cy="2927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00" w:type="dxa"/>
                  <w:tcBorders>
                    <w:top w:val="single" w:sz="2" w:space="0" w:color="737373" w:themeColor="accent3"/>
                  </w:tcBorders>
                </w:tcPr>
                <w:p w14:paraId="3950C083" w14:textId="54050BBF" w:rsidR="00961035" w:rsidRPr="009C6E3B" w:rsidRDefault="00961035" w:rsidP="00E13C64">
                  <w:pPr>
                    <w:pStyle w:val="Impressum"/>
                    <w:spacing w:line="240" w:lineRule="atLeast"/>
                    <w:jc w:val="left"/>
                    <w:rPr>
                      <w:color w:val="808080"/>
                    </w:rPr>
                  </w:pPr>
                  <w:r w:rsidRPr="009C6E3B">
                    <w:rPr>
                      <w:color w:val="808080"/>
                    </w:rPr>
                    <w:t xml:space="preserve">Dieses Material wurde durch </w:t>
                  </w:r>
                  <w:r>
                    <w:rPr>
                      <w:color w:val="808080"/>
                    </w:rPr>
                    <w:t>Andrea Schink</w:t>
                  </w:r>
                  <w:r w:rsidR="00D21024">
                    <w:rPr>
                      <w:color w:val="808080"/>
                    </w:rPr>
                    <w:t>, Birte Pöhler</w:t>
                  </w:r>
                  <w:r>
                    <w:rPr>
                      <w:color w:val="808080"/>
                    </w:rPr>
                    <w:t xml:space="preserve"> &amp; Susanne Prediger</w:t>
                  </w:r>
                  <w:r w:rsidRPr="009C6E3B">
                    <w:rPr>
                      <w:color w:val="808080"/>
                    </w:rPr>
                    <w:t xml:space="preserve"> </w:t>
                  </w:r>
                  <w:r>
                    <w:rPr>
                      <w:color w:val="808080"/>
                    </w:rPr>
                    <w:t>in 2014 konzipiert und  von Lena Wessel</w:t>
                  </w:r>
                  <w:r w:rsidR="008B33FB">
                    <w:rPr>
                      <w:color w:val="808080"/>
                    </w:rPr>
                    <w:t xml:space="preserve"> und Susanne Prediger</w:t>
                  </w:r>
                  <w:r>
                    <w:rPr>
                      <w:color w:val="808080"/>
                    </w:rPr>
                    <w:t xml:space="preserve"> in 2023 für die 2. Auflage leicht überarbeitet</w:t>
                  </w:r>
                  <w:r w:rsidRPr="009C6E3B">
                    <w:rPr>
                      <w:color w:val="808080"/>
                    </w:rPr>
                    <w:t>. Es kann unter der Creative Commons Lizenz BY-NC-SA (Namensnennung – Nicht Kommerziell – Weitergabe unter gleichen Bedingungen) 4.0 International weiterverwendet werden.</w:t>
                  </w:r>
                </w:p>
              </w:tc>
            </w:tr>
            <w:tr w:rsidR="00961035" w:rsidRPr="009C6E3B" w14:paraId="14542F7B" w14:textId="77777777" w:rsidTr="00DC07DD">
              <w:trPr>
                <w:cantSplit/>
                <w:jc w:val="center"/>
              </w:trPr>
              <w:tc>
                <w:tcPr>
                  <w:tcW w:w="1871" w:type="dxa"/>
                </w:tcPr>
                <w:p w14:paraId="2607FFFF" w14:textId="77777777" w:rsidR="00961035" w:rsidRPr="009C6E3B" w:rsidRDefault="00961035" w:rsidP="00E13C64">
                  <w:pPr>
                    <w:spacing w:line="240" w:lineRule="atLeast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>Zitierbar als</w:t>
                  </w:r>
                </w:p>
              </w:tc>
              <w:tc>
                <w:tcPr>
                  <w:tcW w:w="7200" w:type="dxa"/>
                </w:tcPr>
                <w:p w14:paraId="1BF4AB16" w14:textId="2749026C" w:rsidR="00961035" w:rsidRPr="009C6E3B" w:rsidRDefault="00961035" w:rsidP="00E13C64">
                  <w:pPr>
                    <w:pStyle w:val="Impressum"/>
                    <w:spacing w:line="240" w:lineRule="atLeast"/>
                    <w:ind w:right="143"/>
                    <w:jc w:val="left"/>
                    <w:rPr>
                      <w:color w:val="808080"/>
                    </w:rPr>
                  </w:pPr>
                  <w:r w:rsidRPr="00D21024">
                    <w:rPr>
                      <w:color w:val="808080"/>
                    </w:rPr>
                    <w:t>Andrea Schink</w:t>
                  </w:r>
                  <w:r w:rsidR="00D21024" w:rsidRPr="00D21024">
                    <w:rPr>
                      <w:color w:val="808080"/>
                    </w:rPr>
                    <w:t>, Birte Pöhler</w:t>
                  </w:r>
                  <w:r w:rsidRPr="00D21024">
                    <w:rPr>
                      <w:color w:val="808080"/>
                    </w:rPr>
                    <w:t xml:space="preserve"> &amp; Susanne Prediger (2023). </w:t>
                  </w:r>
                  <w:r w:rsidRPr="009C6E3B">
                    <w:rPr>
                      <w:color w:val="808080"/>
                    </w:rPr>
                    <w:t xml:space="preserve">Mathe sicher können Diagnose- und Förderbausteine </w:t>
                  </w:r>
                  <w:r>
                    <w:rPr>
                      <w:color w:val="808080"/>
                    </w:rPr>
                    <w:t>B</w:t>
                  </w:r>
                  <w:r w:rsidR="00D21024">
                    <w:rPr>
                      <w:color w:val="808080"/>
                    </w:rPr>
                    <w:t>2</w:t>
                  </w:r>
                  <w:r w:rsidRPr="009C6E3B">
                    <w:rPr>
                      <w:color w:val="808080"/>
                    </w:rPr>
                    <w:t xml:space="preserve">: </w:t>
                  </w:r>
                  <w:r w:rsidR="00D21024">
                    <w:rPr>
                      <w:color w:val="808080"/>
                    </w:rPr>
                    <w:t>Gleichwertig</w:t>
                  </w:r>
                  <w:r w:rsidR="005248F5">
                    <w:rPr>
                      <w:color w:val="808080"/>
                    </w:rPr>
                    <w:t xml:space="preserve">e Brüche </w:t>
                  </w:r>
                  <w:r w:rsidR="00D21024">
                    <w:rPr>
                      <w:color w:val="808080"/>
                    </w:rPr>
                    <w:t>verstehen</w:t>
                  </w:r>
                  <w:r w:rsidRPr="009C6E3B">
                    <w:rPr>
                      <w:color w:val="808080"/>
                    </w:rPr>
                    <w:t>. Open Educational Resources unter mathe-sicher-koennen.dzlm.de/</w:t>
                  </w:r>
                  <w:proofErr w:type="spellStart"/>
                  <w:r w:rsidRPr="009C6E3B">
                    <w:rPr>
                      <w:color w:val="808080"/>
                    </w:rPr>
                    <w:t>bpd</w:t>
                  </w:r>
                  <w:proofErr w:type="spellEnd"/>
                  <w:r w:rsidRPr="009C6E3B">
                    <w:rPr>
                      <w:color w:val="808080"/>
                    </w:rPr>
                    <w:t>/#</w:t>
                  </w:r>
                  <w:r>
                    <w:rPr>
                      <w:color w:val="808080"/>
                    </w:rPr>
                    <w:t>B</w:t>
                  </w:r>
                  <w:r w:rsidR="00D21024">
                    <w:rPr>
                      <w:color w:val="808080"/>
                    </w:rPr>
                    <w:t>2</w:t>
                  </w:r>
                </w:p>
              </w:tc>
            </w:tr>
            <w:tr w:rsidR="00961035" w:rsidRPr="009C6E3B" w14:paraId="3CE26F6E" w14:textId="77777777" w:rsidTr="00DC07DD">
              <w:trPr>
                <w:cantSplit/>
                <w:jc w:val="center"/>
              </w:trPr>
              <w:tc>
                <w:tcPr>
                  <w:tcW w:w="1871" w:type="dxa"/>
                </w:tcPr>
                <w:p w14:paraId="7CAE35E8" w14:textId="77777777" w:rsidR="00961035" w:rsidRPr="009C6E3B" w:rsidRDefault="00961035" w:rsidP="00E13C64">
                  <w:pPr>
                    <w:spacing w:line="240" w:lineRule="atLeast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 xml:space="preserve">Hinweis zu </w:t>
                  </w:r>
                </w:p>
                <w:p w14:paraId="4256F646" w14:textId="77777777" w:rsidR="00961035" w:rsidRPr="009C6E3B" w:rsidRDefault="00961035" w:rsidP="00E13C64">
                  <w:pPr>
                    <w:spacing w:line="240" w:lineRule="atLeast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>verwandtem Material</w:t>
                  </w:r>
                </w:p>
              </w:tc>
              <w:tc>
                <w:tcPr>
                  <w:tcW w:w="7200" w:type="dxa"/>
                </w:tcPr>
                <w:p w14:paraId="1D32B1F9" w14:textId="34A297A5" w:rsidR="00961035" w:rsidRPr="009C6E3B" w:rsidRDefault="00961035" w:rsidP="00F2473C">
                  <w:pPr>
                    <w:pStyle w:val="Impressum"/>
                    <w:spacing w:line="240" w:lineRule="atLeast"/>
                    <w:ind w:right="143"/>
                    <w:jc w:val="left"/>
                    <w:rPr>
                      <w:color w:val="808080"/>
                    </w:rPr>
                  </w:pPr>
                  <w:r w:rsidRPr="009C6E3B">
                    <w:rPr>
                      <w:color w:val="808080"/>
                    </w:rPr>
                    <w:t>Zu dem Diagnose- und Fördermaterial sind auch Handreichungen verfügbar sowie Erklärvideos</w:t>
                  </w:r>
                  <w:r w:rsidR="00F2473C">
                    <w:rPr>
                      <w:color w:val="808080"/>
                    </w:rPr>
                    <w:t>, einen digitalen flexiblen Bruchstreifen</w:t>
                  </w:r>
                  <w:r w:rsidRPr="009C6E3B">
                    <w:rPr>
                      <w:color w:val="808080"/>
                    </w:rPr>
                    <w:t xml:space="preserve"> und Fortbildungsfilme, alles zu finden unter mathe-sicher-koennen.dzlm.de/</w:t>
                  </w:r>
                  <w:proofErr w:type="spellStart"/>
                  <w:r w:rsidRPr="009C6E3B">
                    <w:rPr>
                      <w:color w:val="808080"/>
                    </w:rPr>
                    <w:t>bpd</w:t>
                  </w:r>
                  <w:proofErr w:type="spellEnd"/>
                  <w:r w:rsidR="00F21536">
                    <w:rPr>
                      <w:color w:val="808080"/>
                    </w:rPr>
                    <w:t xml:space="preserve"> bzw. </w:t>
                  </w:r>
                  <w:r w:rsidR="00F21536" w:rsidRPr="00F21536">
                    <w:rPr>
                      <w:color w:val="808080"/>
                    </w:rPr>
                    <w:t>https://vam.dzlm.de/vams/apps/Bruchstreifen.html</w:t>
                  </w:r>
                  <w:r w:rsidRPr="009C6E3B">
                    <w:rPr>
                      <w:color w:val="808080"/>
                    </w:rPr>
                    <w:t>.</w:t>
                  </w:r>
                  <w:r w:rsidR="005248F5">
                    <w:rPr>
                      <w:color w:val="808080"/>
                    </w:rPr>
                    <w:t xml:space="preserve"> </w:t>
                  </w:r>
                  <w:r w:rsidR="00F21536">
                    <w:rPr>
                      <w:color w:val="808080"/>
                    </w:rPr>
                    <w:br/>
                  </w:r>
                  <w:r w:rsidRPr="009C6E3B">
                    <w:rPr>
                      <w:color w:val="808080"/>
                    </w:rPr>
                    <w:t xml:space="preserve">Das Material </w:t>
                  </w:r>
                  <w:r>
                    <w:rPr>
                      <w:color w:val="808080"/>
                    </w:rPr>
                    <w:t xml:space="preserve">der 1. Auflage (von 2014) </w:t>
                  </w:r>
                  <w:r w:rsidRPr="009C6E3B">
                    <w:rPr>
                      <w:color w:val="808080"/>
                    </w:rPr>
                    <w:t xml:space="preserve">ist in Print auch bei Cornelsen kaufbar, wurde hier jedoch </w:t>
                  </w:r>
                  <w:r w:rsidR="00F2473C">
                    <w:rPr>
                      <w:color w:val="808080"/>
                    </w:rPr>
                    <w:t>maß</w:t>
                  </w:r>
                  <w:r w:rsidR="00F21536">
                    <w:rPr>
                      <w:color w:val="808080"/>
                    </w:rPr>
                    <w:t>-</w:t>
                  </w:r>
                  <w:r w:rsidR="00F2473C">
                    <w:rPr>
                      <w:color w:val="808080"/>
                    </w:rPr>
                    <w:t>geblich</w:t>
                  </w:r>
                  <w:r w:rsidRPr="009C6E3B">
                    <w:rPr>
                      <w:color w:val="808080"/>
                    </w:rPr>
                    <w:t xml:space="preserve"> weiterentwickelt</w:t>
                  </w:r>
                  <w:r w:rsidR="00F2473C">
                    <w:rPr>
                      <w:color w:val="808080"/>
                    </w:rPr>
                    <w:t xml:space="preserve"> durch Integration der Erklärvideos und des digitalen flexiblen Bruchstreifens. </w:t>
                  </w:r>
                </w:p>
              </w:tc>
            </w:tr>
          </w:tbl>
          <w:p w14:paraId="55D99DDC" w14:textId="77777777" w:rsidR="00961035" w:rsidRPr="00E0758C" w:rsidRDefault="00961035" w:rsidP="00E13C64">
            <w:pPr>
              <w:pStyle w:val="Nummerierung"/>
              <w:spacing w:line="240" w:lineRule="atLeast"/>
            </w:pPr>
          </w:p>
        </w:tc>
      </w:tr>
    </w:tbl>
    <w:p w14:paraId="2F5F18D0" w14:textId="7B99819C" w:rsidR="00C9163F" w:rsidRDefault="00C9163F" w:rsidP="00E13C64">
      <w:pPr>
        <w:spacing w:line="240" w:lineRule="atLeast"/>
        <w:sectPr w:rsidR="00C9163F" w:rsidSect="001D1C8B">
          <w:headerReference w:type="default" r:id="rId11"/>
          <w:footerReference w:type="default" r:id="rId12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9"/>
        <w:gridCol w:w="8038"/>
        <w:gridCol w:w="426"/>
      </w:tblGrid>
      <w:tr w:rsidR="00B73599" w:rsidRPr="00B73599" w14:paraId="307EF8F3" w14:textId="77777777" w:rsidTr="00B165C1">
        <w:tc>
          <w:tcPr>
            <w:tcW w:w="609" w:type="dxa"/>
          </w:tcPr>
          <w:bookmarkEnd w:id="0"/>
          <w:p w14:paraId="6E47A6B2" w14:textId="77777777" w:rsidR="00B73599" w:rsidRPr="00B73599" w:rsidRDefault="00B73599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lastRenderedPageBreak/>
              <w:t>A</w:t>
            </w:r>
          </w:p>
        </w:tc>
        <w:tc>
          <w:tcPr>
            <w:tcW w:w="8464" w:type="dxa"/>
            <w:gridSpan w:val="2"/>
          </w:tcPr>
          <w:p w14:paraId="4DD2F146" w14:textId="77777777" w:rsidR="00B73599" w:rsidRPr="00B73599" w:rsidRDefault="00B73599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>Kann ich gleichwertige Anteile in Bildern und Situationen finden?</w:t>
            </w:r>
          </w:p>
        </w:tc>
      </w:tr>
      <w:tr w:rsidR="00B73599" w:rsidRPr="00B73599" w14:paraId="5A2310E9" w14:textId="77777777" w:rsidTr="00B165C1">
        <w:tc>
          <w:tcPr>
            <w:tcW w:w="609" w:type="dxa"/>
          </w:tcPr>
          <w:p w14:paraId="1221590C" w14:textId="77777777" w:rsidR="00B73599" w:rsidRPr="00B73599" w:rsidRDefault="00B73599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B73599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1</w:t>
            </w:r>
          </w:p>
        </w:tc>
        <w:tc>
          <w:tcPr>
            <w:tcW w:w="8464" w:type="dxa"/>
            <w:gridSpan w:val="2"/>
          </w:tcPr>
          <w:p w14:paraId="2461E1E0" w14:textId="77777777" w:rsidR="00B73599" w:rsidRPr="00B73599" w:rsidRDefault="00B73599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 w:rsidRPr="00B73599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 große Anteile in Bruchstreifen finden</w:t>
            </w:r>
          </w:p>
        </w:tc>
      </w:tr>
      <w:tr w:rsidR="00B73599" w:rsidRPr="00B73599" w14:paraId="52DC85F1" w14:textId="77777777" w:rsidTr="00B165C1">
        <w:tc>
          <w:tcPr>
            <w:tcW w:w="609" w:type="dxa"/>
          </w:tcPr>
          <w:p w14:paraId="0E4C9FE0" w14:textId="77777777" w:rsidR="00B73599" w:rsidRPr="00B73599" w:rsidRDefault="00B73599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038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7579"/>
            </w:tblGrid>
            <w:tr w:rsidR="000A45CA" w:rsidRPr="00B73599" w14:paraId="0C5C6D5F" w14:textId="77777777" w:rsidTr="00B165C1">
              <w:tc>
                <w:tcPr>
                  <w:tcW w:w="425" w:type="dxa"/>
                </w:tcPr>
                <w:p w14:paraId="2C9E1710" w14:textId="77777777" w:rsidR="000A45CA" w:rsidRPr="00B73599" w:rsidRDefault="000A45CA" w:rsidP="00E13C64">
                  <w:pPr>
                    <w:spacing w:line="240" w:lineRule="atLeast"/>
                    <w:rPr>
                      <w:b/>
                      <w:color w:val="327A86" w:themeColor="text2"/>
                    </w:rPr>
                  </w:pPr>
                  <w:r w:rsidRPr="00B73599">
                    <w:rPr>
                      <w:b/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7579" w:type="dxa"/>
                </w:tcPr>
                <w:p w14:paraId="47E78D9D" w14:textId="77777777" w:rsidR="000A45CA" w:rsidRDefault="000A45CA" w:rsidP="00E13C64">
                  <w:pPr>
                    <w:spacing w:line="240" w:lineRule="atLeast"/>
                  </w:pPr>
                  <w:r w:rsidRPr="000A45CA">
                    <w:t>Zeichne in jeden Streifen einen Anteil ein, der genauso groß ist wie</w:t>
                  </w:r>
                  <m:oMath>
                    <m:r>
                      <w:rPr>
                        <w:rFonts w:ascii="Cambria Math" w:hAnsi="Cambria Math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6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8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 xml:space="preserve"> </m:t>
                    </m:r>
                  </m:oMath>
                  <w:r>
                    <w:t>.</w:t>
                  </w:r>
                </w:p>
                <w:p w14:paraId="1930A0D8" w14:textId="77777777" w:rsidR="000A45CA" w:rsidRDefault="000A45CA" w:rsidP="00E13C64">
                  <w:pPr>
                    <w:spacing w:line="240" w:lineRule="atLeast"/>
                  </w:pPr>
                </w:p>
                <w:p w14:paraId="79974C04" w14:textId="20A4C952" w:rsidR="000A45CA" w:rsidRDefault="00FD40C0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2798976" behindDoc="0" locked="0" layoutInCell="1" allowOverlap="1" wp14:anchorId="6CCC0C4E" wp14:editId="2492D094">
                            <wp:simplePos x="0" y="0"/>
                            <wp:positionH relativeFrom="column">
                              <wp:posOffset>1002249</wp:posOffset>
                            </wp:positionH>
                            <wp:positionV relativeFrom="paragraph">
                              <wp:posOffset>29101</wp:posOffset>
                            </wp:positionV>
                            <wp:extent cx="3800475" cy="1201135"/>
                            <wp:effectExtent l="0" t="0" r="0" b="5715"/>
                            <wp:wrapNone/>
                            <wp:docPr id="495520549" name="Gruppieren 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800475" cy="1201135"/>
                                      <a:chOff x="0" y="0"/>
                                      <a:chExt cx="3800475" cy="120113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1" name="Grafik 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800475" cy="276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2" name="Grafik 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457200"/>
                                        <a:ext cx="3800475" cy="276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3" name="Grafik 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924910"/>
                                        <a:ext cx="3800475" cy="276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46D7A3CE" id="Gruppieren 1" o:spid="_x0000_s1026" style="position:absolute;margin-left:78.9pt;margin-top:2.3pt;width:299.25pt;height:94.6pt;z-index:252798976" coordsize="38004,12011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">
                            <v:shape id="Grafik 5" o:spid="_x0000_s1027" type="#_x0000_t75" style="position:absolute;width:38004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">
                              <v:imagedata r:id="rId20" o:title=""/>
                            </v:shape>
                            <v:shape id="Grafik 6" o:spid="_x0000_s1028" type="#_x0000_t75" style="position:absolute;top:4572;width:38004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">
                              <v:imagedata r:id="rId21" o:title=""/>
                            </v:shape>
                            <v:shape id="Grafik 7" o:spid="_x0000_s1029" type="#_x0000_t75" style="position:absolute;top:9249;width:38004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">
                              <v:imagedata r:id="rId22" o:title=""/>
                            </v:shape>
                          </v:group>
                        </w:pict>
                      </mc:Fallback>
                    </mc:AlternateContent>
                  </w:r>
                  <w:r w:rsidR="000A45CA">
                    <w:t>A</w:t>
                  </w:r>
                  <w:r w:rsidR="000A45CA" w:rsidRPr="00502EA9">
                    <w:t>nteil:</w:t>
                  </w:r>
                  <w:r w:rsidR="000A45CA"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6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8</m:t>
                        </m:r>
                      </m:den>
                    </m:f>
                  </m:oMath>
                </w:p>
                <w:p w14:paraId="4DC6C3AC" w14:textId="654A0A8F" w:rsidR="00FD40C0" w:rsidRDefault="00E028E8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942336" behindDoc="0" locked="0" layoutInCell="1" allowOverlap="1" wp14:anchorId="730C2CEC" wp14:editId="2266085C">
                            <wp:simplePos x="0" y="0"/>
                            <wp:positionH relativeFrom="column">
                              <wp:posOffset>280670</wp:posOffset>
                            </wp:positionH>
                            <wp:positionV relativeFrom="paragraph">
                              <wp:posOffset>84402</wp:posOffset>
                            </wp:positionV>
                            <wp:extent cx="350196" cy="569069"/>
                            <wp:effectExtent l="0" t="0" r="5715" b="2540"/>
                            <wp:wrapNone/>
                            <wp:docPr id="963906902" name="Textfeld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350196" cy="56906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FBD70CC" w14:textId="5C7D65BB" w:rsidR="00E028E8" w:rsidRPr="00E028E8" w:rsidRDefault="00743EBA" w:rsidP="00E028E8">
                                        <w:pPr>
                                          <w:spacing w:line="240" w:lineRule="auto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m:oMathPara>
                                          <m:oMath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BFBFBF" w:themeColor="background1" w:themeShade="BF"/>
                                                    <w:sz w:val="28"/>
                                                    <w:szCs w:val="24"/>
                                                  </w:rPr>
                                                  <w:sym w:font="Wingdings 2" w:char="F0A2"/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BFBFBF" w:themeColor="background1" w:themeShade="BF"/>
                                                    <w:sz w:val="28"/>
                                                    <w:szCs w:val="24"/>
                                                  </w:rPr>
                                                  <w:sym w:font="Wingdings 2" w:char="F0A2"/>
                                                </m:r>
                                              </m:den>
                                            </m:f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730C2CEC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feld 4" o:spid="_x0000_s1026" type="#_x0000_t202" style="position:absolute;margin-left:22.1pt;margin-top:6.65pt;width:27.55pt;height:44.8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" fillcolor="white [3201]" stroked="f" strokeweight=".5pt">
                            <v:textbox>
                              <w:txbxContent>
                                <w:p w14:paraId="4FBD70CC" w14:textId="5C7D65BB" w:rsidR="00E028E8" w:rsidRPr="00E028E8" w:rsidRDefault="00743EBA" w:rsidP="00E028E8">
                                  <w:pPr>
                                    <w:spacing w:line="240" w:lineRule="auto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BFBFBF" w:themeColor="background1" w:themeShade="BF"/>
                                              <w:sz w:val="28"/>
                                              <w:szCs w:val="24"/>
                                            </w:rPr>
                                            <w:sym w:font="Wingdings 2" w:char="F0A2"/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BFBFBF" w:themeColor="background1" w:themeShade="BF"/>
                                              <w:sz w:val="28"/>
                                              <w:szCs w:val="24"/>
                                            </w:rPr>
                                            <w:sym w:font="Wingdings 2" w:char="F0A2"/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7F4C43CE" w14:textId="11041944" w:rsidR="00FD40C0" w:rsidRDefault="00FD40C0" w:rsidP="00E13C64">
                  <w:pPr>
                    <w:spacing w:line="240" w:lineRule="atLeast"/>
                  </w:pPr>
                </w:p>
                <w:p w14:paraId="39397D59" w14:textId="1330EB0D" w:rsidR="00FD40C0" w:rsidRDefault="00FD40C0" w:rsidP="00E13C64">
                  <w:pPr>
                    <w:spacing w:line="240" w:lineRule="atLeast"/>
                  </w:pPr>
                </w:p>
                <w:p w14:paraId="77D2ADC9" w14:textId="339A59FF" w:rsidR="00FD40C0" w:rsidRDefault="00E028E8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944384" behindDoc="0" locked="0" layoutInCell="1" allowOverlap="1" wp14:anchorId="212183DB" wp14:editId="3F5B7A2D">
                            <wp:simplePos x="0" y="0"/>
                            <wp:positionH relativeFrom="column">
                              <wp:posOffset>282102</wp:posOffset>
                            </wp:positionH>
                            <wp:positionV relativeFrom="paragraph">
                              <wp:posOffset>69202</wp:posOffset>
                            </wp:positionV>
                            <wp:extent cx="350196" cy="569069"/>
                            <wp:effectExtent l="0" t="0" r="5715" b="2540"/>
                            <wp:wrapNone/>
                            <wp:docPr id="1656216457" name="Textfeld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350196" cy="56906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DFD2265" w14:textId="77777777" w:rsidR="00E028E8" w:rsidRPr="00E028E8" w:rsidRDefault="00743EBA" w:rsidP="00E028E8">
                                        <w:pPr>
                                          <w:spacing w:line="240" w:lineRule="auto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m:oMathPara>
                                          <m:oMath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BFBFBF" w:themeColor="background1" w:themeShade="BF"/>
                                                    <w:sz w:val="28"/>
                                                    <w:szCs w:val="24"/>
                                                  </w:rPr>
                                                  <w:sym w:font="Wingdings 2" w:char="F0A2"/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BFBFBF" w:themeColor="background1" w:themeShade="BF"/>
                                                    <w:sz w:val="28"/>
                                                    <w:szCs w:val="24"/>
                                                  </w:rPr>
                                                  <w:sym w:font="Wingdings 2" w:char="F0A2"/>
                                                </m:r>
                                              </m:den>
                                            </m:f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12183DB" id="_x0000_s1027" type="#_x0000_t202" style="position:absolute;margin-left:22.2pt;margin-top:5.45pt;width:27.55pt;height:44.8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" fillcolor="white [3201]" stroked="f" strokeweight=".5pt">
                            <v:textbox>
                              <w:txbxContent>
                                <w:p w14:paraId="5DFD2265" w14:textId="77777777" w:rsidR="00E028E8" w:rsidRPr="00E028E8" w:rsidRDefault="00743EBA" w:rsidP="00E028E8">
                                  <w:pPr>
                                    <w:spacing w:line="240" w:lineRule="auto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BFBFBF" w:themeColor="background1" w:themeShade="BF"/>
                                              <w:sz w:val="28"/>
                                              <w:szCs w:val="24"/>
                                            </w:rPr>
                                            <w:sym w:font="Wingdings 2" w:char="F0A2"/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BFBFBF" w:themeColor="background1" w:themeShade="BF"/>
                                              <w:sz w:val="28"/>
                                              <w:szCs w:val="24"/>
                                            </w:rPr>
                                            <w:sym w:font="Wingdings 2" w:char="F0A2"/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535F0BA1" w14:textId="51D9CA21" w:rsidR="000A45CA" w:rsidRPr="00FD40C0" w:rsidRDefault="00D95B77" w:rsidP="00E13C64">
                  <w:pPr>
                    <w:spacing w:line="240" w:lineRule="atLeast"/>
                    <w:rPr>
                      <w:sz w:val="28"/>
                      <w:szCs w:val="28"/>
                    </w:rPr>
                  </w:pPr>
                  <w:r>
                    <w:br/>
                    <w:t>   </w:t>
                  </w:r>
                </w:p>
                <w:p w14:paraId="4D1A7DE4" w14:textId="316610AC" w:rsidR="000A45CA" w:rsidRPr="00B73599" w:rsidRDefault="000A45CA" w:rsidP="00E13C64">
                  <w:pPr>
                    <w:spacing w:line="240" w:lineRule="atLeast"/>
                  </w:pPr>
                  <w:r>
                    <w:t xml:space="preserve">      </w:t>
                  </w:r>
                </w:p>
              </w:tc>
            </w:tr>
            <w:tr w:rsidR="000A45CA" w:rsidRPr="00B73599" w14:paraId="5085DE81" w14:textId="77777777" w:rsidTr="00B165C1">
              <w:tc>
                <w:tcPr>
                  <w:tcW w:w="425" w:type="dxa"/>
                </w:tcPr>
                <w:p w14:paraId="50DC99B2" w14:textId="77777777" w:rsidR="000A45CA" w:rsidRPr="00B73599" w:rsidRDefault="000A45CA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7579" w:type="dxa"/>
                </w:tcPr>
                <w:p w14:paraId="3A0126BE" w14:textId="4447A880" w:rsidR="000A45CA" w:rsidRDefault="000A45CA" w:rsidP="00E13C64">
                  <w:pPr>
                    <w:spacing w:line="240" w:lineRule="atLeast"/>
                  </w:pPr>
                  <w:r w:rsidRPr="000A45CA">
                    <w:t>Beschreibe, wie du den letzten Anteil gefunden hast.</w:t>
                  </w:r>
                </w:p>
                <w:p w14:paraId="59382223" w14:textId="77777777" w:rsidR="000A45CA" w:rsidRDefault="000A45CA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33164A" w14:paraId="7077FEE1" w14:textId="77777777" w:rsidTr="00B165C1">
                    <w:tc>
                      <w:tcPr>
                        <w:tcW w:w="7569" w:type="dxa"/>
                      </w:tcPr>
                      <w:p w14:paraId="59826DC2" w14:textId="77777777" w:rsidR="0033164A" w:rsidRDefault="0033164A" w:rsidP="00E13C64">
                        <w:pPr>
                          <w:spacing w:line="240" w:lineRule="atLeast"/>
                        </w:pPr>
                      </w:p>
                      <w:p w14:paraId="7BB98B88" w14:textId="77777777" w:rsidR="0033164A" w:rsidRDefault="0033164A" w:rsidP="00E13C64">
                        <w:pPr>
                          <w:spacing w:line="240" w:lineRule="atLeast"/>
                        </w:pPr>
                      </w:p>
                      <w:p w14:paraId="182ADB5E" w14:textId="43420A62" w:rsidR="0033164A" w:rsidRDefault="0033164A" w:rsidP="00E13C64">
                        <w:pPr>
                          <w:spacing w:line="240" w:lineRule="atLeast"/>
                        </w:pPr>
                      </w:p>
                      <w:p w14:paraId="57952AEA" w14:textId="77777777" w:rsidR="009971EF" w:rsidRDefault="009971EF" w:rsidP="00E13C64">
                        <w:pPr>
                          <w:spacing w:line="240" w:lineRule="atLeast"/>
                        </w:pPr>
                      </w:p>
                      <w:p w14:paraId="3F2E5B79" w14:textId="77777777" w:rsidR="0033164A" w:rsidRDefault="0033164A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4679FA58" w14:textId="77777777" w:rsidR="0033164A" w:rsidRPr="000A45CA" w:rsidRDefault="0033164A" w:rsidP="00E13C64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</w:tbl>
          <w:p w14:paraId="3AB5E137" w14:textId="77777777" w:rsidR="00B73599" w:rsidRPr="00B73599" w:rsidRDefault="00B73599" w:rsidP="00E13C64">
            <w:pPr>
              <w:spacing w:line="240" w:lineRule="atLeast"/>
            </w:pPr>
          </w:p>
        </w:tc>
        <w:tc>
          <w:tcPr>
            <w:tcW w:w="426" w:type="dxa"/>
            <w:vAlign w:val="bottom"/>
          </w:tcPr>
          <w:p w14:paraId="6E8DD976" w14:textId="56236926" w:rsidR="00B73599" w:rsidRPr="00B73599" w:rsidRDefault="00341EE8" w:rsidP="00E13C64">
            <w:pPr>
              <w:spacing w:line="240" w:lineRule="atLeast"/>
              <w:jc w:val="right"/>
            </w:pPr>
            <w:r>
              <w:rPr>
                <w:rFonts w:ascii="Cambria" w:hAnsi="Cambria"/>
                <w:noProof/>
                <w:color w:val="000000"/>
                <w:sz w:val="18"/>
                <w:szCs w:val="18"/>
                <w:lang w:eastAsia="de-DE"/>
              </w:rPr>
              <w:drawing>
                <wp:anchor distT="0" distB="0" distL="114300" distR="114300" simplePos="0" relativeHeight="252893184" behindDoc="0" locked="0" layoutInCell="1" allowOverlap="1" wp14:anchorId="46AE4D4C" wp14:editId="36EC1B1D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-742315</wp:posOffset>
                  </wp:positionV>
                  <wp:extent cx="222885" cy="700405"/>
                  <wp:effectExtent l="0" t="0" r="5715" b="0"/>
                  <wp:wrapNone/>
                  <wp:docPr id="119959623" name="Grafik 119959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73599" w:rsidRPr="00B73599" w14:paraId="607A275C" w14:textId="77777777" w:rsidTr="00B165C1">
        <w:tc>
          <w:tcPr>
            <w:tcW w:w="609" w:type="dxa"/>
          </w:tcPr>
          <w:p w14:paraId="710B54FA" w14:textId="77777777" w:rsidR="0033164A" w:rsidRPr="00B73599" w:rsidRDefault="0033164A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  <w:t>2</w:t>
            </w:r>
          </w:p>
        </w:tc>
        <w:tc>
          <w:tcPr>
            <w:tcW w:w="8038" w:type="dxa"/>
          </w:tcPr>
          <w:p w14:paraId="5AC7E046" w14:textId="77777777" w:rsidR="00B73599" w:rsidRPr="00B73599" w:rsidRDefault="0033164A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33164A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 große Anteile mit und ohne Streifen finden</w:t>
            </w:r>
          </w:p>
        </w:tc>
        <w:tc>
          <w:tcPr>
            <w:tcW w:w="426" w:type="dxa"/>
            <w:vMerge w:val="restart"/>
            <w:vAlign w:val="bottom"/>
          </w:tcPr>
          <w:p w14:paraId="40F3B52C" w14:textId="649EF550" w:rsidR="00B73599" w:rsidRPr="00B73599" w:rsidRDefault="00341EE8" w:rsidP="00E13C64">
            <w:pPr>
              <w:spacing w:line="240" w:lineRule="atLeast"/>
              <w:jc w:val="right"/>
            </w:pPr>
            <w:r>
              <w:rPr>
                <w:rFonts w:ascii="Cambria" w:hAnsi="Cambria"/>
                <w:noProof/>
                <w:color w:val="000000"/>
                <w:sz w:val="18"/>
                <w:szCs w:val="18"/>
                <w:lang w:eastAsia="de-DE"/>
              </w:rPr>
              <w:drawing>
                <wp:anchor distT="0" distB="0" distL="114300" distR="114300" simplePos="0" relativeHeight="252895232" behindDoc="0" locked="0" layoutInCell="1" allowOverlap="1" wp14:anchorId="4135F6A9" wp14:editId="1AD8EC2C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-746125</wp:posOffset>
                  </wp:positionV>
                  <wp:extent cx="222885" cy="700405"/>
                  <wp:effectExtent l="0" t="0" r="5715" b="0"/>
                  <wp:wrapNone/>
                  <wp:docPr id="1927486715" name="Grafik 1927486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73599" w:rsidRPr="00B73599" w14:paraId="1F688E58" w14:textId="77777777" w:rsidTr="00F57CBC">
        <w:trPr>
          <w:trHeight w:val="5222"/>
        </w:trPr>
        <w:tc>
          <w:tcPr>
            <w:tcW w:w="609" w:type="dxa"/>
          </w:tcPr>
          <w:p w14:paraId="4944CE1C" w14:textId="77777777" w:rsidR="00B73599" w:rsidRPr="00B73599" w:rsidRDefault="00B73599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038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7579"/>
            </w:tblGrid>
            <w:tr w:rsidR="00F57CBC" w:rsidRPr="00B73599" w14:paraId="3860E6A2" w14:textId="77777777" w:rsidTr="00B165C1">
              <w:tc>
                <w:tcPr>
                  <w:tcW w:w="425" w:type="dxa"/>
                </w:tcPr>
                <w:p w14:paraId="6FA3F245" w14:textId="77777777" w:rsidR="00F57CBC" w:rsidRPr="00B73599" w:rsidRDefault="00F57CBC" w:rsidP="00E13C64">
                  <w:pPr>
                    <w:spacing w:line="240" w:lineRule="atLeast"/>
                    <w:rPr>
                      <w:b/>
                      <w:color w:val="327A86" w:themeColor="text2"/>
                    </w:rPr>
                  </w:pPr>
                  <w:r w:rsidRPr="00B73599">
                    <w:rPr>
                      <w:b/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7579" w:type="dxa"/>
                </w:tcPr>
                <w:p w14:paraId="7F9222B2" w14:textId="223084BF" w:rsidR="00F57CBC" w:rsidRDefault="00FD40C0" w:rsidP="00E13C64">
                  <w:pPr>
                    <w:spacing w:line="240" w:lineRule="atLeast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941312" behindDoc="0" locked="0" layoutInCell="1" allowOverlap="1" wp14:anchorId="3A616A01" wp14:editId="2EE85733">
                            <wp:simplePos x="0" y="0"/>
                            <wp:positionH relativeFrom="column">
                              <wp:posOffset>3083297</wp:posOffset>
                            </wp:positionH>
                            <wp:positionV relativeFrom="paragraph">
                              <wp:posOffset>34947</wp:posOffset>
                            </wp:positionV>
                            <wp:extent cx="1324304" cy="530772"/>
                            <wp:effectExtent l="0" t="0" r="0" b="3175"/>
                            <wp:wrapNone/>
                            <wp:docPr id="1278963919" name="Textfeld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324304" cy="53077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8663504" w14:textId="4108CC98" w:rsidR="00FD40C0" w:rsidRPr="00FD40C0" w:rsidRDefault="00743EBA" w:rsidP="00FD40C0">
                                        <w:pPr>
                                          <w:spacing w:line="240" w:lineRule="atLeast"/>
                                          <w:rPr>
                                            <w:noProof/>
                                            <w:sz w:val="28"/>
                                            <w:szCs w:val="28"/>
                                          </w:rPr>
                                        </w:pPr>
                                        <m:oMathPara>
                                          <m:oMathParaPr>
                                            <m:jc m:val="left"/>
                                          </m:oMathParaPr>
                                          <m:oMath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28"/>
                                                    <w:szCs w:val="28"/>
                                                  </w:rPr>
                                                  <m:t>2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28"/>
                                                    <w:szCs w:val="28"/>
                                                  </w:rPr>
                                                  <m:t>5</m:t>
                                                </m:r>
                                              </m:den>
                                            </m:f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 xml:space="preserve"> = 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BFBFBF" w:themeColor="background1" w:themeShade="BF"/>
                                                    <w:sz w:val="28"/>
                                                    <w:szCs w:val="28"/>
                                                  </w:rPr>
                                                  <w:sym w:font="Wingdings 2" w:char="F0A2"/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BFBFBF" w:themeColor="background1" w:themeShade="BF"/>
                                                    <w:sz w:val="28"/>
                                                    <w:szCs w:val="28"/>
                                                  </w:rPr>
                                                  <w:sym w:font="Wingdings 2" w:char="F0A2"/>
                                                </m:r>
                                              </m:den>
                                            </m:f>
                                            <m: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  <m:t xml:space="preserve"> </m:t>
                                            </m:r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 xml:space="preserve">= 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BFBFBF" w:themeColor="background1" w:themeShade="BF"/>
                                                    <w:sz w:val="28"/>
                                                    <w:szCs w:val="28"/>
                                                    <w:shd w:val="clear" w:color="auto" w:fill="D9D9D9" w:themeFill="background1" w:themeFillShade="D9"/>
                                                  </w:rPr>
                                                  <w:sym w:font="Wingdings 2" w:char="F0A2"/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BFBFBF" w:themeColor="background1" w:themeShade="BF"/>
                                                    <w:sz w:val="28"/>
                                                    <w:szCs w:val="28"/>
                                                  </w:rPr>
                                                  <w:sym w:font="Wingdings 2" w:char="F0A2"/>
                                                </m:r>
                                              </m:den>
                                            </m:f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A616A01" id="Textfeld 2" o:spid="_x0000_s1028" type="#_x0000_t202" style="position:absolute;margin-left:242.8pt;margin-top:2.75pt;width:104.3pt;height:41.8pt;z-index:2529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" fillcolor="white [3201]" stroked="f" strokeweight=".5pt">
                            <v:textbox>
                              <w:txbxContent>
                                <w:p w14:paraId="48663504" w14:textId="4108CC98" w:rsidR="00FD40C0" w:rsidRPr="00FD40C0" w:rsidRDefault="00743EBA" w:rsidP="00FD40C0">
                                  <w:pPr>
                                    <w:spacing w:line="240" w:lineRule="atLeast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8"/>
                                          <w:szCs w:val="28"/>
                                        </w:rPr>
                                        <m:t xml:space="preserve"> =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BFBFBF" w:themeColor="background1" w:themeShade="BF"/>
                                              <w:sz w:val="28"/>
                                              <w:szCs w:val="28"/>
                                            </w:rPr>
                                            <w:sym w:font="Wingdings 2" w:char="F0A2"/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BFBFBF" w:themeColor="background1" w:themeShade="BF"/>
                                              <w:sz w:val="28"/>
                                              <w:szCs w:val="28"/>
                                            </w:rPr>
                                            <w:sym w:font="Wingdings 2" w:char="F0A2"/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 xml:space="preserve"> </m:t>
                                      </m:r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8"/>
                                          <w:szCs w:val="28"/>
                                        </w:rPr>
                                        <m:t xml:space="preserve">=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BFBFBF" w:themeColor="background1" w:themeShade="BF"/>
                                              <w:sz w:val="28"/>
                                              <w:szCs w:val="28"/>
                                              <w:shd w:val="clear" w:color="auto" w:fill="D9D9D9" w:themeFill="background1" w:themeFillShade="D9"/>
                                            </w:rPr>
                                            <w:sym w:font="Wingdings 2" w:char="F0A2"/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BFBFBF" w:themeColor="background1" w:themeShade="BF"/>
                                              <w:sz w:val="28"/>
                                              <w:szCs w:val="28"/>
                                            </w:rPr>
                                            <w:sym w:font="Wingdings 2" w:char="F0A2"/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F57CBC">
                    <w:t>Gib zwei Brüche an, die genauso groß sind wie</w:t>
                  </w:r>
                  <m:oMath>
                    <m:r>
                      <w:rPr>
                        <w:rFonts w:ascii="Cambria Math" w:hAnsi="Cambria Math"/>
                      </w:rPr>
                      <m:t xml:space="preserve"> </m:t>
                    </m:r>
                    <m:f>
                      <m:fPr>
                        <m:ctrlPr>
                          <w:rPr>
                            <w:rStyle w:val="ZitatZchn"/>
                            <w:rFonts w:ascii="Cambria Math" w:hAnsi="Cambria Math"/>
                            <w:i w:val="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Style w:val="ZitatZchn"/>
                            <w:rFonts w:ascii="Cambria Math" w:hAnsi="Cambria Math"/>
                          </w:rPr>
                          <m:t>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Style w:val="ZitatZchn"/>
                            <w:rFonts w:ascii="Cambria Math" w:hAnsi="Cambria Math"/>
                          </w:rPr>
                          <m:t>5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Style w:val="ZitatZchn"/>
                        <w:rFonts w:ascii="Cambria Math" w:hAnsi="Cambria Math"/>
                      </w:rPr>
                      <m:t xml:space="preserve"> </m:t>
                    </m:r>
                  </m:oMath>
                  <w:r w:rsidR="00F57CBC" w:rsidRPr="0033164A">
                    <w:rPr>
                      <w:rStyle w:val="ZitatZchn"/>
                    </w:rPr>
                    <w:t>:</w:t>
                  </w:r>
                  <w:r w:rsidR="00F57CBC">
                    <w:rPr>
                      <w:noProof/>
                    </w:rPr>
                    <w:t xml:space="preserve"> </w:t>
                  </w:r>
                </w:p>
                <w:p w14:paraId="451ED99B" w14:textId="76DA873B" w:rsidR="00F57CBC" w:rsidRDefault="00F417FD" w:rsidP="00E13C64">
                  <w:pPr>
                    <w:spacing w:line="240" w:lineRule="atLeast"/>
                  </w:pPr>
                  <w:r>
                    <w:rPr>
                      <w:noProof/>
                    </w:rPr>
                    <w:t xml:space="preserve">Erkläre </w:t>
                  </w:r>
                  <w:r w:rsidRPr="00F57CBC">
                    <w:t>(z.</w:t>
                  </w:r>
                  <w:r w:rsidR="009971EF">
                    <w:t> </w:t>
                  </w:r>
                  <w:r w:rsidRPr="00F57CBC">
                    <w:t xml:space="preserve">B. </w:t>
                  </w:r>
                  <w:r>
                    <w:t>mit einem</w:t>
                  </w:r>
                  <w:r w:rsidRPr="00F57CBC">
                    <w:t xml:space="preserve"> Bild oder eine</w:t>
                  </w:r>
                  <w:r>
                    <w:t>r</w:t>
                  </w:r>
                  <w:r w:rsidRPr="00F57CBC">
                    <w:t xml:space="preserve"> Situation)</w:t>
                  </w:r>
                  <w:r>
                    <w:t>.</w:t>
                  </w:r>
                </w:p>
                <w:p w14:paraId="4359D693" w14:textId="77777777" w:rsidR="00F57CBC" w:rsidRDefault="00F57CBC" w:rsidP="00E13C64">
                  <w:pPr>
                    <w:spacing w:line="240" w:lineRule="atLeast"/>
                  </w:pPr>
                </w:p>
                <w:p w14:paraId="5C95911D" w14:textId="77777777" w:rsidR="00FD40C0" w:rsidRDefault="00FD40C0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F57CBC" w14:paraId="2B1EE796" w14:textId="77777777" w:rsidTr="00B165C1">
                    <w:tc>
                      <w:tcPr>
                        <w:tcW w:w="7569" w:type="dxa"/>
                      </w:tcPr>
                      <w:p w14:paraId="688993A0" w14:textId="77777777" w:rsidR="00F57CBC" w:rsidRDefault="00F57CBC" w:rsidP="00E13C64">
                        <w:pPr>
                          <w:spacing w:line="240" w:lineRule="atLeast"/>
                        </w:pPr>
                      </w:p>
                      <w:p w14:paraId="00F1533F" w14:textId="77777777" w:rsidR="00F57CBC" w:rsidRDefault="00F57CBC" w:rsidP="00E13C64">
                        <w:pPr>
                          <w:spacing w:line="240" w:lineRule="atLeast"/>
                        </w:pPr>
                      </w:p>
                      <w:p w14:paraId="45133D80" w14:textId="77777777" w:rsidR="00F57CBC" w:rsidRDefault="00F57CBC" w:rsidP="00E13C64">
                        <w:pPr>
                          <w:spacing w:line="240" w:lineRule="atLeast"/>
                        </w:pPr>
                      </w:p>
                      <w:p w14:paraId="5568305C" w14:textId="77777777" w:rsidR="00F57CBC" w:rsidRDefault="00F57CBC" w:rsidP="00E13C64">
                        <w:pPr>
                          <w:spacing w:line="240" w:lineRule="atLeast"/>
                        </w:pPr>
                      </w:p>
                      <w:p w14:paraId="0E2B3863" w14:textId="109C40A2" w:rsidR="009971EF" w:rsidRDefault="009971EF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5BA7331E" w14:textId="77777777" w:rsidR="00F57CBC" w:rsidRPr="00B73599" w:rsidRDefault="00F57CBC" w:rsidP="00E13C64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  <w:tr w:rsidR="00F57CBC" w:rsidRPr="00B73599" w14:paraId="26404828" w14:textId="77777777" w:rsidTr="00B165C1">
              <w:tc>
                <w:tcPr>
                  <w:tcW w:w="425" w:type="dxa"/>
                </w:tcPr>
                <w:p w14:paraId="787C9B6E" w14:textId="77777777" w:rsidR="00F57CBC" w:rsidRPr="00B73599" w:rsidRDefault="00F57CBC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7579" w:type="dxa"/>
                </w:tcPr>
                <w:p w14:paraId="5F63CF35" w14:textId="144BDC0E" w:rsidR="00F57CBC" w:rsidRDefault="00F57CBC" w:rsidP="00E13C64">
                  <w:pPr>
                    <w:spacing w:line="240" w:lineRule="atLeast"/>
                  </w:pPr>
                  <w:r>
                    <w:t xml:space="preserve">Leas Kuchen hat 8 Stücke. Sie isst 4 Stücke davon. Pauls Kuchen ist genauso groß, </w:t>
                  </w:r>
                  <w:r w:rsidR="00A605EA">
                    <w:t>sein Kuchen wurde aber in</w:t>
                  </w:r>
                  <w:r>
                    <w:t xml:space="preserve"> 18 Stücke</w:t>
                  </w:r>
                  <w:r w:rsidR="00A605EA">
                    <w:t xml:space="preserve"> </w:t>
                  </w:r>
                  <w:r w:rsidR="00F30D14">
                    <w:t>unterteilt</w:t>
                  </w:r>
                  <w:r>
                    <w:t xml:space="preserve">. </w:t>
                  </w:r>
                  <w:r w:rsidR="00A605EA">
                    <w:t xml:space="preserve">Die Stücke sind also kleiner </w:t>
                  </w:r>
                  <w:r w:rsidR="00FD40C0">
                    <w:br/>
                  </w:r>
                  <w:r w:rsidR="00A605EA">
                    <w:t xml:space="preserve">als bei Leas Kuchen. </w:t>
                  </w:r>
                  <w:r>
                    <w:t xml:space="preserve">Paul isst denselben Anteil vom Kuchen wie Lea. </w:t>
                  </w:r>
                </w:p>
                <w:p w14:paraId="13111506" w14:textId="77777777" w:rsidR="00F57CBC" w:rsidRDefault="00F57CBC" w:rsidP="00E13C64">
                  <w:pPr>
                    <w:spacing w:line="240" w:lineRule="atLeast"/>
                  </w:pPr>
                  <w:r>
                    <w:t>Wie viele Stücke von den 18 Stücken hat er also gegessen?</w:t>
                  </w:r>
                </w:p>
                <w:p w14:paraId="116048D2" w14:textId="77777777" w:rsidR="00F57CBC" w:rsidRDefault="00F57CBC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F57CBC" w14:paraId="1837E7BB" w14:textId="77777777" w:rsidTr="00B165C1">
                    <w:tc>
                      <w:tcPr>
                        <w:tcW w:w="7569" w:type="dxa"/>
                      </w:tcPr>
                      <w:p w14:paraId="35D65843" w14:textId="77777777" w:rsidR="00F57CBC" w:rsidRDefault="00F57CBC" w:rsidP="00E13C64">
                        <w:pPr>
                          <w:spacing w:line="240" w:lineRule="atLeast"/>
                        </w:pPr>
                      </w:p>
                      <w:p w14:paraId="7B04D01D" w14:textId="77777777" w:rsidR="00F57CBC" w:rsidRDefault="00F57CBC" w:rsidP="00E13C64">
                        <w:pPr>
                          <w:spacing w:line="240" w:lineRule="atLeast"/>
                        </w:pPr>
                      </w:p>
                      <w:p w14:paraId="02B0D735" w14:textId="19142B64" w:rsidR="00F57CBC" w:rsidRDefault="00F57CBC" w:rsidP="00E13C64">
                        <w:pPr>
                          <w:spacing w:line="240" w:lineRule="atLeast"/>
                        </w:pPr>
                      </w:p>
                      <w:p w14:paraId="35D1595F" w14:textId="77777777" w:rsidR="009971EF" w:rsidRDefault="009971EF" w:rsidP="00E13C64">
                        <w:pPr>
                          <w:spacing w:line="240" w:lineRule="atLeast"/>
                        </w:pPr>
                      </w:p>
                      <w:p w14:paraId="553CCAAB" w14:textId="77777777" w:rsidR="00F57CBC" w:rsidRDefault="00F57CBC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33C1A0BD" w14:textId="77777777" w:rsidR="00F57CBC" w:rsidRPr="000A45CA" w:rsidRDefault="00F57CBC" w:rsidP="00E13C64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</w:tbl>
          <w:p w14:paraId="0B1CE3AD" w14:textId="77777777" w:rsidR="00F57CBC" w:rsidRPr="00B73599" w:rsidRDefault="00F57CBC" w:rsidP="00E13C64">
            <w:pPr>
              <w:spacing w:line="240" w:lineRule="atLeast"/>
            </w:pPr>
          </w:p>
        </w:tc>
        <w:tc>
          <w:tcPr>
            <w:tcW w:w="426" w:type="dxa"/>
            <w:vMerge/>
            <w:vAlign w:val="bottom"/>
          </w:tcPr>
          <w:p w14:paraId="6E571FB6" w14:textId="77777777" w:rsidR="00B73599" w:rsidRPr="00B73599" w:rsidRDefault="00B73599" w:rsidP="00E13C64">
            <w:pPr>
              <w:spacing w:line="240" w:lineRule="atLeast"/>
              <w:jc w:val="right"/>
              <w:rPr>
                <w:noProof/>
              </w:rPr>
            </w:pPr>
          </w:p>
        </w:tc>
      </w:tr>
    </w:tbl>
    <w:p w14:paraId="5C0D0DAA" w14:textId="77777777" w:rsidR="00E028E8" w:rsidRDefault="00E028E8" w:rsidP="00E13C64">
      <w:pPr>
        <w:spacing w:line="240" w:lineRule="atLeast"/>
        <w:sectPr w:rsidR="00E028E8" w:rsidSect="001D1C8B">
          <w:headerReference w:type="default" r:id="rId24"/>
          <w:footerReference w:type="default" r:id="rId25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p w14:paraId="092977F3" w14:textId="77777777" w:rsidR="00B73599" w:rsidRDefault="00B73599" w:rsidP="00E13C64">
      <w:pPr>
        <w:spacing w:line="240" w:lineRule="atLeast"/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E0758C" w:rsidRPr="00E0758C" w14:paraId="5DBC7F63" w14:textId="77777777" w:rsidTr="00192D9F">
        <w:tc>
          <w:tcPr>
            <w:tcW w:w="610" w:type="dxa"/>
          </w:tcPr>
          <w:p w14:paraId="5E9BCB91" w14:textId="77777777" w:rsidR="00E0758C" w:rsidRPr="00AC7674" w:rsidRDefault="00E0758C" w:rsidP="00E13C64">
            <w:pPr>
              <w:pStyle w:val="berschrift1"/>
              <w:spacing w:line="240" w:lineRule="atLeast"/>
            </w:pPr>
            <w:r w:rsidRPr="00AC7674">
              <w:t>A</w:t>
            </w:r>
          </w:p>
        </w:tc>
        <w:tc>
          <w:tcPr>
            <w:tcW w:w="8461" w:type="dxa"/>
            <w:gridSpan w:val="2"/>
          </w:tcPr>
          <w:p w14:paraId="19DD66C6" w14:textId="77777777" w:rsidR="00E0758C" w:rsidRPr="00AC7674" w:rsidRDefault="00343820" w:rsidP="00E13C64">
            <w:pPr>
              <w:pStyle w:val="berschrift1"/>
              <w:spacing w:line="240" w:lineRule="atLeast"/>
            </w:pPr>
            <w:r w:rsidRPr="00343820">
              <w:t>Ich kann gleichwertige Anteile in Bildern und Situationen finden</w:t>
            </w:r>
          </w:p>
        </w:tc>
      </w:tr>
      <w:tr w:rsidR="00E0758C" w:rsidRPr="00E0758C" w14:paraId="0497CF4D" w14:textId="77777777" w:rsidTr="00192D9F">
        <w:trPr>
          <w:trHeight w:val="170"/>
        </w:trPr>
        <w:tc>
          <w:tcPr>
            <w:tcW w:w="610" w:type="dxa"/>
          </w:tcPr>
          <w:p w14:paraId="236FE16B" w14:textId="77777777" w:rsidR="00E0758C" w:rsidRPr="00E0758C" w:rsidRDefault="00E0758C" w:rsidP="00E13C64">
            <w:pPr>
              <w:pStyle w:val="berschrift2"/>
              <w:spacing w:line="240" w:lineRule="atLeast"/>
            </w:pPr>
            <w:r w:rsidRPr="00E0758C">
              <w:t>1</w:t>
            </w:r>
          </w:p>
        </w:tc>
        <w:tc>
          <w:tcPr>
            <w:tcW w:w="8461" w:type="dxa"/>
            <w:gridSpan w:val="2"/>
          </w:tcPr>
          <w:p w14:paraId="1627814B" w14:textId="77777777" w:rsidR="00E0758C" w:rsidRPr="00911328" w:rsidRDefault="00343820" w:rsidP="00E13C64">
            <w:pPr>
              <w:pStyle w:val="berschrift2"/>
              <w:spacing w:line="240" w:lineRule="atLeast"/>
            </w:pPr>
            <w:r w:rsidRPr="00343820">
              <w:t>Gleich große Anteile in Bruchstreifen finden</w:t>
            </w:r>
          </w:p>
        </w:tc>
      </w:tr>
      <w:tr w:rsidR="00E0758C" w:rsidRPr="00E0758C" w14:paraId="069A5C7A" w14:textId="77777777" w:rsidTr="00192D9F">
        <w:tc>
          <w:tcPr>
            <w:tcW w:w="610" w:type="dxa"/>
          </w:tcPr>
          <w:p w14:paraId="4EF8612A" w14:textId="77777777" w:rsidR="00E0758C" w:rsidRPr="00E0758C" w:rsidRDefault="00E0758C" w:rsidP="00E13C64">
            <w:pPr>
              <w:pStyle w:val="Nummerierung"/>
            </w:pPr>
            <w:r w:rsidRPr="00E0758C">
              <w:t>1.1</w:t>
            </w:r>
          </w:p>
        </w:tc>
        <w:tc>
          <w:tcPr>
            <w:tcW w:w="8461" w:type="dxa"/>
            <w:gridSpan w:val="2"/>
          </w:tcPr>
          <w:p w14:paraId="100E6619" w14:textId="1947C742" w:rsidR="00E0758C" w:rsidRPr="00274151" w:rsidRDefault="007553A0" w:rsidP="00E13C64">
            <w:pPr>
              <w:pStyle w:val="Nummerierung"/>
              <w:rPr>
                <w:color w:val="0000FF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09568" behindDoc="0" locked="0" layoutInCell="1" allowOverlap="1" wp14:anchorId="17F33311" wp14:editId="1929BB9F">
                      <wp:simplePos x="0" y="0"/>
                      <wp:positionH relativeFrom="column">
                        <wp:posOffset>4727575</wp:posOffset>
                      </wp:positionH>
                      <wp:positionV relativeFrom="paragraph">
                        <wp:posOffset>498951</wp:posOffset>
                      </wp:positionV>
                      <wp:extent cx="544830" cy="751091"/>
                      <wp:effectExtent l="0" t="0" r="127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48DDA0" w14:textId="77777777" w:rsidR="007553A0" w:rsidRPr="008D5126" w:rsidRDefault="007553A0" w:rsidP="007553A0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F33311" id="Gruppieren 19" o:spid="_x0000_s1029" style="position:absolute;margin-left:372.25pt;margin-top:39.3pt;width:42.9pt;height:59.15pt;z-index:252909568" coordsize="5448,7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">
                      <v:shape id="Grafik 5" o:spid="_x0000_s1030" type="#_x0000_t75" style="position:absolute;width:5448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">
                        <v:imagedata r:id="rId27" o:title="" chromakey="white"/>
                      </v:shape>
                      <v:shape id="_x0000_s1031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" filled="f" stroked="f" strokeweight=".5pt">
                        <v:textbox inset="0,0,0,0">
                          <w:txbxContent>
                            <w:p w14:paraId="1648DDA0" w14:textId="77777777" w:rsidR="007553A0" w:rsidRPr="008D5126" w:rsidRDefault="007553A0" w:rsidP="007553A0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43820" w:rsidRPr="00343820">
              <w:t xml:space="preserve">Anteile in </w:t>
            </w:r>
            <w:r w:rsidR="00274151">
              <w:t>Lade</w:t>
            </w:r>
            <w:r w:rsidR="00343820" w:rsidRPr="00343820">
              <w:t>balken vergleichen</w:t>
            </w:r>
          </w:p>
          <w:p w14:paraId="29B457D5" w14:textId="575FA04D" w:rsidR="00DE27E6" w:rsidRPr="00911328" w:rsidRDefault="00DE27E6" w:rsidP="00E13C64">
            <w:pPr>
              <w:pStyle w:val="Nummerierung"/>
            </w:pPr>
          </w:p>
        </w:tc>
      </w:tr>
      <w:tr w:rsidR="00E0758C" w:rsidRPr="00E0758C" w14:paraId="4F2F608E" w14:textId="77777777" w:rsidTr="00192D9F">
        <w:tc>
          <w:tcPr>
            <w:tcW w:w="610" w:type="dxa"/>
          </w:tcPr>
          <w:p w14:paraId="6ADA5C7B" w14:textId="5A488F4C" w:rsidR="00E0758C" w:rsidRPr="00E0758C" w:rsidRDefault="00E0758C" w:rsidP="00E13C64">
            <w:pPr>
              <w:spacing w:line="240" w:lineRule="atLeast"/>
            </w:pPr>
          </w:p>
        </w:tc>
        <w:tc>
          <w:tcPr>
            <w:tcW w:w="425" w:type="dxa"/>
          </w:tcPr>
          <w:p w14:paraId="561AC24F" w14:textId="77777777" w:rsidR="00E0758C" w:rsidRPr="00E0758C" w:rsidRDefault="00E0758C" w:rsidP="00E13C64">
            <w:pPr>
              <w:pStyle w:val="Nummerierung"/>
              <w:spacing w:line="240" w:lineRule="atLeast"/>
            </w:pPr>
            <w:r w:rsidRPr="00E0758C">
              <w:t>a)</w:t>
            </w:r>
          </w:p>
        </w:tc>
        <w:tc>
          <w:tcPr>
            <w:tcW w:w="8036" w:type="dxa"/>
          </w:tcPr>
          <w:p w14:paraId="5B9D32A1" w14:textId="0A958730" w:rsidR="00E0758C" w:rsidRDefault="00314CE0" w:rsidP="00E13C64">
            <w:pPr>
              <w:spacing w:line="240" w:lineRule="atLeas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17760" behindDoc="0" locked="0" layoutInCell="1" allowOverlap="1" wp14:anchorId="3994A497" wp14:editId="24FC00BA">
                      <wp:simplePos x="0" y="0"/>
                      <wp:positionH relativeFrom="column">
                        <wp:posOffset>4456271</wp:posOffset>
                      </wp:positionH>
                      <wp:positionV relativeFrom="paragraph">
                        <wp:posOffset>1005840</wp:posOffset>
                      </wp:positionV>
                      <wp:extent cx="645795" cy="722893"/>
                      <wp:effectExtent l="0" t="0" r="0" b="1270"/>
                      <wp:wrapNone/>
                      <wp:docPr id="1370828430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97492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13311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12102A0" w14:textId="77777777" w:rsidR="00314CE0" w:rsidRPr="008D5126" w:rsidRDefault="00314CE0" w:rsidP="00314CE0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94A497" id="Gruppieren 18" o:spid="_x0000_s1032" style="position:absolute;margin-left:350.9pt;margin-top:79.2pt;width:50.85pt;height:56.9pt;z-index:252917760" coordsize="6457,7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">
                      <v:shape id="Grafik 6" o:spid="_x0000_s1033" type="#_x0000_t75" style="position:absolute;width:6457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">
                        <v:imagedata r:id="rId29" o:title="" chromakey="white"/>
                      </v:shape>
                      <v:shape id="_x0000_s1034" type="#_x0000_t202" style="position:absolute;left:1409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" filled="f" stroked="f" strokeweight=".5pt">
                        <v:textbox inset="0,0,0,0">
                          <w:txbxContent>
                            <w:p w14:paraId="112102A0" w14:textId="77777777" w:rsidR="00314CE0" w:rsidRPr="008D5126" w:rsidRDefault="00314CE0" w:rsidP="00314CE0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43820" w:rsidRPr="00C63632">
              <w:rPr>
                <w:rFonts w:ascii="Calibri" w:hAnsi="Calibri"/>
                <w:noProof/>
              </w:rPr>
              <w:drawing>
                <wp:inline distT="0" distB="0" distL="0" distR="0" wp14:anchorId="4E14D10B" wp14:editId="4574E386">
                  <wp:extent cx="4371975" cy="1434465"/>
                  <wp:effectExtent l="0" t="0" r="0" b="635"/>
                  <wp:docPr id="64" name="Grafi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1.1a.eps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75" cy="14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AC33D7" w14:textId="77777777" w:rsidR="00343820" w:rsidRDefault="00343820" w:rsidP="00E13C64">
            <w:pPr>
              <w:spacing w:line="240" w:lineRule="atLeast"/>
            </w:pPr>
          </w:p>
          <w:p w14:paraId="414D816B" w14:textId="77777777" w:rsidR="00343820" w:rsidRDefault="00343820" w:rsidP="00E13C64">
            <w:pPr>
              <w:spacing w:line="240" w:lineRule="atLeast"/>
            </w:pPr>
            <w:r>
              <w:t>Kenan und Leonie wollen beide einen Film herunterladen.</w:t>
            </w:r>
          </w:p>
          <w:p w14:paraId="556AB631" w14:textId="77777777" w:rsidR="00343820" w:rsidRDefault="00343820" w:rsidP="00E13C64">
            <w:pPr>
              <w:pStyle w:val="Listenabsatz"/>
              <w:numPr>
                <w:ilvl w:val="0"/>
                <w:numId w:val="54"/>
              </w:numPr>
              <w:spacing w:line="240" w:lineRule="atLeast"/>
            </w:pPr>
            <w:r>
              <w:t xml:space="preserve">Welcher Computer hat im Moment mehr GB geladen? </w:t>
            </w:r>
          </w:p>
          <w:p w14:paraId="79DC6B36" w14:textId="77777777" w:rsidR="00343820" w:rsidRDefault="00343820" w:rsidP="00E13C64">
            <w:pPr>
              <w:pStyle w:val="Listenabsatz"/>
              <w:numPr>
                <w:ilvl w:val="0"/>
                <w:numId w:val="54"/>
              </w:numPr>
              <w:spacing w:line="240" w:lineRule="atLeast"/>
            </w:pPr>
            <w:r>
              <w:t>Welcher Computer hat den größeren Anteil geladen, ist also schon weiter?</w:t>
            </w:r>
          </w:p>
          <w:p w14:paraId="1809E8A9" w14:textId="77777777" w:rsidR="00343820" w:rsidRPr="00E0758C" w:rsidRDefault="00343820" w:rsidP="00E13C64">
            <w:pPr>
              <w:spacing w:line="240" w:lineRule="atLeast"/>
            </w:pPr>
          </w:p>
        </w:tc>
      </w:tr>
      <w:tr w:rsidR="00E0758C" w:rsidRPr="00E0758C" w14:paraId="4C8DCD75" w14:textId="77777777" w:rsidTr="00192D9F">
        <w:tc>
          <w:tcPr>
            <w:tcW w:w="610" w:type="dxa"/>
          </w:tcPr>
          <w:p w14:paraId="6797F429" w14:textId="77777777" w:rsidR="00E0758C" w:rsidRPr="00E0758C" w:rsidRDefault="00E0758C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B7EBB29" w14:textId="77777777" w:rsidR="00E0758C" w:rsidRPr="00E0758C" w:rsidRDefault="00E0758C" w:rsidP="00E13C64">
            <w:pPr>
              <w:pStyle w:val="Nummerierung"/>
              <w:spacing w:line="240" w:lineRule="atLeast"/>
            </w:pPr>
            <w:r w:rsidRPr="00E0758C">
              <w:t>b)</w:t>
            </w:r>
          </w:p>
        </w:tc>
        <w:tc>
          <w:tcPr>
            <w:tcW w:w="8036" w:type="dxa"/>
          </w:tcPr>
          <w:p w14:paraId="1E55F6D7" w14:textId="641075F4" w:rsidR="00343820" w:rsidRDefault="00F94410" w:rsidP="00E13C64">
            <w:pPr>
              <w:spacing w:line="240" w:lineRule="atLeast"/>
            </w:pPr>
            <w:r>
              <w:t xml:space="preserve">Vergleiche die </w:t>
            </w:r>
            <w:r w:rsidR="00343820">
              <w:t xml:space="preserve">Anteile </w:t>
            </w:r>
            <w:r>
              <w:t xml:space="preserve">aus a) (7 von 10 und 4 von 5) </w:t>
            </w:r>
            <w:r w:rsidR="00343820">
              <w:t>auch mit Bruchstreifen</w:t>
            </w:r>
            <w:r>
              <w:t>:</w:t>
            </w:r>
          </w:p>
          <w:p w14:paraId="62EB6B5F" w14:textId="520E852D" w:rsidR="00E0758C" w:rsidRDefault="00343820" w:rsidP="00E13C64">
            <w:pPr>
              <w:spacing w:line="240" w:lineRule="atLeast"/>
            </w:pPr>
            <w:r>
              <w:t>Welchen Anteil hat Leonie, welchen Anteil hat Kenan bereits geladen?</w:t>
            </w:r>
            <w:r w:rsidR="00F94410">
              <w:t xml:space="preserve"> Wer hat mehr?</w:t>
            </w:r>
          </w:p>
          <w:p w14:paraId="7C831079" w14:textId="77777777" w:rsidR="00343820" w:rsidRDefault="00343820" w:rsidP="00E13C64">
            <w:pPr>
              <w:spacing w:line="240" w:lineRule="atLeast"/>
            </w:pPr>
          </w:p>
          <w:p w14:paraId="5041FCBD" w14:textId="2DA89814" w:rsidR="000E21C6" w:rsidRDefault="00343820" w:rsidP="00E13C64">
            <w:pPr>
              <w:spacing w:line="240" w:lineRule="atLeast"/>
            </w:pPr>
            <w:r w:rsidRPr="00C63632">
              <w:rPr>
                <w:rFonts w:ascii="Calibri" w:hAnsi="Calibri"/>
                <w:noProof/>
              </w:rPr>
              <w:drawing>
                <wp:inline distT="0" distB="0" distL="0" distR="0" wp14:anchorId="322C7CB3" wp14:editId="3659483B">
                  <wp:extent cx="4371975" cy="262890"/>
                  <wp:effectExtent l="0" t="0" r="9525" b="381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0er.eps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5312"/>
                          <a:stretch/>
                        </pic:blipFill>
                        <pic:spPr bwMode="auto">
                          <a:xfrm>
                            <a:off x="0" y="0"/>
                            <a:ext cx="4375558" cy="263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81BFC3" w14:textId="77777777" w:rsidR="00343820" w:rsidRDefault="00343820" w:rsidP="00E13C64">
            <w:pPr>
              <w:spacing w:line="240" w:lineRule="atLeast"/>
            </w:pPr>
            <w:r w:rsidRPr="00C63632">
              <w:rPr>
                <w:rFonts w:ascii="Calibri" w:hAnsi="Calibri"/>
                <w:noProof/>
              </w:rPr>
              <w:drawing>
                <wp:inline distT="0" distB="0" distL="0" distR="0" wp14:anchorId="1B0F200A" wp14:editId="749A2A77">
                  <wp:extent cx="4371971" cy="262890"/>
                  <wp:effectExtent l="0" t="0" r="0" b="381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er.eps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5312"/>
                          <a:stretch/>
                        </pic:blipFill>
                        <pic:spPr bwMode="auto">
                          <a:xfrm>
                            <a:off x="0" y="0"/>
                            <a:ext cx="4378915" cy="263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A65EC1" w14:textId="77777777" w:rsidR="00343820" w:rsidRPr="00E0758C" w:rsidRDefault="00343820" w:rsidP="00E13C64">
            <w:pPr>
              <w:spacing w:line="240" w:lineRule="atLeast"/>
            </w:pPr>
          </w:p>
        </w:tc>
      </w:tr>
      <w:tr w:rsidR="00E0758C" w:rsidRPr="00E0758C" w14:paraId="2CA44BF4" w14:textId="77777777" w:rsidTr="00192D9F">
        <w:tc>
          <w:tcPr>
            <w:tcW w:w="610" w:type="dxa"/>
          </w:tcPr>
          <w:p w14:paraId="770FD5F2" w14:textId="2CAE2BF4" w:rsidR="00E0758C" w:rsidRPr="00E0758C" w:rsidRDefault="00DE27E6" w:rsidP="00E13C64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30D90536" wp14:editId="0AEB65E1">
                  <wp:extent cx="360000" cy="272386"/>
                  <wp:effectExtent l="0" t="0" r="2540" b="0"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58F99F4" w14:textId="77777777" w:rsidR="00E0758C" w:rsidRPr="00E0758C" w:rsidRDefault="00E0758C" w:rsidP="00E13C64">
            <w:pPr>
              <w:pStyle w:val="Nummerierung"/>
              <w:spacing w:line="240" w:lineRule="atLeast"/>
            </w:pPr>
            <w:r w:rsidRPr="00E0758C">
              <w:t>c)</w:t>
            </w:r>
          </w:p>
        </w:tc>
        <w:tc>
          <w:tcPr>
            <w:tcW w:w="8036" w:type="dxa"/>
            <w:vAlign w:val="center"/>
          </w:tcPr>
          <w:p w14:paraId="6111F4FD" w14:textId="316EBF3B" w:rsidR="00343820" w:rsidRDefault="00343820" w:rsidP="00E13C64">
            <w:pPr>
              <w:spacing w:line="240" w:lineRule="atLeast"/>
            </w:pPr>
            <w:r>
              <w:t xml:space="preserve">Die Anteile </w:t>
            </w:r>
            <w:r w:rsidR="005D2164">
              <w:t xml:space="preserve">von Leonie und Kenan </w:t>
            </w:r>
            <w:r>
              <w:t>sind nicht gleichwertig, also nicht gleich groß.</w:t>
            </w:r>
          </w:p>
          <w:p w14:paraId="2153F32A" w14:textId="169683C9" w:rsidR="00343820" w:rsidRPr="00E0758C" w:rsidRDefault="00343820" w:rsidP="00E13C64">
            <w:pPr>
              <w:spacing w:line="240" w:lineRule="atLeast"/>
            </w:pPr>
            <w:r>
              <w:t xml:space="preserve">Welche Anteile wären gleich groß? </w:t>
            </w:r>
            <w:r w:rsidR="00DE27E6">
              <w:t>Finde Beispiele und e</w:t>
            </w:r>
            <w:r w:rsidR="005D2164">
              <w:t xml:space="preserve">rkläre. </w:t>
            </w:r>
          </w:p>
        </w:tc>
      </w:tr>
    </w:tbl>
    <w:p w14:paraId="3602A43C" w14:textId="77777777" w:rsidR="00343820" w:rsidRDefault="00343820" w:rsidP="00E13C64">
      <w:pPr>
        <w:spacing w:line="240" w:lineRule="atLeast"/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8461"/>
      </w:tblGrid>
      <w:tr w:rsidR="00BE1EF5" w14:paraId="6F964549" w14:textId="77777777" w:rsidTr="006015F6">
        <w:tc>
          <w:tcPr>
            <w:tcW w:w="610" w:type="dxa"/>
          </w:tcPr>
          <w:p w14:paraId="678F7919" w14:textId="77777777" w:rsidR="00BE1EF5" w:rsidRPr="00230A99" w:rsidRDefault="00BE1EF5" w:rsidP="00E13C64">
            <w:pPr>
              <w:pStyle w:val="berschrift3"/>
              <w:spacing w:line="240" w:lineRule="atLeast"/>
            </w:pPr>
            <w:r w:rsidRPr="00230A99">
              <w:t>1.2</w:t>
            </w:r>
          </w:p>
        </w:tc>
        <w:tc>
          <w:tcPr>
            <w:tcW w:w="8461" w:type="dxa"/>
          </w:tcPr>
          <w:p w14:paraId="0625B4D0" w14:textId="77777777" w:rsidR="00BE1EF5" w:rsidRPr="00230A99" w:rsidRDefault="00343820" w:rsidP="00E13C64">
            <w:pPr>
              <w:pStyle w:val="berschrift3"/>
              <w:spacing w:line="240" w:lineRule="atLeast"/>
            </w:pPr>
            <w:r w:rsidRPr="00343820">
              <w:t>Gleich große Anteile ablesen und einzeichnen</w:t>
            </w:r>
          </w:p>
        </w:tc>
      </w:tr>
      <w:tr w:rsidR="00343820" w:rsidRPr="00561AF9" w14:paraId="0152FF39" w14:textId="77777777" w:rsidTr="00E71AAB">
        <w:tc>
          <w:tcPr>
            <w:tcW w:w="610" w:type="dxa"/>
          </w:tcPr>
          <w:p w14:paraId="72ECE46C" w14:textId="77777777" w:rsidR="00343820" w:rsidRDefault="0034382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461" w:type="dxa"/>
          </w:tcPr>
          <w:p w14:paraId="04ABC0F5" w14:textId="274A7E41" w:rsidR="00D94851" w:rsidRDefault="00343820" w:rsidP="00E13C64">
            <w:pPr>
              <w:spacing w:line="240" w:lineRule="atLeast"/>
            </w:pPr>
            <w:r w:rsidRPr="00343820">
              <w:t xml:space="preserve">Finde mit den Bruchstreifen Anteile, </w:t>
            </w:r>
            <w:r w:rsidR="005D2164">
              <w:t>die</w:t>
            </w:r>
            <w:r w:rsidRPr="00343820">
              <w:t xml:space="preserve"> </w:t>
            </w:r>
            <w:r w:rsidR="005D2164" w:rsidRPr="00343820">
              <w:t>genauso groß sind wie zwei Sechstel.</w:t>
            </w:r>
          </w:p>
          <w:tbl>
            <w:tblPr>
              <w:tblStyle w:val="MSKTabell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745"/>
              <w:gridCol w:w="7716"/>
            </w:tblGrid>
            <w:tr w:rsidR="00D94851" w14:paraId="63E4890F" w14:textId="77777777" w:rsidTr="00D94851">
              <w:trPr>
                <w:trHeight w:val="1321"/>
              </w:trPr>
              <w:tc>
                <w:tcPr>
                  <w:tcW w:w="807" w:type="dxa"/>
                  <w:vAlign w:val="center"/>
                </w:tcPr>
                <w:p w14:paraId="4C162CCD" w14:textId="6835A1A5" w:rsidR="00D94851" w:rsidRPr="003F629F" w:rsidRDefault="00743EBA" w:rsidP="00E13C64">
                  <w:pPr>
                    <w:keepNext/>
                    <w:spacing w:line="240" w:lineRule="atLeast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color w:val="000000"/>
                              <w:lang w:eastAsia="de-DE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lang w:eastAsia="de-DE"/>
                            </w:rPr>
                            <m:t>2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lang w:eastAsia="de-DE"/>
                            </w:rPr>
                            <m:t>6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644" w:type="dxa"/>
                  <w:vAlign w:val="center"/>
                </w:tcPr>
                <w:p w14:paraId="09C19E5A" w14:textId="77777777" w:rsidR="00D94851" w:rsidRPr="00D94851" w:rsidRDefault="00D94851" w:rsidP="00E13C6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3C98A48D" wp14:editId="76ABD25C">
                        <wp:extent cx="4753544" cy="277078"/>
                        <wp:effectExtent l="0" t="0" r="0" b="8890"/>
                        <wp:docPr id="34" name="Grafik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6er.eps"/>
                                <pic:cNvPicPr/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3544" cy="2770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95B77" w14:paraId="740FB6F9" w14:textId="77777777" w:rsidTr="00D95B77">
              <w:trPr>
                <w:trHeight w:val="1321"/>
              </w:trPr>
              <w:tc>
                <w:tcPr>
                  <w:tcW w:w="807" w:type="dxa"/>
                  <w:vAlign w:val="center"/>
                </w:tcPr>
                <w:p w14:paraId="516ADE4A" w14:textId="5F51E99F" w:rsidR="00D95B77" w:rsidRPr="0076378E" w:rsidRDefault="00743EBA" w:rsidP="00E13C6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644" w:type="dxa"/>
                  <w:vAlign w:val="center"/>
                </w:tcPr>
                <w:p w14:paraId="0BDE8E8F" w14:textId="77777777" w:rsidR="00D95B77" w:rsidRDefault="00D95B77" w:rsidP="00E13C64">
                  <w:pPr>
                    <w:pStyle w:val="Ausflltext"/>
                    <w:spacing w:line="240" w:lineRule="atLeast"/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1F26920F" wp14:editId="38B21A38">
                        <wp:extent cx="4752975" cy="276225"/>
                        <wp:effectExtent l="0" t="0" r="9525" b="9525"/>
                        <wp:docPr id="35" name="Grafik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12er.eps"/>
                                <pic:cNvPicPr/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2975" cy="27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95B77" w14:paraId="18D61784" w14:textId="77777777" w:rsidTr="00D95B77">
              <w:trPr>
                <w:trHeight w:val="1321"/>
              </w:trPr>
              <w:tc>
                <w:tcPr>
                  <w:tcW w:w="807" w:type="dxa"/>
                  <w:vAlign w:val="center"/>
                </w:tcPr>
                <w:p w14:paraId="19EB630C" w14:textId="106E3023" w:rsidR="00D95B77" w:rsidRPr="0076378E" w:rsidRDefault="00743EBA" w:rsidP="00E13C6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644" w:type="dxa"/>
                  <w:vAlign w:val="center"/>
                </w:tcPr>
                <w:p w14:paraId="76438F1C" w14:textId="77777777" w:rsidR="00D95B77" w:rsidRPr="00C63632" w:rsidRDefault="00D95B77" w:rsidP="00E13C6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098DA8DF" wp14:editId="23A4A77E">
                        <wp:extent cx="4752975" cy="276225"/>
                        <wp:effectExtent l="0" t="0" r="9525" b="9525"/>
                        <wp:docPr id="36" name="Grafik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18er.eps"/>
                                <pic:cNvPicPr/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2975" cy="27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850DD9F" w14:textId="2215B84E" w:rsidR="00DC0B23" w:rsidRDefault="00DC0B23" w:rsidP="00E13C64">
            <w:pPr>
              <w:spacing w:line="240" w:lineRule="atLeast"/>
            </w:pPr>
          </w:p>
        </w:tc>
      </w:tr>
      <w:tr w:rsidR="00D60AA4" w14:paraId="166CCB63" w14:textId="77777777" w:rsidTr="00274151">
        <w:trPr>
          <w:trHeight w:val="557"/>
        </w:trPr>
        <w:tc>
          <w:tcPr>
            <w:tcW w:w="610" w:type="dxa"/>
          </w:tcPr>
          <w:p w14:paraId="313ADB7B" w14:textId="283836E8" w:rsidR="00D60AA4" w:rsidRDefault="00D60AA4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1.3</w:t>
            </w:r>
          </w:p>
        </w:tc>
        <w:tc>
          <w:tcPr>
            <w:tcW w:w="8461" w:type="dxa"/>
          </w:tcPr>
          <w:p w14:paraId="3A02BF2C" w14:textId="781158CD" w:rsidR="00D60AA4" w:rsidRPr="005B1228" w:rsidRDefault="00D60AA4" w:rsidP="005B1228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Flexible Bruchstreifen: Anteile vergleichen – Auf das Ganze kommt es an</w:t>
            </w:r>
          </w:p>
        </w:tc>
      </w:tr>
      <w:tr w:rsidR="005B1228" w14:paraId="1D60DF2F" w14:textId="77777777" w:rsidTr="00274151">
        <w:trPr>
          <w:trHeight w:val="71"/>
        </w:trPr>
        <w:tc>
          <w:tcPr>
            <w:tcW w:w="610" w:type="dxa"/>
          </w:tcPr>
          <w:p w14:paraId="1A48EE64" w14:textId="53FDAF1D" w:rsidR="005B1228" w:rsidRDefault="004B0812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002752" behindDoc="1" locked="0" layoutInCell="1" allowOverlap="1" wp14:anchorId="4633D436" wp14:editId="41378B6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281305</wp:posOffset>
                  </wp:positionV>
                  <wp:extent cx="359410" cy="271780"/>
                  <wp:effectExtent l="0" t="0" r="2540" b="0"/>
                  <wp:wrapTight wrapText="bothSides">
                    <wp:wrapPolygon edited="0">
                      <wp:start x="0" y="0"/>
                      <wp:lineTo x="0" y="16654"/>
                      <wp:lineTo x="14883" y="19682"/>
                      <wp:lineTo x="20608" y="19682"/>
                      <wp:lineTo x="20608" y="9084"/>
                      <wp:lineTo x="11449" y="0"/>
                      <wp:lineTo x="0" y="0"/>
                    </wp:wrapPolygon>
                  </wp:wrapTight>
                  <wp:docPr id="890563793" name="Grafik 890563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B122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985344" behindDoc="0" locked="0" layoutInCell="1" allowOverlap="1" wp14:anchorId="5666FE21" wp14:editId="0285CDB9">
                      <wp:simplePos x="0" y="0"/>
                      <wp:positionH relativeFrom="column">
                        <wp:posOffset>-6198</wp:posOffset>
                      </wp:positionH>
                      <wp:positionV relativeFrom="paragraph">
                        <wp:posOffset>38735</wp:posOffset>
                      </wp:positionV>
                      <wp:extent cx="274955" cy="197485"/>
                      <wp:effectExtent l="0" t="0" r="0" b="0"/>
                      <wp:wrapNone/>
                      <wp:docPr id="633435431" name="Gruppieren 425">
                        <a:hlinkClick xmlns:a="http://schemas.openxmlformats.org/drawingml/2006/main" r:id="rId3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5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2025751647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04210518" name="Grafik 2104210518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96DAC541-7B7A-43D3-8B79-37D633B846F1}">
                                      <asvg:svgBlip xmlns:asvg="http://schemas.microsoft.com/office/drawing/2016/SVG/main" r:embed="rId3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3DEE51" id="Gruppieren 425" o:spid="_x0000_s1026" href="https://vam.dzlm.de/vams/apps/Bruchstreifen.html" style="position:absolute;margin-left:-.5pt;margin-top:3.05pt;width:21.65pt;height:15.55pt;z-index:252985344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" fillcolor="#327a86" stroked="f" strokeweight="1pt">
                        <v:stroke joinstyle="miter"/>
                      </v:roundrect>
                      <v:shape id="Grafik 2104210518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">
                        <v:imagedata r:id="rId44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8461" w:type="dxa"/>
          </w:tcPr>
          <w:p w14:paraId="3D4BEEA3" w14:textId="77777777" w:rsidR="005B1228" w:rsidRPr="00274151" w:rsidRDefault="005B1228" w:rsidP="005B1228">
            <w:pPr>
              <w:pStyle w:val="berschrift3"/>
              <w:spacing w:before="0" w:line="240" w:lineRule="atLeast"/>
              <w:rPr>
                <w:rFonts w:ascii="Calibri(Textkörper)" w:hAnsi="Calibri(Textkörper)" w:hint="eastAsia"/>
                <w:b w:val="0"/>
                <w:bCs w:val="0"/>
                <w:color w:val="000000"/>
                <w:sz w:val="22"/>
              </w:rPr>
            </w:pPr>
            <w:r w:rsidRPr="00274151">
              <w:rPr>
                <w:rFonts w:ascii="Calibri(Textkörper)" w:hAnsi="Calibri(Textkörper)" w:hint="eastAsia"/>
                <w:b w:val="0"/>
                <w:bCs w:val="0"/>
                <w:color w:val="000000"/>
                <w:sz w:val="22"/>
              </w:rPr>
              <w:t>Maurice und Leonie vergleichen die Treffer beim Papierkorbball.</w:t>
            </w:r>
          </w:p>
          <w:p w14:paraId="2BEB8F31" w14:textId="7BD28AE2" w:rsidR="00BA6A12" w:rsidRDefault="00BA6A12" w:rsidP="009E2837">
            <w:pPr>
              <w:rPr>
                <w:lang w:eastAsia="de-DE"/>
              </w:rPr>
            </w:pPr>
            <w:r>
              <w:rPr>
                <w:lang w:eastAsia="de-DE"/>
              </w:rPr>
              <w:t>Treffer der Mädchen beim Papierkorbball</w:t>
            </w:r>
          </w:p>
          <w:p w14:paraId="446AC8B8" w14:textId="3F9D6C0E" w:rsidR="00BA6A12" w:rsidRDefault="00426468" w:rsidP="00BA6A12">
            <w:pPr>
              <w:rPr>
                <w:lang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3103104" behindDoc="0" locked="0" layoutInCell="1" allowOverlap="1" wp14:anchorId="43ADAD00" wp14:editId="2390A331">
                  <wp:simplePos x="0" y="0"/>
                  <wp:positionH relativeFrom="column">
                    <wp:posOffset>4706620</wp:posOffset>
                  </wp:positionH>
                  <wp:positionV relativeFrom="paragraph">
                    <wp:posOffset>34290</wp:posOffset>
                  </wp:positionV>
                  <wp:extent cx="520700" cy="520700"/>
                  <wp:effectExtent l="0" t="0" r="0" b="0"/>
                  <wp:wrapSquare wrapText="bothSides"/>
                  <wp:docPr id="744719585" name="Grafik 74" descr="Vorschau Ihres 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code-preview-image" descr="Vorschau Ihres 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2417" w:rsidRPr="005A2E03">
              <w:rPr>
                <w:rFonts w:ascii="Calibri" w:eastAsia="Times New Roman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92512" behindDoc="0" locked="0" layoutInCell="1" allowOverlap="1" wp14:anchorId="6A537EA0" wp14:editId="447677B9">
                      <wp:simplePos x="0" y="0"/>
                      <wp:positionH relativeFrom="column">
                        <wp:posOffset>3932555</wp:posOffset>
                      </wp:positionH>
                      <wp:positionV relativeFrom="paragraph">
                        <wp:posOffset>110973</wp:posOffset>
                      </wp:positionV>
                      <wp:extent cx="789305" cy="460375"/>
                      <wp:effectExtent l="0" t="0" r="0" b="0"/>
                      <wp:wrapNone/>
                      <wp:docPr id="55" name="Textfeld 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64C401F-DCD7-4845-B51D-9B0C1507760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230CD26" w14:textId="77777777" w:rsidR="00823C3C" w:rsidRPr="005A2E03" w:rsidRDefault="00823C3C" w:rsidP="00274151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Flexible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537EA0" id="Textfeld 7" o:spid="_x0000_s1035" type="#_x0000_t202" style="position:absolute;margin-left:309.65pt;margin-top:8.75pt;width:62.15pt;height:36.25pt;z-index:2529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" filled="f" stroked="f">
                      <v:textbox>
                        <w:txbxContent>
                          <w:p w14:paraId="0230CD26" w14:textId="77777777" w:rsidR="00823C3C" w:rsidRPr="005A2E03" w:rsidRDefault="00823C3C" w:rsidP="00274151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Flexible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E2837">
              <w:rPr>
                <w:noProof/>
                <w:lang w:eastAsia="de-DE"/>
              </w:rPr>
              <w:drawing>
                <wp:anchor distT="0" distB="0" distL="114300" distR="114300" simplePos="0" relativeHeight="252988416" behindDoc="1" locked="0" layoutInCell="1" allowOverlap="1" wp14:anchorId="128EC917" wp14:editId="41E1E345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67310</wp:posOffset>
                  </wp:positionV>
                  <wp:extent cx="1122045" cy="269875"/>
                  <wp:effectExtent l="0" t="0" r="0" b="0"/>
                  <wp:wrapTight wrapText="bothSides">
                    <wp:wrapPolygon edited="0">
                      <wp:start x="0" y="0"/>
                      <wp:lineTo x="0" y="20329"/>
                      <wp:lineTo x="21270" y="20329"/>
                      <wp:lineTo x="21270" y="0"/>
                      <wp:lineTo x="0" y="0"/>
                    </wp:wrapPolygon>
                  </wp:wrapTight>
                  <wp:docPr id="1255198580" name="Grafik 61" descr="Ein Bild, das Rechteck, Reihe, Quadrat, Farbigkei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198580" name="Grafik 61" descr="Ein Bild, das Rechteck, Reihe, Quadrat, Farbigkeit enthält.&#10;&#10;Automatisch generierte Beschreibung"/>
                          <pic:cNvPicPr/>
                        </pic:nvPicPr>
                        <pic:blipFill>
                          <a:blip r:embed="rId46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45" cy="26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A3FCF9" w14:textId="6AA92344" w:rsidR="00BA6A12" w:rsidRDefault="00BA6A12" w:rsidP="00BA6A12">
            <w:pPr>
              <w:rPr>
                <w:lang w:eastAsia="de-DE"/>
              </w:rPr>
            </w:pPr>
          </w:p>
          <w:p w14:paraId="05761EDE" w14:textId="36C5FE88" w:rsidR="00036A07" w:rsidRDefault="00036A07" w:rsidP="009E2837">
            <w:pPr>
              <w:rPr>
                <w:lang w:eastAsia="de-DE"/>
              </w:rPr>
            </w:pPr>
            <w:r>
              <w:rPr>
                <w:lang w:eastAsia="de-DE"/>
              </w:rPr>
              <w:t>Treffer der Jungen beim Papierkorb</w:t>
            </w:r>
            <w:r w:rsidR="009E2837">
              <w:rPr>
                <w:lang w:eastAsia="de-DE"/>
              </w:rPr>
              <w:t>b</w:t>
            </w:r>
            <w:r>
              <w:rPr>
                <w:lang w:eastAsia="de-DE"/>
              </w:rPr>
              <w:t>all</w:t>
            </w:r>
          </w:p>
          <w:p w14:paraId="3536942F" w14:textId="0B2C54F9" w:rsidR="005413E9" w:rsidRDefault="009E2837" w:rsidP="00BA6A12">
            <w:pPr>
              <w:rPr>
                <w:lang w:eastAsia="de-DE"/>
              </w:rPr>
            </w:pPr>
            <w:r w:rsidRPr="005A2E03">
              <w:rPr>
                <w:rFonts w:ascii="Calibri" w:eastAsia="Times New Roman" w:hAnsi="Calibri" w:cs="Times New Roman"/>
                <w:noProof/>
                <w:lang w:eastAsia="de-DE"/>
              </w:rPr>
              <w:drawing>
                <wp:anchor distT="0" distB="0" distL="114300" distR="114300" simplePos="0" relativeHeight="252987392" behindDoc="0" locked="0" layoutInCell="1" allowOverlap="1" wp14:anchorId="2D1CE6FF" wp14:editId="25D98E85">
                  <wp:simplePos x="0" y="0"/>
                  <wp:positionH relativeFrom="column">
                    <wp:posOffset>25883</wp:posOffset>
                  </wp:positionH>
                  <wp:positionV relativeFrom="paragraph">
                    <wp:posOffset>31115</wp:posOffset>
                  </wp:positionV>
                  <wp:extent cx="1768475" cy="309245"/>
                  <wp:effectExtent l="0" t="0" r="0" b="0"/>
                  <wp:wrapNone/>
                  <wp:docPr id="485283423" name="Grafik 61" descr="Ein Bild, das Rechteck, Reihe, Screenshot, Farbigkei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283423" name="Grafik 61" descr="Ein Bild, das Rechteck, Reihe, Screenshot, Farbigkeit enthält.&#10;&#10;Automatisch generierte Beschreibung"/>
                          <pic:cNvPicPr/>
                        </pic:nvPicPr>
                        <pic:blipFill rotWithShape="1">
                          <a:blip r:embed="rId47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470" b="15272"/>
                          <a:stretch/>
                        </pic:blipFill>
                        <pic:spPr bwMode="auto">
                          <a:xfrm>
                            <a:off x="0" y="0"/>
                            <a:ext cx="1768475" cy="309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318FDC" w14:textId="1E691027" w:rsidR="00BA6A12" w:rsidRDefault="000D2BA9" w:rsidP="00BA6A12">
            <w:pPr>
              <w:rPr>
                <w:lang w:eastAsia="de-DE"/>
              </w:rPr>
            </w:pPr>
            <w:r>
              <w:rPr>
                <w:rFonts w:ascii="Calibri" w:eastAsia="Calibri" w:hAnsi="Calibri" w:cs="Times New Roman"/>
                <w:b/>
                <w:bCs/>
                <w:noProof/>
                <w:color w:val="327A86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001728" behindDoc="0" locked="0" layoutInCell="1" allowOverlap="1" wp14:anchorId="1F84FE3C" wp14:editId="7B6CAA51">
                      <wp:simplePos x="0" y="0"/>
                      <wp:positionH relativeFrom="column">
                        <wp:posOffset>2092324</wp:posOffset>
                      </wp:positionH>
                      <wp:positionV relativeFrom="paragraph">
                        <wp:posOffset>24384</wp:posOffset>
                      </wp:positionV>
                      <wp:extent cx="2054555" cy="709295"/>
                      <wp:effectExtent l="0" t="0" r="66675" b="230505"/>
                      <wp:wrapNone/>
                      <wp:docPr id="1370976192" name="Sprechblase: rechteckig mit abgerundeten Ecken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4555" cy="709295"/>
                              </a:xfrm>
                              <a:prstGeom prst="wedgeRoundRectCallout">
                                <a:avLst>
                                  <a:gd name="adj1" fmla="val 50248"/>
                                  <a:gd name="adj2" fmla="val 7848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49E8F1" w14:textId="7BF0CA1D" w:rsidR="000D2BA9" w:rsidRPr="00274151" w:rsidRDefault="00416BEE" w:rsidP="00274151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274151">
                                    <w:rPr>
                                      <w:color w:val="000000"/>
                                    </w:rPr>
                                    <w:t>Die Mädchen und die Jungen sind gleich gut. Beide haben die Hälfte der Versuche getroffen.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1F84FE3C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Sprechblase: rechteckig mit abgerundeten Ecken 62" o:spid="_x0000_s1036" type="#_x0000_t62" style="position:absolute;margin-left:164.75pt;margin-top:1.9pt;width:161.8pt;height:55.85pt;z-index:25300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" adj="21654,27753" filled="f" strokecolor="#bfbfbf [2412]" strokeweight="1pt">
                      <v:textbox>
                        <w:txbxContent>
                          <w:p w14:paraId="1B49E8F1" w14:textId="7BF0CA1D" w:rsidR="000D2BA9" w:rsidRPr="00274151" w:rsidRDefault="00416BEE" w:rsidP="00274151">
                            <w:pPr>
                              <w:rPr>
                                <w:color w:val="000000"/>
                              </w:rPr>
                            </w:pPr>
                            <w:r w:rsidRPr="00274151">
                              <w:rPr>
                                <w:color w:val="000000"/>
                              </w:rPr>
                              <w:t>Die Mädchen und die Jungen sind gleich gut. Beide haben die Hälfte der Versuche getroffen.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50D57B4" w14:textId="4923ADE3" w:rsidR="00823C3C" w:rsidRDefault="00126C8D" w:rsidP="00BA6A12">
            <w:pPr>
              <w:rPr>
                <w:lang w:eastAsia="de-DE"/>
              </w:rPr>
            </w:pPr>
            <w:r w:rsidRPr="005A2E03">
              <w:rPr>
                <w:rFonts w:ascii="Calibri" w:eastAsia="Calibri" w:hAnsi="Calibri" w:cs="Times New Roman"/>
                <w:b/>
                <w:bCs/>
                <w:noProof/>
                <w:color w:val="327A86"/>
                <w:lang w:eastAsia="de-DE"/>
              </w:rPr>
              <w:drawing>
                <wp:anchor distT="0" distB="0" distL="114300" distR="114300" simplePos="0" relativeHeight="252994560" behindDoc="0" locked="0" layoutInCell="1" allowOverlap="1" wp14:anchorId="32253D9B" wp14:editId="7290AA9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213995</wp:posOffset>
                  </wp:positionV>
                  <wp:extent cx="662305" cy="717550"/>
                  <wp:effectExtent l="0" t="0" r="0" b="0"/>
                  <wp:wrapNone/>
                  <wp:docPr id="399150080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5CF319-CBBF-0BC4-E34A-FC6CB384E3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rafik 7">
                            <a:extLst>
                              <a:ext uri="{FF2B5EF4-FFF2-40B4-BE49-F238E27FC236}">
                                <a16:creationId xmlns:a16="http://schemas.microsoft.com/office/drawing/2014/main" id="{A45CF319-CBBF-0BC4-E34A-FC6CB384E3F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717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96608" behindDoc="0" locked="0" layoutInCell="1" allowOverlap="1" wp14:anchorId="0AB49611" wp14:editId="25F38CB3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894080</wp:posOffset>
                      </wp:positionV>
                      <wp:extent cx="998855" cy="342265"/>
                      <wp:effectExtent l="0" t="0" r="10795" b="635"/>
                      <wp:wrapNone/>
                      <wp:docPr id="16" name="Textfeld 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39A275B-CACB-D142-7999-A13F0E2A6E4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8855" cy="3422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C6348C2" w14:textId="77777777" w:rsidR="00126C8D" w:rsidRPr="00272AE9" w:rsidRDefault="00126C8D" w:rsidP="00126C8D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272AE9"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Maurice</w:t>
                                  </w:r>
                                </w:p>
                              </w:txbxContent>
                            </wps:txbx>
                            <wps:bodyPr vert="horz" wrap="square" lIns="0" tIns="0" rIns="0" bIns="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B49611" id="Textfeld 12" o:spid="_x0000_s1037" type="#_x0000_t202" style="position:absolute;margin-left:7.9pt;margin-top:70.4pt;width:78.65pt;height:26.95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" filled="f" stroked="f" strokeweight=".5pt">
                      <v:textbox inset="0,0,0,0">
                        <w:txbxContent>
                          <w:p w14:paraId="0C6348C2" w14:textId="77777777" w:rsidR="00126C8D" w:rsidRPr="00272AE9" w:rsidRDefault="00126C8D" w:rsidP="00126C8D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272AE9"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Maurice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6D23E59" w14:textId="054C97BE" w:rsidR="00823C3C" w:rsidRDefault="000D2BA9" w:rsidP="00BA6A12">
            <w:pPr>
              <w:rPr>
                <w:lang w:eastAsia="de-DE"/>
              </w:rPr>
            </w:pPr>
            <w:r w:rsidRPr="005A2E03">
              <w:rPr>
                <w:rFonts w:ascii="Calibri" w:eastAsia="Calibri" w:hAnsi="Calibri" w:cs="Times New Roman"/>
                <w:b/>
                <w:bCs/>
                <w:noProof/>
                <w:color w:val="327A86"/>
                <w:lang w:eastAsia="de-DE"/>
              </w:rPr>
              <w:drawing>
                <wp:anchor distT="0" distB="0" distL="114300" distR="114300" simplePos="0" relativeHeight="252995584" behindDoc="0" locked="0" layoutInCell="1" allowOverlap="1" wp14:anchorId="32E746EB" wp14:editId="4BD02CC5">
                  <wp:simplePos x="0" y="0"/>
                  <wp:positionH relativeFrom="column">
                    <wp:posOffset>4064381</wp:posOffset>
                  </wp:positionH>
                  <wp:positionV relativeFrom="paragraph">
                    <wp:posOffset>129896</wp:posOffset>
                  </wp:positionV>
                  <wp:extent cx="690245" cy="673735"/>
                  <wp:effectExtent l="0" t="0" r="0" b="0"/>
                  <wp:wrapNone/>
                  <wp:docPr id="1107977095" name="Grafik 6" descr="Ein Bild, das Darstellung, Cartoon, Zeichnung, Animierter Cartoon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F51B3C-AF44-471B-A60B-41CF34DA039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977095" name="Grafik 6" descr="Ein Bild, das Darstellung, Cartoon, Zeichnung, Animierter Cartoon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C5F51B3C-AF44-471B-A60B-41CF34DA039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673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D9E0A8" w14:textId="0753C0CE" w:rsidR="0054610F" w:rsidRDefault="0054610F" w:rsidP="00BA6A12">
            <w:pPr>
              <w:rPr>
                <w:lang w:eastAsia="de-DE"/>
              </w:rPr>
            </w:pPr>
          </w:p>
          <w:p w14:paraId="61FE6082" w14:textId="02FBD595" w:rsidR="0054610F" w:rsidRDefault="000D2BA9" w:rsidP="00BA6A12">
            <w:pPr>
              <w:rPr>
                <w:lang w:eastAsia="de-DE"/>
              </w:rPr>
            </w:pPr>
            <w:r>
              <w:rPr>
                <w:rFonts w:ascii="Calibri" w:eastAsia="Calibri" w:hAnsi="Calibri" w:cs="Times New Roman"/>
                <w:b/>
                <w:bCs/>
                <w:noProof/>
                <w:color w:val="327A86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000704" behindDoc="0" locked="0" layoutInCell="1" allowOverlap="1" wp14:anchorId="6E2B7459" wp14:editId="24B01998">
                      <wp:simplePos x="0" y="0"/>
                      <wp:positionH relativeFrom="column">
                        <wp:posOffset>802640</wp:posOffset>
                      </wp:positionH>
                      <wp:positionV relativeFrom="paragraph">
                        <wp:posOffset>119380</wp:posOffset>
                      </wp:positionV>
                      <wp:extent cx="3264625" cy="578122"/>
                      <wp:effectExtent l="444500" t="25400" r="12065" b="19050"/>
                      <wp:wrapNone/>
                      <wp:docPr id="1478100864" name="Sprechblase: rechteckig mit abgerundeten Ecken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64625" cy="578122"/>
                              </a:xfrm>
                              <a:prstGeom prst="wedgeRoundRectCallout">
                                <a:avLst>
                                  <a:gd name="adj1" fmla="val -62523"/>
                                  <a:gd name="adj2" fmla="val -5127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C2EF95" w14:textId="28206699" w:rsidR="00873F7D" w:rsidRPr="00274151" w:rsidRDefault="00873F7D" w:rsidP="000D2BA9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274151">
                                    <w:rPr>
                                      <w:color w:val="000000"/>
                                    </w:rPr>
                                    <w:t>Der markierte Teil bei den Jung</w:t>
                                  </w:r>
                                  <w:r w:rsidR="00416BEE" w:rsidRPr="00274151">
                                    <w:rPr>
                                      <w:color w:val="000000"/>
                                    </w:rPr>
                                    <w:t>en</w:t>
                                  </w:r>
                                  <w:r w:rsidRPr="00274151">
                                    <w:rPr>
                                      <w:color w:val="000000"/>
                                    </w:rPr>
                                    <w:t xml:space="preserve"> ist größer als bei den Mädchen</w:t>
                                  </w:r>
                                  <w:r w:rsidR="000D2BA9" w:rsidRPr="00274151">
                                    <w:rPr>
                                      <w:color w:val="000000"/>
                                    </w:rPr>
                                    <w:t>. Daher haben die Jung</w:t>
                                  </w:r>
                                  <w:r w:rsidR="00416BEE" w:rsidRPr="00274151">
                                    <w:rPr>
                                      <w:color w:val="000000"/>
                                    </w:rPr>
                                    <w:t>en</w:t>
                                  </w:r>
                                  <w:r w:rsidR="000D2BA9" w:rsidRPr="00274151">
                                    <w:rPr>
                                      <w:color w:val="000000"/>
                                    </w:rPr>
                                    <w:t xml:space="preserve"> gewonnen.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2B7459" id="Sprechblase: rechteckig mit abgerundeten Ecken 61" o:spid="_x0000_s1038" type="#_x0000_t62" style="position:absolute;margin-left:63.2pt;margin-top:9.4pt;width:257.05pt;height:45.5pt;z-index:2530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" adj="-2705,-276" filled="f" strokecolor="#bfbfbf [2412]" strokeweight="1pt">
                      <v:textbox>
                        <w:txbxContent>
                          <w:p w14:paraId="54C2EF95" w14:textId="28206699" w:rsidR="00873F7D" w:rsidRPr="00274151" w:rsidRDefault="00873F7D" w:rsidP="000D2BA9">
                            <w:pPr>
                              <w:rPr>
                                <w:color w:val="000000"/>
                              </w:rPr>
                            </w:pPr>
                            <w:r w:rsidRPr="00274151">
                              <w:rPr>
                                <w:color w:val="000000"/>
                              </w:rPr>
                              <w:t>Der markierte Teil bei den Jung</w:t>
                            </w:r>
                            <w:r w:rsidR="00416BEE" w:rsidRPr="00274151">
                              <w:rPr>
                                <w:color w:val="000000"/>
                              </w:rPr>
                              <w:t>en</w:t>
                            </w:r>
                            <w:r w:rsidRPr="00274151">
                              <w:rPr>
                                <w:color w:val="000000"/>
                              </w:rPr>
                              <w:t xml:space="preserve"> ist größer als bei den Mädchen</w:t>
                            </w:r>
                            <w:r w:rsidR="000D2BA9" w:rsidRPr="00274151">
                              <w:rPr>
                                <w:color w:val="000000"/>
                              </w:rPr>
                              <w:t>. Daher haben die Jung</w:t>
                            </w:r>
                            <w:r w:rsidR="00416BEE" w:rsidRPr="00274151">
                              <w:rPr>
                                <w:color w:val="000000"/>
                              </w:rPr>
                              <w:t>en</w:t>
                            </w:r>
                            <w:r w:rsidR="000D2BA9" w:rsidRPr="00274151">
                              <w:rPr>
                                <w:color w:val="000000"/>
                              </w:rPr>
                              <w:t xml:space="preserve"> gewonnen.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63C6832" w14:textId="22DBE4C2" w:rsidR="00126C8D" w:rsidRDefault="00126C8D" w:rsidP="00BA6A12">
            <w:pPr>
              <w:rPr>
                <w:lang w:eastAsia="de-DE"/>
              </w:rPr>
            </w:pPr>
          </w:p>
          <w:p w14:paraId="0955245E" w14:textId="1FEB310D" w:rsidR="00126C8D" w:rsidRDefault="000D2BA9" w:rsidP="00BA6A12">
            <w:pPr>
              <w:rPr>
                <w:lang w:eastAsia="de-DE"/>
              </w:rPr>
            </w:pP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97632" behindDoc="0" locked="0" layoutInCell="1" allowOverlap="1" wp14:anchorId="55C59608" wp14:editId="6A41FEA9">
                      <wp:simplePos x="0" y="0"/>
                      <wp:positionH relativeFrom="column">
                        <wp:posOffset>4209161</wp:posOffset>
                      </wp:positionH>
                      <wp:positionV relativeFrom="paragraph">
                        <wp:posOffset>4166</wp:posOffset>
                      </wp:positionV>
                      <wp:extent cx="998855" cy="342265"/>
                      <wp:effectExtent l="0" t="0" r="10795" b="635"/>
                      <wp:wrapNone/>
                      <wp:docPr id="1664275698" name="Textfeld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8855" cy="3422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DD9773A" w14:textId="77777777" w:rsidR="00126C8D" w:rsidRPr="00272AE9" w:rsidRDefault="00126C8D" w:rsidP="00126C8D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Leonie</w:t>
                                  </w:r>
                                </w:p>
                              </w:txbxContent>
                            </wps:txbx>
                            <wps:bodyPr vert="horz" wrap="square" lIns="0" tIns="0" rIns="0" bIns="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C59608" id="_x0000_s1039" type="#_x0000_t202" style="position:absolute;margin-left:331.45pt;margin-top:.35pt;width:78.65pt;height:26.95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" filled="f" stroked="f" strokeweight=".5pt">
                      <v:textbox inset="0,0,0,0">
                        <w:txbxContent>
                          <w:p w14:paraId="6DD9773A" w14:textId="77777777" w:rsidR="00126C8D" w:rsidRPr="00272AE9" w:rsidRDefault="00126C8D" w:rsidP="00126C8D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Leonie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24DCA3E" w14:textId="77777777" w:rsidR="00502900" w:rsidRDefault="00502900" w:rsidP="00BA6A12">
            <w:pPr>
              <w:rPr>
                <w:lang w:eastAsia="de-DE"/>
              </w:rPr>
            </w:pPr>
          </w:p>
          <w:p w14:paraId="7AEE2726" w14:textId="457102F8" w:rsidR="005B1228" w:rsidRDefault="00277765" w:rsidP="00274151">
            <w:pPr>
              <w:rPr>
                <w:lang w:eastAsia="de-DE"/>
              </w:rPr>
            </w:pPr>
            <w:r>
              <w:rPr>
                <w:lang w:eastAsia="de-DE"/>
              </w:rPr>
              <w:t xml:space="preserve">Stelle den Anteil mit den flexiblen Bruchstreifen nach. Wer hat </w:t>
            </w:r>
            <w:r w:rsidR="00274151">
              <w:rPr>
                <w:lang w:eastAsia="de-DE"/>
              </w:rPr>
              <w:t>R</w:t>
            </w:r>
            <w:r>
              <w:rPr>
                <w:lang w:eastAsia="de-DE"/>
              </w:rPr>
              <w:t>echt?</w:t>
            </w:r>
          </w:p>
        </w:tc>
      </w:tr>
    </w:tbl>
    <w:p w14:paraId="0207421B" w14:textId="77777777" w:rsidR="00986298" w:rsidRDefault="00986298">
      <w:pPr>
        <w:rPr>
          <w:b/>
          <w:bCs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8461"/>
      </w:tblGrid>
      <w:tr w:rsidR="00274151" w14:paraId="71E5D44A" w14:textId="77777777" w:rsidTr="00274151">
        <w:trPr>
          <w:trHeight w:val="557"/>
        </w:trPr>
        <w:tc>
          <w:tcPr>
            <w:tcW w:w="610" w:type="dxa"/>
          </w:tcPr>
          <w:p w14:paraId="7E5F7FA1" w14:textId="7B0B40E5" w:rsidR="00274151" w:rsidRDefault="00274151" w:rsidP="00FA78E9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1.4</w:t>
            </w:r>
          </w:p>
        </w:tc>
        <w:tc>
          <w:tcPr>
            <w:tcW w:w="8461" w:type="dxa"/>
          </w:tcPr>
          <w:p w14:paraId="30B02E1D" w14:textId="4734223D" w:rsidR="00274151" w:rsidRPr="005B1228" w:rsidRDefault="00274151" w:rsidP="00FA78E9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Anteile vergleichen in flexiblen Bruchstreifen</w:t>
            </w:r>
          </w:p>
        </w:tc>
      </w:tr>
      <w:tr w:rsidR="00274151" w14:paraId="05B9F934" w14:textId="77777777" w:rsidTr="00FA78E9">
        <w:trPr>
          <w:trHeight w:val="71"/>
        </w:trPr>
        <w:tc>
          <w:tcPr>
            <w:tcW w:w="610" w:type="dxa"/>
          </w:tcPr>
          <w:p w14:paraId="3D647DCA" w14:textId="7332709E" w:rsidR="00274151" w:rsidRDefault="00274151" w:rsidP="00502900">
            <w:pPr>
              <w:pStyle w:val="berschrift4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a)</w:t>
            </w:r>
          </w:p>
        </w:tc>
        <w:tc>
          <w:tcPr>
            <w:tcW w:w="8461" w:type="dxa"/>
          </w:tcPr>
          <w:p w14:paraId="35EE1EF7" w14:textId="52BE6D09" w:rsidR="00274151" w:rsidRDefault="00426468" w:rsidP="00274151">
            <w:r>
              <w:rPr>
                <w:noProof/>
              </w:rPr>
              <w:drawing>
                <wp:anchor distT="0" distB="0" distL="114300" distR="114300" simplePos="0" relativeHeight="253104128" behindDoc="0" locked="0" layoutInCell="1" allowOverlap="1" wp14:anchorId="719151AD" wp14:editId="6D2A11C6">
                  <wp:simplePos x="0" y="0"/>
                  <wp:positionH relativeFrom="column">
                    <wp:posOffset>4719320</wp:posOffset>
                  </wp:positionH>
                  <wp:positionV relativeFrom="paragraph">
                    <wp:posOffset>71120</wp:posOffset>
                  </wp:positionV>
                  <wp:extent cx="469900" cy="469900"/>
                  <wp:effectExtent l="0" t="0" r="6350" b="6350"/>
                  <wp:wrapSquare wrapText="bothSides"/>
                  <wp:docPr id="1476547880" name="Grafik 75" descr="Vorschau Ihres 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code-preview-image" descr="Vorschau Ihres 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74151" w:rsidRPr="005A2E03">
              <w:rPr>
                <w:rFonts w:ascii="Calibri" w:eastAsia="Times New Roman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76480" behindDoc="0" locked="0" layoutInCell="1" allowOverlap="1" wp14:anchorId="63FCD607" wp14:editId="0FAD8F06">
                      <wp:simplePos x="0" y="0"/>
                      <wp:positionH relativeFrom="column">
                        <wp:posOffset>3991338</wp:posOffset>
                      </wp:positionH>
                      <wp:positionV relativeFrom="paragraph">
                        <wp:posOffset>159385</wp:posOffset>
                      </wp:positionV>
                      <wp:extent cx="789305" cy="460375"/>
                      <wp:effectExtent l="0" t="0" r="0" b="0"/>
                      <wp:wrapNone/>
                      <wp:docPr id="819349950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E74F4D1" w14:textId="77777777" w:rsidR="00274151" w:rsidRPr="005A2E03" w:rsidRDefault="00274151" w:rsidP="00274151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Flexible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FCD607" id="_x0000_s1040" type="#_x0000_t202" style="position:absolute;margin-left:314.3pt;margin-top:12.55pt;width:62.15pt;height:36.25pt;z-index:2530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" filled="f" stroked="f">
                      <v:textbox>
                        <w:txbxContent>
                          <w:p w14:paraId="5E74F4D1" w14:textId="77777777" w:rsidR="00274151" w:rsidRPr="005A2E03" w:rsidRDefault="00274151" w:rsidP="00274151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Flexible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4151">
              <w:t xml:space="preserve">Jonas hat mit den flexiblen Bruchstreifen zwei </w:t>
            </w:r>
            <w:r w:rsidR="00274151">
              <w:br/>
              <w:t xml:space="preserve">unterschiedliche Bilder erstellt zum Vergleich von Brüchen. </w:t>
            </w:r>
          </w:p>
          <w:p w14:paraId="527D360D" w14:textId="5AF3957B" w:rsidR="00274151" w:rsidRDefault="00274151" w:rsidP="00274151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 xml:space="preserve">Welche Brüche vergleicht er? </w:t>
            </w:r>
          </w:p>
          <w:p w14:paraId="047BC56D" w14:textId="19983F31" w:rsidR="00274151" w:rsidRDefault="00274151" w:rsidP="00274151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 xml:space="preserve">In welchem Bild sieht man gut, dass der Teil </w:t>
            </w:r>
            <w:r w:rsidR="0097371C">
              <w:rPr>
                <w:lang w:eastAsia="de-DE"/>
              </w:rPr>
              <w:t xml:space="preserve">stets </w:t>
            </w:r>
            <w:r>
              <w:rPr>
                <w:lang w:eastAsia="de-DE"/>
              </w:rPr>
              <w:t xml:space="preserve">gleich groß bleibt? </w:t>
            </w:r>
            <w:r>
              <w:rPr>
                <w:lang w:eastAsia="de-DE"/>
              </w:rPr>
              <w:br/>
              <w:t xml:space="preserve">Warum sieht man in </w:t>
            </w:r>
            <w:r w:rsidR="00EE3059">
              <w:rPr>
                <w:lang w:eastAsia="de-DE"/>
              </w:rPr>
              <w:t>diesem</w:t>
            </w:r>
            <w:r>
              <w:rPr>
                <w:lang w:eastAsia="de-DE"/>
              </w:rPr>
              <w:t xml:space="preserve"> Bild den Anteil nicht so gut?</w:t>
            </w:r>
          </w:p>
          <w:p w14:paraId="2DE25174" w14:textId="0CF9F45C" w:rsidR="00274151" w:rsidRDefault="00274151" w:rsidP="00274151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 xml:space="preserve">In welchem Bild kann man die Anteile besser vergleichen? </w:t>
            </w:r>
            <w:r>
              <w:rPr>
                <w:lang w:eastAsia="de-DE"/>
              </w:rPr>
              <w:br/>
              <w:t>Warum sieht man dari</w:t>
            </w:r>
            <w:r w:rsidR="00EE3059">
              <w:rPr>
                <w:lang w:eastAsia="de-DE"/>
              </w:rPr>
              <w:t>n</w:t>
            </w:r>
            <w:r>
              <w:rPr>
                <w:lang w:eastAsia="de-DE"/>
              </w:rPr>
              <w:t xml:space="preserve"> erst auf den zweiten Blick, dass die Zähler der Brüche gleich sind? </w:t>
            </w:r>
          </w:p>
          <w:p w14:paraId="7DE642D4" w14:textId="77777777" w:rsidR="00274151" w:rsidRDefault="00274151" w:rsidP="00274151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>Welches Bild passt besser zu dem Argument von Maurice aus Aufgabe 1.3, welches zu dem von Leonie?</w:t>
            </w:r>
          </w:p>
          <w:p w14:paraId="74472E6A" w14:textId="3A8A4248" w:rsidR="00274151" w:rsidRDefault="00274151" w:rsidP="00274151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>Wie hilft dir das, um in Aufgabe 1.3 zu argumentieren?</w:t>
            </w:r>
            <w:r>
              <w:rPr>
                <w:lang w:eastAsia="de-DE"/>
              </w:rPr>
              <w:br/>
            </w:r>
          </w:p>
          <w:p w14:paraId="2E330572" w14:textId="77777777" w:rsidR="00274151" w:rsidRDefault="00274151" w:rsidP="00274151">
            <w:pPr>
              <w:spacing w:line="240" w:lineRule="atLeast"/>
              <w:rPr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3077504" behindDoc="0" locked="0" layoutInCell="1" allowOverlap="1" wp14:anchorId="106D8CBB" wp14:editId="33319EBF">
                  <wp:simplePos x="0" y="0"/>
                  <wp:positionH relativeFrom="column">
                    <wp:posOffset>610688</wp:posOffset>
                  </wp:positionH>
                  <wp:positionV relativeFrom="paragraph">
                    <wp:posOffset>197848</wp:posOffset>
                  </wp:positionV>
                  <wp:extent cx="2891245" cy="1663065"/>
                  <wp:effectExtent l="0" t="0" r="4445" b="635"/>
                  <wp:wrapNone/>
                  <wp:docPr id="1881411784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411784" name="Grafik 1881411784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808" cy="1663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noProof/>
                <w:lang w:eastAsia="de-DE"/>
              </w:rPr>
              <w:drawing>
                <wp:inline distT="0" distB="0" distL="0" distR="0" wp14:anchorId="66E54501" wp14:editId="273CF853">
                  <wp:extent cx="4097419" cy="2055949"/>
                  <wp:effectExtent l="0" t="0" r="5080" b="0"/>
                  <wp:docPr id="803648482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648482" name="Grafik 803648482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7419" cy="2055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3A7C28" w14:textId="17C0B588" w:rsidR="00502900" w:rsidRPr="00274151" w:rsidRDefault="00502900" w:rsidP="00274151">
            <w:pPr>
              <w:spacing w:line="240" w:lineRule="atLeast"/>
              <w:rPr>
                <w:lang w:eastAsia="de-DE"/>
              </w:rPr>
            </w:pPr>
          </w:p>
        </w:tc>
      </w:tr>
      <w:tr w:rsidR="00274151" w14:paraId="6322EF24" w14:textId="77777777" w:rsidTr="00FA78E9">
        <w:trPr>
          <w:trHeight w:val="71"/>
        </w:trPr>
        <w:tc>
          <w:tcPr>
            <w:tcW w:w="610" w:type="dxa"/>
          </w:tcPr>
          <w:p w14:paraId="256CD76B" w14:textId="2C463401" w:rsidR="00274151" w:rsidRDefault="00274151" w:rsidP="00502900">
            <w:pPr>
              <w:pStyle w:val="berschrift4"/>
              <w:rPr>
                <w:noProof/>
              </w:rPr>
            </w:pPr>
            <w:r>
              <w:rPr>
                <w:noProof/>
              </w:rPr>
              <w:t>b)</w:t>
            </w:r>
          </w:p>
        </w:tc>
        <w:tc>
          <w:tcPr>
            <w:tcW w:w="8461" w:type="dxa"/>
          </w:tcPr>
          <w:p w14:paraId="67F22685" w14:textId="53E78A2F" w:rsidR="00502900" w:rsidRDefault="00502900" w:rsidP="00502900">
            <w:pPr>
              <w:rPr>
                <w:rFonts w:eastAsia="Times New Roman" w:cstheme="minorHAnsi"/>
                <w:iCs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79552" behindDoc="0" locked="0" layoutInCell="1" allowOverlap="1" wp14:anchorId="22C1E4ED" wp14:editId="0260FCAF">
                      <wp:simplePos x="0" y="0"/>
                      <wp:positionH relativeFrom="column">
                        <wp:posOffset>4219575</wp:posOffset>
                      </wp:positionH>
                      <wp:positionV relativeFrom="paragraph">
                        <wp:posOffset>6350</wp:posOffset>
                      </wp:positionV>
                      <wp:extent cx="1828800" cy="1828800"/>
                      <wp:effectExtent l="0" t="0" r="0" b="0"/>
                      <wp:wrapSquare wrapText="bothSides"/>
                      <wp:docPr id="1989726627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74D47B" w14:textId="5DCA7F58" w:rsidR="00502900" w:rsidRPr="00E0184C" w:rsidRDefault="00743EBA" w:rsidP="00E0184C">
                                  <w:pPr>
                                    <w:spacing w:line="240" w:lineRule="atLeast"/>
                                    <w:rPr>
                                      <w:rFonts w:ascii="Cambria Math" w:eastAsia="Times New Roman" w:hAnsi="Cambria Math" w:cstheme="minorHAnsi"/>
                                      <w:noProof/>
                                      <w:sz w:val="28"/>
                                      <w:szCs w:val="28"/>
                                      <w:oMath/>
                                    </w:rPr>
                                  </w:pPr>
                                  <m:oMath>
                                    <m:box>
                                      <m:boxPr>
                                        <m:ctrlPr>
                                          <w:rPr>
                                            <w:rFonts w:ascii="Cambria Math" w:eastAsia="Times New Roman" w:hAnsi="Cambria Math" w:cstheme="minorHAnsi"/>
                                            <w:iCs/>
                                            <w:noProof/>
                                            <w:sz w:val="28"/>
                                            <w:szCs w:val="28"/>
                                          </w:rPr>
                                        </m:ctrlPr>
                                      </m:boxPr>
                                      <m:e>
                                        <m:argPr>
                                          <m:argSz m:val="-1"/>
                                        </m:argP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Times New Roman" w:hAnsi="Cambria Math" w:cstheme="minorHAnsi"/>
                                                <w:iCs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theme="minorHAnsi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>2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theme="minorHAnsi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>3</m:t>
                                            </m:r>
                                          </m:den>
                                        </m:f>
                                      </m:e>
                                    </m:box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theme="minorHAnsi"/>
                                        <w:noProof/>
                                        <w:sz w:val="28"/>
                                        <w:szCs w:val="28"/>
                                      </w:rPr>
                                      <m:t xml:space="preserve">    </m:t>
                                    </m:r>
                                    <m:box>
                                      <m:boxPr>
                                        <m:ctrlPr>
                                          <w:rPr>
                                            <w:rFonts w:ascii="Cambria Math" w:eastAsia="Times New Roman" w:hAnsi="Cambria Math" w:cstheme="minorHAnsi"/>
                                            <w:iCs/>
                                            <w:noProof/>
                                            <w:sz w:val="28"/>
                                            <w:szCs w:val="28"/>
                                          </w:rPr>
                                        </m:ctrlPr>
                                      </m:boxPr>
                                      <m:e>
                                        <m:argPr>
                                          <m:argSz m:val="-1"/>
                                        </m:argP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Times New Roman" w:hAnsi="Cambria Math" w:cstheme="minorHAnsi"/>
                                                <w:iCs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theme="minorHAnsi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>4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theme="minorHAnsi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e>
                                    </m:box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theme="minorHAnsi"/>
                                        <w:noProof/>
                                        <w:sz w:val="28"/>
                                        <w:szCs w:val="28"/>
                                      </w:rPr>
                                      <m:t xml:space="preserve">    </m:t>
                                    </m:r>
                                    <m:box>
                                      <m:boxPr>
                                        <m:ctrlPr>
                                          <w:rPr>
                                            <w:rFonts w:ascii="Cambria Math" w:eastAsia="Times New Roman" w:hAnsi="Cambria Math" w:cstheme="minorHAnsi"/>
                                            <w:iCs/>
                                            <w:noProof/>
                                            <w:sz w:val="28"/>
                                            <w:szCs w:val="28"/>
                                          </w:rPr>
                                        </m:ctrlPr>
                                      </m:boxPr>
                                      <m:e>
                                        <m:argPr>
                                          <m:argSz m:val="-1"/>
                                        </m:argP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Times New Roman" w:hAnsi="Cambria Math" w:cstheme="minorHAnsi"/>
                                                <w:iCs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theme="minorHAnsi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>6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theme="minorHAnsi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>9</m:t>
                                            </m:r>
                                          </m:den>
                                        </m:f>
                                      </m:e>
                                    </m:box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theme="minorHAnsi"/>
                                        <w:noProof/>
                                        <w:sz w:val="28"/>
                                        <w:szCs w:val="28"/>
                                      </w:rPr>
                                      <m:t xml:space="preserve">    </m:t>
                                    </m:r>
                                    <m:box>
                                      <m:boxPr>
                                        <m:ctrlPr>
                                          <w:rPr>
                                            <w:rFonts w:ascii="Cambria Math" w:eastAsia="Times New Roman" w:hAnsi="Cambria Math" w:cstheme="minorHAnsi"/>
                                            <w:iCs/>
                                            <w:noProof/>
                                            <w:sz w:val="28"/>
                                            <w:szCs w:val="28"/>
                                          </w:rPr>
                                        </m:ctrlPr>
                                      </m:boxPr>
                                      <m:e>
                                        <m:argPr>
                                          <m:argSz m:val="-1"/>
                                        </m:argP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Times New Roman" w:hAnsi="Cambria Math" w:cstheme="minorHAnsi"/>
                                                <w:iCs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theme="minorHAnsi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>8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theme="minorHAnsi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>12</m:t>
                                            </m:r>
                                          </m:den>
                                        </m:f>
                                      </m:e>
                                    </m:box>
                                  </m:oMath>
                                  <w:r w:rsidR="00502900">
                                    <w:rPr>
                                      <w:rFonts w:eastAsia="Times New Roman" w:cstheme="minorHAnsi"/>
                                      <w:iCs/>
                                      <w:noProof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C1E4ED" id="Textfeld 1" o:spid="_x0000_s1041" type="#_x0000_t202" style="position:absolute;margin-left:332.25pt;margin-top:.5pt;width:2in;height:2in;z-index:253079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" filled="f" stroked="f" strokeweight=".5pt">
                      <v:textbox style="mso-fit-shape-to-text:t">
                        <w:txbxContent>
                          <w:p w14:paraId="6374D47B" w14:textId="5DCA7F58" w:rsidR="00502900" w:rsidRPr="00E0184C" w:rsidRDefault="00743EBA" w:rsidP="00E0184C">
                            <w:pPr>
                              <w:spacing w:line="240" w:lineRule="atLeast"/>
                              <w:rPr>
                                <w:rFonts w:ascii="Cambria Math" w:eastAsia="Times New Roman" w:hAnsi="Cambria Math" w:cstheme="minorHAnsi"/>
                                <w:noProof/>
                                <w:sz w:val="28"/>
                                <w:szCs w:val="28"/>
                                <w:oMath/>
                              </w:rPr>
                            </w:pPr>
                            <m:oMath>
                              <m:box>
                                <m:boxPr>
                                  <m:ctrlPr>
                                    <w:rPr>
                                      <w:rFonts w:ascii="Cambria Math" w:eastAsia="Times New Roman" w:hAnsi="Cambria Math" w:cstheme="minorHAnsi"/>
                                      <w:iCs/>
                                      <w:noProof/>
                                      <w:sz w:val="28"/>
                                      <w:szCs w:val="28"/>
                                    </w:rPr>
                                  </m:ctrlPr>
                                </m:boxPr>
                                <m:e>
                                  <m:argPr>
                                    <m:argSz m:val="-1"/>
                                  </m:argPr>
                                  <m:f>
                                    <m:fPr>
                                      <m:ctrlPr>
                                        <w:rPr>
                                          <w:rFonts w:ascii="Cambria Math" w:eastAsia="Times New Roman" w:hAnsi="Cambria Math" w:cstheme="minorHAnsi"/>
                                          <w:iCs/>
                                          <w:noProof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theme="minorHAnsi"/>
                                          <w:noProof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theme="minorHAnsi"/>
                                          <w:noProof/>
                                          <w:sz w:val="28"/>
                                          <w:szCs w:val="28"/>
                                        </w:rPr>
                                        <m:t>3</m:t>
                                      </m:r>
                                    </m:den>
                                  </m:f>
                                </m:e>
                              </m:box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noProof/>
                                  <w:sz w:val="28"/>
                                  <w:szCs w:val="28"/>
                                </w:rPr>
                                <m:t xml:space="preserve">    </m:t>
                              </m:r>
                              <m:box>
                                <m:boxPr>
                                  <m:ctrlPr>
                                    <w:rPr>
                                      <w:rFonts w:ascii="Cambria Math" w:eastAsia="Times New Roman" w:hAnsi="Cambria Math" w:cstheme="minorHAnsi"/>
                                      <w:iCs/>
                                      <w:noProof/>
                                      <w:sz w:val="28"/>
                                      <w:szCs w:val="28"/>
                                    </w:rPr>
                                  </m:ctrlPr>
                                </m:boxPr>
                                <m:e>
                                  <m:argPr>
                                    <m:argSz m:val="-1"/>
                                  </m:argPr>
                                  <m:f>
                                    <m:fPr>
                                      <m:ctrlPr>
                                        <w:rPr>
                                          <w:rFonts w:ascii="Cambria Math" w:eastAsia="Times New Roman" w:hAnsi="Cambria Math" w:cstheme="minorHAnsi"/>
                                          <w:iCs/>
                                          <w:noProof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theme="minorHAnsi"/>
                                          <w:noProof/>
                                          <w:sz w:val="28"/>
                                          <w:szCs w:val="28"/>
                                        </w:rPr>
                                        <m:t>4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theme="minorHAnsi"/>
                                          <w:noProof/>
                                          <w:sz w:val="28"/>
                                          <w:szCs w:val="28"/>
                                        </w:rPr>
                                        <m:t>6</m:t>
                                      </m:r>
                                    </m:den>
                                  </m:f>
                                </m:e>
                              </m:box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noProof/>
                                  <w:sz w:val="28"/>
                                  <w:szCs w:val="28"/>
                                </w:rPr>
                                <m:t xml:space="preserve">    </m:t>
                              </m:r>
                              <m:box>
                                <m:boxPr>
                                  <m:ctrlPr>
                                    <w:rPr>
                                      <w:rFonts w:ascii="Cambria Math" w:eastAsia="Times New Roman" w:hAnsi="Cambria Math" w:cstheme="minorHAnsi"/>
                                      <w:iCs/>
                                      <w:noProof/>
                                      <w:sz w:val="28"/>
                                      <w:szCs w:val="28"/>
                                    </w:rPr>
                                  </m:ctrlPr>
                                </m:boxPr>
                                <m:e>
                                  <m:argPr>
                                    <m:argSz m:val="-1"/>
                                  </m:argPr>
                                  <m:f>
                                    <m:fPr>
                                      <m:ctrlPr>
                                        <w:rPr>
                                          <w:rFonts w:ascii="Cambria Math" w:eastAsia="Times New Roman" w:hAnsi="Cambria Math" w:cstheme="minorHAnsi"/>
                                          <w:iCs/>
                                          <w:noProof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theme="minorHAnsi"/>
                                          <w:noProof/>
                                          <w:sz w:val="28"/>
                                          <w:szCs w:val="28"/>
                                        </w:rPr>
                                        <m:t>6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theme="minorHAnsi"/>
                                          <w:noProof/>
                                          <w:sz w:val="28"/>
                                          <w:szCs w:val="28"/>
                                        </w:rPr>
                                        <m:t>9</m:t>
                                      </m:r>
                                    </m:den>
                                  </m:f>
                                </m:e>
                              </m:box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noProof/>
                                  <w:sz w:val="28"/>
                                  <w:szCs w:val="28"/>
                                </w:rPr>
                                <m:t xml:space="preserve">    </m:t>
                              </m:r>
                              <m:box>
                                <m:boxPr>
                                  <m:ctrlPr>
                                    <w:rPr>
                                      <w:rFonts w:ascii="Cambria Math" w:eastAsia="Times New Roman" w:hAnsi="Cambria Math" w:cstheme="minorHAnsi"/>
                                      <w:iCs/>
                                      <w:noProof/>
                                      <w:sz w:val="28"/>
                                      <w:szCs w:val="28"/>
                                    </w:rPr>
                                  </m:ctrlPr>
                                </m:boxPr>
                                <m:e>
                                  <m:argPr>
                                    <m:argSz m:val="-1"/>
                                  </m:argPr>
                                  <m:f>
                                    <m:fPr>
                                      <m:ctrlPr>
                                        <w:rPr>
                                          <w:rFonts w:ascii="Cambria Math" w:eastAsia="Times New Roman" w:hAnsi="Cambria Math" w:cstheme="minorHAnsi"/>
                                          <w:iCs/>
                                          <w:noProof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theme="minorHAnsi"/>
                                          <w:noProof/>
                                          <w:sz w:val="28"/>
                                          <w:szCs w:val="28"/>
                                        </w:rPr>
                                        <m:t>8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theme="minorHAnsi"/>
                                          <w:noProof/>
                                          <w:sz w:val="28"/>
                                          <w:szCs w:val="28"/>
                                        </w:rPr>
                                        <m:t>12</m:t>
                                      </m:r>
                                    </m:den>
                                  </m:f>
                                </m:e>
                              </m:box>
                            </m:oMath>
                            <w:r w:rsidR="00502900">
                              <w:rPr>
                                <w:rFonts w:eastAsia="Times New Roman" w:cstheme="minorHAnsi"/>
                                <w:iCs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Times New Roman"/>
                <w:noProof/>
              </w:rPr>
              <w:t>Erstelle mit den flexiblen Bruchstreifen auch für diese Brüche</w:t>
            </w:r>
            <w:r w:rsidR="00EE3059">
              <w:rPr>
                <w:rFonts w:ascii="Calibri" w:eastAsia="Times New Roman" w:hAnsi="Calibri" w:cs="Times New Roman"/>
                <w:noProof/>
              </w:rPr>
              <w:t xml:space="preserve"> </w:t>
            </w:r>
            <w:r>
              <w:rPr>
                <w:rFonts w:ascii="Calibri" w:eastAsia="Times New Roman" w:hAnsi="Calibri" w:cs="Times New Roman"/>
                <w:noProof/>
              </w:rPr>
              <w:t xml:space="preserve"> </w:t>
            </w:r>
            <w:r>
              <w:rPr>
                <w:rFonts w:ascii="Calibri" w:eastAsia="Times New Roman" w:hAnsi="Calibri" w:cs="Times New Roman"/>
                <w:noProof/>
              </w:rPr>
              <w:br/>
              <w:t xml:space="preserve">zwei Bilder, so wie Jonas. </w:t>
            </w:r>
            <w:r w:rsidRPr="00502900">
              <w:rPr>
                <w:rFonts w:eastAsia="Times New Roman" w:cstheme="minorHAnsi"/>
                <w:iCs/>
                <w:noProof/>
              </w:rPr>
              <w:t xml:space="preserve">Was fällt dir auf? </w:t>
            </w:r>
          </w:p>
          <w:p w14:paraId="5ED8A8F8" w14:textId="77777777" w:rsidR="00502900" w:rsidRPr="00502900" w:rsidRDefault="00502900" w:rsidP="00502900">
            <w:pPr>
              <w:pStyle w:val="Listenabsatz"/>
            </w:pPr>
            <w:r w:rsidRPr="00502900">
              <w:t xml:space="preserve">Wie verändern sich die Ganzen? Wie verändern sich die Teile? </w:t>
            </w:r>
          </w:p>
          <w:p w14:paraId="5B90F564" w14:textId="1B50F791" w:rsidR="00502900" w:rsidRPr="00502900" w:rsidRDefault="00502900" w:rsidP="00502900">
            <w:pPr>
              <w:pStyle w:val="Listenabsatz"/>
            </w:pPr>
            <w:r w:rsidRPr="00502900">
              <w:t>Wie verändern sich die Anteile?</w:t>
            </w:r>
          </w:p>
        </w:tc>
      </w:tr>
    </w:tbl>
    <w:p w14:paraId="2F92416E" w14:textId="619A84F1" w:rsidR="00986298" w:rsidRPr="00502900" w:rsidRDefault="00986298">
      <w:pPr>
        <w:rPr>
          <w:color w:val="FF00FF"/>
        </w:rPr>
      </w:pPr>
      <w:r w:rsidRPr="00502900">
        <w:rPr>
          <w:b/>
          <w:bCs/>
          <w:color w:val="FF00FF"/>
        </w:rPr>
        <w:br w:type="page"/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D94851" w14:paraId="28F4B117" w14:textId="77777777" w:rsidTr="00502900">
        <w:trPr>
          <w:trHeight w:val="71"/>
        </w:trPr>
        <w:tc>
          <w:tcPr>
            <w:tcW w:w="610" w:type="dxa"/>
          </w:tcPr>
          <w:p w14:paraId="21AA6F64" w14:textId="4D8CD9F4" w:rsidR="00D94851" w:rsidRDefault="00D94851" w:rsidP="00502900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8461" w:type="dxa"/>
            <w:gridSpan w:val="2"/>
          </w:tcPr>
          <w:p w14:paraId="22802413" w14:textId="11D6BBA4" w:rsidR="00D94851" w:rsidRPr="00D53CEA" w:rsidRDefault="00D94851" w:rsidP="00502900">
            <w:pPr>
              <w:pStyle w:val="berschrift3"/>
              <w:spacing w:line="240" w:lineRule="atLeast"/>
              <w:rPr>
                <w:noProof/>
              </w:rPr>
            </w:pPr>
            <w:r w:rsidRPr="00D94851">
              <w:rPr>
                <w:noProof/>
              </w:rPr>
              <w:t>Gleich große Anteile mit und ohne Streifen finden</w:t>
            </w:r>
          </w:p>
        </w:tc>
      </w:tr>
      <w:tr w:rsidR="00D94851" w14:paraId="5BAD02B6" w14:textId="77777777" w:rsidTr="00502900">
        <w:trPr>
          <w:trHeight w:val="71"/>
        </w:trPr>
        <w:tc>
          <w:tcPr>
            <w:tcW w:w="610" w:type="dxa"/>
          </w:tcPr>
          <w:p w14:paraId="4E3A7E12" w14:textId="77777777" w:rsidR="00D94851" w:rsidRDefault="00D94851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2.1</w:t>
            </w:r>
          </w:p>
        </w:tc>
        <w:tc>
          <w:tcPr>
            <w:tcW w:w="8461" w:type="dxa"/>
            <w:gridSpan w:val="2"/>
          </w:tcPr>
          <w:p w14:paraId="350353A7" w14:textId="77777777" w:rsidR="00D94851" w:rsidRPr="00D94851" w:rsidRDefault="00D94851" w:rsidP="00E13C64">
            <w:pPr>
              <w:pStyle w:val="berschrift3"/>
              <w:spacing w:line="240" w:lineRule="atLeast"/>
            </w:pPr>
            <w:r w:rsidRPr="00D94851">
              <w:t>Muster in der Streifentafel finden und nutzen</w:t>
            </w:r>
          </w:p>
        </w:tc>
      </w:tr>
      <w:tr w:rsidR="00D94851" w14:paraId="1387ADFF" w14:textId="77777777" w:rsidTr="00502900">
        <w:tc>
          <w:tcPr>
            <w:tcW w:w="610" w:type="dxa"/>
          </w:tcPr>
          <w:p w14:paraId="174DE02E" w14:textId="77777777" w:rsidR="00D94851" w:rsidRDefault="00D94851" w:rsidP="00E13C64">
            <w:pPr>
              <w:spacing w:line="240" w:lineRule="atLeast"/>
            </w:pPr>
          </w:p>
        </w:tc>
        <w:tc>
          <w:tcPr>
            <w:tcW w:w="8461" w:type="dxa"/>
            <w:gridSpan w:val="2"/>
          </w:tcPr>
          <w:p w14:paraId="4FA6E637" w14:textId="74110D2A" w:rsidR="00D94851" w:rsidRPr="00502900" w:rsidRDefault="00D94851" w:rsidP="00E13C64">
            <w:pPr>
              <w:spacing w:line="240" w:lineRule="atLeast"/>
            </w:pPr>
            <w:r w:rsidRPr="00D94851">
              <w:t xml:space="preserve">Mit Bruchstreifen kann man verschiedene Anteile miteinander vergleichen. </w:t>
            </w:r>
            <w:r w:rsidR="002F6CF7">
              <w:t xml:space="preserve"> </w:t>
            </w:r>
            <w:r w:rsidR="005818A3" w:rsidRPr="00D94851">
              <w:t xml:space="preserve">In der Streifentafel sind </w:t>
            </w:r>
            <w:r w:rsidRPr="00D94851">
              <w:t>viele unterschiedliche Bruchstreifen, die man immer wieder benutzen kann.</w:t>
            </w:r>
          </w:p>
          <w:p w14:paraId="50DAA658" w14:textId="77777777" w:rsidR="00D94851" w:rsidRDefault="00D94851" w:rsidP="00E13C64">
            <w:pPr>
              <w:spacing w:line="240" w:lineRule="atLeast"/>
              <w:ind w:left="284" w:hanging="284"/>
              <w:jc w:val="center"/>
            </w:pPr>
            <w:r w:rsidRPr="000A6423">
              <w:rPr>
                <w:rFonts w:ascii="Calibri" w:hAnsi="Calibri"/>
                <w:noProof/>
              </w:rPr>
              <w:drawing>
                <wp:inline distT="0" distB="0" distL="0" distR="0" wp14:anchorId="3EFD2D72" wp14:editId="7EBA5BBF">
                  <wp:extent cx="4697609" cy="4376057"/>
                  <wp:effectExtent l="0" t="0" r="8255" b="5715"/>
                  <wp:docPr id="43" name="Grafik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D23E84-F673-7040-5321-E4B41EC6DBF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7">
                            <a:extLst>
                              <a:ext uri="{FF2B5EF4-FFF2-40B4-BE49-F238E27FC236}">
                                <a16:creationId xmlns:a16="http://schemas.microsoft.com/office/drawing/2014/main" id="{11D23E84-F673-7040-5321-E4B41EC6DB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/>
                          <a:srcRect b="32977"/>
                          <a:stretch/>
                        </pic:blipFill>
                        <pic:spPr bwMode="auto">
                          <a:xfrm>
                            <a:off x="0" y="0"/>
                            <a:ext cx="4740373" cy="4415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2C5A0E" w14:textId="77777777" w:rsidR="00D94851" w:rsidRPr="008026EF" w:rsidRDefault="00D94851" w:rsidP="00E13C64">
            <w:pPr>
              <w:spacing w:line="240" w:lineRule="atLeast"/>
              <w:ind w:left="284" w:hanging="284"/>
            </w:pPr>
          </w:p>
        </w:tc>
      </w:tr>
      <w:tr w:rsidR="00563011" w14:paraId="35DE938B" w14:textId="77777777" w:rsidTr="00502900">
        <w:tc>
          <w:tcPr>
            <w:tcW w:w="610" w:type="dxa"/>
          </w:tcPr>
          <w:p w14:paraId="572ABA1F" w14:textId="77777777" w:rsidR="00563011" w:rsidRDefault="00563011" w:rsidP="00E13C64">
            <w:pPr>
              <w:spacing w:line="240" w:lineRule="atLeast"/>
            </w:pPr>
          </w:p>
        </w:tc>
        <w:tc>
          <w:tcPr>
            <w:tcW w:w="425" w:type="dxa"/>
          </w:tcPr>
          <w:p w14:paraId="1D3310BB" w14:textId="77777777" w:rsidR="00563011" w:rsidRPr="00230A99" w:rsidRDefault="00D94851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036" w:type="dxa"/>
          </w:tcPr>
          <w:p w14:paraId="4B1584C3" w14:textId="77777777" w:rsidR="00563011" w:rsidRDefault="00D94851" w:rsidP="00E13C64">
            <w:pPr>
              <w:spacing w:line="240" w:lineRule="atLeast"/>
            </w:pPr>
            <w:r w:rsidRPr="00D94851">
              <w:t xml:space="preserve">Untersuche die Streifentafel. </w:t>
            </w:r>
          </w:p>
          <w:p w14:paraId="13931AD6" w14:textId="77777777" w:rsidR="00D94851" w:rsidRDefault="00D94851" w:rsidP="00E13C64">
            <w:pPr>
              <w:pStyle w:val="Listenabsatz"/>
              <w:spacing w:line="240" w:lineRule="atLeast"/>
            </w:pPr>
            <w:r>
              <w:t xml:space="preserve">Welche Streifen sind dort angeordnet und wie sind sie angeordnet? </w:t>
            </w:r>
          </w:p>
          <w:p w14:paraId="0D795019" w14:textId="2206678F" w:rsidR="00D94851" w:rsidRDefault="00D94851" w:rsidP="00E13C64">
            <w:pPr>
              <w:pStyle w:val="Listenabsatz"/>
              <w:spacing w:line="240" w:lineRule="atLeast"/>
              <w:ind w:left="357" w:hanging="357"/>
            </w:pPr>
            <w:r>
              <w:t xml:space="preserve">Wo findest du </w:t>
            </w:r>
            <m:oMath>
              <m:f>
                <m:fPr>
                  <m:ctrlPr>
                    <w:rPr>
                      <w:rFonts w:ascii="Cambria Math" w:hAnsi="Cambria Math"/>
                      <w:lang w:eastAsia="de-DE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lang w:eastAsia="de-DE"/>
                </w:rPr>
                <m:t>, </m:t>
              </m:r>
              <m:f>
                <m:fPr>
                  <m:ctrlPr>
                    <w:rPr>
                      <w:rFonts w:ascii="Cambria Math" w:hAnsi="Cambria Math"/>
                      <w:lang w:eastAsia="de-DE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lang w:eastAsia="de-DE"/>
                </w:rPr>
                <m:t>, </m:t>
              </m:r>
              <m:f>
                <m:fPr>
                  <m:ctrlPr>
                    <w:rPr>
                      <w:rFonts w:ascii="Cambria Math" w:hAnsi="Cambria Math"/>
                      <w:lang w:eastAsia="de-DE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/>
                    </w:rPr>
                    <m:t>4</m:t>
                  </m:r>
                </m:den>
              </m:f>
              <m:r>
                <w:rPr>
                  <w:rFonts w:ascii="Cambria Math" w:hAnsi="Cambria Math"/>
                  <w:lang w:eastAsia="de-DE"/>
                </w:rPr>
                <m:t>, </m:t>
              </m:r>
              <m:f>
                <m:fPr>
                  <m:ctrlPr>
                    <w:rPr>
                      <w:rFonts w:ascii="Cambria Math" w:hAnsi="Cambria Math"/>
                      <w:lang w:eastAsia="de-DE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lang w:eastAsia="de-DE"/>
                </w:rPr>
                <m:t>, </m:t>
              </m:r>
            </m:oMath>
            <w:r w:rsidRPr="00346151">
              <w:t>…</w:t>
            </w:r>
            <w:r>
              <w:t xml:space="preserve"> ?</w:t>
            </w:r>
          </w:p>
          <w:p w14:paraId="02028615" w14:textId="77777777" w:rsidR="00D94851" w:rsidRPr="00563011" w:rsidRDefault="00D94851" w:rsidP="00E13C64">
            <w:pPr>
              <w:spacing w:line="240" w:lineRule="atLeast"/>
            </w:pPr>
          </w:p>
        </w:tc>
      </w:tr>
      <w:tr w:rsidR="00563011" w14:paraId="548DF13D" w14:textId="77777777" w:rsidTr="00502900">
        <w:tc>
          <w:tcPr>
            <w:tcW w:w="610" w:type="dxa"/>
          </w:tcPr>
          <w:p w14:paraId="36CF1304" w14:textId="77777777" w:rsidR="00563011" w:rsidRDefault="00563011" w:rsidP="00E13C64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59D6273F" wp14:editId="7CD2DCF8">
                  <wp:extent cx="360000" cy="272386"/>
                  <wp:effectExtent l="0" t="0" r="254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11950ED" w14:textId="77777777" w:rsidR="00563011" w:rsidRPr="00230A99" w:rsidRDefault="00D94851" w:rsidP="00E13C64">
            <w:pPr>
              <w:pStyle w:val="Nummerierung"/>
              <w:spacing w:line="240" w:lineRule="atLeast"/>
            </w:pPr>
            <w:r>
              <w:t>b</w:t>
            </w:r>
            <w:r w:rsidR="00563011" w:rsidRPr="00230A99">
              <w:t>)</w:t>
            </w:r>
          </w:p>
        </w:tc>
        <w:tc>
          <w:tcPr>
            <w:tcW w:w="8036" w:type="dxa"/>
          </w:tcPr>
          <w:p w14:paraId="26F91C6E" w14:textId="32A6FFEB" w:rsidR="00563011" w:rsidRDefault="00D94851" w:rsidP="00E13C64">
            <w:pPr>
              <w:spacing w:line="240" w:lineRule="atLeast"/>
              <w:rPr>
                <w:rFonts w:ascii="Calibri" w:hAnsi="Calibri"/>
              </w:rPr>
            </w:pPr>
            <w:r w:rsidRPr="00C63632">
              <w:rPr>
                <w:rFonts w:ascii="Calibri" w:hAnsi="Calibri"/>
              </w:rPr>
              <w:t xml:space="preserve">Wie sieht man in der Streifentafel, ob </w:t>
            </w:r>
            <m:oMath>
              <m:f>
                <m:fPr>
                  <m:ctrlPr>
                    <w:rPr>
                      <w:rFonts w:ascii="Calibri" w:eastAsia="Times New Roman" w:hAnsi="Calibri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libri" w:hAnsi="Calibri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libri" w:hAnsi="Calibri"/>
                    </w:rPr>
                    <m:t>4</m:t>
                  </m:r>
                </m:den>
              </m:f>
            </m:oMath>
            <w:r w:rsidRPr="00C63632">
              <w:rPr>
                <w:rFonts w:ascii="Calibri" w:hAnsi="Calibri"/>
              </w:rPr>
              <w:t xml:space="preserve"> genauso groß ist wie </w:t>
            </w:r>
            <m:oMath>
              <m:f>
                <m:fPr>
                  <m:ctrlPr>
                    <w:rPr>
                      <w:rFonts w:ascii="Calibri" w:eastAsia="Times New Roman" w:hAnsi="Calibri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9</m:t>
                  </m:r>
                </m:num>
                <m:den>
                  <m:r>
                    <m:rPr>
                      <m:sty m:val="p"/>
                    </m:rPr>
                    <w:rPr>
                      <w:rFonts w:ascii="Calibri" w:hAnsi="Calibri"/>
                    </w:rPr>
                    <m:t>12</m:t>
                  </m:r>
                </m:den>
              </m:f>
            </m:oMath>
            <w:r w:rsidRPr="00C63632">
              <w:rPr>
                <w:rFonts w:ascii="Calibri" w:hAnsi="Calibri"/>
              </w:rPr>
              <w:t>?</w:t>
            </w:r>
            <w:r w:rsidR="00BA77C2">
              <w:rPr>
                <w:rFonts w:ascii="Calibri" w:hAnsi="Calibri"/>
              </w:rPr>
              <w:t xml:space="preserve"> </w:t>
            </w:r>
            <w:r w:rsidR="00BA77C2">
              <w:rPr>
                <w:rFonts w:ascii="Calibri" w:hAnsi="Calibri"/>
              </w:rPr>
              <w:br/>
              <w:t>Warum muss man nicht mehr vergleichen?</w:t>
            </w:r>
          </w:p>
          <w:p w14:paraId="356D88CF" w14:textId="77777777" w:rsidR="00BA77C2" w:rsidRPr="00BA77C2" w:rsidRDefault="00BA77C2" w:rsidP="00E13C64">
            <w:pPr>
              <w:spacing w:line="240" w:lineRule="atLeast"/>
              <w:rPr>
                <w:rFonts w:ascii="Calibri" w:hAnsi="Calibri"/>
              </w:rPr>
            </w:pPr>
          </w:p>
          <w:tbl>
            <w:tblPr>
              <w:tblStyle w:val="MSKTabelle"/>
              <w:tblW w:w="0" w:type="auto"/>
              <w:tblLayout w:type="fixed"/>
              <w:tblLook w:val="0600" w:firstRow="0" w:lastRow="0" w:firstColumn="0" w:lastColumn="0" w:noHBand="1" w:noVBand="1"/>
            </w:tblPr>
            <w:tblGrid>
              <w:gridCol w:w="8026"/>
            </w:tblGrid>
            <w:tr w:rsidR="005818A3" w14:paraId="2CA631E7" w14:textId="77777777" w:rsidTr="00B165C1">
              <w:tc>
                <w:tcPr>
                  <w:tcW w:w="8026" w:type="dxa"/>
                </w:tcPr>
                <w:p w14:paraId="3DC46DB9" w14:textId="77777777" w:rsidR="005818A3" w:rsidRDefault="005818A3" w:rsidP="00E13C64">
                  <w:pPr>
                    <w:spacing w:line="240" w:lineRule="atLeast"/>
                  </w:pPr>
                </w:p>
                <w:p w14:paraId="33B220CF" w14:textId="77777777" w:rsidR="005818A3" w:rsidRDefault="005818A3" w:rsidP="00E13C64">
                  <w:pPr>
                    <w:spacing w:line="240" w:lineRule="atLeast"/>
                  </w:pPr>
                </w:p>
                <w:p w14:paraId="53A16D6E" w14:textId="77777777" w:rsidR="005818A3" w:rsidRDefault="005818A3" w:rsidP="00E13C64">
                  <w:pPr>
                    <w:spacing w:line="240" w:lineRule="atLeast"/>
                  </w:pPr>
                </w:p>
                <w:p w14:paraId="72EFF2B2" w14:textId="77777777" w:rsidR="005818A3" w:rsidRDefault="005818A3" w:rsidP="00E13C64">
                  <w:pPr>
                    <w:spacing w:line="240" w:lineRule="atLeast"/>
                  </w:pPr>
                </w:p>
                <w:p w14:paraId="7A3E796B" w14:textId="77777777" w:rsidR="005818A3" w:rsidRDefault="005818A3" w:rsidP="00E13C64">
                  <w:pPr>
                    <w:spacing w:line="240" w:lineRule="atLeast"/>
                  </w:pPr>
                </w:p>
                <w:p w14:paraId="49C4E74C" w14:textId="77777777" w:rsidR="005818A3" w:rsidRDefault="005818A3" w:rsidP="00E13C64">
                  <w:pPr>
                    <w:spacing w:line="240" w:lineRule="atLeast"/>
                  </w:pPr>
                </w:p>
                <w:p w14:paraId="21EA17F7" w14:textId="77777777" w:rsidR="005818A3" w:rsidRDefault="005818A3" w:rsidP="00E13C64">
                  <w:pPr>
                    <w:spacing w:line="240" w:lineRule="atLeast"/>
                  </w:pPr>
                </w:p>
              </w:tc>
            </w:tr>
          </w:tbl>
          <w:p w14:paraId="7ED53638" w14:textId="77777777" w:rsidR="00D94851" w:rsidRDefault="005818A3" w:rsidP="00E13C64">
            <w:pPr>
              <w:spacing w:line="240" w:lineRule="atLeast"/>
            </w:pPr>
            <w:r>
              <w:t xml:space="preserve"> </w:t>
            </w:r>
          </w:p>
        </w:tc>
      </w:tr>
    </w:tbl>
    <w:p w14:paraId="09AE3902" w14:textId="77777777" w:rsidR="00BA77C2" w:rsidRDefault="00BA77C2">
      <w:r>
        <w:br w:type="page"/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4352"/>
        <w:gridCol w:w="709"/>
        <w:gridCol w:w="2975"/>
      </w:tblGrid>
      <w:tr w:rsidR="00BA77C2" w14:paraId="49B742EB" w14:textId="77777777" w:rsidTr="00D62ECC">
        <w:tc>
          <w:tcPr>
            <w:tcW w:w="610" w:type="dxa"/>
          </w:tcPr>
          <w:p w14:paraId="1052D093" w14:textId="1365693C" w:rsidR="00BA77C2" w:rsidRPr="00F4582F" w:rsidRDefault="00BA77C2" w:rsidP="00BA77C2">
            <w:pPr>
              <w:pStyle w:val="berschrift3"/>
              <w:rPr>
                <w:noProof/>
              </w:rPr>
            </w:pPr>
            <w:r>
              <w:rPr>
                <w:noProof/>
              </w:rPr>
              <w:lastRenderedPageBreak/>
              <w:t>2.2</w:t>
            </w:r>
          </w:p>
        </w:tc>
        <w:tc>
          <w:tcPr>
            <w:tcW w:w="5486" w:type="dxa"/>
            <w:gridSpan w:val="3"/>
          </w:tcPr>
          <w:p w14:paraId="437BE5B8" w14:textId="4E0D4826" w:rsidR="00BA77C2" w:rsidRPr="00C63632" w:rsidRDefault="00BA77C2" w:rsidP="00BA77C2">
            <w:pPr>
              <w:pStyle w:val="berschrift3"/>
            </w:pPr>
            <w:r>
              <w:t>Gleichwertige Anteile erklären</w:t>
            </w:r>
          </w:p>
        </w:tc>
        <w:tc>
          <w:tcPr>
            <w:tcW w:w="2975" w:type="dxa"/>
          </w:tcPr>
          <w:p w14:paraId="0328A7BA" w14:textId="77777777" w:rsidR="00BA77C2" w:rsidRDefault="00BA77C2" w:rsidP="00BA77C2">
            <w:pPr>
              <w:spacing w:line="240" w:lineRule="atLeast"/>
              <w:rPr>
                <w:rFonts w:ascii="Calibri" w:eastAsia="Calibri" w:hAnsi="Calibri" w:cs="Times New Roman"/>
              </w:rPr>
            </w:pPr>
          </w:p>
        </w:tc>
      </w:tr>
      <w:tr w:rsidR="00BA77C2" w14:paraId="5C7DB951" w14:textId="70D19F58" w:rsidTr="00BA77C2">
        <w:tc>
          <w:tcPr>
            <w:tcW w:w="610" w:type="dxa"/>
          </w:tcPr>
          <w:p w14:paraId="646C8467" w14:textId="77777777" w:rsidR="00BA77C2" w:rsidRDefault="00BA77C2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02044604" wp14:editId="1E320D13">
                  <wp:extent cx="287640" cy="338400"/>
                  <wp:effectExtent l="0" t="0" r="0" b="5080"/>
                  <wp:docPr id="22297" name="Grafik 22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2205C0E" w14:textId="07988E6D" w:rsidR="00BA77C2" w:rsidRDefault="00BA77C2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5061" w:type="dxa"/>
            <w:gridSpan w:val="2"/>
            <w:tcBorders>
              <w:bottom w:val="single" w:sz="4" w:space="0" w:color="BFBFBF" w:themeColor="background1" w:themeShade="BF"/>
            </w:tcBorders>
          </w:tcPr>
          <w:p w14:paraId="1E78497F" w14:textId="59DA2FB9" w:rsidR="00BA77C2" w:rsidRDefault="00BA77C2" w:rsidP="00E13C64">
            <w:pPr>
              <w:spacing w:line="240" w:lineRule="atLeast"/>
              <w:rPr>
                <w:rFonts w:ascii="Calibri" w:hAnsi="Calibri"/>
              </w:rPr>
            </w:pPr>
            <w:r w:rsidRPr="00C63632">
              <w:rPr>
                <w:rFonts w:ascii="Calibri" w:hAnsi="Calibri"/>
              </w:rPr>
              <w:t>Finde möglichst viele</w:t>
            </w:r>
            <w:r>
              <w:rPr>
                <w:rFonts w:ascii="Calibri" w:hAnsi="Calibri"/>
              </w:rPr>
              <w:t xml:space="preserve"> gleichwertige (also gleich große) </w:t>
            </w:r>
            <w:r>
              <w:rPr>
                <w:rFonts w:ascii="Calibri" w:hAnsi="Calibri"/>
              </w:rPr>
              <w:br/>
              <w:t xml:space="preserve">Anteile in der Streifentafel wie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>
              <w:rPr>
                <w:rFonts w:ascii="Calibri" w:eastAsiaTheme="minorEastAsia" w:hAnsi="Calibri"/>
              </w:rPr>
              <w:t xml:space="preserve"> . fort.</w:t>
            </w:r>
            <w:r w:rsidRPr="00C63632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Was fällt Dir auf?</w:t>
            </w:r>
          </w:p>
          <w:p w14:paraId="0B6FD652" w14:textId="0A7801E4" w:rsidR="00BA77C2" w:rsidRPr="00C63632" w:rsidRDefault="00BA77C2" w:rsidP="00E13C6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2975" w:type="dxa"/>
            <w:tcBorders>
              <w:bottom w:val="single" w:sz="4" w:space="0" w:color="BFBFBF" w:themeColor="background1" w:themeShade="BF"/>
            </w:tcBorders>
          </w:tcPr>
          <w:p w14:paraId="29819E25" w14:textId="087F06B8" w:rsidR="00BA77C2" w:rsidRDefault="00743EBA" w:rsidP="00BA77C2">
            <w:pPr>
              <w:spacing w:line="240" w:lineRule="atLeast"/>
              <w:rPr>
                <w:rFonts w:ascii="Calibri" w:hAnsi="Calibr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BFBFBF" w:themeColor="background1" w:themeShade="BF"/>
                        <w:sz w:val="28"/>
                        <w:szCs w:val="28"/>
                      </w:rPr>
                      <w:sym w:font="Wingdings 2" w:char="F0A2"/>
                    </m:r>
                    <m:ctrlPr>
                      <w:rPr>
                        <w:rFonts w:ascii="Cambria Math" w:hAnsi="Cambria Math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BFBFBF" w:themeColor="background1" w:themeShade="BF"/>
                        <w:sz w:val="28"/>
                        <w:szCs w:val="28"/>
                      </w:rPr>
                      <w:sym w:font="Wingdings 2" w:char="F0A2"/>
                    </m:r>
                    <m:ctrlPr>
                      <w:rPr>
                        <w:rFonts w:ascii="Cambria Math" w:hAnsi="Cambria Math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  <m:r>
                  <w:rPr>
                    <w:rFonts w:ascii="Cambria Math" w:hAnsi="Calibri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BFBFBF" w:themeColor="background1" w:themeShade="BF"/>
                        <w:sz w:val="28"/>
                        <w:szCs w:val="28"/>
                      </w:rPr>
                      <w:sym w:font="Wingdings 2" w:char="F0A2"/>
                    </m:r>
                    <m:ctrlPr>
                      <w:rPr>
                        <w:rFonts w:ascii="Cambria Math" w:hAnsi="Cambria Math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BFBFBF" w:themeColor="background1" w:themeShade="BF"/>
                        <w:sz w:val="28"/>
                        <w:szCs w:val="28"/>
                      </w:rPr>
                      <w:sym w:font="Wingdings 2" w:char="F0A2"/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BFBFBF" w:themeColor="background1" w:themeShade="BF"/>
                        <w:sz w:val="28"/>
                        <w:szCs w:val="28"/>
                      </w:rPr>
                      <w:sym w:font="Wingdings 2" w:char="F0A2"/>
                    </m:r>
                    <m:ctrlPr>
                      <w:rPr>
                        <w:rFonts w:ascii="Cambria Math" w:hAnsi="Cambria Math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BFBFBF" w:themeColor="background1" w:themeShade="BF"/>
                        <w:sz w:val="28"/>
                        <w:szCs w:val="28"/>
                      </w:rPr>
                      <w:sym w:font="Wingdings 2" w:char="F0A2"/>
                    </m:r>
                  </m:den>
                </m:f>
                <m:r>
                  <w:rPr>
                    <w:rFonts w:ascii="Cambria Math" w:hAnsi="Cambria Math"/>
                  </w:rPr>
                  <m:t xml:space="preserve">=… </m:t>
                </m:r>
              </m:oMath>
            </m:oMathPara>
          </w:p>
          <w:p w14:paraId="34DAF62B" w14:textId="77777777" w:rsidR="00BA77C2" w:rsidRPr="00C63632" w:rsidRDefault="00BA77C2" w:rsidP="00E13C64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BA77C2" w14:paraId="08278EC0" w14:textId="77777777" w:rsidTr="00BA77C2">
        <w:tc>
          <w:tcPr>
            <w:tcW w:w="610" w:type="dxa"/>
          </w:tcPr>
          <w:p w14:paraId="7A595147" w14:textId="77777777" w:rsidR="00BA77C2" w:rsidRPr="00F4582F" w:rsidRDefault="00BA77C2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tcBorders>
              <w:right w:val="single" w:sz="4" w:space="0" w:color="BFBFBF" w:themeColor="background1" w:themeShade="BF"/>
            </w:tcBorders>
          </w:tcPr>
          <w:p w14:paraId="4F8FF7F8" w14:textId="77777777" w:rsidR="00BA77C2" w:rsidRDefault="00BA77C2" w:rsidP="00E13C64">
            <w:pPr>
              <w:pStyle w:val="Nummerierung"/>
              <w:spacing w:line="240" w:lineRule="atLeast"/>
            </w:pPr>
          </w:p>
        </w:tc>
        <w:tc>
          <w:tcPr>
            <w:tcW w:w="8036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EF088D3" w14:textId="77777777" w:rsidR="00BA77C2" w:rsidRDefault="00BA77C2" w:rsidP="00BA77C2">
            <w:pPr>
              <w:spacing w:line="240" w:lineRule="atLeast"/>
              <w:rPr>
                <w:rFonts w:ascii="Calibri" w:eastAsia="Calibri" w:hAnsi="Calibri" w:cs="Times New Roman"/>
              </w:rPr>
            </w:pPr>
          </w:p>
          <w:p w14:paraId="55CCEDB7" w14:textId="77777777" w:rsidR="00BA77C2" w:rsidRDefault="00BA77C2" w:rsidP="00BA77C2">
            <w:pPr>
              <w:spacing w:line="240" w:lineRule="atLeast"/>
              <w:rPr>
                <w:rFonts w:ascii="Calibri" w:eastAsia="Calibri" w:hAnsi="Calibri" w:cs="Times New Roman"/>
              </w:rPr>
            </w:pPr>
          </w:p>
          <w:p w14:paraId="6C8F0B1F" w14:textId="77777777" w:rsidR="00BA77C2" w:rsidRDefault="00BA77C2" w:rsidP="00BA77C2">
            <w:pPr>
              <w:spacing w:line="240" w:lineRule="atLeast"/>
              <w:rPr>
                <w:rFonts w:ascii="Calibri" w:eastAsia="Calibri" w:hAnsi="Calibri" w:cs="Times New Roman"/>
              </w:rPr>
            </w:pPr>
          </w:p>
          <w:p w14:paraId="7693D2A2" w14:textId="77777777" w:rsidR="00BA77C2" w:rsidRDefault="00BA77C2" w:rsidP="00BA77C2">
            <w:pPr>
              <w:spacing w:line="240" w:lineRule="atLeast"/>
              <w:rPr>
                <w:rFonts w:ascii="Calibri" w:eastAsia="Calibri" w:hAnsi="Calibri" w:cs="Times New Roman"/>
              </w:rPr>
            </w:pPr>
          </w:p>
          <w:p w14:paraId="6AD03129" w14:textId="77777777" w:rsidR="00BA77C2" w:rsidRDefault="00BA77C2" w:rsidP="00BA77C2">
            <w:pPr>
              <w:spacing w:line="240" w:lineRule="atLeast"/>
              <w:rPr>
                <w:rFonts w:ascii="Calibri" w:eastAsia="Calibri" w:hAnsi="Calibri" w:cs="Times New Roman"/>
              </w:rPr>
            </w:pPr>
          </w:p>
          <w:p w14:paraId="6654FB36" w14:textId="77777777" w:rsidR="00BA77C2" w:rsidRDefault="00BA77C2" w:rsidP="00BA77C2">
            <w:pPr>
              <w:spacing w:line="240" w:lineRule="atLeast"/>
              <w:rPr>
                <w:rFonts w:ascii="Calibri" w:eastAsia="Calibri" w:hAnsi="Calibri" w:cs="Times New Roman"/>
              </w:rPr>
            </w:pPr>
          </w:p>
          <w:p w14:paraId="180A624C" w14:textId="77777777" w:rsidR="00BA77C2" w:rsidRDefault="00BA77C2" w:rsidP="00BA77C2">
            <w:pPr>
              <w:spacing w:line="240" w:lineRule="atLeast"/>
              <w:rPr>
                <w:rFonts w:ascii="Calibri" w:eastAsia="Calibri" w:hAnsi="Calibri" w:cs="Times New Roman"/>
              </w:rPr>
            </w:pPr>
          </w:p>
          <w:p w14:paraId="2DBB962D" w14:textId="77777777" w:rsidR="00BA77C2" w:rsidRDefault="00BA77C2" w:rsidP="00BA77C2">
            <w:pPr>
              <w:spacing w:line="240" w:lineRule="atLeast"/>
              <w:rPr>
                <w:rFonts w:ascii="Calibri" w:eastAsia="Calibri" w:hAnsi="Calibri" w:cs="Times New Roman"/>
              </w:rPr>
            </w:pPr>
          </w:p>
          <w:p w14:paraId="73E3E07A" w14:textId="77777777" w:rsidR="00BA77C2" w:rsidRDefault="00BA77C2" w:rsidP="00BA77C2">
            <w:pPr>
              <w:spacing w:line="240" w:lineRule="atLeast"/>
              <w:rPr>
                <w:rFonts w:ascii="Calibri" w:eastAsia="Calibri" w:hAnsi="Calibri" w:cs="Times New Roman"/>
              </w:rPr>
            </w:pPr>
          </w:p>
        </w:tc>
      </w:tr>
      <w:tr w:rsidR="00BA77C2" w14:paraId="193EDAD6" w14:textId="77777777" w:rsidTr="00BA77C2">
        <w:tc>
          <w:tcPr>
            <w:tcW w:w="610" w:type="dxa"/>
          </w:tcPr>
          <w:p w14:paraId="75609E84" w14:textId="77777777" w:rsidR="00BA77C2" w:rsidRPr="00F4582F" w:rsidRDefault="00BA77C2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6AE27B7" w14:textId="77777777" w:rsidR="00BA77C2" w:rsidRDefault="00BA77C2" w:rsidP="00E13C64">
            <w:pPr>
              <w:pStyle w:val="Nummerierung"/>
              <w:spacing w:line="240" w:lineRule="atLeast"/>
            </w:pPr>
          </w:p>
        </w:tc>
        <w:tc>
          <w:tcPr>
            <w:tcW w:w="5061" w:type="dxa"/>
            <w:gridSpan w:val="2"/>
            <w:tcBorders>
              <w:top w:val="single" w:sz="4" w:space="0" w:color="BFBFBF" w:themeColor="background1" w:themeShade="BF"/>
            </w:tcBorders>
          </w:tcPr>
          <w:p w14:paraId="32365167" w14:textId="77777777" w:rsidR="00BA77C2" w:rsidRPr="00C63632" w:rsidRDefault="00BA77C2" w:rsidP="00E13C6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2975" w:type="dxa"/>
            <w:tcBorders>
              <w:top w:val="single" w:sz="4" w:space="0" w:color="BFBFBF" w:themeColor="background1" w:themeShade="BF"/>
            </w:tcBorders>
          </w:tcPr>
          <w:p w14:paraId="68DD9F8D" w14:textId="77777777" w:rsidR="00BA77C2" w:rsidRDefault="00BA77C2" w:rsidP="00BA77C2">
            <w:pPr>
              <w:spacing w:line="240" w:lineRule="atLeast"/>
              <w:rPr>
                <w:rFonts w:ascii="Calibri" w:eastAsia="Calibri" w:hAnsi="Calibri" w:cs="Times New Roman"/>
              </w:rPr>
            </w:pPr>
          </w:p>
        </w:tc>
      </w:tr>
      <w:tr w:rsidR="00BA77C2" w14:paraId="26E92D3C" w14:textId="77777777" w:rsidTr="005F08C6">
        <w:tc>
          <w:tcPr>
            <w:tcW w:w="610" w:type="dxa"/>
          </w:tcPr>
          <w:p w14:paraId="1E7F94E1" w14:textId="68C3CB6B" w:rsidR="00BA77C2" w:rsidRPr="00F4582F" w:rsidRDefault="00BA77C2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A5FBF62" wp14:editId="063DE194">
                  <wp:extent cx="287640" cy="338400"/>
                  <wp:effectExtent l="0" t="0" r="0" b="508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F7F3B6F" w14:textId="66C49935" w:rsidR="00BA77C2" w:rsidRDefault="00BA77C2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036" w:type="dxa"/>
            <w:gridSpan w:val="3"/>
          </w:tcPr>
          <w:p w14:paraId="0C927FD5" w14:textId="5DE3B868" w:rsidR="00BA77C2" w:rsidRDefault="00BA77C2" w:rsidP="00BA77C2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Erkläre: Was genau bedeutet der Ausdruck „Anteile sind gleichwertig“?</w:t>
            </w:r>
          </w:p>
          <w:p w14:paraId="7DDD1E87" w14:textId="77777777" w:rsidR="00BA77C2" w:rsidRDefault="00BA77C2" w:rsidP="00BA77C2">
            <w:pPr>
              <w:spacing w:line="240" w:lineRule="atLeast"/>
              <w:rPr>
                <w:rFonts w:ascii="Calibri" w:eastAsia="Calibri" w:hAnsi="Calibri" w:cs="Times New Roman"/>
              </w:rPr>
            </w:pPr>
          </w:p>
        </w:tc>
      </w:tr>
      <w:tr w:rsidR="00BA77C2" w14:paraId="704634C5" w14:textId="77777777" w:rsidTr="00FA78E9">
        <w:tc>
          <w:tcPr>
            <w:tcW w:w="610" w:type="dxa"/>
          </w:tcPr>
          <w:p w14:paraId="24917716" w14:textId="77777777" w:rsidR="00BA77C2" w:rsidRPr="00F4582F" w:rsidRDefault="00BA77C2" w:rsidP="00FA78E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tcBorders>
              <w:right w:val="single" w:sz="4" w:space="0" w:color="BFBFBF" w:themeColor="background1" w:themeShade="BF"/>
            </w:tcBorders>
          </w:tcPr>
          <w:p w14:paraId="7B923CCA" w14:textId="77777777" w:rsidR="00BA77C2" w:rsidRDefault="00BA77C2" w:rsidP="00FA78E9">
            <w:pPr>
              <w:pStyle w:val="Nummerierung"/>
              <w:spacing w:line="240" w:lineRule="atLeast"/>
            </w:pPr>
          </w:p>
        </w:tc>
        <w:tc>
          <w:tcPr>
            <w:tcW w:w="8036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432FB42" w14:textId="77777777" w:rsidR="00BA77C2" w:rsidRDefault="00BA77C2" w:rsidP="00FA78E9">
            <w:pPr>
              <w:spacing w:line="240" w:lineRule="atLeast"/>
              <w:rPr>
                <w:rFonts w:ascii="Calibri" w:eastAsia="Calibri" w:hAnsi="Calibri" w:cs="Times New Roman"/>
              </w:rPr>
            </w:pPr>
          </w:p>
          <w:p w14:paraId="22DDDFC8" w14:textId="77777777" w:rsidR="00BA77C2" w:rsidRDefault="00BA77C2" w:rsidP="00FA78E9">
            <w:pPr>
              <w:spacing w:line="240" w:lineRule="atLeast"/>
              <w:rPr>
                <w:rFonts w:ascii="Calibri" w:eastAsia="Calibri" w:hAnsi="Calibri" w:cs="Times New Roman"/>
              </w:rPr>
            </w:pPr>
          </w:p>
          <w:p w14:paraId="34DEB61A" w14:textId="77777777" w:rsidR="00BA77C2" w:rsidRDefault="00BA77C2" w:rsidP="00FA78E9">
            <w:pPr>
              <w:spacing w:line="240" w:lineRule="atLeast"/>
              <w:rPr>
                <w:rFonts w:ascii="Calibri" w:eastAsia="Calibri" w:hAnsi="Calibri" w:cs="Times New Roman"/>
              </w:rPr>
            </w:pPr>
          </w:p>
          <w:p w14:paraId="5EFCD0FF" w14:textId="77777777" w:rsidR="00BA77C2" w:rsidRDefault="00BA77C2" w:rsidP="00FA78E9">
            <w:pPr>
              <w:spacing w:line="240" w:lineRule="atLeast"/>
              <w:rPr>
                <w:rFonts w:ascii="Calibri" w:eastAsia="Calibri" w:hAnsi="Calibri" w:cs="Times New Roman"/>
              </w:rPr>
            </w:pPr>
          </w:p>
          <w:p w14:paraId="61341572" w14:textId="77777777" w:rsidR="00BA77C2" w:rsidRDefault="00BA77C2" w:rsidP="00FA78E9">
            <w:pPr>
              <w:spacing w:line="240" w:lineRule="atLeast"/>
              <w:rPr>
                <w:rFonts w:ascii="Calibri" w:eastAsia="Calibri" w:hAnsi="Calibri" w:cs="Times New Roman"/>
              </w:rPr>
            </w:pPr>
          </w:p>
          <w:p w14:paraId="5AE0B0BA" w14:textId="77777777" w:rsidR="00BA77C2" w:rsidRDefault="00BA77C2" w:rsidP="00FA78E9">
            <w:pPr>
              <w:spacing w:line="240" w:lineRule="atLeast"/>
              <w:rPr>
                <w:rFonts w:ascii="Calibri" w:eastAsia="Calibri" w:hAnsi="Calibri" w:cs="Times New Roman"/>
              </w:rPr>
            </w:pPr>
          </w:p>
          <w:p w14:paraId="12899DDE" w14:textId="77777777" w:rsidR="00BA77C2" w:rsidRDefault="00BA77C2" w:rsidP="00FA78E9">
            <w:pPr>
              <w:spacing w:line="240" w:lineRule="atLeast"/>
              <w:rPr>
                <w:rFonts w:ascii="Calibri" w:eastAsia="Calibri" w:hAnsi="Calibri" w:cs="Times New Roman"/>
              </w:rPr>
            </w:pPr>
          </w:p>
          <w:p w14:paraId="23EAA067" w14:textId="77777777" w:rsidR="00BA77C2" w:rsidRDefault="00BA77C2" w:rsidP="00FA78E9">
            <w:pPr>
              <w:spacing w:line="240" w:lineRule="atLeast"/>
              <w:rPr>
                <w:rFonts w:ascii="Calibri" w:eastAsia="Calibri" w:hAnsi="Calibri" w:cs="Times New Roman"/>
              </w:rPr>
            </w:pPr>
          </w:p>
          <w:p w14:paraId="7B185A1E" w14:textId="77777777" w:rsidR="00BA77C2" w:rsidRDefault="00BA77C2" w:rsidP="00FA78E9">
            <w:pPr>
              <w:spacing w:line="240" w:lineRule="atLeast"/>
              <w:rPr>
                <w:rFonts w:ascii="Calibri" w:eastAsia="Calibri" w:hAnsi="Calibri" w:cs="Times New Roman"/>
              </w:rPr>
            </w:pPr>
          </w:p>
        </w:tc>
      </w:tr>
      <w:tr w:rsidR="00BA77C2" w14:paraId="32F1A0B2" w14:textId="77777777" w:rsidTr="00FA78E9">
        <w:tc>
          <w:tcPr>
            <w:tcW w:w="610" w:type="dxa"/>
          </w:tcPr>
          <w:p w14:paraId="50635DC8" w14:textId="77777777" w:rsidR="00BA77C2" w:rsidRPr="00F4582F" w:rsidRDefault="00BA77C2" w:rsidP="00FA78E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F119102" w14:textId="77777777" w:rsidR="00BA77C2" w:rsidRDefault="00BA77C2" w:rsidP="00FA78E9">
            <w:pPr>
              <w:pStyle w:val="Nummerierung"/>
              <w:spacing w:line="240" w:lineRule="atLeast"/>
            </w:pPr>
          </w:p>
        </w:tc>
        <w:tc>
          <w:tcPr>
            <w:tcW w:w="5061" w:type="dxa"/>
            <w:gridSpan w:val="2"/>
            <w:tcBorders>
              <w:top w:val="single" w:sz="4" w:space="0" w:color="BFBFBF" w:themeColor="background1" w:themeShade="BF"/>
            </w:tcBorders>
          </w:tcPr>
          <w:p w14:paraId="2FF4BAEA" w14:textId="77777777" w:rsidR="00BA77C2" w:rsidRPr="00C63632" w:rsidRDefault="00BA77C2" w:rsidP="00FA78E9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2975" w:type="dxa"/>
            <w:tcBorders>
              <w:top w:val="single" w:sz="4" w:space="0" w:color="BFBFBF" w:themeColor="background1" w:themeShade="BF"/>
            </w:tcBorders>
          </w:tcPr>
          <w:p w14:paraId="5AB37DE5" w14:textId="77777777" w:rsidR="00BA77C2" w:rsidRDefault="00BA77C2" w:rsidP="00FA78E9">
            <w:pPr>
              <w:spacing w:line="240" w:lineRule="atLeast"/>
              <w:rPr>
                <w:rFonts w:ascii="Calibri" w:eastAsia="Calibri" w:hAnsi="Calibri" w:cs="Times New Roman"/>
              </w:rPr>
            </w:pPr>
          </w:p>
        </w:tc>
      </w:tr>
      <w:tr w:rsidR="0014332E" w14:paraId="0A579A13" w14:textId="77777777" w:rsidTr="0014332E">
        <w:tc>
          <w:tcPr>
            <w:tcW w:w="610" w:type="dxa"/>
          </w:tcPr>
          <w:p w14:paraId="5E3B34BC" w14:textId="171451B6" w:rsidR="0014332E" w:rsidRDefault="0014332E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tcBorders>
              <w:right w:val="dashSmallGap" w:sz="12" w:space="0" w:color="A6A6A6" w:themeColor="background1" w:themeShade="A6"/>
            </w:tcBorders>
          </w:tcPr>
          <w:p w14:paraId="2063081C" w14:textId="4639F4C6" w:rsidR="0014332E" w:rsidRDefault="0014332E" w:rsidP="00E13C64">
            <w:pPr>
              <w:pStyle w:val="Nummerierung"/>
              <w:spacing w:line="240" w:lineRule="atLeast"/>
            </w:pPr>
          </w:p>
        </w:tc>
        <w:tc>
          <w:tcPr>
            <w:tcW w:w="4352" w:type="dxa"/>
            <w:tcBorders>
              <w:top w:val="dashSmallGap" w:sz="12" w:space="0" w:color="A6A6A6" w:themeColor="background1" w:themeShade="A6"/>
              <w:left w:val="dashSmallGap" w:sz="12" w:space="0" w:color="A6A6A6" w:themeColor="background1" w:themeShade="A6"/>
              <w:bottom w:val="dashSmallGap" w:sz="12" w:space="0" w:color="A6A6A6" w:themeColor="background1" w:themeShade="A6"/>
              <w:right w:val="dashSmallGap" w:sz="12" w:space="0" w:color="A6A6A6" w:themeColor="background1" w:themeShade="A6"/>
            </w:tcBorders>
            <w:shd w:val="clear" w:color="auto" w:fill="FFFFFF" w:themeFill="background1"/>
            <w:tcMar>
              <w:top w:w="57" w:type="dxa"/>
              <w:left w:w="85" w:type="dxa"/>
              <w:bottom w:w="28" w:type="dxa"/>
              <w:right w:w="57" w:type="dxa"/>
            </w:tcMar>
          </w:tcPr>
          <w:p w14:paraId="5B7DC309" w14:textId="73D68D55" w:rsidR="0014332E" w:rsidRPr="00BA77C2" w:rsidRDefault="0014332E" w:rsidP="0014332E">
            <w:pPr>
              <w:pBdr>
                <w:right w:val="single" w:sz="4" w:space="4" w:color="BFBFBF" w:themeColor="background1" w:themeShade="BF"/>
              </w:pBdr>
              <w:shd w:val="clear" w:color="auto" w:fill="FFFFFF" w:themeFill="background1"/>
              <w:spacing w:line="240" w:lineRule="atLeast"/>
              <w:rPr>
                <w:rFonts w:ascii="Calibri" w:hAnsi="Calibri"/>
                <w:b/>
                <w:bCs/>
              </w:rPr>
            </w:pPr>
            <w:r w:rsidRPr="00BA77C2">
              <w:rPr>
                <w:rFonts w:ascii="Calibri" w:hAnsi="Calibri"/>
                <w:b/>
                <w:bCs/>
              </w:rPr>
              <w:t xml:space="preserve">Satzbausteine, die dir </w:t>
            </w:r>
            <w:r>
              <w:rPr>
                <w:rFonts w:ascii="Calibri" w:hAnsi="Calibri"/>
                <w:b/>
                <w:bCs/>
              </w:rPr>
              <w:t xml:space="preserve">dabei </w:t>
            </w:r>
            <w:r w:rsidRPr="00BA77C2">
              <w:rPr>
                <w:rFonts w:ascii="Calibri" w:hAnsi="Calibri"/>
                <w:b/>
                <w:bCs/>
              </w:rPr>
              <w:t>helfen können:</w:t>
            </w:r>
          </w:p>
          <w:p w14:paraId="02B018E0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das Ganze …</w:t>
            </w:r>
          </w:p>
          <w:p w14:paraId="38B6EC5E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der Teil …</w:t>
            </w:r>
          </w:p>
          <w:p w14:paraId="5C96A552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der Anteil …</w:t>
            </w:r>
          </w:p>
          <w:p w14:paraId="1A511D19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</w:t>
            </w:r>
            <w:proofErr w:type="spellStart"/>
            <w:r>
              <w:rPr>
                <w:rFonts w:ascii="Calibri" w:hAnsi="Calibri"/>
              </w:rPr>
              <w:t>tel</w:t>
            </w:r>
            <w:proofErr w:type="spellEnd"/>
            <w:r>
              <w:rPr>
                <w:rFonts w:ascii="Calibri" w:hAnsi="Calibri"/>
              </w:rPr>
              <w:t xml:space="preserve"> – Felder …</w:t>
            </w:r>
          </w:p>
          <w:p w14:paraId="34D6078C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beide Male gleich groß …</w:t>
            </w:r>
          </w:p>
          <w:p w14:paraId="11EC59EF" w14:textId="1D59C7A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genauso lang wie …</w:t>
            </w:r>
          </w:p>
          <w:p w14:paraId="3CCB8913" w14:textId="201D3842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ist gleichwertig zu</w:t>
            </w:r>
            <w:r w:rsidR="00974D7B">
              <w:rPr>
                <w:rFonts w:ascii="Calibri" w:hAnsi="Calibri"/>
              </w:rPr>
              <w:t xml:space="preserve"> …</w:t>
            </w:r>
          </w:p>
        </w:tc>
        <w:tc>
          <w:tcPr>
            <w:tcW w:w="3684" w:type="dxa"/>
            <w:gridSpan w:val="2"/>
            <w:tcBorders>
              <w:left w:val="dashSmallGap" w:sz="12" w:space="0" w:color="A6A6A6" w:themeColor="background1" w:themeShade="A6"/>
            </w:tcBorders>
            <w:shd w:val="clear" w:color="auto" w:fill="FFFFFF" w:themeFill="background1"/>
          </w:tcPr>
          <w:p w14:paraId="7DE78711" w14:textId="79AA292D" w:rsidR="0014332E" w:rsidRDefault="0014332E" w:rsidP="0014332E">
            <w:pPr>
              <w:pBdr>
                <w:left w:val="single" w:sz="4" w:space="4" w:color="BFBFBF" w:themeColor="background1" w:themeShade="BF"/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</w:p>
          <w:p w14:paraId="6FA09A04" w14:textId="77777777" w:rsidR="0014332E" w:rsidRDefault="0014332E" w:rsidP="00E13C64">
            <w:pPr>
              <w:spacing w:line="240" w:lineRule="atLeast"/>
              <w:rPr>
                <w:rFonts w:ascii="Calibri" w:hAnsi="Calibri"/>
              </w:rPr>
            </w:pPr>
          </w:p>
          <w:p w14:paraId="7ECC9AB2" w14:textId="1A6A4916" w:rsidR="0014332E" w:rsidRPr="00C63632" w:rsidRDefault="0014332E" w:rsidP="00E13C64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4332E" w14:paraId="21978BBC" w14:textId="77777777" w:rsidTr="00BA77C2">
        <w:tc>
          <w:tcPr>
            <w:tcW w:w="610" w:type="dxa"/>
          </w:tcPr>
          <w:p w14:paraId="383E86F0" w14:textId="77777777" w:rsidR="0014332E" w:rsidRPr="005A2E03" w:rsidRDefault="0014332E" w:rsidP="00E13C64">
            <w:pPr>
              <w:spacing w:line="240" w:lineRule="atLeast"/>
              <w:rPr>
                <w:rFonts w:ascii="Calibri" w:eastAsia="Calibri" w:hAnsi="Calibri" w:cs="Times New Roman"/>
                <w:noProof/>
                <w:lang w:eastAsia="de-DE"/>
              </w:rPr>
            </w:pPr>
          </w:p>
        </w:tc>
        <w:tc>
          <w:tcPr>
            <w:tcW w:w="425" w:type="dxa"/>
          </w:tcPr>
          <w:p w14:paraId="51CB640D" w14:textId="77777777" w:rsidR="0014332E" w:rsidRDefault="0014332E" w:rsidP="00E13C64">
            <w:pPr>
              <w:pStyle w:val="Nummerierung"/>
              <w:spacing w:line="240" w:lineRule="atLeast"/>
            </w:pPr>
          </w:p>
        </w:tc>
        <w:tc>
          <w:tcPr>
            <w:tcW w:w="8036" w:type="dxa"/>
            <w:gridSpan w:val="3"/>
          </w:tcPr>
          <w:p w14:paraId="02CA2FC7" w14:textId="77777777" w:rsidR="0014332E" w:rsidRDefault="0014332E" w:rsidP="00E13C6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930181" w14:paraId="3B518401" w14:textId="77777777" w:rsidTr="00BA77C2">
        <w:tc>
          <w:tcPr>
            <w:tcW w:w="610" w:type="dxa"/>
          </w:tcPr>
          <w:p w14:paraId="2DB5B599" w14:textId="7591E5EA" w:rsidR="00930181" w:rsidRPr="00F4582F" w:rsidRDefault="00FF5334" w:rsidP="00E13C64">
            <w:pPr>
              <w:spacing w:line="240" w:lineRule="atLeast"/>
              <w:rPr>
                <w:noProof/>
              </w:rPr>
            </w:pP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3006848" behindDoc="0" locked="0" layoutInCell="1" allowOverlap="1" wp14:anchorId="792E377E" wp14:editId="7D13D5C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1270</wp:posOffset>
                      </wp:positionV>
                      <wp:extent cx="229870" cy="167640"/>
                      <wp:effectExtent l="0" t="0" r="0" b="0"/>
                      <wp:wrapNone/>
                      <wp:docPr id="1080283015" name="Gruppieren 71">
                        <a:hlinkClick xmlns:a="http://schemas.openxmlformats.org/drawingml/2006/main" r:id="rId5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266"/>
                                <a:chExt cx="229870" cy="167640"/>
                              </a:xfrm>
                            </wpg:grpSpPr>
                            <wps:wsp>
                              <wps:cNvPr id="710698129" name="Abgerundetes Rechteck 6"/>
                              <wps:cNvSpPr/>
                              <wps:spPr>
                                <a:xfrm>
                                  <a:off x="0" y="266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7105864" name="Dreieck 7">
                                <a:hlinkClick r:id="rId54"/>
                              </wps:cNvPr>
                              <wps:cNvSpPr/>
                              <wps:spPr>
                                <a:xfrm rot="5400000">
                                  <a:off x="71642" y="27663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08E763" id="Gruppieren 71" o:spid="_x0000_s1026" href="https://mathe-sicher-koennen.dzlm.de/erklaervideos?nid=694" style="position:absolute;margin-left:0;margin-top:.1pt;width:18.1pt;height:13.2pt;z-index:253006848" coordorigin=",266" coordsize="229870,16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" o:button="t">
                      <v:roundrect id="Abgerundetes Rechteck 6" o:spid="_x0000_s1027" style="position:absolute;top:266;width:229870;height:1676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" fillcolor="#327a86" stroked="f" strokeweight="1pt">
                        <v:stroke joinstyle="miter"/>
                      </v:roundrect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Dreieck 7" o:spid="_x0000_s1028" type="#_x0000_t5" href="https://mathe-sicher-koennen.dzlm.de/erklaervideos?nid=694" style="position:absolute;left:71642;top:27663;width:86995;height:10541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" o:button="t" stroked="f" strokeweight="1pt">
                        <v:fill o:detectmouseclick="t"/>
                      </v:shape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2F0470E5" w14:textId="23C7C7DF" w:rsidR="00930181" w:rsidRDefault="00930181" w:rsidP="00E13C64">
            <w:pPr>
              <w:pStyle w:val="Nummerierung"/>
              <w:spacing w:line="240" w:lineRule="atLeast"/>
            </w:pPr>
            <w:r>
              <w:t>e)</w:t>
            </w:r>
          </w:p>
        </w:tc>
        <w:tc>
          <w:tcPr>
            <w:tcW w:w="8036" w:type="dxa"/>
            <w:gridSpan w:val="3"/>
          </w:tcPr>
          <w:p w14:paraId="3CA71BD9" w14:textId="16F8B5D8" w:rsidR="00FF5334" w:rsidRDefault="006E1233" w:rsidP="00E13C6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105152" behindDoc="1" locked="0" layoutInCell="1" allowOverlap="1" wp14:anchorId="41A610DF" wp14:editId="6C31291F">
                  <wp:simplePos x="0" y="0"/>
                  <wp:positionH relativeFrom="column">
                    <wp:posOffset>4578350</wp:posOffset>
                  </wp:positionH>
                  <wp:positionV relativeFrom="paragraph">
                    <wp:posOffset>24765</wp:posOffset>
                  </wp:positionV>
                  <wp:extent cx="469900" cy="469900"/>
                  <wp:effectExtent l="0" t="0" r="6350" b="6350"/>
                  <wp:wrapTight wrapText="bothSides">
                    <wp:wrapPolygon edited="0">
                      <wp:start x="0" y="0"/>
                      <wp:lineTo x="0" y="21016"/>
                      <wp:lineTo x="21016" y="21016"/>
                      <wp:lineTo x="21016" y="0"/>
                      <wp:lineTo x="0" y="0"/>
                    </wp:wrapPolygon>
                  </wp:wrapTight>
                  <wp:docPr id="1230814727" name="Grafik 76" descr="Vorschau Ihres 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code-preview-image" descr="Vorschau Ihres 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7C3F">
              <w:rPr>
                <w:rFonts w:ascii="Calibri" w:hAnsi="Calibri"/>
                <w:noProof/>
              </w:rPr>
              <w:t xml:space="preserve">Schaue dir das Erklärvideo. </w:t>
            </w:r>
          </w:p>
          <w:p w14:paraId="617083EC" w14:textId="23D0C89A" w:rsidR="00930181" w:rsidRDefault="00930181" w:rsidP="00E13C6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 xml:space="preserve">Vergleiche deine Erklärungen mit dem Erklärvideo. </w:t>
            </w:r>
          </w:p>
          <w:p w14:paraId="423D902A" w14:textId="77777777" w:rsidR="00FE5ECA" w:rsidRDefault="00FE5ECA" w:rsidP="00E13C64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86BD183" w14:textId="150D5CA0" w:rsidR="003A6C58" w:rsidRPr="00EE11DC" w:rsidRDefault="003A6C58" w:rsidP="00E13C6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003560" w14:paraId="0F1C0DD5" w14:textId="77777777" w:rsidTr="00BA77C2">
        <w:tc>
          <w:tcPr>
            <w:tcW w:w="610" w:type="dxa"/>
          </w:tcPr>
          <w:p w14:paraId="5DBE84AC" w14:textId="77777777" w:rsidR="00003560" w:rsidRDefault="00F02B3B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18F8445F" wp14:editId="1D17AD43">
                  <wp:extent cx="360000" cy="313831"/>
                  <wp:effectExtent l="0" t="0" r="254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0F4960B" w14:textId="2D3FCA84" w:rsidR="00003560" w:rsidRDefault="00930181" w:rsidP="00E13C64">
            <w:pPr>
              <w:pStyle w:val="Nummerierung"/>
              <w:spacing w:line="240" w:lineRule="atLeast"/>
            </w:pPr>
            <w:r>
              <w:t>f)</w:t>
            </w:r>
          </w:p>
        </w:tc>
        <w:tc>
          <w:tcPr>
            <w:tcW w:w="8036" w:type="dxa"/>
            <w:gridSpan w:val="3"/>
          </w:tcPr>
          <w:p w14:paraId="489ECC9A" w14:textId="72982013" w:rsidR="00003560" w:rsidRPr="00C63632" w:rsidRDefault="00003560" w:rsidP="00E13C64">
            <w:pPr>
              <w:spacing w:line="240" w:lineRule="atLeast"/>
              <w:rPr>
                <w:rFonts w:ascii="Calibri" w:hAnsi="Calibri"/>
              </w:rPr>
            </w:pPr>
            <w:r w:rsidRPr="00003560">
              <w:rPr>
                <w:rFonts w:ascii="Calibri" w:hAnsi="Calibri"/>
              </w:rPr>
              <w:t xml:space="preserve">Nennt euch gegenseitig einen Anteil aus der Streifentafel und </w:t>
            </w:r>
            <w:r w:rsidR="00BA77C2">
              <w:rPr>
                <w:rFonts w:ascii="Calibri" w:hAnsi="Calibri"/>
              </w:rPr>
              <w:br/>
            </w:r>
            <w:r w:rsidRPr="00003560">
              <w:rPr>
                <w:rFonts w:ascii="Calibri" w:hAnsi="Calibri"/>
              </w:rPr>
              <w:t>findet dazu gleich große Anteile. Wechselt euch ab.</w:t>
            </w:r>
          </w:p>
        </w:tc>
      </w:tr>
    </w:tbl>
    <w:p w14:paraId="424B6EB5" w14:textId="77777777" w:rsidR="00003560" w:rsidRDefault="00003560" w:rsidP="00E13C64">
      <w:pPr>
        <w:spacing w:after="200" w:line="240" w:lineRule="atLeast"/>
      </w:pPr>
    </w:p>
    <w:p w14:paraId="62E2F6C9" w14:textId="77777777" w:rsidR="00003560" w:rsidRDefault="00003560" w:rsidP="00E13C64">
      <w:pPr>
        <w:spacing w:after="200" w:line="240" w:lineRule="atLeast"/>
      </w:pPr>
      <w:r>
        <w:br w:type="page"/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BE1EF5" w14:paraId="66B0BD08" w14:textId="77777777" w:rsidTr="0014332E">
        <w:trPr>
          <w:trHeight w:val="154"/>
        </w:trPr>
        <w:tc>
          <w:tcPr>
            <w:tcW w:w="610" w:type="dxa"/>
          </w:tcPr>
          <w:p w14:paraId="38225F7A" w14:textId="5893AAEE" w:rsidR="00BE1EF5" w:rsidRDefault="00003560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2.</w:t>
            </w:r>
            <w:r w:rsidR="00772878">
              <w:rPr>
                <w:noProof/>
              </w:rPr>
              <w:t>3</w:t>
            </w:r>
          </w:p>
        </w:tc>
        <w:tc>
          <w:tcPr>
            <w:tcW w:w="8461" w:type="dxa"/>
            <w:gridSpan w:val="2"/>
          </w:tcPr>
          <w:p w14:paraId="19B598B9" w14:textId="34C43874" w:rsidR="00BE1EF5" w:rsidRPr="00BA77C2" w:rsidRDefault="00BA77C2" w:rsidP="00E13C64">
            <w:pPr>
              <w:pStyle w:val="berschrift3"/>
              <w:spacing w:line="240" w:lineRule="atLeast"/>
              <w:rPr>
                <w:color w:val="FF00FF"/>
              </w:rPr>
            </w:pPr>
            <w:r>
              <w:t>Gröber oder feiner einteilen</w:t>
            </w:r>
          </w:p>
        </w:tc>
      </w:tr>
      <w:tr w:rsidR="00AD5493" w14:paraId="4A38F923" w14:textId="77777777" w:rsidTr="0014332E">
        <w:tc>
          <w:tcPr>
            <w:tcW w:w="610" w:type="dxa"/>
          </w:tcPr>
          <w:p w14:paraId="223FE390" w14:textId="036C2BED" w:rsidR="00AD5493" w:rsidRDefault="00341295" w:rsidP="00E13C64">
            <w:pPr>
              <w:pStyle w:val="Nummerierung"/>
            </w:pP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3015040" behindDoc="0" locked="0" layoutInCell="1" allowOverlap="1" wp14:anchorId="73972D19" wp14:editId="67DDC68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264795</wp:posOffset>
                      </wp:positionV>
                      <wp:extent cx="274955" cy="197485"/>
                      <wp:effectExtent l="0" t="0" r="0" b="0"/>
                      <wp:wrapSquare wrapText="bothSides"/>
                      <wp:docPr id="8" name="Gruppieren 425">
                        <a:hlinkClick xmlns:a="http://schemas.openxmlformats.org/drawingml/2006/main" r:id="rId3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5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9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96DAC541-7B7A-43D3-8B79-37D633B846F1}">
                                      <asvg:svgBlip xmlns:asvg="http://schemas.microsoft.com/office/drawing/2016/SVG/main" r:embed="rId3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92F8CF" id="Gruppieren 425" o:spid="_x0000_s1026" href="https://vam.dzlm.de/vams/apps/Bruchstreifen.html" style="position:absolute;margin-left:0;margin-top:20.85pt;width:21.65pt;height:15.55pt;z-index:253015040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" fillcolor="#327a86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">
                        <v:imagedata r:id="rId57" o:title="Zahnräder mit einfarbiger Füllung"/>
                      </v:shape>
                      <w10:wrap type="square"/>
                    </v:group>
                  </w:pict>
                </mc:Fallback>
              </mc:AlternateContent>
            </w:r>
            <w:r w:rsidR="00AD5493">
              <w:t>a)</w:t>
            </w:r>
          </w:p>
          <w:p w14:paraId="327637B6" w14:textId="55C5D261" w:rsidR="00341295" w:rsidRDefault="00BA77C2" w:rsidP="00E13C64">
            <w:pPr>
              <w:pStyle w:val="Nummerierung"/>
            </w:pPr>
            <w:r w:rsidRPr="00BA77C2">
              <w:rPr>
                <w:rFonts w:ascii="Calibri" w:eastAsia="Calibri" w:hAnsi="Calibri" w:cs="Times New Roman"/>
                <w:b w:val="0"/>
                <w:strike/>
                <w:noProof/>
                <w:color w:val="327A86"/>
                <w:lang w:eastAsia="de-DE"/>
              </w:rPr>
              <w:drawing>
                <wp:anchor distT="0" distB="0" distL="114300" distR="114300" simplePos="0" relativeHeight="253019136" behindDoc="0" locked="0" layoutInCell="1" allowOverlap="1" wp14:anchorId="4C300272" wp14:editId="788E3717">
                  <wp:simplePos x="0" y="0"/>
                  <wp:positionH relativeFrom="column">
                    <wp:posOffset>252</wp:posOffset>
                  </wp:positionH>
                  <wp:positionV relativeFrom="paragraph">
                    <wp:posOffset>880836</wp:posOffset>
                  </wp:positionV>
                  <wp:extent cx="359410" cy="271780"/>
                  <wp:effectExtent l="0" t="0" r="2540" b="0"/>
                  <wp:wrapSquare wrapText="bothSides"/>
                  <wp:docPr id="159219897" name="Grafik 159219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E7358E" w14:textId="1C32B1B2" w:rsidR="00DE4520" w:rsidRDefault="00DE4520" w:rsidP="00E13C64">
            <w:pPr>
              <w:pStyle w:val="Nummerierung"/>
            </w:pPr>
          </w:p>
        </w:tc>
        <w:tc>
          <w:tcPr>
            <w:tcW w:w="8461" w:type="dxa"/>
            <w:gridSpan w:val="2"/>
          </w:tcPr>
          <w:p w14:paraId="72029796" w14:textId="4A470478" w:rsidR="00AD5493" w:rsidRDefault="00311D2B" w:rsidP="00E13C6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107200" behindDoc="0" locked="0" layoutInCell="1" allowOverlap="1" wp14:anchorId="018C4192" wp14:editId="73B8F2C0">
                  <wp:simplePos x="0" y="0"/>
                  <wp:positionH relativeFrom="column">
                    <wp:posOffset>4566285</wp:posOffset>
                  </wp:positionH>
                  <wp:positionV relativeFrom="paragraph">
                    <wp:posOffset>0</wp:posOffset>
                  </wp:positionV>
                  <wp:extent cx="469900" cy="469900"/>
                  <wp:effectExtent l="0" t="0" r="6350" b="6350"/>
                  <wp:wrapSquare wrapText="bothSides"/>
                  <wp:docPr id="954622563" name="Grafik 75" descr="Vorschau Ihres 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code-preview-image" descr="Vorschau Ihres 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A77C2">
              <w:rPr>
                <w:rFonts w:ascii="Calibri" w:eastAsia="Times New Roman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012992" behindDoc="0" locked="0" layoutInCell="1" allowOverlap="1" wp14:anchorId="0A5E14A6" wp14:editId="71DB7975">
                      <wp:simplePos x="0" y="0"/>
                      <wp:positionH relativeFrom="column">
                        <wp:posOffset>3839391</wp:posOffset>
                      </wp:positionH>
                      <wp:positionV relativeFrom="paragraph">
                        <wp:posOffset>12882</wp:posOffset>
                      </wp:positionV>
                      <wp:extent cx="807085" cy="447675"/>
                      <wp:effectExtent l="0" t="0" r="0" b="0"/>
                      <wp:wrapNone/>
                      <wp:docPr id="18" name="Textfeld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7085" cy="447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343452" w14:textId="77777777" w:rsidR="00117A57" w:rsidRPr="00CD73F1" w:rsidRDefault="00117A57" w:rsidP="00BA77C2">
                                  <w:pPr>
                                    <w:spacing w:line="240" w:lineRule="auto"/>
                                    <w:rPr>
                                      <w:sz w:val="16"/>
                                    </w:rPr>
                                  </w:pPr>
                                  <w:r w:rsidRPr="00CD73F1">
                                    <w:rPr>
                                      <w:sz w:val="16"/>
                                    </w:rPr>
                                    <w:t>Flexible Bruchstreifen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5E14A6" id="Textfeld 18" o:spid="_x0000_s1042" type="#_x0000_t202" style="position:absolute;margin-left:302.3pt;margin-top:1pt;width:63.55pt;height:35.25pt;z-index:2530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" filled="f" stroked="f" strokeweight=".5pt">
                      <v:textbox>
                        <w:txbxContent>
                          <w:p w14:paraId="4B343452" w14:textId="77777777" w:rsidR="00117A57" w:rsidRPr="00CD73F1" w:rsidRDefault="00117A57" w:rsidP="00BA77C2">
                            <w:pPr>
                              <w:spacing w:line="240" w:lineRule="auto"/>
                              <w:rPr>
                                <w:sz w:val="16"/>
                              </w:rPr>
                            </w:pPr>
                            <w:r w:rsidRPr="00CD73F1">
                              <w:rPr>
                                <w:sz w:val="16"/>
                              </w:rPr>
                              <w:t>Flexible 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17C27">
              <w:rPr>
                <w:noProof/>
              </w:rPr>
              <w:t xml:space="preserve">Nutze die flexiblen Bruchstreifen zur Bearbeitung der Aufgabe. </w:t>
            </w:r>
          </w:p>
          <w:p w14:paraId="0E0BCF6D" w14:textId="1C036BB0" w:rsidR="00AD30BE" w:rsidRDefault="00AD30BE" w:rsidP="00E13C64">
            <w:pPr>
              <w:spacing w:line="240" w:lineRule="atLeast"/>
              <w:rPr>
                <w:noProof/>
              </w:rPr>
            </w:pPr>
          </w:p>
          <w:p w14:paraId="65DBCDBF" w14:textId="360737A3" w:rsidR="00AD30BE" w:rsidRDefault="00D00785" w:rsidP="00E13C64">
            <w:pPr>
              <w:spacing w:line="240" w:lineRule="atLeast"/>
              <w:rPr>
                <w:rFonts w:eastAsiaTheme="minorEastAsia"/>
                <w:noProof/>
              </w:rPr>
            </w:pPr>
            <w:r>
              <w:rPr>
                <w:rFonts w:ascii="Calibri" w:eastAsia="Calibri" w:hAnsi="Calibri" w:cs="Times New Roman"/>
                <w:noProof/>
                <w:color w:val="000000"/>
                <w:szCs w:val="20"/>
              </w:rPr>
              <w:drawing>
                <wp:anchor distT="0" distB="0" distL="114300" distR="114300" simplePos="0" relativeHeight="253110272" behindDoc="1" locked="0" layoutInCell="1" allowOverlap="1" wp14:anchorId="4435946D" wp14:editId="0D4CA0CA">
                  <wp:simplePos x="0" y="0"/>
                  <wp:positionH relativeFrom="column">
                    <wp:posOffset>3207385</wp:posOffset>
                  </wp:positionH>
                  <wp:positionV relativeFrom="paragraph">
                    <wp:posOffset>199390</wp:posOffset>
                  </wp:positionV>
                  <wp:extent cx="1884045" cy="497840"/>
                  <wp:effectExtent l="0" t="0" r="1905" b="0"/>
                  <wp:wrapSquare wrapText="bothSides"/>
                  <wp:docPr id="1401024394" name="Grafik 79" descr="Ein Bild, das Screenshot, Reihe, Entwurf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024394" name="Grafik 79" descr="Ein Bild, das Screenshot, Reihe, Entwurf, Design enthält.&#10;&#10;Automatisch generierte Beschreibun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045" cy="49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11D2B">
              <w:rPr>
                <w:rFonts w:ascii="Calibri" w:eastAsia="Calibri" w:hAnsi="Calibri" w:cs="Times New Roman"/>
                <w:noProof/>
                <w:color w:val="00000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3109248" behindDoc="0" locked="0" layoutInCell="1" allowOverlap="1" wp14:anchorId="5802E1BB" wp14:editId="396D2F20">
                      <wp:simplePos x="0" y="0"/>
                      <wp:positionH relativeFrom="column">
                        <wp:posOffset>3521710</wp:posOffset>
                      </wp:positionH>
                      <wp:positionV relativeFrom="paragraph">
                        <wp:posOffset>190500</wp:posOffset>
                      </wp:positionV>
                      <wp:extent cx="65405" cy="67310"/>
                      <wp:effectExtent l="38100" t="38100" r="29845" b="46990"/>
                      <wp:wrapNone/>
                      <wp:docPr id="305384952" name="Freihand 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">
                            <w14:nvContentPartPr>
                              <w14:cNvContentPartPr/>
                            </w14:nvContentPartPr>
                            <w14:xfrm rot="223700">
                              <a:off x="0" y="0"/>
                              <a:ext cx="65405" cy="6731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88C69B" id="Freihand 78" o:spid="_x0000_s1026" type="#_x0000_t75" style="position:absolute;margin-left:276.95pt;margin-top:14.65pt;width:5.8pt;height:5.95pt;rotation:244340fd;z-index:2531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">
                      <v:imagedata r:id="rId60" o:title=""/>
                    </v:shape>
                  </w:pict>
                </mc:Fallback>
              </mc:AlternateContent>
            </w:r>
            <w:r w:rsidR="00AD30BE">
              <w:rPr>
                <w:noProof/>
              </w:rPr>
              <w:t>Stell</w:t>
            </w:r>
            <w:r w:rsidR="00BA77C2">
              <w:rPr>
                <w:noProof/>
              </w:rPr>
              <w:t>e</w:t>
            </w:r>
            <w:r w:rsidR="00AD30BE">
              <w:rPr>
                <w:noProof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3</m:t>
                  </m:r>
                </m:den>
              </m:f>
            </m:oMath>
            <w:r w:rsidR="00AD30BE">
              <w:rPr>
                <w:rFonts w:eastAsiaTheme="minorEastAsia"/>
                <w:noProof/>
              </w:rPr>
              <w:t xml:space="preserve"> mit den flexiblen Bruchstreifen dar. </w:t>
            </w:r>
            <w:r w:rsidR="00BA77C2">
              <w:rPr>
                <w:rFonts w:eastAsiaTheme="minorEastAsia"/>
                <w:noProof/>
              </w:rPr>
              <w:br/>
            </w:r>
            <w:r w:rsidR="00AD30BE">
              <w:rPr>
                <w:rFonts w:eastAsiaTheme="minorEastAsia"/>
                <w:noProof/>
              </w:rPr>
              <w:t>Wähl</w:t>
            </w:r>
            <w:r w:rsidR="00BA77C2">
              <w:rPr>
                <w:rFonts w:eastAsiaTheme="minorEastAsia"/>
                <w:noProof/>
              </w:rPr>
              <w:t>e</w:t>
            </w:r>
            <w:r w:rsidR="00AD30BE">
              <w:rPr>
                <w:rFonts w:eastAsiaTheme="minorEastAsia"/>
                <w:noProof/>
              </w:rPr>
              <w:t xml:space="preserve"> nu</w:t>
            </w:r>
            <w:r w:rsidR="00027E88">
              <w:rPr>
                <w:rFonts w:eastAsiaTheme="minorEastAsia"/>
                <w:noProof/>
              </w:rPr>
              <w:t>n</w:t>
            </w:r>
            <w:r w:rsidR="00AD30BE">
              <w:rPr>
                <w:rFonts w:eastAsiaTheme="minorEastAsia"/>
                <w:noProof/>
              </w:rPr>
              <w:t xml:space="preserve"> den Kreis mit der Zahl 2 </w:t>
            </w:r>
            <w:r w:rsidR="00027E88">
              <w:rPr>
                <w:rFonts w:eastAsiaTheme="minorEastAsia"/>
                <w:noProof/>
              </w:rPr>
              <w:t xml:space="preserve">aus und </w:t>
            </w:r>
            <w:r w:rsidR="0014332E">
              <w:rPr>
                <w:rFonts w:eastAsiaTheme="minorEastAsia"/>
                <w:noProof/>
              </w:rPr>
              <w:br/>
            </w:r>
            <w:r w:rsidR="00027E88">
              <w:rPr>
                <w:rFonts w:eastAsiaTheme="minorEastAsia"/>
                <w:noProof/>
              </w:rPr>
              <w:t xml:space="preserve">zieht diesen über </w:t>
            </w:r>
            <w:r w:rsidR="008F7327">
              <w:rPr>
                <w:rFonts w:eastAsiaTheme="minorEastAsia"/>
                <w:noProof/>
              </w:rPr>
              <w:t xml:space="preserve">den Bruchstreifen. </w:t>
            </w:r>
          </w:p>
          <w:p w14:paraId="1D48883A" w14:textId="77777777" w:rsidR="008F7327" w:rsidRDefault="008F7327" w:rsidP="00E13C64">
            <w:pPr>
              <w:spacing w:line="240" w:lineRule="atLeas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Was könnt ihr beobachten? </w:t>
            </w:r>
          </w:p>
          <w:p w14:paraId="0DF0F9DD" w14:textId="77777777" w:rsidR="008F7327" w:rsidRDefault="008F7327" w:rsidP="0014332E">
            <w:pPr>
              <w:pStyle w:val="Listenabsatz"/>
            </w:pPr>
            <w:r>
              <w:t>Was passiert, wenn ihr andere Zahlen wählt?</w:t>
            </w:r>
          </w:p>
          <w:p w14:paraId="04CB1458" w14:textId="77777777" w:rsidR="008F7327" w:rsidRDefault="008F7327" w:rsidP="0014332E">
            <w:pPr>
              <w:pStyle w:val="Listenabsatz"/>
            </w:pPr>
            <w:r>
              <w:t>Was passiert, wenn ihr andere Bruchstreifen wählt und über diese eine Zahl zieht?</w:t>
            </w:r>
          </w:p>
          <w:p w14:paraId="3E0C32A5" w14:textId="14262005" w:rsidR="008F7327" w:rsidRDefault="008F7327" w:rsidP="0014332E">
            <w:pPr>
              <w:pStyle w:val="Listenabsatz"/>
            </w:pPr>
            <w:r>
              <w:t>Wie verändert sich der Zähler, der Nenner, wenn der Streifen feiner eingeteilt wird?</w:t>
            </w:r>
          </w:p>
          <w:p w14:paraId="19FE420F" w14:textId="603FAD9B" w:rsidR="008F7327" w:rsidRDefault="008F7327" w:rsidP="008F7327">
            <w:pPr>
              <w:spacing w:line="240" w:lineRule="atLeast"/>
              <w:rPr>
                <w:noProof/>
              </w:rPr>
            </w:pPr>
          </w:p>
        </w:tc>
      </w:tr>
      <w:tr w:rsidR="00003560" w14:paraId="6DE27A97" w14:textId="77777777" w:rsidTr="0014332E">
        <w:tc>
          <w:tcPr>
            <w:tcW w:w="610" w:type="dxa"/>
          </w:tcPr>
          <w:p w14:paraId="2550D538" w14:textId="5D35AECA" w:rsidR="00003560" w:rsidRDefault="00AD30BE" w:rsidP="00E13C64">
            <w:pPr>
              <w:pStyle w:val="Nummerierung"/>
            </w:pPr>
            <w:r>
              <w:t>b)</w:t>
            </w:r>
          </w:p>
        </w:tc>
        <w:tc>
          <w:tcPr>
            <w:tcW w:w="8461" w:type="dxa"/>
            <w:gridSpan w:val="2"/>
          </w:tcPr>
          <w:p w14:paraId="7867FCEA" w14:textId="534A140F" w:rsidR="00003560" w:rsidRDefault="0014332E" w:rsidP="0014332E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22208" behindDoc="0" locked="0" layoutInCell="1" allowOverlap="1" wp14:anchorId="0A5579BD" wp14:editId="548E220C">
                      <wp:simplePos x="0" y="0"/>
                      <wp:positionH relativeFrom="column">
                        <wp:posOffset>4268289</wp:posOffset>
                      </wp:positionH>
                      <wp:positionV relativeFrom="paragraph">
                        <wp:posOffset>199571</wp:posOffset>
                      </wp:positionV>
                      <wp:extent cx="1959247" cy="513806"/>
                      <wp:effectExtent l="0" t="0" r="9525" b="146685"/>
                      <wp:wrapNone/>
                      <wp:docPr id="1817639041" name="Sprechblase: rechteckig mit abgerundeten Ecken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9247" cy="513806"/>
                              </a:xfrm>
                              <a:prstGeom prst="wedgeRoundRectCallout">
                                <a:avLst>
                                  <a:gd name="adj1" fmla="val -43417"/>
                                  <a:gd name="adj2" fmla="val 75705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00205A" w14:textId="0DEDDA7B" w:rsidR="003E6CF7" w:rsidRPr="00BA77C2" w:rsidRDefault="0014332E" w:rsidP="003E6CF7">
                                  <w:pPr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 xml:space="preserve">Von </w:t>
                                  </w:r>
                                  <w:r w:rsidR="003E6CF7" w:rsidRPr="00BA77C2">
                                    <w:rPr>
                                      <w:color w:val="000000"/>
                                    </w:rPr>
                                    <w:t>unten nach oben teile ich die Streifen gröber ein.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5579BD" id="Sprechblase: rechteckig mit abgerundeten Ecken 70" o:spid="_x0000_s1043" type="#_x0000_t62" style="position:absolute;margin-left:336.1pt;margin-top:15.7pt;width:154.25pt;height:40.45pt;z-index:2530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" adj="1422,27152" filled="f" strokecolor="#bfbfbf [2412]" strokeweight="1pt">
                      <v:textbox>
                        <w:txbxContent>
                          <w:p w14:paraId="1100205A" w14:textId="0DEDDA7B" w:rsidR="003E6CF7" w:rsidRPr="00BA77C2" w:rsidRDefault="0014332E" w:rsidP="003E6CF7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Von </w:t>
                            </w:r>
                            <w:r w:rsidR="003E6CF7" w:rsidRPr="00BA77C2">
                              <w:rPr>
                                <w:color w:val="000000"/>
                              </w:rPr>
                              <w:t>unten nach oben teile ich die Streifen gröber ein.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0B23">
              <w:rPr>
                <w:noProof/>
              </w:rPr>
              <w:t xml:space="preserve">Markiere im Viertel-Streifen und im Sechzehntel-Streifen jeweils </w:t>
            </w:r>
            <w:r>
              <w:rPr>
                <w:noProof/>
              </w:rPr>
              <w:br/>
            </w:r>
            <w:r w:rsidR="00DC0B23">
              <w:rPr>
                <w:noProof/>
              </w:rPr>
              <w:t xml:space="preserve">den gleich großen Anteil zu sechs Achtel. </w:t>
            </w:r>
          </w:p>
          <w:p w14:paraId="6F99DF9B" w14:textId="446B6C41" w:rsidR="00003560" w:rsidRDefault="00003560" w:rsidP="00E13C64">
            <w:pPr>
              <w:spacing w:line="240" w:lineRule="atLeast"/>
            </w:pPr>
          </w:p>
          <w:p w14:paraId="7D243F88" w14:textId="3913E0D0" w:rsidR="00003560" w:rsidRDefault="0014332E" w:rsidP="00E13C64">
            <w:pPr>
              <w:spacing w:line="240" w:lineRule="atLeast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023232" behindDoc="0" locked="0" layoutInCell="1" allowOverlap="1" wp14:anchorId="0213FB2A" wp14:editId="3EC4FD2D">
                      <wp:simplePos x="0" y="0"/>
                      <wp:positionH relativeFrom="column">
                        <wp:posOffset>4120243</wp:posOffset>
                      </wp:positionH>
                      <wp:positionV relativeFrom="paragraph">
                        <wp:posOffset>1278164</wp:posOffset>
                      </wp:positionV>
                      <wp:extent cx="1941830" cy="533400"/>
                      <wp:effectExtent l="0" t="495300" r="13970" b="12700"/>
                      <wp:wrapNone/>
                      <wp:docPr id="1624678753" name="Sprechblase: rechteckig mit abgerundeten Ecken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1830" cy="533400"/>
                              </a:xfrm>
                              <a:prstGeom prst="wedgeRoundRectCallout">
                                <a:avLst>
                                  <a:gd name="adj1" fmla="val -18982"/>
                                  <a:gd name="adj2" fmla="val -140672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21A1D1" w14:textId="124078C0" w:rsidR="00013F64" w:rsidRPr="0014332E" w:rsidRDefault="0014332E" w:rsidP="00013F64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14332E">
                                    <w:rPr>
                                      <w:color w:val="000000"/>
                                    </w:rPr>
                                    <w:t>V</w:t>
                                  </w:r>
                                  <w:r w:rsidR="007052FC" w:rsidRPr="0014332E">
                                    <w:rPr>
                                      <w:color w:val="000000"/>
                                    </w:rPr>
                                    <w:t>on oben nach unten teile ich die Streifen feiner ein.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13FB2A" id="Sprechblase: rechteckig mit abgerundeten Ecken 71" o:spid="_x0000_s1044" type="#_x0000_t62" style="position:absolute;margin-left:324.45pt;margin-top:100.65pt;width:152.9pt;height:42pt;z-index:2530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" adj="6700,-19585" filled="f" strokecolor="#bfbfbf [2412]" strokeweight="1pt">
                      <v:textbox>
                        <w:txbxContent>
                          <w:p w14:paraId="0321A1D1" w14:textId="124078C0" w:rsidR="00013F64" w:rsidRPr="0014332E" w:rsidRDefault="0014332E" w:rsidP="00013F64">
                            <w:pPr>
                              <w:rPr>
                                <w:color w:val="000000"/>
                              </w:rPr>
                            </w:pPr>
                            <w:r w:rsidRPr="0014332E">
                              <w:rPr>
                                <w:color w:val="000000"/>
                              </w:rPr>
                              <w:t>V</w:t>
                            </w:r>
                            <w:r w:rsidR="007052FC" w:rsidRPr="0014332E">
                              <w:rPr>
                                <w:color w:val="000000"/>
                              </w:rPr>
                              <w:t>on oben nach unten teile ich die Streifen feiner ein.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01117">
              <w:rPr>
                <w:noProof/>
                <w:lang w:eastAsia="de-DE"/>
              </w:rPr>
              <w:drawing>
                <wp:anchor distT="0" distB="0" distL="114300" distR="114300" simplePos="0" relativeHeight="253021184" behindDoc="0" locked="0" layoutInCell="1" allowOverlap="1" wp14:anchorId="72BD9B58" wp14:editId="67AAD71C">
                  <wp:simplePos x="0" y="0"/>
                  <wp:positionH relativeFrom="column">
                    <wp:posOffset>4267200</wp:posOffset>
                  </wp:positionH>
                  <wp:positionV relativeFrom="paragraph">
                    <wp:posOffset>293189</wp:posOffset>
                  </wp:positionV>
                  <wp:extent cx="579120" cy="723900"/>
                  <wp:effectExtent l="0" t="0" r="5080" b="0"/>
                  <wp:wrapNone/>
                  <wp:docPr id="1546196740" name="Grafik 1546196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03560" w:rsidRPr="00C63632">
              <w:rPr>
                <w:rFonts w:ascii="Calibri" w:hAnsi="Calibri"/>
                <w:noProof/>
              </w:rPr>
              <w:drawing>
                <wp:inline distT="0" distB="0" distL="0" distR="0" wp14:anchorId="76F9340D" wp14:editId="5EE31E95">
                  <wp:extent cx="4266666" cy="1410970"/>
                  <wp:effectExtent l="0" t="0" r="635" b="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.2.eps"/>
                          <pic:cNvPicPr/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62" r="12002" b="13727"/>
                          <a:stretch/>
                        </pic:blipFill>
                        <pic:spPr bwMode="auto">
                          <a:xfrm>
                            <a:off x="0" y="0"/>
                            <a:ext cx="4286923" cy="1417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A638EB" w14:textId="77777777" w:rsidR="00003560" w:rsidRPr="008026EF" w:rsidRDefault="00003560" w:rsidP="00E13C64">
            <w:pPr>
              <w:spacing w:line="240" w:lineRule="atLeast"/>
            </w:pPr>
          </w:p>
        </w:tc>
      </w:tr>
      <w:tr w:rsidR="00003560" w14:paraId="5324347B" w14:textId="77777777" w:rsidTr="0014332E">
        <w:tc>
          <w:tcPr>
            <w:tcW w:w="610" w:type="dxa"/>
          </w:tcPr>
          <w:p w14:paraId="58D4A949" w14:textId="77777777" w:rsidR="00F47D41" w:rsidRDefault="00F47D41" w:rsidP="00E13C64">
            <w:pPr>
              <w:spacing w:line="240" w:lineRule="atLeast"/>
            </w:pPr>
          </w:p>
          <w:p w14:paraId="2485F05D" w14:textId="51E4FD42" w:rsidR="00003560" w:rsidRDefault="00F02B3B" w:rsidP="00E13C64">
            <w:pPr>
              <w:spacing w:line="240" w:lineRule="atLeast"/>
            </w:pPr>
            <w:r w:rsidRPr="00F4582F">
              <w:rPr>
                <w:noProof/>
              </w:rPr>
              <w:drawing>
                <wp:inline distT="0" distB="0" distL="0" distR="0" wp14:anchorId="59334CDC" wp14:editId="651DDACF">
                  <wp:extent cx="287640" cy="338400"/>
                  <wp:effectExtent l="0" t="0" r="0" b="5080"/>
                  <wp:docPr id="22298" name="Grafik 22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1" w:type="dxa"/>
            <w:gridSpan w:val="2"/>
          </w:tcPr>
          <w:p w14:paraId="13F88AFF" w14:textId="7C72B278" w:rsidR="008E0B8D" w:rsidRDefault="008E0B8D" w:rsidP="00E13C64">
            <w:pPr>
              <w:rPr>
                <w:noProof/>
              </w:rPr>
            </w:pPr>
            <w:r>
              <w:rPr>
                <w:noProof/>
              </w:rPr>
              <w:t>Erkläre mit</w:t>
            </w:r>
            <w:r w:rsidR="00BA77C2">
              <w:rPr>
                <w:noProof/>
              </w:rPr>
              <w:t xml:space="preserve"> den </w:t>
            </w:r>
            <w:r>
              <w:rPr>
                <w:noProof/>
              </w:rPr>
              <w:t xml:space="preserve">Bruchstreifen: </w:t>
            </w:r>
          </w:p>
          <w:p w14:paraId="2946945F" w14:textId="22DBCEFA" w:rsidR="008E0B8D" w:rsidRDefault="008E0B8D" w:rsidP="0014332E">
            <w:pPr>
              <w:pStyle w:val="Listenabsatz"/>
              <w:numPr>
                <w:ilvl w:val="0"/>
                <w:numId w:val="62"/>
              </w:numPr>
            </w:pPr>
            <w:r>
              <w:t>Wie genau unterschieden sich die drei Bruchstreifen?</w:t>
            </w:r>
          </w:p>
          <w:p w14:paraId="14259C5E" w14:textId="2AC7FDBC" w:rsidR="00177D06" w:rsidRDefault="00177D06" w:rsidP="0014332E">
            <w:pPr>
              <w:pStyle w:val="Listenabsatz"/>
              <w:numPr>
                <w:ilvl w:val="0"/>
                <w:numId w:val="62"/>
              </w:numPr>
            </w:pPr>
            <w:r>
              <w:t xml:space="preserve">Was passiert beim „feiner einteilen“ </w:t>
            </w:r>
            <w:r w:rsidR="007A4EB0">
              <w:t>(mit dem Anteil, dem Teil und dem Ganzen)?</w:t>
            </w:r>
          </w:p>
          <w:p w14:paraId="4320ECCB" w14:textId="4B6EAAFB" w:rsidR="007A4EB0" w:rsidRDefault="007A4EB0" w:rsidP="0014332E">
            <w:pPr>
              <w:pStyle w:val="Listenabsatz"/>
              <w:numPr>
                <w:ilvl w:val="0"/>
                <w:numId w:val="62"/>
              </w:numPr>
            </w:pPr>
            <w:r>
              <w:t>Was passiert beim „gröber einteilen“ (mit dem Anteil, dem Teil und dem Ganzen)?</w:t>
            </w:r>
          </w:p>
          <w:p w14:paraId="08BF7276" w14:textId="1E8C29D2" w:rsidR="00003560" w:rsidRDefault="00003560" w:rsidP="00E13C64">
            <w:pPr>
              <w:spacing w:line="240" w:lineRule="atLeast"/>
            </w:pPr>
          </w:p>
          <w:tbl>
            <w:tblPr>
              <w:tblStyle w:val="MSKTabelle"/>
              <w:tblW w:w="8461" w:type="dxa"/>
              <w:tblLayout w:type="fixed"/>
              <w:tblLook w:val="0600" w:firstRow="0" w:lastRow="0" w:firstColumn="0" w:lastColumn="0" w:noHBand="1" w:noVBand="1"/>
            </w:tblPr>
            <w:tblGrid>
              <w:gridCol w:w="8461"/>
            </w:tblGrid>
            <w:tr w:rsidR="00003560" w14:paraId="6B290B1A" w14:textId="77777777" w:rsidTr="006C117D">
              <w:tc>
                <w:tcPr>
                  <w:tcW w:w="8461" w:type="dxa"/>
                </w:tcPr>
                <w:p w14:paraId="3396D57C" w14:textId="77777777" w:rsidR="00003560" w:rsidRDefault="00003560" w:rsidP="00E13C64">
                  <w:pPr>
                    <w:spacing w:line="240" w:lineRule="atLeast"/>
                  </w:pPr>
                </w:p>
                <w:p w14:paraId="3C88CDDD" w14:textId="77777777" w:rsidR="00003560" w:rsidRDefault="00003560" w:rsidP="00E13C64">
                  <w:pPr>
                    <w:spacing w:line="240" w:lineRule="atLeast"/>
                  </w:pPr>
                </w:p>
                <w:p w14:paraId="2113EFCC" w14:textId="77777777" w:rsidR="00F47D41" w:rsidRDefault="00F47D41" w:rsidP="00E13C64">
                  <w:pPr>
                    <w:spacing w:line="240" w:lineRule="atLeast"/>
                  </w:pPr>
                </w:p>
                <w:p w14:paraId="6A8E7D7E" w14:textId="77777777" w:rsidR="00F47D41" w:rsidRDefault="00F47D41" w:rsidP="00E13C64">
                  <w:pPr>
                    <w:spacing w:line="240" w:lineRule="atLeast"/>
                  </w:pPr>
                </w:p>
                <w:p w14:paraId="4F959328" w14:textId="77777777" w:rsidR="00F47D41" w:rsidRDefault="00F47D41" w:rsidP="00E13C64">
                  <w:pPr>
                    <w:spacing w:line="240" w:lineRule="atLeast"/>
                  </w:pPr>
                </w:p>
                <w:p w14:paraId="674E6CA0" w14:textId="77777777" w:rsidR="00003560" w:rsidRDefault="00003560" w:rsidP="00E13C64">
                  <w:pPr>
                    <w:spacing w:line="240" w:lineRule="atLeast"/>
                  </w:pPr>
                </w:p>
                <w:p w14:paraId="0A4F2D90" w14:textId="2F34F950" w:rsidR="00003560" w:rsidRDefault="00003560" w:rsidP="0014332E">
                  <w:pPr>
                    <w:tabs>
                      <w:tab w:val="left" w:pos="2469"/>
                    </w:tabs>
                    <w:spacing w:line="240" w:lineRule="atLeast"/>
                  </w:pPr>
                </w:p>
                <w:p w14:paraId="1A93A510" w14:textId="65BE68E8" w:rsidR="00003560" w:rsidRDefault="00003560" w:rsidP="00E13C64">
                  <w:pPr>
                    <w:spacing w:line="240" w:lineRule="atLeast"/>
                  </w:pPr>
                </w:p>
                <w:p w14:paraId="2D300FAF" w14:textId="00AAF59B" w:rsidR="00003560" w:rsidRDefault="00003560" w:rsidP="00E13C64">
                  <w:pPr>
                    <w:spacing w:line="240" w:lineRule="atLeast"/>
                  </w:pPr>
                </w:p>
                <w:p w14:paraId="27D6813F" w14:textId="7FC3258A" w:rsidR="00003560" w:rsidRDefault="00003560" w:rsidP="00E13C64">
                  <w:pPr>
                    <w:spacing w:line="240" w:lineRule="atLeast"/>
                  </w:pPr>
                </w:p>
              </w:tc>
            </w:tr>
          </w:tbl>
          <w:p w14:paraId="209BCDA6" w14:textId="2BCEA1B6" w:rsidR="00003560" w:rsidRDefault="00003560" w:rsidP="00E13C64">
            <w:pPr>
              <w:spacing w:line="240" w:lineRule="atLeast"/>
            </w:pPr>
            <w:r>
              <w:t xml:space="preserve"> </w:t>
            </w:r>
          </w:p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23"/>
              <w:gridCol w:w="3781"/>
              <w:gridCol w:w="466"/>
              <w:gridCol w:w="3661"/>
            </w:tblGrid>
            <w:tr w:rsidR="00415C01" w14:paraId="2AF1C3C3" w14:textId="77777777" w:rsidTr="0014332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8451" w:type="dxa"/>
                  <w:gridSpan w:val="4"/>
                  <w:tcBorders>
                    <w:top w:val="dashSmallGap" w:sz="12" w:space="0" w:color="A6A6A6" w:themeColor="background1" w:themeShade="A6"/>
                    <w:left w:val="dashSmallGap" w:sz="12" w:space="0" w:color="A6A6A6" w:themeColor="background1" w:themeShade="A6"/>
                    <w:bottom w:val="nil"/>
                    <w:right w:val="dashSmallGap" w:sz="12" w:space="0" w:color="A6A6A6" w:themeColor="background1" w:themeShade="A6"/>
                  </w:tcBorders>
                  <w:shd w:val="clear" w:color="auto" w:fill="auto"/>
                  <w:tcMar>
                    <w:top w:w="57" w:type="dxa"/>
                    <w:bottom w:w="57" w:type="dxa"/>
                  </w:tcMar>
                  <w:vAlign w:val="center"/>
                </w:tcPr>
                <w:p w14:paraId="38658D7D" w14:textId="64F773DC" w:rsidR="00415C01" w:rsidRDefault="00DC0B23" w:rsidP="00E13C64">
                  <w:pPr>
                    <w:spacing w:line="240" w:lineRule="atLeast"/>
                    <w:jc w:val="left"/>
                  </w:pPr>
                  <w:r>
                    <w:t>Satzbausteine, die dir helfen können</w:t>
                  </w:r>
                  <w:r w:rsidR="00415C01">
                    <w:t>:</w:t>
                  </w:r>
                </w:p>
              </w:tc>
            </w:tr>
            <w:tr w:rsidR="00CE3A95" w14:paraId="7D2ECD1C" w14:textId="77777777" w:rsidTr="0014332E">
              <w:tc>
                <w:tcPr>
                  <w:tcW w:w="523" w:type="dxa"/>
                  <w:tcBorders>
                    <w:top w:val="nil"/>
                    <w:left w:val="dashSmallGap" w:sz="12" w:space="0" w:color="A6A6A6" w:themeColor="background1" w:themeShade="A6"/>
                    <w:bottom w:val="nil"/>
                    <w:right w:val="nil"/>
                  </w:tcBorders>
                  <w:vAlign w:val="center"/>
                </w:tcPr>
                <w:p w14:paraId="142D0DAF" w14:textId="77777777" w:rsidR="00CE3A95" w:rsidRPr="00CE0BF2" w:rsidRDefault="00CE3A95" w:rsidP="00E13C64">
                  <w:pPr>
                    <w:spacing w:line="240" w:lineRule="atLeast"/>
                    <w:rPr>
                      <w:b/>
                      <w:sz w:val="28"/>
                      <w:szCs w:val="28"/>
                    </w:rPr>
                  </w:pPr>
                  <w:r w:rsidRPr="00CE0BF2">
                    <w:rPr>
                      <w:sz w:val="28"/>
                      <w:szCs w:val="28"/>
                    </w:rPr>
                    <w:sym w:font="Wingdings" w:char="F0E2"/>
                  </w:r>
                </w:p>
              </w:tc>
              <w:tc>
                <w:tcPr>
                  <w:tcW w:w="383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F72A4C7" w14:textId="5D18DDAC" w:rsidR="00CE3A95" w:rsidRPr="0097371C" w:rsidRDefault="00142DC0" w:rsidP="00E13C64">
                  <w:pPr>
                    <w:spacing w:line="240" w:lineRule="atLeast"/>
                    <w:rPr>
                      <w:i/>
                      <w:iCs/>
                    </w:rPr>
                  </w:pPr>
                  <w:r w:rsidRPr="0097371C">
                    <w:rPr>
                      <w:i/>
                      <w:iCs/>
                    </w:rPr>
                    <w:t xml:space="preserve">Wenn ich feiner einteile: </w:t>
                  </w:r>
                </w:p>
              </w:tc>
              <w:tc>
                <w:tcPr>
                  <w:tcW w:w="39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C283499" w14:textId="77777777" w:rsidR="00CE3A95" w:rsidRPr="00CE0BF2" w:rsidRDefault="00CE3A95" w:rsidP="00E13C64">
                  <w:pPr>
                    <w:spacing w:line="240" w:lineRule="atLeast"/>
                    <w:rPr>
                      <w:b/>
                      <w:sz w:val="28"/>
                      <w:szCs w:val="28"/>
                    </w:rPr>
                  </w:pPr>
                  <w:r w:rsidRPr="00CE0BF2">
                    <w:rPr>
                      <w:sz w:val="28"/>
                      <w:szCs w:val="28"/>
                    </w:rPr>
                    <w:sym w:font="Wingdings" w:char="F0E1"/>
                  </w:r>
                </w:p>
              </w:tc>
              <w:tc>
                <w:tcPr>
                  <w:tcW w:w="3704" w:type="dxa"/>
                  <w:tcBorders>
                    <w:top w:val="nil"/>
                    <w:left w:val="nil"/>
                    <w:bottom w:val="nil"/>
                    <w:right w:val="dashSmallGap" w:sz="12" w:space="0" w:color="A6A6A6" w:themeColor="background1" w:themeShade="A6"/>
                  </w:tcBorders>
                  <w:vAlign w:val="center"/>
                </w:tcPr>
                <w:p w14:paraId="45CA4E68" w14:textId="26AF9888" w:rsidR="00CE3A95" w:rsidRPr="0097371C" w:rsidRDefault="00142DC0" w:rsidP="00E13C64">
                  <w:pPr>
                    <w:spacing w:line="240" w:lineRule="atLeast"/>
                    <w:rPr>
                      <w:i/>
                      <w:iCs/>
                    </w:rPr>
                  </w:pPr>
                  <w:r w:rsidRPr="0097371C">
                    <w:rPr>
                      <w:i/>
                      <w:iCs/>
                    </w:rPr>
                    <w:t xml:space="preserve"> Wenn ich gröber einteile:</w:t>
                  </w:r>
                  <w:r w:rsidR="00CE3A95" w:rsidRPr="0097371C">
                    <w:rPr>
                      <w:i/>
                      <w:iCs/>
                    </w:rPr>
                    <w:t xml:space="preserve"> </w:t>
                  </w:r>
                </w:p>
              </w:tc>
            </w:tr>
            <w:tr w:rsidR="00CE3A95" w14:paraId="6F755D29" w14:textId="77777777" w:rsidTr="0014332E">
              <w:tc>
                <w:tcPr>
                  <w:tcW w:w="4354" w:type="dxa"/>
                  <w:gridSpan w:val="2"/>
                  <w:tcBorders>
                    <w:top w:val="nil"/>
                    <w:left w:val="dashSmallGap" w:sz="12" w:space="0" w:color="A6A6A6" w:themeColor="background1" w:themeShade="A6"/>
                    <w:bottom w:val="dashSmallGap" w:sz="12" w:space="0" w:color="A6A6A6" w:themeColor="background1" w:themeShade="A6"/>
                    <w:right w:val="nil"/>
                  </w:tcBorders>
                </w:tcPr>
                <w:p w14:paraId="077FA981" w14:textId="369DBC34" w:rsidR="00CE3A95" w:rsidRDefault="0014332E" w:rsidP="00E13C64">
                  <w:pPr>
                    <w:pStyle w:val="Listenabsatz"/>
                    <w:spacing w:line="240" w:lineRule="atLeast"/>
                  </w:pPr>
                  <w:r>
                    <w:t xml:space="preserve">Aus einem </w:t>
                  </w:r>
                  <w:r w:rsidR="00D874B1">
                    <w:t>große</w:t>
                  </w:r>
                  <w:r>
                    <w:t>n</w:t>
                  </w:r>
                  <w:r w:rsidR="00D874B1">
                    <w:t xml:space="preserve"> Feld w</w:t>
                  </w:r>
                  <w:r>
                    <w:t xml:space="preserve">erden </w:t>
                  </w:r>
                  <w:r w:rsidR="00D874B1">
                    <w:t>immer</w:t>
                  </w:r>
                  <w:r w:rsidR="00A675EF">
                    <w:t xml:space="preserve"> </w:t>
                  </w:r>
                  <w:r w:rsidR="00CE3A95" w:rsidRPr="00CE3A95">
                    <w:t>...</w:t>
                  </w:r>
                </w:p>
                <w:p w14:paraId="479676EE" w14:textId="5670CCFE" w:rsidR="00CE3A95" w:rsidRPr="00CE3A95" w:rsidRDefault="00CE3A95" w:rsidP="00E13C64">
                  <w:pPr>
                    <w:pStyle w:val="Listenabsatz"/>
                    <w:spacing w:line="240" w:lineRule="atLeast"/>
                  </w:pPr>
                  <w:r w:rsidRPr="00CE3A95">
                    <w:t>... ist genauso groß wie</w:t>
                  </w:r>
                  <w:r w:rsidR="00A675EF">
                    <w:t xml:space="preserve"> </w:t>
                  </w:r>
                  <w:r w:rsidRPr="00CE3A95">
                    <w:t>...</w:t>
                  </w:r>
                </w:p>
                <w:p w14:paraId="725D63B9" w14:textId="77777777" w:rsidR="00CE3A95" w:rsidRPr="00CE3A95" w:rsidRDefault="00CE3A95" w:rsidP="00E13C64">
                  <w:pPr>
                    <w:pStyle w:val="Listenabsatz"/>
                    <w:spacing w:line="240" w:lineRule="atLeast"/>
                  </w:pPr>
                  <w:r w:rsidRPr="00CE3A95">
                    <w:t>... ist gleichwertig zu ...</w:t>
                  </w:r>
                </w:p>
                <w:p w14:paraId="03C79331" w14:textId="1E3B9BC3" w:rsidR="00CE3A95" w:rsidRPr="00CE3A95" w:rsidRDefault="00CE3A95" w:rsidP="00E13C64">
                  <w:pPr>
                    <w:pStyle w:val="Listenabsatz"/>
                    <w:spacing w:line="240" w:lineRule="atLeast"/>
                  </w:pPr>
                  <w:r w:rsidRPr="00CE3A95">
                    <w:t xml:space="preserve">... </w:t>
                  </w:r>
                  <w:r w:rsidR="00D230D7">
                    <w:t xml:space="preserve">wird </w:t>
                  </w:r>
                  <w:r w:rsidR="00E51EC5">
                    <w:t>eingeteilt/</w:t>
                  </w:r>
                  <w:r w:rsidR="00F47D41">
                    <w:t xml:space="preserve">zerlegt in </w:t>
                  </w:r>
                  <w:r w:rsidR="00A675EF">
                    <w:t xml:space="preserve"> </w:t>
                  </w:r>
                  <w:r w:rsidRPr="00CE3A95">
                    <w:t>...</w:t>
                  </w:r>
                </w:p>
                <w:p w14:paraId="28E9265B" w14:textId="51985329" w:rsidR="00CE3A95" w:rsidRDefault="00CE3A95" w:rsidP="00E13C64">
                  <w:pPr>
                    <w:pStyle w:val="Listenabsatz"/>
                    <w:spacing w:line="240" w:lineRule="atLeast"/>
                  </w:pPr>
                  <w:r w:rsidRPr="00CE3A95">
                    <w:t>… werden kleiner</w:t>
                  </w:r>
                </w:p>
                <w:p w14:paraId="1A667055" w14:textId="21E67025" w:rsidR="00D230D7" w:rsidRDefault="00D230D7" w:rsidP="00E13C64">
                  <w:pPr>
                    <w:pStyle w:val="Listenabsatz"/>
                    <w:spacing w:line="240" w:lineRule="atLeast"/>
                  </w:pPr>
                  <w:r>
                    <w:t xml:space="preserve">Insgesamt sind es jetzt  ….. </w:t>
                  </w:r>
                  <w:r w:rsidR="00F47D41">
                    <w:t>feine</w:t>
                  </w:r>
                  <w:r w:rsidR="00E51EC5">
                    <w:t>re Felder.</w:t>
                  </w:r>
                </w:p>
              </w:tc>
              <w:tc>
                <w:tcPr>
                  <w:tcW w:w="4097" w:type="dxa"/>
                  <w:gridSpan w:val="2"/>
                  <w:tcBorders>
                    <w:top w:val="nil"/>
                    <w:left w:val="nil"/>
                    <w:bottom w:val="dashSmallGap" w:sz="12" w:space="0" w:color="A6A6A6" w:themeColor="background1" w:themeShade="A6"/>
                    <w:right w:val="dashSmallGap" w:sz="12" w:space="0" w:color="A6A6A6" w:themeColor="background1" w:themeShade="A6"/>
                  </w:tcBorders>
                </w:tcPr>
                <w:p w14:paraId="2574F077" w14:textId="247BC4FC" w:rsidR="00CE3A95" w:rsidRPr="00CE0BF2" w:rsidRDefault="00461BAA" w:rsidP="00E13C64">
                  <w:pPr>
                    <w:pStyle w:val="Listenabsatz"/>
                    <w:spacing w:line="240" w:lineRule="atLeast"/>
                  </w:pPr>
                  <w:r>
                    <w:t xml:space="preserve"> Aus mehreren kleineren Feldern wird …</w:t>
                  </w:r>
                  <w:r w:rsidR="00CE3A95" w:rsidRPr="00CE0BF2">
                    <w:t>... ist genauso groß wie</w:t>
                  </w:r>
                  <w:r w:rsidR="00A675EF">
                    <w:t xml:space="preserve"> </w:t>
                  </w:r>
                  <w:r w:rsidR="00CE3A95" w:rsidRPr="00CE0BF2">
                    <w:t>...</w:t>
                  </w:r>
                </w:p>
                <w:p w14:paraId="1239C9B8" w14:textId="406E6CFB" w:rsidR="00CE3A95" w:rsidRPr="00CE0BF2" w:rsidRDefault="00CE3A95" w:rsidP="00E13C64">
                  <w:pPr>
                    <w:pStyle w:val="Listenabsatz"/>
                    <w:spacing w:line="240" w:lineRule="atLeast"/>
                  </w:pPr>
                  <w:r w:rsidRPr="00CE0BF2">
                    <w:t>... ist gleichwertig zu</w:t>
                  </w:r>
                  <w:r w:rsidR="00A675EF">
                    <w:t xml:space="preserve"> </w:t>
                  </w:r>
                  <w:r w:rsidRPr="00CE0BF2">
                    <w:t>...</w:t>
                  </w:r>
                </w:p>
                <w:p w14:paraId="4DFC4C11" w14:textId="3C3867FB" w:rsidR="00CE3A95" w:rsidRPr="00CE0BF2" w:rsidRDefault="00CE3A95" w:rsidP="00E13C64">
                  <w:pPr>
                    <w:pStyle w:val="Listenabsatz"/>
                    <w:spacing w:line="240" w:lineRule="atLeast"/>
                  </w:pPr>
                  <w:r w:rsidRPr="00CE0BF2">
                    <w:t>...</w:t>
                  </w:r>
                  <w:r w:rsidR="00315E91">
                    <w:t xml:space="preserve">werden zusaemmengefasst zu </w:t>
                  </w:r>
                  <w:r w:rsidRPr="00CE0BF2">
                    <w:t>...</w:t>
                  </w:r>
                </w:p>
                <w:p w14:paraId="51BA6FFE" w14:textId="3AF44E07" w:rsidR="00CE3A95" w:rsidRPr="00F47D41" w:rsidRDefault="00CE3A95" w:rsidP="00E13C64">
                  <w:pPr>
                    <w:pStyle w:val="Listenabsatz"/>
                    <w:spacing w:line="240" w:lineRule="atLeast"/>
                    <w:rPr>
                      <w:color w:val="008000"/>
                    </w:rPr>
                  </w:pPr>
                  <w:r w:rsidRPr="00CE0BF2">
                    <w:t>... werden größer</w:t>
                  </w:r>
                </w:p>
                <w:p w14:paraId="62FF192A" w14:textId="3D474A09" w:rsidR="00D230D7" w:rsidRPr="00CE0BF2" w:rsidRDefault="00D230D7" w:rsidP="00E13C64">
                  <w:pPr>
                    <w:pStyle w:val="Listenabsatz"/>
                    <w:spacing w:line="240" w:lineRule="atLeast"/>
                    <w:rPr>
                      <w:color w:val="008000"/>
                    </w:rPr>
                  </w:pPr>
                  <w:r>
                    <w:t xml:space="preserve">Insgesamt sind es jetzt …. </w:t>
                  </w:r>
                  <w:r w:rsidR="00E51EC5">
                    <w:t xml:space="preserve"> gröbere Felder.</w:t>
                  </w:r>
                </w:p>
              </w:tc>
            </w:tr>
          </w:tbl>
          <w:p w14:paraId="0483E63C" w14:textId="77777777" w:rsidR="00CE3A95" w:rsidRPr="00563011" w:rsidRDefault="00CE3A95" w:rsidP="00E13C64">
            <w:pPr>
              <w:spacing w:line="240" w:lineRule="atLeast"/>
            </w:pPr>
            <w:r>
              <w:lastRenderedPageBreak/>
              <w:t xml:space="preserve"> </w:t>
            </w:r>
          </w:p>
        </w:tc>
      </w:tr>
      <w:tr w:rsidR="003C3680" w14:paraId="02704E49" w14:textId="77777777" w:rsidTr="00192D9F">
        <w:tc>
          <w:tcPr>
            <w:tcW w:w="610" w:type="dxa"/>
          </w:tcPr>
          <w:p w14:paraId="5B160AC5" w14:textId="46FAE14F" w:rsidR="003C3680" w:rsidRPr="0093552E" w:rsidRDefault="00EB0FED" w:rsidP="00E13C64">
            <w:pPr>
              <w:pStyle w:val="berschrift3"/>
              <w:spacing w:line="240" w:lineRule="atLeast"/>
            </w:pPr>
            <w:r>
              <w:lastRenderedPageBreak/>
              <w:br w:type="page"/>
            </w:r>
            <w:r w:rsidR="00CE3A95">
              <w:t>2.</w:t>
            </w:r>
            <w:r w:rsidR="00772878">
              <w:t>4</w:t>
            </w:r>
          </w:p>
        </w:tc>
        <w:tc>
          <w:tcPr>
            <w:tcW w:w="8461" w:type="dxa"/>
            <w:gridSpan w:val="2"/>
          </w:tcPr>
          <w:p w14:paraId="77A7FBB5" w14:textId="77777777" w:rsidR="003C3680" w:rsidRPr="0093552E" w:rsidRDefault="00CE3A95" w:rsidP="00E13C64">
            <w:pPr>
              <w:pStyle w:val="berschrift3"/>
              <w:spacing w:line="240" w:lineRule="atLeast"/>
            </w:pPr>
            <w:r w:rsidRPr="00CE3A95">
              <w:t>Gleich große Anteile ablesen und einzeichnen</w:t>
            </w:r>
          </w:p>
        </w:tc>
      </w:tr>
      <w:tr w:rsidR="007723C1" w14:paraId="099585BD" w14:textId="77777777" w:rsidTr="005C24F6">
        <w:tc>
          <w:tcPr>
            <w:tcW w:w="610" w:type="dxa"/>
          </w:tcPr>
          <w:p w14:paraId="2977FFFE" w14:textId="77777777" w:rsidR="007723C1" w:rsidRDefault="007723C1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BA472F6" w14:textId="77777777" w:rsidR="007723C1" w:rsidRPr="007A149C" w:rsidRDefault="007723C1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036" w:type="dxa"/>
          </w:tcPr>
          <w:p w14:paraId="6EDB4758" w14:textId="3483FBE7" w:rsidR="00CE3A95" w:rsidRPr="00CE3A95" w:rsidRDefault="00CE3A95" w:rsidP="00E13C64">
            <w:pPr>
              <w:pStyle w:val="Nummerierung"/>
              <w:spacing w:line="240" w:lineRule="atLeast"/>
              <w:rPr>
                <w:b w:val="0"/>
                <w:color w:val="auto"/>
              </w:rPr>
            </w:pPr>
            <w:r w:rsidRPr="00CE3A95">
              <w:rPr>
                <w:b w:val="0"/>
                <w:color w:val="auto"/>
              </w:rPr>
              <w:t>Zeichn</w:t>
            </w:r>
            <w:r w:rsidRPr="003A5D9A">
              <w:rPr>
                <w:b w:val="0"/>
                <w:color w:val="auto"/>
              </w:rPr>
              <w:t xml:space="preserve">e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 w:val="0"/>
                      <w:i/>
                      <w:color w:val="0D0D0D"/>
                      <w:szCs w:val="24"/>
                      <w:lang w:eastAsia="de-DE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D0D0D"/>
                      <w:szCs w:val="24"/>
                      <w:lang w:eastAsia="de-DE"/>
                    </w:rPr>
                    <m:t>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D0D0D"/>
                      <w:szCs w:val="24"/>
                      <w:lang w:eastAsia="de-DE"/>
                    </w:rPr>
                    <m:t>6</m:t>
                  </m:r>
                </m:den>
              </m:f>
            </m:oMath>
            <w:r w:rsidRPr="003A5D9A">
              <w:rPr>
                <w:rFonts w:ascii="Calibri" w:eastAsia="Times New Roman" w:hAnsi="Calibri" w:cs="Times New Roman"/>
                <w:b w:val="0"/>
                <w:color w:val="0D0D0D"/>
                <w:szCs w:val="24"/>
                <w:lang w:eastAsia="de-DE"/>
              </w:rPr>
              <w:t xml:space="preserve"> </w:t>
            </w:r>
            <w:r w:rsidRPr="003A5D9A">
              <w:rPr>
                <w:b w:val="0"/>
                <w:color w:val="auto"/>
              </w:rPr>
              <w:t>ein. Welche Anteil</w:t>
            </w:r>
            <w:r w:rsidR="00D230D7">
              <w:rPr>
                <w:b w:val="0"/>
                <w:color w:val="auto"/>
              </w:rPr>
              <w:t>e</w:t>
            </w:r>
            <w:r w:rsidRPr="003A5D9A">
              <w:rPr>
                <w:b w:val="0"/>
                <w:color w:val="auto"/>
              </w:rPr>
              <w:t xml:space="preserve"> </w:t>
            </w:r>
            <w:r w:rsidR="00D230D7">
              <w:rPr>
                <w:b w:val="0"/>
                <w:color w:val="auto"/>
              </w:rPr>
              <w:t>sind</w:t>
            </w:r>
            <w:r w:rsidRPr="003A5D9A">
              <w:rPr>
                <w:b w:val="0"/>
                <w:color w:val="auto"/>
              </w:rPr>
              <w:t xml:space="preserve"> genauso groß wie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 w:val="0"/>
                      <w:i/>
                      <w:color w:val="0D0D0D"/>
                      <w:szCs w:val="24"/>
                      <w:lang w:eastAsia="de-DE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D0D0D"/>
                      <w:szCs w:val="24"/>
                      <w:lang w:eastAsia="de-DE"/>
                    </w:rPr>
                    <m:t>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D0D0D"/>
                      <w:szCs w:val="24"/>
                      <w:lang w:eastAsia="de-DE"/>
                    </w:rPr>
                    <m:t>6</m:t>
                  </m:r>
                </m:den>
              </m:f>
            </m:oMath>
            <w:r w:rsidRPr="003A5D9A">
              <w:rPr>
                <w:rFonts w:eastAsiaTheme="minorEastAsia"/>
                <w:b w:val="0"/>
                <w:color w:val="0D0D0D"/>
                <w:szCs w:val="24"/>
                <w:lang w:eastAsia="de-DE"/>
              </w:rPr>
              <w:t xml:space="preserve"> </w:t>
            </w:r>
            <w:r w:rsidRPr="003A5D9A">
              <w:rPr>
                <w:b w:val="0"/>
                <w:color w:val="auto"/>
              </w:rPr>
              <w:t>?</w:t>
            </w:r>
          </w:p>
          <w:p w14:paraId="38F14AE9" w14:textId="24385B86" w:rsidR="00CE3A95" w:rsidRDefault="00CE3A95" w:rsidP="00E13C64">
            <w:pPr>
              <w:spacing w:line="240" w:lineRule="atLeast"/>
            </w:pPr>
            <w:r w:rsidRPr="00CE0BF2">
              <w:t>Teile dafür den unteren Bruchstreifen passend ein.</w:t>
            </w:r>
          </w:p>
          <w:p w14:paraId="211BF97A" w14:textId="65F41E4D" w:rsidR="00D230D7" w:rsidRPr="00CE3A95" w:rsidRDefault="00D230D7" w:rsidP="00E13C64">
            <w:pPr>
              <w:spacing w:line="240" w:lineRule="atLeast"/>
            </w:pPr>
            <w:r>
              <w:t xml:space="preserve">Finde mit der Streifentafel weitere Anteile, die genauso groß sind wie vier Sechstel. </w:t>
            </w:r>
          </w:p>
          <w:p w14:paraId="50974B60" w14:textId="77777777" w:rsidR="00D230D7" w:rsidRDefault="00CE3A95" w:rsidP="00E13C64">
            <w:pPr>
              <w:pStyle w:val="Listenabsatz"/>
              <w:spacing w:line="240" w:lineRule="atLeast"/>
            </w:pPr>
            <w:r w:rsidRPr="00CE3A95">
              <w:t xml:space="preserve">Wo hast du gröber eingeteilt, wo feiner eingeteilt? </w:t>
            </w:r>
          </w:p>
          <w:p w14:paraId="6EF27812" w14:textId="29795C32" w:rsidR="00D230D7" w:rsidRDefault="00CE3A95" w:rsidP="00E13C64">
            <w:pPr>
              <w:pStyle w:val="Listenabsatz"/>
              <w:spacing w:line="240" w:lineRule="atLeast"/>
            </w:pPr>
            <w:r w:rsidRPr="00CE3A95">
              <w:t xml:space="preserve">Wie viele </w:t>
            </w:r>
            <w:r w:rsidR="00677E33">
              <w:t xml:space="preserve"> Felder </w:t>
            </w:r>
            <w:r w:rsidRPr="00CE3A95">
              <w:t>sind es</w:t>
            </w:r>
            <w:r w:rsidR="00D230D7">
              <w:t xml:space="preserve"> insgesamt</w:t>
            </w:r>
            <w:r w:rsidRPr="00CE3A95">
              <w:t>?</w:t>
            </w:r>
            <w:r w:rsidR="00D230D7">
              <w:t xml:space="preserve"> </w:t>
            </w:r>
          </w:p>
          <w:p w14:paraId="20CC3E8D" w14:textId="2FD2B6F8" w:rsidR="00CE3A95" w:rsidRDefault="00D230D7" w:rsidP="00E13C64">
            <w:pPr>
              <w:pStyle w:val="Listenabsatz"/>
              <w:spacing w:line="240" w:lineRule="atLeast"/>
            </w:pPr>
            <w:r>
              <w:t xml:space="preserve">Wie viele </w:t>
            </w:r>
            <w:r w:rsidR="00677E33">
              <w:t xml:space="preserve"> Felder </w:t>
            </w:r>
            <w:r>
              <w:t xml:space="preserve">gehören zum Teil? </w:t>
            </w:r>
            <w:r w:rsidR="00CE3A95" w:rsidRPr="00CE3A95">
              <w:t xml:space="preserve"> </w:t>
            </w:r>
            <w:r w:rsidR="00CE3A95">
              <w:br/>
            </w:r>
            <w:r w:rsidR="00CE3A95" w:rsidRPr="00CE3A95">
              <w:t>Schreibe unter die Streifen.</w:t>
            </w:r>
          </w:p>
          <w:tbl>
            <w:tblPr>
              <w:tblStyle w:val="MSKTabelle"/>
              <w:tblW w:w="804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738"/>
              <w:gridCol w:w="7302"/>
            </w:tblGrid>
            <w:tr w:rsidR="00B31521" w14:paraId="35DB2DE4" w14:textId="77777777" w:rsidTr="00B31521">
              <w:trPr>
                <w:trHeight w:val="1321"/>
              </w:trPr>
              <w:tc>
                <w:tcPr>
                  <w:tcW w:w="778" w:type="dxa"/>
                  <w:vAlign w:val="center"/>
                </w:tcPr>
                <w:p w14:paraId="5688608B" w14:textId="5CE3C175" w:rsidR="00B31521" w:rsidRPr="00502804" w:rsidRDefault="00743EBA" w:rsidP="00E13C64">
                  <w:pPr>
                    <w:keepNext/>
                    <w:spacing w:line="240" w:lineRule="atLeast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262" w:type="dxa"/>
                  <w:vAlign w:val="center"/>
                </w:tcPr>
                <w:p w14:paraId="48EC8C9D" w14:textId="77777777" w:rsidR="00B31521" w:rsidRPr="00D94851" w:rsidRDefault="00B31521" w:rsidP="00E13C6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6656EB11" wp14:editId="45602A84">
                        <wp:extent cx="4500000" cy="265007"/>
                        <wp:effectExtent l="0" t="0" r="0" b="1905"/>
                        <wp:docPr id="27" name="Grafik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6er.eps"/>
                                <pic:cNvPicPr/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0000" cy="2650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31521" w14:paraId="4405C36C" w14:textId="77777777" w:rsidTr="00B31521">
              <w:trPr>
                <w:trHeight w:val="1321"/>
              </w:trPr>
              <w:tc>
                <w:tcPr>
                  <w:tcW w:w="778" w:type="dxa"/>
                  <w:vAlign w:val="center"/>
                </w:tcPr>
                <w:p w14:paraId="347C48EA" w14:textId="3E873D3E" w:rsidR="00B31521" w:rsidRPr="00502804" w:rsidRDefault="00743EBA" w:rsidP="00E13C6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262" w:type="dxa"/>
                  <w:vAlign w:val="center"/>
                </w:tcPr>
                <w:p w14:paraId="1F05FE9E" w14:textId="77777777" w:rsidR="00B31521" w:rsidRDefault="00B31521" w:rsidP="00E13C64">
                  <w:pPr>
                    <w:pStyle w:val="Ausflltext"/>
                    <w:spacing w:line="240" w:lineRule="atLeast"/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1777EEBC" wp14:editId="154BD256">
                        <wp:extent cx="4500000" cy="261523"/>
                        <wp:effectExtent l="0" t="0" r="0" b="5715"/>
                        <wp:docPr id="62" name="Grafik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9er.eps"/>
                                <pic:cNvPicPr/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0000" cy="261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31521" w14:paraId="07DBDB3C" w14:textId="77777777" w:rsidTr="00B31521">
              <w:trPr>
                <w:trHeight w:val="1321"/>
              </w:trPr>
              <w:tc>
                <w:tcPr>
                  <w:tcW w:w="778" w:type="dxa"/>
                  <w:vAlign w:val="center"/>
                </w:tcPr>
                <w:p w14:paraId="2C26DFC6" w14:textId="2CD5B00E" w:rsidR="00B31521" w:rsidRPr="00502804" w:rsidRDefault="00743EBA" w:rsidP="00E13C6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262" w:type="dxa"/>
                  <w:vAlign w:val="center"/>
                </w:tcPr>
                <w:p w14:paraId="6A638B17" w14:textId="77777777" w:rsidR="00B31521" w:rsidRPr="00C63632" w:rsidRDefault="00B31521" w:rsidP="00E13C6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159E2BDA" wp14:editId="18D0F28E">
                        <wp:extent cx="4500000" cy="261523"/>
                        <wp:effectExtent l="0" t="0" r="0" b="5715"/>
                        <wp:docPr id="22273" name="Grafik 222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leer.eps"/>
                                <pic:cNvPicPr/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0000" cy="261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876332A" w14:textId="77777777" w:rsidR="00CE3A95" w:rsidRDefault="005F7CEC" w:rsidP="00E13C64">
            <w:pPr>
              <w:spacing w:line="240" w:lineRule="atLeast"/>
            </w:pPr>
            <w:r>
              <w:t xml:space="preserve"> </w:t>
            </w:r>
          </w:p>
        </w:tc>
      </w:tr>
      <w:tr w:rsidR="00F02B3B" w14:paraId="7614CFFB" w14:textId="77777777" w:rsidTr="005C24F6">
        <w:tc>
          <w:tcPr>
            <w:tcW w:w="610" w:type="dxa"/>
          </w:tcPr>
          <w:p w14:paraId="48384EF8" w14:textId="77777777" w:rsidR="00F02B3B" w:rsidRPr="00F4582F" w:rsidRDefault="00F02B3B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0CE5E5BE" wp14:editId="738BF968">
                  <wp:extent cx="361850" cy="273600"/>
                  <wp:effectExtent l="0" t="0" r="635" b="0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33A597C" w14:textId="77777777" w:rsidR="00F02B3B" w:rsidRDefault="00F02B3B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036" w:type="dxa"/>
          </w:tcPr>
          <w:p w14:paraId="6087B845" w14:textId="77777777" w:rsidR="00F02B3B" w:rsidRDefault="00F02B3B" w:rsidP="00E13C64">
            <w:pPr>
              <w:spacing w:line="240" w:lineRule="atLeast"/>
            </w:pPr>
            <w:r w:rsidRPr="00C63632">
              <w:t xml:space="preserve">Man findet durch Verfeinern des </w:t>
            </w:r>
            <w:r>
              <w:t>Sechstel-</w:t>
            </w:r>
            <w:r w:rsidRPr="00C63632">
              <w:t>Streifens nicht so leicht eine Anzahl von Neunteln, die zusammen genauso groß ist wie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  <m:r>
                <w:rPr>
                  <w:rFonts w:ascii="Cambria Math" w:hAnsi="Cambria Math"/>
                </w:rPr>
                <m:t xml:space="preserve">. </m:t>
              </m:r>
            </m:oMath>
            <w:r w:rsidRPr="00C63632">
              <w:t>Warum?</w:t>
            </w:r>
          </w:p>
          <w:p w14:paraId="2CC6D40E" w14:textId="0D21614D" w:rsidR="00F02B3B" w:rsidRDefault="00F02B3B" w:rsidP="00E13C64">
            <w:pPr>
              <w:spacing w:line="240" w:lineRule="atLeast"/>
            </w:pPr>
            <w:r w:rsidRPr="005F7CEC">
              <w:t xml:space="preserve">Welcher Streifen kann dir beim Verfeinern </w:t>
            </w:r>
            <w:r w:rsidR="00D230D7">
              <w:t>von Sech</w:t>
            </w:r>
            <w:r w:rsidR="003D181F">
              <w:t>s</w:t>
            </w:r>
            <w:r w:rsidR="00D230D7">
              <w:t xml:space="preserve">teln </w:t>
            </w:r>
            <w:r w:rsidRPr="005F7CEC">
              <w:t>zu Neunteln weiterhelfen?</w:t>
            </w:r>
          </w:p>
          <w:p w14:paraId="62C1D79A" w14:textId="77777777" w:rsidR="00F02B3B" w:rsidRDefault="00F02B3B" w:rsidP="00E13C64">
            <w:pPr>
              <w:spacing w:line="240" w:lineRule="atLeast"/>
            </w:pPr>
          </w:p>
          <w:tbl>
            <w:tblPr>
              <w:tblStyle w:val="MSKTabelle"/>
              <w:tblW w:w="8000" w:type="dxa"/>
              <w:tblLayout w:type="fixed"/>
              <w:tblLook w:val="0600" w:firstRow="0" w:lastRow="0" w:firstColumn="0" w:lastColumn="0" w:noHBand="1" w:noVBand="1"/>
            </w:tblPr>
            <w:tblGrid>
              <w:gridCol w:w="8000"/>
            </w:tblGrid>
            <w:tr w:rsidR="00F02B3B" w14:paraId="16A3F4D4" w14:textId="77777777" w:rsidTr="00A873FD">
              <w:trPr>
                <w:trHeight w:val="1638"/>
              </w:trPr>
              <w:tc>
                <w:tcPr>
                  <w:tcW w:w="8000" w:type="dxa"/>
                </w:tcPr>
                <w:p w14:paraId="417929D4" w14:textId="77777777" w:rsidR="00F02B3B" w:rsidRDefault="00F02B3B" w:rsidP="00E13C64">
                  <w:pPr>
                    <w:spacing w:line="240" w:lineRule="atLeast"/>
                  </w:pPr>
                </w:p>
                <w:p w14:paraId="60467FA8" w14:textId="77777777" w:rsidR="00F02B3B" w:rsidRDefault="00F02B3B" w:rsidP="00E13C64">
                  <w:pPr>
                    <w:spacing w:line="240" w:lineRule="atLeast"/>
                  </w:pPr>
                </w:p>
                <w:p w14:paraId="0B9C417A" w14:textId="1B532A77" w:rsidR="00F02B3B" w:rsidRDefault="00F02B3B" w:rsidP="00E13C64">
                  <w:pPr>
                    <w:spacing w:line="240" w:lineRule="atLeast"/>
                  </w:pPr>
                </w:p>
                <w:p w14:paraId="6090D2DF" w14:textId="77777777" w:rsidR="00D22D33" w:rsidRDefault="00D22D33" w:rsidP="00E13C64">
                  <w:pPr>
                    <w:spacing w:line="240" w:lineRule="atLeast"/>
                  </w:pPr>
                </w:p>
                <w:p w14:paraId="048898F3" w14:textId="77777777" w:rsidR="00F02B3B" w:rsidRDefault="00F02B3B" w:rsidP="00E13C64">
                  <w:pPr>
                    <w:spacing w:line="240" w:lineRule="atLeast"/>
                  </w:pPr>
                </w:p>
                <w:p w14:paraId="07605B87" w14:textId="77777777" w:rsidR="00F02B3B" w:rsidRDefault="00F02B3B" w:rsidP="00E13C64">
                  <w:pPr>
                    <w:spacing w:line="240" w:lineRule="atLeast"/>
                  </w:pPr>
                </w:p>
              </w:tc>
            </w:tr>
          </w:tbl>
          <w:p w14:paraId="2AF437FE" w14:textId="77777777" w:rsidR="00F02B3B" w:rsidRDefault="00F02B3B" w:rsidP="00E13C64">
            <w:pPr>
              <w:spacing w:line="240" w:lineRule="atLeast"/>
            </w:pPr>
            <w:r>
              <w:t xml:space="preserve"> </w:t>
            </w:r>
          </w:p>
        </w:tc>
      </w:tr>
      <w:tr w:rsidR="00F02B3B" w14:paraId="19F57CDE" w14:textId="77777777" w:rsidTr="005C24F6">
        <w:tc>
          <w:tcPr>
            <w:tcW w:w="610" w:type="dxa"/>
          </w:tcPr>
          <w:p w14:paraId="177BBFAE" w14:textId="77777777" w:rsidR="00F02B3B" w:rsidRDefault="00F02B3B" w:rsidP="00E13C64">
            <w:pPr>
              <w:spacing w:line="240" w:lineRule="atLeast"/>
            </w:pPr>
            <w:r w:rsidRPr="00F4582F">
              <w:rPr>
                <w:noProof/>
              </w:rPr>
              <w:drawing>
                <wp:inline distT="0" distB="0" distL="0" distR="0" wp14:anchorId="4C70BAB0" wp14:editId="4E7B4752">
                  <wp:extent cx="287640" cy="338400"/>
                  <wp:effectExtent l="0" t="0" r="0" b="5080"/>
                  <wp:docPr id="22299" name="Grafik 22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175347B" w14:textId="77777777" w:rsidR="00F02B3B" w:rsidRDefault="00F02B3B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036" w:type="dxa"/>
          </w:tcPr>
          <w:p w14:paraId="086B03FD" w14:textId="7A2E1D01" w:rsidR="00F02B3B" w:rsidRDefault="00F02B3B" w:rsidP="00E13C64">
            <w:pPr>
              <w:spacing w:line="240" w:lineRule="atLeast"/>
            </w:pPr>
            <w:r>
              <w:t>Finde wie in a) gleich große Anteile zu</w:t>
            </w:r>
            <w:r w:rsidRPr="00D404C8">
              <w:rPr>
                <w:rFonts w:ascii="Calibri" w:eastAsia="Times New Roman" w:hAnsi="Calibri" w:cs="Times New Roman"/>
                <w:color w:val="000000"/>
                <w:szCs w:val="24"/>
                <w:lang w:eastAsia="de-DE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Cs w:val="24"/>
                      <w:lang w:eastAsia="de-DE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Cs w:val="24"/>
                      <w:lang w:eastAsia="de-DE"/>
                    </w:rPr>
                    <m:t>4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Cs w:val="24"/>
                      <w:lang w:eastAsia="de-DE"/>
                    </w:rPr>
                    <m:t>10</m:t>
                  </m:r>
                </m:den>
              </m:f>
            </m:oMath>
            <w:r w:rsidR="00203171">
              <w:t>:</w:t>
            </w:r>
            <w:r>
              <w:t xml:space="preserve"> </w:t>
            </w:r>
          </w:p>
          <w:p w14:paraId="0C84C852" w14:textId="561BAA52" w:rsidR="00F02B3B" w:rsidRDefault="00203171" w:rsidP="00E13C64">
            <w:pPr>
              <w:spacing w:line="240" w:lineRule="atLeast"/>
            </w:pPr>
            <w:r>
              <w:t xml:space="preserve">Zeichne dafür mehrere </w:t>
            </w:r>
            <w:r w:rsidR="00F02B3B">
              <w:t xml:space="preserve">20 cm lange Streifen </w:t>
            </w:r>
            <w:r>
              <w:t xml:space="preserve">untereinander </w:t>
            </w:r>
            <w:r w:rsidR="00F02B3B">
              <w:t xml:space="preserve">und </w:t>
            </w:r>
            <w:proofErr w:type="spellStart"/>
            <w:r w:rsidR="00F02B3B">
              <w:t>teile</w:t>
            </w:r>
            <w:proofErr w:type="spellEnd"/>
            <w:r w:rsidR="00F02B3B">
              <w:t xml:space="preserve"> sie passend ein. </w:t>
            </w:r>
          </w:p>
          <w:p w14:paraId="3EF388AB" w14:textId="77777777" w:rsidR="00F02B3B" w:rsidRDefault="00F02B3B" w:rsidP="00E13C64">
            <w:pPr>
              <w:spacing w:line="240" w:lineRule="atLeast"/>
            </w:pPr>
            <w:r>
              <w:t>Was fällt dir bei der Einteilung der Streifen auf?</w:t>
            </w:r>
          </w:p>
          <w:p w14:paraId="1FCEEDBA" w14:textId="77777777" w:rsidR="00F02B3B" w:rsidRDefault="00F02B3B" w:rsidP="00E13C64">
            <w:pPr>
              <w:spacing w:line="240" w:lineRule="atLeast"/>
            </w:pPr>
          </w:p>
          <w:tbl>
            <w:tblPr>
              <w:tblStyle w:val="MSKTabelle"/>
              <w:tblW w:w="8000" w:type="dxa"/>
              <w:tblLayout w:type="fixed"/>
              <w:tblLook w:val="0600" w:firstRow="0" w:lastRow="0" w:firstColumn="0" w:lastColumn="0" w:noHBand="1" w:noVBand="1"/>
            </w:tblPr>
            <w:tblGrid>
              <w:gridCol w:w="8000"/>
            </w:tblGrid>
            <w:tr w:rsidR="00F02B3B" w14:paraId="7E2B206E" w14:textId="77777777" w:rsidTr="00A873FD">
              <w:trPr>
                <w:trHeight w:val="2175"/>
              </w:trPr>
              <w:tc>
                <w:tcPr>
                  <w:tcW w:w="8000" w:type="dxa"/>
                </w:tcPr>
                <w:p w14:paraId="6082B7BC" w14:textId="77777777" w:rsidR="00F02B3B" w:rsidRDefault="00F02B3B" w:rsidP="00E13C64">
                  <w:pPr>
                    <w:spacing w:line="240" w:lineRule="atLeast"/>
                  </w:pPr>
                </w:p>
                <w:p w14:paraId="11CF85DC" w14:textId="77777777" w:rsidR="00F02B3B" w:rsidRDefault="00F02B3B" w:rsidP="00E13C64">
                  <w:pPr>
                    <w:spacing w:line="240" w:lineRule="atLeast"/>
                  </w:pPr>
                </w:p>
                <w:p w14:paraId="614F053D" w14:textId="77777777" w:rsidR="00F02B3B" w:rsidRDefault="00F02B3B" w:rsidP="00E13C64">
                  <w:pPr>
                    <w:spacing w:line="240" w:lineRule="atLeast"/>
                  </w:pPr>
                </w:p>
                <w:p w14:paraId="2F88D778" w14:textId="77777777" w:rsidR="00F02B3B" w:rsidRDefault="00F02B3B" w:rsidP="00E13C64">
                  <w:pPr>
                    <w:spacing w:line="240" w:lineRule="atLeast"/>
                  </w:pPr>
                </w:p>
                <w:p w14:paraId="2FBED60F" w14:textId="77777777" w:rsidR="00F02B3B" w:rsidRDefault="00F02B3B" w:rsidP="00E13C64">
                  <w:pPr>
                    <w:spacing w:line="240" w:lineRule="atLeast"/>
                  </w:pPr>
                </w:p>
                <w:p w14:paraId="4726D185" w14:textId="77777777" w:rsidR="00F02B3B" w:rsidRDefault="00F02B3B" w:rsidP="00E13C64">
                  <w:pPr>
                    <w:spacing w:line="240" w:lineRule="atLeast"/>
                  </w:pPr>
                </w:p>
                <w:p w14:paraId="3740AD83" w14:textId="77777777" w:rsidR="00F02B3B" w:rsidRDefault="00F02B3B" w:rsidP="00E13C64">
                  <w:pPr>
                    <w:spacing w:line="240" w:lineRule="atLeast"/>
                  </w:pPr>
                </w:p>
                <w:p w14:paraId="474D5E65" w14:textId="77777777" w:rsidR="00F02B3B" w:rsidRDefault="00F02B3B" w:rsidP="00E13C64">
                  <w:pPr>
                    <w:spacing w:line="240" w:lineRule="atLeast"/>
                  </w:pPr>
                </w:p>
              </w:tc>
            </w:tr>
          </w:tbl>
          <w:p w14:paraId="578810B3" w14:textId="77777777" w:rsidR="00F02B3B" w:rsidRPr="00C63632" w:rsidRDefault="00F02B3B" w:rsidP="00E13C64">
            <w:pPr>
              <w:spacing w:line="240" w:lineRule="atLeast"/>
            </w:pPr>
          </w:p>
        </w:tc>
      </w:tr>
      <w:tr w:rsidR="00F02B3B" w14:paraId="74801C02" w14:textId="77777777" w:rsidTr="004E0F84">
        <w:tc>
          <w:tcPr>
            <w:tcW w:w="610" w:type="dxa"/>
          </w:tcPr>
          <w:p w14:paraId="79C42251" w14:textId="6DCC00D6" w:rsidR="00F02B3B" w:rsidRDefault="00F02B3B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2.</w:t>
            </w:r>
            <w:r w:rsidR="0097371C">
              <w:rPr>
                <w:noProof/>
              </w:rPr>
              <w:t>5</w:t>
            </w:r>
          </w:p>
        </w:tc>
        <w:tc>
          <w:tcPr>
            <w:tcW w:w="8461" w:type="dxa"/>
            <w:gridSpan w:val="2"/>
          </w:tcPr>
          <w:p w14:paraId="74657D2D" w14:textId="50EE4F82" w:rsidR="00F02B3B" w:rsidRPr="0097371C" w:rsidRDefault="00F02B3B" w:rsidP="00E13C64">
            <w:pPr>
              <w:pStyle w:val="berschrift3"/>
              <w:spacing w:line="240" w:lineRule="atLeast"/>
            </w:pPr>
            <w:r w:rsidRPr="00E147FB">
              <w:t>Wenn die Streifentafel nicht reicht</w:t>
            </w:r>
          </w:p>
        </w:tc>
      </w:tr>
      <w:tr w:rsidR="00F02B3B" w14:paraId="5C9247B5" w14:textId="77777777" w:rsidTr="005C24F6">
        <w:tc>
          <w:tcPr>
            <w:tcW w:w="610" w:type="dxa"/>
          </w:tcPr>
          <w:p w14:paraId="71BF71E2" w14:textId="77777777" w:rsidR="00F02B3B" w:rsidRDefault="00F02B3B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880E05D" w14:textId="55B7811E" w:rsidR="00F02B3B" w:rsidRDefault="00F02B3B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036" w:type="dxa"/>
          </w:tcPr>
          <w:p w14:paraId="632C33F6" w14:textId="5223B70D" w:rsidR="00F02B3B" w:rsidRPr="00C63632" w:rsidRDefault="00F02B3B" w:rsidP="00E13C64">
            <w:pPr>
              <w:spacing w:line="240" w:lineRule="atLeast"/>
            </w:pPr>
            <w:r w:rsidRPr="00C63632">
              <w:t xml:space="preserve">Zeichne einen 20 cm langen Streifen und trage den Anteil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  <w:r w:rsidRPr="00C63632">
              <w:t>ein.</w:t>
            </w:r>
          </w:p>
          <w:p w14:paraId="31D25EF3" w14:textId="4561D865" w:rsidR="00F02B3B" w:rsidRDefault="00F02B3B" w:rsidP="00E13C64">
            <w:pPr>
              <w:spacing w:line="240" w:lineRule="atLeast"/>
            </w:pPr>
            <w:r w:rsidRPr="00C63632">
              <w:t xml:space="preserve">Wie musst du den Streifen verfeinern, damit du den Anteil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  <w:r w:rsidRPr="00C63632">
              <w:t>gut eintragen kannst? Zeichne ihn in eine</w:t>
            </w:r>
            <w:r>
              <w:t>n</w:t>
            </w:r>
            <w:r w:rsidRPr="00C63632">
              <w:t xml:space="preserve"> neuen Streifen.</w:t>
            </w:r>
          </w:p>
          <w:p w14:paraId="6E917068" w14:textId="77777777" w:rsidR="00F02B3B" w:rsidRDefault="00F02B3B" w:rsidP="00E13C64">
            <w:pPr>
              <w:spacing w:line="240" w:lineRule="atLeast"/>
            </w:pPr>
          </w:p>
        </w:tc>
      </w:tr>
      <w:tr w:rsidR="00F02B3B" w14:paraId="7FB170AD" w14:textId="77777777" w:rsidTr="005C24F6">
        <w:tc>
          <w:tcPr>
            <w:tcW w:w="610" w:type="dxa"/>
          </w:tcPr>
          <w:p w14:paraId="72D5C364" w14:textId="34062007" w:rsidR="00F02B3B" w:rsidRPr="00F4582F" w:rsidRDefault="00F02B3B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4E7525CF" wp14:editId="60E60649">
                  <wp:extent cx="361850" cy="273600"/>
                  <wp:effectExtent l="0" t="0" r="635" b="0"/>
                  <wp:docPr id="22300" name="Grafik 22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DB5CEF7" w14:textId="5CAEABEA" w:rsidR="00F02B3B" w:rsidRPr="007A149C" w:rsidRDefault="00F02B3B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036" w:type="dxa"/>
          </w:tcPr>
          <w:p w14:paraId="12D1821F" w14:textId="14159752" w:rsidR="00F02B3B" w:rsidRDefault="00F02B3B" w:rsidP="00E13C64">
            <w:pPr>
              <w:spacing w:line="240" w:lineRule="atLeast"/>
              <w:rPr>
                <w:rFonts w:ascii="Calibri" w:hAnsi="Calibri"/>
              </w:rPr>
            </w:pPr>
            <w:r w:rsidRPr="00C63632">
              <w:rPr>
                <w:rFonts w:ascii="Calibri" w:hAnsi="Calibri"/>
              </w:rPr>
              <w:t>Wie musst du den Streifen aus</w:t>
            </w:r>
            <w:r>
              <w:rPr>
                <w:rFonts w:ascii="Calibri" w:hAnsi="Calibri"/>
              </w:rPr>
              <w:t xml:space="preserve"> a)</w:t>
            </w:r>
            <w:r w:rsidRPr="00C63632">
              <w:rPr>
                <w:rFonts w:ascii="Calibri" w:hAnsi="Calibri"/>
                <w:color w:val="808080" w:themeColor="background1" w:themeShade="80"/>
              </w:rPr>
              <w:t xml:space="preserve"> </w:t>
            </w:r>
            <w:r w:rsidRPr="00C63632">
              <w:rPr>
                <w:rFonts w:ascii="Calibri" w:hAnsi="Calibri"/>
              </w:rPr>
              <w:t xml:space="preserve">verfeinern, damit du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40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  <w:r w:rsidRPr="00C63632">
              <w:rPr>
                <w:rFonts w:ascii="Calibri" w:hAnsi="Calibri"/>
              </w:rPr>
              <w:t>gut eintragen kannst?</w:t>
            </w:r>
          </w:p>
          <w:p w14:paraId="0A798F12" w14:textId="1B5AF2A4" w:rsidR="00F02B3B" w:rsidRDefault="00F02B3B" w:rsidP="00E13C64">
            <w:pPr>
              <w:spacing w:line="240" w:lineRule="atLeast"/>
              <w:rPr>
                <w:rFonts w:ascii="Calibri" w:hAnsi="Calibri"/>
              </w:rPr>
            </w:pPr>
          </w:p>
          <w:tbl>
            <w:tblPr>
              <w:tblStyle w:val="MSKTabelle"/>
              <w:tblW w:w="7847" w:type="dxa"/>
              <w:tblLayout w:type="fixed"/>
              <w:tblLook w:val="0600" w:firstRow="0" w:lastRow="0" w:firstColumn="0" w:lastColumn="0" w:noHBand="1" w:noVBand="1"/>
            </w:tblPr>
            <w:tblGrid>
              <w:gridCol w:w="7847"/>
            </w:tblGrid>
            <w:tr w:rsidR="00F02B3B" w14:paraId="358ECB90" w14:textId="361C1B07" w:rsidTr="00A873FD">
              <w:trPr>
                <w:trHeight w:val="1026"/>
              </w:trPr>
              <w:tc>
                <w:tcPr>
                  <w:tcW w:w="7847" w:type="dxa"/>
                </w:tcPr>
                <w:p w14:paraId="747254AB" w14:textId="0B1B4CDB" w:rsidR="00F02B3B" w:rsidRDefault="00F02B3B" w:rsidP="00E13C64">
                  <w:pPr>
                    <w:spacing w:line="240" w:lineRule="atLeast"/>
                  </w:pPr>
                </w:p>
                <w:p w14:paraId="612707A0" w14:textId="316027C7" w:rsidR="00F02B3B" w:rsidRDefault="00F02B3B" w:rsidP="00E13C64">
                  <w:pPr>
                    <w:spacing w:line="240" w:lineRule="atLeast"/>
                  </w:pPr>
                </w:p>
                <w:p w14:paraId="315C675B" w14:textId="50E2DC4D" w:rsidR="00F02B3B" w:rsidRDefault="00F02B3B" w:rsidP="00E13C64">
                  <w:pPr>
                    <w:spacing w:line="240" w:lineRule="atLeast"/>
                  </w:pPr>
                </w:p>
                <w:p w14:paraId="40F5ECEB" w14:textId="2A2A5C1A" w:rsidR="00F02B3B" w:rsidRDefault="00F02B3B" w:rsidP="00E13C64">
                  <w:pPr>
                    <w:spacing w:line="240" w:lineRule="atLeast"/>
                  </w:pPr>
                </w:p>
              </w:tc>
            </w:tr>
          </w:tbl>
          <w:p w14:paraId="42242522" w14:textId="6F459D41" w:rsidR="00F02B3B" w:rsidRDefault="00F02B3B" w:rsidP="00E13C64">
            <w:pPr>
              <w:spacing w:line="240" w:lineRule="atLeast"/>
            </w:pPr>
            <w:r>
              <w:rPr>
                <w:rFonts w:ascii="Calibri" w:hAnsi="Calibri" w:cs="Times New Roman"/>
                <w:color w:val="000000" w:themeColor="text1"/>
                <w:szCs w:val="20"/>
                <w:lang w:eastAsia="de-DE"/>
              </w:rPr>
              <w:t xml:space="preserve"> </w:t>
            </w:r>
          </w:p>
        </w:tc>
      </w:tr>
      <w:tr w:rsidR="00F02B3B" w14:paraId="710B5291" w14:textId="77777777" w:rsidTr="005C24F6">
        <w:tc>
          <w:tcPr>
            <w:tcW w:w="610" w:type="dxa"/>
          </w:tcPr>
          <w:p w14:paraId="553C8931" w14:textId="02257C29" w:rsidR="00F02B3B" w:rsidRDefault="00F02B3B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3068CA07" wp14:editId="49CE06BD">
                  <wp:extent cx="360000" cy="313831"/>
                  <wp:effectExtent l="0" t="0" r="2540" b="0"/>
                  <wp:docPr id="22302" name="Grafik 22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E680FD2" w14:textId="76E9CB34" w:rsidR="00F02B3B" w:rsidRDefault="00F02B3B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036" w:type="dxa"/>
          </w:tcPr>
          <w:p w14:paraId="493397CC" w14:textId="3B28ECE4" w:rsidR="00F02B3B" w:rsidRDefault="00F02B3B" w:rsidP="00E13C64">
            <w:pPr>
              <w:tabs>
                <w:tab w:val="left" w:pos="3257"/>
              </w:tabs>
              <w:spacing w:line="240" w:lineRule="atLeast"/>
            </w:pPr>
            <w:r>
              <w:t>Stellt euch gegenseitig Aufgaben zu Anteilen mit Bruchstreifen:</w:t>
            </w:r>
          </w:p>
          <w:p w14:paraId="5B5342E7" w14:textId="30D1AD15" w:rsidR="00F02B3B" w:rsidRDefault="00F02B3B" w:rsidP="00E13C64">
            <w:pPr>
              <w:tabs>
                <w:tab w:val="left" w:pos="3257"/>
              </w:tabs>
              <w:spacing w:line="240" w:lineRule="atLeast"/>
            </w:pPr>
            <w:r>
              <w:t>Gebt einen Anteil vor und findet gleich große Anteile. Wechselt euch ab.</w:t>
            </w:r>
          </w:p>
          <w:p w14:paraId="243A70EF" w14:textId="77777777" w:rsidR="00F02B3B" w:rsidRDefault="00F02B3B" w:rsidP="00E13C64">
            <w:pPr>
              <w:tabs>
                <w:tab w:val="left" w:pos="3257"/>
              </w:tabs>
              <w:spacing w:line="240" w:lineRule="atLeast"/>
            </w:pPr>
          </w:p>
        </w:tc>
      </w:tr>
      <w:tr w:rsidR="00F02B3B" w14:paraId="382CBAC4" w14:textId="77777777" w:rsidTr="004E0F84">
        <w:tc>
          <w:tcPr>
            <w:tcW w:w="610" w:type="dxa"/>
          </w:tcPr>
          <w:p w14:paraId="5A6B8B65" w14:textId="4C7A4B64" w:rsidR="00F02B3B" w:rsidRDefault="00F02B3B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2.</w:t>
            </w:r>
            <w:r w:rsidR="0097371C">
              <w:rPr>
                <w:noProof/>
              </w:rPr>
              <w:t>6</w:t>
            </w:r>
          </w:p>
        </w:tc>
        <w:tc>
          <w:tcPr>
            <w:tcW w:w="8461" w:type="dxa"/>
            <w:gridSpan w:val="2"/>
          </w:tcPr>
          <w:p w14:paraId="6ACF924E" w14:textId="77777777" w:rsidR="00F02B3B" w:rsidRDefault="00F02B3B" w:rsidP="00E13C64">
            <w:pPr>
              <w:pStyle w:val="berschrift3"/>
              <w:spacing w:line="240" w:lineRule="atLeast"/>
            </w:pPr>
            <w:r w:rsidRPr="00E147FB">
              <w:t>Gleich große Anteile in Situationen finden</w:t>
            </w:r>
          </w:p>
        </w:tc>
      </w:tr>
      <w:tr w:rsidR="00F02B3B" w14:paraId="42A67C78" w14:textId="77777777" w:rsidTr="009451EE">
        <w:trPr>
          <w:trHeight w:val="4597"/>
        </w:trPr>
        <w:tc>
          <w:tcPr>
            <w:tcW w:w="610" w:type="dxa"/>
          </w:tcPr>
          <w:p w14:paraId="2705B192" w14:textId="77777777" w:rsidR="00F02B3B" w:rsidRPr="00F4582F" w:rsidRDefault="00F02B3B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12BAC00A" wp14:editId="3F8EB5EC">
                  <wp:extent cx="361850" cy="273600"/>
                  <wp:effectExtent l="0" t="0" r="635" b="0"/>
                  <wp:docPr id="22301" name="Grafik 22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1" w:type="dxa"/>
            <w:gridSpan w:val="2"/>
          </w:tcPr>
          <w:p w14:paraId="2079E2A4" w14:textId="77777777" w:rsidR="00F02B3B" w:rsidRDefault="00F02B3B" w:rsidP="00E13C64">
            <w:pPr>
              <w:tabs>
                <w:tab w:val="left" w:pos="3257"/>
              </w:tabs>
              <w:spacing w:line="240" w:lineRule="atLeast"/>
            </w:pPr>
            <w:r>
              <w:t>Der Schokoriegel ist immer gleich groß, aber anders geschnitten.</w:t>
            </w:r>
          </w:p>
          <w:p w14:paraId="7EF874AE" w14:textId="77777777" w:rsidR="00F02B3B" w:rsidRDefault="00F02B3B" w:rsidP="00E13C64">
            <w:pPr>
              <w:tabs>
                <w:tab w:val="left" w:pos="3257"/>
              </w:tabs>
              <w:spacing w:line="240" w:lineRule="atLeast"/>
            </w:pPr>
            <w:r>
              <w:t xml:space="preserve">Die Kinder bekommen alle gleich viel vom Schokoriegel, also denselben Anteil. </w:t>
            </w:r>
          </w:p>
          <w:p w14:paraId="1CA145E0" w14:textId="77777777" w:rsidR="00F02B3B" w:rsidRDefault="00F02B3B" w:rsidP="00E13C64">
            <w:pPr>
              <w:tabs>
                <w:tab w:val="left" w:pos="3257"/>
              </w:tabs>
              <w:spacing w:line="240" w:lineRule="atLeast"/>
            </w:pPr>
            <w:r>
              <w:t>Es teilen sich immer drei Kinder einen ganzen Schokoriegel.</w:t>
            </w:r>
          </w:p>
          <w:p w14:paraId="72027638" w14:textId="77777777" w:rsidR="00F02B3B" w:rsidRDefault="00F02B3B" w:rsidP="00E13C64">
            <w:pPr>
              <w:tabs>
                <w:tab w:val="left" w:pos="3257"/>
              </w:tabs>
              <w:spacing w:line="240" w:lineRule="atLeast"/>
            </w:pPr>
            <w:r>
              <w:t>Ergänze die Tabelle und überprüfe mit der Streifentafel. Was fällt dir auf?</w:t>
            </w:r>
          </w:p>
          <w:p w14:paraId="637E25FF" w14:textId="77777777" w:rsidR="00F02B3B" w:rsidRDefault="00F02B3B" w:rsidP="00E13C64">
            <w:pPr>
              <w:tabs>
                <w:tab w:val="left" w:pos="3257"/>
              </w:tabs>
              <w:spacing w:line="240" w:lineRule="atLeast"/>
            </w:pPr>
          </w:p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12"/>
              <w:gridCol w:w="2113"/>
              <w:gridCol w:w="2113"/>
              <w:gridCol w:w="2113"/>
            </w:tblGrid>
            <w:tr w:rsidR="00F02B3B" w14:paraId="22E62FA7" w14:textId="77777777" w:rsidTr="004E0F84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2112" w:type="dxa"/>
                  <w:vAlign w:val="center"/>
                </w:tcPr>
                <w:p w14:paraId="798497F3" w14:textId="5EC74B80" w:rsidR="00F02B3B" w:rsidRPr="00E13D69" w:rsidRDefault="00F02B3B" w:rsidP="00E13C64">
                  <w:pPr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E13D69">
                    <w:rPr>
                      <w:rFonts w:ascii="Calibri" w:hAnsi="Calibri"/>
                      <w:noProof/>
                    </w:rPr>
                    <w:t>Kind</w:t>
                  </w:r>
                </w:p>
              </w:tc>
              <w:tc>
                <w:tcPr>
                  <w:tcW w:w="2113" w:type="dxa"/>
                  <w:vAlign w:val="center"/>
                </w:tcPr>
                <w:p w14:paraId="6EC65031" w14:textId="77777777" w:rsidR="00F02B3B" w:rsidRPr="00E13D69" w:rsidRDefault="00F02B3B" w:rsidP="00E13C64">
                  <w:pPr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E13D69">
                    <w:rPr>
                      <w:rFonts w:ascii="Calibri" w:hAnsi="Calibri"/>
                      <w:noProof/>
                    </w:rPr>
                    <w:t>So viele Stücke hat der Schokoriegel</w:t>
                  </w:r>
                </w:p>
              </w:tc>
              <w:tc>
                <w:tcPr>
                  <w:tcW w:w="2113" w:type="dxa"/>
                  <w:vAlign w:val="center"/>
                </w:tcPr>
                <w:p w14:paraId="48FF5F03" w14:textId="77777777" w:rsidR="00F02B3B" w:rsidRPr="00E13D69" w:rsidRDefault="00F02B3B" w:rsidP="00E13C64">
                  <w:pPr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E13D69">
                    <w:rPr>
                      <w:rFonts w:ascii="Calibri" w:hAnsi="Calibri"/>
                      <w:noProof/>
                    </w:rPr>
                    <w:t>Teil</w:t>
                  </w:r>
                  <w:r>
                    <w:rPr>
                      <w:rFonts w:ascii="Calibri" w:hAnsi="Calibri"/>
                      <w:noProof/>
                    </w:rPr>
                    <w:t xml:space="preserve"> </w:t>
                  </w:r>
                  <w:r w:rsidRPr="00E13D69">
                    <w:rPr>
                      <w:rFonts w:ascii="Calibri" w:hAnsi="Calibri"/>
                      <w:noProof/>
                    </w:rPr>
                    <w:t xml:space="preserve">vom Schokoriegel, den ein Kind bekommt </w:t>
                  </w:r>
                </w:p>
              </w:tc>
              <w:tc>
                <w:tcPr>
                  <w:tcW w:w="2113" w:type="dxa"/>
                  <w:vAlign w:val="center"/>
                </w:tcPr>
                <w:p w14:paraId="07ECCFA2" w14:textId="77777777" w:rsidR="00F02B3B" w:rsidRPr="00E13D69" w:rsidRDefault="00F02B3B" w:rsidP="00E13C64">
                  <w:pPr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E13D69">
                    <w:rPr>
                      <w:rFonts w:ascii="Calibri" w:hAnsi="Calibri"/>
                      <w:noProof/>
                    </w:rPr>
                    <w:t>Anteil, den ein Kind bekommt</w:t>
                  </w:r>
                </w:p>
              </w:tc>
            </w:tr>
            <w:tr w:rsidR="00F02B3B" w14:paraId="1D3A95BE" w14:textId="77777777" w:rsidTr="004E0F84">
              <w:tc>
                <w:tcPr>
                  <w:tcW w:w="2112" w:type="dxa"/>
                  <w:vAlign w:val="center"/>
                </w:tcPr>
                <w:p w14:paraId="73BEDD2D" w14:textId="77777777" w:rsidR="00F02B3B" w:rsidRPr="00C63632" w:rsidRDefault="00F02B3B" w:rsidP="00E13C6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Tara</w:t>
                  </w:r>
                </w:p>
              </w:tc>
              <w:tc>
                <w:tcPr>
                  <w:tcW w:w="2113" w:type="dxa"/>
                  <w:vAlign w:val="center"/>
                </w:tcPr>
                <w:p w14:paraId="7C37FA6F" w14:textId="77777777" w:rsidR="00F02B3B" w:rsidRPr="00C63632" w:rsidRDefault="00F02B3B" w:rsidP="00E13C6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12</w:t>
                  </w:r>
                </w:p>
              </w:tc>
              <w:tc>
                <w:tcPr>
                  <w:tcW w:w="2113" w:type="dxa"/>
                  <w:vAlign w:val="center"/>
                </w:tcPr>
                <w:p w14:paraId="0A8F7488" w14:textId="77777777" w:rsidR="00F02B3B" w:rsidRPr="00C63632" w:rsidRDefault="00F02B3B" w:rsidP="00E13C6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4</w:t>
                  </w:r>
                </w:p>
              </w:tc>
              <w:tc>
                <w:tcPr>
                  <w:tcW w:w="2113" w:type="dxa"/>
                  <w:vAlign w:val="center"/>
                </w:tcPr>
                <w:p w14:paraId="3C7630CA" w14:textId="77777777" w:rsidR="00F02B3B" w:rsidRPr="00C63632" w:rsidRDefault="00F02B3B" w:rsidP="00E13C6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F02B3B" w14:paraId="5A420594" w14:textId="77777777" w:rsidTr="004E0F84">
              <w:tc>
                <w:tcPr>
                  <w:tcW w:w="2112" w:type="dxa"/>
                  <w:vAlign w:val="center"/>
                </w:tcPr>
                <w:p w14:paraId="6B8F6420" w14:textId="77777777" w:rsidR="00F02B3B" w:rsidRPr="00C63632" w:rsidRDefault="00F02B3B" w:rsidP="00E13C6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Maurice</w:t>
                  </w:r>
                </w:p>
              </w:tc>
              <w:tc>
                <w:tcPr>
                  <w:tcW w:w="2113" w:type="dxa"/>
                  <w:vAlign w:val="center"/>
                </w:tcPr>
                <w:p w14:paraId="7701121D" w14:textId="77777777" w:rsidR="00F02B3B" w:rsidRPr="00C63632" w:rsidRDefault="00F02B3B" w:rsidP="00E13C6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6</w:t>
                  </w:r>
                </w:p>
              </w:tc>
              <w:tc>
                <w:tcPr>
                  <w:tcW w:w="2113" w:type="dxa"/>
                  <w:vAlign w:val="center"/>
                </w:tcPr>
                <w:p w14:paraId="7F20D15A" w14:textId="77777777" w:rsidR="00F02B3B" w:rsidRPr="00C63632" w:rsidRDefault="00F02B3B" w:rsidP="00E13C6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14:paraId="290C5C6A" w14:textId="77777777" w:rsidR="00F02B3B" w:rsidRPr="00C63632" w:rsidRDefault="00F02B3B" w:rsidP="00E13C6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F02B3B" w14:paraId="4E6166CF" w14:textId="77777777" w:rsidTr="004E0F84">
              <w:tc>
                <w:tcPr>
                  <w:tcW w:w="2112" w:type="dxa"/>
                  <w:vAlign w:val="center"/>
                </w:tcPr>
                <w:p w14:paraId="31DCEC03" w14:textId="77777777" w:rsidR="00F02B3B" w:rsidRPr="00C63632" w:rsidRDefault="00F02B3B" w:rsidP="00E13C6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Rico</w:t>
                  </w:r>
                </w:p>
              </w:tc>
              <w:tc>
                <w:tcPr>
                  <w:tcW w:w="2113" w:type="dxa"/>
                  <w:vAlign w:val="center"/>
                </w:tcPr>
                <w:p w14:paraId="0357027D" w14:textId="77777777" w:rsidR="00F02B3B" w:rsidRPr="00C63632" w:rsidRDefault="00F02B3B" w:rsidP="00E13C6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3</w:t>
                  </w:r>
                </w:p>
              </w:tc>
              <w:tc>
                <w:tcPr>
                  <w:tcW w:w="2113" w:type="dxa"/>
                  <w:vAlign w:val="center"/>
                </w:tcPr>
                <w:p w14:paraId="3C072F41" w14:textId="77777777" w:rsidR="00F02B3B" w:rsidRPr="00C63632" w:rsidRDefault="00F02B3B" w:rsidP="00E13C6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14:paraId="7AACB324" w14:textId="77777777" w:rsidR="00F02B3B" w:rsidRPr="00C63632" w:rsidRDefault="00F02B3B" w:rsidP="00E13C6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F02B3B" w14:paraId="421AAE3B" w14:textId="77777777" w:rsidTr="004E0F84">
              <w:tc>
                <w:tcPr>
                  <w:tcW w:w="2112" w:type="dxa"/>
                  <w:vAlign w:val="center"/>
                </w:tcPr>
                <w:p w14:paraId="09B2016C" w14:textId="77777777" w:rsidR="00F02B3B" w:rsidRPr="00C63632" w:rsidRDefault="00F02B3B" w:rsidP="00E13C6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Dilara</w:t>
                  </w:r>
                </w:p>
              </w:tc>
              <w:tc>
                <w:tcPr>
                  <w:tcW w:w="2113" w:type="dxa"/>
                  <w:vAlign w:val="center"/>
                </w:tcPr>
                <w:p w14:paraId="0CED4722" w14:textId="77777777" w:rsidR="00F02B3B" w:rsidRPr="00C63632" w:rsidRDefault="00F02B3B" w:rsidP="00E13C6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9</w:t>
                  </w:r>
                </w:p>
              </w:tc>
              <w:tc>
                <w:tcPr>
                  <w:tcW w:w="2113" w:type="dxa"/>
                  <w:vAlign w:val="center"/>
                </w:tcPr>
                <w:p w14:paraId="05CE8DFD" w14:textId="77777777" w:rsidR="00F02B3B" w:rsidRPr="00C63632" w:rsidRDefault="00F02B3B" w:rsidP="00E13C6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14:paraId="6029E3F2" w14:textId="77777777" w:rsidR="00F02B3B" w:rsidRPr="00C63632" w:rsidRDefault="00F02B3B" w:rsidP="00E13C6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F02B3B" w14:paraId="593443F2" w14:textId="77777777" w:rsidTr="004E0F84">
              <w:tc>
                <w:tcPr>
                  <w:tcW w:w="2112" w:type="dxa"/>
                  <w:vAlign w:val="center"/>
                </w:tcPr>
                <w:p w14:paraId="149AD5D1" w14:textId="77777777" w:rsidR="00F02B3B" w:rsidRPr="00C63632" w:rsidRDefault="00F02B3B" w:rsidP="00E13C6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Jonas</w:t>
                  </w:r>
                </w:p>
              </w:tc>
              <w:tc>
                <w:tcPr>
                  <w:tcW w:w="2113" w:type="dxa"/>
                  <w:vAlign w:val="center"/>
                </w:tcPr>
                <w:p w14:paraId="1309783D" w14:textId="77777777" w:rsidR="00F02B3B" w:rsidRPr="00C63632" w:rsidRDefault="00F02B3B" w:rsidP="00E13C6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15</w:t>
                  </w:r>
                </w:p>
              </w:tc>
              <w:tc>
                <w:tcPr>
                  <w:tcW w:w="2113" w:type="dxa"/>
                  <w:vAlign w:val="center"/>
                </w:tcPr>
                <w:p w14:paraId="6D56704F" w14:textId="77777777" w:rsidR="00F02B3B" w:rsidRPr="00C63632" w:rsidRDefault="00F02B3B" w:rsidP="00E13C6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14:paraId="281F70B9" w14:textId="77777777" w:rsidR="00F02B3B" w:rsidRPr="00C63632" w:rsidRDefault="00F02B3B" w:rsidP="00E13C6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F02B3B" w14:paraId="56EDF9FD" w14:textId="77777777" w:rsidTr="004E0F84">
              <w:tc>
                <w:tcPr>
                  <w:tcW w:w="2112" w:type="dxa"/>
                  <w:vAlign w:val="center"/>
                </w:tcPr>
                <w:p w14:paraId="451F737B" w14:textId="77777777" w:rsidR="00F02B3B" w:rsidRPr="00C63632" w:rsidRDefault="00F02B3B" w:rsidP="00E13C6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Sarah</w:t>
                  </w:r>
                </w:p>
              </w:tc>
              <w:tc>
                <w:tcPr>
                  <w:tcW w:w="2113" w:type="dxa"/>
                  <w:vAlign w:val="center"/>
                </w:tcPr>
                <w:p w14:paraId="629E03FB" w14:textId="77777777" w:rsidR="00F02B3B" w:rsidRPr="00C63632" w:rsidRDefault="00F02B3B" w:rsidP="00E13C6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14:paraId="630BAD44" w14:textId="77777777" w:rsidR="00F02B3B" w:rsidRPr="00C63632" w:rsidRDefault="00F02B3B" w:rsidP="00E13C6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8</w:t>
                  </w:r>
                </w:p>
              </w:tc>
              <w:tc>
                <w:tcPr>
                  <w:tcW w:w="2113" w:type="dxa"/>
                  <w:vAlign w:val="center"/>
                </w:tcPr>
                <w:p w14:paraId="5202F7EC" w14:textId="77777777" w:rsidR="00F02B3B" w:rsidRPr="00C63632" w:rsidRDefault="00F02B3B" w:rsidP="00E13C6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</w:tbl>
          <w:p w14:paraId="029C5646" w14:textId="61C2CBCC" w:rsidR="00F02B3B" w:rsidRDefault="00F02B3B" w:rsidP="00E13C64">
            <w:pPr>
              <w:tabs>
                <w:tab w:val="left" w:pos="3257"/>
              </w:tabs>
              <w:spacing w:line="240" w:lineRule="atLeast"/>
            </w:pPr>
          </w:p>
        </w:tc>
      </w:tr>
      <w:tr w:rsidR="00F02B3B" w14:paraId="4BB1D321" w14:textId="77777777" w:rsidTr="004E0F84">
        <w:tc>
          <w:tcPr>
            <w:tcW w:w="610" w:type="dxa"/>
          </w:tcPr>
          <w:p w14:paraId="0801D48D" w14:textId="0AC48B3B" w:rsidR="00F02B3B" w:rsidRDefault="00F02B3B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2.</w:t>
            </w:r>
            <w:r w:rsidR="0097371C">
              <w:rPr>
                <w:noProof/>
              </w:rPr>
              <w:t>7</w:t>
            </w:r>
          </w:p>
        </w:tc>
        <w:tc>
          <w:tcPr>
            <w:tcW w:w="8461" w:type="dxa"/>
            <w:gridSpan w:val="2"/>
          </w:tcPr>
          <w:p w14:paraId="4943DE3E" w14:textId="77777777" w:rsidR="00F02B3B" w:rsidRDefault="00F02B3B" w:rsidP="00E13C64">
            <w:pPr>
              <w:pStyle w:val="berschrift3"/>
              <w:spacing w:line="240" w:lineRule="atLeast"/>
            </w:pPr>
            <w:r w:rsidRPr="005A3044">
              <w:t>Anteile und Teile vergleichen</w:t>
            </w:r>
          </w:p>
        </w:tc>
      </w:tr>
      <w:tr w:rsidR="00F02B3B" w14:paraId="5C300D12" w14:textId="77777777" w:rsidTr="005C24F6">
        <w:tc>
          <w:tcPr>
            <w:tcW w:w="610" w:type="dxa"/>
          </w:tcPr>
          <w:p w14:paraId="7FFD7453" w14:textId="77777777" w:rsidR="00F02B3B" w:rsidRDefault="00DC14C3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5E9111D3" wp14:editId="649191AE">
                  <wp:extent cx="361850" cy="273600"/>
                  <wp:effectExtent l="0" t="0" r="635" b="0"/>
                  <wp:docPr id="22303" name="Grafik 22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9647E1A" w14:textId="77777777" w:rsidR="00F02B3B" w:rsidRDefault="00F02B3B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036" w:type="dxa"/>
          </w:tcPr>
          <w:p w14:paraId="5F467F4A" w14:textId="31EC63CF" w:rsidR="00F02B3B" w:rsidRDefault="00F02B3B" w:rsidP="00E13C64">
            <w:pPr>
              <w:tabs>
                <w:tab w:val="left" w:pos="3257"/>
              </w:tabs>
              <w:spacing w:line="240" w:lineRule="atLeast"/>
            </w:pPr>
            <w:r w:rsidRPr="00C63632">
              <w:rPr>
                <w:rFonts w:ascii="Calibri" w:hAnsi="Calibri"/>
                <w:noProof/>
              </w:rPr>
              <w:drawing>
                <wp:anchor distT="0" distB="0" distL="114300" distR="114300" simplePos="0" relativeHeight="252809216" behindDoc="0" locked="0" layoutInCell="1" allowOverlap="1" wp14:anchorId="2113F033" wp14:editId="2F5892A9">
                  <wp:simplePos x="0" y="0"/>
                  <wp:positionH relativeFrom="margin">
                    <wp:posOffset>4145280</wp:posOffset>
                  </wp:positionH>
                  <wp:positionV relativeFrom="margin">
                    <wp:posOffset>0</wp:posOffset>
                  </wp:positionV>
                  <wp:extent cx="953770" cy="717550"/>
                  <wp:effectExtent l="0" t="0" r="0" b="6350"/>
                  <wp:wrapSquare wrapText="bothSides"/>
                  <wp:docPr id="10138" name="Bild 10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oto7.JPG"/>
                          <pic:cNvPicPr/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53770" cy="717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Im Bruchpuzzle passt das </w:t>
            </w:r>
            <w:r w:rsidR="009B13F2">
              <w:t xml:space="preserve">graue </w:t>
            </w:r>
            <w:r>
              <w:t xml:space="preserve">Stück </w:t>
            </w:r>
            <w:r w:rsidR="001277B3">
              <w:t xml:space="preserve">zweimal </w:t>
            </w:r>
            <w:r>
              <w:t>in das schwarze Stück hinein. Das schwarze Stück ist ein Siebtel, das gr</w:t>
            </w:r>
            <w:r w:rsidR="009B13F2">
              <w:t xml:space="preserve">aue </w:t>
            </w:r>
            <w:r>
              <w:t xml:space="preserve">ist ein Vierzehntel, also sind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Cs w:val="24"/>
                      <w:lang w:eastAsia="de-DE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Cs w:val="24"/>
                      <w:lang w:eastAsia="de-DE"/>
                    </w:rPr>
                    <m:t>2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Cs w:val="24"/>
                      <w:lang w:eastAsia="de-DE"/>
                    </w:rPr>
                    <m:t>14</m:t>
                  </m:r>
                </m:den>
              </m:f>
              <m:r>
                <w:rPr>
                  <w:rFonts w:ascii="Cambria Math" w:eastAsia="Times New Roman" w:hAnsi="Cambria Math" w:cs="Times New Roman"/>
                  <w:color w:val="000000"/>
                  <w:szCs w:val="24"/>
                  <w:lang w:eastAsia="de-DE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Cs w:val="24"/>
                      <w:lang w:eastAsia="de-DE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Cs w:val="24"/>
                      <w:lang w:eastAsia="de-DE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Cs w:val="24"/>
                      <w:lang w:eastAsia="de-DE"/>
                    </w:rPr>
                    <m:t>7</m:t>
                  </m:r>
                </m:den>
              </m:f>
            </m:oMath>
            <w:r>
              <w:t>.</w:t>
            </w:r>
          </w:p>
          <w:p w14:paraId="2E8E1D8A" w14:textId="1F9CFA18" w:rsidR="00F02B3B" w:rsidRDefault="00F02B3B" w:rsidP="00E13C64">
            <w:pPr>
              <w:tabs>
                <w:tab w:val="left" w:pos="3257"/>
              </w:tabs>
              <w:spacing w:line="240" w:lineRule="atLeast"/>
            </w:pPr>
            <w:r>
              <w:t xml:space="preserve">Das gelbe Stück passt dreimal in zwei orange Stücke. </w:t>
            </w:r>
          </w:p>
          <w:p w14:paraId="1D1000F1" w14:textId="29F83455" w:rsidR="00F02B3B" w:rsidRDefault="00F02B3B" w:rsidP="00E13C64">
            <w:pPr>
              <w:pStyle w:val="Listenabsatz"/>
              <w:spacing w:line="240" w:lineRule="atLeast"/>
            </w:pPr>
            <w:r>
              <w:t>Das orangene Stück ist ein Achtel. Was ist dann das gelbe Stück?</w:t>
            </w:r>
          </w:p>
          <w:p w14:paraId="0A00CDCF" w14:textId="2DCC6D21" w:rsidR="00F02B3B" w:rsidRPr="005A3044" w:rsidRDefault="00F02B3B" w:rsidP="00E13C64">
            <w:pPr>
              <w:pStyle w:val="Listenabsatz"/>
              <w:spacing w:line="240" w:lineRule="atLeast"/>
            </w:pPr>
            <w:r>
              <w:t xml:space="preserve">Wie kannst du dann auch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</m:oMath>
            <w:r w:rsidR="001277B3">
              <w:rPr>
                <w:rFonts w:eastAsiaTheme="minorEastAsia"/>
              </w:rPr>
              <w:t xml:space="preserve"> </w:t>
            </w:r>
            <w:r>
              <w:t>anders schreiben?</w:t>
            </w:r>
            <w:r w:rsidRPr="00C63632">
              <w:rPr>
                <w:rFonts w:ascii="Calibri" w:hAnsi="Calibri"/>
              </w:rPr>
              <w:t xml:space="preserve"> </w:t>
            </w:r>
            <w:r>
              <w:br/>
            </w: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8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libri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BFBFBF" w:themeColor="background1" w:themeShade="BF"/>
                        <w:sz w:val="28"/>
                        <w:szCs w:val="28"/>
                      </w:rPr>
                      <w:sym w:font="Wingdings 2" w:char="F0A2"/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BFBFBF" w:themeColor="background1" w:themeShade="BF"/>
                        <w:sz w:val="28"/>
                        <w:szCs w:val="28"/>
                      </w:rPr>
                      <w:sym w:font="Wingdings 2" w:char="F0A2"/>
                    </m:r>
                  </m:den>
                </m:f>
              </m:oMath>
            </m:oMathPara>
          </w:p>
          <w:p w14:paraId="5BE430C6" w14:textId="77777777" w:rsidR="00F02B3B" w:rsidRPr="005A3044" w:rsidRDefault="00F02B3B" w:rsidP="00E13C64">
            <w:pPr>
              <w:spacing w:line="240" w:lineRule="atLeast"/>
            </w:pPr>
          </w:p>
        </w:tc>
      </w:tr>
      <w:tr w:rsidR="00F02B3B" w14:paraId="4FE3DB49" w14:textId="77777777" w:rsidTr="005C24F6">
        <w:tc>
          <w:tcPr>
            <w:tcW w:w="610" w:type="dxa"/>
          </w:tcPr>
          <w:p w14:paraId="3A725005" w14:textId="77777777" w:rsidR="00F02B3B" w:rsidRDefault="00F02B3B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E74998C" w14:textId="77777777" w:rsidR="00F02B3B" w:rsidRDefault="00F02B3B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036" w:type="dxa"/>
          </w:tcPr>
          <w:p w14:paraId="6A335F82" w14:textId="77777777" w:rsidR="00F02B3B" w:rsidRDefault="00F02B3B" w:rsidP="00E13C64">
            <w:pPr>
              <w:tabs>
                <w:tab w:val="left" w:pos="3257"/>
              </w:tabs>
              <w:spacing w:line="240" w:lineRule="atLeast"/>
            </w:pPr>
            <w:r w:rsidRPr="005A3044">
              <w:t>Finde mit dem Puzzle weitere Anteile, die man anders schreiben kann.</w:t>
            </w:r>
          </w:p>
        </w:tc>
      </w:tr>
    </w:tbl>
    <w:p w14:paraId="73607049" w14:textId="77777777" w:rsidR="003C704E" w:rsidRDefault="003C704E" w:rsidP="00E13C64">
      <w:pPr>
        <w:spacing w:line="240" w:lineRule="atLeast"/>
        <w:sectPr w:rsidR="003C704E" w:rsidSect="001D1C8B">
          <w:headerReference w:type="default" r:id="rId67"/>
          <w:footerReference w:type="default" r:id="rId68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9"/>
        <w:gridCol w:w="8038"/>
        <w:gridCol w:w="426"/>
      </w:tblGrid>
      <w:tr w:rsidR="00502804" w:rsidRPr="00B73599" w14:paraId="44EAB872" w14:textId="77777777" w:rsidTr="0097371C">
        <w:tc>
          <w:tcPr>
            <w:tcW w:w="609" w:type="dxa"/>
          </w:tcPr>
          <w:p w14:paraId="55C08885" w14:textId="77777777" w:rsidR="00502804" w:rsidRPr="00B73599" w:rsidRDefault="00D32506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lastRenderedPageBreak/>
              <w:t>B</w:t>
            </w:r>
          </w:p>
        </w:tc>
        <w:tc>
          <w:tcPr>
            <w:tcW w:w="8464" w:type="dxa"/>
            <w:gridSpan w:val="2"/>
          </w:tcPr>
          <w:p w14:paraId="564234A6" w14:textId="6E510C7E" w:rsidR="00502804" w:rsidRPr="00B73599" w:rsidRDefault="00502804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 xml:space="preserve">Kann ich gleichwertige Anteile </w:t>
            </w:r>
            <w:r w:rsidR="007D1456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>durch Erweitern und Kürzen</w:t>
            </w:r>
            <w:r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 xml:space="preserve"> finden?</w:t>
            </w:r>
          </w:p>
        </w:tc>
      </w:tr>
      <w:tr w:rsidR="00502804" w:rsidRPr="00B73599" w14:paraId="1470317F" w14:textId="77777777" w:rsidTr="0097371C">
        <w:tc>
          <w:tcPr>
            <w:tcW w:w="609" w:type="dxa"/>
          </w:tcPr>
          <w:p w14:paraId="7BB2B5B7" w14:textId="77777777" w:rsidR="00502804" w:rsidRPr="00B73599" w:rsidRDefault="00502804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B73599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1</w:t>
            </w:r>
          </w:p>
        </w:tc>
        <w:tc>
          <w:tcPr>
            <w:tcW w:w="8464" w:type="dxa"/>
            <w:gridSpan w:val="2"/>
          </w:tcPr>
          <w:p w14:paraId="11F2388D" w14:textId="77777777" w:rsidR="00502804" w:rsidRPr="00B73599" w:rsidRDefault="00502804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 w:rsidRPr="00502804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Gleichwertige Anteile im Kopf finden</w:t>
            </w:r>
          </w:p>
        </w:tc>
      </w:tr>
      <w:tr w:rsidR="00502804" w:rsidRPr="00B73599" w14:paraId="7B07CA7D" w14:textId="77777777" w:rsidTr="0097371C">
        <w:tc>
          <w:tcPr>
            <w:tcW w:w="609" w:type="dxa"/>
          </w:tcPr>
          <w:p w14:paraId="2F27986C" w14:textId="77777777" w:rsidR="00502804" w:rsidRPr="00B73599" w:rsidRDefault="0050280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038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7579"/>
            </w:tblGrid>
            <w:tr w:rsidR="00502804" w:rsidRPr="00B73599" w14:paraId="1C9E8935" w14:textId="77777777" w:rsidTr="00B165C1">
              <w:tc>
                <w:tcPr>
                  <w:tcW w:w="425" w:type="dxa"/>
                </w:tcPr>
                <w:p w14:paraId="1D0F456C" w14:textId="77777777" w:rsidR="00502804" w:rsidRPr="00B73599" w:rsidRDefault="00502804" w:rsidP="00E13C64">
                  <w:pPr>
                    <w:spacing w:line="240" w:lineRule="atLeast"/>
                    <w:rPr>
                      <w:b/>
                      <w:color w:val="327A86" w:themeColor="text2"/>
                    </w:rPr>
                  </w:pPr>
                  <w:r w:rsidRPr="00B73599">
                    <w:rPr>
                      <w:b/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7579" w:type="dxa"/>
                </w:tcPr>
                <w:p w14:paraId="6DE70012" w14:textId="7D6398BA" w:rsidR="00502804" w:rsidRDefault="00502804" w:rsidP="00E13C64">
                  <w:pPr>
                    <w:spacing w:line="240" w:lineRule="atLeast"/>
                  </w:pPr>
                  <w:r>
                    <w:t xml:space="preserve">Stelle dir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9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12</m:t>
                        </m:r>
                      </m:den>
                    </m:f>
                  </m:oMath>
                  <w:r>
                    <w:t xml:space="preserve"> und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den>
                    </m:f>
                  </m:oMath>
                  <w:r>
                    <w:t xml:space="preserve"> in Bruchstreifen vor.</w:t>
                  </w:r>
                  <w:r>
                    <w:rPr>
                      <w:noProof/>
                    </w:rPr>
                    <w:t xml:space="preserve"> </w:t>
                  </w:r>
                </w:p>
                <w:p w14:paraId="51FAA973" w14:textId="77777777" w:rsidR="00502804" w:rsidRDefault="00502804" w:rsidP="00E13C64">
                  <w:pPr>
                    <w:spacing w:line="240" w:lineRule="atLeast"/>
                  </w:pPr>
                  <w:r>
                    <w:t>Welcher Streifen hat eine feinere Einteilung, also mehr Felder?</w:t>
                  </w:r>
                </w:p>
                <w:p w14:paraId="714ABF7B" w14:textId="77777777" w:rsidR="00502804" w:rsidRDefault="00502804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502804" w14:paraId="6072C6E2" w14:textId="77777777" w:rsidTr="00B165C1">
                    <w:tc>
                      <w:tcPr>
                        <w:tcW w:w="7569" w:type="dxa"/>
                      </w:tcPr>
                      <w:p w14:paraId="5BA0BA0F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400EAC56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0DF645BF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3BDE7672" w14:textId="77777777" w:rsidR="00502804" w:rsidRDefault="00502804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2E44B347" w14:textId="77777777" w:rsidR="00502804" w:rsidRPr="00B73599" w:rsidRDefault="00502804" w:rsidP="00E13C64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  <w:tr w:rsidR="00502804" w:rsidRPr="00B73599" w14:paraId="2BC7C807" w14:textId="77777777" w:rsidTr="00B165C1">
              <w:tc>
                <w:tcPr>
                  <w:tcW w:w="425" w:type="dxa"/>
                </w:tcPr>
                <w:p w14:paraId="090264A3" w14:textId="77777777" w:rsidR="00502804" w:rsidRPr="00B73599" w:rsidRDefault="00502804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7579" w:type="dxa"/>
                </w:tcPr>
                <w:p w14:paraId="3BDB8566" w14:textId="77777777" w:rsidR="00502804" w:rsidRDefault="00502804" w:rsidP="00E13C64">
                  <w:pPr>
                    <w:spacing w:line="240" w:lineRule="atLeast"/>
                  </w:pPr>
                  <w:r>
                    <w:rPr>
                      <w:noProof/>
                    </w:rPr>
                    <w:t xml:space="preserve">Welcher Anteil ist größer,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/>
                          </w:rPr>
                          <m:t>9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</w:rPr>
                          <m:t>12</m:t>
                        </m:r>
                      </m:den>
                    </m:f>
                  </m:oMath>
                  <w:r>
                    <w:t xml:space="preserve"> oder</w:t>
                  </w:r>
                  <m:oMath>
                    <m:r>
                      <w:rPr>
                        <w:rFonts w:ascii="Cambria Math" w:hAnsi="Cambria Math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 xml:space="preserve"> </m:t>
                    </m:r>
                  </m:oMath>
                  <w:r>
                    <w:t>?</w:t>
                  </w:r>
                </w:p>
                <w:p w14:paraId="6F997F21" w14:textId="77777777" w:rsidR="00502804" w:rsidRDefault="00F417FD" w:rsidP="00E13C64">
                  <w:pPr>
                    <w:spacing w:line="240" w:lineRule="atLeast"/>
                  </w:pPr>
                  <w:r>
                    <w:t>Antworte und begründe.</w:t>
                  </w:r>
                </w:p>
                <w:p w14:paraId="6EAF1676" w14:textId="77777777" w:rsidR="00502804" w:rsidRDefault="00502804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502804" w14:paraId="136750FC" w14:textId="77777777" w:rsidTr="00B165C1">
                    <w:tc>
                      <w:tcPr>
                        <w:tcW w:w="7569" w:type="dxa"/>
                      </w:tcPr>
                      <w:p w14:paraId="4DFDA846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172D6591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439E20E0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246009DE" w14:textId="77777777" w:rsidR="00502804" w:rsidRDefault="00502804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7D9A8406" w14:textId="77777777" w:rsidR="00502804" w:rsidRPr="000A45CA" w:rsidRDefault="00502804" w:rsidP="00E13C64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  <w:tr w:rsidR="00502804" w:rsidRPr="00B73599" w14:paraId="1308EE09" w14:textId="77777777" w:rsidTr="00B165C1">
              <w:tc>
                <w:tcPr>
                  <w:tcW w:w="425" w:type="dxa"/>
                </w:tcPr>
                <w:p w14:paraId="2A51731C" w14:textId="77777777" w:rsidR="00502804" w:rsidRDefault="00502804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c)</w:t>
                  </w:r>
                </w:p>
              </w:tc>
              <w:tc>
                <w:tcPr>
                  <w:tcW w:w="7579" w:type="dxa"/>
                </w:tcPr>
                <w:p w14:paraId="11B9C65A" w14:textId="763BB57F" w:rsidR="00502804" w:rsidRDefault="00502804" w:rsidP="00E13C64">
                  <w:pPr>
                    <w:spacing w:line="240" w:lineRule="atLeast"/>
                    <w:rPr>
                      <w:noProof/>
                    </w:rPr>
                  </w:pPr>
                  <w:r>
                    <w:t>Finde zwei verschiedene Brüche, die genauso groß sind wie</w:t>
                  </w:r>
                  <m:oMath>
                    <m:r>
                      <w:rPr>
                        <w:rFonts w:ascii="Cambria Math" w:hAnsi="Cambria Math"/>
                      </w:rPr>
                      <m:t xml:space="preserve"> </m:t>
                    </m:r>
                    <m:f>
                      <m:fPr>
                        <m:ctrlPr>
                          <w:rPr>
                            <w:rStyle w:val="ZitatZchn"/>
                            <w:rFonts w:ascii="Cambria Math" w:hAnsi="Cambria Math"/>
                            <w:i w:val="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Style w:val="ZitatZchn"/>
                            <w:rFonts w:ascii="Cambria Math" w:hAnsi="Cambria Math"/>
                          </w:rPr>
                          <m:t>12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Style w:val="ZitatZchn"/>
                            <w:rFonts w:ascii="Cambria Math" w:hAnsi="Cambria Math"/>
                          </w:rPr>
                          <m:t>36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Style w:val="ZitatZchn"/>
                        <w:rFonts w:ascii="Cambria Math" w:hAnsi="Cambria Math"/>
                      </w:rPr>
                      <m:t xml:space="preserve"> </m:t>
                    </m:r>
                  </m:oMath>
                  <w:r w:rsidR="001277B3">
                    <w:rPr>
                      <w:noProof/>
                    </w:rPr>
                    <w:t>.</w:t>
                  </w:r>
                </w:p>
                <w:p w14:paraId="1EFB219F" w14:textId="77777777" w:rsidR="00502804" w:rsidRDefault="00F417FD" w:rsidP="00E13C64">
                  <w:pPr>
                    <w:spacing w:line="240" w:lineRule="atLeast"/>
                    <w:rPr>
                      <w:noProof/>
                    </w:rPr>
                  </w:pPr>
                  <w:r>
                    <w:rPr>
                      <w:noProof/>
                    </w:rPr>
                    <w:t>Begründe.</w:t>
                  </w:r>
                </w:p>
                <w:p w14:paraId="234589B6" w14:textId="7A2DB26C" w:rsidR="00502804" w:rsidRPr="00111F13" w:rsidRDefault="00743EBA" w:rsidP="00E13C64">
                  <w:pPr>
                    <w:spacing w:line="240" w:lineRule="atLeast"/>
                    <w:rPr>
                      <w:noProof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12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36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noProof/>
                        </w:rPr>
                        <m:t xml:space="preserve"> 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28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28"/>
                              <w:szCs w:val="28"/>
                            </w:rPr>
                            <w:sym w:font="Wingdings 2" w:char="F0A2"/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noProof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28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28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  <w:p w14:paraId="3DC0C064" w14:textId="77777777" w:rsidR="00502804" w:rsidRDefault="00502804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502804" w14:paraId="01AA4D7B" w14:textId="77777777" w:rsidTr="00B165C1">
                    <w:tc>
                      <w:tcPr>
                        <w:tcW w:w="7569" w:type="dxa"/>
                      </w:tcPr>
                      <w:p w14:paraId="26A19BCA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20E25799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26473970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157341A6" w14:textId="77777777" w:rsidR="00502804" w:rsidRDefault="00502804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7D6B28CB" w14:textId="31FC7AA5" w:rsidR="00502804" w:rsidRDefault="00502804" w:rsidP="00E13C64">
                  <w:pPr>
                    <w:spacing w:line="240" w:lineRule="atLeast"/>
                    <w:rPr>
                      <w:noProof/>
                    </w:rPr>
                  </w:pPr>
                </w:p>
              </w:tc>
            </w:tr>
          </w:tbl>
          <w:p w14:paraId="58A078B4" w14:textId="77777777" w:rsidR="00502804" w:rsidRPr="00B73599" w:rsidRDefault="00502804" w:rsidP="00E13C64">
            <w:pPr>
              <w:spacing w:line="240" w:lineRule="atLeast"/>
            </w:pPr>
          </w:p>
        </w:tc>
        <w:tc>
          <w:tcPr>
            <w:tcW w:w="426" w:type="dxa"/>
            <w:vAlign w:val="bottom"/>
          </w:tcPr>
          <w:p w14:paraId="1F437C64" w14:textId="3467C6C5" w:rsidR="00502804" w:rsidRPr="00B73599" w:rsidRDefault="00341EE8" w:rsidP="00E13C64">
            <w:pPr>
              <w:spacing w:line="240" w:lineRule="atLeast"/>
              <w:jc w:val="right"/>
            </w:pPr>
            <w:r>
              <w:rPr>
                <w:rFonts w:ascii="Cambria" w:hAnsi="Cambria"/>
                <w:noProof/>
                <w:color w:val="000000"/>
                <w:sz w:val="18"/>
                <w:szCs w:val="18"/>
                <w:lang w:eastAsia="de-DE"/>
              </w:rPr>
              <w:drawing>
                <wp:anchor distT="0" distB="0" distL="114300" distR="114300" simplePos="0" relativeHeight="252897280" behindDoc="0" locked="0" layoutInCell="1" allowOverlap="1" wp14:anchorId="0C414B76" wp14:editId="0EE91626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3896360</wp:posOffset>
                  </wp:positionV>
                  <wp:extent cx="222885" cy="700405"/>
                  <wp:effectExtent l="0" t="0" r="5715" b="0"/>
                  <wp:wrapNone/>
                  <wp:docPr id="946314690" name="Grafik 946314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17FD" w:rsidRPr="00B73599" w14:paraId="4EA91BDA" w14:textId="77777777" w:rsidTr="0097371C">
        <w:tc>
          <w:tcPr>
            <w:tcW w:w="609" w:type="dxa"/>
          </w:tcPr>
          <w:p w14:paraId="74F00628" w14:textId="77777777" w:rsidR="00F417FD" w:rsidRPr="00B73599" w:rsidRDefault="00F417FD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  <w:t>2</w:t>
            </w:r>
          </w:p>
        </w:tc>
        <w:tc>
          <w:tcPr>
            <w:tcW w:w="8038" w:type="dxa"/>
          </w:tcPr>
          <w:p w14:paraId="37292A56" w14:textId="77777777" w:rsidR="00F417FD" w:rsidRPr="00B73599" w:rsidRDefault="00F417FD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111F13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Gleichwertige Brüche durch Erweitern und Kürzen finden</w:t>
            </w:r>
          </w:p>
        </w:tc>
        <w:tc>
          <w:tcPr>
            <w:tcW w:w="426" w:type="dxa"/>
            <w:vMerge w:val="restart"/>
            <w:vAlign w:val="bottom"/>
          </w:tcPr>
          <w:p w14:paraId="4149FE2F" w14:textId="173365B6" w:rsidR="00F417FD" w:rsidRPr="00B73599" w:rsidRDefault="00E028E8" w:rsidP="00E13C64">
            <w:pPr>
              <w:spacing w:line="240" w:lineRule="atLeast"/>
              <w:jc w:val="right"/>
            </w:pPr>
            <w:r>
              <w:rPr>
                <w:rFonts w:ascii="Cambria" w:hAnsi="Cambria"/>
                <w:noProof/>
                <w:color w:val="000000"/>
                <w:sz w:val="18"/>
                <w:szCs w:val="18"/>
                <w:lang w:eastAsia="de-DE"/>
              </w:rPr>
              <w:drawing>
                <wp:anchor distT="0" distB="0" distL="114300" distR="114300" simplePos="0" relativeHeight="252899328" behindDoc="0" locked="0" layoutInCell="1" allowOverlap="1" wp14:anchorId="2C68282A" wp14:editId="1F037232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-577850</wp:posOffset>
                  </wp:positionV>
                  <wp:extent cx="222885" cy="700405"/>
                  <wp:effectExtent l="0" t="0" r="5715" b="0"/>
                  <wp:wrapNone/>
                  <wp:docPr id="314355885" name="Grafik 314355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17FD" w:rsidRPr="00B73599" w14:paraId="562B92C2" w14:textId="77777777" w:rsidTr="0097371C">
        <w:trPr>
          <w:trHeight w:val="163"/>
        </w:trPr>
        <w:tc>
          <w:tcPr>
            <w:tcW w:w="609" w:type="dxa"/>
          </w:tcPr>
          <w:p w14:paraId="489E5EAD" w14:textId="77777777" w:rsidR="00F417FD" w:rsidRPr="00B73599" w:rsidRDefault="00F417FD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038" w:type="dxa"/>
          </w:tcPr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7608"/>
            </w:tblGrid>
            <w:tr w:rsidR="00F417FD" w14:paraId="0C128321" w14:textId="77777777" w:rsidTr="00DC14C3">
              <w:tc>
                <w:tcPr>
                  <w:tcW w:w="425" w:type="dxa"/>
                </w:tcPr>
                <w:p w14:paraId="7EA2DC93" w14:textId="77777777" w:rsidR="00F417FD" w:rsidRPr="00F417FD" w:rsidRDefault="00F417FD" w:rsidP="00E13C64">
                  <w:pPr>
                    <w:pStyle w:val="Nummerierung"/>
                    <w:spacing w:line="240" w:lineRule="atLeast"/>
                    <w:rPr>
                      <w:color w:val="70BCC9" w:themeColor="text2" w:themeTint="99"/>
                    </w:rPr>
                  </w:pPr>
                  <w:r w:rsidRPr="00F417FD">
                    <w:rPr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7579" w:type="dxa"/>
                </w:tcPr>
                <w:tbl>
                  <w:tblPr>
                    <w:tblStyle w:val="EinfacheTabelle4"/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5"/>
                    <w:gridCol w:w="3379"/>
                    <w:gridCol w:w="425"/>
                    <w:gridCol w:w="3379"/>
                  </w:tblGrid>
                  <w:tr w:rsidR="00F417FD" w:rsidRPr="00DC14C3" w14:paraId="241333E6" w14:textId="77777777" w:rsidTr="00B165C1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25" w:type="dxa"/>
                      </w:tcPr>
                      <w:p w14:paraId="48F4E96A" w14:textId="77777777" w:rsidR="00F417FD" w:rsidRPr="00DC14C3" w:rsidRDefault="00F417FD" w:rsidP="00E13C64">
                        <w:pPr>
                          <w:spacing w:line="240" w:lineRule="atLeast"/>
                        </w:pPr>
                        <w:r w:rsidRPr="00DC14C3">
                          <w:t>(1)</w:t>
                        </w:r>
                      </w:p>
                    </w:tc>
                    <w:tc>
                      <w:tcPr>
                        <w:tcW w:w="3379" w:type="dxa"/>
                      </w:tcPr>
                      <w:p w14:paraId="76AB64A4" w14:textId="51428850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  <w:r w:rsidRPr="00DC14C3">
                          <w:rPr>
                            <w:noProof/>
                          </w:rPr>
                          <w:t>Erweitere den Bruch mit 7</w:t>
                        </w:r>
                        <w:r w:rsidR="001277B3">
                          <w:rPr>
                            <w:noProof/>
                          </w:rPr>
                          <w:t>.</w:t>
                        </w:r>
                      </w:p>
                      <w:p w14:paraId="2840DF51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  <w:p w14:paraId="5BC3E417" w14:textId="7CD1F521" w:rsidR="00F417FD" w:rsidRPr="00B31521" w:rsidRDefault="00743EBA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28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28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  <w:p w14:paraId="05123301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25" w:type="dxa"/>
                      </w:tcPr>
                      <w:p w14:paraId="263B6F61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>(2)</w:t>
                        </w:r>
                      </w:p>
                    </w:tc>
                    <w:tc>
                      <w:tcPr>
                        <w:tcW w:w="3379" w:type="dxa"/>
                      </w:tcPr>
                      <w:p w14:paraId="512C90B0" w14:textId="160516E5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  <w:r w:rsidRPr="00DC14C3">
                          <w:rPr>
                            <w:noProof/>
                          </w:rPr>
                          <w:t>Kürze den Bruch mit 6</w:t>
                        </w:r>
                        <w:r w:rsidR="001277B3">
                          <w:rPr>
                            <w:noProof/>
                          </w:rPr>
                          <w:t>.</w:t>
                        </w:r>
                      </w:p>
                      <w:p w14:paraId="35B78F79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  <w:p w14:paraId="5E07DF22" w14:textId="2CB6059E" w:rsidR="00F417FD" w:rsidRPr="00B31521" w:rsidRDefault="00743EBA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24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36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28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28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  <w:p w14:paraId="6F0814CF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</w:tbl>
                <w:p w14:paraId="0FBACB36" w14:textId="77777777" w:rsidR="00F417FD" w:rsidRPr="00DC14C3" w:rsidRDefault="00F417FD" w:rsidP="00E13C64">
                  <w:pPr>
                    <w:spacing w:line="240" w:lineRule="atLeast"/>
                  </w:pPr>
                </w:p>
              </w:tc>
            </w:tr>
            <w:tr w:rsidR="00F417FD" w14:paraId="5C5F6D2E" w14:textId="77777777" w:rsidTr="00DC14C3">
              <w:tc>
                <w:tcPr>
                  <w:tcW w:w="425" w:type="dxa"/>
                </w:tcPr>
                <w:p w14:paraId="3D3D386B" w14:textId="77777777" w:rsidR="00F417FD" w:rsidRPr="00F417FD" w:rsidRDefault="00F417FD" w:rsidP="00E13C64">
                  <w:pPr>
                    <w:pStyle w:val="Nummerierung"/>
                    <w:spacing w:line="240" w:lineRule="atLeast"/>
                    <w:rPr>
                      <w:color w:val="70BCC9" w:themeColor="text2" w:themeTint="99"/>
                    </w:rPr>
                  </w:pPr>
                  <w:r w:rsidRPr="00F417FD">
                    <w:rPr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7579" w:type="dxa"/>
                </w:tcPr>
                <w:p w14:paraId="70AA39E2" w14:textId="7CB3CF0B" w:rsidR="00F417FD" w:rsidRPr="00DC14C3" w:rsidRDefault="00F417FD" w:rsidP="00E13C64">
                  <w:pPr>
                    <w:spacing w:line="240" w:lineRule="atLeast"/>
                  </w:pPr>
                  <w:r w:rsidRPr="00DC14C3">
                    <w:t>Erweitere die Brüche</w:t>
                  </w:r>
                  <w:r w:rsidR="001277B3">
                    <w:t>.</w:t>
                  </w:r>
                </w:p>
                <w:p w14:paraId="4D7B8B36" w14:textId="77777777" w:rsidR="00F417FD" w:rsidRPr="00DC14C3" w:rsidRDefault="00F417FD" w:rsidP="00E13C64">
                  <w:pPr>
                    <w:spacing w:line="240" w:lineRule="atLeast"/>
                  </w:pPr>
                </w:p>
                <w:tbl>
                  <w:tblPr>
                    <w:tblStyle w:val="EinfacheTabelle4"/>
                    <w:tblW w:w="7608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5"/>
                    <w:gridCol w:w="1689"/>
                    <w:gridCol w:w="1690"/>
                    <w:gridCol w:w="425"/>
                    <w:gridCol w:w="1689"/>
                    <w:gridCol w:w="1690"/>
                  </w:tblGrid>
                  <w:tr w:rsidR="00F417FD" w:rsidRPr="00DC14C3" w14:paraId="7A011CDF" w14:textId="77777777" w:rsidTr="00F66E2F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25" w:type="dxa"/>
                      </w:tcPr>
                      <w:p w14:paraId="1798770D" w14:textId="77777777" w:rsidR="00F417FD" w:rsidRPr="00DC14C3" w:rsidRDefault="00F417FD" w:rsidP="00E13C64">
                        <w:pPr>
                          <w:spacing w:line="240" w:lineRule="atLeast"/>
                        </w:pPr>
                        <w:r w:rsidRPr="00DC14C3">
                          <w:t>(1)</w:t>
                        </w:r>
                      </w:p>
                    </w:tc>
                    <w:tc>
                      <w:tcPr>
                        <w:tcW w:w="1689" w:type="dxa"/>
                        <w:vAlign w:val="center"/>
                      </w:tcPr>
                      <w:p w14:paraId="4F1BFECB" w14:textId="50DA210F" w:rsidR="00F417FD" w:rsidRPr="00F66E2F" w:rsidRDefault="00743EBA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7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11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63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28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1690" w:type="dxa"/>
                      </w:tcPr>
                      <w:p w14:paraId="000AA01F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>Es wurde mit _____ erweitert.</w:t>
                        </w:r>
                      </w:p>
                      <w:p w14:paraId="32AD67BB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25" w:type="dxa"/>
                      </w:tcPr>
                      <w:p w14:paraId="417139B1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>(2)</w:t>
                        </w:r>
                      </w:p>
                    </w:tc>
                    <w:tc>
                      <w:tcPr>
                        <w:tcW w:w="1689" w:type="dxa"/>
                      </w:tcPr>
                      <w:p w14:paraId="2FBF0ABA" w14:textId="58EF31A2" w:rsidR="00F417FD" w:rsidRPr="00F66E2F" w:rsidRDefault="00743EBA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24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36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28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28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  <w:p w14:paraId="4F0B49BA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690" w:type="dxa"/>
                      </w:tcPr>
                      <w:p w14:paraId="7F183B55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>Es wurde mit _____ erweitert.</w:t>
                        </w:r>
                      </w:p>
                      <w:p w14:paraId="5FA9391E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</w:tbl>
                <w:p w14:paraId="17BD8336" w14:textId="77777777" w:rsidR="00F417FD" w:rsidRPr="00DC14C3" w:rsidRDefault="00F417FD" w:rsidP="00E13C64">
                  <w:pPr>
                    <w:spacing w:line="240" w:lineRule="atLeast"/>
                  </w:pPr>
                </w:p>
              </w:tc>
            </w:tr>
            <w:tr w:rsidR="00F417FD" w14:paraId="6091D58D" w14:textId="77777777" w:rsidTr="00DC14C3">
              <w:tc>
                <w:tcPr>
                  <w:tcW w:w="425" w:type="dxa"/>
                </w:tcPr>
                <w:p w14:paraId="53EC7140" w14:textId="77777777" w:rsidR="00F417FD" w:rsidRPr="00F417FD" w:rsidRDefault="00F417FD" w:rsidP="00E13C64">
                  <w:pPr>
                    <w:pStyle w:val="Nummerierung"/>
                    <w:spacing w:line="240" w:lineRule="atLeast"/>
                    <w:rPr>
                      <w:color w:val="70BCC9" w:themeColor="text2" w:themeTint="99"/>
                    </w:rPr>
                  </w:pPr>
                  <w:r>
                    <w:rPr>
                      <w:color w:val="70BCC9" w:themeColor="text2" w:themeTint="99"/>
                    </w:rPr>
                    <w:t>c)</w:t>
                  </w:r>
                </w:p>
              </w:tc>
              <w:tc>
                <w:tcPr>
                  <w:tcW w:w="7579" w:type="dxa"/>
                </w:tcPr>
                <w:p w14:paraId="30C18189" w14:textId="64E3B8E2" w:rsidR="00F417FD" w:rsidRPr="00DC14C3" w:rsidRDefault="00F417FD" w:rsidP="00E13C64">
                  <w:pPr>
                    <w:spacing w:line="240" w:lineRule="atLeast"/>
                  </w:pPr>
                  <w:r w:rsidRPr="00DC14C3">
                    <w:t>Kürze die Brüche</w:t>
                  </w:r>
                  <w:r w:rsidR="001277B3">
                    <w:t>.</w:t>
                  </w:r>
                </w:p>
                <w:p w14:paraId="0A934415" w14:textId="77777777" w:rsidR="00F417FD" w:rsidRPr="00DC14C3" w:rsidRDefault="00F417FD" w:rsidP="00E13C64">
                  <w:pPr>
                    <w:spacing w:line="240" w:lineRule="atLeast"/>
                  </w:pPr>
                </w:p>
                <w:tbl>
                  <w:tblPr>
                    <w:tblStyle w:val="EinfacheTabelle4"/>
                    <w:tblW w:w="7608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5"/>
                    <w:gridCol w:w="1689"/>
                    <w:gridCol w:w="1690"/>
                    <w:gridCol w:w="425"/>
                    <w:gridCol w:w="1689"/>
                    <w:gridCol w:w="1690"/>
                  </w:tblGrid>
                  <w:tr w:rsidR="00F417FD" w:rsidRPr="00DC14C3" w14:paraId="59CEC397" w14:textId="77777777" w:rsidTr="00B165C1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25" w:type="dxa"/>
                      </w:tcPr>
                      <w:p w14:paraId="4EA78EE7" w14:textId="77777777" w:rsidR="00F417FD" w:rsidRPr="00DC14C3" w:rsidRDefault="00F417FD" w:rsidP="00E13C64">
                        <w:pPr>
                          <w:spacing w:line="240" w:lineRule="atLeast"/>
                        </w:pPr>
                        <w:r w:rsidRPr="00DC14C3">
                          <w:t>(1)</w:t>
                        </w:r>
                      </w:p>
                    </w:tc>
                    <w:tc>
                      <w:tcPr>
                        <w:tcW w:w="1689" w:type="dxa"/>
                      </w:tcPr>
                      <w:p w14:paraId="0D221361" w14:textId="5357F621" w:rsidR="00F417FD" w:rsidRPr="00F66E2F" w:rsidRDefault="00743EBA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35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120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7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28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1690" w:type="dxa"/>
                      </w:tcPr>
                      <w:p w14:paraId="6F4E3372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>Es wurde mit _____ gekürzt.</w:t>
                        </w:r>
                      </w:p>
                    </w:tc>
                    <w:tc>
                      <w:tcPr>
                        <w:tcW w:w="425" w:type="dxa"/>
                      </w:tcPr>
                      <w:p w14:paraId="261899FF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>(2)</w:t>
                        </w:r>
                      </w:p>
                    </w:tc>
                    <w:tc>
                      <w:tcPr>
                        <w:tcW w:w="1689" w:type="dxa"/>
                      </w:tcPr>
                      <w:p w14:paraId="18D88F99" w14:textId="017044CD" w:rsidR="00F417FD" w:rsidRPr="00F66E2F" w:rsidRDefault="00743EBA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56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63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28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9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1690" w:type="dxa"/>
                      </w:tcPr>
                      <w:p w14:paraId="4709B0C1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>Es wurde mit _____ erweitert.</w:t>
                        </w:r>
                      </w:p>
                    </w:tc>
                  </w:tr>
                </w:tbl>
                <w:p w14:paraId="6C324BC6" w14:textId="77777777" w:rsidR="00F417FD" w:rsidRPr="00DC14C3" w:rsidRDefault="00F417FD" w:rsidP="00E13C64">
                  <w:pPr>
                    <w:spacing w:line="240" w:lineRule="atLeast"/>
                  </w:pPr>
                </w:p>
              </w:tc>
            </w:tr>
          </w:tbl>
          <w:p w14:paraId="55BA6E58" w14:textId="77777777" w:rsidR="00F417FD" w:rsidRPr="00B73599" w:rsidRDefault="00F417FD" w:rsidP="00E13C64">
            <w:pPr>
              <w:spacing w:line="240" w:lineRule="atLeast"/>
            </w:pPr>
          </w:p>
        </w:tc>
        <w:tc>
          <w:tcPr>
            <w:tcW w:w="426" w:type="dxa"/>
            <w:vMerge/>
            <w:vAlign w:val="bottom"/>
          </w:tcPr>
          <w:p w14:paraId="6C2803ED" w14:textId="77777777" w:rsidR="00F417FD" w:rsidRPr="00B73599" w:rsidRDefault="00F417FD" w:rsidP="00E13C64">
            <w:pPr>
              <w:spacing w:line="240" w:lineRule="atLeast"/>
              <w:rPr>
                <w:noProof/>
              </w:rPr>
            </w:pPr>
          </w:p>
        </w:tc>
      </w:tr>
    </w:tbl>
    <w:p w14:paraId="60A9F976" w14:textId="0C50EA26" w:rsidR="003C704E" w:rsidRDefault="003C704E" w:rsidP="00E13C64">
      <w:pPr>
        <w:spacing w:line="240" w:lineRule="atLeast"/>
      </w:pPr>
    </w:p>
    <w:p w14:paraId="73D40DAA" w14:textId="77777777" w:rsidR="00C25C46" w:rsidRDefault="00C25C46" w:rsidP="00E13C64">
      <w:pPr>
        <w:spacing w:line="240" w:lineRule="atLeast"/>
        <w:sectPr w:rsidR="00C25C46" w:rsidSect="001D1C8B">
          <w:headerReference w:type="default" r:id="rId69"/>
          <w:headerReference w:type="first" r:id="rId70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C25C46" w14:paraId="0E373333" w14:textId="77777777" w:rsidTr="004E0F84">
        <w:tc>
          <w:tcPr>
            <w:tcW w:w="610" w:type="dxa"/>
          </w:tcPr>
          <w:p w14:paraId="291D1EE2" w14:textId="77777777" w:rsidR="00C25C46" w:rsidRDefault="00C25C46" w:rsidP="00E13C64">
            <w:pPr>
              <w:pStyle w:val="berschrift1"/>
              <w:spacing w:line="240" w:lineRule="atLeast"/>
            </w:pPr>
            <w:bookmarkStart w:id="1" w:name="_Hlk120184449"/>
            <w:r>
              <w:lastRenderedPageBreak/>
              <w:t>B</w:t>
            </w:r>
          </w:p>
        </w:tc>
        <w:tc>
          <w:tcPr>
            <w:tcW w:w="8461" w:type="dxa"/>
            <w:gridSpan w:val="2"/>
          </w:tcPr>
          <w:p w14:paraId="5D367BC6" w14:textId="0E3258B4" w:rsidR="00C25C46" w:rsidRPr="001C0C6A" w:rsidRDefault="00F950FF" w:rsidP="00E13C64">
            <w:pPr>
              <w:pStyle w:val="berschrift1"/>
              <w:spacing w:line="240" w:lineRule="atLeast"/>
            </w:pPr>
            <w:r>
              <w:t>Ich kann</w:t>
            </w:r>
            <w:r w:rsidR="00C25C46" w:rsidRPr="00722C3F">
              <w:t xml:space="preserve"> gleichwertige Brüche durch Erweitern und Kürzen finden</w:t>
            </w:r>
            <w:r w:rsidR="00C25C46">
              <w:t>?</w:t>
            </w:r>
          </w:p>
        </w:tc>
      </w:tr>
      <w:tr w:rsidR="00C25C46" w14:paraId="33979731" w14:textId="77777777" w:rsidTr="004E0F84">
        <w:tc>
          <w:tcPr>
            <w:tcW w:w="610" w:type="dxa"/>
          </w:tcPr>
          <w:p w14:paraId="76B3DDF3" w14:textId="77777777" w:rsidR="00C25C46" w:rsidRPr="00C83502" w:rsidRDefault="00C25C46" w:rsidP="00E13C64">
            <w:pPr>
              <w:pStyle w:val="berschrift2"/>
              <w:spacing w:line="240" w:lineRule="atLeast"/>
            </w:pPr>
            <w:r w:rsidRPr="00C83502">
              <w:t>1</w:t>
            </w:r>
          </w:p>
        </w:tc>
        <w:tc>
          <w:tcPr>
            <w:tcW w:w="8461" w:type="dxa"/>
            <w:gridSpan w:val="2"/>
          </w:tcPr>
          <w:p w14:paraId="6D56BCD8" w14:textId="77777777" w:rsidR="00C25C46" w:rsidRPr="00C83502" w:rsidRDefault="00C25C46" w:rsidP="00E13C64">
            <w:pPr>
              <w:pStyle w:val="berschrift2"/>
              <w:spacing w:line="240" w:lineRule="atLeast"/>
            </w:pPr>
            <w:r w:rsidRPr="00C83502">
              <w:t>Gleichwertige Anteile im Kopf finden</w:t>
            </w:r>
          </w:p>
        </w:tc>
      </w:tr>
      <w:tr w:rsidR="00C25C46" w:rsidRPr="00252562" w14:paraId="2602E622" w14:textId="77777777" w:rsidTr="004E0F84">
        <w:tc>
          <w:tcPr>
            <w:tcW w:w="610" w:type="dxa"/>
          </w:tcPr>
          <w:p w14:paraId="598FFBDB" w14:textId="77777777" w:rsidR="00C25C46" w:rsidRPr="00252562" w:rsidRDefault="00C25C46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1.1</w:t>
            </w:r>
          </w:p>
        </w:tc>
        <w:tc>
          <w:tcPr>
            <w:tcW w:w="8461" w:type="dxa"/>
            <w:gridSpan w:val="2"/>
          </w:tcPr>
          <w:p w14:paraId="03BDDE39" w14:textId="77777777" w:rsidR="00C25C46" w:rsidRPr="00252562" w:rsidRDefault="00C25C46" w:rsidP="00E13C64">
            <w:pPr>
              <w:pStyle w:val="berschrift3"/>
              <w:spacing w:line="240" w:lineRule="atLeast"/>
            </w:pPr>
            <w:r w:rsidRPr="004118F0">
              <w:t>Die Streifentafel nutzen</w:t>
            </w:r>
          </w:p>
        </w:tc>
      </w:tr>
      <w:tr w:rsidR="00C25C46" w:rsidRPr="00252562" w14:paraId="40807A44" w14:textId="77777777" w:rsidTr="004E0F84">
        <w:tc>
          <w:tcPr>
            <w:tcW w:w="610" w:type="dxa"/>
          </w:tcPr>
          <w:p w14:paraId="58436D62" w14:textId="77777777" w:rsidR="00C25C46" w:rsidRPr="00252562" w:rsidRDefault="00C25C4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DC829EF" w14:textId="77777777" w:rsidR="00C25C46" w:rsidRPr="00B74344" w:rsidRDefault="00C25C46" w:rsidP="00E13C64">
            <w:pPr>
              <w:pStyle w:val="Nummerierung"/>
              <w:spacing w:line="240" w:lineRule="atLeast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a)</w:t>
            </w:r>
          </w:p>
        </w:tc>
        <w:tc>
          <w:tcPr>
            <w:tcW w:w="8036" w:type="dxa"/>
          </w:tcPr>
          <w:p w14:paraId="043561AB" w14:textId="15C7617F" w:rsidR="00C25C46" w:rsidRDefault="00A14690" w:rsidP="00E13C64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2875776" behindDoc="0" locked="0" layoutInCell="1" allowOverlap="1" wp14:anchorId="0D4EF9E3" wp14:editId="699D5A53">
                  <wp:simplePos x="0" y="0"/>
                  <wp:positionH relativeFrom="column">
                    <wp:posOffset>3919129</wp:posOffset>
                  </wp:positionH>
                  <wp:positionV relativeFrom="paragraph">
                    <wp:posOffset>-107315</wp:posOffset>
                  </wp:positionV>
                  <wp:extent cx="1305560" cy="1341120"/>
                  <wp:effectExtent l="0" t="0" r="2540" b="5080"/>
                  <wp:wrapNone/>
                  <wp:docPr id="22284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84" name="Grafik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/>
                          <a:srcRect b="33378"/>
                          <a:stretch/>
                        </pic:blipFill>
                        <pic:spPr>
                          <a:xfrm>
                            <a:off x="0" y="0"/>
                            <a:ext cx="1305560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C25C46">
              <w:t xml:space="preserve">Markiere </w:t>
            </w:r>
            <m:oMath>
              <m:f>
                <m:fPr>
                  <m:ctrlPr>
                    <w:rPr>
                      <w:rFonts w:ascii="Cambria Math" w:eastAsia="Cambria" w:hAnsi="Cambria Math" w:cs="Times New Roman"/>
                      <w:i/>
                      <w:noProof/>
                      <w:color w:val="000000"/>
                      <w:szCs w:val="20"/>
                      <w:lang w:eastAsia="de-DE"/>
                    </w:rPr>
                  </m:ctrlPr>
                </m:fPr>
                <m:num>
                  <m:r>
                    <w:rPr>
                      <w:rFonts w:ascii="Cambria Math" w:eastAsia="Cambria" w:hAnsi="Cambria Math" w:cs="Times New Roman"/>
                      <w:noProof/>
                      <w:color w:val="000000"/>
                      <w:szCs w:val="20"/>
                      <w:lang w:eastAsia="de-DE"/>
                    </w:rPr>
                    <m:t>8</m:t>
                  </m:r>
                </m:num>
                <m:den>
                  <m:r>
                    <w:rPr>
                      <w:rFonts w:ascii="Cambria Math" w:eastAsia="Cambria" w:hAnsi="Cambria Math" w:cs="Times New Roman"/>
                      <w:noProof/>
                      <w:color w:val="000000"/>
                      <w:szCs w:val="20"/>
                      <w:lang w:eastAsia="de-DE"/>
                    </w:rPr>
                    <m:t>10</m:t>
                  </m:r>
                </m:den>
              </m:f>
              <m:r>
                <w:rPr>
                  <w:rFonts w:ascii="Cambria Math" w:eastAsia="Cambria" w:hAnsi="Cambria Math" w:cs="Times New Roman"/>
                  <w:noProof/>
                  <w:color w:val="000000"/>
                  <w:szCs w:val="20"/>
                  <w:lang w:eastAsia="de-DE"/>
                </w:rPr>
                <m:t xml:space="preserve"> </m:t>
              </m:r>
            </m:oMath>
            <w:r w:rsidR="00C25C46">
              <w:t xml:space="preserve">in der Streifentafel und </w:t>
            </w:r>
            <w:r>
              <w:t>suche gleich große A</w:t>
            </w:r>
            <w:r w:rsidR="00C25C46">
              <w:t>nteile:</w:t>
            </w:r>
          </w:p>
          <w:p w14:paraId="0EF08429" w14:textId="009FD3C8" w:rsidR="00C25C46" w:rsidRDefault="00C25C46" w:rsidP="00E13C64">
            <w:pPr>
              <w:pStyle w:val="Listenabsatz"/>
              <w:spacing w:line="276" w:lineRule="auto"/>
              <w:ind w:left="238" w:right="2125" w:hanging="238"/>
            </w:pPr>
            <w:r>
              <w:t xml:space="preserve">Welche Anteile </w:t>
            </w:r>
            <w:r w:rsidR="00A14690">
              <w:t xml:space="preserve">sind gröber eingeteilt, aber gleich groß wie </w:t>
            </w:r>
            <m:oMath>
              <m:f>
                <m:fPr>
                  <m:ctrlPr>
                    <w:rPr>
                      <w:rFonts w:ascii="Cambria Math" w:eastAsia="Cambria" w:hAnsi="Cambria Math" w:cs="Times New Roman"/>
                      <w:i/>
                      <w:color w:val="000000"/>
                      <w:szCs w:val="20"/>
                      <w:lang w:eastAsia="de-DE"/>
                    </w:rPr>
                  </m:ctrlPr>
                </m:fPr>
                <m:num>
                  <m:r>
                    <w:rPr>
                      <w:rFonts w:ascii="Cambria Math" w:eastAsia="Cambria" w:hAnsi="Cambria Math" w:cs="Times New Roman"/>
                      <w:color w:val="000000"/>
                      <w:szCs w:val="20"/>
                      <w:lang w:eastAsia="de-DE"/>
                    </w:rPr>
                    <m:t>8</m:t>
                  </m:r>
                </m:num>
                <m:den>
                  <m:r>
                    <w:rPr>
                      <w:rFonts w:ascii="Cambria Math" w:eastAsia="Cambria" w:hAnsi="Cambria Math" w:cs="Times New Roman"/>
                      <w:color w:val="000000"/>
                      <w:szCs w:val="20"/>
                      <w:lang w:eastAsia="de-DE"/>
                    </w:rPr>
                    <m:t>10</m:t>
                  </m:r>
                </m:den>
              </m:f>
            </m:oMath>
            <w:r>
              <w:t xml:space="preserve">? </w:t>
            </w:r>
          </w:p>
          <w:p w14:paraId="3C0AE4B9" w14:textId="2412F2B4" w:rsidR="00C25C46" w:rsidRDefault="00C25C46" w:rsidP="00E13C64">
            <w:pPr>
              <w:pStyle w:val="Listenabsatz"/>
              <w:spacing w:line="276" w:lineRule="auto"/>
              <w:ind w:left="238" w:right="2125" w:hanging="238"/>
            </w:pPr>
            <w:r>
              <w:t xml:space="preserve">Welche Anteile </w:t>
            </w:r>
            <w:r w:rsidR="00A14690">
              <w:t xml:space="preserve">sind feiner eingeteilt, aber gleich groß wie </w:t>
            </w:r>
            <m:oMath>
              <m:f>
                <m:fPr>
                  <m:ctrlPr>
                    <w:rPr>
                      <w:rFonts w:ascii="Cambria Math" w:eastAsia="Cambria" w:hAnsi="Cambria Math" w:cs="Times New Roman"/>
                      <w:i/>
                      <w:color w:val="000000"/>
                      <w:szCs w:val="20"/>
                      <w:lang w:eastAsia="de-DE"/>
                    </w:rPr>
                  </m:ctrlPr>
                </m:fPr>
                <m:num>
                  <m:r>
                    <w:rPr>
                      <w:rFonts w:ascii="Cambria Math" w:eastAsia="Cambria" w:hAnsi="Cambria Math" w:cs="Times New Roman"/>
                      <w:color w:val="000000"/>
                      <w:szCs w:val="20"/>
                      <w:lang w:eastAsia="de-DE"/>
                    </w:rPr>
                    <m:t>8</m:t>
                  </m:r>
                </m:num>
                <m:den>
                  <m:r>
                    <w:rPr>
                      <w:rFonts w:ascii="Cambria Math" w:eastAsia="Cambria" w:hAnsi="Cambria Math" w:cs="Times New Roman"/>
                      <w:color w:val="000000"/>
                      <w:szCs w:val="20"/>
                      <w:lang w:eastAsia="de-DE"/>
                    </w:rPr>
                    <m:t>10</m:t>
                  </m:r>
                </m:den>
              </m:f>
            </m:oMath>
            <w:r w:rsidR="00A14690">
              <w:rPr>
                <w:rFonts w:eastAsiaTheme="minorEastAsia"/>
                <w:color w:val="000000"/>
                <w:szCs w:val="20"/>
                <w:lang w:eastAsia="de-DE"/>
              </w:rPr>
              <w:t>?</w:t>
            </w:r>
          </w:p>
          <w:p w14:paraId="08F56028" w14:textId="2248185A" w:rsidR="00C25C46" w:rsidRDefault="00C25C46" w:rsidP="00E13C64">
            <w:pPr>
              <w:pStyle w:val="Listenabsatz"/>
              <w:spacing w:line="276" w:lineRule="auto"/>
              <w:ind w:left="238" w:right="2125" w:hanging="238"/>
            </w:pPr>
            <w:r>
              <w:t>Was passiert beim Vergröbern und Verfeinern mit de</w:t>
            </w:r>
            <w:r w:rsidR="00150C06">
              <w:t xml:space="preserve">n </w:t>
            </w:r>
            <w:r w:rsidR="006D5E24">
              <w:t xml:space="preserve">Feldern </w:t>
            </w:r>
            <w:r w:rsidR="00150C06">
              <w:t>im</w:t>
            </w:r>
            <w:r>
              <w:t xml:space="preserve"> Streifen? Erkläre.</w:t>
            </w:r>
          </w:p>
          <w:p w14:paraId="2A134666" w14:textId="56DD0434" w:rsidR="00C25C46" w:rsidRPr="00CE7DCF" w:rsidRDefault="00C25C46" w:rsidP="00E13C64">
            <w:pPr>
              <w:spacing w:line="240" w:lineRule="atLeast"/>
            </w:pPr>
            <w:r>
              <w:t xml:space="preserve"> </w:t>
            </w:r>
          </w:p>
        </w:tc>
      </w:tr>
      <w:tr w:rsidR="00C25C46" w:rsidRPr="00252562" w14:paraId="6434BC69" w14:textId="77777777" w:rsidTr="004E0F84">
        <w:tc>
          <w:tcPr>
            <w:tcW w:w="610" w:type="dxa"/>
          </w:tcPr>
          <w:p w14:paraId="1BDF59EC" w14:textId="77777777" w:rsidR="00C25C46" w:rsidRPr="00252562" w:rsidRDefault="00C25C4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28976B1" w14:textId="77777777" w:rsidR="00C25C46" w:rsidRPr="00B74344" w:rsidRDefault="00C25C46" w:rsidP="00E13C64">
            <w:pPr>
              <w:pStyle w:val="Nummerierung"/>
              <w:spacing w:line="240" w:lineRule="atLeast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b)</w:t>
            </w:r>
          </w:p>
        </w:tc>
        <w:tc>
          <w:tcPr>
            <w:tcW w:w="8036" w:type="dxa"/>
          </w:tcPr>
          <w:p w14:paraId="4E9B5AD6" w14:textId="752202F0" w:rsidR="00C25C46" w:rsidRDefault="00C25C46" w:rsidP="00E13C64">
            <w:pPr>
              <w:spacing w:line="240" w:lineRule="atLeast"/>
            </w:pPr>
            <w:r>
              <w:t xml:space="preserve">Finde wie in a) gleich große Anteile zu </w:t>
            </w:r>
            <m:oMath>
              <m:f>
                <m:fPr>
                  <m:ctrlPr>
                    <w:rPr>
                      <w:rFonts w:ascii="Cambria Math" w:hAnsi="Cambria Math"/>
                      <w:color w:val="000000" w:themeColor="text1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0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0"/>
                    </w:rPr>
                    <m:t>6</m:t>
                  </m:r>
                </m:den>
              </m:f>
            </m:oMath>
            <w:r w:rsidR="00150C06">
              <w:t xml:space="preserve"> und schreibe sie auf. </w:t>
            </w:r>
          </w:p>
          <w:p w14:paraId="7E998FF6" w14:textId="3A17FE5E" w:rsidR="00C25C46" w:rsidRPr="00CE7DCF" w:rsidRDefault="00C25C46" w:rsidP="00E13C64">
            <w:pPr>
              <w:spacing w:line="240" w:lineRule="atLeast"/>
            </w:pPr>
            <w:r>
              <w:t>Warum findest du für diesen Anteil keinen gröberen Streifen?</w:t>
            </w:r>
            <w:r w:rsidRPr="000A6423">
              <w:rPr>
                <w:rFonts w:ascii="Calibri" w:hAnsi="Calibri"/>
                <w:noProof/>
              </w:rPr>
              <w:t xml:space="preserve"> </w:t>
            </w:r>
          </w:p>
        </w:tc>
      </w:tr>
    </w:tbl>
    <w:p w14:paraId="562D05A6" w14:textId="77777777" w:rsidR="006259AD" w:rsidRDefault="006259AD" w:rsidP="00E13C64">
      <w:pPr>
        <w:spacing w:line="240" w:lineRule="atLeast"/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C25C46" w14:paraId="3A75A513" w14:textId="77777777" w:rsidTr="004E0F84">
        <w:tc>
          <w:tcPr>
            <w:tcW w:w="610" w:type="dxa"/>
          </w:tcPr>
          <w:p w14:paraId="33D9EBB1" w14:textId="77777777" w:rsidR="00C25C46" w:rsidRPr="001312A6" w:rsidRDefault="00C25C46" w:rsidP="00E13C64">
            <w:pPr>
              <w:pStyle w:val="berschrift3"/>
              <w:spacing w:line="240" w:lineRule="atLeast"/>
            </w:pPr>
            <w:r>
              <w:t>1.2</w:t>
            </w:r>
          </w:p>
        </w:tc>
        <w:tc>
          <w:tcPr>
            <w:tcW w:w="8461" w:type="dxa"/>
            <w:gridSpan w:val="2"/>
          </w:tcPr>
          <w:p w14:paraId="4A33A60A" w14:textId="21A2CA6C" w:rsidR="00C25C46" w:rsidRPr="001312A6" w:rsidRDefault="00A14690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66912" behindDoc="0" locked="0" layoutInCell="1" allowOverlap="1" wp14:anchorId="6F74B018" wp14:editId="2246A5F5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423545</wp:posOffset>
                      </wp:positionV>
                      <wp:extent cx="1743075" cy="714375"/>
                      <wp:effectExtent l="12700" t="0" r="619125" b="22225"/>
                      <wp:wrapNone/>
                      <wp:docPr id="2012537515" name="Wolkenförmige Legende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3075" cy="714375"/>
                              </a:xfrm>
                              <a:prstGeom prst="cloudCallout">
                                <a:avLst>
                                  <a:gd name="adj1" fmla="val 83812"/>
                                  <a:gd name="adj2" fmla="val -27271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0F14C6" w14:textId="77777777" w:rsidR="00A14690" w:rsidRDefault="00A14690" w:rsidP="00A1469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74B018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Wolkenförmige Legende 222" o:spid="_x0000_s1045" type="#_x0000_t106" style="position:absolute;margin-left:15.85pt;margin-top:33.35pt;width:137.25pt;height:56.25pt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" adj="28903,4909" fillcolor="white [3201]" strokecolor="#bfbfbf [2412]" strokeweight="1pt">
                      <v:stroke joinstyle="miter"/>
                      <v:textbox>
                        <w:txbxContent>
                          <w:p w14:paraId="090F14C6" w14:textId="77777777" w:rsidR="00A14690" w:rsidRDefault="00A14690" w:rsidP="00A1469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5C46" w:rsidRPr="00217D94">
              <w:t>Gleich große Anteile durch Verfeinern im Kopf finden</w:t>
            </w:r>
          </w:p>
        </w:tc>
      </w:tr>
      <w:tr w:rsidR="00C25C46" w:rsidRPr="00252562" w14:paraId="577A638B" w14:textId="77777777" w:rsidTr="004E0F84">
        <w:tc>
          <w:tcPr>
            <w:tcW w:w="610" w:type="dxa"/>
          </w:tcPr>
          <w:p w14:paraId="4E4AA2C4" w14:textId="77777777" w:rsidR="00C25C46" w:rsidRPr="00252562" w:rsidRDefault="00C25C4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0532361" w14:textId="3A93846E" w:rsidR="00C25C46" w:rsidRPr="00114AE7" w:rsidRDefault="00C25C46" w:rsidP="00E13C64">
            <w:pPr>
              <w:pStyle w:val="Nummerierung"/>
              <w:spacing w:line="240" w:lineRule="atLeast"/>
            </w:pPr>
            <w:r w:rsidRPr="00114AE7">
              <w:t>a)</w:t>
            </w:r>
          </w:p>
        </w:tc>
        <w:tc>
          <w:tcPr>
            <w:tcW w:w="8036" w:type="dxa"/>
          </w:tcPr>
          <w:p w14:paraId="65465209" w14:textId="0E4A465A" w:rsidR="00F950FF" w:rsidRDefault="00A14690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62816" behindDoc="0" locked="0" layoutInCell="1" allowOverlap="1" wp14:anchorId="7DCD2928" wp14:editId="4DB3A37C">
                      <wp:simplePos x="0" y="0"/>
                      <wp:positionH relativeFrom="column">
                        <wp:posOffset>2742565</wp:posOffset>
                      </wp:positionH>
                      <wp:positionV relativeFrom="paragraph">
                        <wp:posOffset>173990</wp:posOffset>
                      </wp:positionV>
                      <wp:extent cx="2361565" cy="527050"/>
                      <wp:effectExtent l="190500" t="0" r="13335" b="19050"/>
                      <wp:wrapNone/>
                      <wp:docPr id="22305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1565" cy="52705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C0397C" w14:textId="77777777" w:rsidR="007D11EE" w:rsidRPr="004F6B97" w:rsidRDefault="007D11EE" w:rsidP="007D11EE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Ich brauch die Streifentafel nicht mehr, ich stelle sie mir im Kopf vor!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CD2928" id="Rechteckige Legende 22306" o:spid="_x0000_s1046" type="#_x0000_t62" style="position:absolute;margin-left:215.95pt;margin-top:13.7pt;width:185.95pt;height:41.5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" adj="-1591,11823" fillcolor="white [3201]" strokecolor="#737373 [3206]" strokeweight="1pt">
                      <v:textbox>
                        <w:txbxContent>
                          <w:p w14:paraId="21C0397C" w14:textId="77777777" w:rsidR="007D11EE" w:rsidRPr="004F6B97" w:rsidRDefault="007D11EE" w:rsidP="007D11EE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Ich brauch die Streifentafel nicht mehr, ich stelle sie mir im Kopf vor!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968960" behindDoc="0" locked="0" layoutInCell="1" allowOverlap="1" wp14:anchorId="444AA51F" wp14:editId="69724709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120032</wp:posOffset>
                  </wp:positionV>
                  <wp:extent cx="555751" cy="514350"/>
                  <wp:effectExtent l="0" t="0" r="3175" b="0"/>
                  <wp:wrapNone/>
                  <wp:docPr id="1695045405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84" name="Grafik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/>
                          <a:srcRect b="33378"/>
                          <a:stretch/>
                        </pic:blipFill>
                        <pic:spPr>
                          <a:xfrm>
                            <a:off x="0" y="0"/>
                            <a:ext cx="555751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64864" behindDoc="0" locked="0" layoutInCell="1" allowOverlap="1" wp14:anchorId="218D22BD" wp14:editId="76DEEE22">
                      <wp:simplePos x="0" y="0"/>
                      <wp:positionH relativeFrom="column">
                        <wp:posOffset>2019300</wp:posOffset>
                      </wp:positionH>
                      <wp:positionV relativeFrom="paragraph">
                        <wp:posOffset>5715</wp:posOffset>
                      </wp:positionV>
                      <wp:extent cx="626957" cy="772886"/>
                      <wp:effectExtent l="0" t="0" r="0" b="1905"/>
                      <wp:wrapNone/>
                      <wp:docPr id="1331199106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1767359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25046923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8FA572" w14:textId="77777777" w:rsidR="002E6426" w:rsidRPr="008D5126" w:rsidRDefault="002E6426" w:rsidP="002E6426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8D22BD" id="Gruppieren 21" o:spid="_x0000_s1047" style="position:absolute;margin-left:159pt;margin-top:.45pt;width:49.35pt;height:60.85pt;z-index:252964864;mso-width-relative:margin;mso-height-relative:margin" coordorigin="-195,-261" coordsize="6270,7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">
                      <v:shape id="Grafik 3" o:spid="_x0000_s1048" type="#_x0000_t75" style="position:absolute;left:-195;top:-261;width:6269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">
                        <v:imagedata r:id="rId72" o:title="" chromakey="white"/>
                      </v:shape>
                      <v:shape id="_x0000_s1049" type="#_x0000_t202" style="position:absolute;left:1611;top:600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328FA572" w14:textId="77777777" w:rsidR="002E6426" w:rsidRPr="008D5126" w:rsidRDefault="002E6426" w:rsidP="002E6426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C31F74E" w14:textId="7E6F4EC9" w:rsidR="00F950FF" w:rsidRDefault="00F950FF" w:rsidP="00E13C64">
            <w:pPr>
              <w:spacing w:line="240" w:lineRule="atLeast"/>
            </w:pPr>
          </w:p>
          <w:p w14:paraId="7446C117" w14:textId="41023F7C" w:rsidR="00F950FF" w:rsidRDefault="00F950FF" w:rsidP="00E13C64">
            <w:pPr>
              <w:spacing w:line="240" w:lineRule="atLeast"/>
            </w:pPr>
          </w:p>
          <w:p w14:paraId="65F00B44" w14:textId="62541016" w:rsidR="00F950FF" w:rsidRDefault="00F950FF" w:rsidP="00E13C64">
            <w:pPr>
              <w:spacing w:line="240" w:lineRule="atLeast"/>
            </w:pPr>
          </w:p>
          <w:p w14:paraId="450658D7" w14:textId="46CDB278" w:rsidR="00F950FF" w:rsidRDefault="00F950FF" w:rsidP="00E13C64">
            <w:pPr>
              <w:spacing w:line="240" w:lineRule="atLeast"/>
            </w:pPr>
          </w:p>
          <w:p w14:paraId="3081027A" w14:textId="0303D4C6" w:rsidR="00C25C46" w:rsidRDefault="00C25C46" w:rsidP="00E13C64">
            <w:pPr>
              <w:spacing w:line="240" w:lineRule="atLeast"/>
            </w:pPr>
            <w:r>
              <w:t>Stell</w:t>
            </w:r>
            <w:r w:rsidR="00BE6E0C">
              <w:t>e</w:t>
            </w:r>
            <w:r>
              <w:t xml:space="preserve"> dir den Bruch</w:t>
            </w:r>
            <w:r w:rsidRPr="00217D94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mbria" w:hAnsi="Cambria Math" w:cs="Times New Roman"/>
                      <w:i/>
                      <w:noProof/>
                      <w:color w:val="000000"/>
                      <w:szCs w:val="20"/>
                      <w:lang w:eastAsia="de-DE"/>
                    </w:rPr>
                  </m:ctrlPr>
                </m:fPr>
                <m:num>
                  <m:r>
                    <w:rPr>
                      <w:rFonts w:ascii="Cambria Math" w:eastAsia="Cambria" w:hAnsi="Cambria Math" w:cs="Times New Roman"/>
                      <w:noProof/>
                      <w:color w:val="000000"/>
                      <w:szCs w:val="20"/>
                      <w:lang w:eastAsia="de-DE"/>
                    </w:rPr>
                    <m:t>1</m:t>
                  </m:r>
                </m:num>
                <m:den>
                  <m:r>
                    <w:rPr>
                      <w:rFonts w:ascii="Cambria Math" w:eastAsia="Cambria" w:hAnsi="Cambria Math" w:cs="Times New Roman"/>
                      <w:noProof/>
                      <w:color w:val="000000"/>
                      <w:szCs w:val="20"/>
                      <w:lang w:eastAsia="de-DE"/>
                    </w:rPr>
                    <m:t>4</m:t>
                  </m:r>
                </m:den>
              </m:f>
            </m:oMath>
            <w:r>
              <w:t xml:space="preserve"> im Viertel-Streifen vor. </w:t>
            </w:r>
          </w:p>
          <w:p w14:paraId="63BA7F04" w14:textId="067D8E41" w:rsidR="00C25C46" w:rsidRDefault="00C25C46" w:rsidP="00E13C64">
            <w:pPr>
              <w:pStyle w:val="Listenabsatz"/>
              <w:numPr>
                <w:ilvl w:val="0"/>
                <w:numId w:val="56"/>
              </w:numPr>
              <w:spacing w:line="240" w:lineRule="atLeast"/>
            </w:pPr>
            <w:r>
              <w:t>Stell</w:t>
            </w:r>
            <w:r w:rsidR="00BE6E0C">
              <w:t>e</w:t>
            </w:r>
            <w:r>
              <w:t xml:space="preserve"> dir jetzt </w:t>
            </w:r>
            <w:r w:rsidR="00A14690">
              <w:t xml:space="preserve">den gleich langen Teil </w:t>
            </w:r>
            <w:r>
              <w:t>im feineren Zwölftel-Streifen vor</w:t>
            </w:r>
            <w:r w:rsidR="00321AB1">
              <w:t xml:space="preserve">: </w:t>
            </w:r>
            <w:r w:rsidR="00321AB1">
              <w:br/>
            </w:r>
            <w:r>
              <w:t xml:space="preserve">Wie viele </w:t>
            </w:r>
            <w:r w:rsidR="006D5E24">
              <w:t xml:space="preserve">Felder </w:t>
            </w:r>
            <w:r>
              <w:t xml:space="preserve">sind damit auf dem Zwölftel-Streifen markiert? </w:t>
            </w:r>
          </w:p>
          <w:p w14:paraId="04A7AE20" w14:textId="77777777" w:rsidR="00C25C46" w:rsidRDefault="00C25C46" w:rsidP="00E13C64">
            <w:pPr>
              <w:pStyle w:val="Listenabsatz"/>
              <w:numPr>
                <w:ilvl w:val="0"/>
                <w:numId w:val="56"/>
              </w:numPr>
              <w:spacing w:line="240" w:lineRule="atLeast"/>
            </w:pPr>
            <w:r>
              <w:t xml:space="preserve">Wie viele Zwölftel sind also genauso groß wie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>
              <w:t xml:space="preserve"> ?</w:t>
            </w:r>
          </w:p>
          <w:p w14:paraId="2FCFA3CB" w14:textId="74B0D3C8" w:rsidR="00C25C46" w:rsidRDefault="00C25C46" w:rsidP="00E13C64">
            <w:pPr>
              <w:spacing w:line="240" w:lineRule="atLeast"/>
              <w:ind w:left="284" w:hanging="284"/>
            </w:pPr>
            <w:r>
              <w:t>Kontrolliere mit der Streifentafel</w:t>
            </w:r>
            <w:r w:rsidR="003A2A8D">
              <w:t xml:space="preserve"> oder den flexiblen Bruchstreifen</w:t>
            </w:r>
            <w:r>
              <w:t>.</w:t>
            </w:r>
          </w:p>
          <w:p w14:paraId="4BCB75FE" w14:textId="77777777" w:rsidR="00C25C46" w:rsidRPr="00252562" w:rsidRDefault="00C25C46" w:rsidP="00E13C64">
            <w:pPr>
              <w:spacing w:line="240" w:lineRule="atLeast"/>
              <w:ind w:left="284"/>
            </w:pPr>
          </w:p>
        </w:tc>
      </w:tr>
      <w:tr w:rsidR="00C25C46" w:rsidRPr="00252562" w14:paraId="5FD6F015" w14:textId="77777777" w:rsidTr="004E0F84">
        <w:tc>
          <w:tcPr>
            <w:tcW w:w="610" w:type="dxa"/>
          </w:tcPr>
          <w:p w14:paraId="0D49B646" w14:textId="77777777" w:rsidR="00C25C46" w:rsidRPr="00252562" w:rsidRDefault="00C25C4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FE248AF" w14:textId="77777777" w:rsidR="00C25C46" w:rsidRPr="00114AE7" w:rsidRDefault="00C25C46" w:rsidP="00E13C64">
            <w:pPr>
              <w:pStyle w:val="Nummerierung"/>
              <w:spacing w:line="240" w:lineRule="atLeast"/>
            </w:pPr>
            <w:r w:rsidRPr="00114AE7">
              <w:t>b)</w:t>
            </w:r>
          </w:p>
        </w:tc>
        <w:tc>
          <w:tcPr>
            <w:tcW w:w="8036" w:type="dxa"/>
          </w:tcPr>
          <w:p w14:paraId="070B56B1" w14:textId="6503D70D" w:rsidR="00C25C46" w:rsidRDefault="00C25C46" w:rsidP="00E13C64">
            <w:pPr>
              <w:spacing w:line="240" w:lineRule="atLeast"/>
            </w:pPr>
            <w:r>
              <w:t>Stell dir</w:t>
            </w:r>
            <w:r w:rsidR="00A14690">
              <w:t xml:space="preserve"> </w:t>
            </w:r>
            <w:r w:rsidRPr="00ED3F78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mbria" w:hAnsi="Cambria Math" w:cs="Times New Roman"/>
                      <w:i/>
                      <w:noProof/>
                      <w:color w:val="000000"/>
                      <w:szCs w:val="20"/>
                      <w:lang w:eastAsia="de-DE"/>
                    </w:rPr>
                  </m:ctrlPr>
                </m:fPr>
                <m:num>
                  <m:r>
                    <w:rPr>
                      <w:rFonts w:ascii="Cambria Math" w:eastAsia="Cambria" w:hAnsi="Cambria Math" w:cs="Times New Roman"/>
                      <w:noProof/>
                      <w:color w:val="000000"/>
                      <w:szCs w:val="20"/>
                      <w:lang w:eastAsia="de-DE"/>
                    </w:rPr>
                    <m:t>3</m:t>
                  </m:r>
                </m:num>
                <m:den>
                  <m:r>
                    <w:rPr>
                      <w:rFonts w:ascii="Cambria Math" w:eastAsia="Cambria" w:hAnsi="Cambria Math" w:cs="Times New Roman"/>
                      <w:noProof/>
                      <w:color w:val="000000"/>
                      <w:szCs w:val="20"/>
                      <w:lang w:eastAsia="de-DE"/>
                    </w:rPr>
                    <m:t>4</m:t>
                  </m:r>
                </m:den>
              </m:f>
            </m:oMath>
            <w:r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 </w:t>
            </w:r>
            <w:r>
              <w:t>vor.</w:t>
            </w:r>
          </w:p>
          <w:p w14:paraId="5909741B" w14:textId="19C7097D" w:rsidR="00C25C46" w:rsidRDefault="00802179" w:rsidP="00E13C64">
            <w:pPr>
              <w:pStyle w:val="Listenabsatz"/>
              <w:numPr>
                <w:ilvl w:val="0"/>
                <w:numId w:val="57"/>
              </w:numPr>
              <w:spacing w:line="240" w:lineRule="atLeast"/>
            </w:pPr>
            <w:r>
              <w:t xml:space="preserve">Stelle dir </w:t>
            </w:r>
            <w:r w:rsidR="00321AB1">
              <w:t>den gleich langen Teil</w:t>
            </w:r>
            <w:r w:rsidRPr="00321AB1">
              <w:rPr>
                <w:rFonts w:ascii="Calibri" w:eastAsia="Cambria" w:hAnsi="Calibri" w:cs="Times New Roman"/>
                <w:color w:val="000000"/>
                <w:szCs w:val="20"/>
                <w:lang w:eastAsia="de-DE"/>
              </w:rPr>
              <w:t xml:space="preserve"> </w:t>
            </w:r>
            <w:r>
              <w:t>im feineren Zwölftel-Streifen vor</w:t>
            </w:r>
            <w:r w:rsidR="00321AB1">
              <w:t xml:space="preserve">: </w:t>
            </w:r>
            <w:r w:rsidR="00321AB1">
              <w:br/>
            </w:r>
            <w:r w:rsidR="00C25C46">
              <w:t xml:space="preserve">Wie viele </w:t>
            </w:r>
            <w:r w:rsidR="001B6B82">
              <w:t xml:space="preserve">Felder </w:t>
            </w:r>
            <w:r w:rsidR="00C25C46">
              <w:t>sind jetzt auf dem Zwölftel-Streifen markiert?</w:t>
            </w:r>
          </w:p>
          <w:p w14:paraId="5AB8054D" w14:textId="77777777" w:rsidR="00C25C46" w:rsidRDefault="00C25C46" w:rsidP="00E13C64">
            <w:pPr>
              <w:pStyle w:val="Listenabsatz"/>
              <w:numPr>
                <w:ilvl w:val="0"/>
                <w:numId w:val="57"/>
              </w:numPr>
              <w:spacing w:line="240" w:lineRule="atLeast"/>
            </w:pPr>
            <w:r>
              <w:t xml:space="preserve">Wie viele Zwölftel sind also genauso groß wie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Pr="00A14690">
              <w:rPr>
                <w:rFonts w:eastAsiaTheme="minorEastAsia"/>
              </w:rPr>
              <w:t xml:space="preserve"> </w:t>
            </w:r>
            <w:r>
              <w:t>?</w:t>
            </w:r>
          </w:p>
          <w:p w14:paraId="60B03E7A" w14:textId="1BD016F1" w:rsidR="00C25C46" w:rsidRDefault="00C25C46" w:rsidP="00E13C64">
            <w:pPr>
              <w:spacing w:line="240" w:lineRule="atLeast"/>
            </w:pPr>
            <w:r>
              <w:t>Kontrolliere mit der Streifentafel</w:t>
            </w:r>
            <w:r w:rsidR="003A2A8D">
              <w:t xml:space="preserve"> oder den flexiblen Bruchstreifen</w:t>
            </w:r>
            <w:r>
              <w:t>.</w:t>
            </w:r>
          </w:p>
          <w:p w14:paraId="6459B08D" w14:textId="77777777" w:rsidR="00C25C46" w:rsidRPr="00CE7DCF" w:rsidRDefault="00C25C46" w:rsidP="00E13C64">
            <w:pPr>
              <w:spacing w:line="240" w:lineRule="atLeast"/>
            </w:pPr>
          </w:p>
        </w:tc>
      </w:tr>
      <w:tr w:rsidR="00DC14C3" w:rsidRPr="00252562" w14:paraId="52259496" w14:textId="77777777" w:rsidTr="004E0F84">
        <w:tc>
          <w:tcPr>
            <w:tcW w:w="610" w:type="dxa"/>
          </w:tcPr>
          <w:p w14:paraId="53C52DD2" w14:textId="77777777" w:rsidR="00DC14C3" w:rsidRDefault="00DC14C3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1BEF0EF3" wp14:editId="0BA163C5">
                  <wp:extent cx="361850" cy="273600"/>
                  <wp:effectExtent l="0" t="0" r="635" b="0"/>
                  <wp:docPr id="22304" name="Grafik 22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E7BA31C" w14:textId="77777777" w:rsidR="00DC14C3" w:rsidRPr="00114AE7" w:rsidRDefault="00DC14C3" w:rsidP="00E13C64">
            <w:pPr>
              <w:pStyle w:val="Nummerierung"/>
              <w:spacing w:line="240" w:lineRule="atLeast"/>
            </w:pPr>
            <w:r w:rsidRPr="00114AE7">
              <w:t>c)</w:t>
            </w:r>
          </w:p>
        </w:tc>
        <w:tc>
          <w:tcPr>
            <w:tcW w:w="8036" w:type="dxa"/>
          </w:tcPr>
          <w:p w14:paraId="782D507F" w14:textId="77777777" w:rsidR="00DC14C3" w:rsidRDefault="00DC14C3" w:rsidP="00E13C64">
            <w:pPr>
              <w:spacing w:line="240" w:lineRule="atLeast"/>
            </w:pPr>
            <w:r w:rsidRPr="009F178D">
              <w:t xml:space="preserve">Vergleiche die Brüche aus </w:t>
            </w:r>
            <w:r w:rsidRPr="00321AB1">
              <w:rPr>
                <w:b/>
                <w:bCs/>
                <w:color w:val="327A86" w:themeColor="text2"/>
              </w:rPr>
              <w:t xml:space="preserve">a) </w:t>
            </w:r>
            <w:r w:rsidRPr="00321AB1">
              <w:t>und</w:t>
            </w:r>
            <w:r w:rsidRPr="00321AB1">
              <w:rPr>
                <w:b/>
                <w:bCs/>
                <w:color w:val="327A86" w:themeColor="text2"/>
              </w:rPr>
              <w:t xml:space="preserve"> b)</w:t>
            </w:r>
            <w:r w:rsidRPr="00321AB1">
              <w:rPr>
                <w:color w:val="327A86" w:themeColor="text2"/>
              </w:rPr>
              <w:t xml:space="preserve"> </w:t>
            </w:r>
            <w:r w:rsidRPr="009F178D">
              <w:t>miteinander: Was bleibt gleich, was ändert sich?</w:t>
            </w:r>
          </w:p>
          <w:p w14:paraId="3BF8C836" w14:textId="77777777" w:rsidR="00DC14C3" w:rsidRPr="00CE7DCF" w:rsidRDefault="00DC14C3" w:rsidP="00E13C64">
            <w:pPr>
              <w:spacing w:line="240" w:lineRule="atLeast"/>
            </w:pPr>
            <w:r>
              <w:t xml:space="preserve"> </w:t>
            </w:r>
          </w:p>
        </w:tc>
      </w:tr>
      <w:tr w:rsidR="00DC14C3" w:rsidRPr="00252562" w14:paraId="73B80A5F" w14:textId="77777777" w:rsidTr="004E0F84">
        <w:tc>
          <w:tcPr>
            <w:tcW w:w="610" w:type="dxa"/>
          </w:tcPr>
          <w:p w14:paraId="06C21796" w14:textId="77777777" w:rsidR="00DC14C3" w:rsidRPr="00252562" w:rsidRDefault="00DC14C3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F0F87D8" w14:textId="77777777" w:rsidR="00DC14C3" w:rsidRPr="00114AE7" w:rsidRDefault="00DC14C3" w:rsidP="00E13C64">
            <w:pPr>
              <w:pStyle w:val="Nummerierung"/>
              <w:spacing w:line="240" w:lineRule="atLeast"/>
            </w:pPr>
            <w:r w:rsidRPr="00114AE7">
              <w:t>d)</w:t>
            </w:r>
          </w:p>
        </w:tc>
        <w:tc>
          <w:tcPr>
            <w:tcW w:w="8036" w:type="dxa"/>
          </w:tcPr>
          <w:p w14:paraId="040DFB3D" w14:textId="651EE13F" w:rsidR="00DC14C3" w:rsidRDefault="00DC14C3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Stell dir für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3</m:t>
                  </m:r>
                </m:den>
              </m:f>
            </m:oMath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den gleich großen Anteil </w:t>
            </w:r>
            <w:r w:rsidR="00A14690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in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Zwölftel</w:t>
            </w:r>
            <w:r w:rsidR="00A14690">
              <w:rPr>
                <w:rFonts w:ascii="Calibri" w:hAnsi="Calibri"/>
                <w:noProof/>
                <w:color w:val="000000" w:themeColor="text1"/>
                <w:szCs w:val="20"/>
              </w:rPr>
              <w:t>n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vor. </w:t>
            </w:r>
            <w:r w:rsidR="0050684C">
              <w:rPr>
                <w:rFonts w:ascii="Calibri" w:hAnsi="Calibri"/>
                <w:noProof/>
                <w:color w:val="000000" w:themeColor="text1"/>
                <w:szCs w:val="20"/>
              </w:rPr>
              <w:br/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Kontrolliere mit der Streifentafel</w:t>
            </w:r>
            <w:r w:rsidR="00C2248D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den flexiblen B</w:t>
            </w:r>
            <w:r w:rsidR="0050684C">
              <w:rPr>
                <w:rFonts w:ascii="Calibri" w:hAnsi="Calibri"/>
                <w:noProof/>
                <w:color w:val="000000" w:themeColor="text1"/>
                <w:szCs w:val="20"/>
              </w:rPr>
              <w:t>ru</w:t>
            </w:r>
            <w:r w:rsidR="00C2248D">
              <w:rPr>
                <w:rFonts w:ascii="Calibri" w:hAnsi="Calibri"/>
                <w:noProof/>
                <w:color w:val="000000" w:themeColor="text1"/>
                <w:szCs w:val="20"/>
              </w:rPr>
              <w:t>chstreifen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</w:p>
          <w:p w14:paraId="276BF58E" w14:textId="77777777" w:rsidR="00DC14C3" w:rsidRPr="009F178D" w:rsidRDefault="00DC14C3" w:rsidP="00E13C64">
            <w:pPr>
              <w:spacing w:line="240" w:lineRule="atLeast"/>
            </w:pPr>
          </w:p>
        </w:tc>
      </w:tr>
      <w:tr w:rsidR="00DC14C3" w:rsidRPr="00252562" w14:paraId="748AB50A" w14:textId="77777777" w:rsidTr="004E0F84">
        <w:tc>
          <w:tcPr>
            <w:tcW w:w="610" w:type="dxa"/>
          </w:tcPr>
          <w:p w14:paraId="7672CAC8" w14:textId="77777777" w:rsidR="00DC14C3" w:rsidRPr="00252562" w:rsidRDefault="00DC14C3" w:rsidP="00E13C6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93CD95" wp14:editId="5C3C2D44">
                  <wp:extent cx="360000" cy="272386"/>
                  <wp:effectExtent l="0" t="0" r="2540" b="0"/>
                  <wp:docPr id="22311" name="Grafik 22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CDA46A1" w14:textId="77777777" w:rsidR="00DC14C3" w:rsidRPr="00114AE7" w:rsidRDefault="00DC14C3" w:rsidP="00E13C64">
            <w:pPr>
              <w:pStyle w:val="Nummerierung"/>
              <w:spacing w:line="240" w:lineRule="atLeast"/>
            </w:pPr>
            <w:r>
              <w:t>e)</w:t>
            </w:r>
          </w:p>
        </w:tc>
        <w:tc>
          <w:tcPr>
            <w:tcW w:w="8036" w:type="dxa"/>
          </w:tcPr>
          <w:p w14:paraId="4CD45E96" w14:textId="1F5567DF" w:rsidR="00DC14C3" w:rsidRDefault="00DC14C3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Stell dir für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5</m:t>
                  </m:r>
                </m:den>
              </m:f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 xml:space="preserve">,  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5</m:t>
                  </m:r>
                </m:den>
              </m:f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 xml:space="preserve">,  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/>
                  <w:noProof/>
                  <w:color w:val="000000" w:themeColor="text1"/>
                  <w:szCs w:val="20"/>
                </w:rPr>
                <m:t xml:space="preserve">, 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noProof/>
                      <w:color w:val="000000" w:themeColor="text1"/>
                      <w:szCs w:val="20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/>
                      <w:noProof/>
                      <w:color w:val="000000" w:themeColor="text1"/>
                      <w:szCs w:val="20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/>
                  <w:noProof/>
                  <w:color w:val="000000" w:themeColor="text1"/>
                  <w:szCs w:val="20"/>
                </w:rPr>
                <m:t xml:space="preserve">, 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noProof/>
                      <w:color w:val="000000" w:themeColor="text1"/>
                      <w:szCs w:val="20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/>
                      <w:noProof/>
                      <w:color w:val="000000" w:themeColor="text1"/>
                      <w:szCs w:val="20"/>
                    </w:rPr>
                    <m:t>5</m:t>
                  </m:r>
                </m:den>
              </m:f>
            </m:oMath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jeweils den gleich großen Anteil im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Zehntel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- und im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Fünfzehntel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-Streifen vor. Was stellst du fest? Kontrollierel.</w:t>
            </w:r>
          </w:p>
          <w:p w14:paraId="0A3D8101" w14:textId="77777777" w:rsidR="00DC14C3" w:rsidRPr="00C63632" w:rsidRDefault="00DC14C3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DC14C3" w:rsidRPr="00252562" w14:paraId="3A3178C6" w14:textId="77777777" w:rsidTr="004E0F84">
        <w:tc>
          <w:tcPr>
            <w:tcW w:w="610" w:type="dxa"/>
          </w:tcPr>
          <w:p w14:paraId="08502AE3" w14:textId="77777777" w:rsidR="00DC14C3" w:rsidRPr="00252562" w:rsidRDefault="00DC14C3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2BFBB895" wp14:editId="2847E3FD">
                  <wp:extent cx="360000" cy="313831"/>
                  <wp:effectExtent l="0" t="0" r="2540" b="0"/>
                  <wp:docPr id="22308" name="Grafik 22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689E976" w14:textId="77777777" w:rsidR="00DC14C3" w:rsidRDefault="00DC14C3" w:rsidP="00E13C64">
            <w:pPr>
              <w:pStyle w:val="Nummerierung"/>
              <w:spacing w:line="240" w:lineRule="atLeast"/>
            </w:pPr>
            <w:r>
              <w:t>f)</w:t>
            </w:r>
          </w:p>
        </w:tc>
        <w:tc>
          <w:tcPr>
            <w:tcW w:w="8036" w:type="dxa"/>
          </w:tcPr>
          <w:p w14:paraId="40FCB827" w14:textId="5FA7C9BA" w:rsidR="00DC14C3" w:rsidRPr="00A14690" w:rsidRDefault="00DC14C3" w:rsidP="00E13C64">
            <w:pPr>
              <w:spacing w:line="240" w:lineRule="atLeast"/>
              <w:rPr>
                <w:rFonts w:ascii="Calibri" w:hAnsi="Calibri"/>
                <w:szCs w:val="20"/>
              </w:rPr>
            </w:pPr>
            <w:r w:rsidRPr="00C63632">
              <w:rPr>
                <w:rFonts w:ascii="Calibri" w:hAnsi="Calibri"/>
                <w:szCs w:val="20"/>
              </w:rPr>
              <w:t xml:space="preserve">Eine Person sagt einen Anteil, die andere nennt einen dazu passenden feineren Streifen und einen gleich großen Anteil. </w:t>
            </w:r>
            <w:r>
              <w:rPr>
                <w:rFonts w:ascii="Calibri" w:hAnsi="Calibri"/>
                <w:szCs w:val="20"/>
              </w:rPr>
              <w:t xml:space="preserve">Erklärt euch dabei gegenseitig, wie ihr den passenden Streifen und Anteil gefunden habt. </w:t>
            </w:r>
            <w:r w:rsidRPr="00C63632">
              <w:rPr>
                <w:rFonts w:ascii="Calibri" w:hAnsi="Calibri"/>
                <w:szCs w:val="20"/>
              </w:rPr>
              <w:t>Kontrolliert mit Streifentafel</w:t>
            </w:r>
            <w:r w:rsidR="009D71FF">
              <w:rPr>
                <w:rFonts w:ascii="Calibri" w:hAnsi="Calibri"/>
                <w:szCs w:val="20"/>
              </w:rPr>
              <w:t xml:space="preserve"> oder Bruchstreifen</w:t>
            </w:r>
            <w:r>
              <w:rPr>
                <w:rFonts w:ascii="Calibri" w:hAnsi="Calibri"/>
                <w:szCs w:val="20"/>
              </w:rPr>
              <w:t>.</w:t>
            </w:r>
          </w:p>
        </w:tc>
      </w:tr>
    </w:tbl>
    <w:p w14:paraId="16F31E25" w14:textId="6DB721A2" w:rsidR="00C25C46" w:rsidRDefault="00C25C46" w:rsidP="00E13C64">
      <w:pPr>
        <w:spacing w:line="240" w:lineRule="atLeast"/>
      </w:pPr>
    </w:p>
    <w:tbl>
      <w:tblPr>
        <w:tblW w:w="949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461"/>
      </w:tblGrid>
      <w:tr w:rsidR="00E70231" w14:paraId="620E1460" w14:textId="77777777" w:rsidTr="00E70231">
        <w:trPr>
          <w:trHeight w:val="661"/>
        </w:trPr>
        <w:tc>
          <w:tcPr>
            <w:tcW w:w="610" w:type="dxa"/>
          </w:tcPr>
          <w:bookmarkEnd w:id="1"/>
          <w:p w14:paraId="0E0C6F02" w14:textId="77777777" w:rsidR="00E70231" w:rsidRDefault="00E70231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1.3</w:t>
            </w:r>
          </w:p>
        </w:tc>
        <w:tc>
          <w:tcPr>
            <w:tcW w:w="8886" w:type="dxa"/>
            <w:gridSpan w:val="2"/>
          </w:tcPr>
          <w:p w14:paraId="0E0B4977" w14:textId="77777777" w:rsidR="00E70231" w:rsidRPr="00D53CEA" w:rsidRDefault="00E70231" w:rsidP="00E13C64">
            <w:pPr>
              <w:pStyle w:val="berschrift3"/>
              <w:spacing w:line="240" w:lineRule="atLeast"/>
            </w:pPr>
            <w:r w:rsidRPr="00E70231">
              <w:t>Gleich große Anteile durch Vergröbern im Kopf finden</w:t>
            </w:r>
          </w:p>
        </w:tc>
      </w:tr>
      <w:tr w:rsidR="00E70231" w14:paraId="12BBAAA0" w14:textId="77777777" w:rsidTr="00AB7C17">
        <w:trPr>
          <w:trHeight w:val="3704"/>
        </w:trPr>
        <w:tc>
          <w:tcPr>
            <w:tcW w:w="610" w:type="dxa"/>
          </w:tcPr>
          <w:p w14:paraId="51307EEA" w14:textId="77777777" w:rsidR="00E70231" w:rsidRDefault="00E70231" w:rsidP="00E13C64">
            <w:pPr>
              <w:spacing w:line="240" w:lineRule="atLeast"/>
            </w:pPr>
          </w:p>
        </w:tc>
        <w:tc>
          <w:tcPr>
            <w:tcW w:w="425" w:type="dxa"/>
          </w:tcPr>
          <w:p w14:paraId="4C81C141" w14:textId="77777777" w:rsidR="00E70231" w:rsidRDefault="00E70231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461" w:type="dxa"/>
          </w:tcPr>
          <w:p w14:paraId="2C5C324F" w14:textId="685CE6EA" w:rsidR="00E70231" w:rsidRDefault="00E70231" w:rsidP="00E13C64">
            <w:pPr>
              <w:spacing w:line="240" w:lineRule="atLeast"/>
            </w:pPr>
            <w:r>
              <w:t>Gleich</w:t>
            </w:r>
            <w:r w:rsidR="00BE6E0C">
              <w:t xml:space="preserve"> große</w:t>
            </w:r>
            <w:r>
              <w:t xml:space="preserve"> Anteile findet man, wenn man einen Bruchstreifen sucht, </w:t>
            </w:r>
            <w:r w:rsidR="007D1456">
              <w:br/>
            </w:r>
            <w:r>
              <w:t xml:space="preserve">der gröber eingeteilt ist. </w:t>
            </w:r>
          </w:p>
          <w:p w14:paraId="6802D43E" w14:textId="77777777" w:rsidR="00E70231" w:rsidRDefault="00E70231" w:rsidP="00E13C64">
            <w:pPr>
              <w:spacing w:line="240" w:lineRule="atLeast"/>
            </w:pPr>
            <w:r>
              <w:t>Erkläre, wie und warum man so einen gleichwertigen Anteil finden kann.</w:t>
            </w:r>
          </w:p>
          <w:p w14:paraId="4F953CAB" w14:textId="77777777" w:rsidR="00E70231" w:rsidRDefault="00AB7C17" w:rsidP="00E13C6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40928" behindDoc="0" locked="0" layoutInCell="1" allowOverlap="1" wp14:anchorId="566AD50B" wp14:editId="05FDA614">
                      <wp:simplePos x="0" y="0"/>
                      <wp:positionH relativeFrom="column">
                        <wp:posOffset>3965093</wp:posOffset>
                      </wp:positionH>
                      <wp:positionV relativeFrom="paragraph">
                        <wp:posOffset>167158</wp:posOffset>
                      </wp:positionV>
                      <wp:extent cx="1298165" cy="727951"/>
                      <wp:effectExtent l="12700" t="0" r="0" b="339090"/>
                      <wp:wrapNone/>
                      <wp:docPr id="22326" name="Gruppieren 223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8165" cy="727951"/>
                                <a:chOff x="0" y="126124"/>
                                <a:chExt cx="1298165" cy="727951"/>
                              </a:xfrm>
                            </wpg:grpSpPr>
                            <wps:wsp>
                              <wps:cNvPr id="22318" name="Wolkenförmige Legende 222"/>
                              <wps:cNvSpPr/>
                              <wps:spPr>
                                <a:xfrm>
                                  <a:off x="0" y="126124"/>
                                  <a:ext cx="1219200" cy="727951"/>
                                </a:xfrm>
                                <a:prstGeom prst="cloudCallout">
                                  <a:avLst>
                                    <a:gd name="adj1" fmla="val 17145"/>
                                    <a:gd name="adj2" fmla="val 91457"/>
                                  </a:avLst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2AACBE4" w14:textId="77777777" w:rsidR="00A605EA" w:rsidRDefault="00A605EA" w:rsidP="00E7023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23" name="Textfeld 22243"/>
                              <wps:cNvSpPr txBox="1"/>
                              <wps:spPr>
                                <a:xfrm>
                                  <a:off x="218586" y="174078"/>
                                  <a:ext cx="1079579" cy="621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9F3B27E" w14:textId="77777777" w:rsidR="00A605EA" w:rsidRPr="00E028E8" w:rsidRDefault="00A605EA" w:rsidP="00E028E8">
                                    <w:pPr>
                                      <w:spacing w:line="240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028E8">
                                      <w:rPr>
                                        <w:sz w:val="20"/>
                                        <w:szCs w:val="20"/>
                                      </w:rPr>
                                      <w:t>Wie viel im gröberen Streifen?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6AD50B" id="Gruppieren 22326" o:spid="_x0000_s1050" style="position:absolute;margin-left:312.2pt;margin-top:13.15pt;width:102.2pt;height:57.3pt;z-index:252540928;mso-width-relative:margin;mso-height-relative:margin" coordorigin=",1261" coordsize="12981,7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">
                      <v:shape id="_x0000_s1051" type="#_x0000_t106" style="position:absolute;top:1261;width:12192;height:7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" adj="14503,30555" fillcolor="white [3201]" strokecolor="#bfbfbf [2412]" strokeweight="1pt">
                        <v:stroke joinstyle="miter"/>
                        <v:textbox>
                          <w:txbxContent>
                            <w:p w14:paraId="42AACBE4" w14:textId="77777777" w:rsidR="00A605EA" w:rsidRDefault="00A605EA" w:rsidP="00E7023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feld 22243" o:spid="_x0000_s1052" type="#_x0000_t202" style="position:absolute;left:2185;top:1740;width:10796;height:6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" filled="f" stroked="f">
                        <v:textbox>
                          <w:txbxContent>
                            <w:p w14:paraId="59F3B27E" w14:textId="77777777" w:rsidR="00A605EA" w:rsidRPr="00E028E8" w:rsidRDefault="00A605EA" w:rsidP="00E028E8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028E8">
                                <w:rPr>
                                  <w:sz w:val="20"/>
                                  <w:szCs w:val="20"/>
                                </w:rPr>
                                <w:t>Wie viel im gröberen Streifen?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B454669" w14:textId="77777777" w:rsidR="00E70231" w:rsidRDefault="00E70231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34784" behindDoc="0" locked="0" layoutInCell="1" allowOverlap="1" wp14:anchorId="39A9CC35" wp14:editId="20D77DB1">
                      <wp:simplePos x="0" y="0"/>
                      <wp:positionH relativeFrom="column">
                        <wp:posOffset>1791729</wp:posOffset>
                      </wp:positionH>
                      <wp:positionV relativeFrom="paragraph">
                        <wp:posOffset>447040</wp:posOffset>
                      </wp:positionV>
                      <wp:extent cx="267970" cy="1404620"/>
                      <wp:effectExtent l="0" t="0" r="0" b="7620"/>
                      <wp:wrapTopAndBottom/>
                      <wp:docPr id="2231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797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7026BD" w14:textId="77777777" w:rsidR="00A605EA" w:rsidRDefault="00A605EA" w:rsidP="00E70231">
                                  <w:pPr>
                                    <w:spacing w:line="240" w:lineRule="atLeast"/>
                                    <w:jc w:val="center"/>
                                  </w:pPr>
                                  <w:r>
                                    <w:sym w:font="Wingdings" w:char="F0E1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A9CC35" id="_x0000_s1053" type="#_x0000_t202" style="position:absolute;margin-left:141.1pt;margin-top:35.2pt;width:21.1pt;height:110.6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" stroked="f">
                      <v:textbox style="mso-fit-shape-to-text:t" inset="0,0,0,0">
                        <w:txbxContent>
                          <w:p w14:paraId="047026BD" w14:textId="77777777" w:rsidR="00A605EA" w:rsidRDefault="00A605EA" w:rsidP="00E70231">
                            <w:pPr>
                              <w:spacing w:line="240" w:lineRule="atLeast"/>
                              <w:jc w:val="center"/>
                            </w:pPr>
                            <w:r>
                              <w:sym w:font="Wingdings" w:char="F0E1"/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F5C81FD" wp14:editId="6281F137">
                  <wp:extent cx="3865756" cy="440055"/>
                  <wp:effectExtent l="0" t="0" r="1905" b="0"/>
                  <wp:docPr id="70" name="Bild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Bild 7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50" t="15981" r="12045" b="78391"/>
                          <a:stretch/>
                        </pic:blipFill>
                        <pic:spPr bwMode="auto">
                          <a:xfrm>
                            <a:off x="0" y="0"/>
                            <a:ext cx="3875375" cy="441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AAFF44" w14:textId="12D0FAD0" w:rsidR="00E70231" w:rsidRDefault="00E028E8" w:rsidP="00E13C64">
            <w:pPr>
              <w:spacing w:line="240" w:lineRule="atLeas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46432" behindDoc="0" locked="0" layoutInCell="1" allowOverlap="1" wp14:anchorId="7632BCF3" wp14:editId="30898F14">
                      <wp:simplePos x="0" y="0"/>
                      <wp:positionH relativeFrom="column">
                        <wp:posOffset>4765894</wp:posOffset>
                      </wp:positionH>
                      <wp:positionV relativeFrom="paragraph">
                        <wp:posOffset>284918</wp:posOffset>
                      </wp:positionV>
                      <wp:extent cx="657225" cy="755120"/>
                      <wp:effectExtent l="0" t="0" r="0" b="6985"/>
                      <wp:wrapNone/>
                      <wp:docPr id="314192087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120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8622642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8301601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09DF87" w14:textId="77777777" w:rsidR="00E028E8" w:rsidRPr="008D5126" w:rsidRDefault="00E028E8" w:rsidP="00E028E8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32BCF3" id="Gruppieren 16" o:spid="_x0000_s1054" style="position:absolute;margin-left:375.25pt;margin-top:22.45pt;width:51.75pt;height:59.45pt;z-index:252946432" coordsize="6572,7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">
                      <v:shape id="Grafik 8" o:spid="_x0000_s1055" type="#_x0000_t75" style="position:absolute;width:6572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">
                        <v:imagedata r:id="rId75" o:title="" chromakey="white"/>
                      </v:shape>
                      <v:shape id="_x0000_s1056" type="#_x0000_t202" style="position:absolute;left:1490;top:6082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" filled="f" stroked="f" strokeweight=".5pt">
                        <v:textbox inset="0,0,0,0">
                          <w:txbxContent>
                            <w:p w14:paraId="2109DF87" w14:textId="77777777" w:rsidR="00E028E8" w:rsidRPr="008D5126" w:rsidRDefault="00E028E8" w:rsidP="00E028E8">
                              <w:pPr>
                                <w:pStyle w:val="Transcript"/>
                              </w:pPr>
                              <w: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70231">
              <w:rPr>
                <w:noProof/>
              </w:rPr>
              <w:drawing>
                <wp:inline distT="0" distB="0" distL="0" distR="0" wp14:anchorId="56577A01" wp14:editId="6609CCFC">
                  <wp:extent cx="3865756" cy="440055"/>
                  <wp:effectExtent l="0" t="0" r="1905" b="0"/>
                  <wp:docPr id="22312" name="Bild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Bild 7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50" t="24558" r="12045" b="69814"/>
                          <a:stretch/>
                        </pic:blipFill>
                        <pic:spPr bwMode="auto">
                          <a:xfrm>
                            <a:off x="0" y="0"/>
                            <a:ext cx="3875375" cy="441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0F945F" w14:textId="77777777" w:rsidR="00E70231" w:rsidRPr="008026EF" w:rsidRDefault="00E70231" w:rsidP="00E13C64">
            <w:pPr>
              <w:spacing w:line="240" w:lineRule="atLeast"/>
            </w:pPr>
          </w:p>
        </w:tc>
      </w:tr>
      <w:tr w:rsidR="00AB7C17" w14:paraId="096F04BC" w14:textId="77777777" w:rsidTr="004E0F84">
        <w:tc>
          <w:tcPr>
            <w:tcW w:w="610" w:type="dxa"/>
          </w:tcPr>
          <w:p w14:paraId="448D72BF" w14:textId="77777777" w:rsidR="00AB7C17" w:rsidRDefault="00AB7C17" w:rsidP="00E13C64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4548E723" wp14:editId="497658DF">
                  <wp:extent cx="360000" cy="272386"/>
                  <wp:effectExtent l="0" t="0" r="2540" b="0"/>
                  <wp:docPr id="22327" name="Grafik 22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177F331" w14:textId="77777777" w:rsidR="00AB7C17" w:rsidRDefault="00AB7C17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461" w:type="dxa"/>
          </w:tcPr>
          <w:p w14:paraId="71B93E31" w14:textId="77777777" w:rsidR="00AB7C17" w:rsidRDefault="00AB7C17" w:rsidP="00E13C64">
            <w:pPr>
              <w:spacing w:line="240" w:lineRule="atLeast"/>
            </w:pPr>
            <w:r>
              <w:t xml:space="preserve">Stell dir auch für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8</m:t>
                  </m:r>
                </m:den>
              </m:f>
            </m:oMath>
            <w:r>
              <w:t xml:space="preserve"> den gleich großen Anteil im Viertel-Streifen im Kopf vor. </w:t>
            </w:r>
          </w:p>
          <w:p w14:paraId="6A93E21F" w14:textId="5FFD2688" w:rsidR="00AB7C17" w:rsidRDefault="00AB7C17" w:rsidP="00E13C64">
            <w:pPr>
              <w:spacing w:line="240" w:lineRule="atLeast"/>
            </w:pPr>
            <w:r>
              <w:t xml:space="preserve">Wie viele </w:t>
            </w:r>
            <w:r w:rsidR="00BD79A8">
              <w:t xml:space="preserve">Felder </w:t>
            </w:r>
            <w:r>
              <w:t xml:space="preserve">sind dann </w:t>
            </w:r>
            <w:r w:rsidR="00CE75DE">
              <w:t xml:space="preserve">im Viertel-Streifen </w:t>
            </w:r>
            <w:r>
              <w:t>markiert?</w:t>
            </w:r>
            <w:r w:rsidR="00B033AE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4656C276" w14:textId="77777777" w:rsidR="00AB7C17" w:rsidRDefault="00AB7C17" w:rsidP="00E13C64">
            <w:pPr>
              <w:spacing w:line="240" w:lineRule="atLeast"/>
            </w:pPr>
          </w:p>
        </w:tc>
      </w:tr>
      <w:tr w:rsidR="00AB7C17" w14:paraId="5CEE9CCA" w14:textId="77777777" w:rsidTr="004E0F84">
        <w:tc>
          <w:tcPr>
            <w:tcW w:w="610" w:type="dxa"/>
          </w:tcPr>
          <w:p w14:paraId="031547F0" w14:textId="3FA4D1C6" w:rsidR="00AB7C17" w:rsidRDefault="00321AB1" w:rsidP="00E13C64">
            <w:pPr>
              <w:spacing w:line="240" w:lineRule="atLeast"/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311071A5" wp14:editId="5EE4A32D">
                  <wp:extent cx="287640" cy="338400"/>
                  <wp:effectExtent l="0" t="0" r="0" b="5080"/>
                  <wp:docPr id="2007571210" name="Grafik 2007571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2757909" w14:textId="77777777" w:rsidR="00AB7C17" w:rsidRDefault="00AB7C17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461" w:type="dxa"/>
          </w:tcPr>
          <w:p w14:paraId="4FB1269D" w14:textId="1976BE6D" w:rsidR="00AB7C17" w:rsidRDefault="00AB7C17" w:rsidP="00E13C64">
            <w:pPr>
              <w:spacing w:line="240" w:lineRule="atLeast"/>
              <w:rPr>
                <w:noProof/>
              </w:rPr>
            </w:pPr>
            <w:r w:rsidRPr="00AB7C17">
              <w:rPr>
                <w:noProof/>
              </w:rPr>
              <w:t>Stell dir die Anteile</w:t>
            </w:r>
            <w:r>
              <w:rPr>
                <w:noProof/>
              </w:rPr>
              <w:t xml:space="preserve"> </w:t>
            </w:r>
            <w:r w:rsidR="008B342E">
              <w:rPr>
                <w:noProof/>
              </w:rPr>
              <w:t>wieder</w:t>
            </w:r>
            <w:r w:rsidR="008B342E" w:rsidRPr="00AB7C17">
              <w:rPr>
                <w:noProof/>
              </w:rPr>
              <w:t xml:space="preserve"> </w:t>
            </w:r>
            <w:r w:rsidRPr="00AB7C17">
              <w:rPr>
                <w:noProof/>
              </w:rPr>
              <w:t xml:space="preserve">zunächst im Kopf vor und erkläre </w:t>
            </w:r>
            <w:r>
              <w:rPr>
                <w:noProof/>
              </w:rPr>
              <w:t>dann</w:t>
            </w:r>
            <w:r w:rsidRPr="00AB7C17">
              <w:rPr>
                <w:noProof/>
              </w:rPr>
              <w:t>:</w:t>
            </w:r>
            <w:r w:rsidR="00B033AE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5A23256F" w14:textId="77777777" w:rsidR="00AB7C17" w:rsidRDefault="00AB7C17" w:rsidP="00E13C64">
            <w:pPr>
              <w:spacing w:line="240" w:lineRule="atLeast"/>
              <w:rPr>
                <w:noProof/>
              </w:rPr>
            </w:pPr>
          </w:p>
          <w:tbl>
            <w:tblPr>
              <w:tblStyle w:val="EinfacheTabelle4"/>
              <w:tblW w:w="8433" w:type="dxa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2778"/>
              <w:gridCol w:w="5230"/>
            </w:tblGrid>
            <w:tr w:rsidR="00AB7C17" w14:paraId="487BF571" w14:textId="77777777" w:rsidTr="00DC14C3">
              <w:tc>
                <w:tcPr>
                  <w:tcW w:w="425" w:type="dxa"/>
                </w:tcPr>
                <w:p w14:paraId="115FE958" w14:textId="77777777" w:rsidR="00AB7C17" w:rsidRDefault="00AB7C17" w:rsidP="00E13C64">
                  <w:pPr>
                    <w:spacing w:line="240" w:lineRule="atLeast"/>
                    <w:rPr>
                      <w:noProof/>
                    </w:rPr>
                  </w:pPr>
                  <w:r>
                    <w:rPr>
                      <w:noProof/>
                    </w:rPr>
                    <w:t>(1)</w:t>
                  </w:r>
                </w:p>
              </w:tc>
              <w:tc>
                <w:tcPr>
                  <w:tcW w:w="2778" w:type="dxa"/>
                </w:tcPr>
                <w:p w14:paraId="27879C87" w14:textId="77777777" w:rsidR="00AB7C17" w:rsidRPr="00C63632" w:rsidRDefault="00AB7C17" w:rsidP="00E13C64">
                  <w:pPr>
                    <w:spacing w:line="240" w:lineRule="atLeast"/>
                    <w:rPr>
                      <w:rFonts w:ascii="Calibri" w:hAnsi="Calibri"/>
                    </w:rPr>
                  </w:pPr>
                  <w:r w:rsidRPr="00C63632">
                    <w:rPr>
                      <w:rFonts w:ascii="Calibri" w:hAnsi="Calibri"/>
                    </w:rPr>
                    <w:t xml:space="preserve">Warum ist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12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16</m:t>
                        </m:r>
                      </m:den>
                    </m:f>
                  </m:oMath>
                  <w:r w:rsidRPr="00C63632">
                    <w:rPr>
                      <w:rFonts w:ascii="Calibri" w:hAnsi="Calibri"/>
                    </w:rPr>
                    <w:t xml:space="preserve"> so groß wie</w:t>
                  </w:r>
                  <m:oMath>
                    <m:r>
                      <w:rPr>
                        <w:rFonts w:ascii="Cambria Math" w:hAnsi="Cambria Math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den>
                    </m:f>
                  </m:oMath>
                  <w:r w:rsidRPr="00C63632">
                    <w:rPr>
                      <w:rFonts w:ascii="Calibri" w:hAnsi="Calibri"/>
                    </w:rPr>
                    <w:t xml:space="preserve"> ?</w:t>
                  </w:r>
                </w:p>
                <w:p w14:paraId="188CAC6E" w14:textId="77777777" w:rsidR="00AB7C17" w:rsidRPr="00D90353" w:rsidRDefault="00AB7C17" w:rsidP="00E13C64">
                  <w:pPr>
                    <w:spacing w:line="240" w:lineRule="atLeast"/>
                    <w:rPr>
                      <w:rFonts w:ascii="Calibri" w:hAnsi="Calibri"/>
                    </w:rPr>
                  </w:pPr>
                  <w:r w:rsidRPr="00C63632">
                    <w:rPr>
                      <w:rFonts w:ascii="Calibri" w:hAnsi="Calibri"/>
                    </w:rPr>
                    <w:t xml:space="preserve">Ist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18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24</m:t>
                        </m:r>
                      </m:den>
                    </m:f>
                  </m:oMath>
                  <w:r w:rsidRPr="00C63632">
                    <w:rPr>
                      <w:rFonts w:ascii="Calibri" w:hAnsi="Calibri"/>
                    </w:rPr>
                    <w:t xml:space="preserve"> auch so groß wie</w:t>
                  </w:r>
                  <m:oMath>
                    <m:r>
                      <w:rPr>
                        <w:rFonts w:ascii="Cambria Math" w:hAnsi="Cambria Math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 xml:space="preserve"> </m:t>
                    </m:r>
                  </m:oMath>
                  <w:r w:rsidRPr="00C63632">
                    <w:rPr>
                      <w:rFonts w:ascii="Calibri" w:hAnsi="Calibri"/>
                    </w:rPr>
                    <w:t xml:space="preserve">? </w:t>
                  </w:r>
                </w:p>
              </w:tc>
              <w:tc>
                <w:tcPr>
                  <w:tcW w:w="5230" w:type="dxa"/>
                </w:tcPr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5210"/>
                  </w:tblGrid>
                  <w:tr w:rsidR="00D90353" w14:paraId="644D35CE" w14:textId="77777777" w:rsidTr="00D90353">
                    <w:tc>
                      <w:tcPr>
                        <w:tcW w:w="5210" w:type="dxa"/>
                      </w:tcPr>
                      <w:p w14:paraId="67BFB314" w14:textId="77777777" w:rsidR="00D90353" w:rsidRDefault="00D90353" w:rsidP="00E13C64">
                        <w:pPr>
                          <w:spacing w:line="240" w:lineRule="atLeast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 xml:space="preserve"> </w:t>
                        </w:r>
                      </w:p>
                      <w:p w14:paraId="4045EC2B" w14:textId="77777777" w:rsidR="00D90353" w:rsidRDefault="00D90353" w:rsidP="00E13C64">
                        <w:pPr>
                          <w:spacing w:line="240" w:lineRule="atLeast"/>
                          <w:rPr>
                            <w:noProof/>
                          </w:rPr>
                        </w:pPr>
                      </w:p>
                      <w:p w14:paraId="558208A8" w14:textId="77777777" w:rsidR="00D90353" w:rsidRDefault="00D90353" w:rsidP="00E13C64">
                        <w:pPr>
                          <w:spacing w:line="240" w:lineRule="atLeast"/>
                          <w:rPr>
                            <w:noProof/>
                          </w:rPr>
                        </w:pPr>
                      </w:p>
                      <w:p w14:paraId="78930977" w14:textId="77777777" w:rsidR="00D90353" w:rsidRDefault="00D90353" w:rsidP="00E13C64">
                        <w:pPr>
                          <w:spacing w:line="240" w:lineRule="atLeast"/>
                          <w:rPr>
                            <w:noProof/>
                          </w:rPr>
                        </w:pPr>
                      </w:p>
                      <w:p w14:paraId="3BDF24C6" w14:textId="77777777" w:rsidR="00D90353" w:rsidRDefault="00D90353" w:rsidP="00E13C64">
                        <w:pPr>
                          <w:spacing w:line="240" w:lineRule="atLeast"/>
                          <w:rPr>
                            <w:noProof/>
                          </w:rPr>
                        </w:pPr>
                      </w:p>
                      <w:p w14:paraId="7A929439" w14:textId="77777777" w:rsidR="00D90353" w:rsidRDefault="00D90353" w:rsidP="00E13C64">
                        <w:pPr>
                          <w:spacing w:line="240" w:lineRule="atLeast"/>
                          <w:rPr>
                            <w:noProof/>
                          </w:rPr>
                        </w:pPr>
                      </w:p>
                    </w:tc>
                  </w:tr>
                </w:tbl>
                <w:p w14:paraId="01161DA5" w14:textId="77777777" w:rsidR="00D90353" w:rsidRDefault="00D90353" w:rsidP="00E13C64">
                  <w:pPr>
                    <w:spacing w:line="240" w:lineRule="atLeast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 </w:t>
                  </w:r>
                </w:p>
              </w:tc>
            </w:tr>
            <w:tr w:rsidR="00D90353" w14:paraId="15D1B8B0" w14:textId="77777777" w:rsidTr="00DC14C3">
              <w:tc>
                <w:tcPr>
                  <w:tcW w:w="425" w:type="dxa"/>
                </w:tcPr>
                <w:p w14:paraId="5683DA39" w14:textId="77777777" w:rsidR="00D90353" w:rsidRDefault="00D90353" w:rsidP="00E13C64">
                  <w:pPr>
                    <w:spacing w:line="240" w:lineRule="atLeast"/>
                    <w:rPr>
                      <w:noProof/>
                    </w:rPr>
                  </w:pPr>
                  <w:r>
                    <w:rPr>
                      <w:noProof/>
                    </w:rPr>
                    <w:t>(2)</w:t>
                  </w:r>
                </w:p>
              </w:tc>
              <w:tc>
                <w:tcPr>
                  <w:tcW w:w="2778" w:type="dxa"/>
                </w:tcPr>
                <w:p w14:paraId="1B57B0C6" w14:textId="77777777" w:rsidR="00D90353" w:rsidRPr="00C63632" w:rsidRDefault="00D90353" w:rsidP="00E13C64">
                  <w:pPr>
                    <w:spacing w:line="240" w:lineRule="atLeast"/>
                    <w:rPr>
                      <w:rFonts w:ascii="Calibri" w:hAnsi="Calibri"/>
                    </w:rPr>
                  </w:pPr>
                  <w:r w:rsidRPr="00C63632">
                    <w:rPr>
                      <w:rFonts w:ascii="Calibri" w:hAnsi="Calibri"/>
                    </w:rPr>
                    <w:t xml:space="preserve">Warum ist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16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20</m:t>
                        </m:r>
                      </m:den>
                    </m:f>
                  </m:oMath>
                  <w:r w:rsidRPr="00C63632">
                    <w:rPr>
                      <w:rFonts w:ascii="Calibri" w:hAnsi="Calibri"/>
                    </w:rPr>
                    <w:t xml:space="preserve"> so groß wie</w:t>
                  </w:r>
                  <m:oMath>
                    <m:r>
                      <w:rPr>
                        <w:rFonts w:ascii="Cambria Math" w:hAnsi="Cambria Math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8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10</m:t>
                        </m:r>
                      </m:den>
                    </m:f>
                  </m:oMath>
                  <w:r w:rsidRPr="00C63632">
                    <w:rPr>
                      <w:rFonts w:ascii="Calibri" w:hAnsi="Calibri"/>
                    </w:rPr>
                    <w:t xml:space="preserve"> ?</w:t>
                  </w:r>
                </w:p>
                <w:p w14:paraId="0E255D45" w14:textId="77777777" w:rsidR="00D90353" w:rsidRPr="00D90353" w:rsidRDefault="00D90353" w:rsidP="00E13C64">
                  <w:pPr>
                    <w:spacing w:line="240" w:lineRule="atLeast"/>
                    <w:rPr>
                      <w:rFonts w:ascii="Calibri" w:hAnsi="Calibri"/>
                    </w:rPr>
                  </w:pPr>
                  <w:r w:rsidRPr="00C63632">
                    <w:rPr>
                      <w:rFonts w:ascii="Calibri" w:hAnsi="Calibri"/>
                    </w:rPr>
                    <w:t xml:space="preserve">Ist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16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20</m:t>
                        </m:r>
                      </m:den>
                    </m:f>
                  </m:oMath>
                  <w:r w:rsidRPr="00C63632">
                    <w:rPr>
                      <w:rFonts w:ascii="Calibri" w:hAnsi="Calibri"/>
                    </w:rPr>
                    <w:t xml:space="preserve"> auch so groß wie</w:t>
                  </w:r>
                  <m:oMath>
                    <m:r>
                      <w:rPr>
                        <w:rFonts w:ascii="Cambria Math" w:hAnsi="Cambria Math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 xml:space="preserve"> </m:t>
                    </m:r>
                  </m:oMath>
                  <w:r w:rsidRPr="00C63632">
                    <w:rPr>
                      <w:rFonts w:ascii="Calibri" w:hAnsi="Calibri"/>
                    </w:rPr>
                    <w:t xml:space="preserve">? </w:t>
                  </w:r>
                </w:p>
              </w:tc>
              <w:tc>
                <w:tcPr>
                  <w:tcW w:w="5230" w:type="dxa"/>
                </w:tcPr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5210"/>
                  </w:tblGrid>
                  <w:tr w:rsidR="00D90353" w14:paraId="126779CF" w14:textId="77777777" w:rsidTr="004E0F84">
                    <w:tc>
                      <w:tcPr>
                        <w:tcW w:w="5210" w:type="dxa"/>
                      </w:tcPr>
                      <w:p w14:paraId="4A77E287" w14:textId="77777777" w:rsidR="00D90353" w:rsidRDefault="00D90353" w:rsidP="00E13C64">
                        <w:pPr>
                          <w:spacing w:line="240" w:lineRule="atLeast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 xml:space="preserve"> </w:t>
                        </w:r>
                      </w:p>
                      <w:p w14:paraId="743A334D" w14:textId="77777777" w:rsidR="00D90353" w:rsidRDefault="00D90353" w:rsidP="00E13C64">
                        <w:pPr>
                          <w:spacing w:line="240" w:lineRule="atLeast"/>
                          <w:rPr>
                            <w:noProof/>
                          </w:rPr>
                        </w:pPr>
                      </w:p>
                      <w:p w14:paraId="77CEFE24" w14:textId="77777777" w:rsidR="00D90353" w:rsidRDefault="00D90353" w:rsidP="00E13C64">
                        <w:pPr>
                          <w:spacing w:line="240" w:lineRule="atLeast"/>
                          <w:rPr>
                            <w:noProof/>
                          </w:rPr>
                        </w:pPr>
                      </w:p>
                      <w:p w14:paraId="5AF89DF1" w14:textId="77777777" w:rsidR="00D90353" w:rsidRDefault="00D90353" w:rsidP="00E13C64">
                        <w:pPr>
                          <w:spacing w:line="240" w:lineRule="atLeast"/>
                          <w:rPr>
                            <w:noProof/>
                          </w:rPr>
                        </w:pPr>
                      </w:p>
                      <w:p w14:paraId="0ED011ED" w14:textId="77777777" w:rsidR="00D90353" w:rsidRDefault="00D90353" w:rsidP="00E13C64">
                        <w:pPr>
                          <w:spacing w:line="240" w:lineRule="atLeast"/>
                          <w:rPr>
                            <w:noProof/>
                          </w:rPr>
                        </w:pPr>
                      </w:p>
                      <w:p w14:paraId="5F4C6FBC" w14:textId="77777777" w:rsidR="00D90353" w:rsidRDefault="00D90353" w:rsidP="00E13C64">
                        <w:pPr>
                          <w:spacing w:line="240" w:lineRule="atLeast"/>
                          <w:rPr>
                            <w:noProof/>
                          </w:rPr>
                        </w:pPr>
                      </w:p>
                    </w:tc>
                  </w:tr>
                </w:tbl>
                <w:p w14:paraId="26B8AD01" w14:textId="77777777" w:rsidR="00D90353" w:rsidRDefault="00D90353" w:rsidP="00E13C64">
                  <w:pPr>
                    <w:spacing w:line="240" w:lineRule="atLeast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 </w:t>
                  </w:r>
                </w:p>
              </w:tc>
            </w:tr>
            <w:tr w:rsidR="00D90353" w14:paraId="2D8694DF" w14:textId="77777777" w:rsidTr="00DC14C3">
              <w:tc>
                <w:tcPr>
                  <w:tcW w:w="425" w:type="dxa"/>
                </w:tcPr>
                <w:p w14:paraId="29A6E9B1" w14:textId="77777777" w:rsidR="00D90353" w:rsidRDefault="00D90353" w:rsidP="00E13C64">
                  <w:pPr>
                    <w:spacing w:line="240" w:lineRule="atLeast"/>
                    <w:rPr>
                      <w:noProof/>
                    </w:rPr>
                  </w:pPr>
                  <w:r>
                    <w:rPr>
                      <w:noProof/>
                    </w:rPr>
                    <w:t>(3)</w:t>
                  </w:r>
                </w:p>
              </w:tc>
              <w:tc>
                <w:tcPr>
                  <w:tcW w:w="2778" w:type="dxa"/>
                </w:tcPr>
                <w:p w14:paraId="035FF628" w14:textId="305C3BC5" w:rsidR="00D90353" w:rsidRDefault="00D90353" w:rsidP="00E13C64">
                  <w:pPr>
                    <w:spacing w:line="240" w:lineRule="atLeast"/>
                    <w:rPr>
                      <w:rFonts w:ascii="Calibri" w:hAnsi="Calibri"/>
                    </w:rPr>
                  </w:pPr>
                  <w:r w:rsidRPr="00C63632">
                    <w:rPr>
                      <w:rFonts w:ascii="Calibri" w:hAnsi="Calibri"/>
                    </w:rPr>
                    <w:t xml:space="preserve">64tel kann man nicht mehr in der Streifentafel sehen. </w:t>
                  </w:r>
                </w:p>
                <w:p w14:paraId="45D4B5CF" w14:textId="77777777" w:rsidR="00D90353" w:rsidRDefault="00D90353" w:rsidP="00E13C64">
                  <w:pPr>
                    <w:spacing w:line="240" w:lineRule="atLeast"/>
                    <w:rPr>
                      <w:rFonts w:ascii="Calibri" w:hAnsi="Calibri"/>
                    </w:rPr>
                  </w:pPr>
                  <w:r w:rsidRPr="00C63632">
                    <w:rPr>
                      <w:rFonts w:ascii="Calibri" w:hAnsi="Calibri"/>
                    </w:rPr>
                    <w:t xml:space="preserve">Sind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48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64</m:t>
                        </m:r>
                      </m:den>
                    </m:f>
                  </m:oMath>
                  <w:r w:rsidRPr="00C63632">
                    <w:rPr>
                      <w:rFonts w:ascii="Calibri" w:hAnsi="Calibri"/>
                    </w:rPr>
                    <w:t xml:space="preserve"> so groß wie</w:t>
                  </w:r>
                  <m:oMath>
                    <m:r>
                      <w:rPr>
                        <w:rFonts w:ascii="Cambria Math" w:hAnsi="Cambria Math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12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16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 xml:space="preserve"> </m:t>
                    </m:r>
                  </m:oMath>
                  <w:r w:rsidRPr="00C63632">
                    <w:rPr>
                      <w:rFonts w:ascii="Calibri" w:hAnsi="Calibri"/>
                    </w:rPr>
                    <w:t>?</w:t>
                  </w:r>
                </w:p>
                <w:p w14:paraId="1373219E" w14:textId="1D18317C" w:rsidR="00CD4046" w:rsidRPr="00D90353" w:rsidRDefault="00CD4046" w:rsidP="00E13C64">
                  <w:pPr>
                    <w:spacing w:line="240" w:lineRule="atLeast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Erkläre, wie du auf deine Antwort kommst.</w:t>
                  </w:r>
                </w:p>
              </w:tc>
              <w:tc>
                <w:tcPr>
                  <w:tcW w:w="5230" w:type="dxa"/>
                </w:tcPr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5210"/>
                  </w:tblGrid>
                  <w:tr w:rsidR="00D90353" w14:paraId="796C65CD" w14:textId="77777777" w:rsidTr="004E0F84">
                    <w:tc>
                      <w:tcPr>
                        <w:tcW w:w="5210" w:type="dxa"/>
                      </w:tcPr>
                      <w:p w14:paraId="42DD7002" w14:textId="77777777" w:rsidR="00D90353" w:rsidRDefault="00D90353" w:rsidP="00E13C64">
                        <w:pPr>
                          <w:spacing w:line="240" w:lineRule="atLeast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 xml:space="preserve"> </w:t>
                        </w:r>
                      </w:p>
                      <w:p w14:paraId="441ECCC0" w14:textId="77777777" w:rsidR="00D90353" w:rsidRDefault="00D90353" w:rsidP="00E13C64">
                        <w:pPr>
                          <w:spacing w:line="240" w:lineRule="atLeast"/>
                          <w:rPr>
                            <w:noProof/>
                          </w:rPr>
                        </w:pPr>
                      </w:p>
                      <w:p w14:paraId="6CA1BB49" w14:textId="77777777" w:rsidR="00D90353" w:rsidRDefault="00D90353" w:rsidP="00E13C64">
                        <w:pPr>
                          <w:spacing w:line="240" w:lineRule="atLeast"/>
                          <w:rPr>
                            <w:noProof/>
                          </w:rPr>
                        </w:pPr>
                      </w:p>
                      <w:p w14:paraId="139AE20C" w14:textId="77777777" w:rsidR="00D90353" w:rsidRDefault="00D90353" w:rsidP="00E13C64">
                        <w:pPr>
                          <w:spacing w:line="240" w:lineRule="atLeast"/>
                          <w:rPr>
                            <w:noProof/>
                          </w:rPr>
                        </w:pPr>
                      </w:p>
                      <w:p w14:paraId="37DEAA05" w14:textId="77777777" w:rsidR="00D90353" w:rsidRDefault="00D90353" w:rsidP="00E13C64">
                        <w:pPr>
                          <w:spacing w:line="240" w:lineRule="atLeast"/>
                          <w:rPr>
                            <w:noProof/>
                          </w:rPr>
                        </w:pPr>
                      </w:p>
                      <w:p w14:paraId="742D5C7A" w14:textId="77777777" w:rsidR="00D90353" w:rsidRDefault="00D90353" w:rsidP="00E13C64">
                        <w:pPr>
                          <w:spacing w:line="240" w:lineRule="atLeast"/>
                          <w:rPr>
                            <w:noProof/>
                          </w:rPr>
                        </w:pPr>
                      </w:p>
                      <w:p w14:paraId="0B41AC49" w14:textId="77777777" w:rsidR="00D90353" w:rsidRDefault="00D90353" w:rsidP="00E13C64">
                        <w:pPr>
                          <w:spacing w:line="240" w:lineRule="atLeast"/>
                          <w:rPr>
                            <w:noProof/>
                          </w:rPr>
                        </w:pPr>
                      </w:p>
                      <w:p w14:paraId="717B18A6" w14:textId="77777777" w:rsidR="00D90353" w:rsidRDefault="00D90353" w:rsidP="00E13C64">
                        <w:pPr>
                          <w:spacing w:line="240" w:lineRule="atLeast"/>
                          <w:rPr>
                            <w:noProof/>
                          </w:rPr>
                        </w:pPr>
                      </w:p>
                      <w:p w14:paraId="1A6D97FC" w14:textId="77777777" w:rsidR="00D90353" w:rsidRDefault="00D90353" w:rsidP="00E13C64">
                        <w:pPr>
                          <w:spacing w:line="240" w:lineRule="atLeast"/>
                          <w:rPr>
                            <w:noProof/>
                          </w:rPr>
                        </w:pPr>
                      </w:p>
                    </w:tc>
                  </w:tr>
                </w:tbl>
                <w:p w14:paraId="4E8A5FB5" w14:textId="77777777" w:rsidR="00D90353" w:rsidRDefault="00D90353" w:rsidP="00E13C64">
                  <w:pPr>
                    <w:spacing w:line="240" w:lineRule="atLeast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 </w:t>
                  </w:r>
                </w:p>
              </w:tc>
            </w:tr>
          </w:tbl>
          <w:p w14:paraId="1F09FAFE" w14:textId="77777777" w:rsidR="00AB7C17" w:rsidRPr="00563011" w:rsidRDefault="00AB7C17" w:rsidP="00E13C64">
            <w:pPr>
              <w:spacing w:line="240" w:lineRule="atLeast"/>
              <w:rPr>
                <w:noProof/>
              </w:rPr>
            </w:pPr>
          </w:p>
        </w:tc>
      </w:tr>
    </w:tbl>
    <w:p w14:paraId="4901EC44" w14:textId="77777777" w:rsidR="00423F1A" w:rsidRDefault="00423F1A" w:rsidP="00E13C64">
      <w:pPr>
        <w:spacing w:line="240" w:lineRule="atLeast"/>
      </w:pPr>
    </w:p>
    <w:p w14:paraId="69D1C258" w14:textId="77777777" w:rsidR="00423F1A" w:rsidRDefault="00423F1A" w:rsidP="00E13C64">
      <w:pPr>
        <w:spacing w:after="200" w:line="240" w:lineRule="atLeast"/>
      </w:pPr>
      <w:r>
        <w:br w:type="page"/>
      </w:r>
    </w:p>
    <w:tbl>
      <w:tblPr>
        <w:tblW w:w="949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0"/>
        <w:gridCol w:w="264"/>
        <w:gridCol w:w="8645"/>
      </w:tblGrid>
      <w:tr w:rsidR="00423F1A" w14:paraId="3A4228F6" w14:textId="77777777" w:rsidTr="00A873FD">
        <w:tc>
          <w:tcPr>
            <w:tcW w:w="567" w:type="dxa"/>
          </w:tcPr>
          <w:p w14:paraId="2F199B69" w14:textId="77777777" w:rsidR="00423F1A" w:rsidRPr="00B74344" w:rsidRDefault="00423F1A" w:rsidP="00E13C64">
            <w:pPr>
              <w:pStyle w:val="berschrift3"/>
              <w:spacing w:line="240" w:lineRule="atLeast"/>
            </w:pPr>
            <w:r>
              <w:lastRenderedPageBreak/>
              <w:t>1.4</w:t>
            </w:r>
          </w:p>
        </w:tc>
        <w:tc>
          <w:tcPr>
            <w:tcW w:w="8929" w:type="dxa"/>
            <w:gridSpan w:val="3"/>
          </w:tcPr>
          <w:p w14:paraId="046BE523" w14:textId="77777777" w:rsidR="00423F1A" w:rsidRPr="00B74344" w:rsidRDefault="00423F1A" w:rsidP="00E13C64">
            <w:pPr>
              <w:pStyle w:val="berschrift3"/>
              <w:spacing w:line="240" w:lineRule="atLeast"/>
            </w:pPr>
            <w:r w:rsidRPr="00423F1A">
              <w:t>Einteilungen verfeinern und vergröbern im Kopf</w:t>
            </w:r>
          </w:p>
        </w:tc>
      </w:tr>
      <w:tr w:rsidR="00C25C46" w14:paraId="240C7C0F" w14:textId="77777777" w:rsidTr="00A873FD">
        <w:trPr>
          <w:trHeight w:val="3647"/>
        </w:trPr>
        <w:tc>
          <w:tcPr>
            <w:tcW w:w="567" w:type="dxa"/>
          </w:tcPr>
          <w:p w14:paraId="1FD80A81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2ED4676C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30CD7991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6400B6BC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674B278C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2AE72581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28A8658C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105C9EA2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1249CDF0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172A3684" w14:textId="4C3E6F8A" w:rsidR="00C25C46" w:rsidRDefault="00321AB1" w:rsidP="00E13C64">
            <w:pPr>
              <w:spacing w:after="200" w:line="240" w:lineRule="atLeast"/>
              <w:rPr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378C69E2" wp14:editId="20C6C32B">
                  <wp:extent cx="287640" cy="338400"/>
                  <wp:effectExtent l="0" t="0" r="0" b="5080"/>
                  <wp:docPr id="1442938070" name="Grafik 1442938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</w:tcPr>
          <w:p w14:paraId="497A34ED" w14:textId="77777777" w:rsidR="00C25C46" w:rsidRDefault="00C25C46" w:rsidP="00E13C64">
            <w:pPr>
              <w:pStyle w:val="Nummerierung"/>
              <w:spacing w:line="240" w:lineRule="atLeast"/>
            </w:pPr>
          </w:p>
        </w:tc>
        <w:tc>
          <w:tcPr>
            <w:tcW w:w="264" w:type="dxa"/>
          </w:tcPr>
          <w:p w14:paraId="704D532B" w14:textId="77777777" w:rsidR="00C25C46" w:rsidRDefault="00C25C46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645" w:type="dxa"/>
          </w:tcPr>
          <w:p w14:paraId="017EA52B" w14:textId="4F138B48" w:rsidR="00423F1A" w:rsidRDefault="00423F1A" w:rsidP="00E13C64">
            <w:pPr>
              <w:spacing w:line="240" w:lineRule="atLeast"/>
            </w:pPr>
            <w:r>
              <w:t xml:space="preserve">Ergänze erst ohne Streifentafel so, </w:t>
            </w:r>
            <w:r w:rsidR="00321AB1">
              <w:br/>
            </w:r>
            <w:r>
              <w:t xml:space="preserve">dass die Anteile gleich groß sind. </w:t>
            </w:r>
            <w:r w:rsidR="00744B61">
              <w:br/>
            </w:r>
            <w:r>
              <w:t xml:space="preserve">Schreibe dann als Brüche. </w:t>
            </w:r>
          </w:p>
          <w:p w14:paraId="729313EC" w14:textId="77777777" w:rsidR="00C25C46" w:rsidRDefault="00423F1A" w:rsidP="00E13C64">
            <w:pPr>
              <w:spacing w:line="240" w:lineRule="atLeast"/>
            </w:pPr>
            <w:r>
              <w:t>Überprüfe am Ende an der Streifentafel.</w:t>
            </w:r>
            <w:r w:rsidR="00632A4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0F703282" w14:textId="3DCEEF1C" w:rsidR="00632A43" w:rsidRDefault="0045075A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877824" behindDoc="0" locked="0" layoutInCell="1" allowOverlap="1" wp14:anchorId="3350BC17" wp14:editId="689EC4C6">
                      <wp:simplePos x="0" y="0"/>
                      <wp:positionH relativeFrom="margin">
                        <wp:align>right</wp:align>
                      </wp:positionH>
                      <wp:positionV relativeFrom="margin">
                        <wp:align>top</wp:align>
                      </wp:positionV>
                      <wp:extent cx="2076450" cy="1644556"/>
                      <wp:effectExtent l="0" t="0" r="0" b="0"/>
                      <wp:wrapSquare wrapText="bothSides"/>
                      <wp:docPr id="60" name="Gruppieren 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6450" cy="1644556"/>
                                <a:chOff x="0" y="0"/>
                                <a:chExt cx="2076450" cy="1644556"/>
                              </a:xfrm>
                            </wpg:grpSpPr>
                            <wps:wsp>
                              <wps:cNvPr id="61" name="Rechteck 61"/>
                              <wps:cNvSpPr/>
                              <wps:spPr>
                                <a:xfrm>
                                  <a:off x="0" y="0"/>
                                  <a:ext cx="2076450" cy="16445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3" name="Grafik 2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2"/>
                                <a:srcRect b="33378"/>
                                <a:stretch/>
                              </pic:blipFill>
                              <pic:spPr>
                                <a:xfrm>
                                  <a:off x="438150" y="161925"/>
                                  <a:ext cx="1449070" cy="1341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272" name="Grafik 2227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0013" y="7620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170489" id="Gruppieren 60" o:spid="_x0000_s1026" style="position:absolute;margin-left:112.3pt;margin-top:0;width:163.5pt;height:129.5pt;z-index:252877824;mso-position-horizontal:right;mso-position-horizontal-relative:margin;mso-position-vertical:top;mso-position-vertical-relative:margin;mso-width-relative:margin;mso-height-relative:margin" coordsize="20764,16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">
                      <v:rect id="Rechteck 61" o:spid="_x0000_s1027" style="position:absolute;width:20764;height:16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" fillcolor="#f2f2f2 [3052]" stroked="f" strokeweight="1pt"/>
                      <v:shape id="Grafik 27" o:spid="_x0000_s1028" type="#_x0000_t75" style="position:absolute;left:4381;top:1619;width:14491;height:13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">
                        <v:imagedata r:id="rId79" o:title="" cropbottom="21875f"/>
                      </v:shape>
                      <v:shape id="Grafik 22272" o:spid="_x0000_s1029" type="#_x0000_t75" style="position:absolute;left:1000;top:762;width:215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">
                        <v:imagedata r:id="rId80" o:title=""/>
                      </v:shape>
                      <w10:wrap type="square" anchorx="margin" anchory="margin"/>
                    </v:group>
                  </w:pict>
                </mc:Fallback>
              </mc:AlternateContent>
            </w:r>
          </w:p>
          <w:p w14:paraId="5E4E6849" w14:textId="6E00396E" w:rsidR="00423F1A" w:rsidRPr="0045075A" w:rsidRDefault="00423F1A" w:rsidP="00E13C64">
            <w:pPr>
              <w:pStyle w:val="Listenabsatz"/>
              <w:spacing w:line="240" w:lineRule="atLeast"/>
            </w:pPr>
            <w:r w:rsidRPr="0045075A">
              <w:t>4 von 8</w:t>
            </w:r>
            <w:r w:rsidR="00217407">
              <w:t xml:space="preserve"> Feldern</w:t>
            </w:r>
            <w:r w:rsidRPr="0045075A">
              <w:t xml:space="preserve"> </w:t>
            </w:r>
            <w:r w:rsidR="00217407">
              <w:t xml:space="preserve">im Streifen entspricht 12 von </w:t>
            </w:r>
            <w:r w:rsidRPr="0045075A">
              <w:t xml:space="preserve"> ________ </w:t>
            </w:r>
            <w:r w:rsidR="00327FD9">
              <w:t xml:space="preserve">Feldern </w:t>
            </w:r>
            <w:r w:rsidRPr="0045075A">
              <w:t xml:space="preserve">im Streifen. </w:t>
            </w:r>
          </w:p>
          <w:p w14:paraId="0103A82B" w14:textId="3BD325B1" w:rsidR="00423F1A" w:rsidRPr="0045075A" w:rsidRDefault="00423F1A" w:rsidP="00E13C64">
            <w:pPr>
              <w:spacing w:line="240" w:lineRule="atLeast"/>
              <w:ind w:left="284"/>
            </w:pPr>
            <w:r w:rsidRPr="0045075A">
              <w:t xml:space="preserve">In Bruchschreibweise: </w:t>
            </w:r>
            <m:oMath>
              <m:f>
                <m:fPr>
                  <m:ctrlPr>
                    <w:rPr>
                      <w:rFonts w:ascii="Cambria Math" w:hAnsi="Cambria Math"/>
                      <w:color w:val="000000" w:themeColor="text1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BFBFBF" w:themeColor="background1" w:themeShade="BF"/>
                      <w:sz w:val="32"/>
                      <w:szCs w:val="28"/>
                    </w:rPr>
                    <w:sym w:font="Wingdings 2" w:char="F0A2"/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32"/>
                      <w:szCs w:val="32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32"/>
                  <w:szCs w:val="3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BFBFBF" w:themeColor="background1" w:themeShade="BF"/>
                      <w:sz w:val="32"/>
                      <w:szCs w:val="32"/>
                    </w:rPr>
                    <w:sym w:font="Wingdings 2" w:char="F0A2"/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BFBFBF" w:themeColor="background1" w:themeShade="BF"/>
                      <w:sz w:val="32"/>
                      <w:szCs w:val="32"/>
                    </w:rPr>
                    <w:sym w:font="Wingdings 2" w:char="F0A2"/>
                  </m:r>
                </m:den>
              </m:f>
            </m:oMath>
            <w:r w:rsidR="00F9173A" w:rsidRPr="00267D51">
              <w:rPr>
                <w:rFonts w:eastAsiaTheme="minorEastAsia"/>
                <w:sz w:val="28"/>
                <w:szCs w:val="28"/>
              </w:rPr>
              <w:t xml:space="preserve"> </w:t>
            </w:r>
            <w:r w:rsidR="00321AB1">
              <w:rPr>
                <w:rFonts w:eastAsiaTheme="minorEastAsia"/>
                <w:sz w:val="28"/>
                <w:szCs w:val="28"/>
              </w:rPr>
              <w:br/>
            </w:r>
          </w:p>
          <w:p w14:paraId="04571F77" w14:textId="61C6FD45" w:rsidR="00423F1A" w:rsidRPr="0045075A" w:rsidRDefault="00423F1A" w:rsidP="00E13C64">
            <w:pPr>
              <w:pStyle w:val="Listenabsatz"/>
              <w:spacing w:line="240" w:lineRule="atLeast"/>
            </w:pPr>
            <w:r w:rsidRPr="0045075A">
              <w:t xml:space="preserve">6 von 24 </w:t>
            </w:r>
            <w:r w:rsidR="00E34922">
              <w:t xml:space="preserve">entspricht </w:t>
            </w:r>
            <w:r w:rsidRPr="0045075A">
              <w:t xml:space="preserve">________ von </w:t>
            </w:r>
            <w:r w:rsidR="0045075A" w:rsidRPr="0045075A">
              <w:br/>
            </w:r>
            <w:r w:rsidRPr="0045075A">
              <w:t xml:space="preserve">8 </w:t>
            </w:r>
            <w:r w:rsidR="00243086">
              <w:t xml:space="preserve">Feldern </w:t>
            </w:r>
            <w:r w:rsidRPr="0045075A">
              <w:t>im Streifen.</w:t>
            </w:r>
          </w:p>
          <w:p w14:paraId="1D5EC14B" w14:textId="4EDC1357" w:rsidR="00423F1A" w:rsidRPr="00267D51" w:rsidRDefault="00423F1A" w:rsidP="00E13C64">
            <w:pPr>
              <w:spacing w:line="240" w:lineRule="atLeast"/>
              <w:ind w:left="284"/>
              <w:rPr>
                <w:rFonts w:eastAsiaTheme="minorEastAsia"/>
                <w:color w:val="000000" w:themeColor="text1"/>
                <w:sz w:val="32"/>
              </w:rPr>
            </w:pPr>
            <w:r w:rsidRPr="0045075A">
              <w:t xml:space="preserve">In Bruchschreibweise: </w:t>
            </w:r>
            <m:oMath>
              <m:f>
                <m:fPr>
                  <m:ctrlPr>
                    <w:rPr>
                      <w:rFonts w:ascii="Cambria Math" w:hAnsi="Cambria Math"/>
                      <w:color w:val="000000" w:themeColor="text1"/>
                      <w:sz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32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BFBFBF" w:themeColor="background1" w:themeShade="BF"/>
                      <w:sz w:val="32"/>
                      <w:szCs w:val="32"/>
                    </w:rPr>
                    <w:sym w:font="Wingdings 2" w:char="F0A2"/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3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BFBFBF" w:themeColor="background1" w:themeShade="BF"/>
                      <w:sz w:val="32"/>
                      <w:szCs w:val="32"/>
                    </w:rPr>
                    <w:sym w:font="Wingdings 2" w:char="F0A2"/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BFBFBF" w:themeColor="background1" w:themeShade="BF"/>
                      <w:sz w:val="32"/>
                      <w:szCs w:val="32"/>
                    </w:rPr>
                    <w:sym w:font="Wingdings 2" w:char="F0A2"/>
                  </m:r>
                </m:den>
              </m:f>
            </m:oMath>
          </w:p>
          <w:p w14:paraId="572A2DE6" w14:textId="77777777" w:rsidR="004E0F84" w:rsidRDefault="004E0F84" w:rsidP="00E13C64">
            <w:pPr>
              <w:spacing w:line="240" w:lineRule="atLeast"/>
              <w:ind w:left="284" w:hanging="284"/>
            </w:pPr>
          </w:p>
          <w:p w14:paraId="283F9F8A" w14:textId="79F33E6B" w:rsidR="004E0F84" w:rsidRDefault="00CD4046" w:rsidP="00E13C64">
            <w:pPr>
              <w:spacing w:line="240" w:lineRule="atLeast"/>
            </w:pPr>
            <w:r>
              <w:t>Was fällt dir auf?</w:t>
            </w:r>
          </w:p>
          <w:tbl>
            <w:tblPr>
              <w:tblStyle w:val="MSKTabelle"/>
              <w:tblW w:w="8461" w:type="dxa"/>
              <w:tblLayout w:type="fixed"/>
              <w:tblLook w:val="0600" w:firstRow="0" w:lastRow="0" w:firstColumn="0" w:lastColumn="0" w:noHBand="1" w:noVBand="1"/>
            </w:tblPr>
            <w:tblGrid>
              <w:gridCol w:w="8461"/>
            </w:tblGrid>
            <w:tr w:rsidR="004E0F84" w14:paraId="021AE915" w14:textId="77777777" w:rsidTr="004E0F84">
              <w:tc>
                <w:tcPr>
                  <w:tcW w:w="8461" w:type="dxa"/>
                </w:tcPr>
                <w:p w14:paraId="2BD82E80" w14:textId="77777777" w:rsidR="004E0F84" w:rsidRDefault="004E0F84" w:rsidP="00E13C64">
                  <w:pPr>
                    <w:spacing w:line="240" w:lineRule="atLeast"/>
                  </w:pPr>
                </w:p>
                <w:p w14:paraId="1F7CB546" w14:textId="77777777" w:rsidR="004E0F84" w:rsidRDefault="004E0F84" w:rsidP="00E13C64">
                  <w:pPr>
                    <w:spacing w:line="240" w:lineRule="atLeast"/>
                  </w:pPr>
                </w:p>
                <w:p w14:paraId="0E4310EE" w14:textId="77777777" w:rsidR="004E0F84" w:rsidRDefault="004E0F84" w:rsidP="00E13C64">
                  <w:pPr>
                    <w:spacing w:line="240" w:lineRule="atLeast"/>
                  </w:pPr>
                </w:p>
                <w:p w14:paraId="3DED2D6A" w14:textId="77777777" w:rsidR="004E0F84" w:rsidRDefault="004E0F84" w:rsidP="00E13C64">
                  <w:pPr>
                    <w:spacing w:line="240" w:lineRule="atLeast"/>
                  </w:pPr>
                </w:p>
                <w:p w14:paraId="4EF402C4" w14:textId="77777777" w:rsidR="004E0F84" w:rsidRDefault="004E0F84" w:rsidP="00E13C64">
                  <w:pPr>
                    <w:spacing w:line="240" w:lineRule="atLeast"/>
                  </w:pPr>
                </w:p>
              </w:tc>
            </w:tr>
          </w:tbl>
          <w:p w14:paraId="5D6C6FDE" w14:textId="77777777" w:rsidR="004E0F84" w:rsidRPr="00D53CEA" w:rsidRDefault="009973BD" w:rsidP="00E13C64">
            <w:pPr>
              <w:spacing w:line="240" w:lineRule="atLeast"/>
            </w:pPr>
            <w:r>
              <w:t xml:space="preserve"> </w:t>
            </w:r>
          </w:p>
        </w:tc>
      </w:tr>
      <w:tr w:rsidR="00C25C46" w14:paraId="3A32789F" w14:textId="77777777" w:rsidTr="00A873FD">
        <w:tc>
          <w:tcPr>
            <w:tcW w:w="567" w:type="dxa"/>
          </w:tcPr>
          <w:p w14:paraId="0DFFFEDA" w14:textId="790DB10E" w:rsidR="00C25C46" w:rsidRDefault="00321AB1" w:rsidP="00E13C64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1D4E4FD0" wp14:editId="7F465D4D">
                  <wp:extent cx="360000" cy="272386"/>
                  <wp:effectExtent l="0" t="0" r="2540" b="0"/>
                  <wp:docPr id="1891794562" name="Grafik 1891794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</w:tcPr>
          <w:p w14:paraId="30E0BBE6" w14:textId="77777777" w:rsidR="00C25C46" w:rsidRDefault="00C25C46" w:rsidP="00E13C64">
            <w:pPr>
              <w:pStyle w:val="Nummerierung"/>
              <w:spacing w:line="240" w:lineRule="atLeast"/>
            </w:pPr>
          </w:p>
        </w:tc>
        <w:tc>
          <w:tcPr>
            <w:tcW w:w="264" w:type="dxa"/>
          </w:tcPr>
          <w:p w14:paraId="38954411" w14:textId="77777777" w:rsidR="00C25C46" w:rsidRPr="007A149C" w:rsidRDefault="00C25C46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645" w:type="dxa"/>
          </w:tcPr>
          <w:p w14:paraId="51610E07" w14:textId="7E0A576F" w:rsidR="00C25C46" w:rsidRDefault="009973BD" w:rsidP="00E13C64">
            <w:pPr>
              <w:spacing w:line="240" w:lineRule="atLeast"/>
              <w:rPr>
                <w:noProof/>
              </w:rPr>
            </w:pPr>
            <w:r w:rsidRPr="009973BD">
              <w:rPr>
                <w:noProof/>
              </w:rPr>
              <w:t xml:space="preserve">Löse wie in </w:t>
            </w:r>
            <w:r w:rsidRPr="00321AB1">
              <w:rPr>
                <w:b/>
                <w:bCs/>
                <w:noProof/>
                <w:color w:val="327A86" w:themeColor="text2"/>
              </w:rPr>
              <w:t>a)</w:t>
            </w:r>
            <w:r w:rsidR="00744B61" w:rsidRPr="00321AB1">
              <w:t>.</w:t>
            </w:r>
          </w:p>
          <w:p w14:paraId="1363F1D2" w14:textId="77777777" w:rsidR="009973BD" w:rsidRDefault="009973BD" w:rsidP="00E13C64">
            <w:pPr>
              <w:spacing w:line="240" w:lineRule="atLeast"/>
              <w:rPr>
                <w:noProof/>
              </w:rPr>
            </w:pPr>
          </w:p>
          <w:p w14:paraId="7C40BF81" w14:textId="4F3B017C" w:rsidR="009973BD" w:rsidRPr="00C63632" w:rsidRDefault="009973BD" w:rsidP="00E13C64">
            <w:pPr>
              <w:pStyle w:val="Listenabsatz"/>
              <w:spacing w:line="240" w:lineRule="atLeast"/>
            </w:pPr>
            <w:r>
              <w:t xml:space="preserve">_____ </w:t>
            </w:r>
            <w:r w:rsidRPr="00C63632">
              <w:t xml:space="preserve">von 15 </w:t>
            </w:r>
            <w:r w:rsidR="00E34922">
              <w:t>entspircht</w:t>
            </w:r>
            <w:r w:rsidR="00074FE1" w:rsidRPr="00C63632">
              <w:t xml:space="preserve"> </w:t>
            </w:r>
            <w:r w:rsidRPr="00C63632">
              <w:t xml:space="preserve">1 von </w:t>
            </w:r>
            <w:r>
              <w:t xml:space="preserve">_____ </w:t>
            </w:r>
            <w:r w:rsidR="00E34922">
              <w:t xml:space="preserve">Feldern </w:t>
            </w:r>
            <w:r w:rsidRPr="00C63632">
              <w:t>im Streifen.</w:t>
            </w:r>
          </w:p>
          <w:p w14:paraId="5AFFBD3C" w14:textId="77777777" w:rsidR="009973BD" w:rsidRDefault="009973BD" w:rsidP="00E13C64">
            <w:pPr>
              <w:spacing w:line="240" w:lineRule="atLeast"/>
              <w:rPr>
                <w:noProof/>
              </w:rPr>
            </w:pPr>
          </w:p>
          <w:p w14:paraId="200B8CED" w14:textId="59A289DC" w:rsidR="00DE0E6A" w:rsidRDefault="009973BD" w:rsidP="00E13C64">
            <w:pPr>
              <w:spacing w:line="240" w:lineRule="atLeast"/>
              <w:rPr>
                <w:noProof/>
              </w:rPr>
            </w:pPr>
            <w:r w:rsidRPr="009973BD">
              <w:rPr>
                <w:noProof/>
              </w:rPr>
              <w:t xml:space="preserve">Erkläre, wie du vorgegangen bist. Findest du mehrere Lösungen? </w:t>
            </w:r>
          </w:p>
          <w:p w14:paraId="762A29AD" w14:textId="415AA445" w:rsidR="00074FE1" w:rsidRDefault="00074FE1" w:rsidP="00E13C64">
            <w:pPr>
              <w:spacing w:line="240" w:lineRule="atLeast"/>
              <w:rPr>
                <w:noProof/>
              </w:rPr>
            </w:pPr>
            <w:r w:rsidRPr="009973BD">
              <w:rPr>
                <w:noProof/>
              </w:rPr>
              <w:t xml:space="preserve">Schreibe </w:t>
            </w:r>
            <w:r w:rsidR="00744B61">
              <w:rPr>
                <w:noProof/>
              </w:rPr>
              <w:t>s</w:t>
            </w:r>
            <w:r w:rsidRPr="009973BD">
              <w:rPr>
                <w:noProof/>
              </w:rPr>
              <w:t>ie auf.</w:t>
            </w:r>
          </w:p>
          <w:p w14:paraId="4A8DB9EC" w14:textId="77777777" w:rsidR="009973BD" w:rsidRDefault="009973BD" w:rsidP="00E13C64">
            <w:pPr>
              <w:spacing w:line="240" w:lineRule="atLeast"/>
              <w:rPr>
                <w:noProof/>
              </w:rPr>
            </w:pPr>
          </w:p>
          <w:tbl>
            <w:tblPr>
              <w:tblStyle w:val="MSKTabelle"/>
              <w:tblW w:w="8461" w:type="dxa"/>
              <w:tblLayout w:type="fixed"/>
              <w:tblLook w:val="0600" w:firstRow="0" w:lastRow="0" w:firstColumn="0" w:lastColumn="0" w:noHBand="1" w:noVBand="1"/>
            </w:tblPr>
            <w:tblGrid>
              <w:gridCol w:w="8461"/>
            </w:tblGrid>
            <w:tr w:rsidR="009973BD" w14:paraId="2364ACB0" w14:textId="77777777" w:rsidTr="009E7A07">
              <w:tc>
                <w:tcPr>
                  <w:tcW w:w="8461" w:type="dxa"/>
                </w:tcPr>
                <w:p w14:paraId="3A22781D" w14:textId="77777777" w:rsidR="009973BD" w:rsidRDefault="009973BD" w:rsidP="00E13C64">
                  <w:pPr>
                    <w:spacing w:line="240" w:lineRule="atLeast"/>
                  </w:pPr>
                </w:p>
                <w:p w14:paraId="5766C128" w14:textId="77777777" w:rsidR="009973BD" w:rsidRDefault="009973BD" w:rsidP="00E13C64">
                  <w:pPr>
                    <w:spacing w:line="240" w:lineRule="atLeast"/>
                  </w:pPr>
                </w:p>
                <w:p w14:paraId="1C0D0675" w14:textId="77777777" w:rsidR="009973BD" w:rsidRDefault="009973BD" w:rsidP="00E13C64">
                  <w:pPr>
                    <w:spacing w:line="240" w:lineRule="atLeast"/>
                  </w:pPr>
                </w:p>
                <w:p w14:paraId="3ABD71B3" w14:textId="77777777" w:rsidR="009973BD" w:rsidRDefault="009973BD" w:rsidP="00E13C64">
                  <w:pPr>
                    <w:spacing w:line="240" w:lineRule="atLeast"/>
                  </w:pPr>
                </w:p>
                <w:p w14:paraId="10BFA68A" w14:textId="77777777" w:rsidR="009973BD" w:rsidRDefault="009973BD" w:rsidP="00E13C64">
                  <w:pPr>
                    <w:spacing w:line="240" w:lineRule="atLeast"/>
                  </w:pPr>
                </w:p>
              </w:tc>
            </w:tr>
          </w:tbl>
          <w:p w14:paraId="6841AA63" w14:textId="77777777" w:rsidR="009973BD" w:rsidRDefault="009973BD" w:rsidP="00E13C6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</w:tr>
    </w:tbl>
    <w:p w14:paraId="3D4A51BD" w14:textId="77777777" w:rsidR="00411A02" w:rsidRDefault="00411A02" w:rsidP="00E13C64">
      <w:pPr>
        <w:spacing w:line="240" w:lineRule="atLeast"/>
      </w:pPr>
    </w:p>
    <w:p w14:paraId="672EA1AA" w14:textId="77777777" w:rsidR="00411A02" w:rsidRDefault="00411A02" w:rsidP="00E13C64">
      <w:pPr>
        <w:spacing w:after="200" w:line="240" w:lineRule="atLeast"/>
      </w:pPr>
      <w:r>
        <w:br w:type="page"/>
      </w:r>
    </w:p>
    <w:tbl>
      <w:tblPr>
        <w:tblW w:w="949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  <w:gridCol w:w="425"/>
      </w:tblGrid>
      <w:tr w:rsidR="00411A02" w14:paraId="2E006135" w14:textId="77777777" w:rsidTr="005D1AB8">
        <w:tc>
          <w:tcPr>
            <w:tcW w:w="610" w:type="dxa"/>
          </w:tcPr>
          <w:p w14:paraId="02FCE714" w14:textId="77777777" w:rsidR="00411A02" w:rsidRDefault="00411A02" w:rsidP="00E13C64">
            <w:pPr>
              <w:pStyle w:val="berschrift2"/>
              <w:spacing w:line="240" w:lineRule="atLeast"/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8886" w:type="dxa"/>
            <w:gridSpan w:val="3"/>
          </w:tcPr>
          <w:p w14:paraId="3B39A875" w14:textId="71D935A8" w:rsidR="00411A02" w:rsidRDefault="00411A02" w:rsidP="00E13C64">
            <w:pPr>
              <w:pStyle w:val="berschrift2"/>
              <w:spacing w:line="240" w:lineRule="atLeast"/>
              <w:rPr>
                <w:noProof/>
              </w:rPr>
            </w:pPr>
            <w:r w:rsidRPr="00411A02">
              <w:rPr>
                <w:noProof/>
              </w:rPr>
              <w:t>Gleichwertige Brüche durch Erweitern und Kürzen finden</w:t>
            </w:r>
          </w:p>
        </w:tc>
      </w:tr>
      <w:tr w:rsidR="00CD0604" w14:paraId="1B5C9415" w14:textId="77777777" w:rsidTr="005D1AB8">
        <w:tc>
          <w:tcPr>
            <w:tcW w:w="610" w:type="dxa"/>
          </w:tcPr>
          <w:p w14:paraId="677D90AC" w14:textId="67B00C9D" w:rsidR="00CD0604" w:rsidRDefault="00CD0604" w:rsidP="00E13C64">
            <w:pPr>
              <w:pStyle w:val="berschrift3"/>
              <w:spacing w:line="240" w:lineRule="atLeast"/>
            </w:pPr>
            <w:r>
              <w:t>2.1</w:t>
            </w:r>
          </w:p>
        </w:tc>
        <w:tc>
          <w:tcPr>
            <w:tcW w:w="8886" w:type="dxa"/>
            <w:gridSpan w:val="3"/>
          </w:tcPr>
          <w:p w14:paraId="5724018E" w14:textId="4A57DAFB" w:rsidR="00CD0604" w:rsidRDefault="00CD0604" w:rsidP="00E13C64">
            <w:pPr>
              <w:pStyle w:val="berschrift3"/>
              <w:spacing w:line="240" w:lineRule="atLeast"/>
              <w:rPr>
                <w:noProof/>
                <w14:ligatures w14:val="standardContextual"/>
              </w:rPr>
            </w:pPr>
            <w:r w:rsidRPr="00411A02">
              <w:t xml:space="preserve">Rechenregel </w:t>
            </w:r>
            <w:r w:rsidR="005B3BC5">
              <w:t xml:space="preserve">zum Erweitern von Brüchen im </w:t>
            </w:r>
            <w:r w:rsidRPr="00411A02">
              <w:t>Bild verstehen</w:t>
            </w:r>
          </w:p>
        </w:tc>
      </w:tr>
      <w:tr w:rsidR="00CD0604" w14:paraId="33DC3E7C" w14:textId="77777777" w:rsidTr="005D1AB8">
        <w:tc>
          <w:tcPr>
            <w:tcW w:w="610" w:type="dxa"/>
          </w:tcPr>
          <w:p w14:paraId="42ADBB4D" w14:textId="77777777" w:rsidR="00CD0604" w:rsidRDefault="00CD0604" w:rsidP="005B3BC5">
            <w:pPr>
              <w:pStyle w:val="berschrift3"/>
              <w:spacing w:before="0" w:line="240" w:lineRule="atLeast"/>
            </w:pPr>
            <w:r>
              <w:t>a)</w:t>
            </w:r>
          </w:p>
          <w:p w14:paraId="47E6FF18" w14:textId="77777777" w:rsidR="00276068" w:rsidRDefault="00276068" w:rsidP="00276068">
            <w:pPr>
              <w:rPr>
                <w:lang w:eastAsia="de-DE"/>
              </w:rPr>
            </w:pPr>
          </w:p>
          <w:p w14:paraId="2C138BFC" w14:textId="77777777" w:rsidR="00276068" w:rsidRPr="00276068" w:rsidRDefault="00276068" w:rsidP="00276068">
            <w:pPr>
              <w:rPr>
                <w:lang w:eastAsia="de-DE"/>
              </w:rPr>
            </w:pPr>
          </w:p>
          <w:p w14:paraId="4F53E05A" w14:textId="18B5E279" w:rsidR="00E745B4" w:rsidRPr="00E71AAB" w:rsidRDefault="00E745B4" w:rsidP="005B3BC5"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g">
                  <w:drawing>
                    <wp:inline distT="0" distB="0" distL="0" distR="0" wp14:anchorId="381C5132" wp14:editId="54A0121E">
                      <wp:extent cx="275475" cy="197485"/>
                      <wp:effectExtent l="0" t="0" r="4445" b="5715"/>
                      <wp:docPr id="357440406" name="Gruppieren 425">
                        <a:hlinkClick xmlns:a="http://schemas.openxmlformats.org/drawingml/2006/main" r:id="rId3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043413353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53467804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96DAC541-7B7A-43D3-8B79-37D633B846F1}">
                                      <asvg:svgBlip xmlns:asvg="http://schemas.microsoft.com/office/drawing/2016/SVG/main" r:embed="rId3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4D2BFA" id="Gruppieren 425" o:spid="_x0000_s1026" href="https://vam.dzlm.de/vams/apps/Bruchstreifen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" fillcolor="#327a86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">
                        <v:imagedata r:id="rId81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6" w:type="dxa"/>
            <w:gridSpan w:val="3"/>
          </w:tcPr>
          <w:p w14:paraId="3F964C42" w14:textId="7B8DE417" w:rsidR="00CD0604" w:rsidRPr="005B3BC5" w:rsidRDefault="00E776E7" w:rsidP="005B3BC5">
            <w:pPr>
              <w:pStyle w:val="berschrift3"/>
              <w:spacing w:before="0" w:line="240" w:lineRule="atLeast"/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</w:pPr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Emily hat zu </w:t>
            </w:r>
            <m:oMath>
              <m:f>
                <m:fPr>
                  <m:ctrlPr>
                    <w:rPr>
                      <w:rFonts w:ascii="Cambria Math" w:eastAsiaTheme="minorHAnsi" w:hAnsi="Cambria Math" w:cstheme="minorBidi"/>
                      <w:b w:val="0"/>
                      <w:bCs w:val="0"/>
                      <w:color w:val="auto"/>
                      <w:sz w:val="22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Theme="minorHAnsi" w:hAnsi="Cambria Math" w:cstheme="minorBidi"/>
                      <w:color w:val="auto"/>
                      <w:sz w:val="22"/>
                    </w:rPr>
                    <m:t>2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eastAsiaTheme="minorHAnsi" w:hAnsi="Cambria Math" w:cstheme="minorBidi"/>
                      <w:color w:val="auto"/>
                      <w:sz w:val="22"/>
                    </w:rPr>
                    <m:t>5</m:t>
                  </m:r>
                </m:den>
              </m:f>
            </m:oMath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den gleichwertigen Bruch </w:t>
            </w:r>
            <m:oMath>
              <m:f>
                <m:fPr>
                  <m:ctrlPr>
                    <w:rPr>
                      <w:rFonts w:ascii="Cambria Math" w:eastAsiaTheme="minorHAnsi" w:hAnsi="Cambria Math" w:cstheme="minorBidi"/>
                      <w:b w:val="0"/>
                      <w:bCs w:val="0"/>
                      <w:color w:val="auto"/>
                      <w:sz w:val="22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Theme="minorHAnsi" w:hAnsi="Cambria Math" w:cstheme="minorBidi"/>
                      <w:color w:val="auto"/>
                      <w:sz w:val="22"/>
                    </w:rPr>
                    <m:t>8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eastAsiaTheme="minorHAnsi" w:hAnsi="Cambria Math" w:cstheme="minorBidi"/>
                      <w:color w:val="auto"/>
                      <w:sz w:val="22"/>
                    </w:rPr>
                    <m:t>20</m:t>
                  </m:r>
                </m:den>
              </m:f>
            </m:oMath>
            <w:r w:rsidR="002968AE"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gefunden. Wie hat Emily verfeinert? </w:t>
            </w:r>
            <w:r w:rsidR="00276068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br/>
            </w:r>
            <w:r w:rsidR="002968AE"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Schreibe die passende Zahlen an die Pfeile. </w:t>
            </w:r>
          </w:p>
          <w:p w14:paraId="1D095265" w14:textId="70368311" w:rsidR="002968AE" w:rsidRDefault="00FD7B49" w:rsidP="005B3BC5">
            <w:pPr>
              <w:spacing w:line="240" w:lineRule="atLeast"/>
              <w:rPr>
                <w:rFonts w:eastAsiaTheme="minorEastAsia"/>
                <w:bCs/>
                <w:lang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3112320" behindDoc="0" locked="0" layoutInCell="1" allowOverlap="1" wp14:anchorId="17BE88E5" wp14:editId="12EF1E33">
                  <wp:simplePos x="0" y="0"/>
                  <wp:positionH relativeFrom="column">
                    <wp:posOffset>4893945</wp:posOffset>
                  </wp:positionH>
                  <wp:positionV relativeFrom="paragraph">
                    <wp:posOffset>138430</wp:posOffset>
                  </wp:positionV>
                  <wp:extent cx="469900" cy="469900"/>
                  <wp:effectExtent l="0" t="0" r="6350" b="6350"/>
                  <wp:wrapSquare wrapText="bothSides"/>
                  <wp:docPr id="1585543250" name="Grafik 75" descr="Vorschau Ihres 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code-preview-image" descr="Vorschau Ihres 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76068">
              <w:rPr>
                <w:rFonts w:ascii="Calibri" w:eastAsia="Times New Roman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031424" behindDoc="0" locked="0" layoutInCell="1" allowOverlap="1" wp14:anchorId="0A873F18" wp14:editId="659E0082">
                      <wp:simplePos x="0" y="0"/>
                      <wp:positionH relativeFrom="column">
                        <wp:posOffset>4090125</wp:posOffset>
                      </wp:positionH>
                      <wp:positionV relativeFrom="paragraph">
                        <wp:posOffset>179886</wp:posOffset>
                      </wp:positionV>
                      <wp:extent cx="807085" cy="447675"/>
                      <wp:effectExtent l="0" t="0" r="0" b="0"/>
                      <wp:wrapNone/>
                      <wp:docPr id="1759345377" name="Textfeld 1759345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7085" cy="447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6560754" w14:textId="77777777" w:rsidR="00937477" w:rsidRPr="00CD73F1" w:rsidRDefault="00937477" w:rsidP="005B3BC5">
                                  <w:pPr>
                                    <w:spacing w:line="240" w:lineRule="auto"/>
                                    <w:rPr>
                                      <w:sz w:val="16"/>
                                    </w:rPr>
                                  </w:pPr>
                                  <w:r w:rsidRPr="00CD73F1">
                                    <w:rPr>
                                      <w:sz w:val="16"/>
                                    </w:rPr>
                                    <w:t>Flexible Bruchstreifen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873F18" id="Textfeld 1759345377" o:spid="_x0000_s1057" type="#_x0000_t202" style="position:absolute;margin-left:322.05pt;margin-top:14.15pt;width:63.55pt;height:35.25pt;z-index:2530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" filled="f" stroked="f" strokeweight=".5pt">
                      <v:textbox>
                        <w:txbxContent>
                          <w:p w14:paraId="26560754" w14:textId="77777777" w:rsidR="00937477" w:rsidRPr="00CD73F1" w:rsidRDefault="00937477" w:rsidP="005B3BC5">
                            <w:pPr>
                              <w:spacing w:line="240" w:lineRule="auto"/>
                              <w:rPr>
                                <w:sz w:val="16"/>
                              </w:rPr>
                            </w:pPr>
                            <w:r w:rsidRPr="00CD73F1">
                              <w:rPr>
                                <w:sz w:val="16"/>
                              </w:rPr>
                              <w:t>Flexible 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68AE">
              <w:rPr>
                <w:lang w:eastAsia="de-DE"/>
              </w:rPr>
              <w:t xml:space="preserve">Die flexiblen Bruchstreifen können dir dabei helfen: </w:t>
            </w:r>
            <w:r w:rsidR="005B3BC5">
              <w:rPr>
                <w:lang w:eastAsia="de-DE"/>
              </w:rPr>
              <w:br/>
            </w:r>
            <w:r w:rsidR="002968AE">
              <w:rPr>
                <w:lang w:eastAsia="de-DE"/>
              </w:rPr>
              <w:t xml:space="preserve">Verfeinere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lang w:eastAsia="de-DE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 w:rsidR="00E43679" w:rsidRPr="005B3BC5">
              <w:rPr>
                <w:rFonts w:eastAsiaTheme="minorEastAsia"/>
                <w:bCs/>
                <w:lang w:eastAsia="de-DE"/>
              </w:rPr>
              <w:t>, sodass die Bruchstreifen zur Rechnung passen.</w:t>
            </w:r>
          </w:p>
          <w:p w14:paraId="5BD31DB9" w14:textId="7A7ED055" w:rsidR="0009151D" w:rsidRDefault="0009151D" w:rsidP="00271776">
            <w:pPr>
              <w:rPr>
                <w:rFonts w:eastAsiaTheme="minorEastAsia"/>
                <w:bCs/>
                <w:lang w:eastAsia="de-DE"/>
              </w:rPr>
            </w:pPr>
            <w:r>
              <w:rPr>
                <w:rFonts w:ascii="Calibri" w:eastAsia="Calibri" w:hAnsi="Calibri" w:cs="Times New Roman"/>
                <w:noProof/>
                <w:lang w:eastAsia="de-DE"/>
              </w:rPr>
              <w:drawing>
                <wp:anchor distT="0" distB="0" distL="114300" distR="114300" simplePos="0" relativeHeight="253025280" behindDoc="0" locked="0" layoutInCell="1" allowOverlap="1" wp14:anchorId="09E5248D" wp14:editId="325B8BAE">
                  <wp:simplePos x="0" y="0"/>
                  <wp:positionH relativeFrom="column">
                    <wp:posOffset>-318</wp:posOffset>
                  </wp:positionH>
                  <wp:positionV relativeFrom="paragraph">
                    <wp:posOffset>111125</wp:posOffset>
                  </wp:positionV>
                  <wp:extent cx="1122045" cy="1102995"/>
                  <wp:effectExtent l="0" t="0" r="1905" b="1905"/>
                  <wp:wrapNone/>
                  <wp:docPr id="1282876097" name="Grafik 2" descr="Ein Bild, das Clipart, Zeichnung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876097" name="Grafik 2" descr="Ein Bild, das Clipart, Zeichnung, Grafiken enthält.&#10;&#10;Automatisch generierte Beschreibun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45" cy="11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AA213C" w14:textId="0A3D73CB" w:rsidR="0009151D" w:rsidRDefault="00EA7922" w:rsidP="00271776">
            <w:pPr>
              <w:rPr>
                <w:rFonts w:eastAsiaTheme="minorEastAsia"/>
                <w:bCs/>
                <w:lang w:eastAsia="de-DE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027328" behindDoc="0" locked="0" layoutInCell="1" allowOverlap="1" wp14:anchorId="0DA814D8" wp14:editId="1208CE4C">
                      <wp:simplePos x="0" y="0"/>
                      <wp:positionH relativeFrom="column">
                        <wp:posOffset>1390968</wp:posOffset>
                      </wp:positionH>
                      <wp:positionV relativeFrom="paragraph">
                        <wp:posOffset>111125</wp:posOffset>
                      </wp:positionV>
                      <wp:extent cx="626957" cy="772886"/>
                      <wp:effectExtent l="0" t="0" r="0" b="1905"/>
                      <wp:wrapNone/>
                      <wp:docPr id="582420580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5811248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62293262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484240" w14:textId="77777777" w:rsidR="00EA7922" w:rsidRPr="008D5126" w:rsidRDefault="00EA7922" w:rsidP="00EA7922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A814D8" id="_x0000_s1058" style="position:absolute;margin-left:109.55pt;margin-top:8.75pt;width:49.35pt;height:60.85pt;z-index:253027328;mso-width-relative:margin;mso-height-relative:margin" coordorigin="-195,-261" coordsize="6270,7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">
                      <v:shape id="Grafik 3" o:spid="_x0000_s1059" type="#_x0000_t75" style="position:absolute;left:-195;top:-261;width:6269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">
                        <v:imagedata r:id="rId72" o:title="" chromakey="white"/>
                      </v:shape>
                      <v:shape id="_x0000_s1060" type="#_x0000_t202" style="position:absolute;left:1611;top:600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" filled="f" stroked="f" strokeweight=".5pt">
                        <v:textbox inset="0,0,0,0">
                          <w:txbxContent>
                            <w:p w14:paraId="54484240" w14:textId="77777777" w:rsidR="00EA7922" w:rsidRPr="008D5126" w:rsidRDefault="00EA7922" w:rsidP="00EA7922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5CD6976" w14:textId="6DE6EA78" w:rsidR="0009151D" w:rsidRPr="005B3BC5" w:rsidRDefault="0009151D" w:rsidP="00271776">
            <w:pPr>
              <w:rPr>
                <w:rFonts w:eastAsiaTheme="minorEastAsia"/>
                <w:bCs/>
                <w:color w:val="327A86" w:themeColor="text2"/>
                <w:sz w:val="24"/>
                <w:lang w:eastAsia="de-DE"/>
                <w14:ligatures w14:val="standardContextual"/>
              </w:rPr>
            </w:pPr>
          </w:p>
          <w:p w14:paraId="34C7F16A" w14:textId="0EB856D2" w:rsidR="002968AE" w:rsidRDefault="002968AE" w:rsidP="00271776">
            <w:pPr>
              <w:rPr>
                <w:rFonts w:eastAsiaTheme="minorEastAsia"/>
                <w:b/>
                <w:bCs/>
                <w:color w:val="327A86" w:themeColor="text2"/>
                <w:sz w:val="24"/>
                <w:lang w:eastAsia="de-DE"/>
                <w14:ligatures w14:val="standardContextual"/>
              </w:rPr>
            </w:pPr>
          </w:p>
          <w:p w14:paraId="0A91A5D3" w14:textId="77777777" w:rsidR="002968AE" w:rsidRDefault="002968AE" w:rsidP="00271776">
            <w:pPr>
              <w:rPr>
                <w:lang w:eastAsia="de-DE"/>
              </w:rPr>
            </w:pPr>
          </w:p>
          <w:p w14:paraId="01FE2066" w14:textId="77777777" w:rsidR="0009151D" w:rsidRDefault="0009151D" w:rsidP="00271776">
            <w:pPr>
              <w:rPr>
                <w:lang w:eastAsia="de-DE"/>
              </w:rPr>
            </w:pPr>
          </w:p>
          <w:p w14:paraId="5FD2C4FE" w14:textId="5ABD9AAD" w:rsidR="0009151D" w:rsidRPr="005B3BC5" w:rsidRDefault="0009151D" w:rsidP="005B3BC5"/>
        </w:tc>
      </w:tr>
      <w:tr w:rsidR="0076233D" w14:paraId="5CA68DB8" w14:textId="77777777" w:rsidTr="005D1AB8">
        <w:trPr>
          <w:trHeight w:val="323"/>
        </w:trPr>
        <w:tc>
          <w:tcPr>
            <w:tcW w:w="610" w:type="dxa"/>
          </w:tcPr>
          <w:p w14:paraId="5C5213C6" w14:textId="77777777" w:rsidR="0076233D" w:rsidRDefault="0076233D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886" w:type="dxa"/>
            <w:gridSpan w:val="3"/>
          </w:tcPr>
          <w:p w14:paraId="0ABBAB48" w14:textId="77777777" w:rsidR="0076233D" w:rsidRPr="00D53CEA" w:rsidRDefault="0076233D" w:rsidP="00E13C64">
            <w:pPr>
              <w:spacing w:line="240" w:lineRule="atLeast"/>
            </w:pPr>
          </w:p>
        </w:tc>
      </w:tr>
      <w:tr w:rsidR="0076233D" w14:paraId="2C3AB472" w14:textId="77777777" w:rsidTr="005D1AB8">
        <w:trPr>
          <w:trHeight w:val="53"/>
        </w:trPr>
        <w:tc>
          <w:tcPr>
            <w:tcW w:w="610" w:type="dxa"/>
          </w:tcPr>
          <w:p w14:paraId="78C4D268" w14:textId="5A3BC690" w:rsidR="00321AB1" w:rsidRDefault="00321AB1" w:rsidP="00E13C64">
            <w:pPr>
              <w:pStyle w:val="Nummerierung"/>
            </w:pPr>
            <w:r>
              <w:t>b)</w:t>
            </w:r>
          </w:p>
          <w:p w14:paraId="2937A2BC" w14:textId="77777777" w:rsidR="005D1AB8" w:rsidRDefault="005D1AB8" w:rsidP="00E13C64">
            <w:pPr>
              <w:pStyle w:val="Nummerierung"/>
            </w:pPr>
          </w:p>
          <w:p w14:paraId="725B7627" w14:textId="77777777" w:rsidR="005D1AB8" w:rsidRDefault="005D1AB8" w:rsidP="00E13C64">
            <w:pPr>
              <w:pStyle w:val="Nummerierung"/>
            </w:pPr>
          </w:p>
          <w:p w14:paraId="17F3E09F" w14:textId="77777777" w:rsidR="005D1AB8" w:rsidRDefault="005D1AB8" w:rsidP="00E13C64">
            <w:pPr>
              <w:pStyle w:val="Nummerierung"/>
            </w:pPr>
          </w:p>
          <w:p w14:paraId="69E150A0" w14:textId="77777777" w:rsidR="0076233D" w:rsidRDefault="0076233D" w:rsidP="00E13C64">
            <w:pPr>
              <w:spacing w:line="240" w:lineRule="atLeast"/>
            </w:pPr>
          </w:p>
          <w:p w14:paraId="1C714326" w14:textId="77777777" w:rsidR="005D1AB8" w:rsidRDefault="005D1AB8" w:rsidP="00E13C64">
            <w:pPr>
              <w:spacing w:line="240" w:lineRule="atLeast"/>
            </w:pPr>
          </w:p>
          <w:p w14:paraId="7C97BE42" w14:textId="47FE6CA3" w:rsidR="005D1AB8" w:rsidRDefault="005D1AB8" w:rsidP="00E13C64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3099008" behindDoc="0" locked="0" layoutInCell="1" allowOverlap="1" wp14:anchorId="069A9425" wp14:editId="7331FB4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182245</wp:posOffset>
                  </wp:positionV>
                  <wp:extent cx="359410" cy="271780"/>
                  <wp:effectExtent l="0" t="0" r="2540" b="0"/>
                  <wp:wrapSquare wrapText="bothSides"/>
                  <wp:docPr id="256" name="Grafik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86" w:type="dxa"/>
            <w:gridSpan w:val="3"/>
          </w:tcPr>
          <w:p w14:paraId="108981DB" w14:textId="32D240F2" w:rsidR="00271776" w:rsidRDefault="00271776" w:rsidP="00E13C64">
            <w:pPr>
              <w:spacing w:line="240" w:lineRule="atLeast"/>
              <w:rPr>
                <w:rFonts w:ascii="Calibri" w:eastAsiaTheme="minorEastAsia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>Emilys Rechnung nennt man Erweitern</w:t>
            </w:r>
            <w:r w:rsidR="00F22B07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. </w:t>
            </w:r>
            <w:r w:rsidR="005E4649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Sie erweitert nun auch den Bruch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3</m:t>
                  </m:r>
                </m:den>
              </m:f>
            </m:oMath>
            <w:r w:rsidR="005E4649">
              <w:rPr>
                <w:rFonts w:ascii="Calibri" w:eastAsiaTheme="minorEastAsia" w:hAnsi="Calibri"/>
                <w:noProof/>
                <w:color w:val="000000" w:themeColor="text1"/>
                <w:szCs w:val="20"/>
              </w:rPr>
              <w:t xml:space="preserve">. </w:t>
            </w:r>
          </w:p>
          <w:p w14:paraId="30F3C16B" w14:textId="3DA74E05" w:rsidR="005E4649" w:rsidRDefault="00E565B7" w:rsidP="00E13C64">
            <w:pPr>
              <w:spacing w:line="240" w:lineRule="atLeast"/>
              <w:rPr>
                <w:rFonts w:ascii="Calibri" w:eastAsiaTheme="minorEastAsia" w:hAnsi="Calibri"/>
                <w:noProof/>
                <w:color w:val="000000" w:themeColor="text1"/>
                <w:szCs w:val="20"/>
              </w:rPr>
            </w:pPr>
            <w:r w:rsidRPr="00E565B7">
              <w:rPr>
                <w:rFonts w:ascii="Calibri" w:eastAsiaTheme="minorEastAsia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035520" behindDoc="0" locked="0" layoutInCell="1" allowOverlap="1" wp14:anchorId="5BA6ED0C" wp14:editId="0D22701D">
                  <wp:simplePos x="0" y="0"/>
                  <wp:positionH relativeFrom="column">
                    <wp:posOffset>3971608</wp:posOffset>
                  </wp:positionH>
                  <wp:positionV relativeFrom="paragraph">
                    <wp:posOffset>87630</wp:posOffset>
                  </wp:positionV>
                  <wp:extent cx="676275" cy="858520"/>
                  <wp:effectExtent l="0" t="0" r="9525" b="0"/>
                  <wp:wrapSquare wrapText="bothSides"/>
                  <wp:docPr id="16129311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293116" name="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50DD7" w:rsidRPr="004872FB">
              <w:rPr>
                <w:rFonts w:ascii="Calibri" w:eastAsiaTheme="minorEastAsia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036544" behindDoc="0" locked="0" layoutInCell="1" allowOverlap="1" wp14:anchorId="4798A808" wp14:editId="231DA4E3">
                  <wp:simplePos x="0" y="0"/>
                  <wp:positionH relativeFrom="column">
                    <wp:posOffset>215968</wp:posOffset>
                  </wp:positionH>
                  <wp:positionV relativeFrom="paragraph">
                    <wp:posOffset>151542</wp:posOffset>
                  </wp:positionV>
                  <wp:extent cx="3456197" cy="619125"/>
                  <wp:effectExtent l="0" t="0" r="0" b="0"/>
                  <wp:wrapSquare wrapText="bothSides"/>
                  <wp:docPr id="60818554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185540" name="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6197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DDEA52B" w14:textId="5AB2228E" w:rsidR="005E4649" w:rsidRDefault="00E50DD7" w:rsidP="00E13C64">
            <w:pPr>
              <w:spacing w:line="240" w:lineRule="atLeast"/>
              <w:rPr>
                <w:rFonts w:ascii="Calibri" w:eastAsiaTheme="minorEastAsia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38592" behindDoc="0" locked="0" layoutInCell="1" allowOverlap="1" wp14:anchorId="15C80775" wp14:editId="73C7A2D4">
                      <wp:simplePos x="0" y="0"/>
                      <wp:positionH relativeFrom="column">
                        <wp:posOffset>148272</wp:posOffset>
                      </wp:positionH>
                      <wp:positionV relativeFrom="paragraph">
                        <wp:posOffset>14605</wp:posOffset>
                      </wp:positionV>
                      <wp:extent cx="0" cy="611505"/>
                      <wp:effectExtent l="95250" t="0" r="57150" b="55245"/>
                      <wp:wrapNone/>
                      <wp:docPr id="524880472" name="Gerade Verbindung mit Pfeil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0" cy="6115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E83BD5" id="Gerade Verbindung mit Pfeil 1" o:spid="_x0000_s1026" type="#_x0000_t32" style="position:absolute;margin-left:11.65pt;margin-top:1.15pt;width:0;height:48.15pt;flip:x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" strokecolor="windowText" strokeweight="1pt">
                      <v:stroke endarrow="open"/>
                      <o:lock v:ext="edit" shapetype="f"/>
                    </v:shape>
                  </w:pict>
                </mc:Fallback>
              </mc:AlternateContent>
            </w:r>
          </w:p>
          <w:p w14:paraId="71A61957" w14:textId="12D45365" w:rsidR="005E4649" w:rsidRDefault="005E4649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3EBF071" w14:textId="77777777" w:rsidR="00E50DD7" w:rsidRDefault="00E50DD7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42089064" w14:textId="77777777" w:rsidR="00E50DD7" w:rsidRDefault="00E50DD7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646AD1D3" w14:textId="49EDC76E" w:rsidR="0076233D" w:rsidRPr="00C63632" w:rsidRDefault="0076233D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Was hat die Rechnung mit dem Bild zu tun? </w:t>
            </w:r>
          </w:p>
          <w:p w14:paraId="71008290" w14:textId="77777777" w:rsidR="0076233D" w:rsidRPr="00C63632" w:rsidRDefault="0076233D" w:rsidP="00E13C64">
            <w:pPr>
              <w:pStyle w:val="Listenabsatz"/>
              <w:spacing w:line="240" w:lineRule="atLeast"/>
            </w:pPr>
            <w:r w:rsidRPr="00C63632">
              <w:t xml:space="preserve">Was passiert beim Verfeinern im Bild mit Teil und Ganzem? </w:t>
            </w:r>
          </w:p>
          <w:p w14:paraId="3B9DB244" w14:textId="77777777" w:rsidR="0076233D" w:rsidRPr="00C63632" w:rsidRDefault="0076233D" w:rsidP="00E13C64">
            <w:pPr>
              <w:pStyle w:val="Listenabsatz"/>
              <w:spacing w:line="240" w:lineRule="atLeast"/>
            </w:pPr>
            <w:r w:rsidRPr="00C63632">
              <w:t>Was passiert beim Erweitern in Emilys Rechnung mit Zähler und Nenner?</w:t>
            </w:r>
          </w:p>
          <w:p w14:paraId="2BCCC088" w14:textId="7B3CB15D" w:rsidR="0076233D" w:rsidRDefault="0076233D" w:rsidP="00E13C64">
            <w:pPr>
              <w:pStyle w:val="Listenabsatz"/>
              <w:spacing w:line="240" w:lineRule="atLeast"/>
            </w:pPr>
            <w:r w:rsidRPr="00C63632">
              <w:t xml:space="preserve">Wo sieht man die </w:t>
            </w:r>
            <w:r w:rsidR="000329FF">
              <w:t>5</w:t>
            </w:r>
            <w:r w:rsidRPr="00C63632">
              <w:t xml:space="preserve"> im Bild?</w:t>
            </w:r>
            <w:r>
              <w:t xml:space="preserve"> </w:t>
            </w:r>
          </w:p>
          <w:p w14:paraId="6902F579" w14:textId="77777777" w:rsidR="0076233D" w:rsidRDefault="0076233D" w:rsidP="00E13C64">
            <w:pPr>
              <w:spacing w:line="240" w:lineRule="atLeast"/>
              <w:rPr>
                <w:noProof/>
              </w:rPr>
            </w:pPr>
          </w:p>
          <w:p w14:paraId="007C7AC3" w14:textId="29B1EC2D" w:rsidR="0076233D" w:rsidRDefault="004F626F" w:rsidP="005D1AB8">
            <w:pPr>
              <w:spacing w:after="120" w:line="240" w:lineRule="atLeast"/>
              <w:rPr>
                <w:noProof/>
              </w:rPr>
            </w:pPr>
            <w:r w:rsidRPr="0076233D">
              <w:rPr>
                <w:noProof/>
              </w:rPr>
              <w:t>Schreibe deine Beobachtungen auf:</w:t>
            </w:r>
          </w:p>
          <w:tbl>
            <w:tblPr>
              <w:tblStyle w:val="MSKTabelle"/>
              <w:tblW w:w="8461" w:type="dxa"/>
              <w:tblLayout w:type="fixed"/>
              <w:tblLook w:val="0600" w:firstRow="0" w:lastRow="0" w:firstColumn="0" w:lastColumn="0" w:noHBand="1" w:noVBand="1"/>
            </w:tblPr>
            <w:tblGrid>
              <w:gridCol w:w="5062"/>
              <w:gridCol w:w="284"/>
              <w:gridCol w:w="3115"/>
            </w:tblGrid>
            <w:tr w:rsidR="005D1AB8" w14:paraId="7806936A" w14:textId="77777777" w:rsidTr="005D1AB8">
              <w:trPr>
                <w:trHeight w:val="3418"/>
              </w:trPr>
              <w:tc>
                <w:tcPr>
                  <w:tcW w:w="5062" w:type="dxa"/>
                </w:tcPr>
                <w:p w14:paraId="427E3C38" w14:textId="77777777" w:rsidR="005D1AB8" w:rsidRDefault="005D1AB8" w:rsidP="00E13C64">
                  <w:pPr>
                    <w:spacing w:line="240" w:lineRule="atLeast"/>
                  </w:pPr>
                </w:p>
                <w:p w14:paraId="7FD8FEB7" w14:textId="77777777" w:rsidR="005D1AB8" w:rsidRDefault="005D1AB8" w:rsidP="00E13C64">
                  <w:pPr>
                    <w:spacing w:line="240" w:lineRule="atLeast"/>
                  </w:pPr>
                </w:p>
                <w:p w14:paraId="3448766F" w14:textId="77777777" w:rsidR="005D1AB8" w:rsidRDefault="005D1AB8" w:rsidP="00E13C64">
                  <w:pPr>
                    <w:spacing w:line="240" w:lineRule="atLeast"/>
                  </w:pPr>
                </w:p>
                <w:p w14:paraId="6AE9124A" w14:textId="77777777" w:rsidR="005D1AB8" w:rsidRDefault="005D1AB8" w:rsidP="00E13C64">
                  <w:pPr>
                    <w:spacing w:line="240" w:lineRule="atLeast"/>
                  </w:pPr>
                </w:p>
                <w:p w14:paraId="7641A938" w14:textId="77777777" w:rsidR="005D1AB8" w:rsidRDefault="005D1AB8" w:rsidP="00E13C64">
                  <w:pPr>
                    <w:spacing w:line="240" w:lineRule="atLeast"/>
                  </w:pPr>
                </w:p>
                <w:p w14:paraId="0A39E437" w14:textId="182BB9CD" w:rsidR="005D1AB8" w:rsidRDefault="005D1AB8" w:rsidP="00E13C64">
                  <w:pPr>
                    <w:spacing w:line="240" w:lineRule="atLeast"/>
                  </w:pPr>
                </w:p>
                <w:p w14:paraId="6DD7D038" w14:textId="10ACDE03" w:rsidR="005D1AB8" w:rsidRDefault="005D1AB8" w:rsidP="00E13C64">
                  <w:pPr>
                    <w:spacing w:line="240" w:lineRule="atLeast"/>
                  </w:pPr>
                </w:p>
                <w:p w14:paraId="5D0746FA" w14:textId="445A7706" w:rsidR="005D1AB8" w:rsidRDefault="005D1AB8" w:rsidP="00E13C64">
                  <w:pPr>
                    <w:spacing w:line="240" w:lineRule="atLeast"/>
                  </w:pPr>
                </w:p>
                <w:p w14:paraId="18EA7CF9" w14:textId="2B8D0F62" w:rsidR="005D1AB8" w:rsidRDefault="005D1AB8" w:rsidP="00E13C64">
                  <w:pPr>
                    <w:spacing w:line="240" w:lineRule="atLeast"/>
                  </w:pPr>
                </w:p>
                <w:p w14:paraId="1C1302E0" w14:textId="71EA507A" w:rsidR="005D1AB8" w:rsidRDefault="005D1AB8" w:rsidP="00E13C64">
                  <w:pPr>
                    <w:spacing w:line="240" w:lineRule="atLeast"/>
                  </w:pPr>
                </w:p>
                <w:p w14:paraId="6D776077" w14:textId="77777777" w:rsidR="005D1AB8" w:rsidRDefault="005D1AB8" w:rsidP="00E13C64">
                  <w:pPr>
                    <w:spacing w:line="240" w:lineRule="atLeast"/>
                  </w:pPr>
                </w:p>
                <w:p w14:paraId="1B89E035" w14:textId="7BBDA374" w:rsidR="005D1AB8" w:rsidRDefault="005D1AB8" w:rsidP="00E13C64">
                  <w:pPr>
                    <w:spacing w:line="240" w:lineRule="atLeast"/>
                  </w:pPr>
                </w:p>
                <w:p w14:paraId="239892CE" w14:textId="39398D73" w:rsidR="005D1AB8" w:rsidRDefault="005D1AB8" w:rsidP="00E13C64">
                  <w:pPr>
                    <w:spacing w:line="240" w:lineRule="atLeast"/>
                  </w:pPr>
                </w:p>
              </w:tc>
              <w:tc>
                <w:tcPr>
                  <w:tcW w:w="284" w:type="dxa"/>
                  <w:tcBorders>
                    <w:top w:val="nil"/>
                    <w:bottom w:val="nil"/>
                    <w:right w:val="dashSmallGap" w:sz="12" w:space="0" w:color="BFBFBF"/>
                  </w:tcBorders>
                </w:tcPr>
                <w:p w14:paraId="689F025E" w14:textId="77777777" w:rsidR="005D1AB8" w:rsidRDefault="005D1AB8" w:rsidP="00E13C64">
                  <w:pPr>
                    <w:spacing w:line="240" w:lineRule="atLeast"/>
                  </w:pPr>
                </w:p>
              </w:tc>
              <w:tc>
                <w:tcPr>
                  <w:tcW w:w="3115" w:type="dxa"/>
                  <w:tcBorders>
                    <w:top w:val="dashSmallGap" w:sz="12" w:space="0" w:color="BFBFBF"/>
                    <w:left w:val="dashSmallGap" w:sz="12" w:space="0" w:color="BFBFBF"/>
                    <w:bottom w:val="dashSmallGap" w:sz="12" w:space="0" w:color="BFBFBF"/>
                    <w:right w:val="dashSmallGap" w:sz="12" w:space="0" w:color="BFBFBF"/>
                  </w:tcBorders>
                  <w:shd w:val="clear" w:color="auto" w:fill="auto"/>
                  <w:tcMar>
                    <w:top w:w="57" w:type="dxa"/>
                  </w:tcMar>
                </w:tcPr>
                <w:p w14:paraId="556A4350" w14:textId="77777777" w:rsidR="005D1AB8" w:rsidRPr="00F705F1" w:rsidRDefault="005D1AB8" w:rsidP="005D1AB8">
                  <w:pPr>
                    <w:spacing w:line="240" w:lineRule="atLeast"/>
                    <w:rPr>
                      <w:b/>
                    </w:rPr>
                  </w:pPr>
                  <w:r w:rsidRPr="00F705F1">
                    <w:rPr>
                      <w:b/>
                    </w:rPr>
                    <w:t>Mögliche Satzbausteine</w:t>
                  </w:r>
                </w:p>
                <w:p w14:paraId="68A54367" w14:textId="41725791" w:rsidR="005D1AB8" w:rsidRDefault="005D1AB8" w:rsidP="005D1AB8">
                  <w:pPr>
                    <w:pStyle w:val="Listenabsatz"/>
                    <w:spacing w:line="240" w:lineRule="atLeast"/>
                  </w:pPr>
                  <w:r>
                    <w:t xml:space="preserve">Teil und Ganzes werden </w:t>
                  </w:r>
                  <w:r>
                    <w:br/>
                    <w:t>jeweils …</w:t>
                  </w:r>
                </w:p>
                <w:p w14:paraId="2717C37A" w14:textId="77777777" w:rsidR="005D1AB8" w:rsidRDefault="005D1AB8" w:rsidP="005D1AB8">
                  <w:pPr>
                    <w:pStyle w:val="Listenabsatz"/>
                    <w:spacing w:line="240" w:lineRule="atLeast"/>
                  </w:pPr>
                  <w:r>
                    <w:t>Die Größe von Teil und Ganzes …</w:t>
                  </w:r>
                </w:p>
                <w:p w14:paraId="55B2D8DD" w14:textId="77777777" w:rsidR="005D1AB8" w:rsidRDefault="005D1AB8" w:rsidP="005D1AB8">
                  <w:pPr>
                    <w:pStyle w:val="Listenabsatz"/>
                    <w:spacing w:line="240" w:lineRule="atLeast"/>
                  </w:pPr>
                  <w:r>
                    <w:t>… wird in … Felder eingeteilt.</w:t>
                  </w:r>
                </w:p>
                <w:p w14:paraId="4936834E" w14:textId="03F9F3DC" w:rsidR="005D1AB8" w:rsidRDefault="005D1AB8" w:rsidP="00E50528">
                  <w:pPr>
                    <w:pStyle w:val="Listenabsatz"/>
                    <w:spacing w:line="240" w:lineRule="atLeast"/>
                  </w:pPr>
                  <w:r>
                    <w:t>Aus den … Felden … mal so viele klei</w:t>
                  </w:r>
                  <w:r w:rsidR="004F38A5">
                    <w:t>n</w:t>
                  </w:r>
                  <w:r>
                    <w:t xml:space="preserve">e Felder. </w:t>
                  </w:r>
                </w:p>
                <w:p w14:paraId="4B582C30" w14:textId="77777777" w:rsidR="005D1AB8" w:rsidRDefault="005D1AB8" w:rsidP="005D1AB8">
                  <w:pPr>
                    <w:pStyle w:val="Listenabsatz"/>
                    <w:spacing w:line="240" w:lineRule="atLeast"/>
                  </w:pPr>
                  <w:r>
                    <w:t>… mit … multiplizieren.</w:t>
                  </w:r>
                </w:p>
                <w:p w14:paraId="74EA0608" w14:textId="6A2DA4B0" w:rsidR="005D1AB8" w:rsidRPr="005D1AB8" w:rsidRDefault="005D1AB8" w:rsidP="005D1AB8">
                  <w:pPr>
                    <w:pStyle w:val="Listenabsatz"/>
                    <w:spacing w:line="240" w:lineRule="atLeast"/>
                  </w:pPr>
                  <w:r>
                    <w:t>Die Anzahl der Felder wird ver…facht.</w:t>
                  </w:r>
                </w:p>
              </w:tc>
            </w:tr>
          </w:tbl>
          <w:p w14:paraId="4538B9BF" w14:textId="596A511B" w:rsidR="00740387" w:rsidRDefault="00740387" w:rsidP="00E13C6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</w:tr>
      <w:tr w:rsidR="00321AB1" w14:paraId="356B056D" w14:textId="77777777" w:rsidTr="005D1AB8">
        <w:trPr>
          <w:trHeight w:val="53"/>
        </w:trPr>
        <w:tc>
          <w:tcPr>
            <w:tcW w:w="610" w:type="dxa"/>
          </w:tcPr>
          <w:p w14:paraId="7CC3EFC9" w14:textId="6CFE9A49" w:rsidR="00321AB1" w:rsidRDefault="00321AB1" w:rsidP="00E13C64">
            <w:pPr>
              <w:pStyle w:val="Nummerierung"/>
            </w:pPr>
            <w:r>
              <w:t>c)</w:t>
            </w:r>
          </w:p>
          <w:p w14:paraId="156289AC" w14:textId="77777777" w:rsidR="002614D4" w:rsidRDefault="002614D4" w:rsidP="00E13C64">
            <w:pPr>
              <w:pStyle w:val="Nummerierung"/>
            </w:pPr>
          </w:p>
          <w:p w14:paraId="4FC87943" w14:textId="264EB965" w:rsidR="00AA374B" w:rsidRDefault="00AA374B" w:rsidP="00E13C64">
            <w:pPr>
              <w:pStyle w:val="Nummerierung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69984" behindDoc="0" locked="0" layoutInCell="1" allowOverlap="1" wp14:anchorId="02031E14" wp14:editId="32E1E041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12700</wp:posOffset>
                      </wp:positionV>
                      <wp:extent cx="229870" cy="167640"/>
                      <wp:effectExtent l="0" t="0" r="0" b="0"/>
                      <wp:wrapNone/>
                      <wp:docPr id="300324068" name="Abgerundetes Rechteck 6">
                        <a:hlinkClick xmlns:a="http://schemas.openxmlformats.org/drawingml/2006/main" r:id="rId85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870" cy="16764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BD93DA7" id="Abgerundetes Rechteck 6" o:spid="_x0000_s1026" href="https://mathe-sicher-koennen.dzlm.de/erklaervideos?nid=695" style="position:absolute;margin-left:.35pt;margin-top:1pt;width:18.1pt;height:13.2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" o:button="t" fillcolor="#327a86 [3215]" stroked="f" strokeweight="1pt">
                      <v:fill o:detectmouseclick="t"/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71008" behindDoc="0" locked="0" layoutInCell="1" allowOverlap="1" wp14:anchorId="4761A6D7" wp14:editId="292679AC">
                      <wp:simplePos x="0" y="0"/>
                      <wp:positionH relativeFrom="column">
                        <wp:posOffset>72837</wp:posOffset>
                      </wp:positionH>
                      <wp:positionV relativeFrom="paragraph">
                        <wp:posOffset>47943</wp:posOffset>
                      </wp:positionV>
                      <wp:extent cx="86995" cy="105410"/>
                      <wp:effectExtent l="3493" t="0" r="5397" b="5398"/>
                      <wp:wrapNone/>
                      <wp:docPr id="1441237879" name="Dreiec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86995" cy="10541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699BE4" id="Dreieck 7" o:spid="_x0000_s1026" type="#_x0000_t5" style="position:absolute;margin-left:5.75pt;margin-top:3.8pt;width:6.85pt;height:8.3pt;rotation:90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" fillcolor="white [3212]" stroked="f" strokeweight="1pt"/>
                  </w:pict>
                </mc:Fallback>
              </mc:AlternateContent>
            </w:r>
          </w:p>
          <w:p w14:paraId="45F608ED" w14:textId="78809952" w:rsidR="00AA374B" w:rsidRDefault="00AA374B" w:rsidP="00E13C64">
            <w:pPr>
              <w:pStyle w:val="Nummerierung"/>
            </w:pPr>
          </w:p>
        </w:tc>
        <w:tc>
          <w:tcPr>
            <w:tcW w:w="8886" w:type="dxa"/>
            <w:gridSpan w:val="3"/>
          </w:tcPr>
          <w:p w14:paraId="07FC89DD" w14:textId="6E28A205" w:rsidR="00321AB1" w:rsidRDefault="00CA4AC7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2976128" behindDoc="0" locked="0" layoutInCell="1" allowOverlap="1" wp14:anchorId="7BB4F6A9" wp14:editId="42894FD9">
                  <wp:simplePos x="0" y="0"/>
                  <wp:positionH relativeFrom="column">
                    <wp:posOffset>4821190</wp:posOffset>
                  </wp:positionH>
                  <wp:positionV relativeFrom="paragraph">
                    <wp:posOffset>115273</wp:posOffset>
                  </wp:positionV>
                  <wp:extent cx="553409" cy="553409"/>
                  <wp:effectExtent l="0" t="0" r="5715" b="5715"/>
                  <wp:wrapNone/>
                  <wp:docPr id="1731167562" name="Grafik 61" descr="Ein Bild, das Muster, Quadrat, Symmetrie, Pix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167562" name="Grafik 61" descr="Ein Bild, das Muster, Quadrat, Symmetrie, Pixel enthält.&#10;&#10;Automatisch generierte Beschreibun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846" cy="554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374B">
              <w:rPr>
                <w:rFonts w:ascii="Calibri" w:hAnsi="Calibri"/>
                <w:noProof/>
                <w:color w:val="000000" w:themeColor="text1"/>
                <w:szCs w:val="20"/>
              </w:rPr>
              <w:t>Vergleiche deine Erklärung mit dem Erklärvideo</w:t>
            </w:r>
            <w:r w:rsidR="005D1AB8">
              <w:rPr>
                <w:rFonts w:ascii="Calibri" w:hAnsi="Calibri"/>
                <w:noProof/>
                <w:color w:val="000000" w:themeColor="text1"/>
                <w:szCs w:val="20"/>
              </w:rPr>
              <w:t>:</w:t>
            </w:r>
          </w:p>
          <w:p w14:paraId="06AF85D3" w14:textId="3B81B226" w:rsidR="002614D4" w:rsidRDefault="002614D4" w:rsidP="00E13C64">
            <w:pPr>
              <w:pStyle w:val="Listenabsatz"/>
              <w:numPr>
                <w:ilvl w:val="0"/>
                <w:numId w:val="58"/>
              </w:num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>
              <w:rPr>
                <w:rFonts w:ascii="Calibri" w:hAnsi="Calibri"/>
                <w:color w:val="000000" w:themeColor="text1"/>
                <w:szCs w:val="20"/>
              </w:rPr>
              <w:t>Was wird genauso erklärt, wie du es gemacht hast?</w:t>
            </w:r>
          </w:p>
          <w:p w14:paraId="0AC151C7" w14:textId="17A9656A" w:rsidR="002614D4" w:rsidRPr="002614D4" w:rsidRDefault="002614D4" w:rsidP="00E13C64">
            <w:pPr>
              <w:pStyle w:val="Listenabsatz"/>
              <w:numPr>
                <w:ilvl w:val="0"/>
                <w:numId w:val="58"/>
              </w:num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>
              <w:rPr>
                <w:rFonts w:ascii="Calibri" w:hAnsi="Calibri"/>
                <w:color w:val="000000" w:themeColor="text1"/>
                <w:szCs w:val="20"/>
              </w:rPr>
              <w:t>Was ist anders? Was wird zusätzlich erklärt?</w:t>
            </w:r>
          </w:p>
        </w:tc>
      </w:tr>
      <w:tr w:rsidR="006B1E07" w14:paraId="06358A17" w14:textId="77777777" w:rsidTr="005D1AB8">
        <w:trPr>
          <w:gridAfter w:val="1"/>
          <w:wAfter w:w="425" w:type="dxa"/>
        </w:trPr>
        <w:tc>
          <w:tcPr>
            <w:tcW w:w="610" w:type="dxa"/>
          </w:tcPr>
          <w:p w14:paraId="6EFBF38F" w14:textId="10AB64DD" w:rsidR="006B1E07" w:rsidRPr="00B74344" w:rsidRDefault="005D1AB8" w:rsidP="00E13C64">
            <w:pPr>
              <w:pStyle w:val="berschrift3"/>
              <w:spacing w:line="240" w:lineRule="atLeast"/>
            </w:pPr>
            <w:r>
              <w:lastRenderedPageBreak/>
              <w:t>2</w:t>
            </w:r>
            <w:r w:rsidR="00740387">
              <w:t>.2</w:t>
            </w:r>
          </w:p>
        </w:tc>
        <w:tc>
          <w:tcPr>
            <w:tcW w:w="8461" w:type="dxa"/>
            <w:gridSpan w:val="2"/>
          </w:tcPr>
          <w:p w14:paraId="52BBB5AD" w14:textId="77777777" w:rsidR="006B1E07" w:rsidRPr="00B74344" w:rsidRDefault="00740387" w:rsidP="00E13C64">
            <w:pPr>
              <w:pStyle w:val="berschrift3"/>
              <w:spacing w:line="240" w:lineRule="atLeast"/>
            </w:pPr>
            <w:r w:rsidRPr="00740387">
              <w:t>Zahlen zum Erweitern finden</w:t>
            </w:r>
          </w:p>
        </w:tc>
      </w:tr>
      <w:tr w:rsidR="00CD338A" w14:paraId="500903ED" w14:textId="77777777" w:rsidTr="005D1AB8">
        <w:trPr>
          <w:gridAfter w:val="1"/>
          <w:wAfter w:w="425" w:type="dxa"/>
          <w:trHeight w:val="3647"/>
        </w:trPr>
        <w:tc>
          <w:tcPr>
            <w:tcW w:w="610" w:type="dxa"/>
          </w:tcPr>
          <w:p w14:paraId="4EFF3878" w14:textId="77777777" w:rsidR="00CD338A" w:rsidRDefault="00DC14C3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6822E4F4" wp14:editId="077C31A6">
                  <wp:extent cx="361850" cy="273600"/>
                  <wp:effectExtent l="0" t="0" r="635" b="0"/>
                  <wp:docPr id="22314" name="Grafik 22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0264290" w14:textId="77777777" w:rsidR="00CD338A" w:rsidRDefault="00CD338A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036" w:type="dxa"/>
          </w:tcPr>
          <w:p w14:paraId="5DBAD131" w14:textId="0E3CB82D" w:rsidR="00740387" w:rsidRPr="009B13F2" w:rsidRDefault="00740387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Wie wurde hier erweitert oder verfeinert?</w:t>
            </w:r>
          </w:p>
          <w:tbl>
            <w:tblPr>
              <w:tblStyle w:val="EinfacheTabelle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06"/>
              <w:gridCol w:w="2006"/>
              <w:gridCol w:w="2007"/>
              <w:gridCol w:w="2007"/>
            </w:tblGrid>
            <w:tr w:rsidR="00A16E50" w14:paraId="75CD7983" w14:textId="77777777" w:rsidTr="009E7A0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06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6"/>
                    <w:gridCol w:w="283"/>
                    <w:gridCol w:w="286"/>
                    <w:gridCol w:w="283"/>
                  </w:tblGrid>
                  <w:tr w:rsidR="00A16E50" w14:paraId="7F4F2238" w14:textId="77777777" w:rsidTr="009E7A0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62F82FF2" w14:textId="77777777" w:rsidR="00A16E50" w:rsidRPr="0091609E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6544D60" w14:textId="06CB50AD" w:rsidR="00A16E50" w:rsidRPr="0017368D" w:rsidRDefault="0017368D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32"/>
                            <w:szCs w:val="32"/>
                          </w:rPr>
                        </w:pPr>
                        <w:bookmarkStart w:id="2" w:name="_Hlk126678399"/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  <w:bookmarkEnd w:id="2"/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B293C62" w14:textId="77777777" w:rsidR="00A16E50" w:rsidRPr="0091609E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7FE53A5" w14:textId="3B22FD98" w:rsidR="00A16E50" w:rsidRPr="0091609E" w:rsidRDefault="0017368D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2DBA4D4" w14:textId="77777777" w:rsidR="00A16E50" w:rsidRPr="0091609E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6E50" w14:paraId="27A94D58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9E0A9F2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3"/>
                            <w:szCs w:val="13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AE45618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3"/>
                            <w:szCs w:val="13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3"/>
                            <w:szCs w:val="13"/>
                          </w:rPr>
                          <w:drawing>
                            <wp:anchor distT="0" distB="0" distL="114300" distR="114300" simplePos="0" relativeHeight="252558336" behindDoc="0" locked="0" layoutInCell="1" allowOverlap="1" wp14:anchorId="78E8A868" wp14:editId="18EC2846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81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8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4C7C4DE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3"/>
                            <w:szCs w:val="13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ED82C92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3"/>
                            <w:szCs w:val="13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3"/>
                            <w:szCs w:val="13"/>
                          </w:rPr>
                          <w:drawing>
                            <wp:anchor distT="0" distB="0" distL="114300" distR="114300" simplePos="0" relativeHeight="252559360" behindDoc="0" locked="0" layoutInCell="1" allowOverlap="1" wp14:anchorId="3AB79D21" wp14:editId="36D1B503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82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8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632D885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3"/>
                            <w:szCs w:val="13"/>
                          </w:rPr>
                        </w:pPr>
                      </w:p>
                    </w:tc>
                  </w:tr>
                  <w:tr w:rsidR="00A16E50" w14:paraId="6286E756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2508F972" w14:textId="77777777" w:rsidR="00A16E50" w:rsidRPr="00F553C8" w:rsidRDefault="00743EBA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4564109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C09E011" w14:textId="77777777" w:rsidR="00A16E50" w:rsidRDefault="00743EBA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6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1E5D84D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9A7B991" w14:textId="77777777" w:rsidR="00A16E50" w:rsidRDefault="00743EBA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6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12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A16E50" w14:paraId="63C9904B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6C65C227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6D6524C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56288" behindDoc="0" locked="0" layoutInCell="1" allowOverlap="1" wp14:anchorId="5EE7510F" wp14:editId="14B97950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83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8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71FF877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08BB250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57312" behindDoc="0" locked="0" layoutInCell="1" allowOverlap="1" wp14:anchorId="69FFD0A9" wp14:editId="2A6FAA7C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84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8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A449308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1CA780C0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46B166C9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EC1092F" w14:textId="44F7B7CE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E8A1395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21E2E38" w14:textId="075FD7A1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ADFF42F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6102F8C6" w14:textId="77777777" w:rsidR="00A16E50" w:rsidRDefault="00A16E50" w:rsidP="00E13C64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  <w:tc>
                <w:tcPr>
                  <w:tcW w:w="2006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6"/>
                    <w:gridCol w:w="283"/>
                  </w:tblGrid>
                  <w:tr w:rsidR="00A16E50" w14:paraId="128310D7" w14:textId="77777777" w:rsidTr="009E7A0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4A0EB885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1C99212" w14:textId="640D4955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CF58885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6E50" w14:paraId="0C2F0F1E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4929B643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041FDFB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1"/>
                            <w:szCs w:val="21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21"/>
                            <w:szCs w:val="21"/>
                          </w:rPr>
                          <w:drawing>
                            <wp:anchor distT="0" distB="0" distL="114300" distR="114300" simplePos="0" relativeHeight="252563456" behindDoc="0" locked="0" layoutInCell="1" allowOverlap="1" wp14:anchorId="6C035653" wp14:editId="3B45DCEB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89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8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EB977A0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1"/>
                            <w:szCs w:val="21"/>
                          </w:rPr>
                        </w:pPr>
                      </w:p>
                    </w:tc>
                  </w:tr>
                  <w:tr w:rsidR="00A16E50" w14:paraId="1166963E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0463AB26" w14:textId="77777777" w:rsidR="00A16E50" w:rsidRPr="00F553C8" w:rsidRDefault="00743EBA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EA97B96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6F71ED4" w14:textId="77777777" w:rsidR="00A16E50" w:rsidRDefault="00743EBA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20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25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A16E50" w14:paraId="271E101A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279E793B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59D8276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2432" behindDoc="0" locked="0" layoutInCell="1" allowOverlap="1" wp14:anchorId="26F28361" wp14:editId="5C72CD96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91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8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6A29AEC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28F05B41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475C6A0B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F5D1577" w14:textId="1597F8AD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10D5E87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27E989FB" w14:textId="77777777" w:rsidR="00A16E50" w:rsidRDefault="00A16E5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2007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6"/>
                    <w:gridCol w:w="283"/>
                    <w:gridCol w:w="286"/>
                    <w:gridCol w:w="283"/>
                  </w:tblGrid>
                  <w:tr w:rsidR="00A16E50" w14:paraId="20594EE2" w14:textId="77777777" w:rsidTr="009E7A0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455F32F5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032B37F" w14:textId="61E39E7A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41D0ED0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9CE2F2F" w14:textId="62B67CEC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5F4EDF4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6E50" w14:paraId="3BF4967B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D33F225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CDD3833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6528" behindDoc="0" locked="0" layoutInCell="1" allowOverlap="1" wp14:anchorId="5E6A9EBE" wp14:editId="6E04D070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93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8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DC1F6A8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5208E3C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7552" behindDoc="0" locked="0" layoutInCell="1" allowOverlap="1" wp14:anchorId="56346265" wp14:editId="49BD37D9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94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8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CFD4960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726C89FE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13DC5C6" w14:textId="77777777" w:rsidR="00A16E50" w:rsidRPr="00F553C8" w:rsidRDefault="00743EBA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9D915A5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820372F" w14:textId="77777777" w:rsidR="00A16E50" w:rsidRDefault="00743EBA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9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6F1AA30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01AE269" w14:textId="77777777" w:rsidR="00A16E50" w:rsidRDefault="00743EBA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36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A16E50" w14:paraId="29E140EA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48F6C9C9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EA80F3E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4480" behindDoc="0" locked="0" layoutInCell="1" allowOverlap="1" wp14:anchorId="174DF8A3" wp14:editId="0238ECA8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95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8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05D9497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11A413E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5504" behindDoc="0" locked="0" layoutInCell="1" allowOverlap="1" wp14:anchorId="62A4A294" wp14:editId="5CDB8EDE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96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8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745BFF0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0AAAE780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41842BF9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697B691" w14:textId="66AF0184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5439A9E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D8F4CE2" w14:textId="61E22E77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D853764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97FC9C1" w14:textId="77777777" w:rsidR="00A16E50" w:rsidRDefault="00A16E5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2007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6"/>
                    <w:gridCol w:w="283"/>
                  </w:tblGrid>
                  <w:tr w:rsidR="00A16E50" w14:paraId="0C5F0FF0" w14:textId="77777777" w:rsidTr="009E7A0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66BCA0E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03345DD" w14:textId="2F198E6A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A0C13C5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6E50" w14:paraId="7DAD0457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5F31379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93EE605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8"/>
                            <w:szCs w:val="18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8"/>
                            <w:szCs w:val="18"/>
                          </w:rPr>
                          <w:drawing>
                            <wp:anchor distT="0" distB="0" distL="114300" distR="114300" simplePos="0" relativeHeight="252575744" behindDoc="0" locked="0" layoutInCell="1" allowOverlap="1" wp14:anchorId="0865963B" wp14:editId="1C5C2EFA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05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8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D0B1839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A16E50" w14:paraId="69FE7E91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718C824D" w14:textId="77777777" w:rsidR="00A16E50" w:rsidRPr="00F553C8" w:rsidRDefault="00743EBA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9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66FB830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6F9D8C9" w14:textId="7B4CCC05" w:rsidR="00A16E50" w:rsidRDefault="00743EBA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9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27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A16E50" w14:paraId="75898B3C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634A8213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C6D0757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74720" behindDoc="0" locked="0" layoutInCell="1" allowOverlap="1" wp14:anchorId="285E2908" wp14:editId="7CE5F104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07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8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DBF78C9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15936787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8AF834B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04CAFE2" w14:textId="01FA41C9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904508F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2F756E5" w14:textId="77777777" w:rsidR="00A16E50" w:rsidRDefault="00A16E5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  <w:tr w:rsidR="00A16E50" w14:paraId="0306F4A0" w14:textId="77777777" w:rsidTr="009E7A0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06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6"/>
                    <w:gridCol w:w="283"/>
                  </w:tblGrid>
                  <w:tr w:rsidR="00A16E50" w14:paraId="660F2F30" w14:textId="77777777" w:rsidTr="009E7A0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66BB8D20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421EC40" w14:textId="23DE3D9A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471351B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6E50" w14:paraId="36A26E29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6F92313B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6779ABF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1408" behindDoc="0" locked="0" layoutInCell="1" allowOverlap="1" wp14:anchorId="4E598AEF" wp14:editId="4CCC80B7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85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8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5786408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11A8BAAF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068D9EA" w14:textId="77777777" w:rsidR="00A16E50" w:rsidRPr="00F553C8" w:rsidRDefault="00743EBA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17C9045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2B76BA0" w14:textId="77777777" w:rsidR="00A16E50" w:rsidRDefault="00743EBA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6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12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A16E50" w14:paraId="1826726F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10E9216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707068B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0384" behindDoc="0" locked="0" layoutInCell="1" allowOverlap="1" wp14:anchorId="4BC375F8" wp14:editId="2619F4AE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87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8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392F74F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5504064F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600D2E9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8A7EC2B" w14:textId="08779687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D1BF7F4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1672E728" w14:textId="426ADF94" w:rsidR="00A16E50" w:rsidRDefault="00A16E50" w:rsidP="00E13C64">
                  <w:pPr>
                    <w:spacing w:line="240" w:lineRule="atLeast"/>
                  </w:pPr>
                </w:p>
              </w:tc>
              <w:tc>
                <w:tcPr>
                  <w:tcW w:w="2006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6"/>
                    <w:gridCol w:w="283"/>
                  </w:tblGrid>
                  <w:tr w:rsidR="00A16E50" w14:paraId="2C2642CC" w14:textId="77777777" w:rsidTr="009E7A0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511AB6EE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8E8BAA8" w14:textId="61E35A5B" w:rsidR="00A16E50" w:rsidRPr="00815AB2" w:rsidRDefault="00815AB2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Wingdings 2" w:hAnsi="Wingdings 2"/>
                            <w:sz w:val="28"/>
                            <w:szCs w:val="28"/>
                          </w:rPr>
                        </w:pPr>
                        <w:r w:rsidRPr="00815AB2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34D6B9D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6E50" w14:paraId="7DC263F6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52DD6101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1DF357D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9600" behindDoc="0" locked="0" layoutInCell="1" allowOverlap="1" wp14:anchorId="0071564C" wp14:editId="54EF421B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97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8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B13B2E2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714B5C4D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2581C8BC" w14:textId="77777777" w:rsidR="00A16E50" w:rsidRPr="00F553C8" w:rsidRDefault="00743EBA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EFE8B37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62FC2A8" w14:textId="77777777" w:rsidR="00A16E50" w:rsidRDefault="00743EBA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36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A16E50" w14:paraId="2D276557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7320FBCB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3688478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8576" behindDoc="0" locked="0" layoutInCell="1" allowOverlap="1" wp14:anchorId="37168EC2" wp14:editId="7B144D88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99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8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BAED4D2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05DC4EF4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5B67878E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DC84155" w14:textId="35F336E5" w:rsidR="00A16E50" w:rsidRPr="00F553C8" w:rsidRDefault="00815AB2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815AB2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67F1F2F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6FCDAA4C" w14:textId="77777777" w:rsidR="00A16E50" w:rsidRDefault="00A16E50" w:rsidP="00E13C64">
                  <w:pPr>
                    <w:spacing w:line="240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2007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6"/>
                    <w:gridCol w:w="283"/>
                    <w:gridCol w:w="286"/>
                    <w:gridCol w:w="283"/>
                  </w:tblGrid>
                  <w:tr w:rsidR="00A16E50" w14:paraId="04794548" w14:textId="77777777" w:rsidTr="009E7A0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400B26A3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6D60CF7" w14:textId="31070256" w:rsidR="00A16E50" w:rsidRPr="00F553C8" w:rsidRDefault="00815AB2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815AB2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CBC19B9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733BEAD" w14:textId="510014C3" w:rsidR="00A16E50" w:rsidRPr="00F553C8" w:rsidRDefault="00815AB2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815AB2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726BEF9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6E50" w14:paraId="5914AAEA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B638112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35B65EE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72672" behindDoc="0" locked="0" layoutInCell="1" allowOverlap="1" wp14:anchorId="0C55DA16" wp14:editId="45BD6E58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01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8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46245DD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91EE011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73696" behindDoc="0" locked="0" layoutInCell="1" allowOverlap="1" wp14:anchorId="05C9A9CA" wp14:editId="0F3EF266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02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8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086A92B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4F869857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08EDBA1D" w14:textId="77777777" w:rsidR="00A16E50" w:rsidRPr="00F553C8" w:rsidRDefault="00743EBA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3099B9E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2A3AEE6" w14:textId="77777777" w:rsidR="00A16E50" w:rsidRDefault="00743EBA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14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21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C7997BB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FBEA32B" w14:textId="77777777" w:rsidR="00A16E50" w:rsidRDefault="00743EBA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28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42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A16E50" w14:paraId="3DA58265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798F14D9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11FC179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70624" behindDoc="0" locked="0" layoutInCell="1" allowOverlap="1" wp14:anchorId="5E025A9C" wp14:editId="79C7EEA1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03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8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A4DDD27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82A02BA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71648" behindDoc="0" locked="0" layoutInCell="1" allowOverlap="1" wp14:anchorId="0DEA8454" wp14:editId="061A9B1D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04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8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EB76B8A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77AC1F17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18840CC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32A9F5D" w14:textId="6E49F41C" w:rsidR="00A16E50" w:rsidRPr="00815AB2" w:rsidRDefault="00815AB2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A6A6A6" w:themeColor="background1" w:themeShade="A6"/>
                            <w:sz w:val="28"/>
                            <w:szCs w:val="28"/>
                          </w:rPr>
                        </w:pPr>
                        <w:r w:rsidRPr="00815AB2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53070AE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E5F7809" w14:textId="1AB19F6F" w:rsidR="00A16E50" w:rsidRPr="00F553C8" w:rsidRDefault="00815AB2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815AB2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F8CCD49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2131B0B1" w14:textId="77777777" w:rsidR="00A16E50" w:rsidRDefault="00A16E50" w:rsidP="00E13C64">
                  <w:pPr>
                    <w:spacing w:line="240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2007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6"/>
                    <w:gridCol w:w="283"/>
                  </w:tblGrid>
                  <w:tr w:rsidR="00A16E50" w14:paraId="731802DD" w14:textId="77777777" w:rsidTr="009E7A0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0A54292E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9BC8A00" w14:textId="7E80988E" w:rsidR="00A16E50" w:rsidRPr="00F553C8" w:rsidRDefault="00815AB2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815AB2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106F5FF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6E50" w14:paraId="0407E61C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7B32C035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504AF0E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77792" behindDoc="0" locked="0" layoutInCell="1" allowOverlap="1" wp14:anchorId="42AB357A" wp14:editId="1298D8A6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09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8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FBCAB63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33A74B0B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E137E70" w14:textId="77777777" w:rsidR="00A16E50" w:rsidRPr="00F553C8" w:rsidRDefault="00743EBA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CE6665B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DF17876" w14:textId="77777777" w:rsidR="00A16E50" w:rsidRDefault="00743EBA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28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24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A16E50" w14:paraId="140A28F4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3F6A85C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8A59037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76768" behindDoc="0" locked="0" layoutInCell="1" allowOverlap="1" wp14:anchorId="5EE1E338" wp14:editId="1782DE5A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11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8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29A49B3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7CB33A07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64D1D2B5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08D6130" w14:textId="3707E956" w:rsidR="00A16E50" w:rsidRPr="00F553C8" w:rsidRDefault="00815AB2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815AB2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AD65CCF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02C60DAA" w14:textId="77777777" w:rsidR="00A16E50" w:rsidRDefault="00A16E50" w:rsidP="00E13C64">
                  <w:pPr>
                    <w:spacing w:line="240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3CE344A4" w14:textId="581643B9" w:rsidR="00A16E50" w:rsidRDefault="00E42873" w:rsidP="00E13C64">
            <w:pPr>
              <w:spacing w:line="240" w:lineRule="atLeast"/>
            </w:pPr>
            <w:r w:rsidRPr="00A16E50">
              <w:t xml:space="preserve">Erkläre die Aufgaben an </w:t>
            </w:r>
            <w:r w:rsidR="005B3BC5">
              <w:t xml:space="preserve">Streifen </w:t>
            </w:r>
            <w:r w:rsidRPr="00A16E50">
              <w:t>oder mit einem eigenen Bild. Was fällt dir auf?</w:t>
            </w:r>
          </w:p>
          <w:p w14:paraId="75CD1FFC" w14:textId="77777777" w:rsidR="001F2780" w:rsidRDefault="001F2780" w:rsidP="00E13C64">
            <w:pPr>
              <w:spacing w:line="240" w:lineRule="atLeast"/>
            </w:pPr>
          </w:p>
          <w:tbl>
            <w:tblPr>
              <w:tblStyle w:val="MSKTabelle"/>
              <w:tblW w:w="7994" w:type="dxa"/>
              <w:tblLayout w:type="fixed"/>
              <w:tblLook w:val="0600" w:firstRow="0" w:lastRow="0" w:firstColumn="0" w:lastColumn="0" w:noHBand="1" w:noVBand="1"/>
            </w:tblPr>
            <w:tblGrid>
              <w:gridCol w:w="7994"/>
            </w:tblGrid>
            <w:tr w:rsidR="00A16E50" w14:paraId="376B5793" w14:textId="77777777" w:rsidTr="009128DE">
              <w:tc>
                <w:tcPr>
                  <w:tcW w:w="7994" w:type="dxa"/>
                </w:tcPr>
                <w:p w14:paraId="59510BFE" w14:textId="77777777" w:rsidR="00A16E50" w:rsidRDefault="00A16E50" w:rsidP="00E13C64">
                  <w:pPr>
                    <w:spacing w:line="240" w:lineRule="atLeast"/>
                  </w:pPr>
                </w:p>
                <w:p w14:paraId="1545FC72" w14:textId="77777777" w:rsidR="00A16E50" w:rsidRDefault="00A16E50" w:rsidP="00E13C64">
                  <w:pPr>
                    <w:spacing w:line="240" w:lineRule="atLeast"/>
                  </w:pPr>
                </w:p>
                <w:p w14:paraId="38F26DD7" w14:textId="77777777" w:rsidR="00A16E50" w:rsidRDefault="00A16E50" w:rsidP="00E13C64">
                  <w:pPr>
                    <w:spacing w:line="240" w:lineRule="atLeast"/>
                  </w:pPr>
                </w:p>
                <w:p w14:paraId="476CB56F" w14:textId="77777777" w:rsidR="00A16E50" w:rsidRDefault="00A16E50" w:rsidP="00E13C64">
                  <w:pPr>
                    <w:spacing w:line="240" w:lineRule="atLeast"/>
                  </w:pPr>
                </w:p>
                <w:p w14:paraId="3079457B" w14:textId="77777777" w:rsidR="00A16E50" w:rsidRDefault="00A16E50" w:rsidP="00E13C64">
                  <w:pPr>
                    <w:spacing w:line="240" w:lineRule="atLeast"/>
                  </w:pPr>
                </w:p>
              </w:tc>
            </w:tr>
          </w:tbl>
          <w:p w14:paraId="2C0B7EB7" w14:textId="77777777" w:rsidR="00A16E50" w:rsidRPr="00D53CEA" w:rsidRDefault="00A16E50" w:rsidP="00E13C64">
            <w:pPr>
              <w:spacing w:line="240" w:lineRule="atLeast"/>
            </w:pPr>
            <w:r>
              <w:t xml:space="preserve"> </w:t>
            </w:r>
          </w:p>
        </w:tc>
      </w:tr>
      <w:tr w:rsidR="00DC14C3" w14:paraId="1FC74F66" w14:textId="77777777" w:rsidTr="005D1AB8">
        <w:trPr>
          <w:gridAfter w:val="1"/>
          <w:wAfter w:w="425" w:type="dxa"/>
          <w:trHeight w:val="334"/>
        </w:trPr>
        <w:tc>
          <w:tcPr>
            <w:tcW w:w="610" w:type="dxa"/>
          </w:tcPr>
          <w:p w14:paraId="04E885F3" w14:textId="77777777" w:rsidR="00DC14C3" w:rsidRPr="00F4582F" w:rsidRDefault="00DC14C3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3C36439F" wp14:editId="46014CAF">
                  <wp:extent cx="360000" cy="313831"/>
                  <wp:effectExtent l="0" t="0" r="2540" b="0"/>
                  <wp:docPr id="22319" name="Grafik 22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7676F80" w14:textId="77777777" w:rsidR="00DC14C3" w:rsidRDefault="00DC14C3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036" w:type="dxa"/>
          </w:tcPr>
          <w:p w14:paraId="188E2251" w14:textId="639EC2F7" w:rsidR="00DC14C3" w:rsidRPr="00C63632" w:rsidRDefault="00DC14C3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E42873">
              <w:rPr>
                <w:rFonts w:ascii="Calibri" w:hAnsi="Calibri"/>
                <w:color w:val="000000" w:themeColor="text1"/>
                <w:szCs w:val="20"/>
              </w:rPr>
              <w:t>Schreibt euch jeweils zwei gleichwertige Brüche auf und findet heraus, mit welcher Zahl erweitert wurde. Erklärt euch gegenseitig die Erweiterung an Streifen</w:t>
            </w:r>
            <w:r w:rsidR="005B3BC5">
              <w:rPr>
                <w:rFonts w:ascii="Calibri" w:hAnsi="Calibri"/>
                <w:color w:val="000000" w:themeColor="text1"/>
                <w:szCs w:val="20"/>
              </w:rPr>
              <w:t>.</w:t>
            </w:r>
          </w:p>
        </w:tc>
      </w:tr>
    </w:tbl>
    <w:p w14:paraId="3C3DCAF4" w14:textId="77777777" w:rsidR="00486CA9" w:rsidRDefault="00486CA9" w:rsidP="00E13C64">
      <w:pPr>
        <w:spacing w:line="240" w:lineRule="atLeast"/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6428"/>
        <w:gridCol w:w="1608"/>
        <w:gridCol w:w="47"/>
        <w:gridCol w:w="378"/>
      </w:tblGrid>
      <w:tr w:rsidR="00486CA9" w14:paraId="0F443DEF" w14:textId="77777777" w:rsidTr="005D1AB8">
        <w:tc>
          <w:tcPr>
            <w:tcW w:w="610" w:type="dxa"/>
          </w:tcPr>
          <w:p w14:paraId="73FE2AA3" w14:textId="77777777" w:rsidR="00486CA9" w:rsidRDefault="00486CA9" w:rsidP="00E13C64">
            <w:pPr>
              <w:pStyle w:val="berschrift3"/>
              <w:spacing w:line="240" w:lineRule="atLeast"/>
            </w:pPr>
            <w:r>
              <w:t>2.3</w:t>
            </w:r>
          </w:p>
        </w:tc>
        <w:tc>
          <w:tcPr>
            <w:tcW w:w="8461" w:type="dxa"/>
            <w:gridSpan w:val="4"/>
          </w:tcPr>
          <w:p w14:paraId="78B69377" w14:textId="76836153" w:rsidR="00486CA9" w:rsidRPr="008026EF" w:rsidRDefault="009B13F2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94176" behindDoc="0" locked="0" layoutInCell="1" allowOverlap="1" wp14:anchorId="18D3009F" wp14:editId="056C92D6">
                      <wp:simplePos x="0" y="0"/>
                      <wp:positionH relativeFrom="margin">
                        <wp:posOffset>99371</wp:posOffset>
                      </wp:positionH>
                      <wp:positionV relativeFrom="margin">
                        <wp:posOffset>413035</wp:posOffset>
                      </wp:positionV>
                      <wp:extent cx="4093210" cy="1606550"/>
                      <wp:effectExtent l="0" t="0" r="0" b="6350"/>
                      <wp:wrapNone/>
                      <wp:docPr id="22126" name="Gruppieren 22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93210" cy="1606550"/>
                                <a:chOff x="0" y="90322"/>
                                <a:chExt cx="4094029" cy="1606787"/>
                              </a:xfrm>
                            </wpg:grpSpPr>
                            <wpg:grpSp>
                              <wpg:cNvPr id="22124" name="Gruppieren 22124"/>
                              <wpg:cNvGrpSpPr/>
                              <wpg:grpSpPr>
                                <a:xfrm>
                                  <a:off x="0" y="90322"/>
                                  <a:ext cx="3815781" cy="692634"/>
                                  <a:chOff x="0" y="90322"/>
                                  <a:chExt cx="3815781" cy="692634"/>
                                </a:xfrm>
                              </wpg:grpSpPr>
                              <wpg:grpSp>
                                <wpg:cNvPr id="22113" name="Gruppieren 22113"/>
                                <wpg:cNvGrpSpPr/>
                                <wpg:grpSpPr>
                                  <a:xfrm>
                                    <a:off x="270387" y="152400"/>
                                    <a:ext cx="2985135" cy="630555"/>
                                    <a:chOff x="0" y="0"/>
                                    <a:chExt cx="2985770" cy="63055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2114" name="Bild 45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8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461" r="7926" b="946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85770" cy="324485"/>
                                    </a:xfrm>
                                    <a:prstGeom prst="rect">
                                      <a:avLst/>
                                    </a:prstGeom>
                                    <a:ln w="31750" cap="flat" cmpd="sng" algn="ctr">
                                      <a:noFill/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  <a:ext uri="{FAA26D3D-D897-4be2-8F04-BA451C77F1D7}">
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2115" name="Bild 78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8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461" t="6070" r="7926" b="88589"/>
                                    <a:stretch/>
                                  </pic:blipFill>
                                  <pic:spPr bwMode="auto">
                                    <a:xfrm>
                                      <a:off x="0" y="304800"/>
                                      <a:ext cx="2985770" cy="325755"/>
                                    </a:xfrm>
                                    <a:prstGeom prst="rect">
                                      <a:avLst/>
                                    </a:prstGeom>
                                    <a:ln w="31750" cap="flat" cmpd="sng" algn="ctr">
                                      <a:noFill/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  <a:ext uri="{FAA26D3D-D897-4be2-8F04-BA451C77F1D7}">
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pic:spPr>
                                </pic:pic>
                              </wpg:grpSp>
                              <wps:wsp>
                                <wps:cNvPr id="22117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10800000">
                                    <a:off x="0" y="368710"/>
                                    <a:ext cx="267926" cy="16446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B31C27F" w14:textId="77777777" w:rsidR="00A605EA" w:rsidRDefault="00A605EA" w:rsidP="00486CA9">
                                      <w:pPr>
                                        <w:spacing w:line="240" w:lineRule="atLeast"/>
                                        <w:jc w:val="center"/>
                                      </w:pPr>
                                      <w:r>
                                        <w:sym w:font="Wingdings" w:char="F0E1"/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sp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1226" name="Bild 11226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 bwMode="auto">
                                  <a:xfrm>
                                    <a:off x="3346705" y="90322"/>
                                    <a:ext cx="469076" cy="692634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  <a:ext uri="{FAA26D3D-D897-4be2-8F04-BA451C77F1D7}">
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22125" name="Gruppieren 22125"/>
                              <wpg:cNvGrpSpPr/>
                              <wpg:grpSpPr>
                                <a:xfrm>
                                  <a:off x="0" y="1084007"/>
                                  <a:ext cx="4094029" cy="613102"/>
                                  <a:chOff x="0" y="90359"/>
                                  <a:chExt cx="4094029" cy="613102"/>
                                </a:xfrm>
                              </wpg:grpSpPr>
                              <wps:wsp>
                                <wps:cNvPr id="22123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10800000">
                                    <a:off x="0" y="315911"/>
                                    <a:ext cx="267926" cy="16446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780A015" w14:textId="77777777" w:rsidR="00A605EA" w:rsidRDefault="00A605EA" w:rsidP="00486CA9">
                                      <w:pPr>
                                        <w:spacing w:line="240" w:lineRule="atLeast"/>
                                        <w:jc w:val="center"/>
                                      </w:pPr>
                                      <w:r>
                                        <w:sym w:font="Wingdings" w:char="F0E1"/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spAutoFit/>
                                </wps:bodyPr>
                              </wps:wsp>
                              <wpg:grpSp>
                                <wpg:cNvPr id="22120" name="Gruppieren 22120"/>
                                <wpg:cNvGrpSpPr/>
                                <wpg:grpSpPr>
                                  <a:xfrm>
                                    <a:off x="274320" y="90359"/>
                                    <a:ext cx="2985287" cy="613102"/>
                                    <a:chOff x="0" y="91152"/>
                                    <a:chExt cx="2985770" cy="613102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2121" name="Bild 4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91152"/>
                                      <a:ext cx="2985770" cy="322898"/>
                                    </a:xfrm>
                                    <a:prstGeom prst="rect">
                                      <a:avLst/>
                                    </a:prstGeom>
                                    <a:ln w="31750" cap="flat" cmpd="sng" algn="ctr">
                                      <a:noFill/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  <a:ext uri="{FAA26D3D-D897-4be2-8F04-BA451C77F1D7}">
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2122" name="Bild 7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411819"/>
                                      <a:ext cx="2985770" cy="292435"/>
                                    </a:xfrm>
                                    <a:prstGeom prst="rect">
                                      <a:avLst/>
                                    </a:prstGeom>
                                    <a:ln w="31750" cap="flat" cmpd="sng" algn="ctr">
                                      <a:noFill/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  <a:ext uri="{FAA26D3D-D897-4be2-8F04-BA451C77F1D7}">
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95" name="Bild 95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 bwMode="auto">
                                  <a:xfrm>
                                    <a:off x="3346704" y="115102"/>
                                    <a:ext cx="747325" cy="387438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  <a:ext uri="{FAA26D3D-D897-4be2-8F04-BA451C77F1D7}">
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D3009F" id="Gruppieren 22126" o:spid="_x0000_s1061" style="position:absolute;margin-left:7.8pt;margin-top:32.5pt;width:322.3pt;height:126.5pt;z-index:252594176;mso-position-horizontal-relative:margin;mso-position-vertical-relative:margin;mso-width-relative:margin;mso-height-relative:margin" coordorigin=",903" coordsize="40940,160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jOVU69AAD/9ElE&#10;QVQ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/8fe3cBdd1a1f1/&#10;2PH6/u3uwk7s7m4xXxMBu8VWwlbE7m6xGxX12N3dhaIY2GDf//NZw+8z5lnsBxARnsOYc4zfuK5r&#10;9pzrWmuvtfe+972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">
                      <v:group id="Gruppieren 22124" o:spid="_x0000_s1062" style="position:absolute;top:903;width:38157;height:6926" coordorigin=",903" coordsize="38157,6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">
                        <v:group id="Gruppieren 22113" o:spid="_x0000_s1063" style="position:absolute;left:2703;top:1524;width:29852;height:6305" coordsize="29857,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">
                          <v:shape id="Bild 45" o:spid="_x0000_s1064" type="#_x0000_t75" style="position:absolute;width:29857;height:3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" strokeweight="2.5pt">
                            <v:stroke joinstyle="round"/>
                            <v:imagedata r:id="rId94" o:title="" cropbottom="62049f" cropleft="13409f" cropright="5194f"/>
                          </v:shape>
                          <v:shape id="Bild 78" o:spid="_x0000_s1065" type="#_x0000_t75" style="position:absolute;top:3048;width:29857;height:3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" strokeweight="2.5pt">
                            <v:stroke joinstyle="round"/>
                            <v:imagedata r:id="rId95" o:title="" croptop="3978f" cropbottom="58058f" cropleft="13409f" cropright="5194f"/>
                          </v:shape>
                        </v:group>
                        <v:shape id="_x0000_s1066" type="#_x0000_t202" style="position:absolute;top:3687;width:2679;height:164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" stroked="f">
                          <v:textbox style="mso-fit-shape-to-text:t" inset="0,0,0,0">
                            <w:txbxContent>
                              <w:p w14:paraId="6B31C27F" w14:textId="77777777" w:rsidR="00A605EA" w:rsidRDefault="00A605EA" w:rsidP="00486CA9">
                                <w:pPr>
                                  <w:spacing w:line="240" w:lineRule="atLeast"/>
                                  <w:jc w:val="center"/>
                                </w:pPr>
                                <w:r>
                                  <w:sym w:font="Wingdings" w:char="F0E1"/>
                                </w:r>
                              </w:p>
                            </w:txbxContent>
                          </v:textbox>
                        </v:shape>
                        <v:shape id="Bild 11226" o:spid="_x0000_s1067" type="#_x0000_t75" style="position:absolute;left:33467;top:903;width:4690;height:6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">
                          <v:imagedata r:id="rId96" o:title=""/>
                        </v:shape>
                      </v:group>
                      <v:group id="Gruppieren 22125" o:spid="_x0000_s1068" style="position:absolute;top:10840;width:40940;height:6131" coordorigin=",903" coordsize="40940,6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+u7xgAAAN4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RInY3jfCVdAzl8AAAD//wMAUEsBAi0AFAAGAAgAAAAhANvh9svuAAAAhQEAABMAAAAAAAAA&#10;AAAAAAAAAAAAAFtDb250ZW50X1R5cGVzXS54bWxQSwECLQAUAAYACAAAACEAWvQsW78AAAAVAQAA&#10;CwAAAAAAAAAAAAAAAAAfAQAAX3JlbHMvLnJlbHNQSwECLQAUAAYACAAAACEArqvru8YAAADeAAAA&#10;DwAAAAAAAAAAAAAAAAAHAgAAZHJzL2Rvd25yZXYueG1sUEsFBgAAAAADAAMAtwAAAPoCAAAAAA==&#10;">
                        <v:shape id="_x0000_s1069" type="#_x0000_t202" style="position:absolute;top:3159;width:2679;height:164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" stroked="f">
                          <v:textbox style="mso-fit-shape-to-text:t" inset="0,0,0,0">
                            <w:txbxContent>
                              <w:p w14:paraId="5780A015" w14:textId="77777777" w:rsidR="00A605EA" w:rsidRDefault="00A605EA" w:rsidP="00486CA9">
                                <w:pPr>
                                  <w:spacing w:line="240" w:lineRule="atLeast"/>
                                  <w:jc w:val="center"/>
                                </w:pPr>
                                <w:r>
                                  <w:sym w:font="Wingdings" w:char="F0E1"/>
                                </w:r>
                              </w:p>
                            </w:txbxContent>
                          </v:textbox>
                        </v:shape>
                        <v:group id="Gruppieren 22120" o:spid="_x0000_s1070" style="position:absolute;left:2743;top:903;width:29853;height:6131" coordorigin=",911" coordsize="29857,6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">
                          <v:shape id="Bild 45" o:spid="_x0000_s1071" type="#_x0000_t75" style="position:absolute;top:911;width:29857;height:3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" strokeweight="2.5pt">
                            <v:stroke joinstyle="round"/>
                            <v:imagedata r:id="rId97" o:title=""/>
                          </v:shape>
                          <v:shape id="Bild 78" o:spid="_x0000_s1072" type="#_x0000_t75" style="position:absolute;top:4118;width:29857;height:2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" strokeweight="2.5pt">
                            <v:stroke joinstyle="round"/>
                            <v:imagedata r:id="rId98" o:title=""/>
                          </v:shape>
                        </v:group>
                        <v:shape id="Bild 95" o:spid="_x0000_s1073" type="#_x0000_t75" style="position:absolute;left:33467;top:1151;width:7473;height:3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">
                          <v:imagedata r:id="rId99" o:title=""/>
                        </v:shape>
                      </v:group>
                      <w10:wrap anchorx="margin" anchory="margin"/>
                    </v:group>
                  </w:pict>
                </mc:Fallback>
              </mc:AlternateContent>
            </w:r>
            <w:r w:rsidR="00486CA9" w:rsidRPr="00486CA9">
              <w:t>Erweitern und Multiplizieren</w:t>
            </w:r>
          </w:p>
        </w:tc>
      </w:tr>
      <w:tr w:rsidR="00486CA9" w14:paraId="5B721C8F" w14:textId="77777777" w:rsidTr="005D1AB8">
        <w:trPr>
          <w:trHeight w:val="62"/>
        </w:trPr>
        <w:tc>
          <w:tcPr>
            <w:tcW w:w="610" w:type="dxa"/>
          </w:tcPr>
          <w:p w14:paraId="4808BD7C" w14:textId="77777777" w:rsidR="00486CA9" w:rsidRDefault="00486CA9" w:rsidP="00E13C64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3DDFC67A" wp14:editId="493EC0ED">
                  <wp:extent cx="360000" cy="272386"/>
                  <wp:effectExtent l="0" t="0" r="2540" b="0"/>
                  <wp:docPr id="381" name="Grafik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1" w:type="dxa"/>
            <w:gridSpan w:val="4"/>
          </w:tcPr>
          <w:p w14:paraId="125A18B7" w14:textId="72D52899" w:rsidR="00486CA9" w:rsidRDefault="00314CE0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99296" behindDoc="0" locked="0" layoutInCell="1" allowOverlap="1" wp14:anchorId="4F141B97" wp14:editId="2939B500">
                      <wp:simplePos x="0" y="0"/>
                      <wp:positionH relativeFrom="column">
                        <wp:posOffset>4089876</wp:posOffset>
                      </wp:positionH>
                      <wp:positionV relativeFrom="paragraph">
                        <wp:posOffset>60484</wp:posOffset>
                      </wp:positionV>
                      <wp:extent cx="1347470" cy="936620"/>
                      <wp:effectExtent l="12700" t="0" r="24130" b="372110"/>
                      <wp:wrapNone/>
                      <wp:docPr id="22130" name="Gruppieren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7470" cy="936620"/>
                                <a:chOff x="100148" y="-47317"/>
                                <a:chExt cx="1347658" cy="936790"/>
                              </a:xfrm>
                            </wpg:grpSpPr>
                            <wps:wsp>
                              <wps:cNvPr id="22131" name="Wolkenförmige Legende 222"/>
                              <wps:cNvSpPr/>
                              <wps:spPr>
                                <a:xfrm>
                                  <a:off x="100148" y="-47317"/>
                                  <a:ext cx="1347658" cy="871696"/>
                                </a:xfrm>
                                <a:prstGeom prst="cloudCallout">
                                  <a:avLst>
                                    <a:gd name="adj1" fmla="val 3693"/>
                                    <a:gd name="adj2" fmla="val 94710"/>
                                  </a:avLst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8DB1175" w14:textId="77777777" w:rsidR="00A605EA" w:rsidRDefault="00A605EA" w:rsidP="002D324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33" name="Textfeld 22243"/>
                              <wps:cNvSpPr txBox="1"/>
                              <wps:spPr>
                                <a:xfrm>
                                  <a:off x="218661" y="83730"/>
                                  <a:ext cx="1229145" cy="8057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A59054F" w14:textId="44A9886A" w:rsidR="00A605EA" w:rsidRPr="00314CE0" w:rsidRDefault="00A605EA" w:rsidP="00314CE0">
                                    <w:pPr>
                                      <w:spacing w:line="240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314CE0">
                                      <w:rPr>
                                        <w:sz w:val="20"/>
                                        <w:szCs w:val="20"/>
                                      </w:rPr>
                                      <w:t>Erweitern und Malnehmen ist doch dasselbe?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141B97" id="Gruppieren 1" o:spid="_x0000_s1074" style="position:absolute;margin-left:322.05pt;margin-top:4.75pt;width:106.1pt;height:73.75pt;z-index:252599296;mso-width-relative:margin;mso-height-relative:margin" coordorigin="1001,-473" coordsize="13476,9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">
                      <v:shape id="_x0000_s1075" type="#_x0000_t106" style="position:absolute;left:1001;top:-473;width:13477;height:8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" adj="11598,31257" fillcolor="white [3201]" strokecolor="#bfbfbf [2412]" strokeweight="1pt">
                        <v:stroke joinstyle="miter"/>
                        <v:textbox>
                          <w:txbxContent>
                            <w:p w14:paraId="58DB1175" w14:textId="77777777" w:rsidR="00A605EA" w:rsidRDefault="00A605EA" w:rsidP="002D324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feld 22243" o:spid="_x0000_s1076" type="#_x0000_t202" style="position:absolute;left:2186;top:837;width:12292;height:8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" filled="f" stroked="f">
                        <v:textbox>
                          <w:txbxContent>
                            <w:p w14:paraId="2A59054F" w14:textId="44A9886A" w:rsidR="00A605EA" w:rsidRPr="00314CE0" w:rsidRDefault="00A605EA" w:rsidP="00314CE0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14CE0">
                                <w:rPr>
                                  <w:sz w:val="20"/>
                                  <w:szCs w:val="20"/>
                                </w:rPr>
                                <w:t>Erweitern und Malnehmen ist doch dasselbe?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572CFB7" w14:textId="77777777" w:rsidR="00486CA9" w:rsidRDefault="00486CA9" w:rsidP="00E13C64">
            <w:pPr>
              <w:spacing w:line="240" w:lineRule="atLeast"/>
            </w:pPr>
          </w:p>
          <w:p w14:paraId="409771E7" w14:textId="77777777" w:rsidR="00486CA9" w:rsidRDefault="00486CA9" w:rsidP="00E13C64">
            <w:pPr>
              <w:spacing w:line="240" w:lineRule="atLeast"/>
            </w:pPr>
          </w:p>
          <w:p w14:paraId="0CF97D45" w14:textId="77777777" w:rsidR="00486CA9" w:rsidRDefault="00486CA9" w:rsidP="00E13C64">
            <w:pPr>
              <w:spacing w:line="240" w:lineRule="atLeast"/>
            </w:pPr>
          </w:p>
          <w:p w14:paraId="5A476514" w14:textId="77777777" w:rsidR="00486CA9" w:rsidRDefault="00486CA9" w:rsidP="00E13C64">
            <w:pPr>
              <w:spacing w:line="240" w:lineRule="atLeast"/>
            </w:pPr>
          </w:p>
          <w:p w14:paraId="7FFDA620" w14:textId="41C8660D" w:rsidR="00486CA9" w:rsidRDefault="009B13F2" w:rsidP="00E13C64">
            <w:pPr>
              <w:spacing w:line="240" w:lineRule="atLeas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19808" behindDoc="0" locked="0" layoutInCell="1" allowOverlap="1" wp14:anchorId="36838B68" wp14:editId="38FA21D7">
                      <wp:simplePos x="0" y="0"/>
                      <wp:positionH relativeFrom="column">
                        <wp:posOffset>4791710</wp:posOffset>
                      </wp:positionH>
                      <wp:positionV relativeFrom="paragraph">
                        <wp:posOffset>32074</wp:posOffset>
                      </wp:positionV>
                      <wp:extent cx="645795" cy="722893"/>
                      <wp:effectExtent l="0" t="0" r="0" b="1270"/>
                      <wp:wrapNone/>
                      <wp:docPr id="578724667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6587779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12734936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0F5DF5" w14:textId="77777777" w:rsidR="00314CE0" w:rsidRPr="008D5126" w:rsidRDefault="00314CE0" w:rsidP="00314CE0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838B68" id="_x0000_s1077" style="position:absolute;margin-left:377.3pt;margin-top:2.55pt;width:50.85pt;height:56.9pt;z-index:252919808" coordsize="6457,7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">
                      <v:shape id="Grafik 6" o:spid="_x0000_s1078" type="#_x0000_t75" style="position:absolute;width:6457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">
                        <v:imagedata r:id="rId29" o:title="" chromakey="white"/>
                      </v:shape>
                      <v:shape id="_x0000_s1079" type="#_x0000_t202" style="position:absolute;left:1409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" filled="f" stroked="f" strokeweight=".5pt">
                        <v:textbox inset="0,0,0,0">
                          <w:txbxContent>
                            <w:p w14:paraId="660F5DF5" w14:textId="77777777" w:rsidR="00314CE0" w:rsidRPr="008D5126" w:rsidRDefault="00314CE0" w:rsidP="00314CE0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0DB0F1D" w14:textId="27A00ABB" w:rsidR="00486CA9" w:rsidRDefault="00486CA9" w:rsidP="00E13C64">
            <w:pPr>
              <w:spacing w:line="240" w:lineRule="atLeast"/>
            </w:pPr>
          </w:p>
          <w:p w14:paraId="2EDF9E2F" w14:textId="30E5E40C" w:rsidR="002D3247" w:rsidRDefault="002D3247" w:rsidP="00E13C64">
            <w:pPr>
              <w:spacing w:line="240" w:lineRule="atLeast"/>
            </w:pPr>
          </w:p>
          <w:p w14:paraId="53C431F6" w14:textId="1B99A3A1" w:rsidR="002D3247" w:rsidRDefault="002D3247" w:rsidP="00E13C64">
            <w:pPr>
              <w:spacing w:line="240" w:lineRule="atLeast"/>
            </w:pPr>
          </w:p>
          <w:p w14:paraId="28BD8FBF" w14:textId="5C1F5BF7" w:rsidR="002D3247" w:rsidRDefault="002D3247" w:rsidP="00E13C64">
            <w:pPr>
              <w:spacing w:line="240" w:lineRule="atLeast"/>
            </w:pPr>
          </w:p>
          <w:p w14:paraId="0B406303" w14:textId="77777777" w:rsidR="00867226" w:rsidRDefault="00867226" w:rsidP="00E13C64">
            <w:pPr>
              <w:spacing w:line="240" w:lineRule="atLeast"/>
            </w:pPr>
            <w:r>
              <w:t xml:space="preserve">Vergleiche die Bilder und Rechnungen. </w:t>
            </w:r>
          </w:p>
          <w:p w14:paraId="40232EA6" w14:textId="77777777" w:rsidR="00867226" w:rsidRDefault="00867226" w:rsidP="00E13C64">
            <w:pPr>
              <w:spacing w:line="240" w:lineRule="atLeast"/>
            </w:pPr>
            <w:r>
              <w:t>Erkläre Leonie, warum Erweitern und Malnehmen nicht dasselbe ist.</w:t>
            </w:r>
          </w:p>
          <w:p w14:paraId="20C177DD" w14:textId="77777777" w:rsidR="00867226" w:rsidRDefault="00867226" w:rsidP="00E13C64">
            <w:pPr>
              <w:spacing w:line="240" w:lineRule="atLeast"/>
            </w:pPr>
          </w:p>
          <w:tbl>
            <w:tblPr>
              <w:tblStyle w:val="MSKTabelle"/>
              <w:tblW w:w="8402" w:type="dxa"/>
              <w:tblLayout w:type="fixed"/>
              <w:tblCellMar>
                <w:top w:w="57" w:type="dxa"/>
                <w:bottom w:w="28" w:type="dxa"/>
              </w:tblCellMar>
              <w:tblLook w:val="0600" w:firstRow="0" w:lastRow="0" w:firstColumn="0" w:lastColumn="0" w:noHBand="1" w:noVBand="1"/>
            </w:tblPr>
            <w:tblGrid>
              <w:gridCol w:w="4230"/>
              <w:gridCol w:w="260"/>
              <w:gridCol w:w="3912"/>
            </w:tblGrid>
            <w:tr w:rsidR="009128DE" w14:paraId="4E675BD8" w14:textId="77777777" w:rsidTr="005B3BC5">
              <w:trPr>
                <w:trHeight w:val="262"/>
              </w:trPr>
              <w:tc>
                <w:tcPr>
                  <w:tcW w:w="4230" w:type="dxa"/>
                  <w:vMerge w:val="restart"/>
                </w:tcPr>
                <w:p w14:paraId="39201FCB" w14:textId="77777777" w:rsidR="009128DE" w:rsidRDefault="009128DE" w:rsidP="00E13C64">
                  <w:pPr>
                    <w:spacing w:line="240" w:lineRule="atLeast"/>
                  </w:pPr>
                </w:p>
                <w:p w14:paraId="207085AA" w14:textId="77777777" w:rsidR="009128DE" w:rsidRDefault="009128DE" w:rsidP="00E13C64">
                  <w:pPr>
                    <w:spacing w:line="240" w:lineRule="atLeast"/>
                  </w:pPr>
                </w:p>
                <w:p w14:paraId="006C2193" w14:textId="77777777" w:rsidR="009128DE" w:rsidRDefault="009128DE" w:rsidP="00E13C64">
                  <w:pPr>
                    <w:spacing w:line="240" w:lineRule="atLeast"/>
                  </w:pPr>
                </w:p>
              </w:tc>
              <w:tc>
                <w:tcPr>
                  <w:tcW w:w="260" w:type="dxa"/>
                  <w:vMerge w:val="restart"/>
                  <w:tcBorders>
                    <w:top w:val="nil"/>
                    <w:right w:val="dashSmallGap" w:sz="12" w:space="0" w:color="BFBFBF" w:themeColor="background1" w:themeShade="BF"/>
                  </w:tcBorders>
                </w:tcPr>
                <w:p w14:paraId="00545ED0" w14:textId="77777777" w:rsidR="009128DE" w:rsidRDefault="009128DE" w:rsidP="00E13C64">
                  <w:pPr>
                    <w:spacing w:line="240" w:lineRule="atLeast"/>
                  </w:pPr>
                </w:p>
              </w:tc>
              <w:tc>
                <w:tcPr>
                  <w:tcW w:w="3912" w:type="dxa"/>
                  <w:tcBorders>
                    <w:top w:val="dashSmallGap" w:sz="12" w:space="0" w:color="BFBFBF" w:themeColor="background1" w:themeShade="BF"/>
                    <w:left w:val="dashSmallGap" w:sz="12" w:space="0" w:color="BFBFBF" w:themeColor="background1" w:themeShade="BF"/>
                    <w:bottom w:val="nil"/>
                    <w:right w:val="dashSmallGap" w:sz="12" w:space="0" w:color="BFBFBF" w:themeColor="background1" w:themeShade="BF"/>
                  </w:tcBorders>
                  <w:shd w:val="clear" w:color="auto" w:fill="auto"/>
                  <w:vAlign w:val="center"/>
                </w:tcPr>
                <w:p w14:paraId="491F06E7" w14:textId="7B13C210" w:rsidR="009128DE" w:rsidRPr="00B43C40" w:rsidRDefault="009128DE" w:rsidP="00E13C64">
                  <w:pPr>
                    <w:spacing w:line="240" w:lineRule="atLeast"/>
                    <w:rPr>
                      <w:b/>
                    </w:rPr>
                  </w:pPr>
                  <w:r w:rsidRPr="00B43C40">
                    <w:rPr>
                      <w:b/>
                    </w:rPr>
                    <w:t>Mögliche Satzbausteine</w:t>
                  </w:r>
                </w:p>
              </w:tc>
            </w:tr>
            <w:tr w:rsidR="009128DE" w14:paraId="4B963485" w14:textId="77777777" w:rsidTr="005B3BC5">
              <w:trPr>
                <w:trHeight w:val="262"/>
              </w:trPr>
              <w:tc>
                <w:tcPr>
                  <w:tcW w:w="4230" w:type="dxa"/>
                  <w:vMerge/>
                </w:tcPr>
                <w:p w14:paraId="389D0BAA" w14:textId="77777777" w:rsidR="009128DE" w:rsidRDefault="009128DE" w:rsidP="00E13C64">
                  <w:pPr>
                    <w:spacing w:line="240" w:lineRule="atLeast"/>
                  </w:pPr>
                </w:p>
              </w:tc>
              <w:tc>
                <w:tcPr>
                  <w:tcW w:w="260" w:type="dxa"/>
                  <w:vMerge/>
                  <w:tcBorders>
                    <w:bottom w:val="nil"/>
                    <w:right w:val="dashSmallGap" w:sz="12" w:space="0" w:color="BFBFBF" w:themeColor="background1" w:themeShade="BF"/>
                  </w:tcBorders>
                </w:tcPr>
                <w:p w14:paraId="7BD53991" w14:textId="77777777" w:rsidR="009128DE" w:rsidRDefault="009128DE" w:rsidP="00E13C64">
                  <w:pPr>
                    <w:spacing w:line="240" w:lineRule="atLeast"/>
                  </w:pPr>
                </w:p>
              </w:tc>
              <w:tc>
                <w:tcPr>
                  <w:tcW w:w="3912" w:type="dxa"/>
                  <w:tcBorders>
                    <w:top w:val="nil"/>
                    <w:left w:val="dashSmallGap" w:sz="12" w:space="0" w:color="BFBFBF" w:themeColor="background1" w:themeShade="BF"/>
                    <w:bottom w:val="dashSmallGap" w:sz="12" w:space="0" w:color="BFBFBF" w:themeColor="background1" w:themeShade="BF"/>
                    <w:right w:val="dashSmallGap" w:sz="12" w:space="0" w:color="BFBFBF" w:themeColor="background1" w:themeShade="BF"/>
                  </w:tcBorders>
                  <w:shd w:val="clear" w:color="auto" w:fill="auto"/>
                </w:tcPr>
                <w:p w14:paraId="2D5C043C" w14:textId="77777777" w:rsidR="009128DE" w:rsidRDefault="009128DE" w:rsidP="00E13C64">
                  <w:pPr>
                    <w:pStyle w:val="Listenabsatz"/>
                    <w:spacing w:line="240" w:lineRule="atLeast"/>
                  </w:pPr>
                  <w:r>
                    <w:t>… ist nicht dasselbe, weil …</w:t>
                  </w:r>
                </w:p>
                <w:p w14:paraId="3E1B4EDC" w14:textId="77777777" w:rsidR="009128DE" w:rsidRDefault="009128DE" w:rsidP="00E13C64">
                  <w:pPr>
                    <w:pStyle w:val="Listenabsatz"/>
                    <w:spacing w:line="240" w:lineRule="atLeast"/>
                  </w:pPr>
                  <w:r>
                    <w:t>Die Einteilung der Streifen …</w:t>
                  </w:r>
                </w:p>
                <w:p w14:paraId="38AD1854" w14:textId="77777777" w:rsidR="009128DE" w:rsidRDefault="009128DE" w:rsidP="00E13C64">
                  <w:pPr>
                    <w:pStyle w:val="Listenabsatz"/>
                    <w:spacing w:line="240" w:lineRule="atLeast"/>
                  </w:pPr>
                  <w:r>
                    <w:t>Beim Erweitern …</w:t>
                  </w:r>
                </w:p>
                <w:p w14:paraId="638B1027" w14:textId="77777777" w:rsidR="009128DE" w:rsidRDefault="009128DE" w:rsidP="00E13C64">
                  <w:pPr>
                    <w:pStyle w:val="Listenabsatz"/>
                    <w:spacing w:line="240" w:lineRule="atLeast"/>
                  </w:pPr>
                  <w:r>
                    <w:t>… unterschiedlich lang, weil …</w:t>
                  </w:r>
                </w:p>
                <w:p w14:paraId="68F78680" w14:textId="77777777" w:rsidR="009128DE" w:rsidRDefault="009128DE" w:rsidP="00E13C64">
                  <w:pPr>
                    <w:pStyle w:val="Listenabsatz"/>
                    <w:spacing w:line="240" w:lineRule="atLeast"/>
                  </w:pPr>
                  <w:r>
                    <w:t>Beim Malnehmen …</w:t>
                  </w:r>
                </w:p>
                <w:p w14:paraId="537F8244" w14:textId="0467BA75" w:rsidR="009128DE" w:rsidRDefault="009128DE" w:rsidP="00E13C64">
                  <w:pPr>
                    <w:pStyle w:val="Listenabsatz"/>
                    <w:spacing w:line="240" w:lineRule="atLeast"/>
                  </w:pPr>
                  <w:r>
                    <w:t>… gleich lang, weil …</w:t>
                  </w:r>
                </w:p>
              </w:tc>
            </w:tr>
          </w:tbl>
          <w:p w14:paraId="4A1D271B" w14:textId="32914169" w:rsidR="00867226" w:rsidRPr="00D53CEA" w:rsidRDefault="00867226" w:rsidP="00E13C64">
            <w:pPr>
              <w:spacing w:line="240" w:lineRule="atLeast"/>
            </w:pPr>
          </w:p>
        </w:tc>
      </w:tr>
      <w:tr w:rsidR="00DF4971" w14:paraId="3886E332" w14:textId="77777777" w:rsidTr="005D1AB8">
        <w:trPr>
          <w:gridAfter w:val="1"/>
          <w:wAfter w:w="378" w:type="dxa"/>
        </w:trPr>
        <w:tc>
          <w:tcPr>
            <w:tcW w:w="610" w:type="dxa"/>
          </w:tcPr>
          <w:p w14:paraId="49A10F15" w14:textId="7DF461A2" w:rsidR="00DF4971" w:rsidRPr="00B74344" w:rsidRDefault="005D1AB8" w:rsidP="00E13C64">
            <w:pPr>
              <w:pStyle w:val="berschrift3"/>
              <w:spacing w:line="240" w:lineRule="atLeast"/>
            </w:pPr>
            <w:r>
              <w:lastRenderedPageBreak/>
              <w:t>2</w:t>
            </w:r>
            <w:r w:rsidR="00DF4971">
              <w:t>.4</w:t>
            </w:r>
          </w:p>
        </w:tc>
        <w:tc>
          <w:tcPr>
            <w:tcW w:w="8083" w:type="dxa"/>
            <w:gridSpan w:val="3"/>
          </w:tcPr>
          <w:p w14:paraId="42CC73E5" w14:textId="09405643" w:rsidR="00DF4971" w:rsidRPr="00B74344" w:rsidRDefault="005B3BC5" w:rsidP="00E13C64">
            <w:pPr>
              <w:pStyle w:val="berschrift3"/>
              <w:spacing w:line="240" w:lineRule="atLeast"/>
            </w:pPr>
            <w:r>
              <w:t>Felder zusammenfassen und gröber einteilen</w:t>
            </w:r>
          </w:p>
        </w:tc>
      </w:tr>
      <w:tr w:rsidR="00DF4971" w14:paraId="566026EF" w14:textId="77777777" w:rsidTr="005D1AB8">
        <w:trPr>
          <w:gridAfter w:val="2"/>
          <w:wAfter w:w="425" w:type="dxa"/>
        </w:trPr>
        <w:tc>
          <w:tcPr>
            <w:tcW w:w="610" w:type="dxa"/>
          </w:tcPr>
          <w:p w14:paraId="29C6C830" w14:textId="4475E44A" w:rsidR="00DF4971" w:rsidRPr="005B3BC5" w:rsidRDefault="00DF4971" w:rsidP="005B3BC5">
            <w:pPr>
              <w:pStyle w:val="berschrift4"/>
            </w:pPr>
            <w:r w:rsidRPr="005B3BC5">
              <w:t>a)</w:t>
            </w:r>
          </w:p>
        </w:tc>
        <w:tc>
          <w:tcPr>
            <w:tcW w:w="8036" w:type="dxa"/>
            <w:gridSpan w:val="2"/>
          </w:tcPr>
          <w:p w14:paraId="0227F0E8" w14:textId="27D9A0FE" w:rsidR="00DF4971" w:rsidRDefault="005B3BC5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043712" behindDoc="0" locked="0" layoutInCell="1" allowOverlap="1" wp14:anchorId="3342CC66" wp14:editId="0978BBEE">
                      <wp:simplePos x="0" y="0"/>
                      <wp:positionH relativeFrom="margin">
                        <wp:posOffset>95250</wp:posOffset>
                      </wp:positionH>
                      <wp:positionV relativeFrom="margin">
                        <wp:align>top</wp:align>
                      </wp:positionV>
                      <wp:extent cx="3454400" cy="1044575"/>
                      <wp:effectExtent l="76200" t="0" r="0" b="0"/>
                      <wp:wrapNone/>
                      <wp:docPr id="22144" name="Gruppieren 221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54429" cy="1045028"/>
                                <a:chOff x="0" y="0"/>
                                <a:chExt cx="4347225" cy="1093470"/>
                              </a:xfrm>
                            </wpg:grpSpPr>
                            <wpg:grpSp>
                              <wpg:cNvPr id="22145" name="Gruppieren 22145"/>
                              <wpg:cNvGrpSpPr/>
                              <wpg:grpSpPr>
                                <a:xfrm>
                                  <a:off x="0" y="248653"/>
                                  <a:ext cx="3412266" cy="611505"/>
                                  <a:chOff x="0" y="0"/>
                                  <a:chExt cx="3412266" cy="61150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2146" name="Bild 18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00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101">
                                            <a14:imgEffect>
                                              <a14:sharpenSoften amount="13000"/>
                                            </a14:imgEffect>
                                            <a14:imgEffect>
                                              <a14:brightnessContrast bright="2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2491" t="16574" r="11537" b="72873"/>
                                  <a:stretch/>
                                </pic:blipFill>
                                <pic:spPr bwMode="auto">
                                  <a:xfrm>
                                    <a:off x="125506" y="13447"/>
                                    <a:ext cx="3286760" cy="59055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  <a:ext uri="{FAA26D3D-D897-4be2-8F04-BA451C77F1D7}">
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pic:spPr>
                              </pic:pic>
                              <wps:wsp>
                                <wps:cNvPr id="22147" name="Gerade Verbindung mit Pfeil 22147"/>
                                <wps:cNvCnPr>
                                  <a:cxnSpLocks/>
                                </wps:cNvCnPr>
                                <wps:spPr>
                                  <a:xfrm flipH="1" flipV="1">
                                    <a:off x="0" y="0"/>
                                    <a:ext cx="0" cy="61150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tailEnd type="arrow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2148" name="Grafik 221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54767" y="0"/>
                                  <a:ext cx="892458" cy="10934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7567C8" id="Gruppieren 22144" o:spid="_x0000_s1026" style="position:absolute;margin-left:7.5pt;margin-top:0;width:272pt;height:82.25pt;z-index:253043712;mso-position-horizontal-relative:margin;mso-position-vertical:top;mso-position-vertical-relative:margin;mso-width-relative:margin;mso-height-relative:margin" coordsize="43472,10934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KSOS+QAACzRJREFU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">
                      <v:group id="Gruppieren 22145" o:spid="_x0000_s1027" style="position:absolute;top:2486;width:34122;height:6115" coordsize="34122,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">
                        <v:shape id="Bild 18" o:spid="_x0000_s1028" type="#_x0000_t75" style="position:absolute;left:1255;top:134;width:32867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">
                          <v:imagedata r:id="rId103" o:title="" croptop="10862f" cropbottom="47758f" cropleft="14740f" cropright="7561f"/>
                        </v:shap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Gerade Verbindung mit Pfeil 22147" o:spid="_x0000_s1029" type="#_x0000_t32" style="position:absolute;width:0;height:611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" strokecolor="windowText" strokeweight="1pt">
                          <v:stroke endarrow="open"/>
                          <o:lock v:ext="edit" shapetype="f"/>
                        </v:shape>
                      </v:group>
                      <v:shape id="Grafik 22148" o:spid="_x0000_s1030" type="#_x0000_t75" style="position:absolute;left:34547;width:8925;height:10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">
                        <v:imagedata r:id="rId104" o:title=""/>
                      </v:shape>
                      <w10:wrap anchorx="margin" anchory="margin"/>
                    </v:group>
                  </w:pict>
                </mc:Fallback>
              </mc:AlternateContent>
            </w:r>
          </w:p>
          <w:p w14:paraId="42C0649E" w14:textId="517E9475" w:rsidR="00DF4971" w:rsidRDefault="00DF4971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74B18906" w14:textId="430393FF" w:rsidR="00DF4971" w:rsidRDefault="00DF4971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67378762" w14:textId="17E7B276" w:rsidR="00DF4971" w:rsidRDefault="00DF4971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1DFE95C" w14:textId="77777777" w:rsidR="00DF4971" w:rsidRDefault="00DF4971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AB436E0" w14:textId="5BC37D02" w:rsidR="00DF4971" w:rsidRDefault="00DF4971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2D782D9C" w14:textId="7192CD44" w:rsidR="00DF4971" w:rsidRDefault="00DF4971" w:rsidP="00E13C64">
            <w:pPr>
              <w:spacing w:line="240" w:lineRule="atLeast"/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Emily hat einen gleichwertigen Bruch zu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16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24</m:t>
                  </m:r>
                </m:den>
              </m:f>
            </m:oMath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mit Bruchstreifen und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br/>
              <w:t xml:space="preserve">durch eine Rechnung gefunden. Die Rechnung nennt man </w:t>
            </w:r>
            <w:r w:rsidRPr="00C63632">
              <w:rPr>
                <w:rFonts w:ascii="Calibri" w:hAnsi="Calibri"/>
                <w:i/>
                <w:noProof/>
                <w:color w:val="000000" w:themeColor="text1"/>
                <w:szCs w:val="20"/>
              </w:rPr>
              <w:t>Kürzen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</w:p>
          <w:p w14:paraId="767A8C2A" w14:textId="77777777" w:rsidR="00DF4971" w:rsidRDefault="00DF4971" w:rsidP="00E13C64">
            <w:pPr>
              <w:spacing w:line="240" w:lineRule="atLeast"/>
            </w:pPr>
          </w:p>
        </w:tc>
      </w:tr>
      <w:tr w:rsidR="00DF4971" w14:paraId="4A1B8622" w14:textId="77777777" w:rsidTr="005D1AB8">
        <w:trPr>
          <w:gridAfter w:val="2"/>
          <w:wAfter w:w="425" w:type="dxa"/>
        </w:trPr>
        <w:tc>
          <w:tcPr>
            <w:tcW w:w="610" w:type="dxa"/>
          </w:tcPr>
          <w:p w14:paraId="41C28C72" w14:textId="77777777" w:rsidR="00DF4971" w:rsidRDefault="00DF4971" w:rsidP="00E13C64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66BDDAA3" wp14:editId="1F884153">
                  <wp:extent cx="360000" cy="272386"/>
                  <wp:effectExtent l="0" t="0" r="2540" b="0"/>
                  <wp:docPr id="534" name="Grafik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36" w:type="dxa"/>
            <w:gridSpan w:val="2"/>
          </w:tcPr>
          <w:p w14:paraId="1C0DFF7D" w14:textId="77777777" w:rsidR="00DF4971" w:rsidRPr="00C63632" w:rsidRDefault="00DF4971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Was hat die Rechnung mit dem Bild zu tun? </w:t>
            </w:r>
          </w:p>
          <w:p w14:paraId="600F1C73" w14:textId="77777777" w:rsidR="00DF4971" w:rsidRDefault="00DF4971" w:rsidP="00E13C64">
            <w:pPr>
              <w:pStyle w:val="Listenabsatz"/>
              <w:spacing w:line="240" w:lineRule="atLeast"/>
            </w:pPr>
            <w:r>
              <w:t>Was passiert beim Vergröbern im Bild mit Teil und Ganzem?</w:t>
            </w:r>
          </w:p>
          <w:p w14:paraId="3EC350E7" w14:textId="77777777" w:rsidR="00DF4971" w:rsidRDefault="00DF4971" w:rsidP="00E13C64">
            <w:pPr>
              <w:pStyle w:val="Listenabsatz"/>
              <w:spacing w:line="240" w:lineRule="atLeast"/>
            </w:pPr>
            <w:r>
              <w:t xml:space="preserve">Was passiert beim Kürzen in Emilys Rechnung mit Zähler und Nenner? </w:t>
            </w:r>
          </w:p>
          <w:p w14:paraId="660381B0" w14:textId="77777777" w:rsidR="00DF4971" w:rsidRDefault="00DF4971" w:rsidP="00E13C64">
            <w:pPr>
              <w:pStyle w:val="Listenabsatz"/>
              <w:spacing w:line="240" w:lineRule="atLeast"/>
            </w:pPr>
            <w:r>
              <w:t>Wo sieht man die 8 im Bild?</w:t>
            </w:r>
          </w:p>
          <w:p w14:paraId="2F9319A0" w14:textId="77777777" w:rsidR="00DF4971" w:rsidRDefault="00DF4971" w:rsidP="00E13C64">
            <w:pPr>
              <w:spacing w:line="240" w:lineRule="atLeast"/>
              <w:rPr>
                <w:noProof/>
              </w:rPr>
            </w:pPr>
          </w:p>
          <w:p w14:paraId="394ADD0D" w14:textId="77777777" w:rsidR="00DF4971" w:rsidRDefault="00DF4971" w:rsidP="00E13C64">
            <w:pPr>
              <w:spacing w:line="240" w:lineRule="atLeast"/>
              <w:rPr>
                <w:noProof/>
              </w:rPr>
            </w:pPr>
            <w:r w:rsidRPr="0076233D">
              <w:rPr>
                <w:noProof/>
              </w:rPr>
              <w:t>Schreibe deine Beobachtungen auf:</w:t>
            </w:r>
          </w:p>
          <w:p w14:paraId="080F11F8" w14:textId="77777777" w:rsidR="00DF4971" w:rsidRDefault="00DF4971" w:rsidP="00E13C64">
            <w:pPr>
              <w:spacing w:line="240" w:lineRule="atLeast"/>
              <w:rPr>
                <w:noProof/>
              </w:rPr>
            </w:pPr>
          </w:p>
          <w:tbl>
            <w:tblPr>
              <w:tblStyle w:val="MSKTabelle"/>
              <w:tblW w:w="8001" w:type="dxa"/>
              <w:tblLayout w:type="fixed"/>
              <w:tblCellMar>
                <w:top w:w="57" w:type="dxa"/>
                <w:bottom w:w="28" w:type="dxa"/>
              </w:tblCellMar>
              <w:tblLook w:val="0600" w:firstRow="0" w:lastRow="0" w:firstColumn="0" w:lastColumn="0" w:noHBand="1" w:noVBand="1"/>
            </w:tblPr>
            <w:tblGrid>
              <w:gridCol w:w="4230"/>
              <w:gridCol w:w="256"/>
              <w:gridCol w:w="3515"/>
            </w:tblGrid>
            <w:tr w:rsidR="00DF4971" w14:paraId="16BD1BE6" w14:textId="77777777" w:rsidTr="005B3BC5">
              <w:trPr>
                <w:trHeight w:val="262"/>
              </w:trPr>
              <w:tc>
                <w:tcPr>
                  <w:tcW w:w="4230" w:type="dxa"/>
                  <w:vMerge w:val="restart"/>
                </w:tcPr>
                <w:p w14:paraId="45310D31" w14:textId="77777777" w:rsidR="00DF4971" w:rsidRDefault="00DF4971" w:rsidP="00E13C64">
                  <w:pPr>
                    <w:spacing w:line="240" w:lineRule="atLeast"/>
                  </w:pPr>
                </w:p>
                <w:p w14:paraId="05D3F030" w14:textId="77777777" w:rsidR="00DF4971" w:rsidRDefault="00DF4971" w:rsidP="00E13C64">
                  <w:pPr>
                    <w:spacing w:line="240" w:lineRule="atLeast"/>
                  </w:pPr>
                </w:p>
                <w:p w14:paraId="243A7584" w14:textId="77777777" w:rsidR="00DF4971" w:rsidRDefault="00DF4971" w:rsidP="00E13C64">
                  <w:pPr>
                    <w:spacing w:line="240" w:lineRule="atLeast"/>
                  </w:pPr>
                </w:p>
              </w:tc>
              <w:tc>
                <w:tcPr>
                  <w:tcW w:w="256" w:type="dxa"/>
                  <w:vMerge w:val="restart"/>
                  <w:tcBorders>
                    <w:top w:val="nil"/>
                    <w:right w:val="dashSmallGap" w:sz="12" w:space="0" w:color="BFBFBF" w:themeColor="background1" w:themeShade="BF"/>
                  </w:tcBorders>
                </w:tcPr>
                <w:p w14:paraId="7525B9DC" w14:textId="77777777" w:rsidR="00DF4971" w:rsidRDefault="00DF4971" w:rsidP="00E13C64">
                  <w:pPr>
                    <w:spacing w:line="240" w:lineRule="atLeast"/>
                  </w:pPr>
                </w:p>
              </w:tc>
              <w:tc>
                <w:tcPr>
                  <w:tcW w:w="3515" w:type="dxa"/>
                  <w:tcBorders>
                    <w:top w:val="dashSmallGap" w:sz="12" w:space="0" w:color="BFBFBF" w:themeColor="background1" w:themeShade="BF"/>
                    <w:left w:val="dashSmallGap" w:sz="12" w:space="0" w:color="BFBFBF" w:themeColor="background1" w:themeShade="BF"/>
                    <w:bottom w:val="nil"/>
                    <w:right w:val="dashSmallGap" w:sz="12" w:space="0" w:color="BFBFBF" w:themeColor="background1" w:themeShade="BF"/>
                  </w:tcBorders>
                  <w:shd w:val="clear" w:color="auto" w:fill="auto"/>
                  <w:vAlign w:val="center"/>
                </w:tcPr>
                <w:p w14:paraId="7AE686EB" w14:textId="69CC9D29" w:rsidR="00DF4971" w:rsidRPr="008B0060" w:rsidRDefault="00DF4971" w:rsidP="00E13C64">
                  <w:pPr>
                    <w:spacing w:line="240" w:lineRule="atLeast"/>
                    <w:rPr>
                      <w:b/>
                    </w:rPr>
                  </w:pPr>
                  <w:r w:rsidRPr="008B0060">
                    <w:rPr>
                      <w:b/>
                    </w:rPr>
                    <w:t>Mögliche Satzbausteine</w:t>
                  </w:r>
                </w:p>
              </w:tc>
            </w:tr>
            <w:tr w:rsidR="00DF4971" w14:paraId="4384ACED" w14:textId="77777777" w:rsidTr="005B3BC5">
              <w:trPr>
                <w:trHeight w:val="262"/>
              </w:trPr>
              <w:tc>
                <w:tcPr>
                  <w:tcW w:w="4230" w:type="dxa"/>
                  <w:vMerge/>
                </w:tcPr>
                <w:p w14:paraId="15E46BA2" w14:textId="77777777" w:rsidR="00DF4971" w:rsidRDefault="00DF4971" w:rsidP="00E13C64">
                  <w:pPr>
                    <w:spacing w:line="240" w:lineRule="atLeast"/>
                  </w:pPr>
                </w:p>
              </w:tc>
              <w:tc>
                <w:tcPr>
                  <w:tcW w:w="256" w:type="dxa"/>
                  <w:vMerge/>
                  <w:tcBorders>
                    <w:bottom w:val="nil"/>
                    <w:right w:val="dashSmallGap" w:sz="12" w:space="0" w:color="BFBFBF" w:themeColor="background1" w:themeShade="BF"/>
                  </w:tcBorders>
                </w:tcPr>
                <w:p w14:paraId="7701EE9B" w14:textId="77777777" w:rsidR="00DF4971" w:rsidRDefault="00DF4971" w:rsidP="00E13C64">
                  <w:pPr>
                    <w:spacing w:line="240" w:lineRule="atLeast"/>
                  </w:pPr>
                </w:p>
              </w:tc>
              <w:tc>
                <w:tcPr>
                  <w:tcW w:w="3515" w:type="dxa"/>
                  <w:tcBorders>
                    <w:top w:val="nil"/>
                    <w:left w:val="dashSmallGap" w:sz="12" w:space="0" w:color="BFBFBF" w:themeColor="background1" w:themeShade="BF"/>
                    <w:bottom w:val="dashSmallGap" w:sz="12" w:space="0" w:color="BFBFBF" w:themeColor="background1" w:themeShade="BF"/>
                    <w:right w:val="dashSmallGap" w:sz="12" w:space="0" w:color="BFBFBF" w:themeColor="background1" w:themeShade="BF"/>
                  </w:tcBorders>
                  <w:shd w:val="clear" w:color="auto" w:fill="auto"/>
                </w:tcPr>
                <w:p w14:paraId="0A31F7F8" w14:textId="77777777" w:rsidR="00DF4971" w:rsidRDefault="00DF4971" w:rsidP="00E13C64">
                  <w:pPr>
                    <w:pStyle w:val="Listenabsatz"/>
                    <w:spacing w:line="240" w:lineRule="atLeast"/>
                  </w:pPr>
                  <w:r>
                    <w:t>Teil und Ganzes werden jeweils …</w:t>
                  </w:r>
                </w:p>
                <w:p w14:paraId="0E878307" w14:textId="77777777" w:rsidR="00DF4971" w:rsidRDefault="00DF4971" w:rsidP="00E13C64">
                  <w:pPr>
                    <w:pStyle w:val="Listenabsatz"/>
                    <w:spacing w:line="240" w:lineRule="atLeast"/>
                  </w:pPr>
                  <w:r>
                    <w:t>Die Größe von Teil und Ganzes …</w:t>
                  </w:r>
                </w:p>
                <w:p w14:paraId="7FBA5E0F" w14:textId="77777777" w:rsidR="00DF4971" w:rsidRDefault="00DF4971" w:rsidP="00E13C64">
                  <w:pPr>
                    <w:pStyle w:val="Listenabsatz"/>
                    <w:spacing w:line="240" w:lineRule="atLeast"/>
                  </w:pPr>
                  <w:r>
                    <w:t>… mit … dividieren.</w:t>
                  </w:r>
                </w:p>
                <w:p w14:paraId="1350E0A2" w14:textId="0F8F6F74" w:rsidR="00DF4971" w:rsidRDefault="00DF4971" w:rsidP="00E13C64">
                  <w:pPr>
                    <w:pStyle w:val="Listenabsatz"/>
                    <w:spacing w:line="240" w:lineRule="atLeast"/>
                  </w:pPr>
                  <w:r>
                    <w:t>… Felder werden zu einem Feld zusammengefasst.</w:t>
                  </w:r>
                </w:p>
                <w:p w14:paraId="4E0E8687" w14:textId="1D485862" w:rsidR="00DF4971" w:rsidRDefault="00DF4971" w:rsidP="00E13C64">
                  <w:pPr>
                    <w:spacing w:line="240" w:lineRule="atLeast"/>
                  </w:pPr>
                </w:p>
              </w:tc>
            </w:tr>
          </w:tbl>
          <w:p w14:paraId="5EE674CB" w14:textId="77777777" w:rsidR="00DF4971" w:rsidRDefault="00DF4971" w:rsidP="00E13C6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</w:tr>
      <w:tr w:rsidR="00DF4971" w14:paraId="4384B694" w14:textId="77777777" w:rsidTr="005D1AB8">
        <w:trPr>
          <w:gridAfter w:val="2"/>
          <w:wAfter w:w="425" w:type="dxa"/>
          <w:trHeight w:val="1209"/>
        </w:trPr>
        <w:tc>
          <w:tcPr>
            <w:tcW w:w="610" w:type="dxa"/>
          </w:tcPr>
          <w:p w14:paraId="1CF59FE5" w14:textId="1FC1A186" w:rsidR="00DF4971" w:rsidRDefault="00EF598D" w:rsidP="005B3BC5">
            <w:pPr>
              <w:pStyle w:val="berschrift4"/>
              <w:rPr>
                <w:noProof/>
              </w:rPr>
            </w:pPr>
            <w:r>
              <w:rPr>
                <w:noProof/>
              </w:rPr>
              <w:t>b)</w:t>
            </w:r>
          </w:p>
        </w:tc>
        <w:tc>
          <w:tcPr>
            <w:tcW w:w="6428" w:type="dxa"/>
          </w:tcPr>
          <w:p w14:paraId="2A68D8C9" w14:textId="77777777" w:rsidR="00DF4971" w:rsidRPr="00C63632" w:rsidRDefault="00DF4971" w:rsidP="00E13C64">
            <w:pPr>
              <w:pStyle w:val="Listenabsatz"/>
              <w:spacing w:line="240" w:lineRule="atLeast"/>
            </w:pPr>
            <w:r w:rsidRPr="00C63632">
              <w:t xml:space="preserve">Wie kann man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</w:rPr>
                    <m:t>15</m:t>
                  </m:r>
                </m:den>
              </m:f>
            </m:oMath>
            <w:r w:rsidRPr="00C63632">
              <w:t xml:space="preserve"> in Fünftel umwandeln? Ergänze die Rechnung.</w:t>
            </w:r>
          </w:p>
          <w:p w14:paraId="135163C0" w14:textId="7670373F" w:rsidR="00DF4971" w:rsidRDefault="00DF4971" w:rsidP="00E13C64">
            <w:pPr>
              <w:pStyle w:val="Listenabsatz"/>
              <w:spacing w:line="240" w:lineRule="atLeast"/>
            </w:pPr>
            <w:r w:rsidRPr="00C63632">
              <w:t>Zeichne zu dieser Rechnung ein Bild oder zeige sie in der Streifentafel.</w:t>
            </w:r>
          </w:p>
          <w:p w14:paraId="346C703A" w14:textId="717BEF05" w:rsidR="00DF4971" w:rsidRDefault="005B3BC5" w:rsidP="00E13C64">
            <w:pPr>
              <w:pStyle w:val="Listenabsatz"/>
              <w:spacing w:line="240" w:lineRule="atLeast"/>
            </w:pPr>
            <w:r w:rsidRPr="00C63632">
              <w:rPr>
                <w:rFonts w:ascii="Calibri" w:hAnsi="Calibri"/>
                <w:position w:val="-22"/>
              </w:rPr>
              <w:drawing>
                <wp:anchor distT="0" distB="0" distL="114300" distR="114300" simplePos="0" relativeHeight="253044736" behindDoc="0" locked="0" layoutInCell="1" allowOverlap="1" wp14:anchorId="5BE51ACA" wp14:editId="01C72C8A">
                  <wp:simplePos x="0" y="0"/>
                  <wp:positionH relativeFrom="margin">
                    <wp:posOffset>4485005</wp:posOffset>
                  </wp:positionH>
                  <wp:positionV relativeFrom="margin">
                    <wp:posOffset>856343</wp:posOffset>
                  </wp:positionV>
                  <wp:extent cx="212725" cy="93345"/>
                  <wp:effectExtent l="0" t="0" r="3175" b="0"/>
                  <wp:wrapNone/>
                  <wp:docPr id="22155" name="Bild 11242" descr="Unbenanntpfeil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42" name="Bild 11242" descr="Unbenanntpfeil.png"/>
                          <pic:cNvPicPr>
                            <a:picLocks/>
                          </pic:cNvPicPr>
                        </pic:nvPicPr>
                        <pic:blipFill rotWithShape="1">
                          <a:blip r:embed="rId8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flipV="1">
                            <a:off x="0" y="0"/>
                            <a:ext cx="212725" cy="9334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4971" w:rsidRPr="00C63632">
              <w:t xml:space="preserve">Wie kann man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12</m:t>
                  </m:r>
                </m:num>
                <m:den>
                  <m:r>
                    <w:rPr>
                      <w:rFonts w:ascii="Cambria Math" w:hAnsi="Cambria Math"/>
                    </w:rPr>
                    <m:t>36</m:t>
                  </m:r>
                </m:den>
              </m:f>
            </m:oMath>
            <w:r w:rsidR="00DF4971" w:rsidRPr="00C63632">
              <w:t xml:space="preserve"> in Drittel umwandeln?</w:t>
            </w:r>
          </w:p>
          <w:p w14:paraId="3F1A32BE" w14:textId="4E876764" w:rsidR="00DF4971" w:rsidRDefault="005B3BC5" w:rsidP="00E13C64">
            <w:pPr>
              <w:spacing w:line="240" w:lineRule="atLeast"/>
            </w:pPr>
            <w:r>
              <w:rPr>
                <w:noProof/>
              </w:rPr>
              <w:br/>
            </w:r>
            <w:r w:rsidRPr="002823B8">
              <w:rPr>
                <w:noProof/>
              </w:rPr>
              <w:t>Beschreibe, wie du vorgegangen bist.</w:t>
            </w:r>
          </w:p>
        </w:tc>
        <w:tc>
          <w:tcPr>
            <w:tcW w:w="1608" w:type="dxa"/>
          </w:tcPr>
          <w:tbl>
            <w:tblPr>
              <w:tblStyle w:val="EinfacheTabelle4"/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286"/>
              <w:gridCol w:w="286"/>
            </w:tblGrid>
            <w:tr w:rsidR="00DF4971" w14:paraId="099672B4" w14:textId="77777777" w:rsidTr="009E7A0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3" w:type="dxa"/>
                  <w:vAlign w:val="center"/>
                </w:tcPr>
                <w:p w14:paraId="6B197C69" w14:textId="77777777" w:rsidR="00DF4971" w:rsidRPr="00F553C8" w:rsidRDefault="00DF4971" w:rsidP="00E13C64">
                  <w:pPr>
                    <w:spacing w:line="240" w:lineRule="atLeas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14:paraId="4BC6BCBC" w14:textId="283CB69B" w:rsidR="00DF4971" w:rsidRPr="00F553C8" w:rsidRDefault="00DF4971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 w:val="28"/>
                      <w:szCs w:val="28"/>
                    </w:rPr>
                  </w:pPr>
                  <w:r w:rsidRPr="00815AB2">
                    <w:rPr>
                      <w:rFonts w:ascii="Wingdings 2" w:hAnsi="Wingdings 2"/>
                      <w:color w:val="BFBFBF" w:themeColor="background1" w:themeShade="BF"/>
                      <w:sz w:val="32"/>
                      <w:szCs w:val="28"/>
                    </w:rPr>
                    <w:t></w:t>
                  </w:r>
                </w:p>
              </w:tc>
              <w:tc>
                <w:tcPr>
                  <w:tcW w:w="283" w:type="dxa"/>
                  <w:vAlign w:val="center"/>
                </w:tcPr>
                <w:p w14:paraId="2243440D" w14:textId="77777777" w:rsidR="00DF4971" w:rsidRPr="00F553C8" w:rsidRDefault="00DF4971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 w:val="28"/>
                      <w:szCs w:val="28"/>
                    </w:rPr>
                  </w:pPr>
                </w:p>
              </w:tc>
            </w:tr>
            <w:tr w:rsidR="00DF4971" w14:paraId="11B19100" w14:textId="77777777" w:rsidTr="009E7A07">
              <w:trPr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3" w:type="dxa"/>
                  <w:vAlign w:val="center"/>
                </w:tcPr>
                <w:p w14:paraId="6BBB1DE8" w14:textId="77777777" w:rsidR="00DF4971" w:rsidRPr="00F553C8" w:rsidRDefault="00DF4971" w:rsidP="00E13C64">
                  <w:pPr>
                    <w:spacing w:line="240" w:lineRule="atLeas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14:paraId="0477482B" w14:textId="77777777" w:rsidR="00DF4971" w:rsidRPr="00F553C8" w:rsidRDefault="00DF4971" w:rsidP="00E13C64">
                  <w:pPr>
                    <w:spacing w:line="240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8"/>
                      <w:szCs w:val="28"/>
                    </w:rPr>
                  </w:pPr>
                  <w:r w:rsidRPr="00C63632">
                    <w:rPr>
                      <w:rFonts w:ascii="Calibri" w:hAnsi="Calibri"/>
                      <w:noProof/>
                      <w:position w:val="-22"/>
                    </w:rPr>
                    <w:drawing>
                      <wp:anchor distT="0" distB="0" distL="114300" distR="114300" simplePos="0" relativeHeight="253045760" behindDoc="0" locked="0" layoutInCell="1" allowOverlap="1" wp14:anchorId="7C22D460" wp14:editId="65392BA6">
                        <wp:simplePos x="0" y="0"/>
                        <wp:positionH relativeFrom="margin">
                          <wp:align>center</wp:align>
                        </wp:positionH>
                        <wp:positionV relativeFrom="margin">
                          <wp:posOffset>635</wp:posOffset>
                        </wp:positionV>
                        <wp:extent cx="212725" cy="93345"/>
                        <wp:effectExtent l="0" t="0" r="0" b="1905"/>
                        <wp:wrapNone/>
                        <wp:docPr id="22154" name="Bild 11242" descr="Unbenanntpfeil.pn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42" name="Bild 11242" descr="Unbenanntpfeil.png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87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212725" cy="9334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83" w:type="dxa"/>
                  <w:vAlign w:val="center"/>
                </w:tcPr>
                <w:p w14:paraId="6F1848E6" w14:textId="77777777" w:rsidR="00DF4971" w:rsidRPr="00F553C8" w:rsidRDefault="00DF4971" w:rsidP="00E13C64">
                  <w:pPr>
                    <w:spacing w:line="240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8"/>
                      <w:szCs w:val="28"/>
                    </w:rPr>
                  </w:pPr>
                </w:p>
              </w:tc>
            </w:tr>
            <w:tr w:rsidR="00DF4971" w14:paraId="7FB1AEDE" w14:textId="77777777" w:rsidTr="00CA4AC7">
              <w:trPr>
                <w:trHeight w:val="773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3" w:type="dxa"/>
                  <w:vAlign w:val="center"/>
                </w:tcPr>
                <w:p w14:paraId="641460C6" w14:textId="77777777" w:rsidR="00DF4971" w:rsidRPr="00F553C8" w:rsidRDefault="00743EBA" w:rsidP="00E13C64">
                  <w:pPr>
                    <w:spacing w:line="240" w:lineRule="atLeast"/>
                  </w:pPr>
                  <m:oMathPara>
                    <m:oMathParaPr>
                      <m:jc m:val="center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6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15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283" w:type="dxa"/>
                  <w:vAlign w:val="center"/>
                </w:tcPr>
                <w:p w14:paraId="7CD17979" w14:textId="77777777" w:rsidR="00DF4971" w:rsidRDefault="00DF4971" w:rsidP="00E13C64">
                  <w:pPr>
                    <w:spacing w:line="240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Calibri" w:hAnsi="Calibri" w:cs="Times New Roman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=</m:t>
                      </m:r>
                    </m:oMath>
                  </m:oMathPara>
                </w:p>
              </w:tc>
              <w:tc>
                <w:tcPr>
                  <w:tcW w:w="283" w:type="dxa"/>
                  <w:vAlign w:val="center"/>
                </w:tcPr>
                <w:p w14:paraId="0B2E063B" w14:textId="0B581EF9" w:rsidR="00DF4971" w:rsidRDefault="00743EBA" w:rsidP="00E13C64">
                  <w:pPr>
                    <w:spacing w:line="240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Calibri" w:hAnsi="Calibri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32"/>
                            </w:rPr>
                            <w:sym w:font="Wingdings 2" w:char="F0A2"/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5</m:t>
                          </m:r>
                        </m:den>
                      </m:f>
                    </m:oMath>
                  </m:oMathPara>
                </w:p>
              </w:tc>
            </w:tr>
            <w:tr w:rsidR="00DF4971" w14:paraId="53414879" w14:textId="77777777" w:rsidTr="009E7A07">
              <w:trPr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3" w:type="dxa"/>
                  <w:vAlign w:val="center"/>
                </w:tcPr>
                <w:p w14:paraId="5E8E65A5" w14:textId="77777777" w:rsidR="00DF4971" w:rsidRPr="00337FCD" w:rsidRDefault="00DF4971" w:rsidP="00E13C64">
                  <w:pPr>
                    <w:spacing w:line="240" w:lineRule="atLeast"/>
                  </w:pPr>
                </w:p>
              </w:tc>
              <w:tc>
                <w:tcPr>
                  <w:tcW w:w="283" w:type="dxa"/>
                  <w:vAlign w:val="center"/>
                </w:tcPr>
                <w:p w14:paraId="17DE5378" w14:textId="4BFC8881" w:rsidR="00DF4971" w:rsidRPr="00337FCD" w:rsidRDefault="00DF4971" w:rsidP="00E13C64">
                  <w:pPr>
                    <w:spacing w:line="240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283" w:type="dxa"/>
                  <w:vAlign w:val="center"/>
                </w:tcPr>
                <w:p w14:paraId="4734E4FB" w14:textId="77777777" w:rsidR="00DF4971" w:rsidRPr="00337FCD" w:rsidRDefault="00DF4971" w:rsidP="00E13C64">
                  <w:pPr>
                    <w:spacing w:line="240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  <w:tr w:rsidR="00DF4971" w14:paraId="70355E0C" w14:textId="77777777" w:rsidTr="009E7A07">
              <w:trPr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3" w:type="dxa"/>
                  <w:vAlign w:val="center"/>
                </w:tcPr>
                <w:p w14:paraId="0A863B41" w14:textId="77777777" w:rsidR="00DF4971" w:rsidRPr="00F553C8" w:rsidRDefault="00DF4971" w:rsidP="00E13C64">
                  <w:pPr>
                    <w:spacing w:line="240" w:lineRule="atLeas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14:paraId="5A9BD24D" w14:textId="76067748" w:rsidR="00DF4971" w:rsidRPr="00F553C8" w:rsidRDefault="00DF4971" w:rsidP="00E13C64">
                  <w:pPr>
                    <w:spacing w:line="240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8"/>
                      <w:szCs w:val="28"/>
                    </w:rPr>
                  </w:pPr>
                  <w:r w:rsidRPr="00815AB2">
                    <w:rPr>
                      <w:rFonts w:ascii="Wingdings 2" w:hAnsi="Wingdings 2"/>
                      <w:color w:val="BFBFBF" w:themeColor="background1" w:themeShade="BF"/>
                      <w:sz w:val="32"/>
                      <w:szCs w:val="28"/>
                    </w:rPr>
                    <w:t></w:t>
                  </w:r>
                </w:p>
              </w:tc>
              <w:tc>
                <w:tcPr>
                  <w:tcW w:w="283" w:type="dxa"/>
                  <w:vAlign w:val="center"/>
                </w:tcPr>
                <w:p w14:paraId="26DFBBD3" w14:textId="77777777" w:rsidR="00DF4971" w:rsidRPr="00F553C8" w:rsidRDefault="00DF4971" w:rsidP="00E13C64">
                  <w:pPr>
                    <w:spacing w:line="240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4A65EEBD" w14:textId="77777777" w:rsidR="00DF4971" w:rsidRDefault="00DF4971" w:rsidP="00E13C64">
            <w:pPr>
              <w:spacing w:line="240" w:lineRule="atLeast"/>
            </w:pPr>
          </w:p>
        </w:tc>
      </w:tr>
      <w:tr w:rsidR="00DF4971" w14:paraId="0802BE95" w14:textId="77777777" w:rsidTr="005D1AB8">
        <w:trPr>
          <w:gridAfter w:val="2"/>
          <w:wAfter w:w="425" w:type="dxa"/>
          <w:trHeight w:val="1634"/>
        </w:trPr>
        <w:tc>
          <w:tcPr>
            <w:tcW w:w="610" w:type="dxa"/>
          </w:tcPr>
          <w:p w14:paraId="555D3783" w14:textId="77777777" w:rsidR="00DF4971" w:rsidRDefault="00DF4971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036" w:type="dxa"/>
            <w:gridSpan w:val="2"/>
          </w:tcPr>
          <w:tbl>
            <w:tblPr>
              <w:tblStyle w:val="MSKTabelle"/>
              <w:tblW w:w="7994" w:type="dxa"/>
              <w:tblLayout w:type="fixed"/>
              <w:tblLook w:val="0600" w:firstRow="0" w:lastRow="0" w:firstColumn="0" w:lastColumn="0" w:noHBand="1" w:noVBand="1"/>
            </w:tblPr>
            <w:tblGrid>
              <w:gridCol w:w="7994"/>
            </w:tblGrid>
            <w:tr w:rsidR="00DF4971" w14:paraId="7A0A9EFB" w14:textId="77777777" w:rsidTr="00D47B84">
              <w:tc>
                <w:tcPr>
                  <w:tcW w:w="7994" w:type="dxa"/>
                </w:tcPr>
                <w:p w14:paraId="048A706F" w14:textId="77777777" w:rsidR="00DF4971" w:rsidRDefault="00DF4971" w:rsidP="00E13C64">
                  <w:pPr>
                    <w:spacing w:line="240" w:lineRule="atLeast"/>
                  </w:pPr>
                </w:p>
                <w:p w14:paraId="4E081024" w14:textId="77777777" w:rsidR="00DF4971" w:rsidRDefault="00DF4971" w:rsidP="00E13C64">
                  <w:pPr>
                    <w:spacing w:line="240" w:lineRule="atLeast"/>
                  </w:pPr>
                </w:p>
                <w:p w14:paraId="2660094D" w14:textId="77777777" w:rsidR="00DF4971" w:rsidRDefault="00DF4971" w:rsidP="00E13C64">
                  <w:pPr>
                    <w:spacing w:line="240" w:lineRule="atLeast"/>
                  </w:pPr>
                </w:p>
                <w:p w14:paraId="4D5188BE" w14:textId="77777777" w:rsidR="00DF4971" w:rsidRDefault="00DF4971" w:rsidP="00E13C64">
                  <w:pPr>
                    <w:spacing w:line="240" w:lineRule="atLeast"/>
                  </w:pPr>
                </w:p>
                <w:p w14:paraId="4BF7BC96" w14:textId="77777777" w:rsidR="00DF4971" w:rsidRDefault="00DF4971" w:rsidP="00E13C64">
                  <w:pPr>
                    <w:spacing w:line="240" w:lineRule="atLeast"/>
                  </w:pPr>
                </w:p>
              </w:tc>
            </w:tr>
          </w:tbl>
          <w:p w14:paraId="0481F0E2" w14:textId="77777777" w:rsidR="00DF4971" w:rsidRPr="00F553C8" w:rsidRDefault="00DF4971" w:rsidP="00E13C64"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DF4971" w14:paraId="6B088B81" w14:textId="77777777" w:rsidTr="005D1AB8">
        <w:trPr>
          <w:gridAfter w:val="2"/>
          <w:wAfter w:w="425" w:type="dxa"/>
          <w:trHeight w:val="1100"/>
        </w:trPr>
        <w:tc>
          <w:tcPr>
            <w:tcW w:w="610" w:type="dxa"/>
          </w:tcPr>
          <w:p w14:paraId="78D44B3D" w14:textId="77777777" w:rsidR="00DF4971" w:rsidRDefault="00EF598D" w:rsidP="005B3BC5">
            <w:pPr>
              <w:pStyle w:val="berschrift4"/>
              <w:rPr>
                <w:noProof/>
              </w:rPr>
            </w:pPr>
            <w:r w:rsidRPr="005B3BC5">
              <w:rPr>
                <w:noProof/>
              </w:rPr>
              <w:t xml:space="preserve">c) </w:t>
            </w:r>
          </w:p>
          <w:p w14:paraId="263EBD45" w14:textId="7DE7D920" w:rsidR="00EE6D2F" w:rsidRPr="005B3BC5" w:rsidRDefault="00B9753D" w:rsidP="00E13C64">
            <w:pPr>
              <w:spacing w:line="240" w:lineRule="atLeast"/>
              <w:rPr>
                <w:b/>
                <w:bCs/>
                <w:noProof/>
              </w:rPr>
            </w:pP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3049856" behindDoc="0" locked="0" layoutInCell="1" allowOverlap="1" wp14:anchorId="428195BD" wp14:editId="005A49E8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0</wp:posOffset>
                      </wp:positionV>
                      <wp:extent cx="229870" cy="167640"/>
                      <wp:effectExtent l="0" t="0" r="0" b="0"/>
                      <wp:wrapNone/>
                      <wp:docPr id="14" name="Gruppieren 71">
                        <a:hlinkClick xmlns:a="http://schemas.openxmlformats.org/drawingml/2006/main" r:id="rId105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266"/>
                                <a:chExt cx="229870" cy="167640"/>
                              </a:xfrm>
                            </wpg:grpSpPr>
                            <wps:wsp>
                              <wps:cNvPr id="15" name="Abgerundetes Rechteck 6"/>
                              <wps:cNvSpPr/>
                              <wps:spPr>
                                <a:xfrm>
                                  <a:off x="0" y="266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Dreieck 7"/>
                              <wps:cNvSpPr/>
                              <wps:spPr>
                                <a:xfrm rot="5400000">
                                  <a:off x="71642" y="27663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F14BC6" id="Gruppieren 71" o:spid="_x0000_s1026" href="https://mathe-sicher-koennen.dzlm.de/erklaervideos?nid=696" style="position:absolute;margin-left:-.1pt;margin-top:0;width:18.1pt;height:13.2pt;z-index:253049856" coordorigin=",266" coordsize="229870,16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" o:button="t">
                      <v:roundrect id="Abgerundetes Rechteck 6" o:spid="_x0000_s1027" style="position:absolute;top:266;width:229870;height:1676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" fillcolor="#327a86" stroked="f" strokeweight="1pt">
                        <v:stroke joinstyle="miter"/>
                      </v:roundrect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Dreieck 7" o:spid="_x0000_s1028" type="#_x0000_t5" style="position:absolute;left:71642;top:27663;width:86995;height:10541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" stroked="f" strokeweight="1pt"/>
                    </v:group>
                  </w:pict>
                </mc:Fallback>
              </mc:AlternateContent>
            </w:r>
          </w:p>
        </w:tc>
        <w:tc>
          <w:tcPr>
            <w:tcW w:w="8036" w:type="dxa"/>
            <w:gridSpan w:val="2"/>
          </w:tcPr>
          <w:p w14:paraId="607241C3" w14:textId="21F6E4C8" w:rsidR="00DF4971" w:rsidRDefault="00C9674F" w:rsidP="00E13C64">
            <w:pPr>
              <w:spacing w:line="240" w:lineRule="atLeast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3047808" behindDoc="0" locked="0" layoutInCell="1" allowOverlap="1" wp14:anchorId="2456884E" wp14:editId="2C0D9134">
                  <wp:simplePos x="0" y="0"/>
                  <wp:positionH relativeFrom="column">
                    <wp:posOffset>4617720</wp:posOffset>
                  </wp:positionH>
                  <wp:positionV relativeFrom="paragraph">
                    <wp:posOffset>41910</wp:posOffset>
                  </wp:positionV>
                  <wp:extent cx="464820" cy="464820"/>
                  <wp:effectExtent l="0" t="0" r="0" b="0"/>
                  <wp:wrapSquare wrapText="bothSides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163C">
              <w:rPr>
                <w:noProof/>
              </w:rPr>
              <w:t xml:space="preserve">Vergleiche deine Erkärung mit dem Erklärvideo. </w:t>
            </w:r>
          </w:p>
          <w:p w14:paraId="17065DEE" w14:textId="189EDFA8" w:rsidR="0029163C" w:rsidRDefault="0029163C" w:rsidP="005B3BC5">
            <w:pPr>
              <w:pStyle w:val="Listenabsatz"/>
            </w:pPr>
            <w:r>
              <w:t>Was wird genauso erklärt, wie du es gemacht hast?</w:t>
            </w:r>
          </w:p>
          <w:p w14:paraId="3CE9A916" w14:textId="34A4BB3C" w:rsidR="0029163C" w:rsidRPr="002823B8" w:rsidRDefault="0029163C" w:rsidP="005B3BC5">
            <w:pPr>
              <w:pStyle w:val="Listenabsatz"/>
            </w:pPr>
            <w:r>
              <w:t>Was ist anders? Was wird zustäzlich erklärt?</w:t>
            </w:r>
            <w:r w:rsidR="00C9674F">
              <w:rPr>
                <w:lang w:eastAsia="de-DE"/>
              </w:rPr>
              <w:t xml:space="preserve"> </w:t>
            </w:r>
          </w:p>
        </w:tc>
      </w:tr>
    </w:tbl>
    <w:p w14:paraId="6C56219C" w14:textId="08163C61" w:rsidR="008B0060" w:rsidRDefault="008B0060" w:rsidP="00E13C64">
      <w:pPr>
        <w:spacing w:line="240" w:lineRule="atLeast"/>
      </w:pPr>
    </w:p>
    <w:p w14:paraId="1CE28907" w14:textId="77777777" w:rsidR="005D1AB8" w:rsidRDefault="005D1AB8">
      <w:r>
        <w:rPr>
          <w:b/>
          <w:bCs/>
        </w:rPr>
        <w:br w:type="page"/>
      </w:r>
    </w:p>
    <w:tbl>
      <w:tblPr>
        <w:tblW w:w="90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8461"/>
      </w:tblGrid>
      <w:tr w:rsidR="00C069FF" w14:paraId="19D81DA4" w14:textId="77777777" w:rsidTr="0069055D"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3F544273" w14:textId="619E9C64" w:rsidR="00C069FF" w:rsidRPr="00B74344" w:rsidRDefault="005B3BC5" w:rsidP="00E13C64">
            <w:pPr>
              <w:pStyle w:val="berschrift3"/>
              <w:spacing w:line="240" w:lineRule="atLeast"/>
            </w:pPr>
            <w:r>
              <w:lastRenderedPageBreak/>
              <w:t>2</w:t>
            </w:r>
            <w:r w:rsidR="00C069FF">
              <w:t>.</w:t>
            </w:r>
            <w:r w:rsidR="00D02746">
              <w:t>5</w:t>
            </w:r>
          </w:p>
        </w:tc>
        <w:tc>
          <w:tcPr>
            <w:tcW w:w="8461" w:type="dxa"/>
            <w:tcBorders>
              <w:top w:val="nil"/>
              <w:left w:val="nil"/>
              <w:bottom w:val="nil"/>
              <w:right w:val="nil"/>
            </w:tcBorders>
          </w:tcPr>
          <w:p w14:paraId="1E861B75" w14:textId="3F179B45" w:rsidR="00C069FF" w:rsidRPr="00B74344" w:rsidRDefault="00EC3FF9" w:rsidP="00E13C64">
            <w:pPr>
              <w:pStyle w:val="berschrift3"/>
              <w:spacing w:line="240" w:lineRule="atLeast"/>
            </w:pPr>
            <w:r>
              <w:t>D</w:t>
            </w:r>
            <w:r w:rsidR="00D02746" w:rsidRPr="00D02746">
              <w:t>ie richtigen Zahlen zum Kürzen finde</w:t>
            </w:r>
            <w:r>
              <w:t>n</w:t>
            </w:r>
          </w:p>
        </w:tc>
      </w:tr>
      <w:tr w:rsidR="00A42FF1" w14:paraId="0FB97E54" w14:textId="77777777" w:rsidTr="0069055D"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12F5D0A8" w14:textId="327D916D" w:rsidR="00A42FF1" w:rsidRDefault="0059380F" w:rsidP="00E13C64">
            <w:pPr>
              <w:pStyle w:val="Nummerierung"/>
            </w:pPr>
            <w:r>
              <w:t>a)</w:t>
            </w:r>
          </w:p>
        </w:tc>
        <w:tc>
          <w:tcPr>
            <w:tcW w:w="8461" w:type="dxa"/>
            <w:tcBorders>
              <w:top w:val="nil"/>
              <w:left w:val="nil"/>
              <w:bottom w:val="nil"/>
              <w:right w:val="nil"/>
            </w:tcBorders>
          </w:tcPr>
          <w:p w14:paraId="7B5279B8" w14:textId="3BF8CAC7" w:rsidR="00A42FF1" w:rsidRDefault="00314CE0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12608" behindDoc="0" locked="0" layoutInCell="1" allowOverlap="1" wp14:anchorId="1BD4B6FB" wp14:editId="5D4C77A3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546100</wp:posOffset>
                      </wp:positionV>
                      <wp:extent cx="2299970" cy="1083945"/>
                      <wp:effectExtent l="177800" t="0" r="11430" b="8255"/>
                      <wp:wrapTopAndBottom/>
                      <wp:docPr id="22157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9970" cy="1083945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A25289" w14:textId="25088EEB" w:rsidR="00A605EA" w:rsidRPr="004F6B97" w:rsidRDefault="00A605EA" w:rsidP="00476B75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476B75">
                                    <w:rPr>
                                      <w:color w:val="000000" w:themeColor="text1"/>
                                    </w:rPr>
                                    <w:t>Ich suche nach einer Zahl, in deren Reihe der Zähler und der Nenner vorkommen. Mit dieser Zahl kann ich kürzen, denn sie teilt Zähler und Nenner.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D4B6FB" id="_x0000_s1080" type="#_x0000_t62" style="position:absolute;margin-left:43.1pt;margin-top:43pt;width:181.1pt;height:85.35pt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" adj="-1591,11823" fillcolor="white [3201]" strokecolor="#bfbfbf [2412]" strokeweight="1pt">
                      <v:textbox>
                        <w:txbxContent>
                          <w:p w14:paraId="37A25289" w14:textId="25088EEB" w:rsidR="00A605EA" w:rsidRPr="004F6B97" w:rsidRDefault="00A605EA" w:rsidP="00476B75">
                            <w:pPr>
                              <w:rPr>
                                <w:color w:val="000000" w:themeColor="text1"/>
                              </w:rPr>
                            </w:pPr>
                            <w:r w:rsidRPr="00476B75">
                              <w:rPr>
                                <w:color w:val="000000" w:themeColor="text1"/>
                              </w:rPr>
                              <w:t>Ich suche nach einer Zahl, in deren Reihe der Zähler und der Nenner vorkommen. Mit dieser Zahl kann ich kürzen, denn sie teilt Zähler und Nenner.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23904" behindDoc="0" locked="0" layoutInCell="1" allowOverlap="1" wp14:anchorId="00C15280" wp14:editId="55F3D7DD">
                      <wp:simplePos x="0" y="0"/>
                      <wp:positionH relativeFrom="column">
                        <wp:posOffset>-208439</wp:posOffset>
                      </wp:positionH>
                      <wp:positionV relativeFrom="paragraph">
                        <wp:posOffset>719137</wp:posOffset>
                      </wp:positionV>
                      <wp:extent cx="646612" cy="743495"/>
                      <wp:effectExtent l="0" t="0" r="0" b="6350"/>
                      <wp:wrapNone/>
                      <wp:docPr id="1599080558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612" cy="743495"/>
                                <a:chOff x="-681" y="-20602"/>
                                <a:chExt cx="646612" cy="743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475689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681" y="-20602"/>
                                  <a:ext cx="646612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35744165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BE866F3" w14:textId="77777777" w:rsidR="00314CE0" w:rsidRPr="008D5126" w:rsidRDefault="00314CE0" w:rsidP="00314CE0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C15280" id="_x0000_s1081" style="position:absolute;margin-left:-16.4pt;margin-top:56.6pt;width:50.9pt;height:58.55pt;z-index:252923904;mso-width-relative:margin;mso-height-relative:margin" coordorigin="-6,-206" coordsize="6466,7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">
                      <v:shape id="Grafik 6" o:spid="_x0000_s1082" type="#_x0000_t75" style="position:absolute;left:-6;top:-206;width:6465;height:629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">
                        <v:imagedata r:id="rId29" o:title="" chromakey="white"/>
                      </v:shape>
                      <v:shape id="_x0000_s1083" type="#_x0000_t202" style="position:absolute;left:1409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" filled="f" stroked="f" strokeweight=".5pt">
                        <v:textbox inset="0,0,0,0">
                          <w:txbxContent>
                            <w:p w14:paraId="3BE866F3" w14:textId="77777777" w:rsidR="00314CE0" w:rsidRPr="008D5126" w:rsidRDefault="00314CE0" w:rsidP="00314CE0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11616" behindDoc="0" locked="0" layoutInCell="1" allowOverlap="1" wp14:anchorId="581EABDB" wp14:editId="3C43D9D7">
                      <wp:simplePos x="0" y="0"/>
                      <wp:positionH relativeFrom="column">
                        <wp:posOffset>4890135</wp:posOffset>
                      </wp:positionH>
                      <wp:positionV relativeFrom="paragraph">
                        <wp:posOffset>970121</wp:posOffset>
                      </wp:positionV>
                      <wp:extent cx="544830" cy="750570"/>
                      <wp:effectExtent l="0" t="0" r="1270" b="0"/>
                      <wp:wrapNone/>
                      <wp:docPr id="1083626091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6441919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17067847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22E17A" w14:textId="77777777" w:rsidR="007553A0" w:rsidRPr="008D5126" w:rsidRDefault="007553A0" w:rsidP="007553A0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1EABDB" id="_x0000_s1084" style="position:absolute;margin-left:385.05pt;margin-top:76.4pt;width:42.9pt;height:59.1pt;z-index:252911616" coordsize="5448,7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">
                      <v:shape id="Grafik 5" o:spid="_x0000_s1085" type="#_x0000_t75" style="position:absolute;width:5448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">
                        <v:imagedata r:id="rId27" o:title="" chromakey="white"/>
                      </v:shape>
                      <v:shape id="_x0000_s1086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" filled="f" stroked="f" strokeweight=".5pt">
                        <v:textbox inset="0,0,0,0">
                          <w:txbxContent>
                            <w:p w14:paraId="4822E17A" w14:textId="77777777" w:rsidR="007553A0" w:rsidRPr="008D5126" w:rsidRDefault="007553A0" w:rsidP="007553A0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5680" behindDoc="0" locked="0" layoutInCell="1" allowOverlap="1" wp14:anchorId="625CB4E1" wp14:editId="59969D7A">
                      <wp:simplePos x="0" y="0"/>
                      <wp:positionH relativeFrom="column">
                        <wp:posOffset>2787491</wp:posOffset>
                      </wp:positionH>
                      <wp:positionV relativeFrom="paragraph">
                        <wp:posOffset>771525</wp:posOffset>
                      </wp:positionV>
                      <wp:extent cx="1943100" cy="1119505"/>
                      <wp:effectExtent l="0" t="0" r="165100" b="10795"/>
                      <wp:wrapTopAndBottom/>
                      <wp:docPr id="22162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943100" cy="1119505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EDF13A" w14:textId="77777777" w:rsidR="00A605EA" w:rsidRPr="004F6B97" w:rsidRDefault="00A605EA" w:rsidP="00476B75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476B75">
                                    <w:rPr>
                                      <w:color w:val="000000" w:themeColor="text1"/>
                                    </w:rPr>
                                    <w:t>Ich suche nach einer Zahl, durch die ich Zähler und Nenner teilen kann. Dann teile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 w:rsidRPr="00476B75">
                                    <w:rPr>
                                      <w:color w:val="000000" w:themeColor="text1"/>
                                    </w:rPr>
                                    <w:t>ich so oft, bis ich keine Zahl mehr zum Teilen finde.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5CB4E1" id="_x0000_s1087" type="#_x0000_t62" style="position:absolute;margin-left:219.5pt;margin-top:60.75pt;width:153pt;height:88.15pt;flip:x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" adj="-1591,11823" fillcolor="white [3201]" strokecolor="#bfbfbf [2412]" strokeweight="1pt">
                      <v:textbox>
                        <w:txbxContent>
                          <w:p w14:paraId="7AEDF13A" w14:textId="77777777" w:rsidR="00A605EA" w:rsidRPr="004F6B97" w:rsidRDefault="00A605EA" w:rsidP="00476B75">
                            <w:pPr>
                              <w:rPr>
                                <w:color w:val="000000" w:themeColor="text1"/>
                              </w:rPr>
                            </w:pPr>
                            <w:r w:rsidRPr="00476B75">
                              <w:rPr>
                                <w:color w:val="000000" w:themeColor="text1"/>
                              </w:rPr>
                              <w:t>Ich suche nach einer Zahl, durch die ich Zähler und Nenner teilen kann. Dann teile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476B75">
                              <w:rPr>
                                <w:color w:val="000000" w:themeColor="text1"/>
                              </w:rPr>
                              <w:t>ich so oft, bis ich keine Zahl mehr zum Teilen finde.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="00D02746" w:rsidRPr="00C63632">
              <w:rPr>
                <w:rFonts w:ascii="Calibri" w:hAnsi="Calibri"/>
                <w:color w:val="000000" w:themeColor="text1"/>
                <w:szCs w:val="20"/>
              </w:rPr>
              <w:t xml:space="preserve">Leonie und Kenan wollen den Bruch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Cs w:val="20"/>
                    </w:rPr>
                    <m:t>21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Cs w:val="20"/>
                    </w:rPr>
                    <m:t>56</m:t>
                  </m:r>
                </m:den>
              </m:f>
            </m:oMath>
            <w:r w:rsidR="00D02746" w:rsidRPr="00C63632">
              <w:rPr>
                <w:rFonts w:ascii="Calibri" w:hAnsi="Calibri"/>
                <w:color w:val="000000" w:themeColor="text1"/>
                <w:szCs w:val="20"/>
              </w:rPr>
              <w:t xml:space="preserve"> kürzen. </w:t>
            </w:r>
            <w:r w:rsidR="00D02746" w:rsidRPr="00C63632">
              <w:rPr>
                <w:rFonts w:ascii="Calibri" w:hAnsi="Calibri"/>
                <w:color w:val="000000" w:themeColor="text1"/>
                <w:szCs w:val="20"/>
              </w:rPr>
              <w:br/>
              <w:t>Sie überlegen, wie man Zahlen findet, mit denen man kürzen kann.</w:t>
            </w:r>
          </w:p>
          <w:p w14:paraId="26148CFE" w14:textId="004D9925" w:rsidR="00D02746" w:rsidRDefault="00D02746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  <w:tbl>
            <w:tblPr>
              <w:tblStyle w:val="MSKTabelle"/>
              <w:tblW w:w="8500" w:type="dxa"/>
              <w:tblLayout w:type="fixed"/>
              <w:tblCellMar>
                <w:left w:w="57" w:type="dxa"/>
                <w:right w:w="57" w:type="dxa"/>
              </w:tblCellMar>
              <w:tblLook w:val="0680" w:firstRow="0" w:lastRow="0" w:firstColumn="1" w:lastColumn="0" w:noHBand="1" w:noVBand="1"/>
            </w:tblPr>
            <w:tblGrid>
              <w:gridCol w:w="1516"/>
              <w:gridCol w:w="634"/>
              <w:gridCol w:w="635"/>
              <w:gridCol w:w="635"/>
              <w:gridCol w:w="635"/>
              <w:gridCol w:w="635"/>
              <w:gridCol w:w="635"/>
              <w:gridCol w:w="635"/>
              <w:gridCol w:w="635"/>
              <w:gridCol w:w="635"/>
              <w:gridCol w:w="635"/>
              <w:gridCol w:w="635"/>
            </w:tblGrid>
            <w:tr w:rsidR="00A7731D" w14:paraId="3C6D2BE1" w14:textId="77777777" w:rsidTr="00A7731D">
              <w:tc>
                <w:tcPr>
                  <w:tcW w:w="1516" w:type="dxa"/>
                </w:tcPr>
                <w:p w14:paraId="7D71BD91" w14:textId="7AD38634" w:rsidR="00476B75" w:rsidRDefault="00A7731D" w:rsidP="00E13C64">
                  <w:pPr>
                    <w:spacing w:line="240" w:lineRule="atLeast"/>
                    <w:rPr>
                      <w:rFonts w:ascii="Calibri" w:hAnsi="Calibri"/>
                      <w:color w:val="000000" w:themeColor="text1"/>
                      <w:szCs w:val="20"/>
                    </w:rPr>
                  </w:pPr>
                  <w:r>
                    <w:rPr>
                      <w:rFonts w:ascii="Calibri" w:hAnsi="Calibri"/>
                      <w:color w:val="000000" w:themeColor="text1"/>
                      <w:szCs w:val="20"/>
                    </w:rPr>
                    <w:t>3er-Reihe</w:t>
                  </w:r>
                </w:p>
              </w:tc>
              <w:tc>
                <w:tcPr>
                  <w:tcW w:w="634" w:type="dxa"/>
                </w:tcPr>
                <w:p w14:paraId="0F8266F4" w14:textId="148BC744" w:rsidR="00476B75" w:rsidRPr="00C63632" w:rsidRDefault="00476B75" w:rsidP="00E13C64">
                  <w:pPr>
                    <w:spacing w:line="240" w:lineRule="atLeast"/>
                  </w:pPr>
                  <w:r w:rsidRPr="00C63632">
                    <w:rPr>
                      <w:noProof/>
                    </w:rPr>
                    <w:drawing>
                      <wp:anchor distT="0" distB="0" distL="114300" distR="114300" simplePos="0" relativeHeight="252617728" behindDoc="0" locked="0" layoutInCell="1" allowOverlap="1" wp14:anchorId="161D9900" wp14:editId="0224356E">
                        <wp:simplePos x="0" y="0"/>
                        <wp:positionH relativeFrom="column">
                          <wp:posOffset>5278120</wp:posOffset>
                        </wp:positionH>
                        <wp:positionV relativeFrom="paragraph">
                          <wp:posOffset>7489190</wp:posOffset>
                        </wp:positionV>
                        <wp:extent cx="207010" cy="370205"/>
                        <wp:effectExtent l="0" t="0" r="2540" b="0"/>
                        <wp:wrapNone/>
                        <wp:docPr id="151" name="Bild 1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010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63632">
                    <w:rPr>
                      <w:noProof/>
                    </w:rPr>
                    <w:drawing>
                      <wp:anchor distT="0" distB="0" distL="114300" distR="114300" simplePos="0" relativeHeight="252618752" behindDoc="0" locked="0" layoutInCell="1" allowOverlap="1" wp14:anchorId="324EE1A9" wp14:editId="422263D9">
                        <wp:simplePos x="0" y="0"/>
                        <wp:positionH relativeFrom="column">
                          <wp:posOffset>5332095</wp:posOffset>
                        </wp:positionH>
                        <wp:positionV relativeFrom="paragraph">
                          <wp:posOffset>7989570</wp:posOffset>
                        </wp:positionV>
                        <wp:extent cx="446405" cy="794385"/>
                        <wp:effectExtent l="0" t="0" r="0" b="0"/>
                        <wp:wrapNone/>
                        <wp:docPr id="150" name="Bild 1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6405" cy="7943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63632">
                    <w:t>3</w:t>
                  </w:r>
                </w:p>
              </w:tc>
              <w:tc>
                <w:tcPr>
                  <w:tcW w:w="635" w:type="dxa"/>
                </w:tcPr>
                <w:p w14:paraId="18B45B1C" w14:textId="51682A62" w:rsidR="00476B75" w:rsidRPr="00C63632" w:rsidRDefault="00476B75" w:rsidP="00E13C64">
                  <w:pPr>
                    <w:spacing w:line="240" w:lineRule="atLeast"/>
                  </w:pPr>
                  <w:r w:rsidRPr="00C63632">
                    <w:t>6</w:t>
                  </w:r>
                </w:p>
              </w:tc>
              <w:tc>
                <w:tcPr>
                  <w:tcW w:w="635" w:type="dxa"/>
                </w:tcPr>
                <w:p w14:paraId="5A180B0D" w14:textId="242ED1A9" w:rsidR="00476B75" w:rsidRPr="00C63632" w:rsidRDefault="00476B75" w:rsidP="00E13C64">
                  <w:pPr>
                    <w:spacing w:line="240" w:lineRule="atLeast"/>
                  </w:pPr>
                  <w:r w:rsidRPr="00C63632">
                    <w:t>9</w:t>
                  </w:r>
                </w:p>
              </w:tc>
              <w:tc>
                <w:tcPr>
                  <w:tcW w:w="635" w:type="dxa"/>
                </w:tcPr>
                <w:p w14:paraId="676CCF4E" w14:textId="332E14FD" w:rsidR="00476B75" w:rsidRPr="00C63632" w:rsidRDefault="00476B75" w:rsidP="00E13C64">
                  <w:pPr>
                    <w:spacing w:line="240" w:lineRule="atLeast"/>
                  </w:pPr>
                  <w:r w:rsidRPr="00C63632">
                    <w:t>12</w:t>
                  </w:r>
                </w:p>
              </w:tc>
              <w:tc>
                <w:tcPr>
                  <w:tcW w:w="635" w:type="dxa"/>
                </w:tcPr>
                <w:p w14:paraId="5459DE84" w14:textId="77777777" w:rsidR="00476B75" w:rsidRPr="00C63632" w:rsidRDefault="00476B75" w:rsidP="00E13C64">
                  <w:pPr>
                    <w:spacing w:line="240" w:lineRule="atLeast"/>
                  </w:pPr>
                  <w:r w:rsidRPr="00C63632">
                    <w:t>15</w:t>
                  </w:r>
                </w:p>
              </w:tc>
              <w:tc>
                <w:tcPr>
                  <w:tcW w:w="635" w:type="dxa"/>
                </w:tcPr>
                <w:p w14:paraId="16BA5F79" w14:textId="09E80A86" w:rsidR="00476B75" w:rsidRPr="00C63632" w:rsidRDefault="00476B75" w:rsidP="00E13C64">
                  <w:pPr>
                    <w:spacing w:line="240" w:lineRule="atLeast"/>
                  </w:pPr>
                  <w:r w:rsidRPr="00C63632">
                    <w:t>18</w:t>
                  </w:r>
                </w:p>
              </w:tc>
              <w:tc>
                <w:tcPr>
                  <w:tcW w:w="635" w:type="dxa"/>
                </w:tcPr>
                <w:p w14:paraId="06ED5F8E" w14:textId="25E87DA4" w:rsidR="00476B75" w:rsidRPr="00A7731D" w:rsidRDefault="00476B75" w:rsidP="00E13C64">
                  <w:pPr>
                    <w:spacing w:line="240" w:lineRule="atLeast"/>
                    <w:rPr>
                      <w:b/>
                    </w:rPr>
                  </w:pPr>
                  <w:r w:rsidRPr="00A7731D">
                    <w:rPr>
                      <w:b/>
                    </w:rPr>
                    <w:t>21</w:t>
                  </w:r>
                </w:p>
              </w:tc>
              <w:tc>
                <w:tcPr>
                  <w:tcW w:w="635" w:type="dxa"/>
                </w:tcPr>
                <w:p w14:paraId="5B777FB5" w14:textId="77777777" w:rsidR="00476B75" w:rsidRPr="00C63632" w:rsidRDefault="00476B75" w:rsidP="00E13C64">
                  <w:pPr>
                    <w:spacing w:line="240" w:lineRule="atLeast"/>
                  </w:pPr>
                  <w:r w:rsidRPr="00C63632">
                    <w:t>...</w:t>
                  </w:r>
                </w:p>
              </w:tc>
              <w:tc>
                <w:tcPr>
                  <w:tcW w:w="635" w:type="dxa"/>
                </w:tcPr>
                <w:p w14:paraId="126B3AA4" w14:textId="6328B094" w:rsidR="00476B75" w:rsidRPr="00C63632" w:rsidRDefault="00476B75" w:rsidP="00E13C64">
                  <w:pPr>
                    <w:spacing w:line="240" w:lineRule="atLeast"/>
                  </w:pPr>
                  <w:r w:rsidRPr="00C63632">
                    <w:t>54</w:t>
                  </w:r>
                </w:p>
              </w:tc>
              <w:tc>
                <w:tcPr>
                  <w:tcW w:w="635" w:type="dxa"/>
                </w:tcPr>
                <w:p w14:paraId="36B57108" w14:textId="77777777" w:rsidR="00476B75" w:rsidRPr="00C63632" w:rsidRDefault="00476B75" w:rsidP="00E13C64">
                  <w:pPr>
                    <w:spacing w:line="240" w:lineRule="atLeast"/>
                  </w:pPr>
                  <w:r w:rsidRPr="00C63632">
                    <w:t>57</w:t>
                  </w:r>
                </w:p>
              </w:tc>
              <w:tc>
                <w:tcPr>
                  <w:tcW w:w="635" w:type="dxa"/>
                </w:tcPr>
                <w:p w14:paraId="69BE165F" w14:textId="77777777" w:rsidR="00476B75" w:rsidRPr="00C63632" w:rsidRDefault="00476B75" w:rsidP="00E13C64">
                  <w:pPr>
                    <w:spacing w:line="240" w:lineRule="atLeast"/>
                  </w:pPr>
                  <w:r w:rsidRPr="00C63632">
                    <w:t>...</w:t>
                  </w:r>
                </w:p>
              </w:tc>
            </w:tr>
            <w:tr w:rsidR="00476B75" w14:paraId="2CE08B85" w14:textId="77777777" w:rsidTr="00A7731D">
              <w:tc>
                <w:tcPr>
                  <w:tcW w:w="1516" w:type="dxa"/>
                </w:tcPr>
                <w:p w14:paraId="433929C2" w14:textId="77777777" w:rsidR="00476B75" w:rsidRDefault="00A7731D" w:rsidP="00E13C64">
                  <w:pPr>
                    <w:spacing w:line="240" w:lineRule="atLeast"/>
                    <w:rPr>
                      <w:rFonts w:ascii="Calibri" w:hAnsi="Calibri"/>
                      <w:color w:val="000000" w:themeColor="text1"/>
                      <w:szCs w:val="20"/>
                    </w:rPr>
                  </w:pPr>
                  <w:r>
                    <w:rPr>
                      <w:rFonts w:ascii="Calibri" w:hAnsi="Calibri"/>
                      <w:color w:val="000000" w:themeColor="text1"/>
                      <w:szCs w:val="20"/>
                    </w:rPr>
                    <w:t>4er-Reihe</w:t>
                  </w:r>
                </w:p>
              </w:tc>
              <w:tc>
                <w:tcPr>
                  <w:tcW w:w="634" w:type="dxa"/>
                </w:tcPr>
                <w:p w14:paraId="0303DB36" w14:textId="2B0AF9DB" w:rsidR="00476B75" w:rsidRPr="00C63632" w:rsidRDefault="00476B75" w:rsidP="00E13C64">
                  <w:pPr>
                    <w:spacing w:line="240" w:lineRule="atLeast"/>
                  </w:pPr>
                  <w:r w:rsidRPr="00C63632">
                    <w:t>4</w:t>
                  </w:r>
                </w:p>
              </w:tc>
              <w:tc>
                <w:tcPr>
                  <w:tcW w:w="635" w:type="dxa"/>
                </w:tcPr>
                <w:p w14:paraId="45FD5107" w14:textId="77777777" w:rsidR="00476B75" w:rsidRPr="00C63632" w:rsidRDefault="00476B75" w:rsidP="00E13C64">
                  <w:pPr>
                    <w:spacing w:line="240" w:lineRule="atLeast"/>
                  </w:pPr>
                  <w:r w:rsidRPr="00C63632">
                    <w:t>8,</w:t>
                  </w:r>
                </w:p>
              </w:tc>
              <w:tc>
                <w:tcPr>
                  <w:tcW w:w="635" w:type="dxa"/>
                </w:tcPr>
                <w:p w14:paraId="221A4C0B" w14:textId="1EDBFFB5" w:rsidR="00476B75" w:rsidRPr="00C63632" w:rsidRDefault="00476B75" w:rsidP="00E13C64">
                  <w:pPr>
                    <w:spacing w:line="240" w:lineRule="atLeast"/>
                  </w:pPr>
                  <w:r w:rsidRPr="00C63632">
                    <w:t>12</w:t>
                  </w:r>
                </w:p>
              </w:tc>
              <w:tc>
                <w:tcPr>
                  <w:tcW w:w="635" w:type="dxa"/>
                </w:tcPr>
                <w:p w14:paraId="65E40BF3" w14:textId="5D23328F" w:rsidR="00476B75" w:rsidRPr="00C63632" w:rsidRDefault="00476B75" w:rsidP="00E13C64">
                  <w:pPr>
                    <w:spacing w:line="240" w:lineRule="atLeast"/>
                  </w:pPr>
                  <w:r w:rsidRPr="00C63632">
                    <w:t>16</w:t>
                  </w:r>
                </w:p>
              </w:tc>
              <w:tc>
                <w:tcPr>
                  <w:tcW w:w="635" w:type="dxa"/>
                </w:tcPr>
                <w:p w14:paraId="78AB4DD4" w14:textId="2A578CC4" w:rsidR="00476B75" w:rsidRPr="00C63632" w:rsidRDefault="00476B75" w:rsidP="00E13C64">
                  <w:pPr>
                    <w:spacing w:line="240" w:lineRule="atLeast"/>
                  </w:pPr>
                  <w:r w:rsidRPr="00C63632">
                    <w:t>20</w:t>
                  </w:r>
                </w:p>
              </w:tc>
              <w:tc>
                <w:tcPr>
                  <w:tcW w:w="635" w:type="dxa"/>
                </w:tcPr>
                <w:p w14:paraId="5ED5B513" w14:textId="77777777" w:rsidR="00476B75" w:rsidRPr="00C63632" w:rsidRDefault="00476B75" w:rsidP="00E13C64">
                  <w:pPr>
                    <w:spacing w:line="240" w:lineRule="atLeast"/>
                  </w:pPr>
                  <w:r w:rsidRPr="00C63632">
                    <w:t>24</w:t>
                  </w:r>
                </w:p>
              </w:tc>
              <w:tc>
                <w:tcPr>
                  <w:tcW w:w="635" w:type="dxa"/>
                </w:tcPr>
                <w:p w14:paraId="47908BDE" w14:textId="77777777" w:rsidR="00476B75" w:rsidRPr="00C63632" w:rsidRDefault="00476B75" w:rsidP="00E13C64">
                  <w:pPr>
                    <w:spacing w:line="240" w:lineRule="atLeast"/>
                  </w:pPr>
                  <w:r w:rsidRPr="00C63632">
                    <w:t>...</w:t>
                  </w:r>
                </w:p>
              </w:tc>
              <w:tc>
                <w:tcPr>
                  <w:tcW w:w="635" w:type="dxa"/>
                </w:tcPr>
                <w:p w14:paraId="0F52A80E" w14:textId="77777777" w:rsidR="00476B75" w:rsidRPr="00C63632" w:rsidRDefault="00476B75" w:rsidP="00E13C64">
                  <w:pPr>
                    <w:spacing w:line="240" w:lineRule="atLeast"/>
                  </w:pPr>
                </w:p>
              </w:tc>
              <w:tc>
                <w:tcPr>
                  <w:tcW w:w="635" w:type="dxa"/>
                </w:tcPr>
                <w:p w14:paraId="7105E3D8" w14:textId="0F27C070" w:rsidR="00476B75" w:rsidRPr="00C63632" w:rsidRDefault="00476B75" w:rsidP="00E13C64">
                  <w:pPr>
                    <w:spacing w:line="240" w:lineRule="atLeast"/>
                  </w:pPr>
                </w:p>
              </w:tc>
              <w:tc>
                <w:tcPr>
                  <w:tcW w:w="635" w:type="dxa"/>
                </w:tcPr>
                <w:p w14:paraId="0A02CF9B" w14:textId="77777777" w:rsidR="00476B75" w:rsidRPr="00C63632" w:rsidRDefault="00476B75" w:rsidP="00E13C64">
                  <w:pPr>
                    <w:spacing w:line="240" w:lineRule="atLeast"/>
                  </w:pPr>
                </w:p>
              </w:tc>
              <w:tc>
                <w:tcPr>
                  <w:tcW w:w="635" w:type="dxa"/>
                </w:tcPr>
                <w:p w14:paraId="28E323C8" w14:textId="77777777" w:rsidR="00476B75" w:rsidRPr="00C63632" w:rsidRDefault="00476B75" w:rsidP="00E13C64">
                  <w:pPr>
                    <w:spacing w:line="240" w:lineRule="atLeast"/>
                  </w:pPr>
                </w:p>
              </w:tc>
            </w:tr>
            <w:tr w:rsidR="00476B75" w14:paraId="13699780" w14:textId="77777777" w:rsidTr="00A7731D">
              <w:tc>
                <w:tcPr>
                  <w:tcW w:w="1516" w:type="dxa"/>
                </w:tcPr>
                <w:p w14:paraId="3D553B51" w14:textId="77777777" w:rsidR="00476B75" w:rsidRDefault="00A7731D" w:rsidP="00E13C64">
                  <w:pPr>
                    <w:spacing w:line="240" w:lineRule="atLeast"/>
                    <w:rPr>
                      <w:rFonts w:ascii="Calibri" w:hAnsi="Calibri"/>
                      <w:color w:val="000000" w:themeColor="text1"/>
                      <w:szCs w:val="20"/>
                    </w:rPr>
                  </w:pPr>
                  <w:r>
                    <w:rPr>
                      <w:rFonts w:ascii="Calibri" w:hAnsi="Calibri"/>
                      <w:color w:val="000000" w:themeColor="text1"/>
                      <w:szCs w:val="20"/>
                    </w:rPr>
                    <w:t>5er-Reihe</w:t>
                  </w:r>
                </w:p>
              </w:tc>
              <w:tc>
                <w:tcPr>
                  <w:tcW w:w="634" w:type="dxa"/>
                </w:tcPr>
                <w:p w14:paraId="09D16FA4" w14:textId="5F200319" w:rsidR="00476B75" w:rsidRPr="00C63632" w:rsidRDefault="00476B75" w:rsidP="00E13C64">
                  <w:pPr>
                    <w:spacing w:line="240" w:lineRule="atLeast"/>
                  </w:pPr>
                  <w:r w:rsidRPr="00C63632">
                    <w:t>5</w:t>
                  </w:r>
                </w:p>
              </w:tc>
              <w:tc>
                <w:tcPr>
                  <w:tcW w:w="635" w:type="dxa"/>
                </w:tcPr>
                <w:p w14:paraId="42B4988E" w14:textId="5D0B8AE3" w:rsidR="00476B75" w:rsidRPr="00C63632" w:rsidRDefault="00476B75" w:rsidP="00E13C64">
                  <w:pPr>
                    <w:spacing w:line="240" w:lineRule="atLeast"/>
                  </w:pPr>
                  <w:r w:rsidRPr="00C63632">
                    <w:t>10</w:t>
                  </w:r>
                </w:p>
              </w:tc>
              <w:tc>
                <w:tcPr>
                  <w:tcW w:w="635" w:type="dxa"/>
                </w:tcPr>
                <w:p w14:paraId="254D5F59" w14:textId="78ED830A" w:rsidR="00476B75" w:rsidRPr="00C63632" w:rsidRDefault="00476B75" w:rsidP="00E13C64">
                  <w:pPr>
                    <w:spacing w:line="240" w:lineRule="atLeast"/>
                  </w:pPr>
                  <w:r w:rsidRPr="00C63632">
                    <w:t>15</w:t>
                  </w:r>
                </w:p>
              </w:tc>
              <w:tc>
                <w:tcPr>
                  <w:tcW w:w="635" w:type="dxa"/>
                </w:tcPr>
                <w:p w14:paraId="244F920E" w14:textId="745E34F9" w:rsidR="00476B75" w:rsidRPr="00C63632" w:rsidRDefault="00476B75" w:rsidP="00E13C64">
                  <w:pPr>
                    <w:spacing w:line="240" w:lineRule="atLeast"/>
                  </w:pPr>
                  <w:r w:rsidRPr="00C63632">
                    <w:t>2</w:t>
                  </w:r>
                  <w:r w:rsidR="0059380F">
                    <w:t>0</w:t>
                  </w:r>
                </w:p>
              </w:tc>
              <w:tc>
                <w:tcPr>
                  <w:tcW w:w="635" w:type="dxa"/>
                </w:tcPr>
                <w:p w14:paraId="1BA2E9D2" w14:textId="77777777" w:rsidR="00476B75" w:rsidRPr="00C63632" w:rsidRDefault="00476B75" w:rsidP="00E13C64">
                  <w:pPr>
                    <w:spacing w:line="240" w:lineRule="atLeast"/>
                  </w:pPr>
                  <w:r w:rsidRPr="00C63632">
                    <w:t>25</w:t>
                  </w:r>
                </w:p>
              </w:tc>
              <w:tc>
                <w:tcPr>
                  <w:tcW w:w="635" w:type="dxa"/>
                </w:tcPr>
                <w:p w14:paraId="53F0E2BF" w14:textId="77777777" w:rsidR="00476B75" w:rsidRPr="00C63632" w:rsidRDefault="00476B75" w:rsidP="00E13C64">
                  <w:pPr>
                    <w:spacing w:line="240" w:lineRule="atLeast"/>
                  </w:pPr>
                  <w:r w:rsidRPr="00C63632">
                    <w:t>...</w:t>
                  </w:r>
                </w:p>
              </w:tc>
              <w:tc>
                <w:tcPr>
                  <w:tcW w:w="635" w:type="dxa"/>
                </w:tcPr>
                <w:p w14:paraId="5B37A1D6" w14:textId="77777777" w:rsidR="00476B75" w:rsidRPr="00C63632" w:rsidRDefault="00476B75" w:rsidP="00E13C64">
                  <w:pPr>
                    <w:spacing w:line="240" w:lineRule="atLeast"/>
                  </w:pPr>
                </w:p>
              </w:tc>
              <w:tc>
                <w:tcPr>
                  <w:tcW w:w="635" w:type="dxa"/>
                </w:tcPr>
                <w:p w14:paraId="00487087" w14:textId="77777777" w:rsidR="00476B75" w:rsidRPr="00C63632" w:rsidRDefault="00476B75" w:rsidP="00E13C64">
                  <w:pPr>
                    <w:spacing w:line="240" w:lineRule="atLeast"/>
                  </w:pPr>
                </w:p>
              </w:tc>
              <w:tc>
                <w:tcPr>
                  <w:tcW w:w="635" w:type="dxa"/>
                </w:tcPr>
                <w:p w14:paraId="7611A017" w14:textId="77777777" w:rsidR="00476B75" w:rsidRPr="00C63632" w:rsidRDefault="00476B75" w:rsidP="00E13C64">
                  <w:pPr>
                    <w:spacing w:line="240" w:lineRule="atLeast"/>
                  </w:pPr>
                </w:p>
              </w:tc>
              <w:tc>
                <w:tcPr>
                  <w:tcW w:w="635" w:type="dxa"/>
                </w:tcPr>
                <w:p w14:paraId="1D378347" w14:textId="77777777" w:rsidR="00476B75" w:rsidRPr="00C63632" w:rsidRDefault="00476B75" w:rsidP="00E13C64">
                  <w:pPr>
                    <w:spacing w:line="240" w:lineRule="atLeast"/>
                  </w:pPr>
                </w:p>
              </w:tc>
              <w:tc>
                <w:tcPr>
                  <w:tcW w:w="635" w:type="dxa"/>
                </w:tcPr>
                <w:p w14:paraId="75B3F276" w14:textId="77777777" w:rsidR="00476B75" w:rsidRPr="00C63632" w:rsidRDefault="00476B75" w:rsidP="00E13C64">
                  <w:pPr>
                    <w:spacing w:line="240" w:lineRule="atLeast"/>
                  </w:pPr>
                </w:p>
              </w:tc>
            </w:tr>
            <w:tr w:rsidR="00476B75" w14:paraId="140C3C44" w14:textId="77777777" w:rsidTr="00A7731D">
              <w:tc>
                <w:tcPr>
                  <w:tcW w:w="1516" w:type="dxa"/>
                </w:tcPr>
                <w:p w14:paraId="54E5BC13" w14:textId="77777777" w:rsidR="00476B75" w:rsidRDefault="00A7731D" w:rsidP="00E13C64">
                  <w:pPr>
                    <w:spacing w:line="240" w:lineRule="atLeast"/>
                    <w:rPr>
                      <w:rFonts w:ascii="Calibri" w:hAnsi="Calibri"/>
                      <w:color w:val="000000" w:themeColor="text1"/>
                      <w:szCs w:val="20"/>
                    </w:rPr>
                  </w:pPr>
                  <w:r>
                    <w:rPr>
                      <w:rFonts w:ascii="Calibri" w:hAnsi="Calibri"/>
                      <w:color w:val="000000" w:themeColor="text1"/>
                      <w:szCs w:val="20"/>
                    </w:rPr>
                    <w:t>6er-Reihe</w:t>
                  </w:r>
                </w:p>
              </w:tc>
              <w:tc>
                <w:tcPr>
                  <w:tcW w:w="634" w:type="dxa"/>
                </w:tcPr>
                <w:p w14:paraId="0C6D160C" w14:textId="6A23CD4A" w:rsidR="00476B75" w:rsidRPr="00C63632" w:rsidRDefault="00476B75" w:rsidP="00E13C64">
                  <w:pPr>
                    <w:spacing w:line="240" w:lineRule="atLeast"/>
                  </w:pPr>
                  <w:r w:rsidRPr="00C63632">
                    <w:t>6</w:t>
                  </w:r>
                </w:p>
              </w:tc>
              <w:tc>
                <w:tcPr>
                  <w:tcW w:w="635" w:type="dxa"/>
                </w:tcPr>
                <w:p w14:paraId="4FF38879" w14:textId="66AEDAC4" w:rsidR="00476B75" w:rsidRPr="00C63632" w:rsidRDefault="00476B75" w:rsidP="00E13C64">
                  <w:pPr>
                    <w:spacing w:line="240" w:lineRule="atLeast"/>
                  </w:pPr>
                  <w:r w:rsidRPr="00C63632">
                    <w:t>12</w:t>
                  </w:r>
                </w:p>
              </w:tc>
              <w:tc>
                <w:tcPr>
                  <w:tcW w:w="635" w:type="dxa"/>
                </w:tcPr>
                <w:p w14:paraId="4CC77A0D" w14:textId="4AC910FE" w:rsidR="00476B75" w:rsidRPr="00C63632" w:rsidRDefault="00476B75" w:rsidP="00E13C64">
                  <w:pPr>
                    <w:spacing w:line="240" w:lineRule="atLeast"/>
                  </w:pPr>
                  <w:r w:rsidRPr="00C63632">
                    <w:t>18</w:t>
                  </w:r>
                </w:p>
              </w:tc>
              <w:tc>
                <w:tcPr>
                  <w:tcW w:w="635" w:type="dxa"/>
                </w:tcPr>
                <w:p w14:paraId="1BA21460" w14:textId="77777777" w:rsidR="00476B75" w:rsidRPr="00C63632" w:rsidRDefault="00476B75" w:rsidP="00E13C64">
                  <w:pPr>
                    <w:spacing w:line="240" w:lineRule="atLeast"/>
                  </w:pPr>
                  <w:r w:rsidRPr="00C63632">
                    <w:t>24</w:t>
                  </w:r>
                </w:p>
              </w:tc>
              <w:tc>
                <w:tcPr>
                  <w:tcW w:w="635" w:type="dxa"/>
                </w:tcPr>
                <w:p w14:paraId="33F45D93" w14:textId="77777777" w:rsidR="00476B75" w:rsidRPr="00C63632" w:rsidRDefault="00476B75" w:rsidP="00E13C64">
                  <w:pPr>
                    <w:spacing w:line="240" w:lineRule="atLeast"/>
                  </w:pPr>
                  <w:r w:rsidRPr="00C63632">
                    <w:t>...</w:t>
                  </w:r>
                </w:p>
              </w:tc>
              <w:tc>
                <w:tcPr>
                  <w:tcW w:w="635" w:type="dxa"/>
                </w:tcPr>
                <w:p w14:paraId="40B69ACE" w14:textId="77777777" w:rsidR="00476B75" w:rsidRPr="00C63632" w:rsidRDefault="00476B75" w:rsidP="00E13C64">
                  <w:pPr>
                    <w:spacing w:line="240" w:lineRule="atLeast"/>
                  </w:pPr>
                </w:p>
              </w:tc>
              <w:tc>
                <w:tcPr>
                  <w:tcW w:w="635" w:type="dxa"/>
                </w:tcPr>
                <w:p w14:paraId="385DB8D6" w14:textId="77777777" w:rsidR="00476B75" w:rsidRPr="00C63632" w:rsidRDefault="00476B75" w:rsidP="00E13C64">
                  <w:pPr>
                    <w:spacing w:line="240" w:lineRule="atLeast"/>
                  </w:pPr>
                </w:p>
              </w:tc>
              <w:tc>
                <w:tcPr>
                  <w:tcW w:w="635" w:type="dxa"/>
                </w:tcPr>
                <w:p w14:paraId="7E88C813" w14:textId="77777777" w:rsidR="00476B75" w:rsidRPr="00C63632" w:rsidRDefault="00476B75" w:rsidP="00E13C64">
                  <w:pPr>
                    <w:spacing w:line="240" w:lineRule="atLeast"/>
                  </w:pPr>
                </w:p>
              </w:tc>
              <w:tc>
                <w:tcPr>
                  <w:tcW w:w="635" w:type="dxa"/>
                </w:tcPr>
                <w:p w14:paraId="6070750A" w14:textId="77777777" w:rsidR="00476B75" w:rsidRPr="00C63632" w:rsidRDefault="00476B75" w:rsidP="00E13C64">
                  <w:pPr>
                    <w:spacing w:line="240" w:lineRule="atLeast"/>
                  </w:pPr>
                </w:p>
              </w:tc>
              <w:tc>
                <w:tcPr>
                  <w:tcW w:w="635" w:type="dxa"/>
                </w:tcPr>
                <w:p w14:paraId="5546EF73" w14:textId="77777777" w:rsidR="00476B75" w:rsidRPr="00C63632" w:rsidRDefault="00476B75" w:rsidP="00E13C64">
                  <w:pPr>
                    <w:spacing w:line="240" w:lineRule="atLeast"/>
                  </w:pPr>
                </w:p>
              </w:tc>
              <w:tc>
                <w:tcPr>
                  <w:tcW w:w="635" w:type="dxa"/>
                </w:tcPr>
                <w:p w14:paraId="1D5D016C" w14:textId="77777777" w:rsidR="00476B75" w:rsidRPr="00C63632" w:rsidRDefault="00476B75" w:rsidP="00E13C64">
                  <w:pPr>
                    <w:spacing w:line="240" w:lineRule="atLeast"/>
                  </w:pPr>
                </w:p>
              </w:tc>
            </w:tr>
            <w:tr w:rsidR="00476B75" w14:paraId="4424D295" w14:textId="77777777" w:rsidTr="00A7731D">
              <w:tc>
                <w:tcPr>
                  <w:tcW w:w="1516" w:type="dxa"/>
                </w:tcPr>
                <w:p w14:paraId="3470C0BD" w14:textId="77777777" w:rsidR="00476B75" w:rsidRDefault="00A7731D" w:rsidP="00E13C64">
                  <w:pPr>
                    <w:spacing w:line="240" w:lineRule="atLeast"/>
                    <w:rPr>
                      <w:rFonts w:ascii="Calibri" w:hAnsi="Calibri"/>
                      <w:color w:val="000000" w:themeColor="text1"/>
                      <w:szCs w:val="20"/>
                    </w:rPr>
                  </w:pPr>
                  <w:r>
                    <w:rPr>
                      <w:rFonts w:ascii="Calibri" w:hAnsi="Calibri"/>
                      <w:color w:val="000000" w:themeColor="text1"/>
                      <w:szCs w:val="20"/>
                    </w:rPr>
                    <w:t>7er-Reihe</w:t>
                  </w:r>
                </w:p>
              </w:tc>
              <w:tc>
                <w:tcPr>
                  <w:tcW w:w="634" w:type="dxa"/>
                </w:tcPr>
                <w:p w14:paraId="649EE9CD" w14:textId="7A878FB5" w:rsidR="00476B75" w:rsidRPr="00C63632" w:rsidRDefault="00476B75" w:rsidP="00E13C64">
                  <w:pPr>
                    <w:spacing w:line="240" w:lineRule="atLeast"/>
                  </w:pPr>
                  <w:r w:rsidRPr="00C63632">
                    <w:t>7</w:t>
                  </w:r>
                </w:p>
              </w:tc>
              <w:tc>
                <w:tcPr>
                  <w:tcW w:w="635" w:type="dxa"/>
                </w:tcPr>
                <w:p w14:paraId="3F7C40D4" w14:textId="3DA10E50" w:rsidR="00476B75" w:rsidRPr="00C63632" w:rsidRDefault="00476B75" w:rsidP="00E13C64">
                  <w:pPr>
                    <w:spacing w:line="240" w:lineRule="atLeast"/>
                  </w:pPr>
                  <w:r w:rsidRPr="00C63632">
                    <w:t>14</w:t>
                  </w:r>
                </w:p>
              </w:tc>
              <w:tc>
                <w:tcPr>
                  <w:tcW w:w="635" w:type="dxa"/>
                </w:tcPr>
                <w:p w14:paraId="1CCFD950" w14:textId="1E9DAB94" w:rsidR="00476B75" w:rsidRPr="00A7731D" w:rsidRDefault="00476B75" w:rsidP="00E13C64">
                  <w:pPr>
                    <w:spacing w:line="240" w:lineRule="atLeast"/>
                    <w:rPr>
                      <w:b/>
                    </w:rPr>
                  </w:pPr>
                  <w:r w:rsidRPr="00A7731D">
                    <w:rPr>
                      <w:b/>
                    </w:rPr>
                    <w:t>21</w:t>
                  </w:r>
                </w:p>
              </w:tc>
              <w:tc>
                <w:tcPr>
                  <w:tcW w:w="635" w:type="dxa"/>
                </w:tcPr>
                <w:p w14:paraId="6CD092CC" w14:textId="21CC154C" w:rsidR="00476B75" w:rsidRPr="00C63632" w:rsidRDefault="00476B75" w:rsidP="00E13C64">
                  <w:pPr>
                    <w:spacing w:line="240" w:lineRule="atLeast"/>
                  </w:pPr>
                  <w:r w:rsidRPr="00C63632">
                    <w:t>28</w:t>
                  </w:r>
                </w:p>
              </w:tc>
              <w:tc>
                <w:tcPr>
                  <w:tcW w:w="635" w:type="dxa"/>
                </w:tcPr>
                <w:p w14:paraId="189C99EB" w14:textId="7BBFF57E" w:rsidR="00476B75" w:rsidRPr="00C63632" w:rsidRDefault="00476B75" w:rsidP="00E13C64">
                  <w:pPr>
                    <w:spacing w:line="240" w:lineRule="atLeast"/>
                  </w:pPr>
                  <w:r w:rsidRPr="00C63632">
                    <w:t>35</w:t>
                  </w:r>
                </w:p>
              </w:tc>
              <w:tc>
                <w:tcPr>
                  <w:tcW w:w="635" w:type="dxa"/>
                </w:tcPr>
                <w:p w14:paraId="4AC97EF3" w14:textId="0E39EF1E" w:rsidR="00476B75" w:rsidRPr="00C63632" w:rsidRDefault="00476B75" w:rsidP="00E13C64">
                  <w:pPr>
                    <w:spacing w:line="240" w:lineRule="atLeast"/>
                  </w:pPr>
                  <w:r w:rsidRPr="00C63632">
                    <w:t>42</w:t>
                  </w:r>
                </w:p>
              </w:tc>
              <w:tc>
                <w:tcPr>
                  <w:tcW w:w="635" w:type="dxa"/>
                </w:tcPr>
                <w:p w14:paraId="2F17FB0F" w14:textId="5F970D9D" w:rsidR="00476B75" w:rsidRPr="00C63632" w:rsidRDefault="00476B75" w:rsidP="00E13C64">
                  <w:pPr>
                    <w:spacing w:line="240" w:lineRule="atLeast"/>
                  </w:pPr>
                  <w:r w:rsidRPr="00C63632">
                    <w:t>49</w:t>
                  </w:r>
                </w:p>
              </w:tc>
              <w:tc>
                <w:tcPr>
                  <w:tcW w:w="635" w:type="dxa"/>
                </w:tcPr>
                <w:p w14:paraId="46072C91" w14:textId="77777777" w:rsidR="00476B75" w:rsidRPr="00A7731D" w:rsidRDefault="00476B75" w:rsidP="00E13C64">
                  <w:pPr>
                    <w:spacing w:line="240" w:lineRule="atLeast"/>
                    <w:rPr>
                      <w:b/>
                    </w:rPr>
                  </w:pPr>
                  <w:r w:rsidRPr="00A7731D">
                    <w:rPr>
                      <w:b/>
                    </w:rPr>
                    <w:t>56,</w:t>
                  </w:r>
                </w:p>
              </w:tc>
              <w:tc>
                <w:tcPr>
                  <w:tcW w:w="635" w:type="dxa"/>
                </w:tcPr>
                <w:p w14:paraId="1C458068" w14:textId="77777777" w:rsidR="00476B75" w:rsidRPr="00C63632" w:rsidRDefault="00476B75" w:rsidP="00E13C64">
                  <w:pPr>
                    <w:spacing w:line="240" w:lineRule="atLeast"/>
                  </w:pPr>
                  <w:r w:rsidRPr="00C63632">
                    <w:t>...</w:t>
                  </w:r>
                </w:p>
              </w:tc>
              <w:tc>
                <w:tcPr>
                  <w:tcW w:w="635" w:type="dxa"/>
                </w:tcPr>
                <w:p w14:paraId="315BE56E" w14:textId="77777777" w:rsidR="00476B75" w:rsidRPr="00C63632" w:rsidRDefault="00476B75" w:rsidP="00E13C64">
                  <w:pPr>
                    <w:spacing w:line="240" w:lineRule="atLeast"/>
                  </w:pPr>
                </w:p>
              </w:tc>
              <w:tc>
                <w:tcPr>
                  <w:tcW w:w="635" w:type="dxa"/>
                </w:tcPr>
                <w:p w14:paraId="2D7D8A06" w14:textId="77777777" w:rsidR="00476B75" w:rsidRPr="00C63632" w:rsidRDefault="00476B75" w:rsidP="00E13C64">
                  <w:pPr>
                    <w:spacing w:line="240" w:lineRule="atLeast"/>
                  </w:pPr>
                </w:p>
              </w:tc>
            </w:tr>
          </w:tbl>
          <w:p w14:paraId="53AF8621" w14:textId="77777777" w:rsidR="00476B75" w:rsidRPr="00476B75" w:rsidRDefault="00A7731D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>
              <w:rPr>
                <w:rFonts w:ascii="Calibri" w:hAnsi="Calibri"/>
                <w:color w:val="000000" w:themeColor="text1"/>
                <w:szCs w:val="20"/>
              </w:rPr>
              <w:t xml:space="preserve"> </w:t>
            </w:r>
          </w:p>
        </w:tc>
      </w:tr>
      <w:tr w:rsidR="0059380F" w14:paraId="3CFC07A0" w14:textId="77777777" w:rsidTr="0069055D">
        <w:trPr>
          <w:trHeight w:val="1298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69601708" w14:textId="77777777" w:rsidR="0059380F" w:rsidRDefault="0059380F" w:rsidP="00E13C64">
            <w:pPr>
              <w:spacing w:line="240" w:lineRule="atLeast"/>
              <w:rPr>
                <w:noProof/>
              </w:rPr>
            </w:pPr>
          </w:p>
          <w:p w14:paraId="5D6A25AF" w14:textId="77777777" w:rsidR="0059380F" w:rsidRDefault="0059380F" w:rsidP="00E13C6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59D957" wp14:editId="74951E24">
                  <wp:extent cx="360000" cy="272386"/>
                  <wp:effectExtent l="0" t="0" r="254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81BAD69" w14:textId="77777777" w:rsidR="0059380F" w:rsidRDefault="0059380F" w:rsidP="00E13C64">
            <w:pPr>
              <w:spacing w:line="240" w:lineRule="atLeast"/>
              <w:rPr>
                <w:noProof/>
              </w:rPr>
            </w:pPr>
          </w:p>
          <w:p w14:paraId="20B97BA5" w14:textId="77777777" w:rsidR="0059380F" w:rsidRDefault="0059380F" w:rsidP="00E13C64">
            <w:pPr>
              <w:spacing w:line="240" w:lineRule="atLeast"/>
              <w:rPr>
                <w:noProof/>
              </w:rPr>
            </w:pPr>
          </w:p>
          <w:p w14:paraId="6FF75CA4" w14:textId="77777777" w:rsidR="0059380F" w:rsidRDefault="0059380F" w:rsidP="00E13C64">
            <w:pPr>
              <w:spacing w:line="240" w:lineRule="atLeast"/>
              <w:rPr>
                <w:noProof/>
              </w:rPr>
            </w:pPr>
          </w:p>
          <w:p w14:paraId="3314E376" w14:textId="77777777" w:rsidR="0059380F" w:rsidRDefault="0059380F" w:rsidP="00E13C64">
            <w:pPr>
              <w:spacing w:line="240" w:lineRule="atLeast"/>
              <w:rPr>
                <w:noProof/>
              </w:rPr>
            </w:pPr>
          </w:p>
          <w:p w14:paraId="61D9CF82" w14:textId="77777777" w:rsidR="0059380F" w:rsidRDefault="0059380F" w:rsidP="00E13C64">
            <w:pPr>
              <w:spacing w:line="240" w:lineRule="atLeast"/>
              <w:rPr>
                <w:noProof/>
              </w:rPr>
            </w:pPr>
          </w:p>
          <w:p w14:paraId="5A7889D7" w14:textId="77777777" w:rsidR="0059380F" w:rsidRDefault="0059380F" w:rsidP="00E13C64">
            <w:pPr>
              <w:spacing w:line="240" w:lineRule="atLeast"/>
              <w:rPr>
                <w:noProof/>
              </w:rPr>
            </w:pPr>
          </w:p>
          <w:p w14:paraId="68B38A03" w14:textId="77777777" w:rsidR="0059380F" w:rsidRDefault="0059380F" w:rsidP="00E13C64">
            <w:pPr>
              <w:spacing w:line="240" w:lineRule="atLeast"/>
              <w:rPr>
                <w:noProof/>
              </w:rPr>
            </w:pPr>
          </w:p>
          <w:p w14:paraId="5A3003ED" w14:textId="38C14425" w:rsidR="0059380F" w:rsidRDefault="0059380F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46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F1389C3" w14:textId="6715CBD2" w:rsidR="0059380F" w:rsidRDefault="0059380F" w:rsidP="00E13C64">
            <w:pPr>
              <w:spacing w:line="240" w:lineRule="atLeast"/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</w:pPr>
            <w:r w:rsidRPr="00A7731D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Erkläre</w:t>
            </w:r>
            <w:r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: W</w:t>
            </w:r>
            <w:r w:rsidRPr="00A7731D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arum hat Leonie in der 4er-Reihe nach der 24 aufgehört</w:t>
            </w:r>
            <w:r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? D</w:t>
            </w:r>
            <w:r w:rsidRPr="00A7731D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urch welche Zahlen kann Leonie kürzen</w:t>
            </w:r>
            <w:r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?</w:t>
            </w:r>
            <w:r w:rsidRPr="00A7731D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 Schreibe den gekürzten Bruch auf.</w:t>
            </w:r>
          </w:p>
          <w:p w14:paraId="2B9908E9" w14:textId="77777777" w:rsidR="0059380F" w:rsidRDefault="0059380F" w:rsidP="00E13C64">
            <w:pPr>
              <w:spacing w:line="240" w:lineRule="atLeast"/>
              <w:rPr>
                <w:noProof/>
              </w:rPr>
            </w:pPr>
          </w:p>
          <w:tbl>
            <w:tblPr>
              <w:tblStyle w:val="MSKTabelle"/>
              <w:tblW w:w="8402" w:type="dxa"/>
              <w:tblLayout w:type="fixed"/>
              <w:tblLook w:val="0600" w:firstRow="0" w:lastRow="0" w:firstColumn="0" w:lastColumn="0" w:noHBand="1" w:noVBand="1"/>
            </w:tblPr>
            <w:tblGrid>
              <w:gridCol w:w="4230"/>
              <w:gridCol w:w="260"/>
              <w:gridCol w:w="3912"/>
            </w:tblGrid>
            <w:tr w:rsidR="0059380F" w14:paraId="32A49DB8" w14:textId="77777777" w:rsidTr="0069055D">
              <w:trPr>
                <w:trHeight w:val="262"/>
              </w:trPr>
              <w:tc>
                <w:tcPr>
                  <w:tcW w:w="4230" w:type="dxa"/>
                  <w:vMerge w:val="restart"/>
                </w:tcPr>
                <w:p w14:paraId="28F78AEB" w14:textId="77777777" w:rsidR="0059380F" w:rsidRDefault="0059380F" w:rsidP="00E13C64">
                  <w:pPr>
                    <w:spacing w:line="240" w:lineRule="atLeast"/>
                  </w:pPr>
                </w:p>
                <w:p w14:paraId="3B991CA8" w14:textId="77777777" w:rsidR="0059380F" w:rsidRDefault="0059380F" w:rsidP="00E13C64">
                  <w:pPr>
                    <w:spacing w:line="240" w:lineRule="atLeast"/>
                  </w:pPr>
                </w:p>
                <w:p w14:paraId="6DC1C311" w14:textId="77777777" w:rsidR="0059380F" w:rsidRDefault="0059380F" w:rsidP="00E13C64">
                  <w:pPr>
                    <w:spacing w:line="240" w:lineRule="atLeast"/>
                  </w:pPr>
                </w:p>
              </w:tc>
              <w:tc>
                <w:tcPr>
                  <w:tcW w:w="260" w:type="dxa"/>
                  <w:vMerge w:val="restart"/>
                  <w:tcBorders>
                    <w:top w:val="nil"/>
                    <w:right w:val="dashSmallGap" w:sz="12" w:space="0" w:color="BFBFBF" w:themeColor="background1" w:themeShade="BF"/>
                  </w:tcBorders>
                </w:tcPr>
                <w:p w14:paraId="280E9F37" w14:textId="77777777" w:rsidR="0059380F" w:rsidRDefault="0059380F" w:rsidP="00E13C64">
                  <w:pPr>
                    <w:spacing w:line="240" w:lineRule="atLeast"/>
                  </w:pPr>
                </w:p>
              </w:tc>
              <w:tc>
                <w:tcPr>
                  <w:tcW w:w="3912" w:type="dxa"/>
                  <w:tcBorders>
                    <w:top w:val="dashSmallGap" w:sz="12" w:space="0" w:color="BFBFBF" w:themeColor="background1" w:themeShade="BF"/>
                    <w:left w:val="dashSmallGap" w:sz="12" w:space="0" w:color="BFBFBF" w:themeColor="background1" w:themeShade="BF"/>
                    <w:bottom w:val="nil"/>
                    <w:right w:val="dashSmallGap" w:sz="12" w:space="0" w:color="BFBFBF" w:themeColor="background1" w:themeShade="BF"/>
                  </w:tcBorders>
                  <w:shd w:val="clear" w:color="auto" w:fill="auto"/>
                  <w:tcMar>
                    <w:top w:w="57" w:type="dxa"/>
                    <w:bottom w:w="28" w:type="dxa"/>
                  </w:tcMar>
                  <w:vAlign w:val="center"/>
                </w:tcPr>
                <w:p w14:paraId="471BBE95" w14:textId="2DBC27EC" w:rsidR="0059380F" w:rsidRPr="008B0060" w:rsidRDefault="0059380F" w:rsidP="00E13C64">
                  <w:pPr>
                    <w:spacing w:line="240" w:lineRule="atLeast"/>
                    <w:rPr>
                      <w:b/>
                    </w:rPr>
                  </w:pPr>
                  <w:r w:rsidRPr="008B0060">
                    <w:rPr>
                      <w:b/>
                    </w:rPr>
                    <w:t>Mögliche Satzbausteine</w:t>
                  </w:r>
                </w:p>
              </w:tc>
            </w:tr>
            <w:tr w:rsidR="0059380F" w14:paraId="6D08AF77" w14:textId="77777777" w:rsidTr="0069055D">
              <w:trPr>
                <w:trHeight w:val="262"/>
              </w:trPr>
              <w:tc>
                <w:tcPr>
                  <w:tcW w:w="4230" w:type="dxa"/>
                  <w:vMerge/>
                </w:tcPr>
                <w:p w14:paraId="6409BC95" w14:textId="77777777" w:rsidR="0059380F" w:rsidRDefault="0059380F" w:rsidP="00E13C64">
                  <w:pPr>
                    <w:spacing w:line="240" w:lineRule="atLeast"/>
                  </w:pPr>
                </w:p>
              </w:tc>
              <w:tc>
                <w:tcPr>
                  <w:tcW w:w="260" w:type="dxa"/>
                  <w:vMerge/>
                  <w:tcBorders>
                    <w:bottom w:val="nil"/>
                    <w:right w:val="dashSmallGap" w:sz="12" w:space="0" w:color="BFBFBF" w:themeColor="background1" w:themeShade="BF"/>
                  </w:tcBorders>
                </w:tcPr>
                <w:p w14:paraId="64949A43" w14:textId="77777777" w:rsidR="0059380F" w:rsidRDefault="0059380F" w:rsidP="00E13C64">
                  <w:pPr>
                    <w:spacing w:line="240" w:lineRule="atLeast"/>
                  </w:pPr>
                </w:p>
              </w:tc>
              <w:tc>
                <w:tcPr>
                  <w:tcW w:w="3912" w:type="dxa"/>
                  <w:tcBorders>
                    <w:top w:val="nil"/>
                    <w:left w:val="dashSmallGap" w:sz="12" w:space="0" w:color="BFBFBF" w:themeColor="background1" w:themeShade="BF"/>
                    <w:bottom w:val="dashSmallGap" w:sz="12" w:space="0" w:color="BFBFBF" w:themeColor="background1" w:themeShade="BF"/>
                    <w:right w:val="dashSmallGap" w:sz="12" w:space="0" w:color="BFBFBF" w:themeColor="background1" w:themeShade="BF"/>
                  </w:tcBorders>
                </w:tcPr>
                <w:p w14:paraId="0CE683A2" w14:textId="77777777" w:rsidR="0059380F" w:rsidRDefault="0059380F" w:rsidP="00E13C64">
                  <w:pPr>
                    <w:pStyle w:val="Listenabsatz"/>
                    <w:spacing w:line="240" w:lineRule="atLeast"/>
                  </w:pPr>
                  <w:r>
                    <w:t>… kommt in der Reihe … vor.</w:t>
                  </w:r>
                </w:p>
                <w:p w14:paraId="0254874A" w14:textId="77777777" w:rsidR="0059380F" w:rsidRDefault="0059380F" w:rsidP="00E13C64">
                  <w:pPr>
                    <w:pStyle w:val="Listenabsatz"/>
                    <w:spacing w:line="240" w:lineRule="atLeast"/>
                  </w:pPr>
                  <w:r>
                    <w:t>Man kann kürzen, weil …</w:t>
                  </w:r>
                </w:p>
                <w:p w14:paraId="7FD6E683" w14:textId="77777777" w:rsidR="0059380F" w:rsidRDefault="0059380F" w:rsidP="00E13C64">
                  <w:pPr>
                    <w:pStyle w:val="Listenabsatz"/>
                    <w:spacing w:line="240" w:lineRule="atLeast"/>
                  </w:pPr>
                  <w:r>
                    <w:t>… durch … kürzen.</w:t>
                  </w:r>
                </w:p>
                <w:p w14:paraId="593EF7E8" w14:textId="77777777" w:rsidR="0069055D" w:rsidRDefault="0059380F" w:rsidP="0069055D">
                  <w:pPr>
                    <w:pStyle w:val="Listenabsatz"/>
                    <w:spacing w:line="240" w:lineRule="atLeast"/>
                  </w:pPr>
                  <w:r>
                    <w:t>… durch … teilen.</w:t>
                  </w:r>
                </w:p>
                <w:p w14:paraId="4003764B" w14:textId="19227068" w:rsidR="0059380F" w:rsidRDefault="0059380F" w:rsidP="0069055D">
                  <w:pPr>
                    <w:pStyle w:val="Listenabsatz"/>
                    <w:spacing w:line="240" w:lineRule="atLeast"/>
                  </w:pPr>
                  <w:r>
                    <w:t>Zähler und Nenner können dann …</w:t>
                  </w:r>
                </w:p>
              </w:tc>
            </w:tr>
          </w:tbl>
          <w:p w14:paraId="3FC2F2E8" w14:textId="77777777" w:rsidR="0059380F" w:rsidRDefault="0059380F" w:rsidP="00E13C64">
            <w:pPr>
              <w:spacing w:line="240" w:lineRule="atLeast"/>
              <w:rPr>
                <w:noProof/>
              </w:rPr>
            </w:pPr>
          </w:p>
          <w:p w14:paraId="34ED7850" w14:textId="4A392429" w:rsidR="0059380F" w:rsidRPr="00C63632" w:rsidRDefault="0059380F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Löse die Aufgaben wie Leonie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,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Kenan oder ganz anders: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28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70</m:t>
                  </m:r>
                </m:den>
              </m:f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>, 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12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40</m:t>
                  </m:r>
                </m:den>
              </m:f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>, 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42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126</m:t>
                  </m:r>
                </m:den>
              </m:f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>, 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15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30</m:t>
                  </m:r>
                </m:den>
              </m:f>
            </m:oMath>
          </w:p>
          <w:p w14:paraId="152D5A39" w14:textId="0D2D0FD1" w:rsidR="0059380F" w:rsidRDefault="0059380F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Vergleicht eure Rechenwege.</w:t>
            </w:r>
          </w:p>
          <w:p w14:paraId="07EB094A" w14:textId="77777777" w:rsidR="0059380F" w:rsidRDefault="0059380F" w:rsidP="00E13C64">
            <w:pPr>
              <w:spacing w:line="240" w:lineRule="atLeast"/>
              <w:rPr>
                <w:noProof/>
              </w:rPr>
            </w:pPr>
          </w:p>
          <w:tbl>
            <w:tblPr>
              <w:tblStyle w:val="MSKTabelle"/>
              <w:tblW w:w="8391" w:type="dxa"/>
              <w:tblLayout w:type="fixed"/>
              <w:tblLook w:val="0600" w:firstRow="0" w:lastRow="0" w:firstColumn="0" w:lastColumn="0" w:noHBand="1" w:noVBand="1"/>
            </w:tblPr>
            <w:tblGrid>
              <w:gridCol w:w="8391"/>
            </w:tblGrid>
            <w:tr w:rsidR="0059380F" w14:paraId="0FC38A79" w14:textId="77777777" w:rsidTr="00D47B84">
              <w:tc>
                <w:tcPr>
                  <w:tcW w:w="8391" w:type="dxa"/>
                </w:tcPr>
                <w:p w14:paraId="5ED0016C" w14:textId="77777777" w:rsidR="0059380F" w:rsidRDefault="0059380F" w:rsidP="00E13C64">
                  <w:pPr>
                    <w:spacing w:line="240" w:lineRule="atLeast"/>
                  </w:pPr>
                </w:p>
                <w:p w14:paraId="6CD36625" w14:textId="77777777" w:rsidR="0059380F" w:rsidRDefault="0059380F" w:rsidP="00E13C64">
                  <w:pPr>
                    <w:spacing w:line="240" w:lineRule="atLeast"/>
                  </w:pPr>
                </w:p>
                <w:p w14:paraId="05029873" w14:textId="77777777" w:rsidR="0059380F" w:rsidRDefault="0059380F" w:rsidP="00E13C64">
                  <w:pPr>
                    <w:spacing w:line="240" w:lineRule="atLeast"/>
                  </w:pPr>
                </w:p>
                <w:p w14:paraId="4F9F22C2" w14:textId="77777777" w:rsidR="0059380F" w:rsidRDefault="0059380F" w:rsidP="00E13C64">
                  <w:pPr>
                    <w:spacing w:line="240" w:lineRule="atLeast"/>
                  </w:pPr>
                </w:p>
                <w:p w14:paraId="2705420C" w14:textId="77777777" w:rsidR="0059380F" w:rsidRDefault="0059380F" w:rsidP="00E13C64">
                  <w:pPr>
                    <w:spacing w:line="240" w:lineRule="atLeast"/>
                  </w:pPr>
                </w:p>
              </w:tc>
            </w:tr>
          </w:tbl>
          <w:p w14:paraId="5BA3FBB4" w14:textId="77777777" w:rsidR="0059380F" w:rsidRDefault="0059380F" w:rsidP="00E13C6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</w:tr>
      <w:tr w:rsidR="0059380F" w14:paraId="1943F3E4" w14:textId="77777777" w:rsidTr="0069055D">
        <w:trPr>
          <w:trHeight w:val="1298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3FEE6C65" w14:textId="41CD9BBB" w:rsidR="0059380F" w:rsidRDefault="0015379B" w:rsidP="00E13C64">
            <w:pPr>
              <w:pStyle w:val="Nummerierung"/>
              <w:rPr>
                <w:noProof/>
              </w:rPr>
            </w:pP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w:drawing>
                <wp:anchor distT="0" distB="0" distL="114300" distR="114300" simplePos="0" relativeHeight="253051904" behindDoc="0" locked="0" layoutInCell="1" allowOverlap="1" wp14:anchorId="11FE381F" wp14:editId="126206CD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180975</wp:posOffset>
                  </wp:positionV>
                  <wp:extent cx="359410" cy="313690"/>
                  <wp:effectExtent l="0" t="0" r="2540" b="0"/>
                  <wp:wrapSquare wrapText="bothSides"/>
                  <wp:docPr id="7" name="Grafik 7" descr="Ein Bild, das Kreis, Schwarz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19" name="Grafik 22319" descr="Ein Bild, das Kreis, Schwarz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13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9380F">
              <w:rPr>
                <w:noProof/>
              </w:rPr>
              <w:t>b)</w:t>
            </w:r>
          </w:p>
          <w:p w14:paraId="35880BF9" w14:textId="19AAA020" w:rsidR="0059380F" w:rsidRDefault="0059380F" w:rsidP="00E13C64">
            <w:pPr>
              <w:pStyle w:val="Nummerierung"/>
              <w:rPr>
                <w:noProof/>
              </w:rPr>
            </w:pPr>
          </w:p>
        </w:tc>
        <w:tc>
          <w:tcPr>
            <w:tcW w:w="846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F401A76" w14:textId="77777777" w:rsidR="0059380F" w:rsidRPr="00A7731D" w:rsidRDefault="0059380F" w:rsidP="00E13C64">
            <w:pPr>
              <w:spacing w:line="240" w:lineRule="atLeast"/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</w:pPr>
          </w:p>
        </w:tc>
      </w:tr>
    </w:tbl>
    <w:p w14:paraId="2BBD59CC" w14:textId="2C092767" w:rsidR="00967788" w:rsidRDefault="00967788" w:rsidP="00E13C64">
      <w:pPr>
        <w:spacing w:line="240" w:lineRule="atLeast"/>
      </w:pPr>
    </w:p>
    <w:p w14:paraId="76395ED3" w14:textId="77777777" w:rsidR="00967788" w:rsidRDefault="00967788" w:rsidP="00E13C64">
      <w:pPr>
        <w:spacing w:after="200" w:line="240" w:lineRule="atLeast"/>
      </w:pPr>
      <w:r>
        <w:br w:type="page"/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10"/>
        <w:gridCol w:w="425"/>
        <w:gridCol w:w="8036"/>
      </w:tblGrid>
      <w:tr w:rsidR="00C44BF8" w14:paraId="19147070" w14:textId="77777777" w:rsidTr="00BF4E5B">
        <w:tc>
          <w:tcPr>
            <w:tcW w:w="610" w:type="dxa"/>
          </w:tcPr>
          <w:p w14:paraId="1A2AA454" w14:textId="261FAD55" w:rsidR="00C44BF8" w:rsidRPr="00B74344" w:rsidRDefault="00C44BF8" w:rsidP="00E13C64">
            <w:pPr>
              <w:pStyle w:val="berschrift3"/>
              <w:spacing w:line="240" w:lineRule="atLeast"/>
            </w:pPr>
            <w:r>
              <w:lastRenderedPageBreak/>
              <w:t>2.</w:t>
            </w:r>
            <w:r w:rsidR="0059380F">
              <w:t>6</w:t>
            </w:r>
          </w:p>
        </w:tc>
        <w:tc>
          <w:tcPr>
            <w:tcW w:w="8461" w:type="dxa"/>
            <w:gridSpan w:val="2"/>
          </w:tcPr>
          <w:p w14:paraId="70EEED59" w14:textId="77777777" w:rsidR="00C44BF8" w:rsidRPr="00B74344" w:rsidRDefault="00C44BF8" w:rsidP="00E13C64">
            <w:pPr>
              <w:pStyle w:val="berschrift3"/>
              <w:spacing w:line="240" w:lineRule="atLeast"/>
            </w:pPr>
            <w:r w:rsidRPr="00740387">
              <w:t>Zahlen zum Erweitern finden</w:t>
            </w:r>
          </w:p>
        </w:tc>
      </w:tr>
      <w:tr w:rsidR="000876EC" w14:paraId="14B26C7E" w14:textId="77777777" w:rsidTr="00BF4E5B">
        <w:trPr>
          <w:trHeight w:val="3647"/>
        </w:trPr>
        <w:tc>
          <w:tcPr>
            <w:tcW w:w="610" w:type="dxa"/>
          </w:tcPr>
          <w:p w14:paraId="402A2AF7" w14:textId="77777777" w:rsidR="000876EC" w:rsidRDefault="000876EC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E7148AD" wp14:editId="5A7278E7">
                  <wp:extent cx="361850" cy="273600"/>
                  <wp:effectExtent l="0" t="0" r="635" b="0"/>
                  <wp:docPr id="22320" name="Grafik 22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CBF1B00" w14:textId="77777777" w:rsidR="000876EC" w:rsidRDefault="000876EC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036" w:type="dxa"/>
            <w:shd w:val="clear" w:color="auto" w:fill="auto"/>
          </w:tcPr>
          <w:p w14:paraId="3A7B9D9A" w14:textId="65EB59B8" w:rsidR="000876EC" w:rsidRDefault="000876EC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9E7A07">
              <w:rPr>
                <w:rFonts w:ascii="Calibri" w:hAnsi="Calibri"/>
                <w:color w:val="000000" w:themeColor="text1"/>
                <w:szCs w:val="20"/>
              </w:rPr>
              <w:t>Erweitere die Brüche. Was fällt dir auf? Erkläre mit der Streifentafel</w:t>
            </w:r>
            <w:r w:rsidR="00BF4E5B">
              <w:rPr>
                <w:rFonts w:ascii="Calibri" w:hAnsi="Calibri"/>
                <w:color w:val="000000" w:themeColor="text1"/>
                <w:szCs w:val="20"/>
              </w:rPr>
              <w:t xml:space="preserve"> oder den Bruchsteifen im Kopf</w:t>
            </w:r>
            <w:r w:rsidRPr="009E7A07">
              <w:rPr>
                <w:rFonts w:ascii="Calibri" w:hAnsi="Calibri"/>
                <w:color w:val="000000" w:themeColor="text1"/>
                <w:szCs w:val="20"/>
              </w:rPr>
              <w:t>.</w:t>
            </w:r>
          </w:p>
          <w:p w14:paraId="3359E52D" w14:textId="77777777" w:rsidR="000876EC" w:rsidRDefault="000876EC" w:rsidP="00E13C64">
            <w:pPr>
              <w:spacing w:line="240" w:lineRule="atLeast"/>
            </w:pPr>
            <w:r>
              <w:t xml:space="preserve"> </w:t>
            </w:r>
          </w:p>
          <w:tbl>
            <w:tblPr>
              <w:tblStyle w:val="EinfacheTabelle4"/>
              <w:tblW w:w="0" w:type="auto"/>
              <w:tblLayout w:type="fixed"/>
              <w:tblLook w:val="0600" w:firstRow="0" w:lastRow="0" w:firstColumn="0" w:lastColumn="0" w:noHBand="1" w:noVBand="1"/>
            </w:tblPr>
            <w:tblGrid>
              <w:gridCol w:w="2006"/>
              <w:gridCol w:w="2006"/>
              <w:gridCol w:w="2007"/>
              <w:gridCol w:w="2007"/>
            </w:tblGrid>
            <w:tr w:rsidR="000876EC" w14:paraId="4E6A01C1" w14:textId="77777777" w:rsidTr="008D7E10">
              <w:tc>
                <w:tcPr>
                  <w:tcW w:w="2006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600" w:firstRow="0" w:lastRow="0" w:firstColumn="0" w:lastColumn="0" w:noHBand="1" w:noVBand="1"/>
                  </w:tblPr>
                  <w:tblGrid>
                    <w:gridCol w:w="283"/>
                    <w:gridCol w:w="283"/>
                    <w:gridCol w:w="286"/>
                  </w:tblGrid>
                  <w:tr w:rsidR="000876EC" w14:paraId="3F0BF415" w14:textId="77777777" w:rsidTr="008D7E10">
                    <w:trPr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1AB9CD16" w14:textId="77777777" w:rsidR="000876EC" w:rsidRPr="00F553C8" w:rsidRDefault="000876EC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4FD8162" w14:textId="4B9882C6" w:rsidR="000876EC" w:rsidRPr="00C44BF8" w:rsidRDefault="000876EC" w:rsidP="00E13C64">
                        <w:pPr>
                          <w:spacing w:line="240" w:lineRule="atLeas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44BF8">
                          <w:rPr>
                            <w:sz w:val="18"/>
                            <w:szCs w:val="18"/>
                          </w:rPr>
                          <w:t>·8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C5975E0" w14:textId="77777777" w:rsidR="000876EC" w:rsidRPr="00F553C8" w:rsidRDefault="000876EC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876EC" w14:paraId="67729E58" w14:textId="77777777" w:rsidTr="008D7E10">
                    <w:trPr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489F9E13" w14:textId="77777777" w:rsidR="000876EC" w:rsidRPr="00F553C8" w:rsidRDefault="000876EC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E800D94" w14:textId="77777777" w:rsidR="000876EC" w:rsidRPr="00F553C8" w:rsidRDefault="000876EC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63632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2814336" behindDoc="0" locked="0" layoutInCell="1" allowOverlap="1" wp14:anchorId="18E8FC90" wp14:editId="0012CAC3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88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8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195B5F8" w14:textId="77777777" w:rsidR="000876EC" w:rsidRPr="00F553C8" w:rsidRDefault="000876EC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876EC" w14:paraId="5227450F" w14:textId="77777777" w:rsidTr="008D7E10">
                    <w:trPr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3331791A" w14:textId="385DCDE6" w:rsidR="000876EC" w:rsidRPr="00F553C8" w:rsidRDefault="00743EBA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8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11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BFFA54D" w14:textId="77777777" w:rsidR="000876EC" w:rsidRDefault="000876EC" w:rsidP="00E13C64">
                        <w:pPr>
                          <w:spacing w:line="240" w:lineRule="atLeast"/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975400E" w14:textId="0F8B236A" w:rsidR="000876EC" w:rsidRDefault="00743EBA" w:rsidP="00E13C64">
                        <w:pPr>
                          <w:spacing w:line="240" w:lineRule="atLeast"/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0876EC" w14:paraId="47FDD47C" w14:textId="77777777" w:rsidTr="008D7E10">
                    <w:trPr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47912079" w14:textId="77777777" w:rsidR="000876EC" w:rsidRPr="00337FCD" w:rsidRDefault="000876EC" w:rsidP="00E13C64">
                        <w:pPr>
                          <w:spacing w:line="240" w:lineRule="atLeast"/>
                          <w:jc w:val="center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5979B80" w14:textId="77777777" w:rsidR="000876EC" w:rsidRPr="00337FCD" w:rsidRDefault="000876EC" w:rsidP="00E13C64">
                        <w:pPr>
                          <w:spacing w:line="240" w:lineRule="atLeast"/>
                          <w:jc w:val="center"/>
                        </w:pPr>
                        <w:r w:rsidRPr="00C63632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2813312" behindDoc="0" locked="0" layoutInCell="1" allowOverlap="1" wp14:anchorId="2461A431" wp14:editId="586D9C52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89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8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435334C" w14:textId="77777777" w:rsidR="000876EC" w:rsidRPr="00337FCD" w:rsidRDefault="000876EC" w:rsidP="00E13C64">
                        <w:pPr>
                          <w:spacing w:line="240" w:lineRule="atLeast"/>
                          <w:jc w:val="center"/>
                        </w:pPr>
                      </w:p>
                    </w:tc>
                  </w:tr>
                  <w:tr w:rsidR="000876EC" w14:paraId="1AE2DE6C" w14:textId="77777777" w:rsidTr="008D7E10">
                    <w:trPr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6FCD65C5" w14:textId="77777777" w:rsidR="000876EC" w:rsidRPr="00F553C8" w:rsidRDefault="000876EC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5C636C5" w14:textId="01B0B02C" w:rsidR="000876EC" w:rsidRPr="00C44BF8" w:rsidRDefault="000876EC" w:rsidP="00E13C64">
                        <w:pPr>
                          <w:spacing w:line="240" w:lineRule="atLeas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44BF8">
                          <w:rPr>
                            <w:sz w:val="18"/>
                            <w:szCs w:val="18"/>
                          </w:rPr>
                          <w:t>·8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02FF551" w14:textId="77777777" w:rsidR="000876EC" w:rsidRPr="00F553C8" w:rsidRDefault="000876EC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0C7B9F58" w14:textId="77777777" w:rsidR="000876EC" w:rsidRDefault="000876EC" w:rsidP="00E13C64">
                  <w:pPr>
                    <w:spacing w:line="240" w:lineRule="atLeast"/>
                  </w:pPr>
                </w:p>
              </w:tc>
              <w:tc>
                <w:tcPr>
                  <w:tcW w:w="2006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600" w:firstRow="0" w:lastRow="0" w:firstColumn="0" w:lastColumn="0" w:noHBand="1" w:noVBand="1"/>
                  </w:tblPr>
                  <w:tblGrid>
                    <w:gridCol w:w="283"/>
                    <w:gridCol w:w="283"/>
                    <w:gridCol w:w="286"/>
                  </w:tblGrid>
                  <w:tr w:rsidR="000876EC" w14:paraId="58B116AA" w14:textId="77777777" w:rsidTr="008D7E10">
                    <w:trPr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7D9C98BB" w14:textId="77777777" w:rsidR="000876EC" w:rsidRPr="00F553C8" w:rsidRDefault="000876EC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B9C2CC0" w14:textId="726343A0" w:rsidR="000876EC" w:rsidRPr="00F553C8" w:rsidRDefault="000876EC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·</w:t>
                        </w:r>
                        <w:r w:rsidRPr="00C44BF8">
                          <w:rPr>
                            <w:sz w:val="18"/>
                            <w:szCs w:val="18"/>
                          </w:rPr>
                          <w:t>11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16DB477" w14:textId="77777777" w:rsidR="000876EC" w:rsidRPr="00F553C8" w:rsidRDefault="000876EC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876EC" w14:paraId="20F9801B" w14:textId="77777777" w:rsidTr="008D7E10">
                    <w:trPr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1CBF6501" w14:textId="77777777" w:rsidR="000876EC" w:rsidRPr="00F553C8" w:rsidRDefault="000876EC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592AAC1" w14:textId="77777777" w:rsidR="000876EC" w:rsidRPr="00F553C8" w:rsidRDefault="000876EC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63632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2812288" behindDoc="0" locked="0" layoutInCell="1" allowOverlap="1" wp14:anchorId="70A4D719" wp14:editId="1FCEB7CB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70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8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6ADB4B0" w14:textId="77777777" w:rsidR="000876EC" w:rsidRPr="00F553C8" w:rsidRDefault="000876EC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876EC" w14:paraId="7E2C0909" w14:textId="77777777" w:rsidTr="008D7E10">
                    <w:trPr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1EB4602E" w14:textId="07A9879C" w:rsidR="000876EC" w:rsidRPr="00F553C8" w:rsidRDefault="00743EBA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8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8DA8C6C" w14:textId="77777777" w:rsidR="000876EC" w:rsidRDefault="000876EC" w:rsidP="00E13C64">
                        <w:pPr>
                          <w:spacing w:line="240" w:lineRule="atLeast"/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349B831" w14:textId="1ED7EBE6" w:rsidR="000876EC" w:rsidRDefault="00743EBA" w:rsidP="00E13C64">
                        <w:pPr>
                          <w:spacing w:line="240" w:lineRule="atLeast"/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0876EC" w14:paraId="68322249" w14:textId="77777777" w:rsidTr="008D7E10">
                    <w:trPr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7A63AB48" w14:textId="77777777" w:rsidR="000876EC" w:rsidRPr="00337FCD" w:rsidRDefault="000876EC" w:rsidP="00E13C64">
                        <w:pPr>
                          <w:spacing w:line="240" w:lineRule="atLeast"/>
                          <w:jc w:val="center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CAEE3AA" w14:textId="77777777" w:rsidR="000876EC" w:rsidRPr="00337FCD" w:rsidRDefault="000876EC" w:rsidP="00E13C64">
                        <w:pPr>
                          <w:spacing w:line="240" w:lineRule="atLeast"/>
                          <w:jc w:val="center"/>
                        </w:pPr>
                        <w:r w:rsidRPr="00C63632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2811264" behindDoc="0" locked="0" layoutInCell="1" allowOverlap="1" wp14:anchorId="7581A45F" wp14:editId="73FF2F83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71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8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C60C9FF" w14:textId="77777777" w:rsidR="000876EC" w:rsidRPr="00337FCD" w:rsidRDefault="000876EC" w:rsidP="00E13C64">
                        <w:pPr>
                          <w:spacing w:line="240" w:lineRule="atLeast"/>
                          <w:jc w:val="center"/>
                        </w:pPr>
                      </w:p>
                    </w:tc>
                  </w:tr>
                  <w:tr w:rsidR="000876EC" w14:paraId="218BC966" w14:textId="77777777" w:rsidTr="008D7E10">
                    <w:trPr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665A44E0" w14:textId="77777777" w:rsidR="000876EC" w:rsidRPr="00F553C8" w:rsidRDefault="000876EC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01136F8" w14:textId="0DC4334F" w:rsidR="000876EC" w:rsidRPr="00F553C8" w:rsidRDefault="000876EC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·</w:t>
                        </w:r>
                        <w:r w:rsidRPr="00C44BF8">
                          <w:rPr>
                            <w:sz w:val="18"/>
                            <w:szCs w:val="18"/>
                          </w:rPr>
                          <w:t>11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F7689A9" w14:textId="77777777" w:rsidR="000876EC" w:rsidRPr="00F553C8" w:rsidRDefault="000876EC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0ABA1FF4" w14:textId="77777777" w:rsidR="000876EC" w:rsidRDefault="000876EC" w:rsidP="00E13C64">
                  <w:pPr>
                    <w:spacing w:line="240" w:lineRule="atLeast"/>
                  </w:pPr>
                </w:p>
              </w:tc>
              <w:tc>
                <w:tcPr>
                  <w:tcW w:w="2007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600" w:firstRow="0" w:lastRow="0" w:firstColumn="0" w:lastColumn="0" w:noHBand="1" w:noVBand="1"/>
                  </w:tblPr>
                  <w:tblGrid>
                    <w:gridCol w:w="283"/>
                    <w:gridCol w:w="283"/>
                    <w:gridCol w:w="286"/>
                  </w:tblGrid>
                  <w:tr w:rsidR="000876EC" w14:paraId="70E2D68A" w14:textId="77777777" w:rsidTr="008D7E10">
                    <w:trPr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21689B93" w14:textId="77777777" w:rsidR="000876EC" w:rsidRPr="00F553C8" w:rsidRDefault="000876EC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5251844" w14:textId="77777777" w:rsidR="000876EC" w:rsidRPr="00F553C8" w:rsidRDefault="000876EC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·</w:t>
                        </w:r>
                        <w:r>
                          <w:rPr>
                            <w:sz w:val="18"/>
                            <w:szCs w:val="18"/>
                          </w:rPr>
                          <w:t>3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B20B595" w14:textId="77777777" w:rsidR="000876EC" w:rsidRPr="00F553C8" w:rsidRDefault="000876EC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876EC" w14:paraId="41ECECE0" w14:textId="77777777" w:rsidTr="008D7E10">
                    <w:trPr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494D5BED" w14:textId="77777777" w:rsidR="000876EC" w:rsidRPr="00F553C8" w:rsidRDefault="000876EC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7CC6D3D" w14:textId="77777777" w:rsidR="000876EC" w:rsidRPr="00F553C8" w:rsidRDefault="000876EC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63632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2816384" behindDoc="0" locked="0" layoutInCell="1" allowOverlap="1" wp14:anchorId="5496456F" wp14:editId="56218C64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90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8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8878458" w14:textId="77777777" w:rsidR="000876EC" w:rsidRPr="00F553C8" w:rsidRDefault="000876EC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876EC" w14:paraId="7C4FAC4C" w14:textId="77777777" w:rsidTr="008D7E10">
                    <w:trPr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39481D19" w14:textId="4B27544C" w:rsidR="000876EC" w:rsidRPr="00F553C8" w:rsidRDefault="00743EBA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7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E912C1D" w14:textId="77777777" w:rsidR="000876EC" w:rsidRDefault="000876EC" w:rsidP="00E13C64">
                        <w:pPr>
                          <w:spacing w:line="240" w:lineRule="atLeast"/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2561AD1" w14:textId="0B94DE76" w:rsidR="000876EC" w:rsidRDefault="00743EBA" w:rsidP="00E13C64">
                        <w:pPr>
                          <w:spacing w:line="240" w:lineRule="atLeast"/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0876EC" w14:paraId="26312D4D" w14:textId="77777777" w:rsidTr="008D7E10">
                    <w:trPr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1791E0CA" w14:textId="77777777" w:rsidR="000876EC" w:rsidRPr="00337FCD" w:rsidRDefault="000876EC" w:rsidP="00E13C64">
                        <w:pPr>
                          <w:spacing w:line="240" w:lineRule="atLeast"/>
                          <w:jc w:val="center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2695E8D" w14:textId="77777777" w:rsidR="000876EC" w:rsidRPr="00337FCD" w:rsidRDefault="000876EC" w:rsidP="00E13C64">
                        <w:pPr>
                          <w:spacing w:line="240" w:lineRule="atLeast"/>
                          <w:jc w:val="center"/>
                        </w:pPr>
                        <w:r w:rsidRPr="00C63632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2815360" behindDoc="0" locked="0" layoutInCell="1" allowOverlap="1" wp14:anchorId="2A57FEDB" wp14:editId="6BF94D90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91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8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F5D37C4" w14:textId="77777777" w:rsidR="000876EC" w:rsidRPr="00337FCD" w:rsidRDefault="000876EC" w:rsidP="00E13C64">
                        <w:pPr>
                          <w:spacing w:line="240" w:lineRule="atLeast"/>
                          <w:jc w:val="center"/>
                        </w:pPr>
                      </w:p>
                    </w:tc>
                  </w:tr>
                  <w:tr w:rsidR="000876EC" w14:paraId="54C4819E" w14:textId="77777777" w:rsidTr="008D7E10">
                    <w:trPr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47A3A74F" w14:textId="77777777" w:rsidR="000876EC" w:rsidRPr="00F553C8" w:rsidRDefault="000876EC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C564E59" w14:textId="77777777" w:rsidR="000876EC" w:rsidRPr="00F553C8" w:rsidRDefault="000876EC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·</w:t>
                        </w:r>
                        <w:r>
                          <w:rPr>
                            <w:sz w:val="18"/>
                            <w:szCs w:val="18"/>
                          </w:rPr>
                          <w:t>3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608A591" w14:textId="77777777" w:rsidR="000876EC" w:rsidRPr="00F553C8" w:rsidRDefault="000876EC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11AD715A" w14:textId="77777777" w:rsidR="000876EC" w:rsidRDefault="000876EC" w:rsidP="00E13C64">
                  <w:pPr>
                    <w:spacing w:line="240" w:lineRule="atLeast"/>
                  </w:pPr>
                </w:p>
              </w:tc>
              <w:tc>
                <w:tcPr>
                  <w:tcW w:w="2007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600" w:firstRow="0" w:lastRow="0" w:firstColumn="0" w:lastColumn="0" w:noHBand="1" w:noVBand="1"/>
                  </w:tblPr>
                  <w:tblGrid>
                    <w:gridCol w:w="283"/>
                    <w:gridCol w:w="283"/>
                    <w:gridCol w:w="286"/>
                  </w:tblGrid>
                  <w:tr w:rsidR="000876EC" w14:paraId="384AE913" w14:textId="77777777" w:rsidTr="008D7E10">
                    <w:trPr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45E25333" w14:textId="77777777" w:rsidR="000876EC" w:rsidRPr="00F553C8" w:rsidRDefault="000876EC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69EACA3" w14:textId="3ED9CDE3" w:rsidR="000876EC" w:rsidRPr="00F553C8" w:rsidRDefault="000876EC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·</w:t>
                        </w:r>
                        <w:r>
                          <w:rPr>
                            <w:sz w:val="18"/>
                            <w:szCs w:val="18"/>
                          </w:rPr>
                          <w:t>7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051AC46" w14:textId="77777777" w:rsidR="000876EC" w:rsidRPr="00F553C8" w:rsidRDefault="000876EC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876EC" w14:paraId="3C605D68" w14:textId="77777777" w:rsidTr="008D7E10">
                    <w:trPr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2CDC4A1B" w14:textId="77777777" w:rsidR="000876EC" w:rsidRPr="00F553C8" w:rsidRDefault="000876EC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A13BD3C" w14:textId="77777777" w:rsidR="000876EC" w:rsidRPr="00F553C8" w:rsidRDefault="000876EC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63632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2818432" behindDoc="0" locked="0" layoutInCell="1" allowOverlap="1" wp14:anchorId="763F2F6D" wp14:editId="710E119D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92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8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24F6EF5" w14:textId="77777777" w:rsidR="000876EC" w:rsidRPr="00F553C8" w:rsidRDefault="000876EC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876EC" w14:paraId="35630E6C" w14:textId="77777777" w:rsidTr="008D7E10">
                    <w:trPr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57EC45A9" w14:textId="77777777" w:rsidR="000876EC" w:rsidRPr="00F553C8" w:rsidRDefault="00743EBA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E393DF0" w14:textId="77777777" w:rsidR="000876EC" w:rsidRDefault="000876EC" w:rsidP="00E13C64">
                        <w:pPr>
                          <w:spacing w:line="240" w:lineRule="atLeast"/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509D5FD" w14:textId="47CF3320" w:rsidR="000876EC" w:rsidRDefault="00743EBA" w:rsidP="00E13C64">
                        <w:pPr>
                          <w:spacing w:line="240" w:lineRule="atLeast"/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0876EC" w14:paraId="5AD3DB7C" w14:textId="77777777" w:rsidTr="008D7E10">
                    <w:trPr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342D11F6" w14:textId="77777777" w:rsidR="000876EC" w:rsidRPr="00337FCD" w:rsidRDefault="000876EC" w:rsidP="00E13C64">
                        <w:pPr>
                          <w:spacing w:line="240" w:lineRule="atLeast"/>
                          <w:jc w:val="center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016E435" w14:textId="77777777" w:rsidR="000876EC" w:rsidRPr="00337FCD" w:rsidRDefault="000876EC" w:rsidP="00E13C64">
                        <w:pPr>
                          <w:spacing w:line="240" w:lineRule="atLeast"/>
                          <w:jc w:val="center"/>
                        </w:pPr>
                        <w:r w:rsidRPr="00C63632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2817408" behindDoc="0" locked="0" layoutInCell="1" allowOverlap="1" wp14:anchorId="5D8F747E" wp14:editId="6013C233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93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8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93D96ED" w14:textId="77777777" w:rsidR="000876EC" w:rsidRPr="00337FCD" w:rsidRDefault="000876EC" w:rsidP="00E13C64">
                        <w:pPr>
                          <w:spacing w:line="240" w:lineRule="atLeast"/>
                          <w:jc w:val="center"/>
                        </w:pPr>
                      </w:p>
                    </w:tc>
                  </w:tr>
                  <w:tr w:rsidR="000876EC" w14:paraId="5303616C" w14:textId="77777777" w:rsidTr="008D7E10">
                    <w:trPr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0C9818A4" w14:textId="77777777" w:rsidR="000876EC" w:rsidRPr="00F553C8" w:rsidRDefault="000876EC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1F5F0F8" w14:textId="44BC54FB" w:rsidR="000876EC" w:rsidRPr="00F553C8" w:rsidRDefault="000876EC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·</w:t>
                        </w:r>
                        <w:r>
                          <w:rPr>
                            <w:sz w:val="18"/>
                            <w:szCs w:val="18"/>
                          </w:rPr>
                          <w:t>7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32A2613" w14:textId="77777777" w:rsidR="000876EC" w:rsidRPr="00F553C8" w:rsidRDefault="000876EC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43BD40C1" w14:textId="77777777" w:rsidR="000876EC" w:rsidRDefault="000876EC" w:rsidP="00E13C64">
                  <w:pPr>
                    <w:spacing w:line="240" w:lineRule="atLeast"/>
                  </w:pPr>
                </w:p>
              </w:tc>
            </w:tr>
          </w:tbl>
          <w:p w14:paraId="53D23A8E" w14:textId="77777777" w:rsidR="000876EC" w:rsidRDefault="000876EC" w:rsidP="00E13C64">
            <w:pPr>
              <w:spacing w:line="240" w:lineRule="atLeast"/>
            </w:pPr>
          </w:p>
          <w:tbl>
            <w:tblPr>
              <w:tblStyle w:val="MSKTabelle"/>
              <w:tblW w:w="8015" w:type="dxa"/>
              <w:tblLayout w:type="fixed"/>
              <w:tblLook w:val="0600" w:firstRow="0" w:lastRow="0" w:firstColumn="0" w:lastColumn="0" w:noHBand="1" w:noVBand="1"/>
            </w:tblPr>
            <w:tblGrid>
              <w:gridCol w:w="8015"/>
            </w:tblGrid>
            <w:tr w:rsidR="000876EC" w14:paraId="2310E28C" w14:textId="77777777" w:rsidTr="00A873FD">
              <w:trPr>
                <w:trHeight w:val="1363"/>
              </w:trPr>
              <w:tc>
                <w:tcPr>
                  <w:tcW w:w="8015" w:type="dxa"/>
                </w:tcPr>
                <w:p w14:paraId="431D3393" w14:textId="77777777" w:rsidR="000876EC" w:rsidRDefault="000876EC" w:rsidP="00E13C64">
                  <w:pPr>
                    <w:spacing w:line="240" w:lineRule="atLeast"/>
                  </w:pPr>
                </w:p>
                <w:p w14:paraId="52506E03" w14:textId="77777777" w:rsidR="000876EC" w:rsidRDefault="000876EC" w:rsidP="00E13C64">
                  <w:pPr>
                    <w:spacing w:line="240" w:lineRule="atLeast"/>
                  </w:pPr>
                </w:p>
                <w:p w14:paraId="72993A3C" w14:textId="77777777" w:rsidR="000876EC" w:rsidRDefault="000876EC" w:rsidP="00E13C64">
                  <w:pPr>
                    <w:spacing w:line="240" w:lineRule="atLeast"/>
                  </w:pPr>
                </w:p>
                <w:p w14:paraId="7B5C0522" w14:textId="77777777" w:rsidR="000876EC" w:rsidRDefault="000876EC" w:rsidP="00E13C64">
                  <w:pPr>
                    <w:spacing w:line="240" w:lineRule="atLeast"/>
                  </w:pPr>
                </w:p>
                <w:p w14:paraId="143DD494" w14:textId="77777777" w:rsidR="000876EC" w:rsidRDefault="000876EC" w:rsidP="00E13C64">
                  <w:pPr>
                    <w:spacing w:line="240" w:lineRule="atLeast"/>
                  </w:pPr>
                </w:p>
              </w:tc>
            </w:tr>
          </w:tbl>
          <w:p w14:paraId="59CFD1DA" w14:textId="77777777" w:rsidR="000876EC" w:rsidRPr="00D53CEA" w:rsidRDefault="000876EC" w:rsidP="00E13C64">
            <w:pPr>
              <w:spacing w:line="240" w:lineRule="atLeast"/>
            </w:pPr>
            <w:r>
              <w:t xml:space="preserve"> </w:t>
            </w:r>
          </w:p>
        </w:tc>
      </w:tr>
      <w:tr w:rsidR="000876EC" w14:paraId="7786BF31" w14:textId="77777777" w:rsidTr="00BF4E5B">
        <w:trPr>
          <w:trHeight w:val="1806"/>
        </w:trPr>
        <w:tc>
          <w:tcPr>
            <w:tcW w:w="610" w:type="dxa"/>
          </w:tcPr>
          <w:p w14:paraId="1BF8DE84" w14:textId="77777777" w:rsidR="000876EC" w:rsidRDefault="000876EC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57D1F08" w14:textId="77777777" w:rsidR="000876EC" w:rsidRDefault="000876EC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036" w:type="dxa"/>
            <w:shd w:val="clear" w:color="auto" w:fill="auto"/>
          </w:tcPr>
          <w:p w14:paraId="1C1C4EC6" w14:textId="77777777" w:rsidR="000876EC" w:rsidRDefault="000876EC" w:rsidP="00E13C64">
            <w:pPr>
              <w:spacing w:line="240" w:lineRule="atLeast"/>
            </w:pPr>
            <w:r w:rsidRPr="004B5C13">
              <w:t xml:space="preserve">Erweitere oder kürze. Gib die Zahl an, mit der du gekürzt oder erweitert hast. </w:t>
            </w:r>
          </w:p>
          <w:p w14:paraId="0506C5BE" w14:textId="77777777" w:rsidR="000876EC" w:rsidRDefault="000876EC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0" w:type="auto"/>
              <w:tblLayout w:type="fixed"/>
              <w:tblLook w:val="0600" w:firstRow="0" w:lastRow="0" w:firstColumn="0" w:lastColumn="0" w:noHBand="1" w:noVBand="1"/>
            </w:tblPr>
            <w:tblGrid>
              <w:gridCol w:w="2675"/>
              <w:gridCol w:w="2675"/>
              <w:gridCol w:w="2676"/>
            </w:tblGrid>
            <w:tr w:rsidR="000876EC" w:rsidRPr="008D7E10" w14:paraId="60E55320" w14:textId="77777777" w:rsidTr="008D7E10">
              <w:tc>
                <w:tcPr>
                  <w:tcW w:w="2675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6"/>
                    <w:gridCol w:w="286"/>
                    <w:gridCol w:w="286"/>
                    <w:gridCol w:w="286"/>
                  </w:tblGrid>
                  <w:tr w:rsidR="000876EC" w:rsidRPr="00D95B77" w14:paraId="0EDF3148" w14:textId="77777777" w:rsidTr="009E7A0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6FDCCC42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494EFB3" w14:textId="5C362ECC" w:rsidR="000876EC" w:rsidRPr="00D95B77" w:rsidRDefault="00815AB2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0BC52E8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3C586EB" w14:textId="27B1D269" w:rsidR="000876EC" w:rsidRPr="00D95B77" w:rsidRDefault="00815AB2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BD5A9C8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876EC" w:rsidRPr="00D95B77" w14:paraId="0C3DC0B9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23723F8B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0FC8DA9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2821504" behindDoc="0" locked="0" layoutInCell="1" allowOverlap="1" wp14:anchorId="16BBCFD0" wp14:editId="6A6EF9A3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94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8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3D38841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51EE2D5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2822528" behindDoc="0" locked="0" layoutInCell="1" allowOverlap="1" wp14:anchorId="6FFC1452" wp14:editId="3E6BD2AF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95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8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CF0C838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876EC" w:rsidRPr="00D95B77" w14:paraId="4ECB457A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8172B69" w14:textId="3DBAD459" w:rsidR="000876EC" w:rsidRPr="00D95B77" w:rsidRDefault="00743EBA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18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27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BE92971" w14:textId="6994E606" w:rsidR="000876EC" w:rsidRPr="00D95B77" w:rsidRDefault="00D95B77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AE7CD22" w14:textId="6B001C6C" w:rsidR="000876EC" w:rsidRPr="00D95B77" w:rsidRDefault="00743EBA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9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9B57F92" w14:textId="40F2FD5F" w:rsidR="000876EC" w:rsidRPr="00D95B77" w:rsidRDefault="00D95B77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2EBE55F" w14:textId="1C7F9722" w:rsidR="000876EC" w:rsidRPr="00D95B77" w:rsidRDefault="00743EBA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0876EC" w:rsidRPr="00D95B77" w14:paraId="4E894358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67353C99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062AD47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2819456" behindDoc="0" locked="0" layoutInCell="1" allowOverlap="1" wp14:anchorId="233C50D2" wp14:editId="43C6B43D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96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8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49E1B49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089BCF4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2820480" behindDoc="0" locked="0" layoutInCell="1" allowOverlap="1" wp14:anchorId="6EF08719" wp14:editId="38FD59E8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97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8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F22A10C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  <w:tr w:rsidR="000876EC" w:rsidRPr="00D95B77" w14:paraId="3189C6CB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02E955B9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C8A4A03" w14:textId="790ADED4" w:rsidR="000876EC" w:rsidRPr="00D95B77" w:rsidRDefault="00815AB2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0462A95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EDC90A3" w14:textId="4DA6BBE3" w:rsidR="000876EC" w:rsidRPr="00D95B77" w:rsidRDefault="00815AB2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EA59673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0D9C2DE5" w14:textId="77777777" w:rsidR="000876EC" w:rsidRPr="00D95B77" w:rsidRDefault="000876EC" w:rsidP="00E13C64">
                  <w:pPr>
                    <w:spacing w:line="240" w:lineRule="atLeast"/>
                  </w:pPr>
                  <w:r w:rsidRPr="00D95B77">
                    <w:t xml:space="preserve"> </w:t>
                  </w:r>
                </w:p>
              </w:tc>
              <w:tc>
                <w:tcPr>
                  <w:tcW w:w="2675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6"/>
                    <w:gridCol w:w="286"/>
                    <w:gridCol w:w="286"/>
                    <w:gridCol w:w="286"/>
                  </w:tblGrid>
                  <w:tr w:rsidR="000876EC" w:rsidRPr="00D95B77" w14:paraId="34C2E64E" w14:textId="77777777" w:rsidTr="009E7A0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B995CFE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5915BF6" w14:textId="075280C2" w:rsidR="000876EC" w:rsidRPr="00D95B77" w:rsidRDefault="00815AB2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4819E1F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B9BD61D" w14:textId="55EDC749" w:rsidR="000876EC" w:rsidRPr="00D95B77" w:rsidRDefault="00815AB2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47201FB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876EC" w:rsidRPr="00D95B77" w14:paraId="61763AE4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40A1C4C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2EC60E9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2831744" behindDoc="0" locked="0" layoutInCell="1" allowOverlap="1" wp14:anchorId="53120F71" wp14:editId="2AC6AF16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58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8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14E8131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BBF17A1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2832768" behindDoc="0" locked="0" layoutInCell="1" allowOverlap="1" wp14:anchorId="21DCF563" wp14:editId="2337B670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60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8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CFA82BB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876EC" w:rsidRPr="00D95B77" w14:paraId="1B6473C3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0FBE1985" w14:textId="06AC22A6" w:rsidR="000876EC" w:rsidRPr="00D95B77" w:rsidRDefault="00743EBA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60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80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AE5AAE2" w14:textId="3B76A83E" w:rsidR="000876EC" w:rsidRPr="00D95B77" w:rsidRDefault="00D95B77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7D94FFC" w14:textId="5E1738CD" w:rsidR="000876EC" w:rsidRPr="00D95B77" w:rsidRDefault="00743EBA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15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6DE2CA5" w14:textId="3EDE08B7" w:rsidR="000876EC" w:rsidRPr="00D95B77" w:rsidRDefault="00D95B77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4639554" w14:textId="353DBBBC" w:rsidR="000876EC" w:rsidRPr="00D95B77" w:rsidRDefault="00743EBA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0876EC" w:rsidRPr="00D95B77" w14:paraId="34A00D45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77B9B4D0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A5A7983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2833792" behindDoc="0" locked="0" layoutInCell="1" allowOverlap="1" wp14:anchorId="1063F99A" wp14:editId="2B5E9931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64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8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BF46A6F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AA407FB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2834816" behindDoc="0" locked="0" layoutInCell="1" allowOverlap="1" wp14:anchorId="39FCD84A" wp14:editId="6727B09C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65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8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1D2F224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  <w:tr w:rsidR="000876EC" w:rsidRPr="00D95B77" w14:paraId="0DE9BDF2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7B29E0C3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0A08ABC" w14:textId="63339863" w:rsidR="000876EC" w:rsidRPr="00D95B77" w:rsidRDefault="00815AB2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9F7055E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495D466" w14:textId="74CEA5E8" w:rsidR="000876EC" w:rsidRPr="00D95B77" w:rsidRDefault="00815AB2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301FA3C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B28A0D7" w14:textId="77777777" w:rsidR="000876EC" w:rsidRPr="00D95B77" w:rsidRDefault="000876EC" w:rsidP="00E13C64">
                  <w:pPr>
                    <w:spacing w:line="240" w:lineRule="atLeast"/>
                  </w:pPr>
                  <w:r w:rsidRPr="00D95B77">
                    <w:t xml:space="preserve"> </w:t>
                  </w:r>
                </w:p>
              </w:tc>
              <w:tc>
                <w:tcPr>
                  <w:tcW w:w="2676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6"/>
                    <w:gridCol w:w="286"/>
                    <w:gridCol w:w="283"/>
                    <w:gridCol w:w="286"/>
                    <w:gridCol w:w="286"/>
                  </w:tblGrid>
                  <w:tr w:rsidR="000876EC" w:rsidRPr="00D95B77" w14:paraId="7B8C72EF" w14:textId="77777777" w:rsidTr="009E7A0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40AF2D39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B66CABC" w14:textId="73EA047C" w:rsidR="000876EC" w:rsidRPr="00D95B77" w:rsidRDefault="00815AB2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17C5EC5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B4C888E" w14:textId="655C7C3D" w:rsidR="000876EC" w:rsidRPr="00D95B77" w:rsidRDefault="00815AB2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21F7306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876EC" w:rsidRPr="00D95B77" w14:paraId="1BEEA0DC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56223F26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ADD6640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2825600" behindDoc="0" locked="0" layoutInCell="1" allowOverlap="1" wp14:anchorId="584237DD" wp14:editId="44C3751C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202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8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AA8901A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FACE9D2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2826624" behindDoc="0" locked="0" layoutInCell="1" allowOverlap="1" wp14:anchorId="0943353A" wp14:editId="19708991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203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8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792F5DB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876EC" w:rsidRPr="00D95B77" w14:paraId="20B7266C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2C9DEAA5" w14:textId="750DD543" w:rsidR="000876EC" w:rsidRPr="00D95B77" w:rsidRDefault="00743EBA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28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13F83CC" w14:textId="684FF746" w:rsidR="000876EC" w:rsidRPr="00D95B77" w:rsidRDefault="00D95B77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CB00A5E" w14:textId="3917A9F4" w:rsidR="000876EC" w:rsidRPr="00D95B77" w:rsidRDefault="00743EBA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7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14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88A8925" w14:textId="33B198A9" w:rsidR="000876EC" w:rsidRPr="00D95B77" w:rsidRDefault="00D95B77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5BC37D9" w14:textId="3ACC88B1" w:rsidR="000876EC" w:rsidRPr="00D95B77" w:rsidRDefault="00743EBA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0876EC" w:rsidRPr="00D95B77" w14:paraId="24F398B1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2D49C59E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22F03B6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2823552" behindDoc="0" locked="0" layoutInCell="1" allowOverlap="1" wp14:anchorId="0D03C4C7" wp14:editId="497E4FB3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204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8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0AE1144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0D947BB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2824576" behindDoc="0" locked="0" layoutInCell="1" allowOverlap="1" wp14:anchorId="050F0BBA" wp14:editId="0DC474DA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205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8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AA19C3C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  <w:tr w:rsidR="000876EC" w:rsidRPr="00D95B77" w14:paraId="04053E92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035918C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21D7A22" w14:textId="01D64D67" w:rsidR="000876EC" w:rsidRPr="00D95B77" w:rsidRDefault="00815AB2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FE32EC4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985C276" w14:textId="3C3B959E" w:rsidR="000876EC" w:rsidRPr="00D95B77" w:rsidRDefault="00815AB2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B81F79E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83E162B" w14:textId="77777777" w:rsidR="000876EC" w:rsidRPr="00D95B77" w:rsidRDefault="000876EC" w:rsidP="00E13C64">
                  <w:pPr>
                    <w:spacing w:line="240" w:lineRule="atLeast"/>
                  </w:pPr>
                  <w:r w:rsidRPr="00D95B77">
                    <w:t xml:space="preserve"> </w:t>
                  </w:r>
                </w:p>
              </w:tc>
            </w:tr>
            <w:tr w:rsidR="000876EC" w:rsidRPr="008D7E10" w14:paraId="1520C4EA" w14:textId="77777777" w:rsidTr="008D7E10">
              <w:tc>
                <w:tcPr>
                  <w:tcW w:w="2675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6"/>
                    <w:gridCol w:w="286"/>
                    <w:gridCol w:w="286"/>
                    <w:gridCol w:w="286"/>
                  </w:tblGrid>
                  <w:tr w:rsidR="000876EC" w:rsidRPr="00D95B77" w14:paraId="25A9E8B2" w14:textId="77777777" w:rsidTr="00BF50BD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58B2D4DB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F9CB46B" w14:textId="5479117D" w:rsidR="000876EC" w:rsidRPr="00D95B77" w:rsidRDefault="00815AB2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9C24510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CE048A2" w14:textId="0B1A8DF9" w:rsidR="000876EC" w:rsidRPr="00D95B77" w:rsidRDefault="00815AB2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34F562D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876EC" w:rsidRPr="00D95B77" w14:paraId="5DD65584" w14:textId="77777777" w:rsidTr="00BF50BD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0250C12C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F0F538D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2841984" behindDoc="0" locked="0" layoutInCell="1" allowOverlap="1" wp14:anchorId="45030542" wp14:editId="026CA50B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82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8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A054CA0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8595F07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2843008" behindDoc="0" locked="0" layoutInCell="1" allowOverlap="1" wp14:anchorId="7913A802" wp14:editId="1D044348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83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8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79F85A2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876EC" w:rsidRPr="00D95B77" w14:paraId="270FB4F7" w14:textId="77777777" w:rsidTr="00BF50BD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029B959A" w14:textId="5F5075A6" w:rsidR="000876EC" w:rsidRPr="00D95B77" w:rsidRDefault="00743EBA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7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5C6F6F6" w14:textId="18ECEC3F" w:rsidR="000876EC" w:rsidRPr="00D95B77" w:rsidRDefault="00D95B77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CFCEFD1" w14:textId="4C4BFB1F" w:rsidR="000876EC" w:rsidRPr="00D95B77" w:rsidRDefault="00743EBA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21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E891B76" w14:textId="4CA79F5A" w:rsidR="000876EC" w:rsidRPr="00D95B77" w:rsidRDefault="00D95B77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CEF6558" w14:textId="53E90F21" w:rsidR="000876EC" w:rsidRPr="00D95B77" w:rsidRDefault="00743EBA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0876EC" w:rsidRPr="00D95B77" w14:paraId="21E9BE59" w14:textId="77777777" w:rsidTr="00BF50BD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209E32F6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015C8ED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2839936" behindDoc="0" locked="0" layoutInCell="1" allowOverlap="1" wp14:anchorId="5031E955" wp14:editId="035FBE1B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84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8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ECA29D5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CB37C0F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2840960" behindDoc="0" locked="0" layoutInCell="1" allowOverlap="1" wp14:anchorId="68D2B4A9" wp14:editId="0B0CBAF3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85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8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CAB47AF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  <w:tr w:rsidR="000876EC" w:rsidRPr="00D95B77" w14:paraId="3EC37E5C" w14:textId="77777777" w:rsidTr="00BF50BD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F381189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50566E6" w14:textId="5043B417" w:rsidR="000876EC" w:rsidRPr="00D95B77" w:rsidRDefault="00815AB2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B494CE2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617774F" w14:textId="276B6A50" w:rsidR="000876EC" w:rsidRPr="00D95B77" w:rsidRDefault="00815AB2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D48D942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6CD370E7" w14:textId="77777777" w:rsidR="000876EC" w:rsidRPr="00D95B77" w:rsidRDefault="000876EC" w:rsidP="00E13C64">
                  <w:pPr>
                    <w:spacing w:line="240" w:lineRule="atLeast"/>
                  </w:pPr>
                </w:p>
              </w:tc>
              <w:tc>
                <w:tcPr>
                  <w:tcW w:w="2675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6"/>
                    <w:gridCol w:w="286"/>
                    <w:gridCol w:w="286"/>
                    <w:gridCol w:w="455"/>
                  </w:tblGrid>
                  <w:tr w:rsidR="000876EC" w:rsidRPr="00D95B77" w14:paraId="30124F8B" w14:textId="77777777" w:rsidTr="00BF50BD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069F33D3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493DA54" w14:textId="77C85C26" w:rsidR="000876EC" w:rsidRPr="00D95B77" w:rsidRDefault="00815AB2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72B9697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E3D0309" w14:textId="53E4A005" w:rsidR="000876EC" w:rsidRPr="00D95B77" w:rsidRDefault="00815AB2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455" w:type="dxa"/>
                        <w:vAlign w:val="center"/>
                      </w:tcPr>
                      <w:p w14:paraId="45AA447D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876EC" w:rsidRPr="00D95B77" w14:paraId="2A2F3C79" w14:textId="77777777" w:rsidTr="00BF50BD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4982630F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A1F0EF1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2837888" behindDoc="0" locked="0" layoutInCell="1" allowOverlap="1" wp14:anchorId="4E6514E5" wp14:editId="0CAC2145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66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8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48CFAE3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F8186F2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2838912" behindDoc="0" locked="0" layoutInCell="1" allowOverlap="1" wp14:anchorId="155FCFD2" wp14:editId="4285000D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67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8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455" w:type="dxa"/>
                        <w:vAlign w:val="center"/>
                      </w:tcPr>
                      <w:p w14:paraId="1722B966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876EC" w:rsidRPr="00D95B77" w14:paraId="73774547" w14:textId="77777777" w:rsidTr="00BF50BD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712FAD32" w14:textId="0F141151" w:rsidR="000876EC" w:rsidRPr="00D95B77" w:rsidRDefault="00743EBA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25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D143CB1" w14:textId="78E8AADB" w:rsidR="000876EC" w:rsidRPr="00D95B77" w:rsidRDefault="00D95B77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C6930F0" w14:textId="4F55706C" w:rsidR="000876EC" w:rsidRPr="00D95B77" w:rsidRDefault="00743EBA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48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A872A7A" w14:textId="2FC595F3" w:rsidR="000876EC" w:rsidRPr="00D95B77" w:rsidRDefault="00D95B77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455" w:type="dxa"/>
                        <w:vAlign w:val="center"/>
                      </w:tcPr>
                      <w:p w14:paraId="7E754223" w14:textId="55BC7DE4" w:rsidR="000876EC" w:rsidRPr="00D95B77" w:rsidRDefault="00743EBA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144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0876EC" w:rsidRPr="00D95B77" w14:paraId="01CE380E" w14:textId="77777777" w:rsidTr="00BF50BD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41A9ABB4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52CFC6C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2835840" behindDoc="0" locked="0" layoutInCell="1" allowOverlap="1" wp14:anchorId="00C372ED" wp14:editId="78AF3945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68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8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9DC8184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B618D54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2836864" behindDoc="0" locked="0" layoutInCell="1" allowOverlap="1" wp14:anchorId="17274DCD" wp14:editId="7534FBC8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81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8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455" w:type="dxa"/>
                        <w:vAlign w:val="center"/>
                      </w:tcPr>
                      <w:p w14:paraId="5877AA54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  <w:tr w:rsidR="000876EC" w:rsidRPr="00D95B77" w14:paraId="0DD41D20" w14:textId="77777777" w:rsidTr="00BF50BD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5F4914E6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1B3B505" w14:textId="42576630" w:rsidR="000876EC" w:rsidRPr="00D95B77" w:rsidRDefault="00815AB2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63435CB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C007056" w14:textId="21CEEBE4" w:rsidR="000876EC" w:rsidRPr="00D95B77" w:rsidRDefault="00815AB2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455" w:type="dxa"/>
                        <w:vAlign w:val="center"/>
                      </w:tcPr>
                      <w:p w14:paraId="07E24094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1D6E0050" w14:textId="77777777" w:rsidR="000876EC" w:rsidRPr="00D95B77" w:rsidRDefault="000876EC" w:rsidP="00E13C64">
                  <w:pPr>
                    <w:spacing w:line="240" w:lineRule="atLeast"/>
                  </w:pPr>
                </w:p>
              </w:tc>
              <w:tc>
                <w:tcPr>
                  <w:tcW w:w="2676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6"/>
                    <w:gridCol w:w="286"/>
                    <w:gridCol w:w="283"/>
                    <w:gridCol w:w="286"/>
                    <w:gridCol w:w="454"/>
                  </w:tblGrid>
                  <w:tr w:rsidR="000876EC" w:rsidRPr="00D95B77" w14:paraId="5F3DC297" w14:textId="77777777" w:rsidTr="00DB48DF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200EAC92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DFF16A8" w14:textId="1502BFC2" w:rsidR="000876EC" w:rsidRPr="00D95B77" w:rsidRDefault="00815AB2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E151F05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B53E38D" w14:textId="37789FC4" w:rsidR="000876EC" w:rsidRPr="00D95B77" w:rsidRDefault="00815AB2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1C4D5EE2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876EC" w:rsidRPr="00D95B77" w14:paraId="1AD08C68" w14:textId="77777777" w:rsidTr="00DB48DF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5F5F076D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BACC201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2829696" behindDoc="0" locked="0" layoutInCell="1" allowOverlap="1" wp14:anchorId="12EC14AA" wp14:editId="094CEB56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46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8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D9B7F4D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16F65C5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2830720" behindDoc="0" locked="0" layoutInCell="1" allowOverlap="1" wp14:anchorId="369C2721" wp14:editId="66ECF02C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47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8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9A00444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876EC" w:rsidRPr="00D95B77" w14:paraId="25363065" w14:textId="77777777" w:rsidTr="00DB48DF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4DA7343E" w14:textId="350E08C8" w:rsidR="000876EC" w:rsidRPr="00D95B77" w:rsidRDefault="00743EBA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9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28C0CC9" w14:textId="4F425D44" w:rsidR="000876EC" w:rsidRPr="00D95B77" w:rsidRDefault="00D95B77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1D341D3" w14:textId="5A25E87C" w:rsidR="000876EC" w:rsidRPr="00D95B77" w:rsidRDefault="00743EBA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63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77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0912E71" w14:textId="7FE42700" w:rsidR="000876EC" w:rsidRPr="00D95B77" w:rsidRDefault="00D95B77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6CAF8961" w14:textId="4DDB5CBF" w:rsidR="000876EC" w:rsidRPr="00D95B77" w:rsidRDefault="00743EBA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154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0876EC" w:rsidRPr="00D95B77" w14:paraId="7FDD0927" w14:textId="77777777" w:rsidTr="00DB48DF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2AEB6ABC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46A722F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2827648" behindDoc="0" locked="0" layoutInCell="1" allowOverlap="1" wp14:anchorId="58AF033A" wp14:editId="0D5A43B7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49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8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2AB3E48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E811564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2828672" behindDoc="0" locked="0" layoutInCell="1" allowOverlap="1" wp14:anchorId="3AEAF91D" wp14:editId="5AE47442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52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8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91E70DF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  <w:tr w:rsidR="000876EC" w:rsidRPr="00D95B77" w14:paraId="6E3532A1" w14:textId="77777777" w:rsidTr="00DB48DF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5DB51DD2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845D67C" w14:textId="6C7B2820" w:rsidR="000876EC" w:rsidRPr="00D95B77" w:rsidRDefault="00815AB2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A421AAD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5065190" w14:textId="00E0F8BD" w:rsidR="000876EC" w:rsidRPr="00D95B77" w:rsidRDefault="00815AB2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6E73DEBF" w14:textId="77777777" w:rsidR="000876EC" w:rsidRPr="00D95B77" w:rsidRDefault="000876EC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09E44466" w14:textId="77777777" w:rsidR="000876EC" w:rsidRPr="00D95B77" w:rsidRDefault="000876EC" w:rsidP="00E13C64">
                  <w:pPr>
                    <w:spacing w:line="240" w:lineRule="atLeast"/>
                  </w:pPr>
                </w:p>
              </w:tc>
            </w:tr>
          </w:tbl>
          <w:p w14:paraId="252EFFE7" w14:textId="77777777" w:rsidR="000876EC" w:rsidRDefault="000876EC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  <w:p w14:paraId="171C11EB" w14:textId="77777777" w:rsidR="000876EC" w:rsidRPr="00942FF7" w:rsidRDefault="000876EC" w:rsidP="00E13C64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>Erkläre, w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ie du vom ersten zum letzten Bruch in einem Schritt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kommst.</w:t>
            </w:r>
          </w:p>
          <w:p w14:paraId="2AE82569" w14:textId="77777777" w:rsidR="000876EC" w:rsidRDefault="000876EC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  <w:tbl>
            <w:tblPr>
              <w:tblStyle w:val="MSKTabelle"/>
              <w:tblW w:w="7985" w:type="dxa"/>
              <w:tblLayout w:type="fixed"/>
              <w:tblLook w:val="0600" w:firstRow="0" w:lastRow="0" w:firstColumn="0" w:lastColumn="0" w:noHBand="1" w:noVBand="1"/>
            </w:tblPr>
            <w:tblGrid>
              <w:gridCol w:w="7985"/>
            </w:tblGrid>
            <w:tr w:rsidR="000876EC" w14:paraId="45468878" w14:textId="77777777" w:rsidTr="00A873FD">
              <w:trPr>
                <w:trHeight w:val="1378"/>
              </w:trPr>
              <w:tc>
                <w:tcPr>
                  <w:tcW w:w="7985" w:type="dxa"/>
                </w:tcPr>
                <w:p w14:paraId="26EFFA19" w14:textId="77777777" w:rsidR="000876EC" w:rsidRDefault="000876EC" w:rsidP="00E13C64">
                  <w:pPr>
                    <w:spacing w:line="240" w:lineRule="atLeast"/>
                  </w:pPr>
                </w:p>
                <w:p w14:paraId="5F5A5976" w14:textId="77777777" w:rsidR="000876EC" w:rsidRDefault="000876EC" w:rsidP="00E13C64">
                  <w:pPr>
                    <w:spacing w:line="240" w:lineRule="atLeast"/>
                  </w:pPr>
                </w:p>
                <w:p w14:paraId="2826EF8A" w14:textId="77777777" w:rsidR="000876EC" w:rsidRDefault="000876EC" w:rsidP="00E13C64">
                  <w:pPr>
                    <w:spacing w:line="240" w:lineRule="atLeast"/>
                  </w:pPr>
                </w:p>
                <w:p w14:paraId="78C05BA5" w14:textId="77777777" w:rsidR="000876EC" w:rsidRDefault="000876EC" w:rsidP="00E13C64">
                  <w:pPr>
                    <w:spacing w:line="240" w:lineRule="atLeast"/>
                  </w:pPr>
                </w:p>
                <w:p w14:paraId="0688B2F8" w14:textId="77777777" w:rsidR="000876EC" w:rsidRDefault="000876EC" w:rsidP="00E13C64">
                  <w:pPr>
                    <w:spacing w:line="240" w:lineRule="atLeast"/>
                  </w:pPr>
                </w:p>
              </w:tc>
            </w:tr>
          </w:tbl>
          <w:p w14:paraId="3DEE3C29" w14:textId="77777777" w:rsidR="000876EC" w:rsidRPr="00C63632" w:rsidRDefault="000876EC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>
              <w:rPr>
                <w:rFonts w:ascii="Calibri" w:hAnsi="Calibri"/>
                <w:color w:val="000000" w:themeColor="text1"/>
                <w:szCs w:val="20"/>
              </w:rPr>
              <w:t xml:space="preserve"> </w:t>
            </w:r>
          </w:p>
        </w:tc>
      </w:tr>
      <w:tr w:rsidR="000876EC" w14:paraId="49AFE75B" w14:textId="77777777" w:rsidTr="00BF4E5B">
        <w:trPr>
          <w:trHeight w:val="112"/>
        </w:trPr>
        <w:tc>
          <w:tcPr>
            <w:tcW w:w="610" w:type="dxa"/>
          </w:tcPr>
          <w:p w14:paraId="0761B3E4" w14:textId="77777777" w:rsidR="000876EC" w:rsidRDefault="000876EC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027A6FA5" wp14:editId="25BA1C0F">
                  <wp:extent cx="360000" cy="313831"/>
                  <wp:effectExtent l="0" t="0" r="2540" b="0"/>
                  <wp:docPr id="22321" name="Grafik 22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A3ED352" w14:textId="77777777" w:rsidR="000876EC" w:rsidRDefault="000876EC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036" w:type="dxa"/>
          </w:tcPr>
          <w:p w14:paraId="673DD20B" w14:textId="77777777" w:rsidR="000876EC" w:rsidRPr="00A16E50" w:rsidRDefault="000876EC" w:rsidP="00E13C64">
            <w:pPr>
              <w:spacing w:line="240" w:lineRule="atLeast"/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Eine Person nennt einen Bruch und eine Zahl, mit der Zähler und Nenner erweitert werden sollen, die andere löst die Aufgabe. Wechselt euch ab.</w:t>
            </w:r>
          </w:p>
        </w:tc>
      </w:tr>
    </w:tbl>
    <w:p w14:paraId="7C4B7575" w14:textId="77777777" w:rsidR="005E093F" w:rsidRDefault="005E093F" w:rsidP="00E13C64">
      <w:pPr>
        <w:spacing w:line="240" w:lineRule="atLeast"/>
      </w:pPr>
    </w:p>
    <w:p w14:paraId="75E5FCD1" w14:textId="77777777" w:rsidR="005E093F" w:rsidRDefault="005E093F" w:rsidP="00E13C64">
      <w:pPr>
        <w:spacing w:after="200" w:line="240" w:lineRule="atLeast"/>
      </w:pPr>
      <w:r>
        <w:br w:type="page"/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2934"/>
        <w:gridCol w:w="5102"/>
      </w:tblGrid>
      <w:tr w:rsidR="005E093F" w14:paraId="0E733B06" w14:textId="77777777" w:rsidTr="00BF50BD">
        <w:tc>
          <w:tcPr>
            <w:tcW w:w="610" w:type="dxa"/>
          </w:tcPr>
          <w:p w14:paraId="1320CCBF" w14:textId="77777777" w:rsidR="005E093F" w:rsidRPr="00B74344" w:rsidRDefault="005E093F" w:rsidP="00E13C64">
            <w:pPr>
              <w:pStyle w:val="berschrift3"/>
              <w:spacing w:line="240" w:lineRule="atLeast"/>
            </w:pPr>
            <w:r>
              <w:lastRenderedPageBreak/>
              <w:t>2.7</w:t>
            </w:r>
          </w:p>
        </w:tc>
        <w:tc>
          <w:tcPr>
            <w:tcW w:w="8461" w:type="dxa"/>
            <w:gridSpan w:val="3"/>
          </w:tcPr>
          <w:p w14:paraId="6C5B87BC" w14:textId="77777777" w:rsidR="005E093F" w:rsidRPr="00B74344" w:rsidRDefault="005E093F" w:rsidP="00E13C64">
            <w:pPr>
              <w:pStyle w:val="berschrift3"/>
              <w:spacing w:line="240" w:lineRule="atLeast"/>
            </w:pPr>
            <w:r w:rsidRPr="005E093F">
              <w:t>Mit Erweitern und Kürzen experimentieren</w:t>
            </w:r>
          </w:p>
        </w:tc>
      </w:tr>
      <w:tr w:rsidR="00D47B84" w14:paraId="12968460" w14:textId="77777777" w:rsidTr="00D47B84">
        <w:trPr>
          <w:trHeight w:val="160"/>
        </w:trPr>
        <w:tc>
          <w:tcPr>
            <w:tcW w:w="610" w:type="dxa"/>
          </w:tcPr>
          <w:p w14:paraId="75AC153E" w14:textId="77777777" w:rsidR="00D47B84" w:rsidRDefault="00D47B84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2BAD096B" wp14:editId="3BF2534D">
                  <wp:extent cx="361850" cy="273600"/>
                  <wp:effectExtent l="0" t="0" r="635" b="0"/>
                  <wp:docPr id="22322" name="Grafik 22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5B7D0F9" w14:textId="77777777" w:rsidR="00D47B84" w:rsidRDefault="00D47B84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2934" w:type="dxa"/>
          </w:tcPr>
          <w:p w14:paraId="380991C3" w14:textId="15613195" w:rsidR="00D47B84" w:rsidRDefault="00D47B84" w:rsidP="00E13C64">
            <w:pPr>
              <w:spacing w:line="240" w:lineRule="atLeast"/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</w:pPr>
            <w:r w:rsidRPr="005E093F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Erweitere jeden Bruch nacheinander mit 2</w:t>
            </w:r>
            <w:r w:rsidR="004A10BE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 und</w:t>
            </w:r>
            <w:r w:rsidRPr="005E093F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 4:</w:t>
            </w:r>
          </w:p>
          <w:p w14:paraId="6EC2BAC7" w14:textId="77777777" w:rsidR="00D47B84" w:rsidRDefault="00D47B84" w:rsidP="00E13C64">
            <w:pPr>
              <w:spacing w:line="240" w:lineRule="atLeast"/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</w:pPr>
          </w:p>
          <w:p w14:paraId="34EE7C98" w14:textId="77777777" w:rsidR="00D47B84" w:rsidRDefault="00743EBA" w:rsidP="00E13C64">
            <w:pPr>
              <w:spacing w:line="240" w:lineRule="atLeast"/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Cambria" w:hAnsi="Cambria Math" w:cs="Times New Roman"/>
                        <w:i/>
                        <w:noProof/>
                        <w:color w:val="000000"/>
                        <w:szCs w:val="20"/>
                        <w:lang w:eastAsia="de-DE"/>
                      </w:rPr>
                    </m:ctrlPr>
                  </m:fPr>
                  <m:num>
                    <m:r>
                      <w:rPr>
                        <w:rFonts w:ascii="Cambria Math" w:eastAsia="Cambria" w:hAnsi="Cambria Math" w:cs="Times New Roman"/>
                        <w:noProof/>
                        <w:color w:val="000000"/>
                        <w:szCs w:val="20"/>
                        <w:lang w:eastAsia="de-DE"/>
                      </w:rPr>
                      <m:t>3</m:t>
                    </m:r>
                  </m:num>
                  <m:den>
                    <m:r>
                      <w:rPr>
                        <w:rFonts w:ascii="Cambria Math" w:eastAsia="Cambria" w:hAnsi="Cambria Math" w:cs="Times New Roman"/>
                        <w:noProof/>
                        <w:color w:val="000000"/>
                        <w:szCs w:val="20"/>
                        <w:lang w:eastAsia="de-DE"/>
                      </w:rPr>
                      <m:t>8</m:t>
                    </m:r>
                  </m:den>
                </m:f>
                <m:r>
                  <w:rPr>
                    <w:rFonts w:ascii="Cambria Math" w:eastAsia="Cambria" w:hAnsi="Cambria Math" w:cs="Times New Roman"/>
                    <w:noProof/>
                    <w:color w:val="000000"/>
                    <w:szCs w:val="20"/>
                    <w:lang w:eastAsia="de-DE"/>
                  </w:rPr>
                  <m:t xml:space="preserve">, </m:t>
                </m:r>
                <m:f>
                  <m:fPr>
                    <m:ctrlPr>
                      <w:rPr>
                        <w:rFonts w:ascii="Cambria Math" w:eastAsia="Cambria" w:hAnsi="Cambria Math" w:cs="Times New Roman"/>
                        <w:i/>
                        <w:noProof/>
                        <w:color w:val="000000"/>
                        <w:szCs w:val="20"/>
                        <w:lang w:eastAsia="de-DE"/>
                      </w:rPr>
                    </m:ctrlPr>
                  </m:fPr>
                  <m:num>
                    <m:r>
                      <w:rPr>
                        <w:rFonts w:ascii="Cambria Math" w:eastAsia="Cambria" w:hAnsi="Cambria Math" w:cs="Times New Roman"/>
                        <w:noProof/>
                        <w:color w:val="000000"/>
                        <w:szCs w:val="20"/>
                        <w:lang w:eastAsia="de-DE"/>
                      </w:rPr>
                      <m:t>6</m:t>
                    </m:r>
                  </m:num>
                  <m:den>
                    <m:r>
                      <w:rPr>
                        <w:rFonts w:ascii="Cambria Math" w:eastAsia="Cambria" w:hAnsi="Cambria Math" w:cs="Times New Roman"/>
                        <w:noProof/>
                        <w:color w:val="000000"/>
                        <w:szCs w:val="20"/>
                        <w:lang w:eastAsia="de-DE"/>
                      </w:rPr>
                      <m:t>16</m:t>
                    </m:r>
                  </m:den>
                </m:f>
                <m:r>
                  <w:rPr>
                    <w:rFonts w:ascii="Cambria Math" w:eastAsia="Cambria" w:hAnsi="Cambria Math" w:cs="Times New Roman"/>
                    <w:noProof/>
                    <w:color w:val="000000"/>
                    <w:szCs w:val="20"/>
                    <w:lang w:eastAsia="de-DE"/>
                  </w:rPr>
                  <m:t xml:space="preserve">, </m:t>
                </m:r>
                <m:f>
                  <m:fPr>
                    <m:ctrlPr>
                      <w:rPr>
                        <w:rFonts w:ascii="Cambria Math" w:eastAsia="Cambria" w:hAnsi="Cambria Math" w:cs="Times New Roman"/>
                        <w:i/>
                        <w:noProof/>
                        <w:color w:val="000000"/>
                        <w:szCs w:val="20"/>
                        <w:lang w:eastAsia="de-DE"/>
                      </w:rPr>
                    </m:ctrlPr>
                  </m:fPr>
                  <m:num>
                    <m:r>
                      <w:rPr>
                        <w:rFonts w:ascii="Cambria Math" w:eastAsia="Cambria" w:hAnsi="Cambria Math" w:cs="Times New Roman"/>
                        <w:noProof/>
                        <w:color w:val="000000"/>
                        <w:szCs w:val="20"/>
                        <w:lang w:eastAsia="de-DE"/>
                      </w:rPr>
                      <m:t>12</m:t>
                    </m:r>
                  </m:num>
                  <m:den>
                    <m:r>
                      <w:rPr>
                        <w:rFonts w:ascii="Cambria Math" w:eastAsia="Cambria" w:hAnsi="Cambria Math" w:cs="Times New Roman"/>
                        <w:noProof/>
                        <w:color w:val="000000"/>
                        <w:szCs w:val="20"/>
                        <w:lang w:eastAsia="de-DE"/>
                      </w:rPr>
                      <m:t>32</m:t>
                    </m:r>
                  </m:den>
                </m:f>
                <m:r>
                  <m:rPr>
                    <m:sty m:val="p"/>
                  </m:rPr>
                  <w:rPr>
                    <w:rFonts w:ascii="Calibri" w:eastAsia="Cambria" w:hAnsi="Calibri" w:cs="Times New Roman"/>
                    <w:noProof/>
                    <w:color w:val="000000"/>
                    <w:szCs w:val="20"/>
                    <w:lang w:eastAsia="de-DE"/>
                  </w:rPr>
                  <w:br/>
                </m:r>
              </m:oMath>
            </m:oMathPara>
          </w:p>
          <w:p w14:paraId="124A86F0" w14:textId="57A96ECA" w:rsidR="00D47B84" w:rsidRDefault="00D47B84" w:rsidP="00E13C64">
            <w:pPr>
              <w:spacing w:line="240" w:lineRule="atLeast"/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>Beschreibe, w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as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du fest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stell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st.</w:t>
            </w:r>
          </w:p>
          <w:p w14:paraId="61165D2C" w14:textId="5A5CCB42" w:rsidR="00D47B84" w:rsidRDefault="00D47B84" w:rsidP="00E13C64">
            <w:pPr>
              <w:spacing w:line="240" w:lineRule="atLeast"/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</w:pPr>
          </w:p>
        </w:tc>
        <w:tc>
          <w:tcPr>
            <w:tcW w:w="5102" w:type="dxa"/>
          </w:tcPr>
          <w:tbl>
            <w:tblPr>
              <w:tblStyle w:val="MSKTabelle"/>
              <w:tblW w:w="5046" w:type="dxa"/>
              <w:tblLayout w:type="fixed"/>
              <w:tblLook w:val="0600" w:firstRow="0" w:lastRow="0" w:firstColumn="0" w:lastColumn="0" w:noHBand="1" w:noVBand="1"/>
            </w:tblPr>
            <w:tblGrid>
              <w:gridCol w:w="5046"/>
            </w:tblGrid>
            <w:tr w:rsidR="00D47B84" w14:paraId="0BFCDB3D" w14:textId="77777777" w:rsidTr="00A605EA">
              <w:tc>
                <w:tcPr>
                  <w:tcW w:w="5046" w:type="dxa"/>
                </w:tcPr>
                <w:p w14:paraId="56189D8E" w14:textId="77777777" w:rsidR="00D47B84" w:rsidRDefault="00D47B84" w:rsidP="00E13C64">
                  <w:pPr>
                    <w:spacing w:line="240" w:lineRule="atLeast"/>
                  </w:pPr>
                </w:p>
                <w:p w14:paraId="096132E6" w14:textId="77777777" w:rsidR="00D47B84" w:rsidRDefault="00D47B84" w:rsidP="00E13C64">
                  <w:pPr>
                    <w:spacing w:line="240" w:lineRule="atLeast"/>
                  </w:pPr>
                </w:p>
                <w:p w14:paraId="70EA461E" w14:textId="77777777" w:rsidR="00D47B84" w:rsidRDefault="00D47B84" w:rsidP="00E13C64">
                  <w:pPr>
                    <w:spacing w:line="240" w:lineRule="atLeast"/>
                  </w:pPr>
                </w:p>
                <w:p w14:paraId="6690DF50" w14:textId="77777777" w:rsidR="00D47B84" w:rsidRDefault="00D47B84" w:rsidP="00E13C64">
                  <w:pPr>
                    <w:spacing w:line="240" w:lineRule="atLeast"/>
                  </w:pPr>
                </w:p>
                <w:p w14:paraId="5ED3E7FD" w14:textId="77777777" w:rsidR="00D47B84" w:rsidRDefault="00D47B84" w:rsidP="00E13C64">
                  <w:pPr>
                    <w:spacing w:line="240" w:lineRule="atLeast"/>
                  </w:pPr>
                </w:p>
                <w:p w14:paraId="0277AC48" w14:textId="58C970D6" w:rsidR="00D47B84" w:rsidRDefault="00D47B84" w:rsidP="00E13C64">
                  <w:pPr>
                    <w:spacing w:line="240" w:lineRule="atLeast"/>
                  </w:pPr>
                </w:p>
                <w:p w14:paraId="42FAA147" w14:textId="77777777" w:rsidR="00D47B84" w:rsidRDefault="00D47B84" w:rsidP="00E13C64">
                  <w:pPr>
                    <w:spacing w:line="240" w:lineRule="atLeast"/>
                  </w:pPr>
                </w:p>
                <w:p w14:paraId="4418F1B1" w14:textId="77777777" w:rsidR="00D47B84" w:rsidRDefault="00D47B84" w:rsidP="00E13C64">
                  <w:pPr>
                    <w:spacing w:line="240" w:lineRule="atLeast"/>
                  </w:pPr>
                </w:p>
              </w:tc>
            </w:tr>
          </w:tbl>
          <w:p w14:paraId="2BD7D86C" w14:textId="7A8FB52C" w:rsidR="00D47B84" w:rsidRPr="00D47B84" w:rsidRDefault="00D47B84" w:rsidP="00E13C64">
            <w:pPr>
              <w:spacing w:line="240" w:lineRule="atLeast"/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</w:pPr>
            <w:r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 </w:t>
            </w:r>
          </w:p>
        </w:tc>
      </w:tr>
      <w:tr w:rsidR="000876EC" w14:paraId="4D551952" w14:textId="77777777" w:rsidTr="00EC2138">
        <w:trPr>
          <w:trHeight w:val="651"/>
        </w:trPr>
        <w:tc>
          <w:tcPr>
            <w:tcW w:w="610" w:type="dxa"/>
          </w:tcPr>
          <w:p w14:paraId="336101E3" w14:textId="04EDBA51" w:rsidR="000876EC" w:rsidRDefault="009128DE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2F1176D7" wp14:editId="139801C7">
                  <wp:extent cx="287640" cy="338400"/>
                  <wp:effectExtent l="0" t="0" r="0" b="5080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B921EFC" w14:textId="77777777" w:rsidR="000876EC" w:rsidRDefault="000876EC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036" w:type="dxa"/>
            <w:gridSpan w:val="2"/>
          </w:tcPr>
          <w:p w14:paraId="1FBB61E5" w14:textId="77777777" w:rsidR="000876EC" w:rsidRPr="00EC2138" w:rsidRDefault="000876EC" w:rsidP="00E13C64">
            <w:pPr>
              <w:pStyle w:val="Listenabsatz"/>
              <w:spacing w:line="240" w:lineRule="atLeast"/>
            </w:pPr>
            <w:r w:rsidRPr="00EC2138">
              <w:t>Gib drei Brüche an, die man mit 4 kürzen kann.</w:t>
            </w:r>
          </w:p>
          <w:p w14:paraId="72A75871" w14:textId="77777777" w:rsidR="000876EC" w:rsidRPr="00EC2138" w:rsidRDefault="000876EC" w:rsidP="00E13C64">
            <w:pPr>
              <w:pStyle w:val="Listenabsatz"/>
              <w:spacing w:line="240" w:lineRule="atLeast"/>
            </w:pPr>
            <w:r w:rsidRPr="00EC2138">
              <w:t>Gib drei Brüche an, die man mit 4 und 3 kürzen kann.</w:t>
            </w:r>
          </w:p>
          <w:p w14:paraId="18F8E77B" w14:textId="77777777" w:rsidR="000876EC" w:rsidRDefault="000876EC" w:rsidP="00E13C64">
            <w:pPr>
              <w:pStyle w:val="Listenabsatz"/>
              <w:spacing w:line="240" w:lineRule="atLeast"/>
            </w:pPr>
            <w:r w:rsidRPr="00EC2138">
              <w:t>Gib drei Brüche an, die man mit 4 aber nicht mit 8 kürzen kann.</w:t>
            </w:r>
          </w:p>
          <w:p w14:paraId="1FD51A0D" w14:textId="77777777" w:rsidR="000876EC" w:rsidRPr="00C63632" w:rsidRDefault="000876EC" w:rsidP="00E13C64">
            <w:pPr>
              <w:spacing w:line="240" w:lineRule="atLeast"/>
            </w:pPr>
          </w:p>
        </w:tc>
      </w:tr>
      <w:tr w:rsidR="000876EC" w14:paraId="7A9E9ED1" w14:textId="77777777" w:rsidTr="00BF50BD">
        <w:trPr>
          <w:trHeight w:val="112"/>
        </w:trPr>
        <w:tc>
          <w:tcPr>
            <w:tcW w:w="610" w:type="dxa"/>
          </w:tcPr>
          <w:p w14:paraId="54B94C42" w14:textId="77777777" w:rsidR="000876EC" w:rsidRDefault="000876EC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7F5D06AA" wp14:editId="3CE1C293">
                  <wp:extent cx="361850" cy="273600"/>
                  <wp:effectExtent l="0" t="0" r="635" b="0"/>
                  <wp:docPr id="22324" name="Grafik 22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3AF6846" w14:textId="77777777" w:rsidR="000876EC" w:rsidRDefault="000876EC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036" w:type="dxa"/>
            <w:gridSpan w:val="2"/>
          </w:tcPr>
          <w:p w14:paraId="5B403FA3" w14:textId="77777777" w:rsidR="000876EC" w:rsidRPr="00EC2138" w:rsidRDefault="000876EC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EC2138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Gibt es einen Bruch, den man mit 10 aber nicht mit 2 und 5 kürzen kann? </w:t>
            </w:r>
          </w:p>
          <w:p w14:paraId="4AD633DE" w14:textId="77777777" w:rsidR="000876EC" w:rsidRDefault="000876EC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EC2138">
              <w:rPr>
                <w:rFonts w:ascii="Calibri" w:hAnsi="Calibri"/>
                <w:noProof/>
                <w:color w:val="000000" w:themeColor="text1"/>
                <w:szCs w:val="20"/>
              </w:rPr>
              <w:t>Begründe, warum (nicht).</w:t>
            </w:r>
          </w:p>
          <w:p w14:paraId="1690BBD2" w14:textId="77777777" w:rsidR="000876EC" w:rsidRDefault="000876EC" w:rsidP="00E13C64">
            <w:pPr>
              <w:spacing w:line="240" w:lineRule="atLeast"/>
            </w:pPr>
          </w:p>
          <w:tbl>
            <w:tblPr>
              <w:tblStyle w:val="MSKTabelle"/>
              <w:tblW w:w="7994" w:type="dxa"/>
              <w:tblLayout w:type="fixed"/>
              <w:tblLook w:val="0600" w:firstRow="0" w:lastRow="0" w:firstColumn="0" w:lastColumn="0" w:noHBand="1" w:noVBand="1"/>
            </w:tblPr>
            <w:tblGrid>
              <w:gridCol w:w="7994"/>
            </w:tblGrid>
            <w:tr w:rsidR="000876EC" w14:paraId="79CCD7D8" w14:textId="77777777" w:rsidTr="00D47B84">
              <w:tc>
                <w:tcPr>
                  <w:tcW w:w="7994" w:type="dxa"/>
                </w:tcPr>
                <w:p w14:paraId="4982178B" w14:textId="77777777" w:rsidR="000876EC" w:rsidRDefault="000876EC" w:rsidP="00E13C64">
                  <w:pPr>
                    <w:spacing w:line="240" w:lineRule="atLeast"/>
                  </w:pPr>
                </w:p>
                <w:p w14:paraId="1ECE0870" w14:textId="77777777" w:rsidR="000876EC" w:rsidRDefault="000876EC" w:rsidP="00E13C64">
                  <w:pPr>
                    <w:spacing w:line="240" w:lineRule="atLeast"/>
                  </w:pPr>
                </w:p>
                <w:p w14:paraId="61267B77" w14:textId="77777777" w:rsidR="000876EC" w:rsidRDefault="000876EC" w:rsidP="00E13C64">
                  <w:pPr>
                    <w:spacing w:line="240" w:lineRule="atLeast"/>
                  </w:pPr>
                </w:p>
                <w:p w14:paraId="1C5B68B6" w14:textId="77777777" w:rsidR="000876EC" w:rsidRDefault="000876EC" w:rsidP="00E13C64">
                  <w:pPr>
                    <w:spacing w:line="240" w:lineRule="atLeast"/>
                  </w:pPr>
                </w:p>
              </w:tc>
            </w:tr>
          </w:tbl>
          <w:p w14:paraId="42816F7B" w14:textId="77777777" w:rsidR="000876EC" w:rsidRPr="00A16E50" w:rsidRDefault="000876EC" w:rsidP="00E13C64">
            <w:pPr>
              <w:spacing w:line="240" w:lineRule="atLeast"/>
            </w:pPr>
            <w:r>
              <w:t xml:space="preserve"> </w:t>
            </w:r>
          </w:p>
        </w:tc>
      </w:tr>
      <w:tr w:rsidR="000876EC" w14:paraId="446E5EAA" w14:textId="77777777" w:rsidTr="00BF50BD">
        <w:trPr>
          <w:trHeight w:val="112"/>
        </w:trPr>
        <w:tc>
          <w:tcPr>
            <w:tcW w:w="610" w:type="dxa"/>
          </w:tcPr>
          <w:p w14:paraId="323FAFAA" w14:textId="20B8BADB" w:rsidR="000876EC" w:rsidRPr="009128DE" w:rsidRDefault="009128DE" w:rsidP="00E13C64">
            <w:pPr>
              <w:spacing w:line="240" w:lineRule="atLeast"/>
            </w:pPr>
            <w:r w:rsidRPr="00F4582F">
              <w:rPr>
                <w:noProof/>
              </w:rPr>
              <w:drawing>
                <wp:inline distT="0" distB="0" distL="0" distR="0" wp14:anchorId="69E53621" wp14:editId="25BAD6DC">
                  <wp:extent cx="287640" cy="338400"/>
                  <wp:effectExtent l="0" t="0" r="0" b="5080"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042CA6C" w14:textId="77777777" w:rsidR="000876EC" w:rsidRDefault="000876EC" w:rsidP="00E13C64">
            <w:pPr>
              <w:pStyle w:val="Nummerierung"/>
              <w:spacing w:line="240" w:lineRule="atLeast"/>
            </w:pPr>
            <w:r>
              <w:t>d)</w:t>
            </w:r>
          </w:p>
        </w:tc>
        <w:tc>
          <w:tcPr>
            <w:tcW w:w="8036" w:type="dxa"/>
            <w:gridSpan w:val="2"/>
          </w:tcPr>
          <w:p w14:paraId="2D5C7DE2" w14:textId="77777777" w:rsidR="000876EC" w:rsidRDefault="000876EC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EC2138">
              <w:rPr>
                <w:rFonts w:ascii="Calibri" w:hAnsi="Calibri"/>
                <w:noProof/>
                <w:color w:val="000000" w:themeColor="text1"/>
                <w:szCs w:val="20"/>
              </w:rPr>
              <w:t>Welche Zahlen können in den Kästchen stehen? Suche möglichst viele Lösungen.</w:t>
            </w:r>
          </w:p>
          <w:p w14:paraId="5056091D" w14:textId="77777777" w:rsidR="000876EC" w:rsidRDefault="000876EC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75"/>
              <w:gridCol w:w="2675"/>
              <w:gridCol w:w="2676"/>
            </w:tblGrid>
            <w:tr w:rsidR="000876EC" w:rsidRPr="008D7E10" w14:paraId="50BAA31C" w14:textId="77777777" w:rsidTr="0037623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5" w:type="dxa"/>
                </w:tcPr>
                <w:p w14:paraId="0FA8785A" w14:textId="0A87BE70" w:rsidR="000876EC" w:rsidRPr="00D95B77" w:rsidRDefault="00743EBA" w:rsidP="00E13C64">
                  <w:pPr>
                    <w:tabs>
                      <w:tab w:val="left" w:pos="1666"/>
                    </w:tabs>
                    <w:spacing w:line="240" w:lineRule="atLeast"/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20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2675" w:type="dxa"/>
                </w:tcPr>
                <w:p w14:paraId="4D1DCDDD" w14:textId="728E1938" w:rsidR="000876EC" w:rsidRPr="00D95B77" w:rsidRDefault="00743EBA" w:rsidP="00E13C64">
                  <w:pPr>
                    <w:tabs>
                      <w:tab w:val="left" w:pos="1666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20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2676" w:type="dxa"/>
                </w:tcPr>
                <w:p w14:paraId="0B6F87D5" w14:textId="7DD8AEF5" w:rsidR="000876EC" w:rsidRPr="00D95B77" w:rsidRDefault="00743EBA" w:rsidP="00E13C64">
                  <w:pPr>
                    <w:tabs>
                      <w:tab w:val="left" w:pos="1666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36</m:t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45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</w:tc>
            </w:tr>
          </w:tbl>
          <w:p w14:paraId="231053DF" w14:textId="77777777" w:rsidR="000876EC" w:rsidRPr="00EC2138" w:rsidRDefault="000876EC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</w:tc>
      </w:tr>
      <w:tr w:rsidR="000876EC" w14:paraId="48CE832C" w14:textId="77777777" w:rsidTr="00BF50BD">
        <w:trPr>
          <w:trHeight w:val="112"/>
        </w:trPr>
        <w:tc>
          <w:tcPr>
            <w:tcW w:w="610" w:type="dxa"/>
          </w:tcPr>
          <w:p w14:paraId="593272A1" w14:textId="77777777" w:rsidR="000876EC" w:rsidRPr="00442BEF" w:rsidRDefault="000876EC" w:rsidP="00E13C64">
            <w:pPr>
              <w:pStyle w:val="berschrift3"/>
              <w:spacing w:line="240" w:lineRule="atLeast"/>
            </w:pPr>
            <w:r w:rsidRPr="00442BEF">
              <w:t>2.8</w:t>
            </w:r>
          </w:p>
        </w:tc>
        <w:tc>
          <w:tcPr>
            <w:tcW w:w="8461" w:type="dxa"/>
            <w:gridSpan w:val="3"/>
          </w:tcPr>
          <w:p w14:paraId="7F646047" w14:textId="77777777" w:rsidR="000876EC" w:rsidRPr="00442BEF" w:rsidRDefault="000876EC" w:rsidP="00E13C64">
            <w:pPr>
              <w:pStyle w:val="berschrift3"/>
              <w:spacing w:line="240" w:lineRule="atLeast"/>
            </w:pPr>
            <w:r w:rsidRPr="00442BEF">
              <w:t>Falsch verfeinert</w:t>
            </w:r>
          </w:p>
        </w:tc>
      </w:tr>
      <w:tr w:rsidR="000876EC" w14:paraId="3D437A12" w14:textId="77777777" w:rsidTr="00BF50BD">
        <w:trPr>
          <w:trHeight w:val="112"/>
        </w:trPr>
        <w:tc>
          <w:tcPr>
            <w:tcW w:w="610" w:type="dxa"/>
          </w:tcPr>
          <w:p w14:paraId="358B00BB" w14:textId="77777777" w:rsidR="000876EC" w:rsidRDefault="000876EC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56CFCC25" wp14:editId="753CE9C9">
                  <wp:extent cx="361850" cy="273600"/>
                  <wp:effectExtent l="0" t="0" r="635" b="0"/>
                  <wp:docPr id="22325" name="Grafik 22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1" w:type="dxa"/>
            <w:gridSpan w:val="3"/>
          </w:tcPr>
          <w:p w14:paraId="30A7E64B" w14:textId="16E1F426" w:rsidR="000876EC" w:rsidRDefault="00314CE0" w:rsidP="00E13C64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25952" behindDoc="0" locked="0" layoutInCell="1" allowOverlap="1" wp14:anchorId="4CB6147F" wp14:editId="7DF3F213">
                      <wp:simplePos x="0" y="0"/>
                      <wp:positionH relativeFrom="column">
                        <wp:posOffset>4663599</wp:posOffset>
                      </wp:positionH>
                      <wp:positionV relativeFrom="paragraph">
                        <wp:posOffset>198120</wp:posOffset>
                      </wp:positionV>
                      <wp:extent cx="578485" cy="722893"/>
                      <wp:effectExtent l="0" t="0" r="0" b="1270"/>
                      <wp:wrapNone/>
                      <wp:docPr id="600410801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957428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15922421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7EFCDAB" w14:textId="77777777" w:rsidR="00314CE0" w:rsidRPr="008D5126" w:rsidRDefault="00314CE0" w:rsidP="00314CE0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B6147F" id="Gruppieren 20" o:spid="_x0000_s1088" style="position:absolute;margin-left:367.2pt;margin-top:15.6pt;width:45.55pt;height:56.9pt;z-index:252925952" coordsize="5784,7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">
                      <v:shape id="Grafik 4" o:spid="_x0000_s1089" type="#_x0000_t75" style="position:absolute;width:5784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">
                        <v:imagedata r:id="rId110" o:title="" chromakey="white"/>
                      </v:shape>
                      <v:shape id="_x0000_s1090" type="#_x0000_t202" style="position:absolute;left:1248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67EFCDAB" w14:textId="77777777" w:rsidR="00314CE0" w:rsidRPr="008D5126" w:rsidRDefault="00314CE0" w:rsidP="00314CE0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876EC" w:rsidRPr="00C63632">
              <w:rPr>
                <w:rFonts w:ascii="Calibri" w:hAnsi="Calibri"/>
              </w:rPr>
              <w:t xml:space="preserve">Jonas hat einen gleichwertigen Bruch zu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6</m:t>
                  </m:r>
                </m:den>
              </m:f>
            </m:oMath>
            <w:r w:rsidR="000876EC" w:rsidRPr="00C63632">
              <w:rPr>
                <w:rFonts w:ascii="Calibri" w:hAnsi="Calibri"/>
              </w:rPr>
              <w:t xml:space="preserve"> mit dem Nenner 9 gesucht</w:t>
            </w:r>
            <w:r w:rsidR="000876EC">
              <w:rPr>
                <w:rFonts w:ascii="Calibri" w:hAnsi="Calibri"/>
              </w:rPr>
              <w:t>.</w:t>
            </w:r>
          </w:p>
          <w:p w14:paraId="343A955A" w14:textId="5D718E48" w:rsidR="000876EC" w:rsidRDefault="00314CE0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50176" behindDoc="0" locked="0" layoutInCell="1" allowOverlap="1" wp14:anchorId="61FFA729" wp14:editId="4795E20C">
                      <wp:simplePos x="0" y="0"/>
                      <wp:positionH relativeFrom="column">
                        <wp:posOffset>1598295</wp:posOffset>
                      </wp:positionH>
                      <wp:positionV relativeFrom="paragraph">
                        <wp:posOffset>122079</wp:posOffset>
                      </wp:positionV>
                      <wp:extent cx="2916117" cy="377444"/>
                      <wp:effectExtent l="0" t="0" r="259080" b="15875"/>
                      <wp:wrapNone/>
                      <wp:docPr id="322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916117" cy="377444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348D27" w14:textId="75601A83" w:rsidR="00A605EA" w:rsidRPr="004F6B97" w:rsidRDefault="00743EBA" w:rsidP="00442BEF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 w:rsidR="00A605EA" w:rsidRPr="00B27361">
                                    <w:rPr>
                                      <w:rFonts w:ascii="Calibri" w:hAnsi="Calibri"/>
                                    </w:rPr>
                                    <w:t>, denn von 6 bis 9 ist 3. Und 4 + 3 = 7.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FFA729" id="_x0000_s1091" type="#_x0000_t62" style="position:absolute;margin-left:125.85pt;margin-top:9.6pt;width:229.6pt;height:29.7pt;flip:x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" adj="-1591,11823" fillcolor="white [3201]" strokecolor="#bfbfbf [2412]" strokeweight="1pt">
                      <v:textbox style="mso-fit-shape-to-text:t">
                        <w:txbxContent>
                          <w:p w14:paraId="2A348D27" w14:textId="75601A83" w:rsidR="00A605EA" w:rsidRPr="004F6B97" w:rsidRDefault="00743EBA" w:rsidP="00442BEF">
                            <w:pPr>
                              <w:spacing w:line="240" w:lineRule="atLeast"/>
                              <w:rPr>
                                <w:color w:val="000000" w:themeColor="text1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6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9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 w:rsidR="00A605EA" w:rsidRPr="00B27361">
                              <w:rPr>
                                <w:rFonts w:ascii="Calibri" w:hAnsi="Calibri"/>
                              </w:rPr>
                              <w:t>, denn von 6 bis 9 ist 3. Und 4 + 3 = 7.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68069D3" w14:textId="4463C4A0" w:rsidR="000876EC" w:rsidRDefault="000876EC" w:rsidP="00E13C64">
            <w:pPr>
              <w:spacing w:line="240" w:lineRule="atLeast"/>
            </w:pPr>
          </w:p>
          <w:p w14:paraId="47688C1C" w14:textId="71EA7AD3" w:rsidR="000876EC" w:rsidRDefault="000876EC" w:rsidP="00E13C64">
            <w:pPr>
              <w:spacing w:line="240" w:lineRule="atLeast"/>
            </w:pPr>
          </w:p>
          <w:p w14:paraId="10D3DA74" w14:textId="4A087327" w:rsidR="000876EC" w:rsidRDefault="000876EC" w:rsidP="00E13C64">
            <w:pPr>
              <w:spacing w:line="240" w:lineRule="atLeast"/>
            </w:pPr>
          </w:p>
          <w:p w14:paraId="2A70442C" w14:textId="2966BA04" w:rsidR="000876EC" w:rsidRDefault="000876EC" w:rsidP="00E13C64">
            <w:pPr>
              <w:spacing w:line="240" w:lineRule="atLeast"/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</w:pPr>
            <w:r w:rsidRPr="00D1550E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Erkläre mit der Steifentafel</w:t>
            </w:r>
            <w:r w:rsidR="00613AD1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, mit den </w:t>
            </w:r>
            <w:r w:rsidR="00C63533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flexiblen Bruchstreifen</w:t>
            </w:r>
            <w:r w:rsidRPr="00D1550E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 oder </w:t>
            </w:r>
            <w:r w:rsidR="007364F6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mit </w:t>
            </w:r>
            <w:r w:rsidRPr="00D1550E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einem Bild, warum Jonas Rechenweg falsch ist.</w:t>
            </w:r>
          </w:p>
          <w:p w14:paraId="2FF41005" w14:textId="77777777" w:rsidR="000876EC" w:rsidRDefault="000876EC" w:rsidP="00E13C64">
            <w:pPr>
              <w:spacing w:line="240" w:lineRule="atLeast"/>
            </w:pPr>
          </w:p>
          <w:tbl>
            <w:tblPr>
              <w:tblStyle w:val="MSKTabelle"/>
              <w:tblW w:w="8391" w:type="dxa"/>
              <w:tblLayout w:type="fixed"/>
              <w:tblLook w:val="0600" w:firstRow="0" w:lastRow="0" w:firstColumn="0" w:lastColumn="0" w:noHBand="1" w:noVBand="1"/>
            </w:tblPr>
            <w:tblGrid>
              <w:gridCol w:w="8391"/>
            </w:tblGrid>
            <w:tr w:rsidR="000876EC" w14:paraId="0A55DF93" w14:textId="77777777" w:rsidTr="00D47B84">
              <w:tc>
                <w:tcPr>
                  <w:tcW w:w="8391" w:type="dxa"/>
                </w:tcPr>
                <w:p w14:paraId="411766F5" w14:textId="259B9CE5" w:rsidR="000876EC" w:rsidRDefault="000876EC" w:rsidP="00E13C64">
                  <w:pPr>
                    <w:spacing w:line="240" w:lineRule="atLeast"/>
                  </w:pPr>
                </w:p>
                <w:p w14:paraId="39D5A85C" w14:textId="77777777" w:rsidR="000876EC" w:rsidRDefault="000876EC" w:rsidP="00E13C64">
                  <w:pPr>
                    <w:spacing w:line="240" w:lineRule="atLeast"/>
                  </w:pPr>
                </w:p>
                <w:p w14:paraId="54A8A5B7" w14:textId="77777777" w:rsidR="000876EC" w:rsidRDefault="000876EC" w:rsidP="00E13C64">
                  <w:pPr>
                    <w:spacing w:line="240" w:lineRule="atLeast"/>
                  </w:pPr>
                </w:p>
                <w:p w14:paraId="64EA4494" w14:textId="77777777" w:rsidR="000876EC" w:rsidRDefault="000876EC" w:rsidP="00E13C64">
                  <w:pPr>
                    <w:spacing w:line="240" w:lineRule="atLeast"/>
                  </w:pPr>
                </w:p>
              </w:tc>
            </w:tr>
          </w:tbl>
          <w:p w14:paraId="1B6EBCE8" w14:textId="77777777" w:rsidR="000876EC" w:rsidRDefault="000876EC" w:rsidP="00E13C64">
            <w:pPr>
              <w:spacing w:line="240" w:lineRule="atLeast"/>
            </w:pPr>
          </w:p>
          <w:p w14:paraId="0251D418" w14:textId="77777777" w:rsidR="000876EC" w:rsidRDefault="000876EC" w:rsidP="00E13C64">
            <w:pPr>
              <w:spacing w:line="240" w:lineRule="atLeast"/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</w:pPr>
            <w:r w:rsidRPr="00D1550E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Wie muss Jonas richtig verfeinern?</w:t>
            </w:r>
          </w:p>
          <w:tbl>
            <w:tblPr>
              <w:tblStyle w:val="MSKTabelle"/>
              <w:tblW w:w="8391" w:type="dxa"/>
              <w:tblLayout w:type="fixed"/>
              <w:tblLook w:val="0600" w:firstRow="0" w:lastRow="0" w:firstColumn="0" w:lastColumn="0" w:noHBand="1" w:noVBand="1"/>
            </w:tblPr>
            <w:tblGrid>
              <w:gridCol w:w="8391"/>
            </w:tblGrid>
            <w:tr w:rsidR="000876EC" w14:paraId="64D6AD1D" w14:textId="77777777" w:rsidTr="00D47B84">
              <w:tc>
                <w:tcPr>
                  <w:tcW w:w="8391" w:type="dxa"/>
                </w:tcPr>
                <w:p w14:paraId="4541A65C" w14:textId="77777777" w:rsidR="000876EC" w:rsidRDefault="000876EC" w:rsidP="00E13C64">
                  <w:pPr>
                    <w:spacing w:line="240" w:lineRule="atLeast"/>
                  </w:pPr>
                </w:p>
                <w:p w14:paraId="02980199" w14:textId="77777777" w:rsidR="000876EC" w:rsidRDefault="000876EC" w:rsidP="00E13C64">
                  <w:pPr>
                    <w:spacing w:line="240" w:lineRule="atLeast"/>
                  </w:pPr>
                </w:p>
                <w:p w14:paraId="1C820CD2" w14:textId="77777777" w:rsidR="000876EC" w:rsidRDefault="000876EC" w:rsidP="00E13C64">
                  <w:pPr>
                    <w:spacing w:line="240" w:lineRule="atLeast"/>
                  </w:pPr>
                </w:p>
                <w:p w14:paraId="44329DA5" w14:textId="77777777" w:rsidR="000876EC" w:rsidRDefault="000876EC" w:rsidP="00E13C64">
                  <w:pPr>
                    <w:spacing w:line="240" w:lineRule="atLeast"/>
                  </w:pPr>
                </w:p>
              </w:tc>
            </w:tr>
          </w:tbl>
          <w:p w14:paraId="1ABC1A23" w14:textId="77777777" w:rsidR="000876EC" w:rsidRPr="00442BEF" w:rsidRDefault="000876EC" w:rsidP="00E13C64">
            <w:pPr>
              <w:spacing w:line="240" w:lineRule="atLeast"/>
            </w:pPr>
          </w:p>
        </w:tc>
      </w:tr>
    </w:tbl>
    <w:p w14:paraId="60AED7B5" w14:textId="77777777" w:rsidR="00490C71" w:rsidRDefault="00490C71" w:rsidP="00E13C64">
      <w:pPr>
        <w:spacing w:line="240" w:lineRule="atLeast"/>
        <w:sectPr w:rsidR="00490C71" w:rsidSect="001D1C8B">
          <w:headerReference w:type="default" r:id="rId111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1072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2"/>
        <w:gridCol w:w="440"/>
        <w:gridCol w:w="9134"/>
        <w:gridCol w:w="521"/>
      </w:tblGrid>
      <w:tr w:rsidR="00D32506" w:rsidRPr="00B73599" w14:paraId="07BE7974" w14:textId="77777777" w:rsidTr="00D373F3">
        <w:trPr>
          <w:trHeight w:val="495"/>
        </w:trPr>
        <w:tc>
          <w:tcPr>
            <w:tcW w:w="632" w:type="dxa"/>
          </w:tcPr>
          <w:p w14:paraId="2E962C6C" w14:textId="6B80564C" w:rsidR="00D32506" w:rsidRPr="00B73599" w:rsidRDefault="00F94410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lastRenderedPageBreak/>
              <w:t>C</w:t>
            </w:r>
          </w:p>
        </w:tc>
        <w:tc>
          <w:tcPr>
            <w:tcW w:w="10095" w:type="dxa"/>
            <w:gridSpan w:val="3"/>
          </w:tcPr>
          <w:p w14:paraId="5232F3C4" w14:textId="11F9A371" w:rsidR="00D32506" w:rsidRPr="00B73599" w:rsidRDefault="00F94410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>
              <w:rPr>
                <w:rStyle w:val="berschrift1Zchn"/>
              </w:rPr>
              <w:t xml:space="preserve">Kann ich </w:t>
            </w:r>
            <w:r w:rsidRPr="00F94410">
              <w:rPr>
                <w:rStyle w:val="berschrift1Zchn"/>
              </w:rPr>
              <w:t>Brüche und Prozente ineinander umwandeln</w:t>
            </w:r>
            <w:r w:rsidR="00D32506"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>?</w:t>
            </w:r>
          </w:p>
        </w:tc>
      </w:tr>
      <w:tr w:rsidR="00D32506" w:rsidRPr="00B73599" w14:paraId="3BC3C1F9" w14:textId="77777777" w:rsidTr="00D373F3">
        <w:trPr>
          <w:trHeight w:val="829"/>
        </w:trPr>
        <w:tc>
          <w:tcPr>
            <w:tcW w:w="632" w:type="dxa"/>
          </w:tcPr>
          <w:p w14:paraId="3146030D" w14:textId="77777777" w:rsidR="00D32506" w:rsidRPr="00B73599" w:rsidRDefault="00D32506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B73599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1</w:t>
            </w:r>
          </w:p>
        </w:tc>
        <w:tc>
          <w:tcPr>
            <w:tcW w:w="10095" w:type="dxa"/>
            <w:gridSpan w:val="3"/>
          </w:tcPr>
          <w:p w14:paraId="65EFCE21" w14:textId="77777777" w:rsidR="00D32506" w:rsidRPr="00B73599" w:rsidRDefault="00D32506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 w:rsidRPr="00D32506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Brüche in Hundertstelbrüche umwandeln</w:t>
            </w:r>
            <w:r w:rsidRPr="00D32506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ab/>
            </w:r>
          </w:p>
        </w:tc>
      </w:tr>
      <w:tr w:rsidR="00D32506" w:rsidRPr="00B73599" w14:paraId="00989C3A" w14:textId="77777777" w:rsidTr="00D373F3">
        <w:trPr>
          <w:trHeight w:val="1396"/>
        </w:trPr>
        <w:tc>
          <w:tcPr>
            <w:tcW w:w="632" w:type="dxa"/>
          </w:tcPr>
          <w:p w14:paraId="5FF53C34" w14:textId="77777777" w:rsidR="00D32506" w:rsidRPr="00B73599" w:rsidRDefault="00D3250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9574" w:type="dxa"/>
            <w:gridSpan w:val="2"/>
          </w:tcPr>
          <w:p w14:paraId="5E13936C" w14:textId="77777777" w:rsidR="00D32506" w:rsidRDefault="0038636D" w:rsidP="00E13C64">
            <w:pPr>
              <w:spacing w:line="240" w:lineRule="atLeast"/>
            </w:pPr>
            <w:r w:rsidRPr="0038636D">
              <w:t>Erweitere die Brüche auf einen Bruch mit Nenner 100.</w:t>
            </w:r>
          </w:p>
          <w:p w14:paraId="300B6BBB" w14:textId="77777777" w:rsidR="0038636D" w:rsidRDefault="0038636D" w:rsidP="00E13C64">
            <w:pPr>
              <w:spacing w:line="240" w:lineRule="atLeast"/>
            </w:pPr>
          </w:p>
          <w:tbl>
            <w:tblPr>
              <w:tblStyle w:val="EinfacheTabelle4"/>
              <w:tblW w:w="8319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0"/>
              <w:gridCol w:w="2333"/>
              <w:gridCol w:w="440"/>
              <w:gridCol w:w="2333"/>
              <w:gridCol w:w="440"/>
              <w:gridCol w:w="2333"/>
            </w:tblGrid>
            <w:tr w:rsidR="0038636D" w:rsidRPr="000876EC" w14:paraId="7DFE5D9F" w14:textId="77777777" w:rsidTr="00D373F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85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40" w:type="dxa"/>
                </w:tcPr>
                <w:p w14:paraId="4130A213" w14:textId="77777777" w:rsidR="0038636D" w:rsidRPr="000876EC" w:rsidRDefault="0038636D" w:rsidP="00E13C64">
                  <w:pPr>
                    <w:spacing w:line="240" w:lineRule="atLeast"/>
                  </w:pPr>
                  <w:r w:rsidRPr="000876EC">
                    <w:t>(1)</w:t>
                  </w:r>
                </w:p>
              </w:tc>
              <w:tc>
                <w:tcPr>
                  <w:tcW w:w="2333" w:type="dxa"/>
                </w:tcPr>
                <w:p w14:paraId="01C69523" w14:textId="0EB58283" w:rsidR="0038636D" w:rsidRPr="00794F5B" w:rsidRDefault="00743EBA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 xml:space="preserve"> 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100</m:t>
                          </m:r>
                        </m:den>
                      </m:f>
                    </m:oMath>
                  </m:oMathPara>
                </w:p>
                <w:p w14:paraId="3A541836" w14:textId="77777777" w:rsidR="0038636D" w:rsidRPr="00794F5B" w:rsidRDefault="0038636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440" w:type="dxa"/>
                </w:tcPr>
                <w:p w14:paraId="4731A7CF" w14:textId="77777777" w:rsidR="0038636D" w:rsidRPr="00794F5B" w:rsidRDefault="0038636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794F5B">
                    <w:t>(2)</w:t>
                  </w:r>
                </w:p>
              </w:tc>
              <w:tc>
                <w:tcPr>
                  <w:tcW w:w="2333" w:type="dxa"/>
                </w:tcPr>
                <w:p w14:paraId="56FF9906" w14:textId="2DF1FA14" w:rsidR="0038636D" w:rsidRPr="00794F5B" w:rsidRDefault="00743EBA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7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 xml:space="preserve"> 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100</m:t>
                          </m:r>
                        </m:den>
                      </m:f>
                    </m:oMath>
                  </m:oMathPara>
                </w:p>
                <w:p w14:paraId="269E5971" w14:textId="77777777" w:rsidR="0038636D" w:rsidRPr="00794F5B" w:rsidRDefault="0038636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440" w:type="dxa"/>
                </w:tcPr>
                <w:p w14:paraId="23DA0ADC" w14:textId="77777777" w:rsidR="0038636D" w:rsidRPr="00794F5B" w:rsidRDefault="0038636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794F5B">
                    <w:t>(3)</w:t>
                  </w:r>
                </w:p>
              </w:tc>
              <w:tc>
                <w:tcPr>
                  <w:tcW w:w="2333" w:type="dxa"/>
                </w:tcPr>
                <w:p w14:paraId="7EDF6658" w14:textId="28D7E3D1" w:rsidR="0038636D" w:rsidRPr="00794F5B" w:rsidRDefault="00743EBA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5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 xml:space="preserve"> 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100</m:t>
                          </m:r>
                        </m:den>
                      </m:f>
                    </m:oMath>
                  </m:oMathPara>
                </w:p>
                <w:p w14:paraId="5B6648A9" w14:textId="77777777" w:rsidR="0038636D" w:rsidRPr="00794F5B" w:rsidRDefault="0038636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225AA1FD" w14:textId="77777777" w:rsidR="0038636D" w:rsidRPr="00B73599" w:rsidRDefault="0038636D" w:rsidP="00E13C64">
            <w:pPr>
              <w:spacing w:line="240" w:lineRule="atLeast"/>
            </w:pPr>
          </w:p>
        </w:tc>
        <w:tc>
          <w:tcPr>
            <w:tcW w:w="521" w:type="dxa"/>
            <w:vAlign w:val="bottom"/>
          </w:tcPr>
          <w:p w14:paraId="0A0518E4" w14:textId="79713BF0" w:rsidR="00D32506" w:rsidRPr="00B73599" w:rsidRDefault="00D32506" w:rsidP="00E13C64">
            <w:pPr>
              <w:spacing w:line="240" w:lineRule="atLeast"/>
              <w:jc w:val="right"/>
            </w:pPr>
          </w:p>
        </w:tc>
      </w:tr>
      <w:tr w:rsidR="00D32506" w:rsidRPr="00B73599" w14:paraId="4F7D889D" w14:textId="77777777" w:rsidTr="00D373F3">
        <w:trPr>
          <w:trHeight w:val="829"/>
        </w:trPr>
        <w:tc>
          <w:tcPr>
            <w:tcW w:w="632" w:type="dxa"/>
          </w:tcPr>
          <w:p w14:paraId="79AE15CA" w14:textId="77777777" w:rsidR="00D32506" w:rsidRPr="00B73599" w:rsidRDefault="00D32506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  <w:t>2</w:t>
            </w:r>
          </w:p>
        </w:tc>
        <w:tc>
          <w:tcPr>
            <w:tcW w:w="9574" w:type="dxa"/>
            <w:gridSpan w:val="2"/>
          </w:tcPr>
          <w:p w14:paraId="2686D37B" w14:textId="77777777" w:rsidR="00D32506" w:rsidRPr="00B73599" w:rsidRDefault="00D32506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33164A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 große Anteile mit und ohne Streifen finden</w:t>
            </w:r>
          </w:p>
        </w:tc>
        <w:tc>
          <w:tcPr>
            <w:tcW w:w="521" w:type="dxa"/>
            <w:vMerge w:val="restart"/>
            <w:vAlign w:val="bottom"/>
          </w:tcPr>
          <w:p w14:paraId="1D6BE6AF" w14:textId="671A43DC" w:rsidR="00D32506" w:rsidRPr="00B73599" w:rsidRDefault="00341EE8" w:rsidP="00E13C64">
            <w:pPr>
              <w:spacing w:line="240" w:lineRule="atLeast"/>
              <w:jc w:val="right"/>
            </w:pPr>
            <w:r>
              <w:rPr>
                <w:rFonts w:ascii="Cambria" w:hAnsi="Cambria"/>
                <w:noProof/>
                <w:color w:val="000000"/>
                <w:sz w:val="18"/>
                <w:szCs w:val="18"/>
                <w:lang w:eastAsia="de-DE"/>
              </w:rPr>
              <w:drawing>
                <wp:anchor distT="0" distB="0" distL="114300" distR="114300" simplePos="0" relativeHeight="252903424" behindDoc="0" locked="0" layoutInCell="1" allowOverlap="1" wp14:anchorId="75AA3D83" wp14:editId="633DF8A5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4859655</wp:posOffset>
                  </wp:positionV>
                  <wp:extent cx="222885" cy="700405"/>
                  <wp:effectExtent l="0" t="0" r="5715" b="0"/>
                  <wp:wrapNone/>
                  <wp:docPr id="801788339" name="Grafik 801788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32506" w:rsidRPr="00B73599" w14:paraId="3A27F9C4" w14:textId="77777777" w:rsidTr="00D373F3">
        <w:trPr>
          <w:trHeight w:val="5283"/>
        </w:trPr>
        <w:tc>
          <w:tcPr>
            <w:tcW w:w="632" w:type="dxa"/>
          </w:tcPr>
          <w:p w14:paraId="1DEEBBFD" w14:textId="77777777" w:rsidR="00D32506" w:rsidRPr="00B73599" w:rsidRDefault="00D3250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9574" w:type="dxa"/>
            <w:gridSpan w:val="2"/>
          </w:tcPr>
          <w:tbl>
            <w:tblPr>
              <w:tblW w:w="16526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4"/>
              <w:gridCol w:w="147"/>
              <w:gridCol w:w="16135"/>
            </w:tblGrid>
            <w:tr w:rsidR="00BD42CF" w:rsidRPr="00B73599" w14:paraId="279EC2FE" w14:textId="77777777" w:rsidTr="00D373F3">
              <w:trPr>
                <w:trHeight w:val="1368"/>
              </w:trPr>
              <w:tc>
                <w:tcPr>
                  <w:tcW w:w="244" w:type="dxa"/>
                </w:tcPr>
                <w:p w14:paraId="6AAEA14A" w14:textId="503089E7" w:rsidR="00BD42CF" w:rsidRPr="00B73599" w:rsidRDefault="00BD42CF" w:rsidP="00BD42CF">
                  <w:pPr>
                    <w:spacing w:line="240" w:lineRule="atLeast"/>
                    <w:ind w:right="-273"/>
                    <w:rPr>
                      <w:b/>
                      <w:color w:val="327A86" w:themeColor="text2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147" w:type="dxa"/>
                </w:tcPr>
                <w:p w14:paraId="6BF94D02" w14:textId="77777777" w:rsidR="00BD42CF" w:rsidRDefault="00BD42CF" w:rsidP="00E13C64">
                  <w:pPr>
                    <w:spacing w:line="240" w:lineRule="atLeast"/>
                  </w:pPr>
                </w:p>
              </w:tc>
              <w:tc>
                <w:tcPr>
                  <w:tcW w:w="16135" w:type="dxa"/>
                </w:tcPr>
                <w:p w14:paraId="486E7F8E" w14:textId="6DAB9ED5" w:rsidR="00BD42CF" w:rsidRDefault="00BD42CF" w:rsidP="00E13C64">
                  <w:pPr>
                    <w:spacing w:line="240" w:lineRule="atLeast"/>
                  </w:pPr>
                  <w:r>
                    <w:t xml:space="preserve">Schreibe als Prozent. </w:t>
                  </w:r>
                </w:p>
                <w:p w14:paraId="52204519" w14:textId="77777777" w:rsidR="00BD42CF" w:rsidRPr="00B73599" w:rsidRDefault="00BD42CF" w:rsidP="00E13C64">
                  <w:pPr>
                    <w:spacing w:line="240" w:lineRule="atLeast"/>
                  </w:pPr>
                </w:p>
                <w:tbl>
                  <w:tblPr>
                    <w:tblStyle w:val="EinfacheTabelle4"/>
                    <w:tblW w:w="8646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97"/>
                    <w:gridCol w:w="2385"/>
                    <w:gridCol w:w="497"/>
                    <w:gridCol w:w="2385"/>
                    <w:gridCol w:w="497"/>
                    <w:gridCol w:w="2385"/>
                  </w:tblGrid>
                  <w:tr w:rsidR="00BD42CF" w:rsidRPr="000876EC" w14:paraId="1958F39A" w14:textId="77777777" w:rsidTr="00D373F3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81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97" w:type="dxa"/>
                      </w:tcPr>
                      <w:p w14:paraId="3B07BA1B" w14:textId="77777777" w:rsidR="00BD42CF" w:rsidRPr="000876EC" w:rsidRDefault="00BD42CF" w:rsidP="00E13C64">
                        <w:pPr>
                          <w:spacing w:line="240" w:lineRule="atLeast"/>
                        </w:pPr>
                        <w:r w:rsidRPr="000876EC">
                          <w:t>(1)</w:t>
                        </w:r>
                      </w:p>
                    </w:tc>
                    <w:tc>
                      <w:tcPr>
                        <w:tcW w:w="2385" w:type="dxa"/>
                      </w:tcPr>
                      <w:p w14:paraId="327B7879" w14:textId="2C4365B0" w:rsidR="00BD42CF" w:rsidRPr="00D95B77" w:rsidRDefault="00BD42CF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100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BFBFBF" w:themeColor="background1" w:themeShade="BF"/>
                                <w:sz w:val="32"/>
                              </w:rPr>
                              <w:sym w:font="Wingdings 2" w:char="F0A2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 %</m:t>
                            </m:r>
                          </m:oMath>
                        </m:oMathPara>
                      </w:p>
                      <w:p w14:paraId="45C98B8E" w14:textId="77777777" w:rsidR="00BD42CF" w:rsidRPr="00D95B77" w:rsidRDefault="00BD42CF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97" w:type="dxa"/>
                      </w:tcPr>
                      <w:p w14:paraId="5FFB9901" w14:textId="77777777" w:rsidR="00BD42CF" w:rsidRPr="00D95B77" w:rsidRDefault="00BD42CF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t>(2)</w:t>
                        </w:r>
                      </w:p>
                    </w:tc>
                    <w:tc>
                      <w:tcPr>
                        <w:tcW w:w="2385" w:type="dxa"/>
                      </w:tcPr>
                      <w:p w14:paraId="5229B412" w14:textId="593A80DE" w:rsidR="00BD42CF" w:rsidRPr="00D95B77" w:rsidRDefault="00BD42CF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50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BFBFBF" w:themeColor="background1" w:themeShade="BF"/>
                                <w:sz w:val="32"/>
                              </w:rPr>
                              <w:sym w:font="Wingdings 2" w:char="F0A2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 %</m:t>
                            </m:r>
                          </m:oMath>
                        </m:oMathPara>
                      </w:p>
                      <w:p w14:paraId="24EE0848" w14:textId="77777777" w:rsidR="00BD42CF" w:rsidRPr="00D95B77" w:rsidRDefault="00BD42CF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97" w:type="dxa"/>
                      </w:tcPr>
                      <w:p w14:paraId="5AC081A7" w14:textId="77777777" w:rsidR="00BD42CF" w:rsidRPr="00D95B77" w:rsidRDefault="00BD42CF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t>(3)</w:t>
                        </w:r>
                      </w:p>
                    </w:tc>
                    <w:tc>
                      <w:tcPr>
                        <w:tcW w:w="2385" w:type="dxa"/>
                      </w:tcPr>
                      <w:p w14:paraId="263AD928" w14:textId="75544F79" w:rsidR="00BD42CF" w:rsidRPr="00D95B77" w:rsidRDefault="00BD42CF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7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25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BFBFBF" w:themeColor="background1" w:themeShade="BF"/>
                                <w:sz w:val="32"/>
                              </w:rPr>
                              <w:sym w:font="Wingdings 2" w:char="F0A2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 %</m:t>
                            </m:r>
                          </m:oMath>
                        </m:oMathPara>
                      </w:p>
                      <w:p w14:paraId="3AA9A62E" w14:textId="77777777" w:rsidR="00BD42CF" w:rsidRPr="00D95B77" w:rsidRDefault="00BD42CF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</w:tbl>
                <w:p w14:paraId="048619F7" w14:textId="77777777" w:rsidR="00BD42CF" w:rsidRPr="00B73599" w:rsidRDefault="00BD42CF" w:rsidP="00E13C64">
                  <w:pPr>
                    <w:spacing w:line="240" w:lineRule="atLeast"/>
                  </w:pPr>
                </w:p>
              </w:tc>
            </w:tr>
            <w:tr w:rsidR="00BD42CF" w:rsidRPr="00B73599" w14:paraId="123823FD" w14:textId="77777777" w:rsidTr="00D373F3">
              <w:trPr>
                <w:trHeight w:val="2286"/>
              </w:trPr>
              <w:tc>
                <w:tcPr>
                  <w:tcW w:w="244" w:type="dxa"/>
                </w:tcPr>
                <w:p w14:paraId="10AB4ED6" w14:textId="77777777" w:rsidR="00BD42CF" w:rsidRPr="00B73599" w:rsidRDefault="00BD42CF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147" w:type="dxa"/>
                </w:tcPr>
                <w:p w14:paraId="2E3A2059" w14:textId="77777777" w:rsidR="00BD42CF" w:rsidRPr="0038636D" w:rsidRDefault="00BD42CF" w:rsidP="00E13C64">
                  <w:pPr>
                    <w:spacing w:line="240" w:lineRule="atLeast"/>
                  </w:pPr>
                </w:p>
              </w:tc>
              <w:tc>
                <w:tcPr>
                  <w:tcW w:w="16135" w:type="dxa"/>
                </w:tcPr>
                <w:p w14:paraId="16FC22F0" w14:textId="560C3AD7" w:rsidR="00BD42CF" w:rsidRDefault="00BD42CF" w:rsidP="00E13C64">
                  <w:pPr>
                    <w:spacing w:line="240" w:lineRule="atLeast"/>
                  </w:pPr>
                  <w:r w:rsidRPr="0038636D">
                    <w:t>Beschreibe, wie du (3) gerechnet hast:</w:t>
                  </w:r>
                </w:p>
                <w:p w14:paraId="61D517B1" w14:textId="77777777" w:rsidR="00BD42CF" w:rsidRDefault="00BD42CF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Ind w:w="179" w:type="dxa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8441"/>
                  </w:tblGrid>
                  <w:tr w:rsidR="00BD42CF" w14:paraId="50534414" w14:textId="77777777" w:rsidTr="00D373F3">
                    <w:trPr>
                      <w:trHeight w:val="1561"/>
                    </w:trPr>
                    <w:tc>
                      <w:tcPr>
                        <w:tcW w:w="8441" w:type="dxa"/>
                      </w:tcPr>
                      <w:p w14:paraId="46FADE95" w14:textId="77777777" w:rsidR="00BD42CF" w:rsidRDefault="00BD42CF" w:rsidP="00E13C64">
                        <w:pPr>
                          <w:spacing w:line="240" w:lineRule="atLeast"/>
                        </w:pPr>
                      </w:p>
                      <w:p w14:paraId="2139C895" w14:textId="77777777" w:rsidR="00BD42CF" w:rsidRDefault="00BD42CF" w:rsidP="00E13C64">
                        <w:pPr>
                          <w:spacing w:line="240" w:lineRule="atLeast"/>
                        </w:pPr>
                      </w:p>
                      <w:p w14:paraId="40D0B66C" w14:textId="77777777" w:rsidR="00BD42CF" w:rsidRDefault="00BD42CF" w:rsidP="00E13C64">
                        <w:pPr>
                          <w:spacing w:line="240" w:lineRule="atLeast"/>
                        </w:pPr>
                      </w:p>
                      <w:p w14:paraId="21F33337" w14:textId="77777777" w:rsidR="00BD42CF" w:rsidRDefault="00BD42CF" w:rsidP="00E13C64">
                        <w:pPr>
                          <w:spacing w:line="240" w:lineRule="atLeast"/>
                        </w:pPr>
                      </w:p>
                      <w:p w14:paraId="0A0080A1" w14:textId="77777777" w:rsidR="00BD42CF" w:rsidRDefault="00BD42CF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256797D2" w14:textId="77777777" w:rsidR="00BD42CF" w:rsidRPr="000A45CA" w:rsidRDefault="00BD42CF" w:rsidP="00E13C64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  <w:tr w:rsidR="00BD42CF" w:rsidRPr="00B73599" w14:paraId="057151CD" w14:textId="77777777" w:rsidTr="00D373F3">
              <w:trPr>
                <w:trHeight w:val="2465"/>
              </w:trPr>
              <w:tc>
                <w:tcPr>
                  <w:tcW w:w="244" w:type="dxa"/>
                </w:tcPr>
                <w:p w14:paraId="0EC96C71" w14:textId="77777777" w:rsidR="00BD42CF" w:rsidRDefault="00BD42CF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c)</w:t>
                  </w:r>
                </w:p>
              </w:tc>
              <w:tc>
                <w:tcPr>
                  <w:tcW w:w="147" w:type="dxa"/>
                </w:tcPr>
                <w:p w14:paraId="6C5E9521" w14:textId="77777777" w:rsidR="00BD42CF" w:rsidRDefault="00BD42CF" w:rsidP="00E13C64">
                  <w:pPr>
                    <w:spacing w:line="240" w:lineRule="atLeast"/>
                  </w:pPr>
                </w:p>
              </w:tc>
              <w:tc>
                <w:tcPr>
                  <w:tcW w:w="16135" w:type="dxa"/>
                </w:tcPr>
                <w:p w14:paraId="6051E21F" w14:textId="06F7D2CC" w:rsidR="00BD42CF" w:rsidRDefault="00BD42CF" w:rsidP="00E13C64">
                  <w:pPr>
                    <w:spacing w:line="240" w:lineRule="atLeast"/>
                  </w:pPr>
                  <w:r>
                    <w:t>Gib immer zwei Brüche an.</w:t>
                  </w:r>
                </w:p>
                <w:p w14:paraId="405CAC82" w14:textId="77777777" w:rsidR="00BD42CF" w:rsidRDefault="00BD42CF" w:rsidP="00E13C64">
                  <w:pPr>
                    <w:spacing w:line="240" w:lineRule="atLeast"/>
                  </w:pPr>
                </w:p>
                <w:tbl>
                  <w:tblPr>
                    <w:tblStyle w:val="EinfacheTabelle4"/>
                    <w:tblW w:w="8753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600" w:firstRow="0" w:lastRow="0" w:firstColumn="0" w:lastColumn="0" w:noHBand="1" w:noVBand="1"/>
                  </w:tblPr>
                  <w:tblGrid>
                    <w:gridCol w:w="402"/>
                    <w:gridCol w:w="2720"/>
                    <w:gridCol w:w="403"/>
                    <w:gridCol w:w="2720"/>
                    <w:gridCol w:w="2508"/>
                  </w:tblGrid>
                  <w:tr w:rsidR="00BD42CF" w:rsidRPr="000876EC" w14:paraId="0F7B7B7E" w14:textId="77777777" w:rsidTr="00D373F3">
                    <w:trPr>
                      <w:trHeight w:val="947"/>
                    </w:trPr>
                    <w:tc>
                      <w:tcPr>
                        <w:tcW w:w="402" w:type="dxa"/>
                      </w:tcPr>
                      <w:p w14:paraId="3E52CA9F" w14:textId="77777777" w:rsidR="00BD42CF" w:rsidRPr="000876EC" w:rsidRDefault="00BD42CF" w:rsidP="00E13C64">
                        <w:pPr>
                          <w:spacing w:line="240" w:lineRule="atLeast"/>
                        </w:pPr>
                        <w:r w:rsidRPr="000876EC">
                          <w:t>(1)</w:t>
                        </w:r>
                      </w:p>
                    </w:tc>
                    <w:tc>
                      <w:tcPr>
                        <w:tcW w:w="2720" w:type="dxa"/>
                        <w:vAlign w:val="center"/>
                      </w:tcPr>
                      <w:p w14:paraId="093415F9" w14:textId="5B26E7AC" w:rsidR="00BD42CF" w:rsidRPr="000876EC" w:rsidRDefault="00BD42CF" w:rsidP="00E13C64">
                        <w:pPr>
                          <w:spacing w:line="240" w:lineRule="atLeast"/>
                          <w:rPr>
                            <w:rFonts w:eastAsiaTheme="minorEastAsia"/>
                          </w:rPr>
                        </w:pPr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60 %=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den>
                            </m:f>
                          </m:oMath>
                        </m:oMathPara>
                      </w:p>
                      <w:p w14:paraId="2E3BADA0" w14:textId="77777777" w:rsidR="00BD42CF" w:rsidRPr="000876EC" w:rsidRDefault="00BD42CF" w:rsidP="00E13C64">
                        <w:pPr>
                          <w:spacing w:line="240" w:lineRule="atLeast"/>
                        </w:pPr>
                      </w:p>
                    </w:tc>
                    <w:tc>
                      <w:tcPr>
                        <w:tcW w:w="403" w:type="dxa"/>
                      </w:tcPr>
                      <w:p w14:paraId="4280A77F" w14:textId="77777777" w:rsidR="00BD42CF" w:rsidRPr="000876EC" w:rsidRDefault="00BD42CF" w:rsidP="00E13C64">
                        <w:pPr>
                          <w:spacing w:line="240" w:lineRule="atLeast"/>
                        </w:pPr>
                        <w:r w:rsidRPr="000876EC">
                          <w:t>(2)</w:t>
                        </w:r>
                      </w:p>
                    </w:tc>
                    <w:tc>
                      <w:tcPr>
                        <w:tcW w:w="2720" w:type="dxa"/>
                        <w:vAlign w:val="center"/>
                      </w:tcPr>
                      <w:p w14:paraId="5CA67AD7" w14:textId="4F44ADAB" w:rsidR="00BD42CF" w:rsidRPr="000876EC" w:rsidRDefault="00BD42CF" w:rsidP="00E13C64">
                        <w:pPr>
                          <w:spacing w:line="240" w:lineRule="atLeast"/>
                          <w:rPr>
                            <w:rFonts w:eastAsiaTheme="minorEastAsia"/>
                          </w:rPr>
                        </w:pPr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85 %=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  <w:p w14:paraId="79C383C9" w14:textId="77777777" w:rsidR="00BD42CF" w:rsidRPr="000876EC" w:rsidRDefault="00BD42CF" w:rsidP="00E13C64">
                        <w:pPr>
                          <w:spacing w:line="240" w:lineRule="atLeast"/>
                        </w:pPr>
                      </w:p>
                    </w:tc>
                    <w:tc>
                      <w:tcPr>
                        <w:tcW w:w="2508" w:type="dxa"/>
                      </w:tcPr>
                      <w:p w14:paraId="5CA3B59F" w14:textId="77777777" w:rsidR="00BD42CF" w:rsidRPr="000876EC" w:rsidRDefault="00BD42CF" w:rsidP="00E13C64">
                        <w:pPr>
                          <w:spacing w:line="240" w:lineRule="atLeast"/>
                        </w:pPr>
                      </w:p>
                    </w:tc>
                  </w:tr>
                  <w:tr w:rsidR="00BD42CF" w:rsidRPr="000876EC" w14:paraId="247E7C49" w14:textId="77777777" w:rsidTr="00D373F3">
                    <w:trPr>
                      <w:trHeight w:val="947"/>
                    </w:trPr>
                    <w:tc>
                      <w:tcPr>
                        <w:tcW w:w="402" w:type="dxa"/>
                      </w:tcPr>
                      <w:p w14:paraId="0F3D4560" w14:textId="77777777" w:rsidR="00BD42CF" w:rsidRPr="000876EC" w:rsidRDefault="00BD42CF" w:rsidP="00E13C64">
                        <w:pPr>
                          <w:spacing w:line="240" w:lineRule="atLeast"/>
                        </w:pPr>
                        <w:r w:rsidRPr="000876EC">
                          <w:t>(1)</w:t>
                        </w:r>
                      </w:p>
                    </w:tc>
                    <w:tc>
                      <w:tcPr>
                        <w:tcW w:w="2720" w:type="dxa"/>
                        <w:vAlign w:val="center"/>
                      </w:tcPr>
                      <w:p w14:paraId="3C9B3AFC" w14:textId="0058B49A" w:rsidR="00BD42CF" w:rsidRPr="000876EC" w:rsidRDefault="00BD42CF" w:rsidP="00E13C64">
                        <w:pPr>
                          <w:spacing w:line="240" w:lineRule="atLeast"/>
                          <w:rPr>
                            <w:rFonts w:eastAsiaTheme="minorEastAsia"/>
                          </w:rPr>
                        </w:pPr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5 %=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  <w:p w14:paraId="2A32977C" w14:textId="77777777" w:rsidR="00BD42CF" w:rsidRPr="000876EC" w:rsidRDefault="00BD42CF" w:rsidP="00E13C64">
                        <w:pPr>
                          <w:spacing w:line="240" w:lineRule="atLeast"/>
                        </w:pPr>
                      </w:p>
                    </w:tc>
                    <w:tc>
                      <w:tcPr>
                        <w:tcW w:w="403" w:type="dxa"/>
                      </w:tcPr>
                      <w:p w14:paraId="71EA43E4" w14:textId="77777777" w:rsidR="00BD42CF" w:rsidRPr="000876EC" w:rsidRDefault="00BD42CF" w:rsidP="00E13C64">
                        <w:pPr>
                          <w:spacing w:line="240" w:lineRule="atLeast"/>
                        </w:pPr>
                        <w:r w:rsidRPr="000876EC">
                          <w:t>(2)</w:t>
                        </w:r>
                      </w:p>
                    </w:tc>
                    <w:tc>
                      <w:tcPr>
                        <w:tcW w:w="2720" w:type="dxa"/>
                        <w:vAlign w:val="center"/>
                      </w:tcPr>
                      <w:p w14:paraId="433B657C" w14:textId="5C17D1E3" w:rsidR="00BD42CF" w:rsidRPr="000876EC" w:rsidRDefault="00BD42CF" w:rsidP="00E13C64">
                        <w:pPr>
                          <w:spacing w:line="240" w:lineRule="atLeast"/>
                          <w:rPr>
                            <w:rFonts w:eastAsiaTheme="minorEastAsia"/>
                          </w:rPr>
                        </w:pPr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20 %=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  <w:p w14:paraId="58B11000" w14:textId="77777777" w:rsidR="00BD42CF" w:rsidRPr="000876EC" w:rsidRDefault="00BD42CF" w:rsidP="00E13C64">
                        <w:pPr>
                          <w:spacing w:line="240" w:lineRule="atLeast"/>
                        </w:pPr>
                      </w:p>
                    </w:tc>
                    <w:tc>
                      <w:tcPr>
                        <w:tcW w:w="2508" w:type="dxa"/>
                      </w:tcPr>
                      <w:p w14:paraId="1BBFB48E" w14:textId="77777777" w:rsidR="00BD42CF" w:rsidRPr="000876EC" w:rsidRDefault="00BD42CF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2372C80D" w14:textId="77777777" w:rsidR="00BD42CF" w:rsidRPr="0038636D" w:rsidRDefault="00BD42CF" w:rsidP="00E13C64">
                  <w:pPr>
                    <w:spacing w:line="240" w:lineRule="atLeast"/>
                  </w:pPr>
                </w:p>
              </w:tc>
            </w:tr>
            <w:tr w:rsidR="00BD42CF" w:rsidRPr="00B73599" w14:paraId="1BD30283" w14:textId="77777777" w:rsidTr="00D373F3">
              <w:trPr>
                <w:trHeight w:val="1591"/>
              </w:trPr>
              <w:tc>
                <w:tcPr>
                  <w:tcW w:w="244" w:type="dxa"/>
                </w:tcPr>
                <w:p w14:paraId="675BC5FD" w14:textId="00185A88" w:rsidR="00BD42CF" w:rsidRDefault="00BD42CF" w:rsidP="005D1AB8">
                  <w:pPr>
                    <w:spacing w:before="120"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d)</w:t>
                  </w:r>
                </w:p>
              </w:tc>
              <w:tc>
                <w:tcPr>
                  <w:tcW w:w="147" w:type="dxa"/>
                </w:tcPr>
                <w:p w14:paraId="2B59A38F" w14:textId="1DF75DC0" w:rsidR="00BD42CF" w:rsidRDefault="00B11664" w:rsidP="00E13C64">
                  <w:pPr>
                    <w:spacing w:line="240" w:lineRule="atLeast"/>
                  </w:pPr>
                  <w:r>
                    <w:rPr>
                      <w:b/>
                      <w:noProof/>
                      <w:color w:val="70BCC9" w:themeColor="text2" w:themeTint="99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101056" behindDoc="0" locked="0" layoutInCell="1" allowOverlap="1" wp14:anchorId="23732518" wp14:editId="74D783CE">
                            <wp:simplePos x="0" y="0"/>
                            <wp:positionH relativeFrom="column">
                              <wp:posOffset>-42751</wp:posOffset>
                            </wp:positionH>
                            <wp:positionV relativeFrom="paragraph">
                              <wp:posOffset>778770</wp:posOffset>
                            </wp:positionV>
                            <wp:extent cx="420130" cy="278027"/>
                            <wp:effectExtent l="0" t="0" r="0" b="1905"/>
                            <wp:wrapNone/>
                            <wp:docPr id="857456823" name="Textfeld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20130" cy="2780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B266E23" w14:textId="08D44A0E" w:rsidR="00BD42CF" w:rsidRDefault="00BD42CF">
                                        <w:r>
                                          <w:t>0 %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23732518" id="Textfeld 5" o:spid="_x0000_s1092" type="#_x0000_t202" style="position:absolute;margin-left:-3.35pt;margin-top:61.3pt;width:33.1pt;height:21.9pt;z-index:25310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" fillcolor="white [3201]" stroked="f" strokeweight=".5pt">
                            <v:textbox>
                              <w:txbxContent>
                                <w:p w14:paraId="4B266E23" w14:textId="08D44A0E" w:rsidR="00BD42CF" w:rsidRDefault="00BD42CF">
                                  <w:r>
                                    <w:t>0 %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6135" w:type="dxa"/>
                </w:tcPr>
                <w:p w14:paraId="46C774AB" w14:textId="038BF599" w:rsidR="00BD42CF" w:rsidRDefault="00BD42CF" w:rsidP="00E13C64">
                  <w:pPr>
                    <w:spacing w:line="240" w:lineRule="atLeast"/>
                    <w:rPr>
                      <w:rFonts w:eastAsiaTheme="minorEastAsia"/>
                      <w:sz w:val="28"/>
                      <w:szCs w:val="28"/>
                    </w:rPr>
                  </w:pPr>
                  <w:r>
                    <w:t xml:space="preserve">Wandle in Prozent um und markiere ungefähr am Prozentstreifen: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100</m:t>
                        </m:r>
                      </m:den>
                    </m:f>
                  </m:oMath>
                  <w:r w:rsidRPr="00B87F54">
                    <w:rPr>
                      <w:sz w:val="28"/>
                      <w:szCs w:val="28"/>
                    </w:rPr>
                    <w:t>,</w:t>
                  </w:r>
                  <w:r>
                    <w:rPr>
                      <w:sz w:val="28"/>
                      <w:szCs w:val="28"/>
                    </w:rPr>
                    <w:t> 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10</m:t>
                        </m:r>
                      </m:den>
                    </m:f>
                  </m:oMath>
                  <w:r w:rsidRPr="00B87F54">
                    <w:rPr>
                      <w:sz w:val="28"/>
                      <w:szCs w:val="28"/>
                    </w:rPr>
                    <w:t>,</w:t>
                  </w:r>
                  <w:r>
                    <w:rPr>
                      <w:sz w:val="28"/>
                      <w:szCs w:val="28"/>
                    </w:rPr>
                    <w:t> 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4</m:t>
                        </m:r>
                      </m:den>
                    </m:f>
                  </m:oMath>
                </w:p>
                <w:p w14:paraId="6CD3A454" w14:textId="77777777" w:rsidR="00BD42CF" w:rsidRDefault="00BD42CF" w:rsidP="00E13C64">
                  <w:pPr>
                    <w:spacing w:line="240" w:lineRule="atLeast"/>
                    <w:rPr>
                      <w:sz w:val="28"/>
                      <w:szCs w:val="28"/>
                    </w:rPr>
                  </w:pPr>
                </w:p>
                <w:p w14:paraId="0E540D0D" w14:textId="6C15DE20" w:rsidR="00BD42CF" w:rsidRDefault="00B11664" w:rsidP="00E13C64">
                  <w:pPr>
                    <w:spacing w:line="240" w:lineRule="atLeast"/>
                  </w:pPr>
                  <w:r>
                    <w:rPr>
                      <w:b/>
                      <w:noProof/>
                      <w:color w:val="70BCC9" w:themeColor="text2" w:themeTint="99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102080" behindDoc="0" locked="0" layoutInCell="1" allowOverlap="1" wp14:anchorId="11FD855A" wp14:editId="3F6DF1A0">
                            <wp:simplePos x="0" y="0"/>
                            <wp:positionH relativeFrom="column">
                              <wp:posOffset>4102064</wp:posOffset>
                            </wp:positionH>
                            <wp:positionV relativeFrom="paragraph">
                              <wp:posOffset>260611</wp:posOffset>
                            </wp:positionV>
                            <wp:extent cx="543697" cy="278027"/>
                            <wp:effectExtent l="0" t="0" r="2540" b="1905"/>
                            <wp:wrapNone/>
                            <wp:docPr id="824716545" name="Textfeld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543697" cy="2780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94FE536" w14:textId="5D218B98" w:rsidR="00BD42CF" w:rsidRDefault="00BD42CF" w:rsidP="00F94410">
                                        <w:r>
                                          <w:t>100 %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11FD855A" id="_x0000_s1093" type="#_x0000_t202" style="position:absolute;margin-left:323pt;margin-top:20.5pt;width:42.8pt;height:21.9pt;z-index:25310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" fillcolor="white [3201]" stroked="f" strokeweight=".5pt">
                            <v:textbox>
                              <w:txbxContent>
                                <w:p w14:paraId="794FE536" w14:textId="5D218B98" w:rsidR="00BD42CF" w:rsidRDefault="00BD42CF" w:rsidP="00F94410">
                                  <w:r>
                                    <w:t>100 %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BD42CF" w:rsidRPr="00C066A5">
                    <w:rPr>
                      <w:b/>
                      <w:noProof/>
                    </w:rPr>
                    <w:drawing>
                      <wp:inline distT="0" distB="0" distL="0" distR="0" wp14:anchorId="665BAB35" wp14:editId="09F57D2A">
                        <wp:extent cx="4529787" cy="265430"/>
                        <wp:effectExtent l="0" t="0" r="0" b="1270"/>
                        <wp:docPr id="10318" name="Grafik 3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20" name="2.1b.eps"/>
                                <pic:cNvPicPr/>
                              </pic:nvPicPr>
                              <pic:blipFill rotWithShape="1">
                                <a:blip r:embed="rId1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" b="3197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572601" cy="2679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98559CE" w14:textId="0C042C70" w:rsidR="00BD42CF" w:rsidRDefault="00BD42CF" w:rsidP="00E13C64">
                  <w:pPr>
                    <w:spacing w:line="240" w:lineRule="atLeast"/>
                  </w:pPr>
                </w:p>
              </w:tc>
            </w:tr>
          </w:tbl>
          <w:p w14:paraId="09142ACB" w14:textId="77777777" w:rsidR="00D32506" w:rsidRPr="00B73599" w:rsidRDefault="00D32506" w:rsidP="00E13C64">
            <w:pPr>
              <w:spacing w:line="240" w:lineRule="atLeast"/>
            </w:pPr>
          </w:p>
        </w:tc>
        <w:tc>
          <w:tcPr>
            <w:tcW w:w="521" w:type="dxa"/>
            <w:vMerge/>
            <w:vAlign w:val="bottom"/>
          </w:tcPr>
          <w:p w14:paraId="65BA60FF" w14:textId="77777777" w:rsidR="00D32506" w:rsidRPr="00B73599" w:rsidRDefault="00D32506" w:rsidP="00E13C64">
            <w:pPr>
              <w:spacing w:line="240" w:lineRule="atLeast"/>
              <w:jc w:val="right"/>
              <w:rPr>
                <w:noProof/>
              </w:rPr>
            </w:pPr>
          </w:p>
        </w:tc>
      </w:tr>
      <w:tr w:rsidR="00442BEF" w14:paraId="1ED90A0F" w14:textId="77777777" w:rsidTr="00D373F3">
        <w:trPr>
          <w:trHeight w:val="113"/>
        </w:trPr>
        <w:tc>
          <w:tcPr>
            <w:tcW w:w="632" w:type="dxa"/>
          </w:tcPr>
          <w:p w14:paraId="7EC7611E" w14:textId="77777777" w:rsidR="00442BEF" w:rsidRDefault="00442BEF" w:rsidP="00E13C64">
            <w:pPr>
              <w:spacing w:line="240" w:lineRule="atLeast"/>
              <w:rPr>
                <w:noProof/>
              </w:rPr>
            </w:pPr>
          </w:p>
          <w:p w14:paraId="2E2208CC" w14:textId="77777777" w:rsidR="00A14690" w:rsidRDefault="00A14690" w:rsidP="00E13C64">
            <w:pPr>
              <w:spacing w:line="240" w:lineRule="atLeast"/>
              <w:rPr>
                <w:noProof/>
              </w:rPr>
            </w:pPr>
          </w:p>
          <w:p w14:paraId="2AA5B9F5" w14:textId="57684F78" w:rsidR="00A14690" w:rsidRDefault="00A1469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40" w:type="dxa"/>
          </w:tcPr>
          <w:p w14:paraId="32DBB91B" w14:textId="77777777" w:rsidR="00442BEF" w:rsidRDefault="00442BEF" w:rsidP="00E13C64">
            <w:pPr>
              <w:pStyle w:val="Nummerierung"/>
              <w:spacing w:line="240" w:lineRule="atLeast"/>
            </w:pPr>
          </w:p>
        </w:tc>
        <w:tc>
          <w:tcPr>
            <w:tcW w:w="9655" w:type="dxa"/>
            <w:gridSpan w:val="2"/>
          </w:tcPr>
          <w:p w14:paraId="32591721" w14:textId="42F1AB16" w:rsidR="00442BEF" w:rsidRPr="00EC2138" w:rsidRDefault="00442BEF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</w:tbl>
    <w:p w14:paraId="0763965A" w14:textId="081554A3" w:rsidR="00BA3DA5" w:rsidRDefault="00BD42CF" w:rsidP="00E13C64">
      <w:pPr>
        <w:spacing w:after="200" w:line="240" w:lineRule="atLeast"/>
        <w:sectPr w:rsidR="00BA3DA5" w:rsidSect="00BD42CF">
          <w:headerReference w:type="default" r:id="rId113"/>
          <w:pgSz w:w="11906" w:h="16838"/>
          <w:pgMar w:top="720" w:right="720" w:bottom="720" w:left="720" w:header="284" w:footer="567" w:gutter="0"/>
          <w:pgNumType w:start="1" w:chapStyle="4"/>
          <w:cols w:space="708"/>
          <w:docGrid w:linePitch="360"/>
        </w:sectPr>
      </w:pPr>
      <w:r>
        <w:rPr>
          <w:rFonts w:ascii="Cambria" w:hAnsi="Cambria"/>
          <w:noProof/>
          <w:color w:val="000000"/>
          <w:sz w:val="18"/>
          <w:szCs w:val="18"/>
          <w:lang w:eastAsia="de-DE"/>
        </w:rPr>
        <w:drawing>
          <wp:anchor distT="0" distB="0" distL="114300" distR="114300" simplePos="0" relativeHeight="252901376" behindDoc="0" locked="0" layoutInCell="1" allowOverlap="1" wp14:anchorId="5F023966" wp14:editId="7195215D">
            <wp:simplePos x="0" y="0"/>
            <wp:positionH relativeFrom="column">
              <wp:posOffset>6336030</wp:posOffset>
            </wp:positionH>
            <wp:positionV relativeFrom="paragraph">
              <wp:posOffset>-6691630</wp:posOffset>
            </wp:positionV>
            <wp:extent cx="222885" cy="700405"/>
            <wp:effectExtent l="0" t="0" r="5715" b="0"/>
            <wp:wrapNone/>
            <wp:docPr id="1236970791" name="Grafik 1236970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milies.eps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F94410" w14:paraId="415C8A92" w14:textId="77777777" w:rsidTr="00BF50BD">
        <w:trPr>
          <w:trHeight w:val="112"/>
        </w:trPr>
        <w:tc>
          <w:tcPr>
            <w:tcW w:w="610" w:type="dxa"/>
          </w:tcPr>
          <w:p w14:paraId="158E148E" w14:textId="34168BC7" w:rsidR="00F94410" w:rsidRPr="00BA3DA5" w:rsidRDefault="00F94410" w:rsidP="00E13C64">
            <w:pPr>
              <w:pStyle w:val="berschrift1"/>
            </w:pPr>
            <w:r>
              <w:lastRenderedPageBreak/>
              <w:t>C</w:t>
            </w:r>
          </w:p>
        </w:tc>
        <w:tc>
          <w:tcPr>
            <w:tcW w:w="8461" w:type="dxa"/>
            <w:gridSpan w:val="2"/>
          </w:tcPr>
          <w:p w14:paraId="06B74EF4" w14:textId="737101DD" w:rsidR="00F94410" w:rsidRPr="00BA3DA5" w:rsidRDefault="00F94410" w:rsidP="00E13C64">
            <w:pPr>
              <w:pStyle w:val="berschrift1"/>
            </w:pPr>
            <w:r w:rsidRPr="00F94410">
              <w:t>Kann ich Brüche und Prozente ineinander umwandeln</w:t>
            </w:r>
            <w:r w:rsidRPr="00B73599">
              <w:t>?</w:t>
            </w:r>
          </w:p>
        </w:tc>
      </w:tr>
      <w:tr w:rsidR="00F94410" w14:paraId="61794014" w14:textId="77777777" w:rsidTr="00BF50BD">
        <w:trPr>
          <w:trHeight w:val="112"/>
        </w:trPr>
        <w:tc>
          <w:tcPr>
            <w:tcW w:w="610" w:type="dxa"/>
          </w:tcPr>
          <w:p w14:paraId="128BB751" w14:textId="77777777" w:rsidR="00F94410" w:rsidRPr="00BA3DA5" w:rsidRDefault="00F94410" w:rsidP="00E13C64">
            <w:pPr>
              <w:pStyle w:val="berschrift2"/>
              <w:spacing w:after="0" w:line="240" w:lineRule="atLeast"/>
            </w:pPr>
            <w:r w:rsidRPr="00BA3DA5">
              <w:t>1</w:t>
            </w:r>
          </w:p>
        </w:tc>
        <w:tc>
          <w:tcPr>
            <w:tcW w:w="8461" w:type="dxa"/>
            <w:gridSpan w:val="2"/>
          </w:tcPr>
          <w:p w14:paraId="15044FE2" w14:textId="77777777" w:rsidR="00F94410" w:rsidRPr="00BA3DA5" w:rsidRDefault="00F94410" w:rsidP="00E13C64">
            <w:pPr>
              <w:pStyle w:val="berschrift2"/>
              <w:spacing w:after="0" w:line="240" w:lineRule="atLeast"/>
            </w:pPr>
            <w:r w:rsidRPr="00BA3DA5">
              <w:t>Brüche in Hundertstelbrüche umwandeln</w:t>
            </w:r>
          </w:p>
        </w:tc>
      </w:tr>
      <w:tr w:rsidR="00F94410" w14:paraId="2B386654" w14:textId="77777777" w:rsidTr="00BF50BD">
        <w:trPr>
          <w:trHeight w:val="112"/>
        </w:trPr>
        <w:tc>
          <w:tcPr>
            <w:tcW w:w="610" w:type="dxa"/>
          </w:tcPr>
          <w:p w14:paraId="039C3B33" w14:textId="77777777" w:rsidR="00F94410" w:rsidRPr="00BA3DA5" w:rsidRDefault="00F94410" w:rsidP="00E13C64">
            <w:pPr>
              <w:pStyle w:val="berschrift3"/>
              <w:spacing w:line="240" w:lineRule="atLeast"/>
            </w:pPr>
            <w:r w:rsidRPr="00BA3DA5">
              <w:t>1.1</w:t>
            </w:r>
          </w:p>
        </w:tc>
        <w:tc>
          <w:tcPr>
            <w:tcW w:w="8461" w:type="dxa"/>
            <w:gridSpan w:val="2"/>
          </w:tcPr>
          <w:p w14:paraId="1B97D7A4" w14:textId="3A89190E" w:rsidR="00F94410" w:rsidRPr="00BA3DA5" w:rsidRDefault="00F94410" w:rsidP="00E13C64">
            <w:pPr>
              <w:pStyle w:val="berschrift3"/>
              <w:spacing w:line="240" w:lineRule="atLeast"/>
            </w:pPr>
            <w:r w:rsidRPr="00BA3DA5">
              <w:t>Hundertstelbrüche in der Streifentafel finden</w:t>
            </w:r>
          </w:p>
        </w:tc>
      </w:tr>
      <w:tr w:rsidR="00F94410" w14:paraId="47500B2C" w14:textId="77777777" w:rsidTr="00BF50BD">
        <w:trPr>
          <w:trHeight w:val="112"/>
        </w:trPr>
        <w:tc>
          <w:tcPr>
            <w:tcW w:w="610" w:type="dxa"/>
          </w:tcPr>
          <w:p w14:paraId="2DBA5D63" w14:textId="77777777" w:rsidR="00F94410" w:rsidRDefault="00F944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461" w:type="dxa"/>
            <w:gridSpan w:val="2"/>
          </w:tcPr>
          <w:p w14:paraId="619D73A2" w14:textId="29C9F09E" w:rsidR="00F94410" w:rsidRPr="00BA3DA5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Emily will den Bruch 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2</m:t>
                  </m:r>
                </m:den>
              </m:f>
            </m:oMath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in Prozent umwandeln. </w:t>
            </w:r>
          </w:p>
          <w:p w14:paraId="7069F16E" w14:textId="44503110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58720" behindDoc="0" locked="0" layoutInCell="1" allowOverlap="1" wp14:anchorId="409D9728" wp14:editId="0C97F2A2">
                      <wp:simplePos x="0" y="0"/>
                      <wp:positionH relativeFrom="column">
                        <wp:posOffset>4614637</wp:posOffset>
                      </wp:positionH>
                      <wp:positionV relativeFrom="paragraph">
                        <wp:posOffset>312420</wp:posOffset>
                      </wp:positionV>
                      <wp:extent cx="626957" cy="772886"/>
                      <wp:effectExtent l="0" t="0" r="0" b="1905"/>
                      <wp:wrapNone/>
                      <wp:docPr id="190288627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0927268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32467132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17426D" w14:textId="77777777" w:rsidR="00F94410" w:rsidRPr="008D5126" w:rsidRDefault="00F94410" w:rsidP="00314CE0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9D9728" id="_x0000_s1094" style="position:absolute;margin-left:363.35pt;margin-top:24.6pt;width:49.35pt;height:60.85pt;z-index:252958720;mso-width-relative:margin;mso-height-relative:margin" coordorigin="-195,-261" coordsize="6270,7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">
                      <v:shape id="Grafik 3" o:spid="_x0000_s1095" type="#_x0000_t75" style="position:absolute;left:-195;top:-261;width:6269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">
                        <v:imagedata r:id="rId72" o:title="" chromakey="white"/>
                      </v:shape>
                      <v:shape id="_x0000_s1096" type="#_x0000_t202" style="position:absolute;left:1611;top:600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" filled="f" stroked="f" strokeweight=".5pt">
                        <v:textbox inset="0,0,0,0">
                          <w:txbxContent>
                            <w:p w14:paraId="1517426D" w14:textId="77777777" w:rsidR="00F94410" w:rsidRPr="008D5126" w:rsidRDefault="00F94410" w:rsidP="00314CE0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Sie weiß, dass Prozente Hundertstelbrüche sind</w:t>
            </w:r>
            <w:r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,</w:t>
            </w: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 und sucht deshalb im Hundertstel-Streifen der Streifentafel. Hier siehst du einen Ausschnitt </w:t>
            </w:r>
            <w:r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Emilys </w:t>
            </w: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Streifentafel:</w:t>
            </w:r>
            <w:r w:rsidRPr="00BA3DA5">
              <w:rPr>
                <w:noProof/>
                <w:spacing w:val="-2"/>
              </w:rPr>
              <w:t xml:space="preserve"> </w:t>
            </w:r>
          </w:p>
          <w:p w14:paraId="4585EDBF" w14:textId="682F7CE0" w:rsidR="00F94410" w:rsidRPr="00BA3DA5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</w:p>
          <w:p w14:paraId="1AD9E9A3" w14:textId="5C56B467" w:rsidR="00F94410" w:rsidRDefault="00F94410" w:rsidP="00E13C64">
            <w:pPr>
              <w:tabs>
                <w:tab w:val="left" w:pos="1666"/>
              </w:tabs>
              <w:spacing w:line="240" w:lineRule="atLeast"/>
              <w:ind w:left="-613"/>
              <w:jc w:val="center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</w:rPr>
              <w:drawing>
                <wp:inline distT="0" distB="0" distL="0" distR="0" wp14:anchorId="74958C8E" wp14:editId="17C1669A">
                  <wp:extent cx="4153296" cy="3483429"/>
                  <wp:effectExtent l="0" t="0" r="0" b="0"/>
                  <wp:docPr id="343" name="Bild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ilervon100.jpg"/>
                          <pic:cNvPicPr/>
                        </pic:nvPicPr>
                        <pic:blipFill rotWithShape="1"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61"/>
                          <a:stretch/>
                        </pic:blipFill>
                        <pic:spPr bwMode="auto">
                          <a:xfrm>
                            <a:off x="0" y="0"/>
                            <a:ext cx="4159983" cy="3489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E4C46B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44162E2D" w14:textId="77777777" w:rsidTr="00BF50BD">
        <w:trPr>
          <w:trHeight w:val="112"/>
        </w:trPr>
        <w:tc>
          <w:tcPr>
            <w:tcW w:w="610" w:type="dxa"/>
          </w:tcPr>
          <w:p w14:paraId="64C969B4" w14:textId="77777777" w:rsidR="00F94410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721B17B2" wp14:editId="77149390">
                  <wp:extent cx="361850" cy="273600"/>
                  <wp:effectExtent l="0" t="0" r="635" b="0"/>
                  <wp:docPr id="22328" name="Grafik 22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DE90C9D" w14:textId="77777777" w:rsidR="00F94410" w:rsidRDefault="00F944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036" w:type="dxa"/>
          </w:tcPr>
          <w:p w14:paraId="10959DEF" w14:textId="3D86E126" w:rsidR="00F94410" w:rsidRPr="00BA3DA5" w:rsidRDefault="00F94410" w:rsidP="00E13C64">
            <w:pPr>
              <w:tabs>
                <w:tab w:val="left" w:pos="5097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BA3DA5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Beschreibe, was Emily macht. </w:t>
            </w:r>
          </w:p>
          <w:p w14:paraId="56D88475" w14:textId="3D81A64F" w:rsidR="00F94410" w:rsidRPr="00BA3DA5" w:rsidRDefault="00F94410" w:rsidP="00E13C64">
            <w:pPr>
              <w:pStyle w:val="Listenabsatz"/>
              <w:spacing w:line="240" w:lineRule="atLeast"/>
            </w:pPr>
            <w:r w:rsidRPr="00BA3DA5">
              <w:t xml:space="preserve">Wie kann man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0"/>
                    </w:rPr>
                    <m:t>2</m:t>
                  </m:r>
                </m:den>
              </m:f>
            </m:oMath>
            <w:r w:rsidRPr="007B5694">
              <w:t xml:space="preserve"> </w:t>
            </w:r>
            <w:r w:rsidRPr="00BA3DA5">
              <w:t>als Hundertstel schreiben? Wie viel Prozent ist das?</w:t>
            </w:r>
          </w:p>
          <w:p w14:paraId="4B5E63E8" w14:textId="049DFEFC" w:rsidR="00F94410" w:rsidRDefault="00F94410" w:rsidP="00E13C64">
            <w:pPr>
              <w:pStyle w:val="Listenabsatz"/>
              <w:spacing w:line="240" w:lineRule="atLeast"/>
            </w:pPr>
            <w:r w:rsidRPr="00BA3DA5">
              <w:t xml:space="preserve">Welche Anteile sind genauso groß? </w:t>
            </w:r>
            <w:r>
              <w:br/>
            </w:r>
            <w:r w:rsidRPr="00BA3DA5">
              <w:t xml:space="preserve">Finde gleichwertige Anteile, also gleich große Anteile zu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0"/>
                    </w:rPr>
                    <m:t>2</m:t>
                  </m:r>
                </m:den>
              </m:f>
            </m:oMath>
            <w:r w:rsidRPr="007B5694">
              <w:t xml:space="preserve"> </w:t>
            </w:r>
            <w:r w:rsidRPr="00BA3DA5">
              <w:t>in der Streifentafel.</w:t>
            </w:r>
            <w:r>
              <w:rPr>
                <w14:ligatures w14:val="standardContextual"/>
              </w:rPr>
              <w:t xml:space="preserve"> </w:t>
            </w:r>
          </w:p>
          <w:p w14:paraId="7F2B883B" w14:textId="77777777" w:rsidR="00F94410" w:rsidRPr="00EC2138" w:rsidRDefault="00F94410" w:rsidP="00E13C64">
            <w:pPr>
              <w:spacing w:line="240" w:lineRule="atLeast"/>
              <w:rPr>
                <w:noProof/>
              </w:rPr>
            </w:pPr>
          </w:p>
        </w:tc>
      </w:tr>
      <w:tr w:rsidR="00F94410" w14:paraId="5F06020D" w14:textId="77777777" w:rsidTr="00BF50BD">
        <w:trPr>
          <w:trHeight w:val="112"/>
        </w:trPr>
        <w:tc>
          <w:tcPr>
            <w:tcW w:w="610" w:type="dxa"/>
          </w:tcPr>
          <w:p w14:paraId="21F6602C" w14:textId="77777777" w:rsidR="00F94410" w:rsidRDefault="00F944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3D43A13" w14:textId="77777777" w:rsidR="00F94410" w:rsidRDefault="00F944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036" w:type="dxa"/>
          </w:tcPr>
          <w:p w14:paraId="7FC4A651" w14:textId="6616D00E" w:rsidR="00F94410" w:rsidRPr="00BA3DA5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BA3DA5">
              <w:rPr>
                <w:rFonts w:ascii="Calibri" w:hAnsi="Calibri"/>
                <w:noProof/>
                <w:color w:val="000000" w:themeColor="text1"/>
                <w:szCs w:val="20"/>
              </w:rPr>
              <w:t>Finde wie Emily gleichwertige Brüche mit Nenner 100 mit der Streifentafel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am flexiblen Bruchstreifen (wie erzeugst du da Hundertstelstreifen?)</w:t>
            </w:r>
            <w:r w:rsidRPr="00BA3DA5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</w:p>
          <w:p w14:paraId="362D7334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BA3DA5">
              <w:rPr>
                <w:rFonts w:ascii="Calibri" w:hAnsi="Calibri"/>
                <w:noProof/>
                <w:color w:val="000000" w:themeColor="text1"/>
                <w:szCs w:val="20"/>
              </w:rPr>
              <w:t>Welche Muster kannst du erkennen?</w:t>
            </w:r>
          </w:p>
          <w:p w14:paraId="08A95C73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3577"/>
              <w:gridCol w:w="425"/>
              <w:gridCol w:w="3577"/>
            </w:tblGrid>
            <w:tr w:rsidR="00F94410" w14:paraId="13845E27" w14:textId="77777777" w:rsidTr="008D7E10">
              <w:tc>
                <w:tcPr>
                  <w:tcW w:w="425" w:type="dxa"/>
                </w:tcPr>
                <w:p w14:paraId="644C50FC" w14:textId="77777777" w:rsidR="00F94410" w:rsidRDefault="00F94410" w:rsidP="00E13C64">
                  <w:pPr>
                    <w:spacing w:line="240" w:lineRule="atLeast"/>
                  </w:pPr>
                  <w:r>
                    <w:t>(1)</w:t>
                  </w:r>
                </w:p>
              </w:tc>
              <w:tc>
                <w:tcPr>
                  <w:tcW w:w="3577" w:type="dxa"/>
                </w:tcPr>
                <w:p w14:paraId="5ECBD000" w14:textId="77777777" w:rsidR="00F94410" w:rsidRPr="007B5694" w:rsidRDefault="00743EBA" w:rsidP="00E13C64">
                  <w:pPr>
                    <w:spacing w:line="240" w:lineRule="atLeast"/>
                  </w:pPr>
                  <m:oMath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5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 </m:t>
                    </m:r>
                  </m:oMath>
                  <w:r w:rsidR="00F94410" w:rsidRPr="007B5694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w:t xml:space="preserve">,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5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 </m:t>
                    </m:r>
                  </m:oMath>
                  <w:r w:rsidR="00F94410" w:rsidRPr="007B5694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w:t xml:space="preserve">,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3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5</m:t>
                        </m:r>
                      </m:den>
                    </m:f>
                  </m:oMath>
                  <w:r w:rsidR="00F94410" w:rsidRPr="007B5694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w:t xml:space="preserve"> ,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5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 </m:t>
                    </m:r>
                  </m:oMath>
                  <w:r w:rsidR="00F94410" w:rsidRPr="007B5694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w:t>,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5</m:t>
                        </m:r>
                      </m:den>
                    </m:f>
                  </m:oMath>
                </w:p>
              </w:tc>
              <w:tc>
                <w:tcPr>
                  <w:tcW w:w="425" w:type="dxa"/>
                </w:tcPr>
                <w:p w14:paraId="4BF784E3" w14:textId="77777777" w:rsidR="00F94410" w:rsidRDefault="00F94410" w:rsidP="00E13C64">
                  <w:pPr>
                    <w:spacing w:line="240" w:lineRule="atLeast"/>
                  </w:pPr>
                  <w:r>
                    <w:t>(2)</w:t>
                  </w:r>
                </w:p>
              </w:tc>
              <w:tc>
                <w:tcPr>
                  <w:tcW w:w="3577" w:type="dxa"/>
                </w:tcPr>
                <w:p w14:paraId="71B1E017" w14:textId="77777777" w:rsidR="00F94410" w:rsidRDefault="00743EBA" w:rsidP="00E13C64">
                  <w:pPr>
                    <w:spacing w:line="240" w:lineRule="atLeast"/>
                  </w:pP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5</m:t>
                        </m:r>
                      </m:den>
                    </m:f>
                    <m: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 </m:t>
                    </m:r>
                  </m:oMath>
                  <w:r w:rsidR="00F94410" w:rsidRPr="00C63632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w:t xml:space="preserve">,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  <m: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 </m:t>
                    </m:r>
                  </m:oMath>
                  <w:r w:rsidR="00F94410" w:rsidRPr="00C63632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w:t xml:space="preserve">,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25</m:t>
                        </m:r>
                      </m:den>
                    </m:f>
                  </m:oMath>
                </w:p>
                <w:p w14:paraId="4FEEB436" w14:textId="77777777" w:rsidR="00F94410" w:rsidRDefault="00F94410" w:rsidP="00E13C64">
                  <w:pPr>
                    <w:spacing w:line="240" w:lineRule="atLeast"/>
                  </w:pPr>
                </w:p>
              </w:tc>
            </w:tr>
          </w:tbl>
          <w:p w14:paraId="581CAC2C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312AD013" w14:textId="77777777" w:rsidTr="00BF50BD">
        <w:trPr>
          <w:trHeight w:val="112"/>
        </w:trPr>
        <w:tc>
          <w:tcPr>
            <w:tcW w:w="610" w:type="dxa"/>
          </w:tcPr>
          <w:p w14:paraId="0489A669" w14:textId="77777777" w:rsidR="00F94410" w:rsidRDefault="00F94410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1D0EF96F" wp14:editId="6098E6B0">
                  <wp:extent cx="360000" cy="313831"/>
                  <wp:effectExtent l="0" t="0" r="2540" b="0"/>
                  <wp:docPr id="22329" name="Grafik 22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FC1BD06" w14:textId="77777777" w:rsidR="00F94410" w:rsidRDefault="00F94410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036" w:type="dxa"/>
          </w:tcPr>
          <w:p w14:paraId="5D1DD89A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8506EA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Stellt euch gegenseitig Umwandlungsaufgaben zwischen Hundertsteln und anderen Anteilen. </w:t>
            </w:r>
          </w:p>
          <w:p w14:paraId="367D4F78" w14:textId="33C9BB29" w:rsidR="00F94410" w:rsidRPr="003C3E45" w:rsidRDefault="00F94410" w:rsidP="00E13C64">
            <w:pPr>
              <w:pStyle w:val="Listenabsatz"/>
              <w:spacing w:line="240" w:lineRule="atLeast"/>
            </w:pPr>
            <w:r w:rsidRPr="003C3E45">
              <w:t>Eine Person nennt einen Bruch.</w:t>
            </w:r>
          </w:p>
          <w:p w14:paraId="44C4A615" w14:textId="77777777" w:rsidR="00F94410" w:rsidRPr="008506EA" w:rsidRDefault="00F94410" w:rsidP="00E13C64">
            <w:pPr>
              <w:pStyle w:val="Listenabsatz"/>
              <w:spacing w:line="240" w:lineRule="atLeast"/>
            </w:pPr>
            <w:r w:rsidRPr="008506EA">
              <w:t>Die andere Person verfeinert den Bruch zuerst in Hundertstel.</w:t>
            </w:r>
          </w:p>
          <w:p w14:paraId="58D93C56" w14:textId="3983DF23" w:rsidR="00F94410" w:rsidRPr="003C3E45" w:rsidRDefault="00F94410" w:rsidP="00E13C64">
            <w:pPr>
              <w:pStyle w:val="Listenabsatz"/>
              <w:spacing w:line="240" w:lineRule="atLeast"/>
            </w:pPr>
            <w:r w:rsidRPr="008506EA">
              <w:t xml:space="preserve">Dann verfeinert oder vergröbert sie ihn in andere gleichwertige Anteile. </w:t>
            </w:r>
          </w:p>
          <w:p w14:paraId="20ECA2B5" w14:textId="26C6DED6" w:rsidR="00F94410" w:rsidRPr="00EC2138" w:rsidRDefault="00F94410" w:rsidP="00E13C64">
            <w:pPr>
              <w:tabs>
                <w:tab w:val="left" w:pos="1666"/>
              </w:tabs>
              <w:spacing w:before="12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8506EA">
              <w:rPr>
                <w:rFonts w:ascii="Calibri" w:hAnsi="Calibri"/>
                <w:noProof/>
                <w:color w:val="000000" w:themeColor="text1"/>
                <w:szCs w:val="20"/>
              </w:rPr>
              <w:t>Wechselt euch ab. Kontrolliert mit der Streifentafel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den flexiblen Bruchstreifen,</w:t>
            </w:r>
          </w:p>
        </w:tc>
      </w:tr>
      <w:tr w:rsidR="00F94410" w14:paraId="2C97640A" w14:textId="77777777" w:rsidTr="00BF50BD">
        <w:trPr>
          <w:trHeight w:val="112"/>
        </w:trPr>
        <w:tc>
          <w:tcPr>
            <w:tcW w:w="610" w:type="dxa"/>
          </w:tcPr>
          <w:p w14:paraId="527D25F8" w14:textId="77777777" w:rsidR="00F94410" w:rsidRPr="00BA3DA5" w:rsidRDefault="00F94410" w:rsidP="00E13C64">
            <w:pPr>
              <w:pStyle w:val="berschrift3"/>
              <w:spacing w:line="240" w:lineRule="atLeast"/>
            </w:pPr>
            <w:r w:rsidRPr="00BA3DA5">
              <w:lastRenderedPageBreak/>
              <w:t>1.</w:t>
            </w:r>
            <w:r>
              <w:t>2</w:t>
            </w:r>
          </w:p>
        </w:tc>
        <w:tc>
          <w:tcPr>
            <w:tcW w:w="8461" w:type="dxa"/>
            <w:gridSpan w:val="2"/>
          </w:tcPr>
          <w:p w14:paraId="2626765C" w14:textId="6EAB9C6B" w:rsidR="00F94410" w:rsidRPr="00BA3DA5" w:rsidRDefault="00F94410" w:rsidP="00E13C64">
            <w:pPr>
              <w:pStyle w:val="berschrift3"/>
              <w:spacing w:line="240" w:lineRule="atLeas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59744" behindDoc="0" locked="0" layoutInCell="1" allowOverlap="1" wp14:anchorId="09436A09" wp14:editId="7DF89B9E">
                      <wp:simplePos x="0" y="0"/>
                      <wp:positionH relativeFrom="column">
                        <wp:posOffset>4676078</wp:posOffset>
                      </wp:positionH>
                      <wp:positionV relativeFrom="paragraph">
                        <wp:posOffset>417830</wp:posOffset>
                      </wp:positionV>
                      <wp:extent cx="578485" cy="722893"/>
                      <wp:effectExtent l="0" t="0" r="0" b="1270"/>
                      <wp:wrapNone/>
                      <wp:docPr id="721350404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1960561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1526001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9DF31F" w14:textId="77777777" w:rsidR="00F94410" w:rsidRPr="008D5126" w:rsidRDefault="00F94410" w:rsidP="00267D51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436A09" id="_x0000_s1097" style="position:absolute;margin-left:368.2pt;margin-top:32.9pt;width:45.55pt;height:56.9pt;z-index:252959744" coordsize="5784,7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">
                      <v:shape id="Grafik 4" o:spid="_x0000_s1098" type="#_x0000_t75" style="position:absolute;width:5784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">
                        <v:imagedata r:id="rId110" o:title="" chromakey="white"/>
                      </v:shape>
                      <v:shape id="_x0000_s1099" type="#_x0000_t202" style="position:absolute;left:1248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" filled="f" stroked="f" strokeweight=".5pt">
                        <v:textbox inset="0,0,0,0">
                          <w:txbxContent>
                            <w:p w14:paraId="439DF31F" w14:textId="77777777" w:rsidR="00F94410" w:rsidRPr="008D5126" w:rsidRDefault="00F94410" w:rsidP="00267D51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506EA">
              <w:t>Brüche mit Nenner 100 durch Erweitern finden</w:t>
            </w:r>
          </w:p>
        </w:tc>
      </w:tr>
      <w:tr w:rsidR="00F94410" w14:paraId="7B51A642" w14:textId="77777777" w:rsidTr="00BF50BD">
        <w:trPr>
          <w:trHeight w:val="112"/>
        </w:trPr>
        <w:tc>
          <w:tcPr>
            <w:tcW w:w="610" w:type="dxa"/>
          </w:tcPr>
          <w:p w14:paraId="46E5AB73" w14:textId="77777777" w:rsidR="00F94410" w:rsidRDefault="00F944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461" w:type="dxa"/>
            <w:gridSpan w:val="2"/>
          </w:tcPr>
          <w:p w14:paraId="73EF301E" w14:textId="489CAD95" w:rsidR="00F94410" w:rsidRPr="008506EA" w:rsidRDefault="00F94410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2953600" behindDoc="0" locked="0" layoutInCell="1" allowOverlap="1" wp14:anchorId="7788EF4D" wp14:editId="6ED77F5C">
                  <wp:simplePos x="0" y="0"/>
                  <wp:positionH relativeFrom="column">
                    <wp:posOffset>2733614</wp:posOffset>
                  </wp:positionH>
                  <wp:positionV relativeFrom="paragraph">
                    <wp:posOffset>45351</wp:posOffset>
                  </wp:positionV>
                  <wp:extent cx="1508760" cy="820420"/>
                  <wp:effectExtent l="0" t="0" r="27940" b="0"/>
                  <wp:wrapSquare wrapText="bothSides"/>
                  <wp:docPr id="313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-4.jpg"/>
                          <pic:cNvPicPr/>
                        </pic:nvPicPr>
                        <pic:blipFill rotWithShape="1">
                          <a:blip r:embed="rId1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201998">
                            <a:off x="0" y="0"/>
                            <a:ext cx="1508760" cy="820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506EA">
              <w:rPr>
                <w:noProof/>
                <w:spacing w:val="-2"/>
              </w:rPr>
              <w:t xml:space="preserve">Jonas will den Anteil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color w:val="000000"/>
                      <w:szCs w:val="24"/>
                      <w:lang w:eastAsia="de-DE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mbria" w:hAnsi="Cambria Math" w:cs="Times New Roman"/>
                      <w:color w:val="000000"/>
                      <w:szCs w:val="20"/>
                      <w:lang w:eastAsia="de-DE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Cambria" w:hAnsi="Cambria Math" w:cs="Times New Roman"/>
                      <w:color w:val="000000"/>
                      <w:szCs w:val="20"/>
                      <w:lang w:eastAsia="de-DE"/>
                    </w:rPr>
                    <m:t>4</m:t>
                  </m:r>
                </m:den>
              </m:f>
            </m:oMath>
            <w:r>
              <w:rPr>
                <w:rFonts w:eastAsiaTheme="minorEastAsia"/>
                <w:noProof/>
                <w:color w:val="000000"/>
                <w:szCs w:val="24"/>
                <w:lang w:eastAsia="de-DE"/>
              </w:rPr>
              <w:t xml:space="preserve"> </w:t>
            </w:r>
            <w:r w:rsidRPr="00FB6AAD">
              <w:rPr>
                <w:noProof/>
                <w:spacing w:val="-2"/>
              </w:rPr>
              <w:t xml:space="preserve">als Bruch mit </w:t>
            </w:r>
            <w:r>
              <w:rPr>
                <w:noProof/>
                <w:spacing w:val="-2"/>
              </w:rPr>
              <w:br/>
            </w:r>
            <w:r>
              <w:rPr>
                <w:noProof/>
                <w:spacing w:val="-2"/>
              </w:rPr>
              <w:br/>
            </w:r>
            <w:r w:rsidRPr="00FB6AAD">
              <w:rPr>
                <w:noProof/>
                <w:spacing w:val="-2"/>
              </w:rPr>
              <w:t>Nenner 100 schreiben</w:t>
            </w:r>
            <w:r w:rsidRPr="008506EA">
              <w:rPr>
                <w:noProof/>
                <w:spacing w:val="-2"/>
              </w:rPr>
              <w:t>.</w:t>
            </w:r>
          </w:p>
          <w:p w14:paraId="3A15EAD5" w14:textId="77777777" w:rsidR="00F94410" w:rsidRPr="00BA3DA5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 w:rsidRPr="008506EA">
              <w:rPr>
                <w:noProof/>
                <w:spacing w:val="-2"/>
              </w:rPr>
              <w:t>Er macht das so: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75DEB1A3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</w:tc>
      </w:tr>
      <w:tr w:rsidR="00F94410" w14:paraId="69BFCF2B" w14:textId="77777777" w:rsidTr="00BF50BD">
        <w:trPr>
          <w:trHeight w:val="112"/>
        </w:trPr>
        <w:tc>
          <w:tcPr>
            <w:tcW w:w="610" w:type="dxa"/>
          </w:tcPr>
          <w:p w14:paraId="06642F7C" w14:textId="77777777" w:rsidR="00F94410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4FB788ED" wp14:editId="3F8DFBDB">
                  <wp:extent cx="287640" cy="338400"/>
                  <wp:effectExtent l="0" t="0" r="0" b="5080"/>
                  <wp:docPr id="22332" name="Grafik 22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C7E651D" w14:textId="77777777" w:rsidR="00F94410" w:rsidRDefault="00F944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036" w:type="dxa"/>
          </w:tcPr>
          <w:p w14:paraId="27F9E4CD" w14:textId="5E3BC170" w:rsidR="00F94410" w:rsidRDefault="00F94410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Beschreibe Jonas´ Rechenweg. 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Nutze die Sprachmittel, die du schon gelernt hast. </w:t>
            </w:r>
          </w:p>
          <w:p w14:paraId="38CB4917" w14:textId="77777777" w:rsidR="00F94410" w:rsidRPr="00EC2138" w:rsidRDefault="00F94410" w:rsidP="00E13C64">
            <w:pPr>
              <w:spacing w:line="240" w:lineRule="atLeast"/>
              <w:rPr>
                <w:noProof/>
              </w:rPr>
            </w:pPr>
          </w:p>
        </w:tc>
      </w:tr>
      <w:tr w:rsidR="00F94410" w14:paraId="57A932B5" w14:textId="77777777" w:rsidTr="00BF50BD">
        <w:trPr>
          <w:trHeight w:val="112"/>
        </w:trPr>
        <w:tc>
          <w:tcPr>
            <w:tcW w:w="610" w:type="dxa"/>
          </w:tcPr>
          <w:p w14:paraId="7E7BA053" w14:textId="77777777" w:rsidR="00F94410" w:rsidRPr="00F4582F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87CB513" wp14:editId="05966E5D">
                  <wp:extent cx="361850" cy="273600"/>
                  <wp:effectExtent l="0" t="0" r="635" b="0"/>
                  <wp:docPr id="22334" name="Grafik 22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7C28C15" w14:textId="77777777" w:rsidR="00F94410" w:rsidRDefault="00F944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036" w:type="dxa"/>
          </w:tcPr>
          <w:p w14:paraId="2D84EC41" w14:textId="77777777" w:rsidR="00F94410" w:rsidRPr="008F1CEB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8F1CEB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Wandle die Anteile wie Jonas in Brüche mit dem Nenner 100 um. </w:t>
            </w:r>
          </w:p>
          <w:p w14:paraId="5F683F4C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8F1CEB">
              <w:rPr>
                <w:rFonts w:ascii="Calibri" w:hAnsi="Calibri"/>
                <w:noProof/>
                <w:color w:val="000000" w:themeColor="text1"/>
                <w:szCs w:val="20"/>
              </w:rPr>
              <w:t>Was fällt dir auf?</w:t>
            </w:r>
          </w:p>
          <w:p w14:paraId="3D511D9A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577"/>
              <w:gridCol w:w="425"/>
              <w:gridCol w:w="3577"/>
            </w:tblGrid>
            <w:tr w:rsidR="00F94410" w:rsidRPr="00FF4DAB" w14:paraId="3F59D7B3" w14:textId="77777777" w:rsidTr="00BF50B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6BE9725C" w14:textId="77777777" w:rsidR="00F94410" w:rsidRPr="00815AB2" w:rsidRDefault="00F94410" w:rsidP="00E13C64">
                  <w:pPr>
                    <w:spacing w:line="240" w:lineRule="atLeast"/>
                  </w:pPr>
                  <w:r w:rsidRPr="00815AB2">
                    <w:t>(1)</w:t>
                  </w:r>
                </w:p>
              </w:tc>
              <w:tc>
                <w:tcPr>
                  <w:tcW w:w="3577" w:type="dxa"/>
                </w:tcPr>
                <w:p w14:paraId="75D53652" w14:textId="1AAEA1FE" w:rsidR="00F94410" w:rsidRPr="00815AB2" w:rsidRDefault="00743EBA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3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6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7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8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9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</m:oMath>
                  <w:r w:rsidR="00F94410" w:rsidRPr="00815AB2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w:t xml:space="preserve"> </w:t>
                  </w:r>
                </w:p>
              </w:tc>
              <w:tc>
                <w:tcPr>
                  <w:tcW w:w="425" w:type="dxa"/>
                </w:tcPr>
                <w:p w14:paraId="0F91CE38" w14:textId="77777777" w:rsidR="00F94410" w:rsidRPr="00815AB2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815AB2">
                    <w:t>(2)</w:t>
                  </w:r>
                </w:p>
              </w:tc>
              <w:tc>
                <w:tcPr>
                  <w:tcW w:w="3577" w:type="dxa"/>
                </w:tcPr>
                <w:p w14:paraId="67A0F982" w14:textId="472CFB3D" w:rsidR="00F94410" w:rsidRPr="00815AB2" w:rsidRDefault="00743EBA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5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 </m:t>
                    </m:r>
                  </m:oMath>
                  <w:r w:rsidR="00F94410" w:rsidRPr="00815AB2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w:t xml:space="preserve">,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 </m:t>
                    </m:r>
                  </m:oMath>
                  <w:r w:rsidR="00F94410" w:rsidRPr="00815AB2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w:t xml:space="preserve">,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25</m:t>
                        </m:r>
                      </m:den>
                    </m:f>
                  </m:oMath>
                </w:p>
                <w:p w14:paraId="2590CECA" w14:textId="77777777" w:rsidR="00F94410" w:rsidRPr="00815AB2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74B4D055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3A5B4787" w14:textId="77777777" w:rsidTr="00BF50BD">
        <w:trPr>
          <w:trHeight w:val="112"/>
        </w:trPr>
        <w:tc>
          <w:tcPr>
            <w:tcW w:w="610" w:type="dxa"/>
          </w:tcPr>
          <w:p w14:paraId="110B1DE7" w14:textId="77777777" w:rsidR="00F94410" w:rsidRPr="00BA3DA5" w:rsidRDefault="00F94410" w:rsidP="00E13C64">
            <w:pPr>
              <w:pStyle w:val="berschrift3"/>
              <w:spacing w:line="240" w:lineRule="atLeast"/>
            </w:pPr>
            <w:r w:rsidRPr="00BA3DA5">
              <w:t>1.</w:t>
            </w:r>
            <w:r>
              <w:t>3</w:t>
            </w:r>
          </w:p>
        </w:tc>
        <w:tc>
          <w:tcPr>
            <w:tcW w:w="8461" w:type="dxa"/>
            <w:gridSpan w:val="2"/>
          </w:tcPr>
          <w:p w14:paraId="7286D9B7" w14:textId="77777777" w:rsidR="00F94410" w:rsidRPr="00BA3DA5" w:rsidRDefault="00F94410" w:rsidP="00E13C64">
            <w:pPr>
              <w:pStyle w:val="berschrift3"/>
              <w:spacing w:line="240" w:lineRule="atLeast"/>
            </w:pPr>
            <w:r w:rsidRPr="00C97361">
              <w:t>Anteile, für die man keinen Bruch mit Nenner 100 findet</w:t>
            </w:r>
          </w:p>
        </w:tc>
      </w:tr>
      <w:tr w:rsidR="00F94410" w14:paraId="13D3C089" w14:textId="77777777" w:rsidTr="00BF50BD">
        <w:trPr>
          <w:trHeight w:val="112"/>
        </w:trPr>
        <w:tc>
          <w:tcPr>
            <w:tcW w:w="610" w:type="dxa"/>
          </w:tcPr>
          <w:p w14:paraId="5AD3DE3B" w14:textId="77777777" w:rsidR="00F94410" w:rsidRPr="00F4582F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AE830CA" wp14:editId="6B2F0317">
                  <wp:extent cx="361850" cy="273600"/>
                  <wp:effectExtent l="0" t="0" r="635" b="0"/>
                  <wp:docPr id="22335" name="Grafik 22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D01759F" w14:textId="77777777" w:rsidR="00F94410" w:rsidRDefault="00F944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036" w:type="dxa"/>
          </w:tcPr>
          <w:p w14:paraId="0C0A15BA" w14:textId="4A370B7B" w:rsidR="00F94410" w:rsidRPr="00BA3DA5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57696" behindDoc="0" locked="0" layoutInCell="1" allowOverlap="1" wp14:anchorId="451382DB" wp14:editId="43FAEE62">
                      <wp:simplePos x="0" y="0"/>
                      <wp:positionH relativeFrom="column">
                        <wp:posOffset>4443412</wp:posOffset>
                      </wp:positionH>
                      <wp:positionV relativeFrom="paragraph">
                        <wp:posOffset>142240</wp:posOffset>
                      </wp:positionV>
                      <wp:extent cx="544830" cy="751091"/>
                      <wp:effectExtent l="0" t="0" r="1270" b="0"/>
                      <wp:wrapNone/>
                      <wp:docPr id="1723707945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2292748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481243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91393F" w14:textId="77777777" w:rsidR="00F94410" w:rsidRPr="008D5126" w:rsidRDefault="00F94410" w:rsidP="007553A0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1382DB" id="_x0000_s1100" style="position:absolute;margin-left:349.85pt;margin-top:11.2pt;width:42.9pt;height:59.15pt;z-index:252957696" coordsize="5448,7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">
                      <v:shape id="Grafik 5" o:spid="_x0000_s1101" type="#_x0000_t75" style="position:absolute;width:5448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">
                        <v:imagedata r:id="rId27" o:title="" chromakey="white"/>
                      </v:shape>
                      <v:shape id="_x0000_s1102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" filled="f" stroked="f" strokeweight=".5pt">
                        <v:textbox inset="0,0,0,0">
                          <w:txbxContent>
                            <w:p w14:paraId="2D91393F" w14:textId="77777777" w:rsidR="00F94410" w:rsidRPr="008D5126" w:rsidRDefault="00F94410" w:rsidP="007553A0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</w:rPr>
              <w:t xml:space="preserve"> </w:t>
            </w:r>
            <w:r>
              <w:rPr>
                <w:noProof/>
                <w:spacing w:val="-2"/>
              </w:rPr>
              <w:t>Kenan wundert sich:</w:t>
            </w:r>
          </w:p>
          <w:p w14:paraId="79F0468D" w14:textId="4FE1DE66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4624" behindDoc="0" locked="0" layoutInCell="1" allowOverlap="1" wp14:anchorId="019A778F" wp14:editId="5C3DEE92">
                      <wp:simplePos x="0" y="0"/>
                      <wp:positionH relativeFrom="column">
                        <wp:posOffset>1343199</wp:posOffset>
                      </wp:positionH>
                      <wp:positionV relativeFrom="paragraph">
                        <wp:posOffset>31684</wp:posOffset>
                      </wp:positionV>
                      <wp:extent cx="2937007" cy="567360"/>
                      <wp:effectExtent l="0" t="0" r="250825" b="10160"/>
                      <wp:wrapNone/>
                      <wp:docPr id="366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937007" cy="56736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7AF5A2" w14:textId="77777777" w:rsidR="00F94410" w:rsidRPr="001C7622" w:rsidRDefault="00F94410" w:rsidP="00592CA7">
                                  <w:pPr>
                                    <w:spacing w:line="240" w:lineRule="atLeast"/>
                                    <w:rPr>
                                      <w:rFonts w:ascii="Calibri" w:hAnsi="Calibri"/>
                                      <w:sz w:val="21"/>
                                      <w:szCs w:val="21"/>
                                    </w:rPr>
                                  </w:pPr>
                                  <w:r w:rsidRPr="001C7622">
                                    <w:rPr>
                                      <w:rFonts w:ascii="Calibri" w:hAnsi="Calibri"/>
                                      <w:sz w:val="21"/>
                                      <w:szCs w:val="21"/>
                                    </w:rPr>
                                    <w:t>Komisch</w:t>
                                  </w:r>
                                  <w:r w:rsidRPr="001C7622">
                                    <w:rPr>
                                      <w:rFonts w:ascii="Calibri" w:hAnsi="Calibri"/>
                                      <w:i/>
                                      <w:sz w:val="21"/>
                                      <w:szCs w:val="21"/>
                                    </w:rPr>
                                    <w:t xml:space="preserve">: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1"/>
                                            <w:szCs w:val="21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1"/>
                                            <w:szCs w:val="21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1"/>
                                            <w:szCs w:val="21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21"/>
                                        <w:szCs w:val="21"/>
                                      </w:rPr>
                                      <m:t xml:space="preserve"> </m:t>
                                    </m:r>
                                  </m:oMath>
                                  <w:r w:rsidRPr="001C7622">
                                    <w:rPr>
                                      <w:rFonts w:ascii="Calibri" w:hAnsi="Calibri"/>
                                      <w:sz w:val="21"/>
                                      <w:szCs w:val="21"/>
                                    </w:rPr>
                                    <w:t xml:space="preserve">kann man ja gar nicht einfach mit 100 </w:t>
                                  </w:r>
                                  <w:r w:rsidRPr="001C7622">
                                    <w:rPr>
                                      <w:rFonts w:ascii="Calibri" w:hAnsi="Calibri"/>
                                      <w:sz w:val="21"/>
                                      <w:szCs w:val="21"/>
                                    </w:rPr>
                                    <w:br/>
                                    <w:t>im Nenner schreiben? Woran liegt das?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19A778F" id="_x0000_s1103" type="#_x0000_t62" style="position:absolute;margin-left:105.75pt;margin-top:2.5pt;width:231.25pt;height:44.65pt;flip:x;z-index:25295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" adj="-1591,11823" fillcolor="white [3201]" strokecolor="#bfbfbf [2412]" strokeweight="1pt">
                      <v:textbox style="mso-fit-shape-to-text:t">
                        <w:txbxContent>
                          <w:p w14:paraId="6C7AF5A2" w14:textId="77777777" w:rsidR="00F94410" w:rsidRPr="001C7622" w:rsidRDefault="00F94410" w:rsidP="00592CA7">
                            <w:pPr>
                              <w:spacing w:line="240" w:lineRule="atLeast"/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</w:pPr>
                            <w:r w:rsidRPr="001C7622"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  <w:t>Komisch</w:t>
                            </w:r>
                            <w:r w:rsidRPr="001C7622">
                              <w:rPr>
                                <w:rFonts w:ascii="Calibri" w:hAnsi="Calibri"/>
                                <w:i/>
                                <w:sz w:val="21"/>
                                <w:szCs w:val="21"/>
                              </w:rPr>
                              <w:t xml:space="preserve">: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1"/>
                                      <w:szCs w:val="21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1"/>
                                      <w:szCs w:val="21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1"/>
                                      <w:szCs w:val="21"/>
                                    </w:rPr>
                                    <m:t>8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1"/>
                                  <w:szCs w:val="21"/>
                                </w:rPr>
                                <m:t xml:space="preserve"> </m:t>
                              </m:r>
                            </m:oMath>
                            <w:r w:rsidRPr="001C7622"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  <w:t xml:space="preserve">kann man ja gar nicht einfach mit 100 </w:t>
                            </w:r>
                            <w:r w:rsidRPr="001C7622"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  <w:br/>
                              <w:t>im Nenner schreiben? Woran liegt das?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11CF8217" w14:textId="30B9C0C6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60BE715D" w14:textId="5C1FB9F6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50FE1CB" w14:textId="2574ACD3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4D55D687" w14:textId="6F452205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9736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Hilf Kenan: Erkläre, warum man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8</m:t>
                  </m:r>
                </m:den>
              </m:f>
            </m:oMath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w:r w:rsidRPr="00C97361">
              <w:rPr>
                <w:rFonts w:ascii="Calibri" w:hAnsi="Calibri"/>
                <w:noProof/>
                <w:color w:val="000000" w:themeColor="text1"/>
                <w:szCs w:val="20"/>
              </w:rPr>
              <w:t>nicht als Bruch mit Nenner 100 angeben kann.</w:t>
            </w:r>
          </w:p>
          <w:p w14:paraId="7113D234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577"/>
              <w:gridCol w:w="425"/>
              <w:gridCol w:w="3577"/>
            </w:tblGrid>
            <w:tr w:rsidR="00F94410" w:rsidRPr="00FF4DAB" w14:paraId="2C6A564C" w14:textId="77777777" w:rsidTr="00BF50B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20741AF1" w14:textId="77777777" w:rsidR="00F94410" w:rsidRPr="00FF4DAB" w:rsidRDefault="00F94410" w:rsidP="00E13C64">
                  <w:pPr>
                    <w:spacing w:line="240" w:lineRule="atLeast"/>
                  </w:pPr>
                  <w:r w:rsidRPr="00FF4DAB">
                    <w:t>(1)</w:t>
                  </w:r>
                </w:p>
              </w:tc>
              <w:tc>
                <w:tcPr>
                  <w:tcW w:w="3577" w:type="dxa"/>
                </w:tcPr>
                <w:p w14:paraId="213A4161" w14:textId="77777777" w:rsidR="00F94410" w:rsidRPr="00FF4DAB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FF4DAB">
                    <w:rPr>
                      <w:rFonts w:ascii="Calibri" w:hAnsi="Calibri"/>
                      <w:color w:val="000000" w:themeColor="text1"/>
                      <w:szCs w:val="20"/>
                    </w:rPr>
                    <w:t>Erkläre mit der Streifentafel.</w:t>
                  </w:r>
                </w:p>
              </w:tc>
              <w:tc>
                <w:tcPr>
                  <w:tcW w:w="425" w:type="dxa"/>
                </w:tcPr>
                <w:p w14:paraId="52EAF80F" w14:textId="77777777" w:rsidR="00F94410" w:rsidRPr="00FF4DAB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FF4DAB">
                    <w:t>(2)</w:t>
                  </w:r>
                </w:p>
              </w:tc>
              <w:tc>
                <w:tcPr>
                  <w:tcW w:w="3577" w:type="dxa"/>
                </w:tcPr>
                <w:p w14:paraId="1B3B3EC7" w14:textId="5B67FEAE" w:rsidR="00F94410" w:rsidRPr="00FF4DAB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/>
                      <w:color w:val="000000" w:themeColor="text1"/>
                      <w:szCs w:val="20"/>
                    </w:rPr>
                  </w:pPr>
                  <w:r w:rsidRPr="00FF4DAB">
                    <w:rPr>
                      <w:rFonts w:ascii="Calibri" w:hAnsi="Calibri"/>
                      <w:color w:val="000000" w:themeColor="text1"/>
                      <w:szCs w:val="20"/>
                    </w:rPr>
                    <w:t>Erkläre mit Jonas´ Rechenweg</w:t>
                  </w:r>
                  <w:r>
                    <w:rPr>
                      <w:rFonts w:ascii="Calibri" w:hAnsi="Calibri"/>
                      <w:color w:val="000000" w:themeColor="text1"/>
                      <w:szCs w:val="20"/>
                    </w:rPr>
                    <w:t>.</w:t>
                  </w:r>
                </w:p>
                <w:p w14:paraId="4AE41E47" w14:textId="77777777" w:rsidR="00F94410" w:rsidRPr="00FF4DAB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067D668C" w14:textId="77777777" w:rsidR="00F94410" w:rsidRPr="00EC2138" w:rsidRDefault="00F94410" w:rsidP="00E13C64">
            <w:pPr>
              <w:spacing w:line="240" w:lineRule="atLeast"/>
              <w:rPr>
                <w:noProof/>
              </w:rPr>
            </w:pPr>
          </w:p>
        </w:tc>
      </w:tr>
      <w:tr w:rsidR="00F94410" w14:paraId="65831B61" w14:textId="77777777" w:rsidTr="00BF50BD">
        <w:trPr>
          <w:trHeight w:val="112"/>
        </w:trPr>
        <w:tc>
          <w:tcPr>
            <w:tcW w:w="610" w:type="dxa"/>
          </w:tcPr>
          <w:p w14:paraId="3D8DF9AC" w14:textId="77777777" w:rsidR="00F94410" w:rsidRDefault="00F944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AB01447" w14:textId="77777777" w:rsidR="00F94410" w:rsidRDefault="00F944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036" w:type="dxa"/>
          </w:tcPr>
          <w:p w14:paraId="2006A4A3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Finde weitere Anteile, die man nicht als Brüche mit Nenner 100 schreiben kann.</w:t>
            </w:r>
          </w:p>
          <w:p w14:paraId="39E6C793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61858CBF" w14:textId="77777777" w:rsidTr="00BF50BD">
        <w:trPr>
          <w:trHeight w:val="112"/>
        </w:trPr>
        <w:tc>
          <w:tcPr>
            <w:tcW w:w="610" w:type="dxa"/>
          </w:tcPr>
          <w:p w14:paraId="71BE554A" w14:textId="77777777" w:rsidR="00F94410" w:rsidRPr="00F4582F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0858581F" wp14:editId="358A9067">
                  <wp:extent cx="361850" cy="273600"/>
                  <wp:effectExtent l="0" t="0" r="635" b="0"/>
                  <wp:docPr id="11200" name="Grafik 1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DDAFE28" w14:textId="77777777" w:rsidR="00F94410" w:rsidRDefault="00F94410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036" w:type="dxa"/>
          </w:tcPr>
          <w:p w14:paraId="45550B30" w14:textId="41D1F013" w:rsidR="00F94410" w:rsidRPr="00BA3DA5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56672" behindDoc="0" locked="0" layoutInCell="1" allowOverlap="1" wp14:anchorId="5E8284E8" wp14:editId="09B3FFF1">
                      <wp:simplePos x="0" y="0"/>
                      <wp:positionH relativeFrom="column">
                        <wp:posOffset>4441124</wp:posOffset>
                      </wp:positionH>
                      <wp:positionV relativeFrom="paragraph">
                        <wp:posOffset>76813</wp:posOffset>
                      </wp:positionV>
                      <wp:extent cx="660378" cy="835573"/>
                      <wp:effectExtent l="0" t="0" r="635" b="3175"/>
                      <wp:wrapNone/>
                      <wp:docPr id="497217246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0378" cy="835573"/>
                                <a:chOff x="0" y="0"/>
                                <a:chExt cx="504825" cy="702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2289686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9988557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69A48E" w14:textId="77777777" w:rsidR="00F94410" w:rsidRPr="008D5126" w:rsidRDefault="00F94410" w:rsidP="000D3D65">
                                    <w:pPr>
                                      <w:pStyle w:val="Transcript"/>
                                    </w:pPr>
                                    <w: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8284E8" id="Gruppieren 15" o:spid="_x0000_s1104" style="position:absolute;margin-left:349.7pt;margin-top:6.05pt;width:52pt;height:65.8pt;z-index:252956672;mso-width-relative:margin;mso-height-relative:margin" coordsize="5048,7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">
                      <v:shape id="Grafik 9" o:spid="_x0000_s1105" type="#_x0000_t75" style="position:absolute;width:5048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">
                        <v:imagedata r:id="rId117" o:title="" chromakey="white"/>
                      </v:shape>
                      <v:shape id="_x0000_s1106" type="#_x0000_t202" style="position:absolute;left:644;top:5558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6F69A48E" w14:textId="77777777" w:rsidR="00F94410" w:rsidRPr="008D5126" w:rsidRDefault="00F94410" w:rsidP="000D3D65">
                              <w:pPr>
                                <w:pStyle w:val="Transcript"/>
                              </w:pPr>
                              <w: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spacing w:val="-2"/>
              </w:rPr>
              <w:t>Sarah hat eine Entdeckung gemacht:</w:t>
            </w:r>
          </w:p>
          <w:p w14:paraId="6A9B154A" w14:textId="7E5C9BCC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5648" behindDoc="0" locked="0" layoutInCell="1" allowOverlap="1" wp14:anchorId="03D3A698" wp14:editId="3A1A2CC7">
                      <wp:simplePos x="0" y="0"/>
                      <wp:positionH relativeFrom="column">
                        <wp:posOffset>1342390</wp:posOffset>
                      </wp:positionH>
                      <wp:positionV relativeFrom="paragraph">
                        <wp:posOffset>121748</wp:posOffset>
                      </wp:positionV>
                      <wp:extent cx="3029804" cy="378938"/>
                      <wp:effectExtent l="0" t="0" r="272415" b="14605"/>
                      <wp:wrapNone/>
                      <wp:docPr id="373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029804" cy="378938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ABDD96" w14:textId="77777777" w:rsidR="00F94410" w:rsidRPr="00592CA7" w:rsidRDefault="00F94410" w:rsidP="00571CE1">
                                  <w:pPr>
                                    <w:spacing w:line="276" w:lineRule="auto"/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20"/>
                                      <w:szCs w:val="20"/>
                                      <w:lang w:eastAsia="de-DE"/>
                                    </w:rPr>
                                  </w:pPr>
                                  <w:r w:rsidRPr="00592CA7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20"/>
                                      <w:szCs w:val="20"/>
                                      <w:lang w:eastAsia="de-DE"/>
                                    </w:rPr>
                                    <w:t xml:space="preserve">Aber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 w:rsidRPr="00592CA7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20"/>
                                      <w:szCs w:val="20"/>
                                      <w:lang w:eastAsia="de-DE"/>
                                    </w:rPr>
                                    <w:t>kann man als Bruch mit Nenner 100 schreiben.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D3A698" id="_x0000_s1107" type="#_x0000_t62" style="position:absolute;margin-left:105.7pt;margin-top:9.6pt;width:238.55pt;height:29.85pt;flip:x;z-index:2529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" adj="-1591,11823" fillcolor="white [3201]" strokecolor="#bfbfbf [2412]" strokeweight="1pt">
                      <v:textbox style="mso-fit-shape-to-text:t">
                        <w:txbxContent>
                          <w:p w14:paraId="78ABDD96" w14:textId="77777777" w:rsidR="00F94410" w:rsidRPr="00592CA7" w:rsidRDefault="00F94410" w:rsidP="00571CE1">
                            <w:pPr>
                              <w:spacing w:line="276" w:lineRule="auto"/>
                              <w:rPr>
                                <w:rFonts w:ascii="Calibri" w:hAnsi="Calibri" w:cs="Times New Roman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</w:pPr>
                            <w:r w:rsidRPr="00592CA7">
                              <w:rPr>
                                <w:rFonts w:ascii="Calibri" w:hAnsi="Calibri" w:cs="Times New Roman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  <w:t xml:space="preserve">Aber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8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 w:rsidRPr="00592CA7">
                              <w:rPr>
                                <w:rFonts w:ascii="Calibri" w:hAnsi="Calibri" w:cs="Times New Roman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  <w:t>kann man als Bruch mit Nenner 100 schreiben.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5A8CA474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608DD78C" w14:textId="66E91B2F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3C92F4CB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6CC5EEE7" w14:textId="406328E4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9736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Hilf Kenan: Erkläre, warum man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8</m:t>
                  </m:r>
                </m:den>
              </m:f>
            </m:oMath>
            <w:r>
              <w:rPr>
                <w:rFonts w:ascii="Calibri" w:eastAsiaTheme="minorEastAsia" w:hAnsi="Calibri"/>
                <w:noProof/>
                <w:color w:val="000000" w:themeColor="text1"/>
                <w:szCs w:val="20"/>
              </w:rPr>
              <w:t xml:space="preserve"> </w:t>
            </w:r>
            <w:r w:rsidRPr="00C97361">
              <w:rPr>
                <w:rFonts w:ascii="Calibri" w:hAnsi="Calibri"/>
                <w:noProof/>
                <w:color w:val="000000" w:themeColor="text1"/>
                <w:szCs w:val="20"/>
              </w:rPr>
              <w:t>nicht als Bruch mit Nenner 100 angeben kann.</w:t>
            </w:r>
          </w:p>
          <w:p w14:paraId="006B07FC" w14:textId="1BE989BD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251E0FF6" w14:textId="32DB29FD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Überprüfe Sarahs Entdeckung: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br/>
              <w:t xml:space="preserve">Wie kann man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8</m:t>
                  </m:r>
                </m:den>
              </m:f>
            </m:oMath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in einen Bruch mit Nenner 100 umwandeln?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br/>
              <w:t>Was ist hier anders als in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a)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? Überprüfe mit der Streifentafel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flexiblen Bruchstreifen.</w:t>
            </w:r>
          </w:p>
          <w:p w14:paraId="0D5719CD" w14:textId="77777777" w:rsidR="00F94410" w:rsidRPr="008F1CEB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5214CBA2" w14:textId="77777777" w:rsidTr="00BF50BD">
        <w:trPr>
          <w:trHeight w:val="112"/>
        </w:trPr>
        <w:tc>
          <w:tcPr>
            <w:tcW w:w="610" w:type="dxa"/>
          </w:tcPr>
          <w:p w14:paraId="5B757794" w14:textId="77777777" w:rsidR="00F94410" w:rsidRPr="00F4582F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07F182C3" wp14:editId="085EBD23">
                  <wp:extent cx="361850" cy="273600"/>
                  <wp:effectExtent l="0" t="0" r="635" b="0"/>
                  <wp:docPr id="11201" name="Grafik 11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4795869" w14:textId="77777777" w:rsidR="00F94410" w:rsidRDefault="00F94410" w:rsidP="00E13C64">
            <w:pPr>
              <w:pStyle w:val="Nummerierung"/>
              <w:spacing w:line="240" w:lineRule="atLeast"/>
            </w:pPr>
            <w:r>
              <w:t>d)</w:t>
            </w:r>
          </w:p>
        </w:tc>
        <w:tc>
          <w:tcPr>
            <w:tcW w:w="8036" w:type="dxa"/>
          </w:tcPr>
          <w:p w14:paraId="7E418058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Tauscht eure Anteile zu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b)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aus: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br/>
              <w:t>Sind Brüche dabei, die man wie Sarah doch als Brüche mit Nenner 100 schreiben kann? Überprüft mit der Streifentafel.</w:t>
            </w:r>
          </w:p>
          <w:p w14:paraId="31E5A5C2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noProof/>
              </w:rPr>
            </w:pPr>
          </w:p>
        </w:tc>
      </w:tr>
    </w:tbl>
    <w:p w14:paraId="02D4DC9F" w14:textId="285ECB8A" w:rsidR="00520724" w:rsidRDefault="00520724" w:rsidP="00E13C64">
      <w:pPr>
        <w:spacing w:line="240" w:lineRule="atLeast"/>
      </w:pPr>
    </w:p>
    <w:p w14:paraId="3B208047" w14:textId="77777777" w:rsidR="00520724" w:rsidRDefault="00520724" w:rsidP="00E13C64">
      <w:pPr>
        <w:spacing w:after="200" w:line="240" w:lineRule="atLeast"/>
      </w:pPr>
      <w:r>
        <w:br w:type="page"/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520724" w14:paraId="706F1F5E" w14:textId="77777777" w:rsidTr="00BF50BD">
        <w:trPr>
          <w:trHeight w:val="112"/>
        </w:trPr>
        <w:tc>
          <w:tcPr>
            <w:tcW w:w="610" w:type="dxa"/>
          </w:tcPr>
          <w:p w14:paraId="68E5E654" w14:textId="77777777" w:rsidR="00520724" w:rsidRPr="00BA3DA5" w:rsidRDefault="00520724" w:rsidP="00E13C64">
            <w:pPr>
              <w:pStyle w:val="berschrift3"/>
              <w:spacing w:line="240" w:lineRule="atLeast"/>
            </w:pPr>
            <w:r>
              <w:lastRenderedPageBreak/>
              <w:t>2</w:t>
            </w:r>
          </w:p>
        </w:tc>
        <w:tc>
          <w:tcPr>
            <w:tcW w:w="8461" w:type="dxa"/>
            <w:gridSpan w:val="2"/>
          </w:tcPr>
          <w:p w14:paraId="56C220BF" w14:textId="77777777" w:rsidR="00520724" w:rsidRPr="008506EA" w:rsidRDefault="00520724" w:rsidP="00E13C64">
            <w:pPr>
              <w:pStyle w:val="berschrift3"/>
              <w:spacing w:line="240" w:lineRule="atLeast"/>
            </w:pPr>
            <w:r w:rsidRPr="00520724">
              <w:t>Brüche und Prozente umwandeln</w:t>
            </w:r>
          </w:p>
        </w:tc>
      </w:tr>
      <w:tr w:rsidR="00520724" w14:paraId="654DBA6F" w14:textId="77777777" w:rsidTr="00BF50BD">
        <w:trPr>
          <w:trHeight w:val="112"/>
        </w:trPr>
        <w:tc>
          <w:tcPr>
            <w:tcW w:w="610" w:type="dxa"/>
          </w:tcPr>
          <w:p w14:paraId="72134D22" w14:textId="77777777" w:rsidR="00520724" w:rsidRPr="00BA3DA5" w:rsidRDefault="00520724" w:rsidP="00E13C64">
            <w:pPr>
              <w:pStyle w:val="berschrift3"/>
              <w:spacing w:line="240" w:lineRule="atLeast"/>
            </w:pPr>
            <w:r>
              <w:t>2.1</w:t>
            </w:r>
          </w:p>
        </w:tc>
        <w:tc>
          <w:tcPr>
            <w:tcW w:w="8461" w:type="dxa"/>
            <w:gridSpan w:val="2"/>
          </w:tcPr>
          <w:p w14:paraId="69831872" w14:textId="70B57E58" w:rsidR="00520724" w:rsidRPr="00BA3DA5" w:rsidRDefault="000348F6" w:rsidP="00E13C64">
            <w:pPr>
              <w:pStyle w:val="berschrift3"/>
              <w:spacing w:line="240" w:lineRule="atLeast"/>
            </w:pPr>
            <w:r w:rsidRPr="000348F6">
              <w:t>Prozente – Brüche mit immer demselben Nenner 100</w:t>
            </w:r>
          </w:p>
        </w:tc>
      </w:tr>
      <w:tr w:rsidR="00520724" w14:paraId="547F4019" w14:textId="77777777" w:rsidTr="00BF50BD">
        <w:trPr>
          <w:trHeight w:val="112"/>
        </w:trPr>
        <w:tc>
          <w:tcPr>
            <w:tcW w:w="610" w:type="dxa"/>
          </w:tcPr>
          <w:p w14:paraId="71F6192D" w14:textId="77777777" w:rsidR="00520724" w:rsidRDefault="0052072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461" w:type="dxa"/>
            <w:gridSpan w:val="2"/>
          </w:tcPr>
          <w:p w14:paraId="0930BFEC" w14:textId="78C7830F" w:rsidR="00520724" w:rsidRPr="000348F6" w:rsidRDefault="00267D51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 w:rsidRPr="00C63632">
              <w:rPr>
                <w:rFonts w:ascii="Calibri" w:hAnsi="Calibri"/>
                <w:noProof/>
              </w:rPr>
              <w:drawing>
                <wp:anchor distT="0" distB="0" distL="114300" distR="114300" simplePos="0" relativeHeight="252764160" behindDoc="0" locked="0" layoutInCell="1" allowOverlap="1" wp14:anchorId="3AEED7D9" wp14:editId="3C5D6017">
                  <wp:simplePos x="0" y="0"/>
                  <wp:positionH relativeFrom="margin">
                    <wp:posOffset>2183765</wp:posOffset>
                  </wp:positionH>
                  <wp:positionV relativeFrom="paragraph">
                    <wp:posOffset>2540</wp:posOffset>
                  </wp:positionV>
                  <wp:extent cx="2736850" cy="717550"/>
                  <wp:effectExtent l="0" t="0" r="0" b="6350"/>
                  <wp:wrapSquare wrapText="bothSides"/>
                  <wp:docPr id="87" name="Grafik 11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850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440E3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07520" behindDoc="0" locked="0" layoutInCell="1" allowOverlap="1" wp14:anchorId="12865B24" wp14:editId="4E984E26">
                      <wp:simplePos x="0" y="0"/>
                      <wp:positionH relativeFrom="column">
                        <wp:posOffset>4845464</wp:posOffset>
                      </wp:positionH>
                      <wp:positionV relativeFrom="paragraph">
                        <wp:posOffset>-37624</wp:posOffset>
                      </wp:positionV>
                      <wp:extent cx="581025" cy="702310"/>
                      <wp:effectExtent l="0" t="0" r="3175" b="8890"/>
                      <wp:wrapNone/>
                      <wp:docPr id="1386318690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2460649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4030816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7CF25A" w14:textId="77777777" w:rsidR="008440E3" w:rsidRPr="008D5126" w:rsidRDefault="008440E3" w:rsidP="008440E3">
                                    <w:pPr>
                                      <w:pStyle w:val="Transcript"/>
                                    </w:pPr>
                                    <w: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865B24" id="Gruppieren 17" o:spid="_x0000_s1108" style="position:absolute;margin-left:381.55pt;margin-top:-2.95pt;width:45.75pt;height:55.3pt;z-index:252907520" coordsize="5810,7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">
                      <v:shape id="Grafik 7" o:spid="_x0000_s1109" type="#_x0000_t75" style="position:absolute;width:5810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">
                        <v:imagedata r:id="rId120" o:title="" chromakey="white"/>
                      </v:shape>
                      <v:shape id="_x0000_s1110" type="#_x0000_t202" style="position:absolute;left:1248;top:5555;width:4562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" filled="f" stroked="f" strokeweight=".5pt">
                        <v:textbox inset="0,0,0,0">
                          <w:txbxContent>
                            <w:p w14:paraId="257CF25A" w14:textId="77777777" w:rsidR="008440E3" w:rsidRPr="008D5126" w:rsidRDefault="008440E3" w:rsidP="008440E3">
                              <w:pPr>
                                <w:pStyle w:val="Transcript"/>
                              </w:pPr>
                              <w: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348F6" w:rsidRPr="000348F6">
              <w:rPr>
                <w:noProof/>
                <w:spacing w:val="-2"/>
              </w:rPr>
              <w:t xml:space="preserve">Maurice schreibt Brüche </w:t>
            </w:r>
            <w:r w:rsidR="00DD7B69">
              <w:rPr>
                <w:noProof/>
                <w:spacing w:val="-2"/>
              </w:rPr>
              <w:t xml:space="preserve">als </w:t>
            </w:r>
            <w:r w:rsidR="000348F6">
              <w:rPr>
                <w:noProof/>
                <w:spacing w:val="-2"/>
              </w:rPr>
              <w:br/>
            </w:r>
            <w:r w:rsidR="000348F6" w:rsidRPr="000348F6">
              <w:rPr>
                <w:noProof/>
                <w:spacing w:val="-2"/>
              </w:rPr>
              <w:t xml:space="preserve">als Prozente, damit er sie </w:t>
            </w:r>
            <w:r w:rsidR="000348F6">
              <w:rPr>
                <w:noProof/>
                <w:spacing w:val="-2"/>
              </w:rPr>
              <w:br/>
            </w:r>
            <w:r w:rsidR="000348F6" w:rsidRPr="000348F6">
              <w:rPr>
                <w:noProof/>
                <w:spacing w:val="-2"/>
              </w:rPr>
              <w:t>gut vergleichen kann.</w:t>
            </w:r>
            <w:r w:rsidR="000348F6" w:rsidRPr="00C63632">
              <w:rPr>
                <w:rFonts w:ascii="Calibri" w:hAnsi="Calibri"/>
                <w:noProof/>
              </w:rPr>
              <w:t xml:space="preserve"> </w:t>
            </w:r>
          </w:p>
          <w:p w14:paraId="2E3F7BDB" w14:textId="77777777" w:rsidR="00520724" w:rsidRPr="00EC2138" w:rsidRDefault="00520724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</w:tc>
      </w:tr>
      <w:tr w:rsidR="00520724" w14:paraId="5186AFE2" w14:textId="77777777" w:rsidTr="00BF50BD">
        <w:trPr>
          <w:trHeight w:val="112"/>
        </w:trPr>
        <w:tc>
          <w:tcPr>
            <w:tcW w:w="610" w:type="dxa"/>
          </w:tcPr>
          <w:p w14:paraId="30CADA1F" w14:textId="77777777" w:rsidR="00520724" w:rsidRDefault="0052072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11EA556" w14:textId="77777777" w:rsidR="00520724" w:rsidRDefault="00520724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036" w:type="dxa"/>
          </w:tcPr>
          <w:p w14:paraId="3FB9B86C" w14:textId="77777777" w:rsidR="000348F6" w:rsidRPr="00C63632" w:rsidRDefault="000348F6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 xml:space="preserve">Schreibe </w:t>
            </w:r>
            <m:oMath>
              <m:f>
                <m:fPr>
                  <m:ctrlPr>
                    <w:rPr>
                      <w:rFonts w:ascii="Cambria Math" w:hAnsi="Cambria Math"/>
                      <w:color w:val="000000" w:themeColor="text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0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0"/>
                    </w:rPr>
                    <m:t>10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Cs w:val="20"/>
                </w:rPr>
                <m:t xml:space="preserve"> </m:t>
              </m:r>
            </m:oMath>
            <w:r w:rsidRPr="000348F6">
              <w:rPr>
                <w:rFonts w:ascii="Calibri" w:hAnsi="Calibri"/>
                <w:color w:val="000000" w:themeColor="text1"/>
                <w:szCs w:val="20"/>
              </w:rPr>
              <w:t xml:space="preserve">und </w:t>
            </w:r>
            <m:oMath>
              <m:f>
                <m:fPr>
                  <m:ctrlPr>
                    <w:rPr>
                      <w:rFonts w:ascii="Cambria Math" w:hAnsi="Cambria Math"/>
                      <w:color w:val="000000" w:themeColor="text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0"/>
                    </w:rPr>
                    <m:t>10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0"/>
                    </w:rPr>
                    <m:t>50</m:t>
                  </m:r>
                </m:den>
              </m:f>
            </m:oMath>
            <w:r w:rsidRPr="00C63632">
              <w:rPr>
                <w:rFonts w:ascii="Calibri" w:hAnsi="Calibri"/>
                <w:color w:val="000000" w:themeColor="text1"/>
                <w:szCs w:val="20"/>
              </w:rPr>
              <w:t xml:space="preserve"> jeweils als Prozent. Beschreibe, wie du dabei vorgehst. </w:t>
            </w:r>
          </w:p>
          <w:p w14:paraId="52E4DB87" w14:textId="77777777" w:rsidR="00520724" w:rsidRDefault="000348F6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Wie kannst du nun entscheiden, ob die Brüche gleich groß sind?</w:t>
            </w:r>
          </w:p>
          <w:p w14:paraId="30C6B125" w14:textId="77777777" w:rsidR="000348F6" w:rsidRPr="00EC2138" w:rsidRDefault="000348F6" w:rsidP="00E13C64">
            <w:pPr>
              <w:spacing w:line="240" w:lineRule="atLeast"/>
              <w:rPr>
                <w:noProof/>
              </w:rPr>
            </w:pPr>
          </w:p>
        </w:tc>
      </w:tr>
      <w:tr w:rsidR="00520724" w14:paraId="650B67C5" w14:textId="77777777" w:rsidTr="00BF50BD">
        <w:trPr>
          <w:trHeight w:val="112"/>
        </w:trPr>
        <w:tc>
          <w:tcPr>
            <w:tcW w:w="610" w:type="dxa"/>
          </w:tcPr>
          <w:p w14:paraId="371649F8" w14:textId="77777777" w:rsidR="00520724" w:rsidRDefault="0052072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D2072E7" w14:textId="77777777" w:rsidR="00520724" w:rsidRDefault="00520724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036" w:type="dxa"/>
          </w:tcPr>
          <w:p w14:paraId="10E4F085" w14:textId="77777777" w:rsidR="00520724" w:rsidRDefault="000348F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0348F6">
              <w:rPr>
                <w:rFonts w:ascii="Calibri" w:hAnsi="Calibri"/>
                <w:noProof/>
                <w:color w:val="000000" w:themeColor="text1"/>
                <w:szCs w:val="20"/>
              </w:rPr>
              <w:t>Zeichne beide Brüche aus a) ungefähr im Prozentstreifen ein:</w:t>
            </w:r>
          </w:p>
          <w:p w14:paraId="39EBE7AC" w14:textId="77777777" w:rsidR="000348F6" w:rsidRDefault="000348F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2A2384A8" w14:textId="77777777" w:rsidR="000348F6" w:rsidRDefault="000348F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b/>
                <w:noProof/>
              </w:rPr>
              <w:drawing>
                <wp:inline distT="0" distB="0" distL="0" distR="0" wp14:anchorId="21BE86BA" wp14:editId="64A23C45">
                  <wp:extent cx="4533900" cy="390525"/>
                  <wp:effectExtent l="0" t="0" r="0" b="3175"/>
                  <wp:docPr id="318" name="Grafik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0" name="2.1b.eps"/>
                          <pic:cNvPicPr/>
                        </pic:nvPicPr>
                        <pic:blipFill>
                          <a:blip r:embed="rId112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lum bright="1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A4EC56" w14:textId="77777777" w:rsidR="00520724" w:rsidRPr="00EC2138" w:rsidRDefault="00520724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520724" w14:paraId="588B2D16" w14:textId="77777777" w:rsidTr="00BF50BD">
        <w:trPr>
          <w:trHeight w:val="112"/>
        </w:trPr>
        <w:tc>
          <w:tcPr>
            <w:tcW w:w="610" w:type="dxa"/>
          </w:tcPr>
          <w:p w14:paraId="0198EA2E" w14:textId="77777777" w:rsidR="00520724" w:rsidRDefault="0052072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25C929E" w14:textId="77777777" w:rsidR="00520724" w:rsidRDefault="000348F6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036" w:type="dxa"/>
          </w:tcPr>
          <w:p w14:paraId="1471A22D" w14:textId="77777777" w:rsidR="000348F6" w:rsidRPr="00C63632" w:rsidRDefault="000348F6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Schreibe als Prozentzahl. Welcher ist der größte Bruch?</w:t>
            </w:r>
          </w:p>
          <w:p w14:paraId="66675111" w14:textId="77777777" w:rsidR="000348F6" w:rsidRPr="00C63632" w:rsidRDefault="000348F6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Schreibe auf, mit welcher Zahl du den Zähler und den Nenner erweitert hast.</w:t>
            </w:r>
          </w:p>
          <w:p w14:paraId="249DE646" w14:textId="77777777" w:rsidR="00520724" w:rsidRDefault="00520724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3577"/>
              <w:gridCol w:w="425"/>
              <w:gridCol w:w="3577"/>
            </w:tblGrid>
            <w:tr w:rsidR="00520724" w:rsidRPr="00A35E9D" w14:paraId="5B98CB68" w14:textId="77777777" w:rsidTr="00A35E9D">
              <w:tc>
                <w:tcPr>
                  <w:tcW w:w="425" w:type="dxa"/>
                </w:tcPr>
                <w:p w14:paraId="5897D0E3" w14:textId="77777777" w:rsidR="00520724" w:rsidRPr="00A35E9D" w:rsidRDefault="00520724" w:rsidP="00E13C64">
                  <w:pPr>
                    <w:spacing w:line="240" w:lineRule="atLeast"/>
                  </w:pPr>
                  <w:r w:rsidRPr="00A35E9D">
                    <w:t>(1)</w:t>
                  </w:r>
                </w:p>
              </w:tc>
              <w:tc>
                <w:tcPr>
                  <w:tcW w:w="3577" w:type="dxa"/>
                </w:tcPr>
                <w:p w14:paraId="15A075D1" w14:textId="1A18E957" w:rsidR="00520724" w:rsidRPr="004A06ED" w:rsidRDefault="00743EBA" w:rsidP="00E13C64">
                  <w:pPr>
                    <w:spacing w:line="240" w:lineRule="atLeast"/>
                    <w:rPr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libri"/>
                        </w:rPr>
                        <m:t xml:space="preserve">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r>
                        <m:rPr>
                          <m:sty m:val="p"/>
                        </m:rPr>
                        <w:rPr>
                          <w:rFonts w:ascii="Cambria Math" w:hAnsi="Calibri"/>
                        </w:rPr>
                        <m:t xml:space="preserve">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noProof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</w:rPr>
                            <m:t>100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= 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%</m:t>
                      </m:r>
                    </m:oMath>
                  </m:oMathPara>
                </w:p>
                <w:p w14:paraId="53357CEA" w14:textId="00D5656B" w:rsidR="004A06ED" w:rsidRPr="00A35E9D" w:rsidRDefault="004A06ED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4605FECA" w14:textId="77777777" w:rsidR="00520724" w:rsidRPr="00A35E9D" w:rsidRDefault="00520724" w:rsidP="00E13C64">
                  <w:pPr>
                    <w:spacing w:line="240" w:lineRule="atLeast"/>
                  </w:pPr>
                  <w:r w:rsidRPr="00A35E9D">
                    <w:t>(2)</w:t>
                  </w:r>
                </w:p>
              </w:tc>
              <w:tc>
                <w:tcPr>
                  <w:tcW w:w="3577" w:type="dxa"/>
                </w:tcPr>
                <w:p w14:paraId="6F0C66CB" w14:textId="2E75FDA5" w:rsidR="00520724" w:rsidRPr="004A06ED" w:rsidRDefault="00743EBA" w:rsidP="00E13C64">
                  <w:pPr>
                    <w:spacing w:line="240" w:lineRule="atLeast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5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noProof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</w:rPr>
                            <m:t>100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= 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%</m:t>
                      </m:r>
                    </m:oMath>
                  </m:oMathPara>
                </w:p>
                <w:p w14:paraId="49D06AAA" w14:textId="77777777" w:rsidR="002F436B" w:rsidRPr="00A35E9D" w:rsidRDefault="002F436B" w:rsidP="00E13C64">
                  <w:pPr>
                    <w:spacing w:line="240" w:lineRule="atLeast"/>
                  </w:pPr>
                </w:p>
              </w:tc>
            </w:tr>
            <w:tr w:rsidR="002F436B" w:rsidRPr="00A35E9D" w14:paraId="4CC5FF0D" w14:textId="77777777" w:rsidTr="00A35E9D">
              <w:tc>
                <w:tcPr>
                  <w:tcW w:w="425" w:type="dxa"/>
                </w:tcPr>
                <w:p w14:paraId="0FC031D8" w14:textId="77777777" w:rsidR="002F436B" w:rsidRPr="00A35E9D" w:rsidRDefault="002F436B" w:rsidP="00E13C64">
                  <w:pPr>
                    <w:spacing w:line="240" w:lineRule="atLeast"/>
                  </w:pPr>
                  <w:r w:rsidRPr="00A35E9D">
                    <w:t>(3)</w:t>
                  </w:r>
                </w:p>
              </w:tc>
              <w:tc>
                <w:tcPr>
                  <w:tcW w:w="3577" w:type="dxa"/>
                </w:tcPr>
                <w:p w14:paraId="5B44F5DF" w14:textId="72ECCFBA" w:rsidR="002F436B" w:rsidRPr="004A06ED" w:rsidRDefault="00743EBA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5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25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libri"/>
                        </w:rPr>
                        <m:t xml:space="preserve">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r>
                        <m:rPr>
                          <m:sty m:val="p"/>
                        </m:rPr>
                        <w:rPr>
                          <w:rFonts w:ascii="Cambria Math" w:hAnsi="Calibri"/>
                        </w:rPr>
                        <m:t xml:space="preserve">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noProof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</w:rPr>
                            <m:t>100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= 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%</m:t>
                      </m:r>
                    </m:oMath>
                  </m:oMathPara>
                </w:p>
              </w:tc>
              <w:tc>
                <w:tcPr>
                  <w:tcW w:w="425" w:type="dxa"/>
                </w:tcPr>
                <w:p w14:paraId="7F995402" w14:textId="77777777" w:rsidR="002F436B" w:rsidRPr="00A35E9D" w:rsidRDefault="002F436B" w:rsidP="00E13C64">
                  <w:pPr>
                    <w:spacing w:line="240" w:lineRule="atLeast"/>
                  </w:pPr>
                </w:p>
              </w:tc>
              <w:tc>
                <w:tcPr>
                  <w:tcW w:w="3577" w:type="dxa"/>
                </w:tcPr>
                <w:p w14:paraId="3838D56D" w14:textId="6038EE11" w:rsidR="002F436B" w:rsidRPr="004A06ED" w:rsidRDefault="00743EBA" w:rsidP="00E13C64">
                  <w:pPr>
                    <w:spacing w:line="240" w:lineRule="atLeast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8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50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noProof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16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</w:rPr>
                            <m:t>100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= 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%</m:t>
                      </m:r>
                    </m:oMath>
                  </m:oMathPara>
                </w:p>
                <w:p w14:paraId="77608472" w14:textId="77777777" w:rsidR="002F436B" w:rsidRPr="00A35E9D" w:rsidRDefault="002F436B" w:rsidP="00E13C64">
                  <w:pPr>
                    <w:spacing w:line="240" w:lineRule="atLeast"/>
                    <w:rPr>
                      <w:rFonts w:ascii="Calibri" w:eastAsia="Calibri" w:hAnsi="Calibri" w:cs="Times New Roman"/>
                    </w:rPr>
                  </w:pPr>
                </w:p>
              </w:tc>
            </w:tr>
          </w:tbl>
          <w:p w14:paraId="62D67674" w14:textId="77777777" w:rsidR="00520724" w:rsidRPr="00EC2138" w:rsidRDefault="00520724" w:rsidP="00E13C64">
            <w:pPr>
              <w:spacing w:line="240" w:lineRule="atLeast"/>
              <w:rPr>
                <w:noProof/>
              </w:rPr>
            </w:pPr>
          </w:p>
        </w:tc>
      </w:tr>
      <w:tr w:rsidR="00520724" w14:paraId="7396E924" w14:textId="77777777" w:rsidTr="00BF50BD">
        <w:trPr>
          <w:trHeight w:val="112"/>
        </w:trPr>
        <w:tc>
          <w:tcPr>
            <w:tcW w:w="610" w:type="dxa"/>
          </w:tcPr>
          <w:p w14:paraId="6E4D82E0" w14:textId="77777777" w:rsidR="00520724" w:rsidRDefault="00A35E9D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22006591" wp14:editId="5726E35D">
                  <wp:extent cx="287640" cy="338400"/>
                  <wp:effectExtent l="0" t="0" r="0" b="5080"/>
                  <wp:docPr id="11203" name="Grafik 11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EA2BC12" w14:textId="77777777" w:rsidR="00520724" w:rsidRDefault="00352A29" w:rsidP="00E13C64">
            <w:pPr>
              <w:pStyle w:val="Nummerierung"/>
              <w:spacing w:line="240" w:lineRule="atLeast"/>
            </w:pPr>
            <w:r>
              <w:t>d</w:t>
            </w:r>
            <w:r w:rsidR="00520724">
              <w:t>)</w:t>
            </w:r>
          </w:p>
        </w:tc>
        <w:tc>
          <w:tcPr>
            <w:tcW w:w="8036" w:type="dxa"/>
          </w:tcPr>
          <w:p w14:paraId="3415B935" w14:textId="667E4D58" w:rsidR="00352A29" w:rsidRPr="00352A29" w:rsidRDefault="00352A2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352A29">
              <w:rPr>
                <w:rFonts w:ascii="Calibri" w:hAnsi="Calibri"/>
                <w:noProof/>
                <w:color w:val="000000" w:themeColor="text1"/>
                <w:szCs w:val="20"/>
              </w:rPr>
              <w:t>Jetzt umgekehrt. Wandle die Prozente in Brüche um: 50 %, 55 %, 64 %</w:t>
            </w:r>
          </w:p>
          <w:p w14:paraId="406F08B6" w14:textId="77777777" w:rsidR="00520724" w:rsidRDefault="00352A2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352A29">
              <w:rPr>
                <w:rFonts w:ascii="Calibri" w:hAnsi="Calibri"/>
                <w:noProof/>
                <w:color w:val="000000" w:themeColor="text1"/>
                <w:szCs w:val="20"/>
              </w:rPr>
              <w:t>Beschreibe, wie du dabei vorgehst.</w:t>
            </w:r>
          </w:p>
          <w:p w14:paraId="7EADFB84" w14:textId="77777777" w:rsidR="00352A29" w:rsidRPr="00EC2138" w:rsidRDefault="00352A2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352A29" w14:paraId="36739969" w14:textId="77777777" w:rsidTr="00BF50BD">
        <w:trPr>
          <w:trHeight w:val="112"/>
        </w:trPr>
        <w:tc>
          <w:tcPr>
            <w:tcW w:w="610" w:type="dxa"/>
          </w:tcPr>
          <w:p w14:paraId="7F7B0362" w14:textId="77777777" w:rsidR="00352A29" w:rsidRPr="00F53C44" w:rsidRDefault="00352A29" w:rsidP="00E13C64">
            <w:pPr>
              <w:pStyle w:val="berschrift3"/>
              <w:spacing w:line="240" w:lineRule="atLeast"/>
            </w:pPr>
            <w:r w:rsidRPr="00F53C44">
              <w:t>2.2</w:t>
            </w:r>
          </w:p>
        </w:tc>
        <w:tc>
          <w:tcPr>
            <w:tcW w:w="8461" w:type="dxa"/>
            <w:gridSpan w:val="2"/>
          </w:tcPr>
          <w:p w14:paraId="2D3DC9CD" w14:textId="7C887348" w:rsidR="00352A29" w:rsidRPr="00F53C44" w:rsidRDefault="00267D51" w:rsidP="00E13C64">
            <w:pPr>
              <w:pStyle w:val="berschrift3"/>
              <w:spacing w:line="240" w:lineRule="atLeas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34144" behindDoc="0" locked="0" layoutInCell="1" allowOverlap="1" wp14:anchorId="04574C76" wp14:editId="6103170E">
                      <wp:simplePos x="0" y="0"/>
                      <wp:positionH relativeFrom="column">
                        <wp:posOffset>4498975</wp:posOffset>
                      </wp:positionH>
                      <wp:positionV relativeFrom="paragraph">
                        <wp:posOffset>546735</wp:posOffset>
                      </wp:positionV>
                      <wp:extent cx="547370" cy="694690"/>
                      <wp:effectExtent l="0" t="0" r="0" b="3810"/>
                      <wp:wrapNone/>
                      <wp:docPr id="51464125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0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38612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066755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7D915D" w14:textId="77777777" w:rsidR="00267D51" w:rsidRPr="008D5126" w:rsidRDefault="00267D51" w:rsidP="00267D51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574C76" id="Gruppieren 13" o:spid="_x0000_s1111" style="position:absolute;margin-left:354.25pt;margin-top:43.05pt;width:43.1pt;height:54.7pt;z-index:252934144" coordsize="5473,6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">
                      <v:shape id="Grafik 10" o:spid="_x0000_s1112" type="#_x0000_t75" style="position:absolute;width:5473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">
                        <v:imagedata r:id="rId122" o:title="" chromakey="white"/>
                      </v:shape>
                      <v:shape id="_x0000_s1113" type="#_x0000_t202" style="position:absolute;left:725;top:5478;width:3498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" filled="f" stroked="f" strokeweight=".5pt">
                        <v:textbox inset="0,0,0,0">
                          <w:txbxContent>
                            <w:p w14:paraId="347D915D" w14:textId="77777777" w:rsidR="00267D51" w:rsidRPr="008D5126" w:rsidRDefault="00267D51" w:rsidP="00267D51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53C44" w:rsidRPr="00F53C44">
              <w:t>Kann 80 % zu zwei Brüchen gleichzeitig gehören?</w:t>
            </w:r>
          </w:p>
        </w:tc>
      </w:tr>
      <w:tr w:rsidR="00B71962" w14:paraId="29619014" w14:textId="77777777" w:rsidTr="00BF50BD">
        <w:trPr>
          <w:trHeight w:val="112"/>
        </w:trPr>
        <w:tc>
          <w:tcPr>
            <w:tcW w:w="610" w:type="dxa"/>
          </w:tcPr>
          <w:p w14:paraId="0BD1261E" w14:textId="77777777" w:rsidR="00B71962" w:rsidRDefault="00B71962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461" w:type="dxa"/>
            <w:gridSpan w:val="2"/>
          </w:tcPr>
          <w:p w14:paraId="71AFFF9F" w14:textId="2AADFEF8" w:rsidR="00B71962" w:rsidRDefault="00B71962" w:rsidP="00E13C64">
            <w:pPr>
              <w:spacing w:line="240" w:lineRule="atLeast"/>
              <w:rPr>
                <w:noProof/>
              </w:rPr>
            </w:pPr>
            <w:r w:rsidRPr="00B71962">
              <w:rPr>
                <w:noProof/>
              </w:rPr>
              <w:t xml:space="preserve">Kenan und Leonie haben beide 80 % in einen Bruch umgewandelt. </w:t>
            </w:r>
          </w:p>
          <w:p w14:paraId="07EE75D8" w14:textId="0A292B51" w:rsidR="00B71962" w:rsidRPr="00B71962" w:rsidRDefault="00267D51" w:rsidP="00E13C64">
            <w:pPr>
              <w:spacing w:line="240" w:lineRule="atLeast"/>
              <w:rPr>
                <w:color w:val="327A86" w:themeColor="text2"/>
              </w:rPr>
            </w:pPr>
            <w:r>
              <w:rPr>
                <w:noProof/>
                <w:color w:val="327A86" w:themeColor="text2"/>
              </w:rPr>
              <mc:AlternateContent>
                <mc:Choice Requires="wps">
                  <w:drawing>
                    <wp:anchor distT="0" distB="0" distL="114300" distR="114300" simplePos="0" relativeHeight="252778496" behindDoc="0" locked="0" layoutInCell="1" allowOverlap="1" wp14:anchorId="0AB829FA" wp14:editId="653C1E2E">
                      <wp:simplePos x="0" y="0"/>
                      <wp:positionH relativeFrom="column">
                        <wp:posOffset>655321</wp:posOffset>
                      </wp:positionH>
                      <wp:positionV relativeFrom="paragraph">
                        <wp:posOffset>87154</wp:posOffset>
                      </wp:positionV>
                      <wp:extent cx="3654787" cy="378969"/>
                      <wp:effectExtent l="0" t="0" r="320675" b="14605"/>
                      <wp:wrapNone/>
                      <wp:docPr id="462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654787" cy="378969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4860FA" w14:textId="3DB89B9F" w:rsidR="00A605EA" w:rsidRPr="00F53C44" w:rsidRDefault="00A605EA" w:rsidP="00571CE1">
                                  <w:pPr>
                                    <w:spacing w:line="276" w:lineRule="auto"/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815AB2">
                                    <w:t>Aber 80 % kann doch nicht gleichzeitig</w:t>
                                  </w:r>
                                  <w:r w:rsidRPr="00815AB2">
                                    <w:rPr>
                                      <w:rFonts w:ascii="Calibri" w:hAnsi="Calibri" w:cs="Calibri"/>
                                    </w:rPr>
                                    <w:t xml:space="preserve"> </w:t>
                                  </w:r>
                                  <w:r w:rsidR="000D3D65">
                                    <w:rPr>
                                      <w:rFonts w:ascii="Calibri" w:hAnsi="Calibri" w:cs="Calibri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Calibri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Calibri"/>
                                          </w:rPr>
                                          <m:t>80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Calibri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Calibri"/>
                                      </w:rPr>
                                      <m:t xml:space="preserve"> </m:t>
                                    </m:r>
                                  </m:oMath>
                                  <w:r w:rsidRPr="00815AB2">
                                    <w:rPr>
                                      <w:rFonts w:ascii="Calibri" w:hAnsi="Calibri" w:cs="Calibri"/>
                                    </w:rPr>
                                    <w:t xml:space="preserve">und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Calibri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Calibri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Calibri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Calibri"/>
                                      </w:rPr>
                                      <m:t xml:space="preserve"> </m:t>
                                    </m:r>
                                  </m:oMath>
                                  <w:r w:rsidRPr="00815AB2">
                                    <w:t>sein?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B829FA" id="_x0000_s1114" type="#_x0000_t62" style="position:absolute;margin-left:51.6pt;margin-top:6.85pt;width:287.8pt;height:29.85pt;flip:x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" adj="-1591,11823" fillcolor="white [3201]" strokecolor="#d8d8d8 [2732]" strokeweight="1pt">
                      <v:textbox style="mso-fit-shape-to-text:t">
                        <w:txbxContent>
                          <w:p w14:paraId="604860FA" w14:textId="3DB89B9F" w:rsidR="00A605EA" w:rsidRPr="00F53C44" w:rsidRDefault="00A605EA" w:rsidP="00571CE1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815AB2">
                              <w:t>Aber 80 % kann doch nicht gleichzeitig</w:t>
                            </w:r>
                            <w:r w:rsidRPr="00815AB2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0D3D65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Calibri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Calibri"/>
                                    </w:rPr>
                                    <m:t>80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Calibri"/>
                                    </w:rPr>
                                    <m:t>100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Calibri"/>
                                </w:rPr>
                                <m:t xml:space="preserve"> </m:t>
                              </m:r>
                            </m:oMath>
                            <w:r w:rsidRPr="00815AB2">
                              <w:rPr>
                                <w:rFonts w:ascii="Calibri" w:hAnsi="Calibri" w:cs="Calibri"/>
                              </w:rPr>
                              <w:t xml:space="preserve">und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Calibri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Calibri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Calibri"/>
                                    </w:rPr>
                                    <m:t>5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Calibri"/>
                                </w:rPr>
                                <m:t xml:space="preserve"> </m:t>
                              </m:r>
                            </m:oMath>
                            <w:r w:rsidRPr="00815AB2">
                              <w:t>sein?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22B9557" w14:textId="39E76131" w:rsidR="00B71962" w:rsidRDefault="00B71962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3D0D1B73" w14:textId="2B2B0BC4" w:rsidR="00B71962" w:rsidRDefault="007553A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15712" behindDoc="0" locked="0" layoutInCell="1" allowOverlap="1" wp14:anchorId="3CDAB48F" wp14:editId="0C317931">
                      <wp:simplePos x="0" y="0"/>
                      <wp:positionH relativeFrom="column">
                        <wp:posOffset>641032</wp:posOffset>
                      </wp:positionH>
                      <wp:positionV relativeFrom="paragraph">
                        <wp:posOffset>174466</wp:posOffset>
                      </wp:positionV>
                      <wp:extent cx="478631" cy="776605"/>
                      <wp:effectExtent l="0" t="0" r="4445" b="0"/>
                      <wp:wrapNone/>
                      <wp:docPr id="602823114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8631" cy="776605"/>
                                <a:chOff x="38535" y="-25673"/>
                                <a:chExt cx="478806" cy="7767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659456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8535" y="-25673"/>
                                  <a:ext cx="47880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2788325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99E1AB" w14:textId="77777777" w:rsidR="007553A0" w:rsidRPr="008D5126" w:rsidRDefault="007553A0" w:rsidP="007553A0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DAB48F" id="_x0000_s1115" style="position:absolute;margin-left:50.45pt;margin-top:13.75pt;width:37.7pt;height:61.15pt;z-index:252915712;mso-width-relative:margin;mso-height-relative:margin" coordorigin="385,-256" coordsize="4788,7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">
                      <v:shape id="Grafik 5" o:spid="_x0000_s1116" type="#_x0000_t75" style="position:absolute;left:385;top:-256;width:4788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">
                        <v:imagedata r:id="rId124" o:title="" chromakey="white"/>
                      </v:shape>
                      <v:shape id="_x0000_s1117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" filled="f" stroked="f" strokeweight=".5pt">
                        <v:textbox inset="0,0,0,0">
                          <w:txbxContent>
                            <w:p w14:paraId="1299E1AB" w14:textId="77777777" w:rsidR="007553A0" w:rsidRPr="008D5126" w:rsidRDefault="007553A0" w:rsidP="007553A0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AE2D362" w14:textId="11834977" w:rsidR="00B71962" w:rsidRDefault="00267D51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32096" behindDoc="0" locked="0" layoutInCell="1" allowOverlap="1" wp14:anchorId="606BDA07" wp14:editId="2B7843EB">
                      <wp:simplePos x="0" y="0"/>
                      <wp:positionH relativeFrom="column">
                        <wp:posOffset>3792062</wp:posOffset>
                      </wp:positionH>
                      <wp:positionV relativeFrom="paragraph">
                        <wp:posOffset>119251</wp:posOffset>
                      </wp:positionV>
                      <wp:extent cx="645795" cy="722893"/>
                      <wp:effectExtent l="0" t="0" r="0" b="1270"/>
                      <wp:wrapNone/>
                      <wp:docPr id="749015081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013069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28477746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09C40E" w14:textId="77777777" w:rsidR="00267D51" w:rsidRPr="008D5126" w:rsidRDefault="00267D51" w:rsidP="00267D51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6BDA07" id="_x0000_s1118" style="position:absolute;margin-left:298.6pt;margin-top:9.4pt;width:50.85pt;height:56.9pt;z-index:252932096" coordsize="6457,7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">
                      <v:shape id="Grafik 6" o:spid="_x0000_s1119" type="#_x0000_t75" style="position:absolute;width:6457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">
                        <v:imagedata r:id="rId29" o:title="" chromakey="white"/>
                      </v:shape>
                      <v:shape id="_x0000_s1120" type="#_x0000_t202" style="position:absolute;left:1409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0F09C40E" w14:textId="77777777" w:rsidR="00267D51" w:rsidRPr="008D5126" w:rsidRDefault="00267D51" w:rsidP="00267D51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71962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2783616" behindDoc="0" locked="0" layoutInCell="1" allowOverlap="1" wp14:anchorId="74DB5FA8" wp14:editId="4E5EC405">
                      <wp:simplePos x="0" y="0"/>
                      <wp:positionH relativeFrom="column">
                        <wp:posOffset>1405890</wp:posOffset>
                      </wp:positionH>
                      <wp:positionV relativeFrom="paragraph">
                        <wp:posOffset>46355</wp:posOffset>
                      </wp:positionV>
                      <wp:extent cx="2169795" cy="511810"/>
                      <wp:effectExtent l="50800" t="114300" r="1905" b="34290"/>
                      <wp:wrapSquare wrapText="bothSides"/>
                      <wp:docPr id="476" name="Gruppieren 4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9795" cy="511810"/>
                                <a:chOff x="725424" y="24384"/>
                                <a:chExt cx="2170040" cy="512318"/>
                              </a:xfrm>
                            </wpg:grpSpPr>
                            <wps:wsp>
                              <wps:cNvPr id="474" name="Rechteck 474"/>
                              <wps:cNvSpPr/>
                              <wps:spPr>
                                <a:xfrm rot="900000">
                                  <a:off x="725424" y="24384"/>
                                  <a:ext cx="899072" cy="4333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3">
                                  <a:schemeClr val="lt1"/>
                                </a:lnRef>
                                <a:fillRef idx="1">
                                  <a:schemeClr val="accent3"/>
                                </a:fillRef>
                                <a:effectRef idx="1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5B03C1E" w14:textId="77777777" w:rsidR="00A605EA" w:rsidRPr="00FB4662" w:rsidRDefault="00A605EA" w:rsidP="00FB4662">
                                    <w:pPr>
                                      <w:spacing w:line="240" w:lineRule="atLeast"/>
                                      <w:jc w:val="center"/>
                                      <w:rPr>
                                        <w:color w:val="000000" w:themeColor="text1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80 %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libri"/>
                                            <w:color w:val="000000" w:themeColor="text1"/>
                                          </w:rPr>
                                          <m:t xml:space="preserve"> 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=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libri"/>
                                            <w:color w:val="000000" w:themeColor="text1"/>
                                          </w:rPr>
                                          <m:t xml:space="preserve"> 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noProof/>
                                                <w:color w:val="000000" w:themeColor="text1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</w:rPr>
                                              <m:t>4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noProof/>
                                                <w:color w:val="000000" w:themeColor="text1"/>
                                              </w:rPr>
                                              <m:t>5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5" name="Rechteck 475"/>
                              <wps:cNvSpPr/>
                              <wps:spPr>
                                <a:xfrm>
                                  <a:off x="2011680" y="103632"/>
                                  <a:ext cx="883784" cy="4330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3">
                                  <a:schemeClr val="lt1"/>
                                </a:lnRef>
                                <a:fillRef idx="1">
                                  <a:schemeClr val="accent3"/>
                                </a:fillRef>
                                <a:effectRef idx="1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970CC83" w14:textId="77777777" w:rsidR="00A605EA" w:rsidRPr="00FB4662" w:rsidRDefault="00A605EA" w:rsidP="00FB4662">
                                    <w:pPr>
                                      <w:spacing w:line="240" w:lineRule="atLeast"/>
                                      <w:jc w:val="center"/>
                                      <w:rPr>
                                        <w:color w:val="000000" w:themeColor="text1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80 %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libri"/>
                                            <w:color w:val="000000" w:themeColor="text1"/>
                                          </w:rPr>
                                          <m:t xml:space="preserve"> 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=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libri"/>
                                            <w:color w:val="000000" w:themeColor="text1"/>
                                          </w:rPr>
                                          <m:t xml:space="preserve"> 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noProof/>
                                                <w:color w:val="000000" w:themeColor="text1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</w:rPr>
                                              <m:t>80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noProof/>
                                                <w:color w:val="000000" w:themeColor="text1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DB5FA8" id="Gruppieren 476" o:spid="_x0000_s1121" style="position:absolute;margin-left:110.7pt;margin-top:3.65pt;width:170.85pt;height:40.3pt;z-index:252783616;mso-width-relative:margin;mso-height-relative:margin" coordorigin="7254,243" coordsize="21700,5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">
                      <v:rect id="Rechteck 474" o:spid="_x0000_s1122" style="position:absolute;left:7254;top:243;width:8990;height:4334;rotation: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" fillcolor="#bfbfbf [2412]" stroked="f" strokeweight="1.5pt">
                        <v:textbox inset="1mm,1mm,1mm,1mm">
                          <w:txbxContent>
                            <w:p w14:paraId="35B03C1E" w14:textId="77777777" w:rsidR="00A605EA" w:rsidRPr="00FB4662" w:rsidRDefault="00A605EA" w:rsidP="00FB4662">
                              <w:pPr>
                                <w:spacing w:line="240" w:lineRule="atLeast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80 %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libri"/>
                                      <w:color w:val="000000" w:themeColor="text1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libri"/>
                                      <w:color w:val="000000" w:themeColor="text1"/>
                                    </w:rPr>
                                    <m:t xml:space="preserve"> 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noProof/>
                                          <w:color w:val="000000" w:themeColor="text1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4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noProof/>
                                          <w:color w:val="000000" w:themeColor="text1"/>
                                        </w:rPr>
                                        <m:t>5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rect>
                      <v:rect id="Rechteck 475" o:spid="_x0000_s1123" style="position:absolute;left:20116;top:1036;width:8838;height:4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" fillcolor="#bfbfbf [2412]" stroked="f" strokeweight="1.5pt">
                        <v:textbox inset="1mm,1mm,1mm,1mm">
                          <w:txbxContent>
                            <w:p w14:paraId="0970CC83" w14:textId="77777777" w:rsidR="00A605EA" w:rsidRPr="00FB4662" w:rsidRDefault="00A605EA" w:rsidP="00FB4662">
                              <w:pPr>
                                <w:spacing w:line="240" w:lineRule="atLeast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80 %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libri"/>
                                      <w:color w:val="000000" w:themeColor="text1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libri"/>
                                      <w:color w:val="000000" w:themeColor="text1"/>
                                    </w:rPr>
                                    <m:t xml:space="preserve"> 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noProof/>
                                          <w:color w:val="000000" w:themeColor="text1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80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noProof/>
                                          <w:color w:val="000000" w:themeColor="text1"/>
                                        </w:rPr>
                                        <m:t>100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</w:p>
          <w:p w14:paraId="207A1529" w14:textId="77777777" w:rsidR="00B71962" w:rsidRDefault="00B71962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739B5A8A" w14:textId="77777777" w:rsidR="00267D51" w:rsidRDefault="00267D51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11A9DF99" w14:textId="77777777" w:rsidR="00267D51" w:rsidRDefault="00267D51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69CA068B" w14:textId="77777777" w:rsidR="00267D51" w:rsidRDefault="00267D51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2AD430D1" w14:textId="6914CB55" w:rsidR="00267D51" w:rsidRPr="008F1CEB" w:rsidRDefault="00267D51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A35E9D" w14:paraId="5F2D1826" w14:textId="77777777" w:rsidTr="00BF50BD">
        <w:trPr>
          <w:trHeight w:val="112"/>
        </w:trPr>
        <w:tc>
          <w:tcPr>
            <w:tcW w:w="610" w:type="dxa"/>
          </w:tcPr>
          <w:p w14:paraId="1EE1140D" w14:textId="77777777" w:rsidR="00A35E9D" w:rsidRPr="00F4582F" w:rsidRDefault="00A35E9D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5F7C284" wp14:editId="65518496">
                  <wp:extent cx="361850" cy="273600"/>
                  <wp:effectExtent l="0" t="0" r="635" b="0"/>
                  <wp:docPr id="11202" name="Grafik 11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1" w:type="dxa"/>
            <w:gridSpan w:val="2"/>
          </w:tcPr>
          <w:p w14:paraId="3BCB06D2" w14:textId="23B45A57" w:rsidR="00A35E9D" w:rsidRDefault="00A35E9D" w:rsidP="00E13C64">
            <w:pPr>
              <w:spacing w:line="240" w:lineRule="atLeast"/>
              <w:rPr>
                <w:noProof/>
              </w:rPr>
            </w:pPr>
            <w:r w:rsidRPr="00B71962">
              <w:rPr>
                <w:noProof/>
              </w:rPr>
              <w:t xml:space="preserve">Überprüfe Kenans und Leonies Lösung durch eine Rechnung und mit der Streifentafel. </w:t>
            </w:r>
          </w:p>
          <w:p w14:paraId="76D186CB" w14:textId="57B68E70" w:rsidR="00A35E9D" w:rsidRDefault="00A35E9D" w:rsidP="00E13C64">
            <w:pPr>
              <w:spacing w:line="240" w:lineRule="atLeast"/>
              <w:rPr>
                <w:noProof/>
              </w:rPr>
            </w:pPr>
            <w:r w:rsidRPr="00B71962">
              <w:rPr>
                <w:noProof/>
              </w:rPr>
              <w:t>Erkläre das Ergebnis.</w:t>
            </w:r>
            <w:r w:rsidR="007553A0">
              <w:rPr>
                <w:noProof/>
                <w14:ligatures w14:val="standardContextual"/>
              </w:rPr>
              <w:t xml:space="preserve"> </w:t>
            </w:r>
          </w:p>
        </w:tc>
      </w:tr>
      <w:tr w:rsidR="00A35E9D" w14:paraId="5DAF626E" w14:textId="77777777" w:rsidTr="00BF50BD">
        <w:trPr>
          <w:trHeight w:val="112"/>
        </w:trPr>
        <w:tc>
          <w:tcPr>
            <w:tcW w:w="610" w:type="dxa"/>
          </w:tcPr>
          <w:p w14:paraId="60045420" w14:textId="77777777" w:rsidR="00A35E9D" w:rsidRDefault="00A35E9D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11C462A" w14:textId="77777777" w:rsidR="00A35E9D" w:rsidRDefault="00A35E9D" w:rsidP="00E13C64">
            <w:pPr>
              <w:pStyle w:val="Nummerierung"/>
              <w:spacing w:line="240" w:lineRule="atLeast"/>
            </w:pPr>
          </w:p>
        </w:tc>
        <w:tc>
          <w:tcPr>
            <w:tcW w:w="8036" w:type="dxa"/>
          </w:tcPr>
          <w:p w14:paraId="54BC7A5F" w14:textId="138D8EB2" w:rsidR="00A35E9D" w:rsidRPr="00C63632" w:rsidRDefault="00A35E9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</w:tbl>
    <w:p w14:paraId="2C600096" w14:textId="77777777" w:rsidR="004830B6" w:rsidRDefault="004830B6" w:rsidP="00E13C64">
      <w:pPr>
        <w:spacing w:line="240" w:lineRule="atLeast"/>
      </w:pPr>
    </w:p>
    <w:p w14:paraId="7A03402C" w14:textId="77777777" w:rsidR="004830B6" w:rsidRDefault="004830B6" w:rsidP="00E13C64">
      <w:pPr>
        <w:spacing w:after="200" w:line="240" w:lineRule="atLeast"/>
      </w:pPr>
      <w:r>
        <w:br w:type="page"/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4830B6" w14:paraId="5901E296" w14:textId="77777777" w:rsidTr="00BF50BD">
        <w:trPr>
          <w:trHeight w:val="112"/>
        </w:trPr>
        <w:tc>
          <w:tcPr>
            <w:tcW w:w="610" w:type="dxa"/>
          </w:tcPr>
          <w:p w14:paraId="69C1D556" w14:textId="77777777" w:rsidR="004830B6" w:rsidRPr="00BA3DA5" w:rsidRDefault="004830B6" w:rsidP="00E13C64">
            <w:pPr>
              <w:pStyle w:val="berschrift3"/>
              <w:spacing w:line="240" w:lineRule="atLeast"/>
            </w:pPr>
            <w:r>
              <w:lastRenderedPageBreak/>
              <w:t>2.3</w:t>
            </w:r>
          </w:p>
        </w:tc>
        <w:tc>
          <w:tcPr>
            <w:tcW w:w="8461" w:type="dxa"/>
            <w:gridSpan w:val="2"/>
          </w:tcPr>
          <w:p w14:paraId="4C224019" w14:textId="77777777" w:rsidR="004830B6" w:rsidRPr="00BA3DA5" w:rsidRDefault="004830B6" w:rsidP="00E13C64">
            <w:pPr>
              <w:pStyle w:val="berschrift3"/>
              <w:spacing w:line="240" w:lineRule="atLeast"/>
            </w:pPr>
            <w:r w:rsidRPr="004830B6">
              <w:t>Brüche und Prozente in Bildern bestimmen</w:t>
            </w:r>
          </w:p>
        </w:tc>
      </w:tr>
      <w:tr w:rsidR="004830B6" w14:paraId="5C3CE6F4" w14:textId="77777777" w:rsidTr="00BF50BD">
        <w:trPr>
          <w:trHeight w:val="112"/>
        </w:trPr>
        <w:tc>
          <w:tcPr>
            <w:tcW w:w="610" w:type="dxa"/>
          </w:tcPr>
          <w:p w14:paraId="385E76B9" w14:textId="77777777" w:rsidR="004830B6" w:rsidRDefault="00A35E9D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563FA5D2" wp14:editId="7D01DB39">
                  <wp:extent cx="287640" cy="338400"/>
                  <wp:effectExtent l="0" t="0" r="0" b="5080"/>
                  <wp:docPr id="11204" name="Grafik 11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AFD7612" w14:textId="77777777" w:rsidR="004830B6" w:rsidRDefault="004830B6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036" w:type="dxa"/>
          </w:tcPr>
          <w:p w14:paraId="08A7425F" w14:textId="656C8211" w:rsidR="005E0D57" w:rsidRPr="004830B6" w:rsidRDefault="005E0D57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 w:rsidRPr="004830B6">
              <w:rPr>
                <w:noProof/>
                <w:spacing w:val="-2"/>
              </w:rPr>
              <w:t xml:space="preserve">Welche </w:t>
            </w:r>
            <w:r w:rsidR="00441AE4">
              <w:rPr>
                <w:noProof/>
                <w:spacing w:val="-2"/>
              </w:rPr>
              <w:t xml:space="preserve">Brüche </w:t>
            </w:r>
            <w:r w:rsidRPr="004830B6">
              <w:rPr>
                <w:noProof/>
                <w:spacing w:val="-2"/>
              </w:rPr>
              <w:t xml:space="preserve">und Prozente passen zu welchen Bildern? </w:t>
            </w:r>
          </w:p>
          <w:p w14:paraId="13A9E1F9" w14:textId="77777777" w:rsidR="005E0D57" w:rsidRPr="004830B6" w:rsidRDefault="005E0D57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 w:rsidRPr="004830B6">
              <w:rPr>
                <w:noProof/>
                <w:spacing w:val="-2"/>
              </w:rPr>
              <w:t>Falls Brüche übrig bleiben: Zeichne ein passendes Rechteck-Bild.</w:t>
            </w:r>
          </w:p>
          <w:p w14:paraId="774ECE6B" w14:textId="13E37286" w:rsidR="005E0D57" w:rsidRDefault="005E0D57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 w:rsidRPr="004830B6">
              <w:rPr>
                <w:noProof/>
                <w:spacing w:val="-2"/>
              </w:rPr>
              <w:t xml:space="preserve">Falls Bilder übrig bleiben: </w:t>
            </w:r>
            <w:r w:rsidR="00571CE1">
              <w:rPr>
                <w:noProof/>
                <w:spacing w:val="-2"/>
              </w:rPr>
              <w:t xml:space="preserve">Ergänze </w:t>
            </w:r>
            <w:r w:rsidRPr="004830B6">
              <w:rPr>
                <w:noProof/>
                <w:spacing w:val="-2"/>
              </w:rPr>
              <w:t>passende Prozente und Brüche.</w:t>
            </w:r>
          </w:p>
          <w:p w14:paraId="2551CB38" w14:textId="06EEC676" w:rsidR="005E0D57" w:rsidRDefault="005E0D57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</w:p>
          <w:tbl>
            <w:tblPr>
              <w:tblStyle w:val="Tabellenraster"/>
              <w:tblW w:w="0" w:type="auto"/>
              <w:jc w:val="center"/>
              <w:tblLayout w:type="fixed"/>
              <w:tblCellMar>
                <w:top w:w="142" w:type="dxa"/>
                <w:bottom w:w="142" w:type="dxa"/>
              </w:tblCellMar>
              <w:tblLook w:val="04A0" w:firstRow="1" w:lastRow="0" w:firstColumn="1" w:lastColumn="0" w:noHBand="0" w:noVBand="1"/>
            </w:tblPr>
            <w:tblGrid>
              <w:gridCol w:w="5216"/>
            </w:tblGrid>
            <w:tr w:rsidR="00ED4F01" w14:paraId="7FACA404" w14:textId="77777777" w:rsidTr="00ED4F01">
              <w:trPr>
                <w:jc w:val="center"/>
              </w:trPr>
              <w:tc>
                <w:tcPr>
                  <w:tcW w:w="5216" w:type="dxa"/>
                </w:tcPr>
                <w:p w14:paraId="23D6BA0F" w14:textId="7F93C345" w:rsidR="00ED4F01" w:rsidRPr="00ED4F01" w:rsidRDefault="00ED4F01" w:rsidP="00E13C64">
                  <w:pPr>
                    <w:tabs>
                      <w:tab w:val="left" w:pos="1666"/>
                    </w:tabs>
                    <w:spacing w:line="240" w:lineRule="atLeast"/>
                    <w:jc w:val="center"/>
                    <w:rPr>
                      <w:rFonts w:ascii="Calibri" w:hAnsi="Calibri"/>
                      <w:color w:val="000000" w:themeColor="text1"/>
                      <w:szCs w:val="20"/>
                    </w:rPr>
                  </w:pPr>
                  <w:r w:rsidRPr="00C63632">
                    <w:rPr>
                      <w:rFonts w:ascii="Calibri" w:hAnsi="Calibri"/>
                      <w:color w:val="000000" w:themeColor="text1"/>
                      <w:szCs w:val="20"/>
                    </w:rPr>
                    <w:t>25 %</w:t>
                  </w:r>
                  <w:r>
                    <w:rPr>
                      <w:rFonts w:ascii="Calibri" w:hAnsi="Calibri"/>
                      <w:color w:val="000000" w:themeColor="text1"/>
                      <w:szCs w:val="20"/>
                    </w:rPr>
                    <w:t xml:space="preserve">        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 w:themeColor="text1"/>
                            <w:szCs w:val="20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 w:themeColor="text1"/>
                            <w:szCs w:val="20"/>
                          </w:rPr>
                          <m:t>2</m:t>
                        </m:r>
                      </m:den>
                    </m:f>
                  </m:oMath>
                  <w:r>
                    <w:rPr>
                      <w:rFonts w:ascii="Calibri" w:hAnsi="Calibri"/>
                      <w:color w:val="000000" w:themeColor="text1"/>
                      <w:szCs w:val="20"/>
                    </w:rPr>
                    <w:t xml:space="preserve">          </w:t>
                  </w:r>
                  <w:r w:rsidRPr="00C63632">
                    <w:rPr>
                      <w:rFonts w:ascii="Calibri" w:hAnsi="Calibri"/>
                      <w:color w:val="000000" w:themeColor="text1"/>
                      <w:szCs w:val="20"/>
                    </w:rPr>
                    <w:t>80 %</w:t>
                  </w:r>
                  <w:r>
                    <w:rPr>
                      <w:rFonts w:ascii="Calibri" w:hAnsi="Calibri"/>
                      <w:color w:val="000000" w:themeColor="text1"/>
                      <w:szCs w:val="20"/>
                    </w:rPr>
                    <w:t xml:space="preserve">        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 w:themeColor="text1"/>
                            <w:szCs w:val="20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</m:oMath>
                  <w:r>
                    <w:rPr>
                      <w:rFonts w:ascii="Calibri" w:hAnsi="Calibri"/>
                      <w:color w:val="000000" w:themeColor="text1"/>
                      <w:szCs w:val="20"/>
                    </w:rPr>
                    <w:t xml:space="preserve">          </w:t>
                  </w:r>
                  <w:r w:rsidRPr="00C63632">
                    <w:rPr>
                      <w:rFonts w:ascii="Calibri" w:hAnsi="Calibri"/>
                      <w:color w:val="000000" w:themeColor="text1"/>
                      <w:szCs w:val="20"/>
                    </w:rPr>
                    <w:t>5 %</w:t>
                  </w:r>
                  <w:r>
                    <w:rPr>
                      <w:rFonts w:ascii="Calibri" w:hAnsi="Calibri"/>
                      <w:color w:val="000000" w:themeColor="text1"/>
                      <w:szCs w:val="20"/>
                    </w:rPr>
                    <w:t xml:space="preserve">          </w:t>
                  </w:r>
                  <w:r w:rsidRPr="00C63632">
                    <w:rPr>
                      <w:rFonts w:ascii="Calibri" w:hAnsi="Calibri"/>
                      <w:color w:val="000000" w:themeColor="text1"/>
                      <w:szCs w:val="20"/>
                    </w:rPr>
                    <w:t>60 %</w:t>
                  </w:r>
                </w:p>
              </w:tc>
            </w:tr>
          </w:tbl>
          <w:p w14:paraId="3C1CDC82" w14:textId="40D56515" w:rsidR="005E0D57" w:rsidRPr="004830B6" w:rsidRDefault="002719A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ins w:id="3" w:author="Kirsten Scholle" w:date="2024-11-13T19:31:00Z" w16du:dateUtc="2024-11-13T18:31:00Z">
              <w:r>
                <w:rPr>
                  <w:rFonts w:ascii="Calibri" w:hAnsi="Calibri"/>
                  <w:color w:val="000000" w:themeColor="text1"/>
                  <w:szCs w:val="20"/>
                </w:rPr>
                <w:t xml:space="preserve"> </w:t>
              </w:r>
            </w:ins>
          </w:p>
          <w:tbl>
            <w:tblPr>
              <w:tblStyle w:val="EinfacheTabelle4"/>
              <w:tblW w:w="8028" w:type="dxa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2251"/>
              <w:gridCol w:w="425"/>
              <w:gridCol w:w="2251"/>
              <w:gridCol w:w="425"/>
              <w:gridCol w:w="2251"/>
            </w:tblGrid>
            <w:tr w:rsidR="00530597" w:rsidRPr="00A35E9D" w14:paraId="7932104D" w14:textId="77777777" w:rsidTr="00A35E9D">
              <w:tc>
                <w:tcPr>
                  <w:tcW w:w="425" w:type="dxa"/>
                </w:tcPr>
                <w:p w14:paraId="3A443D05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(1)</w:t>
                  </w:r>
                </w:p>
              </w:tc>
              <w:tc>
                <w:tcPr>
                  <w:tcW w:w="2251" w:type="dxa"/>
                </w:tcPr>
                <w:p w14:paraId="66E5C1D4" w14:textId="77777777" w:rsidR="00530597" w:rsidRPr="00A35E9D" w:rsidRDefault="00530597" w:rsidP="00E13C64">
                  <w:pPr>
                    <w:tabs>
                      <w:tab w:val="left" w:pos="2723"/>
                    </w:tabs>
                    <w:spacing w:line="240" w:lineRule="atLeast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611238C6" wp14:editId="4B44053B">
                        <wp:extent cx="914400" cy="304800"/>
                        <wp:effectExtent l="0" t="0" r="0" b="0"/>
                        <wp:docPr id="11406" name="Grafik 114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22" name="2.3a1.eps"/>
                                <pic:cNvPicPr/>
                              </pic:nvPicPr>
                              <pic:blipFill>
                                <a:blip r:embed="rId1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2402" cy="3074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749DA21" w14:textId="77777777" w:rsidR="00530597" w:rsidRPr="00A35E9D" w:rsidRDefault="00530597" w:rsidP="00E13C64">
                  <w:pPr>
                    <w:tabs>
                      <w:tab w:val="left" w:pos="2723"/>
                    </w:tabs>
                    <w:spacing w:line="240" w:lineRule="atLeast"/>
                    <w:jc w:val="center"/>
                  </w:pPr>
                </w:p>
              </w:tc>
              <w:tc>
                <w:tcPr>
                  <w:tcW w:w="425" w:type="dxa"/>
                </w:tcPr>
                <w:p w14:paraId="0741DDFD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(2)</w:t>
                  </w:r>
                </w:p>
              </w:tc>
              <w:tc>
                <w:tcPr>
                  <w:tcW w:w="2251" w:type="dxa"/>
                </w:tcPr>
                <w:p w14:paraId="04EDD6A8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40DA685F" wp14:editId="0B897517">
                        <wp:extent cx="911489" cy="306000"/>
                        <wp:effectExtent l="0" t="0" r="3175" b="0"/>
                        <wp:docPr id="11407" name="Grafik 114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26" name="2.3a2.eps"/>
                                <pic:cNvPicPr/>
                              </pic:nvPicPr>
                              <pic:blipFill>
                                <a:blip r:embed="rId1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1489" cy="30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35090CC" w14:textId="77777777" w:rsidR="00530597" w:rsidRPr="00A35E9D" w:rsidRDefault="00530597" w:rsidP="00E13C64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425" w:type="dxa"/>
                </w:tcPr>
                <w:p w14:paraId="34CFAA91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(3)</w:t>
                  </w:r>
                </w:p>
              </w:tc>
              <w:tc>
                <w:tcPr>
                  <w:tcW w:w="2251" w:type="dxa"/>
                </w:tcPr>
                <w:p w14:paraId="1DCF48F5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3911D00B" wp14:editId="335D9FDD">
                        <wp:extent cx="382500" cy="306000"/>
                        <wp:effectExtent l="0" t="0" r="0" b="0"/>
                        <wp:docPr id="11404" name="Grafik 114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" name="2.3a3.eps"/>
                                <pic:cNvPicPr/>
                              </pic:nvPicPr>
                              <pic:blipFill>
                                <a:blip r:embed="rId1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2500" cy="30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42E8F09" w14:textId="77777777" w:rsidR="00530597" w:rsidRPr="00A35E9D" w:rsidRDefault="00530597" w:rsidP="00E13C64">
                  <w:pPr>
                    <w:spacing w:line="240" w:lineRule="atLeast"/>
                    <w:jc w:val="center"/>
                  </w:pPr>
                </w:p>
              </w:tc>
            </w:tr>
            <w:tr w:rsidR="00530597" w:rsidRPr="00A35E9D" w14:paraId="1EAB8EAC" w14:textId="77777777" w:rsidTr="00A35E9D">
              <w:tc>
                <w:tcPr>
                  <w:tcW w:w="425" w:type="dxa"/>
                </w:tcPr>
                <w:p w14:paraId="10A8577B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(4)</w:t>
                  </w:r>
                </w:p>
              </w:tc>
              <w:tc>
                <w:tcPr>
                  <w:tcW w:w="2251" w:type="dxa"/>
                </w:tcPr>
                <w:p w14:paraId="2530C6C1" w14:textId="77777777" w:rsidR="00530597" w:rsidRPr="00A35E9D" w:rsidRDefault="00530597" w:rsidP="00E13C64">
                  <w:pPr>
                    <w:spacing w:line="240" w:lineRule="atLeast"/>
                    <w:jc w:val="center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3BB4D7F7" wp14:editId="29CAB714">
                        <wp:extent cx="1195137" cy="245808"/>
                        <wp:effectExtent l="0" t="0" r="5080" b="1905"/>
                        <wp:docPr id="11408" name="Grafik 114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" name="2.3a4.eps"/>
                                <pic:cNvPicPr/>
                              </pic:nvPicPr>
                              <pic:blipFill>
                                <a:blip r:embed="rId1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7181" cy="2523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B458F03" w14:textId="77777777" w:rsidR="00530597" w:rsidRPr="00A35E9D" w:rsidRDefault="00530597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168C4913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(5)</w:t>
                  </w:r>
                </w:p>
              </w:tc>
              <w:tc>
                <w:tcPr>
                  <w:tcW w:w="2251" w:type="dxa"/>
                </w:tcPr>
                <w:p w14:paraId="1EDC0F5B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3163B817" wp14:editId="60DE5347">
                        <wp:extent cx="451060" cy="432000"/>
                        <wp:effectExtent l="0" t="0" r="6350" b="6350"/>
                        <wp:docPr id="11405" name="Grafik 114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2.3a5.eps"/>
                                <pic:cNvPicPr/>
                              </pic:nvPicPr>
                              <pic:blipFill>
                                <a:blip r:embed="rId1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1060" cy="43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45EB66" w14:textId="77777777" w:rsidR="00530597" w:rsidRPr="00A35E9D" w:rsidRDefault="00530597" w:rsidP="00E13C64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425" w:type="dxa"/>
                </w:tcPr>
                <w:p w14:paraId="4464A3FC" w14:textId="77777777" w:rsidR="00530597" w:rsidRPr="00A35E9D" w:rsidRDefault="00530597" w:rsidP="00E13C64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</w:rPr>
                  </w:pPr>
                </w:p>
              </w:tc>
              <w:tc>
                <w:tcPr>
                  <w:tcW w:w="2251" w:type="dxa"/>
                </w:tcPr>
                <w:p w14:paraId="63F3E52B" w14:textId="77777777" w:rsidR="00530597" w:rsidRPr="00A35E9D" w:rsidRDefault="00530597" w:rsidP="00E13C64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</w:rPr>
                  </w:pPr>
                </w:p>
              </w:tc>
            </w:tr>
          </w:tbl>
          <w:p w14:paraId="368D0D1D" w14:textId="77777777" w:rsidR="004830B6" w:rsidRPr="00EC2138" w:rsidRDefault="004830B6" w:rsidP="00E13C64">
            <w:pPr>
              <w:spacing w:line="240" w:lineRule="atLeast"/>
              <w:rPr>
                <w:noProof/>
              </w:rPr>
            </w:pPr>
          </w:p>
        </w:tc>
      </w:tr>
      <w:tr w:rsidR="004830B6" w14:paraId="2A4AF167" w14:textId="77777777" w:rsidTr="00571CE1">
        <w:trPr>
          <w:trHeight w:val="112"/>
        </w:trPr>
        <w:tc>
          <w:tcPr>
            <w:tcW w:w="610" w:type="dxa"/>
          </w:tcPr>
          <w:p w14:paraId="2774FB2E" w14:textId="77777777" w:rsidR="004830B6" w:rsidRDefault="008D7E10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06A843A7" wp14:editId="4C2DC2E7">
                  <wp:extent cx="360000" cy="313831"/>
                  <wp:effectExtent l="0" t="0" r="2540" b="0"/>
                  <wp:docPr id="11205" name="Grafik 11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DD4D3B3" w14:textId="77777777" w:rsidR="004830B6" w:rsidRDefault="004830B6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036" w:type="dxa"/>
          </w:tcPr>
          <w:p w14:paraId="78CA5882" w14:textId="77777777" w:rsidR="004830B6" w:rsidRDefault="00BF50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Eine Person zeichnet Anteil-Bilder wie in</w:t>
            </w:r>
            <w:r>
              <w:rPr>
                <w:rFonts w:ascii="Calibri" w:hAnsi="Calibri"/>
                <w:color w:val="000000" w:themeColor="text1"/>
                <w:szCs w:val="20"/>
              </w:rPr>
              <w:t xml:space="preserve"> a)</w:t>
            </w:r>
            <w:r w:rsidRPr="00C63632">
              <w:rPr>
                <w:rFonts w:ascii="Calibri" w:hAnsi="Calibri"/>
                <w:color w:val="000000" w:themeColor="text1"/>
                <w:szCs w:val="20"/>
              </w:rPr>
              <w:t>, die andere ordnet Prozente und Brüche zu. Wechselt euch ab.</w:t>
            </w:r>
          </w:p>
          <w:p w14:paraId="05B2754E" w14:textId="77777777" w:rsidR="00BF50BD" w:rsidRPr="00EC2138" w:rsidRDefault="00BF50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4830B6" w14:paraId="6EAF0C40" w14:textId="77777777" w:rsidTr="00571CE1">
        <w:trPr>
          <w:trHeight w:val="112"/>
        </w:trPr>
        <w:tc>
          <w:tcPr>
            <w:tcW w:w="610" w:type="dxa"/>
          </w:tcPr>
          <w:p w14:paraId="181BBB83" w14:textId="77777777" w:rsidR="004830B6" w:rsidRDefault="004830B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AF541D1" w14:textId="77777777" w:rsidR="004830B6" w:rsidRDefault="004830B6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036" w:type="dxa"/>
          </w:tcPr>
          <w:p w14:paraId="25162281" w14:textId="1080ACC0" w:rsidR="004830B6" w:rsidRDefault="00BF50BD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BF50BD">
              <w:rPr>
                <w:rFonts w:ascii="Calibri" w:hAnsi="Calibri"/>
                <w:color w:val="000000" w:themeColor="text1"/>
                <w:szCs w:val="20"/>
              </w:rPr>
              <w:t xml:space="preserve">Merke dir für einige Brüche ihre Prozentschreibweise. Schreibe dafür die Brüche </w:t>
            </w:r>
            <w:r w:rsidR="00E67916">
              <w:rPr>
                <w:rFonts w:ascii="Calibri" w:hAnsi="Calibri"/>
                <w:color w:val="000000" w:themeColor="text1"/>
                <w:szCs w:val="20"/>
              </w:rPr>
              <w:br/>
              <w:t xml:space="preserve">ungefähr </w:t>
            </w:r>
            <w:r w:rsidRPr="00BF50BD">
              <w:rPr>
                <w:rFonts w:ascii="Calibri" w:hAnsi="Calibri"/>
                <w:color w:val="000000" w:themeColor="text1"/>
                <w:szCs w:val="20"/>
              </w:rPr>
              <w:t>an den Prozentstreifen. Schreibe auch die passenden Prozente dazu.</w:t>
            </w:r>
          </w:p>
          <w:p w14:paraId="5D3671D9" w14:textId="77777777" w:rsidR="00BF50BD" w:rsidRDefault="00BF50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8134" w:type="dxa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737"/>
              <w:gridCol w:w="425"/>
              <w:gridCol w:w="737"/>
              <w:gridCol w:w="425"/>
              <w:gridCol w:w="737"/>
              <w:gridCol w:w="425"/>
              <w:gridCol w:w="737"/>
              <w:gridCol w:w="425"/>
              <w:gridCol w:w="737"/>
              <w:gridCol w:w="425"/>
              <w:gridCol w:w="737"/>
              <w:gridCol w:w="425"/>
              <w:gridCol w:w="737"/>
            </w:tblGrid>
            <w:tr w:rsidR="00E13C64" w14:paraId="6209064D" w14:textId="4083A21C" w:rsidTr="00604461">
              <w:trPr>
                <w:trHeight w:val="598"/>
              </w:trPr>
              <w:tc>
                <w:tcPr>
                  <w:tcW w:w="425" w:type="dxa"/>
                </w:tcPr>
                <w:p w14:paraId="0CBA7A83" w14:textId="77777777" w:rsidR="005B4A79" w:rsidRDefault="005B4A79" w:rsidP="00E13C64">
                  <w:pPr>
                    <w:spacing w:line="240" w:lineRule="atLeast"/>
                  </w:pPr>
                  <w:r>
                    <w:t>(1)</w:t>
                  </w:r>
                </w:p>
              </w:tc>
              <w:tc>
                <w:tcPr>
                  <w:tcW w:w="737" w:type="dxa"/>
                </w:tcPr>
                <w:p w14:paraId="68FA9D8C" w14:textId="77777777" w:rsidR="005B4A79" w:rsidRPr="00D95B77" w:rsidRDefault="00743EBA" w:rsidP="00E13C64">
                  <w:pPr>
                    <w:spacing w:line="240" w:lineRule="atLeast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>2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25" w:type="dxa"/>
                </w:tcPr>
                <w:p w14:paraId="717AF945" w14:textId="77777777" w:rsidR="005B4A79" w:rsidRDefault="005B4A79" w:rsidP="00E13C64">
                  <w:pPr>
                    <w:spacing w:line="240" w:lineRule="atLeast"/>
                  </w:pPr>
                  <w:r>
                    <w:t>(2)</w:t>
                  </w:r>
                </w:p>
              </w:tc>
              <w:tc>
                <w:tcPr>
                  <w:tcW w:w="737" w:type="dxa"/>
                </w:tcPr>
                <w:p w14:paraId="15B9BE1C" w14:textId="77777777" w:rsidR="005B4A79" w:rsidRPr="00D95B77" w:rsidRDefault="00743EBA" w:rsidP="00E13C64">
                  <w:pPr>
                    <w:spacing w:line="240" w:lineRule="atLeast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25" w:type="dxa"/>
                </w:tcPr>
                <w:p w14:paraId="11BEFD55" w14:textId="77777777" w:rsidR="005B4A79" w:rsidRPr="00BF50BD" w:rsidRDefault="005B4A79" w:rsidP="00E13C64">
                  <w:pPr>
                    <w:spacing w:line="240" w:lineRule="atLeast"/>
                  </w:pPr>
                  <w:r w:rsidRPr="00BF50BD">
                    <w:t>(3)</w:t>
                  </w:r>
                </w:p>
              </w:tc>
              <w:tc>
                <w:tcPr>
                  <w:tcW w:w="737" w:type="dxa"/>
                </w:tcPr>
                <w:p w14:paraId="67097274" w14:textId="77777777" w:rsidR="005B4A79" w:rsidRPr="00D95B77" w:rsidRDefault="00743EBA" w:rsidP="00E13C64">
                  <w:pPr>
                    <w:spacing w:line="240" w:lineRule="atLeast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25" w:type="dxa"/>
                </w:tcPr>
                <w:p w14:paraId="7078BE67" w14:textId="77777777" w:rsidR="005B4A79" w:rsidRPr="00BF50BD" w:rsidRDefault="005B4A79" w:rsidP="00E13C64">
                  <w:pPr>
                    <w:spacing w:line="240" w:lineRule="atLeast"/>
                  </w:pPr>
                  <w:r w:rsidRPr="00BF50BD">
                    <w:t>(4)</w:t>
                  </w:r>
                </w:p>
              </w:tc>
              <w:tc>
                <w:tcPr>
                  <w:tcW w:w="737" w:type="dxa"/>
                </w:tcPr>
                <w:p w14:paraId="632D75B2" w14:textId="77777777" w:rsidR="005B4A79" w:rsidRPr="00D95B77" w:rsidRDefault="00743EBA" w:rsidP="00E13C64">
                  <w:pPr>
                    <w:spacing w:line="240" w:lineRule="atLeast"/>
                    <w:rPr>
                      <w:rFonts w:eastAsiaTheme="minorEastAsia"/>
                      <w:color w:val="000000" w:themeColor="text1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25" w:type="dxa"/>
                </w:tcPr>
                <w:p w14:paraId="14EEEC88" w14:textId="6B4171BF" w:rsidR="005B4A79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w:r>
                    <w:t>(5)</w:t>
                  </w:r>
                </w:p>
              </w:tc>
              <w:tc>
                <w:tcPr>
                  <w:tcW w:w="737" w:type="dxa"/>
                </w:tcPr>
                <w:p w14:paraId="2CF4E783" w14:textId="48B5A3E6" w:rsidR="005B4A79" w:rsidRPr="00604461" w:rsidRDefault="00743EBA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>5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25" w:type="dxa"/>
                </w:tcPr>
                <w:p w14:paraId="4A6258B7" w14:textId="4705656C" w:rsidR="005B4A79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w:r>
                    <w:t>(6)</w:t>
                  </w:r>
                </w:p>
              </w:tc>
              <w:tc>
                <w:tcPr>
                  <w:tcW w:w="737" w:type="dxa"/>
                </w:tcPr>
                <w:p w14:paraId="39F2534D" w14:textId="3510B009" w:rsidR="005B4A79" w:rsidRPr="00604461" w:rsidRDefault="00743EBA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>100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25" w:type="dxa"/>
                </w:tcPr>
                <w:p w14:paraId="20727D40" w14:textId="4F16EA45" w:rsidR="005B4A79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w:r>
                    <w:t>(7)</w:t>
                  </w:r>
                </w:p>
              </w:tc>
              <w:tc>
                <w:tcPr>
                  <w:tcW w:w="737" w:type="dxa"/>
                </w:tcPr>
                <w:p w14:paraId="633BD6A4" w14:textId="3D262D83" w:rsidR="005B4A79" w:rsidRPr="00604461" w:rsidRDefault="00743EBA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</w:tr>
          </w:tbl>
          <w:p w14:paraId="04D7E3B6" w14:textId="50C6CE76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6960" behindDoc="0" locked="0" layoutInCell="1" allowOverlap="1" wp14:anchorId="0E6347DB" wp14:editId="6420F647">
                      <wp:simplePos x="0" y="0"/>
                      <wp:positionH relativeFrom="column">
                        <wp:posOffset>-67401</wp:posOffset>
                      </wp:positionH>
                      <wp:positionV relativeFrom="paragraph">
                        <wp:posOffset>147592</wp:posOffset>
                      </wp:positionV>
                      <wp:extent cx="461554" cy="447675"/>
                      <wp:effectExtent l="0" t="0" r="0" b="0"/>
                      <wp:wrapNone/>
                      <wp:docPr id="241809117" name="Textfeld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554" cy="447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F8C67B" w14:textId="2FE55D27" w:rsidR="00E67916" w:rsidRPr="00E67916" w:rsidRDefault="00E67916" w:rsidP="00E6791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48E319E6" w14:textId="5B31DD10" w:rsidR="00E67916" w:rsidRPr="00E67916" w:rsidRDefault="00E67916" w:rsidP="00E6791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6347DB" id="Textfeld 82" o:spid="_x0000_s1124" type="#_x0000_t202" style="position:absolute;margin-left:-5.3pt;margin-top:11.6pt;width:36.35pt;height:35.25pt;z-index:2530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" filled="f" stroked="f" strokeweight=".5pt">
                      <v:textbox>
                        <w:txbxContent>
                          <w:p w14:paraId="1EF8C67B" w14:textId="2FE55D27" w:rsidR="00E67916" w:rsidRPr="00E67916" w:rsidRDefault="00E67916" w:rsidP="00E67916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u w:val="single"/>
                              </w:rPr>
                              <w:t>1</w:t>
                            </w:r>
                          </w:p>
                          <w:p w14:paraId="48E319E6" w14:textId="5B31DD10" w:rsidR="00E67916" w:rsidRPr="00E67916" w:rsidRDefault="00E67916" w:rsidP="00E67916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2864" behindDoc="0" locked="0" layoutInCell="1" allowOverlap="1" wp14:anchorId="023CBFA9" wp14:editId="629FEEBE">
                      <wp:simplePos x="0" y="0"/>
                      <wp:positionH relativeFrom="column">
                        <wp:posOffset>4831715</wp:posOffset>
                      </wp:positionH>
                      <wp:positionV relativeFrom="paragraph">
                        <wp:posOffset>156663</wp:posOffset>
                      </wp:positionV>
                      <wp:extent cx="269966" cy="448129"/>
                      <wp:effectExtent l="0" t="0" r="0" b="0"/>
                      <wp:wrapNone/>
                      <wp:docPr id="2142441145" name="Textfeld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966" cy="4481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412591" w14:textId="7A88C361" w:rsidR="00E67916" w:rsidRPr="00E67916" w:rsidRDefault="00E67916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u w:val="single"/>
                                    </w:rPr>
                                  </w:pPr>
                                  <w:r w:rsidRPr="00E67916">
                                    <w:rPr>
                                      <w:rFonts w:ascii="Comic Sans MS" w:hAnsi="Comic Sans MS"/>
                                      <w:color w:val="0070C0"/>
                                      <w:u w:val="single"/>
                                    </w:rPr>
                                    <w:t>2</w:t>
                                  </w:r>
                                </w:p>
                                <w:p w14:paraId="33B5CD45" w14:textId="4A0D4BAB" w:rsidR="00E67916" w:rsidRPr="00E67916" w:rsidRDefault="00E67916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</w:pPr>
                                  <w:r w:rsidRPr="00E67916"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3CBFA9" id="_x0000_s1125" type="#_x0000_t202" style="position:absolute;margin-left:380.45pt;margin-top:12.35pt;width:21.25pt;height:35.3pt;z-index:25309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" filled="f" stroked="f" strokeweight=".5pt">
                      <v:textbox>
                        <w:txbxContent>
                          <w:p w14:paraId="38412591" w14:textId="7A88C361" w:rsidR="00E67916" w:rsidRPr="00E67916" w:rsidRDefault="00E67916">
                            <w:pPr>
                              <w:rPr>
                                <w:rFonts w:ascii="Comic Sans MS" w:hAnsi="Comic Sans MS"/>
                                <w:color w:val="0070C0"/>
                                <w:u w:val="single"/>
                              </w:rPr>
                            </w:pPr>
                            <w:r w:rsidRPr="00E67916">
                              <w:rPr>
                                <w:rFonts w:ascii="Comic Sans MS" w:hAnsi="Comic Sans MS"/>
                                <w:color w:val="0070C0"/>
                                <w:u w:val="single"/>
                              </w:rPr>
                              <w:t>2</w:t>
                            </w:r>
                          </w:p>
                          <w:p w14:paraId="33B5CD45" w14:textId="4A0D4BAB" w:rsidR="00E67916" w:rsidRPr="00E67916" w:rsidRDefault="00E67916">
                            <w:p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 w:rsidRPr="00E67916">
                              <w:rPr>
                                <w:rFonts w:ascii="Comic Sans MS" w:hAnsi="Comic Sans MS"/>
                                <w:color w:val="0070C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61ACFEA" w14:textId="34AB7F0F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74498081" w14:textId="34B24618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72CBBF01" w14:textId="74DEBD06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1136" behindDoc="0" locked="0" layoutInCell="1" allowOverlap="1" wp14:anchorId="6404AA7C" wp14:editId="20A88D65">
                      <wp:simplePos x="0" y="0"/>
                      <wp:positionH relativeFrom="column">
                        <wp:posOffset>159022</wp:posOffset>
                      </wp:positionH>
                      <wp:positionV relativeFrom="paragraph">
                        <wp:posOffset>43815</wp:posOffset>
                      </wp:positionV>
                      <wp:extent cx="0" cy="524510"/>
                      <wp:effectExtent l="0" t="0" r="12700" b="8890"/>
                      <wp:wrapNone/>
                      <wp:docPr id="11211" name="Gerader Verbinder 11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451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0F267AA" id="Gerader Verbinder 11211" o:spid="_x0000_s1026" style="position:absolute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5pt,3.45pt" to="12.5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" strokecolor="#bfbfbf [2412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0896" behindDoc="0" locked="0" layoutInCell="1" allowOverlap="1" wp14:anchorId="7877171E" wp14:editId="10358E0E">
                      <wp:simplePos x="0" y="0"/>
                      <wp:positionH relativeFrom="column">
                        <wp:posOffset>5009425</wp:posOffset>
                      </wp:positionH>
                      <wp:positionV relativeFrom="paragraph">
                        <wp:posOffset>43996</wp:posOffset>
                      </wp:positionV>
                      <wp:extent cx="0" cy="525600"/>
                      <wp:effectExtent l="0" t="0" r="12700" b="8255"/>
                      <wp:wrapNone/>
                      <wp:docPr id="22276" name="Gerader Verbinder 22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56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784C3C" id="Gerader Verbinder 22276" o:spid="_x0000_s1026" style="position:absolute;z-index:252880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4.45pt,3.45pt" to="394.45pt,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" strokecolor="#bfbfbf [2412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7744" behindDoc="0" locked="0" layoutInCell="1" allowOverlap="1" wp14:anchorId="642B7B7D" wp14:editId="40A2D525">
                      <wp:simplePos x="0" y="0"/>
                      <wp:positionH relativeFrom="column">
                        <wp:posOffset>2463437</wp:posOffset>
                      </wp:positionH>
                      <wp:positionV relativeFrom="paragraph">
                        <wp:posOffset>48260</wp:posOffset>
                      </wp:positionV>
                      <wp:extent cx="0" cy="525600"/>
                      <wp:effectExtent l="0" t="0" r="12700" b="8255"/>
                      <wp:wrapNone/>
                      <wp:docPr id="267169077" name="Gerader Verbinder 11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56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9AF46A" id="Gerader Verbinder 11211" o:spid="_x0000_s1026" style="position:absolute;z-index:25308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3.95pt,3.8pt" to="193.95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" strokecolor="#bfbfbf [2412]" strokeweight=".5pt">
                      <v:stroke joinstyle="miter"/>
                    </v:line>
                  </w:pict>
                </mc:Fallback>
              </mc:AlternateContent>
            </w:r>
          </w:p>
          <w:p w14:paraId="6DD79BE5" w14:textId="5F52F829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3648" behindDoc="0" locked="0" layoutInCell="1" allowOverlap="1" wp14:anchorId="4AD1B21C" wp14:editId="3F08D8A1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40640</wp:posOffset>
                      </wp:positionV>
                      <wp:extent cx="4900295" cy="234950"/>
                      <wp:effectExtent l="12700" t="12700" r="14605" b="19050"/>
                      <wp:wrapNone/>
                      <wp:docPr id="360517233" name="Textfeld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00295" cy="234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57BBC43D" w14:textId="77777777" w:rsidR="00E67916" w:rsidRDefault="00E6791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D1B21C" id="Textfeld 81" o:spid="_x0000_s1126" type="#_x0000_t202" style="position:absolute;margin-left:8.95pt;margin-top:3.2pt;width:385.85pt;height:18.5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" fillcolor="white [3201]" strokecolor="#a5a5a5 [2092]" strokeweight="1.5pt">
                      <v:textbox>
                        <w:txbxContent>
                          <w:p w14:paraId="57BBC43D" w14:textId="77777777" w:rsidR="00E67916" w:rsidRDefault="00E67916"/>
                        </w:txbxContent>
                      </v:textbox>
                    </v:shape>
                  </w:pict>
                </mc:Fallback>
              </mc:AlternateContent>
            </w:r>
          </w:p>
          <w:p w14:paraId="0E3020BA" w14:textId="7A93B861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912D007" w14:textId="6719C67B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4912" behindDoc="0" locked="0" layoutInCell="1" allowOverlap="1" wp14:anchorId="14A657AF" wp14:editId="4763076A">
                      <wp:simplePos x="0" y="0"/>
                      <wp:positionH relativeFrom="column">
                        <wp:posOffset>4691017</wp:posOffset>
                      </wp:positionH>
                      <wp:positionV relativeFrom="paragraph">
                        <wp:posOffset>58964</wp:posOffset>
                      </wp:positionV>
                      <wp:extent cx="627833" cy="269966"/>
                      <wp:effectExtent l="0" t="0" r="0" b="0"/>
                      <wp:wrapNone/>
                      <wp:docPr id="935831281" name="Textfeld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7833" cy="2699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D29DE8" w14:textId="70AF5980" w:rsidR="00E67916" w:rsidRPr="00E67916" w:rsidRDefault="00E67916" w:rsidP="00E67916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</w:pPr>
                                  <w:r w:rsidRPr="00E67916"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0%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A657AF" id="_x0000_s1127" type="#_x0000_t202" style="position:absolute;margin-left:369.35pt;margin-top:4.65pt;width:49.45pt;height:21.25pt;z-index:2530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" filled="f" stroked="f" strokeweight=".5pt">
                      <v:textbox>
                        <w:txbxContent>
                          <w:p w14:paraId="01D29DE8" w14:textId="70AF5980" w:rsidR="00E67916" w:rsidRPr="00E67916" w:rsidRDefault="00E67916" w:rsidP="00E67916">
                            <w:p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 w:rsidRPr="00E67916">
                              <w:rPr>
                                <w:rFonts w:ascii="Comic Sans MS" w:hAnsi="Comic Sans MS"/>
                                <w:color w:val="0070C0"/>
                              </w:rPr>
                              <w:t>10</w:t>
                            </w: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>0%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F1B9080" w14:textId="77777777" w:rsidR="00FC1E93" w:rsidRDefault="00FC1E93" w:rsidP="00E6791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BEB5880" w14:textId="0FC2276A" w:rsidR="00E67916" w:rsidRPr="00553DAF" w:rsidRDefault="00E67916" w:rsidP="00E6791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4830B6" w14:paraId="1FF9E56A" w14:textId="77777777" w:rsidTr="00571CE1">
        <w:trPr>
          <w:trHeight w:val="112"/>
        </w:trPr>
        <w:tc>
          <w:tcPr>
            <w:tcW w:w="610" w:type="dxa"/>
          </w:tcPr>
          <w:p w14:paraId="4C75E6B7" w14:textId="77777777" w:rsidR="004830B6" w:rsidRPr="00F53C44" w:rsidRDefault="004830B6" w:rsidP="00E13C64">
            <w:pPr>
              <w:pStyle w:val="berschrift3"/>
              <w:spacing w:line="240" w:lineRule="atLeast"/>
            </w:pPr>
            <w:r w:rsidRPr="00F53C44">
              <w:t>2.</w:t>
            </w:r>
            <w:r w:rsidR="00322C9D">
              <w:t>4</w:t>
            </w:r>
          </w:p>
        </w:tc>
        <w:tc>
          <w:tcPr>
            <w:tcW w:w="8461" w:type="dxa"/>
            <w:gridSpan w:val="2"/>
          </w:tcPr>
          <w:p w14:paraId="6220D0DF" w14:textId="77777777" w:rsidR="004830B6" w:rsidRPr="00F53C44" w:rsidRDefault="00322C9D" w:rsidP="00E13C64">
            <w:pPr>
              <w:pStyle w:val="berschrift3"/>
              <w:spacing w:line="240" w:lineRule="atLeast"/>
            </w:pPr>
            <w:r w:rsidRPr="00322C9D">
              <w:t>Was passiert, wenn</w:t>
            </w:r>
            <w:r>
              <w:t xml:space="preserve"> </w:t>
            </w:r>
            <w:r w:rsidRPr="00322C9D">
              <w:t>…?</w:t>
            </w:r>
          </w:p>
        </w:tc>
      </w:tr>
      <w:tr w:rsidR="008D7E10" w14:paraId="50211D69" w14:textId="77777777" w:rsidTr="00571CE1">
        <w:trPr>
          <w:trHeight w:val="112"/>
        </w:trPr>
        <w:tc>
          <w:tcPr>
            <w:tcW w:w="610" w:type="dxa"/>
          </w:tcPr>
          <w:p w14:paraId="50E2C449" w14:textId="77777777" w:rsidR="008D7E10" w:rsidRPr="00F4582F" w:rsidRDefault="008D7E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D5BF2AF" wp14:editId="4382100D">
                  <wp:extent cx="361850" cy="273600"/>
                  <wp:effectExtent l="0" t="0" r="635" b="0"/>
                  <wp:docPr id="11206" name="Grafik 11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69107E0" w14:textId="77777777" w:rsidR="008D7E10" w:rsidRDefault="008D7E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036" w:type="dxa"/>
          </w:tcPr>
          <w:p w14:paraId="24E7F0AC" w14:textId="77777777" w:rsidR="008D7E10" w:rsidRPr="00C81516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81516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Gib mehrere Brüche für die beiden Prozente an. </w:t>
            </w:r>
          </w:p>
          <w:p w14:paraId="7108B738" w14:textId="77777777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81516">
              <w:rPr>
                <w:rFonts w:ascii="Calibri" w:hAnsi="Calibri"/>
                <w:noProof/>
                <w:color w:val="000000" w:themeColor="text1"/>
                <w:szCs w:val="20"/>
              </w:rPr>
              <w:t>Was stellst du fest, wenn du die Brüche für 20 % und 40 % vergleichst?</w:t>
            </w:r>
          </w:p>
          <w:p w14:paraId="7669DD25" w14:textId="77777777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577"/>
              <w:gridCol w:w="425"/>
              <w:gridCol w:w="3577"/>
            </w:tblGrid>
            <w:tr w:rsidR="008D7E10" w14:paraId="37D7842E" w14:textId="77777777" w:rsidTr="00595DF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5655D3BE" w14:textId="77777777" w:rsidR="008D7E10" w:rsidRPr="00C81516" w:rsidRDefault="008D7E10" w:rsidP="00E13C64">
                  <w:pPr>
                    <w:spacing w:line="240" w:lineRule="atLeast"/>
                  </w:pPr>
                </w:p>
              </w:tc>
              <w:tc>
                <w:tcPr>
                  <w:tcW w:w="3577" w:type="dxa"/>
                </w:tcPr>
                <w:p w14:paraId="35A9113E" w14:textId="3978BFEF" w:rsidR="008D7E10" w:rsidRPr="005B4A79" w:rsidRDefault="008D7E10" w:rsidP="00E13C64">
                  <w:pPr>
                    <w:spacing w:line="240" w:lineRule="atLeast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hAnsi="Calibri"/>
                        </w:rPr>
                        <m:t>2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0 %=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100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50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25" w:type="dxa"/>
                </w:tcPr>
                <w:p w14:paraId="32073C9C" w14:textId="77777777" w:rsidR="008D7E10" w:rsidRPr="00C81516" w:rsidRDefault="008D7E10" w:rsidP="00E13C64">
                  <w:pPr>
                    <w:spacing w:line="240" w:lineRule="atLeast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3577" w:type="dxa"/>
                </w:tcPr>
                <w:p w14:paraId="5AACF247" w14:textId="429E202A" w:rsidR="008D7E10" w:rsidRPr="005B4A79" w:rsidRDefault="008D7E10" w:rsidP="00E13C64">
                  <w:pPr>
                    <w:spacing w:line="240" w:lineRule="atLeast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mbria Math" w:hAnsi="Cambria Math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hAnsi="Calibri"/>
                        </w:rPr>
                        <m:t>4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0 %=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</w:tc>
            </w:tr>
          </w:tbl>
          <w:p w14:paraId="61F6B240" w14:textId="77777777" w:rsidR="008D7E10" w:rsidRPr="00C63632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</w:tc>
      </w:tr>
      <w:tr w:rsidR="008D7E10" w14:paraId="4A080797" w14:textId="77777777" w:rsidTr="00571CE1">
        <w:trPr>
          <w:trHeight w:val="112"/>
        </w:trPr>
        <w:tc>
          <w:tcPr>
            <w:tcW w:w="610" w:type="dxa"/>
          </w:tcPr>
          <w:p w14:paraId="21722F05" w14:textId="77777777" w:rsidR="008D7E10" w:rsidRPr="00F4582F" w:rsidRDefault="008D7E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5ED3E185" wp14:editId="02C7BBF3">
                  <wp:extent cx="361850" cy="273600"/>
                  <wp:effectExtent l="0" t="0" r="635" b="0"/>
                  <wp:docPr id="11207" name="Grafik 11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4829F8B" w14:textId="77777777" w:rsidR="008D7E10" w:rsidRDefault="008D7E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036" w:type="dxa"/>
          </w:tcPr>
          <w:p w14:paraId="122F7157" w14:textId="57806569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530597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Gib jeweils die Prozentzahlen an. Vergleiche die Aufgaben der einzelnen Spalten </w:t>
            </w:r>
            <w:r w:rsidR="00F94410">
              <w:rPr>
                <w:rFonts w:ascii="Calibri" w:hAnsi="Calibri"/>
                <w:noProof/>
                <w:color w:val="000000" w:themeColor="text1"/>
                <w:szCs w:val="20"/>
              </w:rPr>
              <w:br/>
            </w:r>
            <w:r w:rsidRPr="00530597">
              <w:rPr>
                <w:rFonts w:ascii="Calibri" w:hAnsi="Calibri"/>
                <w:noProof/>
                <w:color w:val="000000" w:themeColor="text1"/>
                <w:szCs w:val="20"/>
              </w:rPr>
              <w:t>und ihre Ergebnisse. Was ist gleich, was ist unterschiedlich?</w:t>
            </w:r>
          </w:p>
          <w:p w14:paraId="411BC1EA" w14:textId="77777777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802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2251"/>
              <w:gridCol w:w="425"/>
              <w:gridCol w:w="2251"/>
              <w:gridCol w:w="425"/>
              <w:gridCol w:w="2251"/>
            </w:tblGrid>
            <w:tr w:rsidR="008D7E10" w14:paraId="6F53B6C5" w14:textId="77777777" w:rsidTr="00595DF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60EB0765" w14:textId="77777777" w:rsidR="008D7E10" w:rsidRDefault="008D7E10" w:rsidP="00E13C64">
                  <w:pPr>
                    <w:spacing w:line="240" w:lineRule="atLeast"/>
                  </w:pPr>
                  <w:r>
                    <w:t>(1)</w:t>
                  </w:r>
                </w:p>
              </w:tc>
              <w:tc>
                <w:tcPr>
                  <w:tcW w:w="2251" w:type="dxa"/>
                </w:tcPr>
                <w:p w14:paraId="3387A248" w14:textId="0766803A" w:rsidR="008D7E10" w:rsidRPr="005B4A79" w:rsidRDefault="00743EBA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60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100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 xml:space="preserve">=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%</m:t>
                      </m:r>
                    </m:oMath>
                  </m:oMathPara>
                </w:p>
                <w:p w14:paraId="75696FE8" w14:textId="77777777" w:rsidR="008D7E10" w:rsidRDefault="008D7E10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  <w:p w14:paraId="68F7099F" w14:textId="1AB100EC" w:rsidR="008D7E10" w:rsidRPr="005B4A79" w:rsidRDefault="00743EBA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15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100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 xml:space="preserve">=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%</m:t>
                      </m:r>
                    </m:oMath>
                  </m:oMathPara>
                </w:p>
              </w:tc>
              <w:tc>
                <w:tcPr>
                  <w:tcW w:w="425" w:type="dxa"/>
                </w:tcPr>
                <w:p w14:paraId="6838F9CB" w14:textId="77777777" w:rsidR="008D7E10" w:rsidRDefault="008D7E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(2)</w:t>
                  </w:r>
                </w:p>
              </w:tc>
              <w:tc>
                <w:tcPr>
                  <w:tcW w:w="2251" w:type="dxa"/>
                </w:tcPr>
                <w:p w14:paraId="6CD3C333" w14:textId="41D338BB" w:rsidR="008D7E10" w:rsidRPr="005B4A79" w:rsidRDefault="00743EBA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10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100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 xml:space="preserve">=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%</m:t>
                      </m:r>
                    </m:oMath>
                  </m:oMathPara>
                </w:p>
                <w:p w14:paraId="12F46F4B" w14:textId="77777777" w:rsidR="008D7E10" w:rsidRDefault="008D7E10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  <w:p w14:paraId="465E5C26" w14:textId="6F698E53" w:rsidR="008D7E10" w:rsidRPr="005B4A79" w:rsidRDefault="00743EBA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10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25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 xml:space="preserve">=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%</m:t>
                      </m:r>
                    </m:oMath>
                  </m:oMathPara>
                </w:p>
              </w:tc>
              <w:tc>
                <w:tcPr>
                  <w:tcW w:w="425" w:type="dxa"/>
                </w:tcPr>
                <w:p w14:paraId="2D01F7B8" w14:textId="77777777" w:rsidR="008D7E10" w:rsidRDefault="008D7E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(3)</w:t>
                  </w:r>
                </w:p>
              </w:tc>
              <w:tc>
                <w:tcPr>
                  <w:tcW w:w="2251" w:type="dxa"/>
                </w:tcPr>
                <w:p w14:paraId="3F89267C" w14:textId="736780EA" w:rsidR="008D7E10" w:rsidRPr="005B4A79" w:rsidRDefault="00743EBA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20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100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 xml:space="preserve">=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%</m:t>
                      </m:r>
                    </m:oMath>
                  </m:oMathPara>
                </w:p>
                <w:p w14:paraId="0B963852" w14:textId="77777777" w:rsidR="008D7E10" w:rsidRDefault="008D7E10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  <w:p w14:paraId="1CFB4A07" w14:textId="23C916E2" w:rsidR="008D7E10" w:rsidRPr="005B4A79" w:rsidRDefault="00743EBA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5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25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 xml:space="preserve">=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%</m:t>
                      </m:r>
                    </m:oMath>
                  </m:oMathPara>
                </w:p>
              </w:tc>
            </w:tr>
          </w:tbl>
          <w:p w14:paraId="7997A7A9" w14:textId="77777777" w:rsidR="008D7E10" w:rsidRPr="00C81516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</w:tbl>
    <w:p w14:paraId="3117F5D0" w14:textId="77777777" w:rsidR="00A42FF1" w:rsidRDefault="00A42FF1" w:rsidP="00E13C64">
      <w:pPr>
        <w:spacing w:line="240" w:lineRule="atLeast"/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2A51C1" w14:paraId="5E9BFD2A" w14:textId="77777777" w:rsidTr="00595DF8">
        <w:trPr>
          <w:trHeight w:val="112"/>
        </w:trPr>
        <w:tc>
          <w:tcPr>
            <w:tcW w:w="610" w:type="dxa"/>
          </w:tcPr>
          <w:p w14:paraId="7F3DEAC0" w14:textId="77777777" w:rsidR="002A51C1" w:rsidRPr="00BA3DA5" w:rsidRDefault="005A6AF0" w:rsidP="00E13C64">
            <w:pPr>
              <w:pStyle w:val="berschrift3"/>
              <w:spacing w:line="240" w:lineRule="atLeast"/>
            </w:pPr>
            <w:r>
              <w:lastRenderedPageBreak/>
              <w:t>2.5</w:t>
            </w:r>
          </w:p>
        </w:tc>
        <w:tc>
          <w:tcPr>
            <w:tcW w:w="8461" w:type="dxa"/>
            <w:gridSpan w:val="2"/>
          </w:tcPr>
          <w:p w14:paraId="0563BED1" w14:textId="77777777" w:rsidR="002A51C1" w:rsidRPr="00BA3DA5" w:rsidRDefault="005A6AF0" w:rsidP="00E13C64">
            <w:pPr>
              <w:pStyle w:val="berschrift3"/>
              <w:spacing w:line="240" w:lineRule="atLeast"/>
            </w:pPr>
            <w:r w:rsidRPr="005A6AF0">
              <w:t>Was passiert mit der Prozentzahl beim Erweitern?</w:t>
            </w:r>
          </w:p>
        </w:tc>
      </w:tr>
      <w:tr w:rsidR="008D7E10" w14:paraId="262F951F" w14:textId="77777777" w:rsidTr="00595DF8">
        <w:trPr>
          <w:trHeight w:val="112"/>
        </w:trPr>
        <w:tc>
          <w:tcPr>
            <w:tcW w:w="610" w:type="dxa"/>
          </w:tcPr>
          <w:p w14:paraId="214C18AA" w14:textId="77777777" w:rsidR="008D7E10" w:rsidRPr="00F4582F" w:rsidRDefault="008D7E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1523F5B2" wp14:editId="76ADC0BB">
                  <wp:extent cx="361850" cy="273600"/>
                  <wp:effectExtent l="0" t="0" r="635" b="0"/>
                  <wp:docPr id="11208" name="Grafik 11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F5AF484" w14:textId="77777777" w:rsidR="008D7E10" w:rsidRDefault="008D7E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036" w:type="dxa"/>
          </w:tcPr>
          <w:p w14:paraId="5F636616" w14:textId="7EA6FC11" w:rsidR="008D7E10" w:rsidRPr="00BA3DA5" w:rsidRDefault="00267D51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36192" behindDoc="0" locked="0" layoutInCell="1" allowOverlap="1" wp14:anchorId="765228A6" wp14:editId="6B36AC2E">
                      <wp:simplePos x="0" y="0"/>
                      <wp:positionH relativeFrom="column">
                        <wp:posOffset>4451350</wp:posOffset>
                      </wp:positionH>
                      <wp:positionV relativeFrom="paragraph">
                        <wp:posOffset>154623</wp:posOffset>
                      </wp:positionV>
                      <wp:extent cx="645795" cy="722893"/>
                      <wp:effectExtent l="0" t="0" r="0" b="1270"/>
                      <wp:wrapNone/>
                      <wp:docPr id="1810711147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804280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23460155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215D31" w14:textId="77777777" w:rsidR="00267D51" w:rsidRPr="008D5126" w:rsidRDefault="00267D51" w:rsidP="00267D51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5228A6" id="_x0000_s1128" style="position:absolute;margin-left:350.5pt;margin-top:12.2pt;width:50.85pt;height:56.9pt;z-index:252936192" coordsize="6457,7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">
                      <v:shape id="Grafik 6" o:spid="_x0000_s1129" type="#_x0000_t75" style="position:absolute;width:6457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">
                        <v:imagedata r:id="rId29" o:title="" chromakey="white"/>
                      </v:shape>
                      <v:shape id="_x0000_s1130" type="#_x0000_t202" style="position:absolute;left:1409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" filled="f" stroked="f" strokeweight=".5pt">
                        <v:textbox inset="0,0,0,0">
                          <w:txbxContent>
                            <w:p w14:paraId="13215D31" w14:textId="77777777" w:rsidR="00267D51" w:rsidRPr="008D5126" w:rsidRDefault="00267D51" w:rsidP="00267D51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8608" behindDoc="0" locked="0" layoutInCell="1" allowOverlap="1" wp14:anchorId="3F799513" wp14:editId="5C0DBC60">
                      <wp:simplePos x="0" y="0"/>
                      <wp:positionH relativeFrom="column">
                        <wp:posOffset>835501</wp:posOffset>
                      </wp:positionH>
                      <wp:positionV relativeFrom="paragraph">
                        <wp:posOffset>153353</wp:posOffset>
                      </wp:positionV>
                      <wp:extent cx="3444575" cy="524260"/>
                      <wp:effectExtent l="0" t="0" r="289560" b="9525"/>
                      <wp:wrapNone/>
                      <wp:docPr id="513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444575" cy="52426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22BBA9" w14:textId="7839D31F" w:rsidR="00A605EA" w:rsidRPr="005A6AF0" w:rsidRDefault="00A605EA" w:rsidP="00D95B77">
                                  <w:pPr>
                                    <w:spacing w:line="240" w:lineRule="atLeast"/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20"/>
                                      <w:szCs w:val="20"/>
                                      <w:lang w:eastAsia="de-DE"/>
                                    </w:rPr>
                                  </w:pPr>
                                  <w:r w:rsidRPr="005A6AF0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20"/>
                                      <w:szCs w:val="20"/>
                                      <w:lang w:eastAsia="de-DE"/>
                                    </w:rPr>
                                    <w:t xml:space="preserve">Wenn ich den Zähler und den Nenner von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0"/>
                                            <w:szCs w:val="20"/>
                                            <w:lang w:eastAsia="de-DE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0"/>
                                            <w:szCs w:val="20"/>
                                            <w:lang w:eastAsia="de-DE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0"/>
                                            <w:szCs w:val="20"/>
                                            <w:lang w:eastAsia="de-DE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rFonts w:ascii="Calibri" w:eastAsiaTheme="minorEastAsia" w:hAnsi="Calibri" w:cs="Times New Roman"/>
                                      <w:color w:val="000000" w:themeColor="text1"/>
                                      <w:sz w:val="20"/>
                                      <w:szCs w:val="20"/>
                                      <w:lang w:eastAsia="de-DE"/>
                                    </w:rPr>
                                    <w:t xml:space="preserve"> </w:t>
                                  </w:r>
                                  <w:r w:rsidRPr="005A6AF0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20"/>
                                      <w:szCs w:val="20"/>
                                      <w:lang w:eastAsia="de-DE"/>
                                    </w:rPr>
                                    <w:t>mit 4 multipliziere, dann wird die Prozentzahl viermal so groß.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799513" id="_x0000_s1131" type="#_x0000_t62" style="position:absolute;margin-left:65.8pt;margin-top:12.1pt;width:271.25pt;height:41.3pt;flip:x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" adj="-1591,11823" fillcolor="white [3201]" strokecolor="#bfbfbf [2412]" strokeweight="1pt">
                      <v:textbox style="mso-fit-shape-to-text:t">
                        <w:txbxContent>
                          <w:p w14:paraId="2522BBA9" w14:textId="7839D31F" w:rsidR="00A605EA" w:rsidRPr="005A6AF0" w:rsidRDefault="00A605EA" w:rsidP="00D95B77">
                            <w:pPr>
                              <w:spacing w:line="240" w:lineRule="atLeast"/>
                              <w:rPr>
                                <w:rFonts w:ascii="Calibri" w:hAnsi="Calibri" w:cs="Times New Roman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</w:pPr>
                            <w:r w:rsidRPr="005A6AF0">
                              <w:rPr>
                                <w:rFonts w:ascii="Calibri" w:hAnsi="Calibri" w:cs="Times New Roman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  <w:t xml:space="preserve">Wenn ich den Zähler und den Nenner von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  <w:lang w:eastAsia="de-DE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0"/>
                                      <w:szCs w:val="20"/>
                                      <w:lang w:eastAsia="de-DE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0"/>
                                      <w:szCs w:val="20"/>
                                      <w:lang w:eastAsia="de-DE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Calibri" w:eastAsiaTheme="minorEastAsia" w:hAnsi="Calibri" w:cs="Times New Roman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  <w:t xml:space="preserve"> </w:t>
                            </w:r>
                            <w:r w:rsidRPr="005A6AF0">
                              <w:rPr>
                                <w:rFonts w:ascii="Calibri" w:hAnsi="Calibri" w:cs="Times New Roman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  <w:t>mit 4 multipliziere, dann wird die Prozentzahl viermal so groß.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35036D5" w14:textId="6609EB24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37543EE1" w14:textId="07710A8D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35FD0BBE" w14:textId="4A3AFC22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47B845E0" w14:textId="258566FA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35D71A7" w14:textId="2AE5A15C" w:rsidR="008D7E10" w:rsidRPr="00491713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Hat Leonie Recht? Wie muss man den Zähler und den Nenner von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  <w:lang w:eastAsia="de-DE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eastAsia="de-DE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eastAsia="de-DE"/>
                    </w:rPr>
                    <m:t>5</m:t>
                  </m:r>
                </m:den>
              </m:f>
            </m:oMath>
            <w:r w:rsidR="005B4A79">
              <w:rPr>
                <w:rFonts w:ascii="Calibri" w:eastAsiaTheme="minorEastAsia" w:hAnsi="Calibri" w:cs="Times New Roman"/>
                <w:color w:val="000000" w:themeColor="text1"/>
                <w:sz w:val="20"/>
                <w:szCs w:val="20"/>
                <w:lang w:eastAsia="de-DE"/>
              </w:rPr>
              <w:t xml:space="preserve"> </w:t>
            </w: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verändern, </w:t>
            </w:r>
          </w:p>
          <w:p w14:paraId="32DDCDE3" w14:textId="6C0D7514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damit die Prozentzahl viermal so groß ist? </w:t>
            </w:r>
          </w:p>
          <w:p w14:paraId="02305C7A" w14:textId="4321B198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14587416" w14:textId="77777777" w:rsidR="008D7E10" w:rsidRDefault="008D7E10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Wie gehst du vor? Überprüfe dein Ergebnis mit der Streifentafel.</w:t>
            </w:r>
          </w:p>
          <w:p w14:paraId="206A3994" w14:textId="77777777" w:rsidR="008D7E10" w:rsidRPr="00EC2138" w:rsidRDefault="008D7E10" w:rsidP="00E13C64">
            <w:pPr>
              <w:spacing w:line="240" w:lineRule="atLeast"/>
              <w:rPr>
                <w:noProof/>
              </w:rPr>
            </w:pPr>
          </w:p>
        </w:tc>
      </w:tr>
      <w:tr w:rsidR="008D7E10" w14:paraId="4E1CE7C5" w14:textId="77777777" w:rsidTr="00595DF8">
        <w:trPr>
          <w:trHeight w:val="112"/>
        </w:trPr>
        <w:tc>
          <w:tcPr>
            <w:tcW w:w="610" w:type="dxa"/>
          </w:tcPr>
          <w:p w14:paraId="0A787C24" w14:textId="77777777" w:rsidR="008D7E10" w:rsidRPr="00491713" w:rsidRDefault="008D7E10" w:rsidP="00E13C64">
            <w:pPr>
              <w:pStyle w:val="berschrift3"/>
              <w:spacing w:line="240" w:lineRule="atLeast"/>
            </w:pPr>
            <w:r w:rsidRPr="00491713">
              <w:t>2.6</w:t>
            </w:r>
          </w:p>
        </w:tc>
        <w:tc>
          <w:tcPr>
            <w:tcW w:w="8461" w:type="dxa"/>
            <w:gridSpan w:val="2"/>
          </w:tcPr>
          <w:p w14:paraId="4B3F1531" w14:textId="77777777" w:rsidR="008D7E10" w:rsidRPr="00491713" w:rsidRDefault="008D7E10" w:rsidP="00E13C64">
            <w:pPr>
              <w:pStyle w:val="berschrift3"/>
              <w:spacing w:line="240" w:lineRule="atLeast"/>
            </w:pPr>
            <w:r w:rsidRPr="00491713">
              <w:t>Mehrere Lösungen</w:t>
            </w:r>
          </w:p>
        </w:tc>
      </w:tr>
      <w:tr w:rsidR="008D7E10" w14:paraId="0C0F0A2E" w14:textId="77777777" w:rsidTr="00595DF8">
        <w:trPr>
          <w:trHeight w:val="112"/>
        </w:trPr>
        <w:tc>
          <w:tcPr>
            <w:tcW w:w="610" w:type="dxa"/>
          </w:tcPr>
          <w:p w14:paraId="45F44AC8" w14:textId="77777777" w:rsidR="008D7E10" w:rsidRDefault="008D7E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7E5A8CE" w14:textId="77777777" w:rsidR="008D7E10" w:rsidRDefault="008D7E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036" w:type="dxa"/>
          </w:tcPr>
          <w:p w14:paraId="5089D1FC" w14:textId="77777777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 xml:space="preserve">Welche Zahlen können hier stehen? Schreibe verschiedene Lösungen auf. </w:t>
            </w:r>
          </w:p>
          <w:p w14:paraId="524980A5" w14:textId="77777777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802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2251"/>
              <w:gridCol w:w="425"/>
              <w:gridCol w:w="2251"/>
              <w:gridCol w:w="425"/>
              <w:gridCol w:w="2251"/>
            </w:tblGrid>
            <w:tr w:rsidR="008D7E10" w:rsidRPr="008D7E10" w14:paraId="2F164EF9" w14:textId="77777777" w:rsidTr="00595DF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68D91A72" w14:textId="77777777" w:rsidR="008D7E10" w:rsidRPr="00D95B77" w:rsidRDefault="008D7E10" w:rsidP="00E13C64">
                  <w:pPr>
                    <w:spacing w:line="240" w:lineRule="atLeast"/>
                  </w:pPr>
                  <w:r w:rsidRPr="00D95B77">
                    <w:t>(1)</w:t>
                  </w:r>
                </w:p>
              </w:tc>
              <w:tc>
                <w:tcPr>
                  <w:tcW w:w="2251" w:type="dxa"/>
                </w:tcPr>
                <w:p w14:paraId="6BD885D1" w14:textId="665C41F0" w:rsidR="008D7E10" w:rsidRPr="00442DA2" w:rsidRDefault="00743EBA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 xml:space="preserve">=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20 %</m:t>
                      </m:r>
                    </m:oMath>
                  </m:oMathPara>
                </w:p>
              </w:tc>
              <w:tc>
                <w:tcPr>
                  <w:tcW w:w="425" w:type="dxa"/>
                </w:tcPr>
                <w:p w14:paraId="6C928D2C" w14:textId="77777777" w:rsidR="008D7E10" w:rsidRPr="008D7E10" w:rsidRDefault="008D7E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8D7E10">
                    <w:t>(2)</w:t>
                  </w:r>
                </w:p>
              </w:tc>
              <w:tc>
                <w:tcPr>
                  <w:tcW w:w="2251" w:type="dxa"/>
                </w:tcPr>
                <w:p w14:paraId="4D3EC0B4" w14:textId="1F0DD5C5" w:rsidR="008D7E10" w:rsidRPr="00442DA2" w:rsidRDefault="00743EBA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10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 w:themeColor="text1"/>
                        </w:rPr>
                        <m:t xml:space="preserve">=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 xml:space="preserve"> %</m:t>
                      </m:r>
                    </m:oMath>
                  </m:oMathPara>
                </w:p>
              </w:tc>
              <w:tc>
                <w:tcPr>
                  <w:tcW w:w="425" w:type="dxa"/>
                </w:tcPr>
                <w:p w14:paraId="7B738CA2" w14:textId="77777777" w:rsidR="008D7E10" w:rsidRPr="008D7E10" w:rsidRDefault="008D7E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8D7E10">
                    <w:t>(3)</w:t>
                  </w:r>
                </w:p>
              </w:tc>
              <w:tc>
                <w:tcPr>
                  <w:tcW w:w="2251" w:type="dxa"/>
                </w:tcPr>
                <w:p w14:paraId="1AE71B7D" w14:textId="1A60902D" w:rsidR="008D7E10" w:rsidRPr="00442DA2" w:rsidRDefault="00743EBA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20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 xml:space="preserve">=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%</m:t>
                      </m:r>
                    </m:oMath>
                  </m:oMathPara>
                </w:p>
              </w:tc>
            </w:tr>
          </w:tbl>
          <w:p w14:paraId="05E061A7" w14:textId="52E2E178" w:rsidR="008D7E10" w:rsidRPr="008F1CEB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E67916" w14:paraId="462158C3" w14:textId="77777777" w:rsidTr="00595DF8">
        <w:trPr>
          <w:trHeight w:val="112"/>
        </w:trPr>
        <w:tc>
          <w:tcPr>
            <w:tcW w:w="610" w:type="dxa"/>
          </w:tcPr>
          <w:p w14:paraId="531385A1" w14:textId="77777777" w:rsidR="00E67916" w:rsidRPr="00AF3168" w:rsidRDefault="00E6791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EFA43D6" w14:textId="77777777" w:rsidR="00E67916" w:rsidRDefault="00E67916" w:rsidP="00E13C64">
            <w:pPr>
              <w:pStyle w:val="Nummerierung"/>
              <w:spacing w:line="240" w:lineRule="atLeast"/>
            </w:pPr>
          </w:p>
        </w:tc>
        <w:tc>
          <w:tcPr>
            <w:tcW w:w="8036" w:type="dxa"/>
          </w:tcPr>
          <w:p w14:paraId="5209341F" w14:textId="77777777" w:rsidR="00E67916" w:rsidRPr="00491713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8D7E10" w14:paraId="02E9C1F8" w14:textId="77777777" w:rsidTr="00595DF8">
        <w:trPr>
          <w:trHeight w:val="112"/>
        </w:trPr>
        <w:tc>
          <w:tcPr>
            <w:tcW w:w="610" w:type="dxa"/>
          </w:tcPr>
          <w:p w14:paraId="38063744" w14:textId="77777777" w:rsidR="008D7E10" w:rsidRDefault="008D7E10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5A295BE3" wp14:editId="0EF7DA57">
                  <wp:extent cx="360000" cy="313831"/>
                  <wp:effectExtent l="0" t="0" r="2540" b="0"/>
                  <wp:docPr id="11209" name="Grafik 11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182FA27" w14:textId="77777777" w:rsidR="008D7E10" w:rsidRDefault="008D7E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036" w:type="dxa"/>
          </w:tcPr>
          <w:p w14:paraId="78C38AD3" w14:textId="77777777" w:rsidR="008D7E10" w:rsidRPr="00491713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Stellt euch gegenseitig ähnliche Aufgaben. </w:t>
            </w:r>
          </w:p>
          <w:p w14:paraId="61A279C3" w14:textId="77777777" w:rsidR="001C7622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Eine Person denkt sich eine Aufgabe mit Lücken aus, </w:t>
            </w:r>
            <w:r w:rsidR="001C7622">
              <w:rPr>
                <w:rFonts w:ascii="Calibri" w:hAnsi="Calibri"/>
                <w:noProof/>
                <w:color w:val="000000" w:themeColor="text1"/>
                <w:szCs w:val="20"/>
              </w:rPr>
              <w:br/>
            </w: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die andere findet passende Zahlen. </w:t>
            </w:r>
          </w:p>
          <w:p w14:paraId="00B1A6A2" w14:textId="38243F70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>Wechselt euch ab.</w:t>
            </w:r>
          </w:p>
          <w:p w14:paraId="3A525092" w14:textId="77777777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noProof/>
              </w:rPr>
            </w:pPr>
          </w:p>
        </w:tc>
      </w:tr>
      <w:tr w:rsidR="008D7E10" w14:paraId="2E4D1224" w14:textId="77777777" w:rsidTr="00595DF8">
        <w:trPr>
          <w:trHeight w:val="112"/>
        </w:trPr>
        <w:tc>
          <w:tcPr>
            <w:tcW w:w="610" w:type="dxa"/>
          </w:tcPr>
          <w:p w14:paraId="5CC2E643" w14:textId="77777777" w:rsidR="008D7E10" w:rsidRPr="005B39E7" w:rsidRDefault="008D7E10" w:rsidP="00E13C64">
            <w:pPr>
              <w:pStyle w:val="berschrift3"/>
              <w:spacing w:line="240" w:lineRule="atLeast"/>
            </w:pPr>
            <w:r w:rsidRPr="005B39E7">
              <w:t>2.7</w:t>
            </w:r>
          </w:p>
        </w:tc>
        <w:tc>
          <w:tcPr>
            <w:tcW w:w="8461" w:type="dxa"/>
            <w:gridSpan w:val="2"/>
          </w:tcPr>
          <w:p w14:paraId="3C0887C3" w14:textId="77777777" w:rsidR="008D7E10" w:rsidRPr="005B39E7" w:rsidRDefault="008D7E10" w:rsidP="00E13C64">
            <w:pPr>
              <w:pStyle w:val="berschrift3"/>
              <w:spacing w:line="240" w:lineRule="atLeast"/>
            </w:pPr>
            <w:r w:rsidRPr="005B39E7">
              <w:t>Prozente gesucht</w:t>
            </w:r>
          </w:p>
        </w:tc>
      </w:tr>
      <w:tr w:rsidR="008D7E10" w14:paraId="6262B673" w14:textId="77777777" w:rsidTr="00595DF8">
        <w:trPr>
          <w:trHeight w:val="112"/>
        </w:trPr>
        <w:tc>
          <w:tcPr>
            <w:tcW w:w="610" w:type="dxa"/>
          </w:tcPr>
          <w:p w14:paraId="5DBDC1CC" w14:textId="77777777" w:rsidR="008D7E10" w:rsidRDefault="008D7E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461" w:type="dxa"/>
            <w:gridSpan w:val="2"/>
          </w:tcPr>
          <w:p w14:paraId="53C09D54" w14:textId="77777777" w:rsidR="008D7E10" w:rsidRPr="005B39E7" w:rsidRDefault="008D7E10" w:rsidP="001A7D41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5B39E7">
              <w:rPr>
                <w:rFonts w:ascii="Calibri" w:hAnsi="Calibri"/>
                <w:noProof/>
                <w:color w:val="000000" w:themeColor="text1"/>
                <w:szCs w:val="20"/>
              </w:rPr>
              <w:t>Finde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…</w:t>
            </w:r>
          </w:p>
          <w:p w14:paraId="1F6080C6" w14:textId="04B1575A" w:rsidR="008D7E10" w:rsidRPr="00267D51" w:rsidRDefault="008D7E10" w:rsidP="001A7D41">
            <w:pPr>
              <w:pStyle w:val="Listenabsatz"/>
              <w:spacing w:line="240" w:lineRule="atLeast"/>
              <w:ind w:left="426"/>
            </w:pPr>
            <w:r w:rsidRPr="005B39E7">
              <w:t>drei Prozente, die du in einen Bruch mit Ne</w:t>
            </w:r>
            <w:r w:rsidRPr="00267D51">
              <w:t xml:space="preserve">nner 20 </w:t>
            </w:r>
            <w:r w:rsidR="001A7D41">
              <w:t xml:space="preserve">gröber einteilen </w:t>
            </w:r>
            <w:r w:rsidRPr="00267D51">
              <w:t>kannst.</w:t>
            </w:r>
          </w:p>
          <w:p w14:paraId="5438FCED" w14:textId="46AED663" w:rsidR="008D7E10" w:rsidRDefault="008D7E10" w:rsidP="001A7D41">
            <w:pPr>
              <w:pStyle w:val="Listenabsatz"/>
              <w:spacing w:line="240" w:lineRule="atLeast"/>
              <w:ind w:left="426"/>
            </w:pPr>
            <w:r w:rsidRPr="00267D51">
              <w:t>drei Prozente, die du in einen Bruch mit Ne</w:t>
            </w:r>
            <w:r w:rsidRPr="005B39E7">
              <w:t xml:space="preserve">nner 5 </w:t>
            </w:r>
            <w:r w:rsidR="001A7D41">
              <w:t xml:space="preserve">feiner einteilen </w:t>
            </w:r>
            <w:r w:rsidRPr="005B39E7">
              <w:t>kannst.</w:t>
            </w:r>
          </w:p>
          <w:p w14:paraId="294BF780" w14:textId="77777777" w:rsidR="008D7E10" w:rsidRPr="00491713" w:rsidRDefault="008D7E10" w:rsidP="00E13C64">
            <w:pPr>
              <w:spacing w:line="240" w:lineRule="atLeast"/>
              <w:ind w:left="720"/>
              <w:rPr>
                <w:noProof/>
              </w:rPr>
            </w:pPr>
          </w:p>
        </w:tc>
      </w:tr>
      <w:tr w:rsidR="008D7E10" w14:paraId="48262180" w14:textId="77777777" w:rsidTr="00595DF8">
        <w:trPr>
          <w:trHeight w:val="112"/>
        </w:trPr>
        <w:tc>
          <w:tcPr>
            <w:tcW w:w="610" w:type="dxa"/>
          </w:tcPr>
          <w:p w14:paraId="7FFE4885" w14:textId="77777777" w:rsidR="008D7E10" w:rsidRPr="00715037" w:rsidRDefault="008D7E10" w:rsidP="00E13C64">
            <w:pPr>
              <w:pStyle w:val="berschrift3"/>
              <w:spacing w:line="240" w:lineRule="atLeast"/>
            </w:pPr>
            <w:r w:rsidRPr="00715037">
              <w:t>2.8</w:t>
            </w:r>
          </w:p>
        </w:tc>
        <w:tc>
          <w:tcPr>
            <w:tcW w:w="8461" w:type="dxa"/>
            <w:gridSpan w:val="2"/>
          </w:tcPr>
          <w:p w14:paraId="593101FD" w14:textId="77777777" w:rsidR="008D7E10" w:rsidRPr="00715037" w:rsidRDefault="008D7E10" w:rsidP="00E13C64">
            <w:pPr>
              <w:pStyle w:val="berschrift3"/>
              <w:spacing w:line="240" w:lineRule="atLeast"/>
            </w:pPr>
            <w:r w:rsidRPr="00715037">
              <w:t>Paare finden mit Prozenten und Brüchen</w:t>
            </w:r>
          </w:p>
        </w:tc>
      </w:tr>
      <w:tr w:rsidR="008D7E10" w14:paraId="1E69B5C2" w14:textId="77777777" w:rsidTr="00595DF8">
        <w:trPr>
          <w:trHeight w:val="112"/>
        </w:trPr>
        <w:tc>
          <w:tcPr>
            <w:tcW w:w="610" w:type="dxa"/>
          </w:tcPr>
          <w:p w14:paraId="79DFF620" w14:textId="77777777" w:rsidR="008D7E10" w:rsidRDefault="008D7E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461" w:type="dxa"/>
            <w:gridSpan w:val="2"/>
          </w:tcPr>
          <w:p w14:paraId="1FF22688" w14:textId="77777777" w:rsidR="008D7E10" w:rsidRPr="00715037" w:rsidRDefault="008D7E10" w:rsidP="001A7D41">
            <w:pPr>
              <w:pStyle w:val="Listenabsatz"/>
              <w:numPr>
                <w:ilvl w:val="0"/>
                <w:numId w:val="0"/>
              </w:numPr>
              <w:spacing w:line="240" w:lineRule="atLeast"/>
            </w:pPr>
            <w:r w:rsidRPr="00C63632">
              <w:drawing>
                <wp:anchor distT="0" distB="0" distL="114300" distR="114300" simplePos="0" relativeHeight="252869632" behindDoc="0" locked="0" layoutInCell="1" allowOverlap="1" wp14:anchorId="2A3E7E0A" wp14:editId="16009CCC">
                  <wp:simplePos x="0" y="0"/>
                  <wp:positionH relativeFrom="margin">
                    <wp:posOffset>3189605</wp:posOffset>
                  </wp:positionH>
                  <wp:positionV relativeFrom="paragraph">
                    <wp:posOffset>3175</wp:posOffset>
                  </wp:positionV>
                  <wp:extent cx="2088515" cy="1564640"/>
                  <wp:effectExtent l="0" t="0" r="0" b="0"/>
                  <wp:wrapSquare wrapText="bothSides"/>
                  <wp:docPr id="11428" name="Bild 11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oto.JPG"/>
                          <pic:cNvPicPr/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515" cy="1564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15037">
              <w:t>Spielt „Paare finden“:</w:t>
            </w:r>
          </w:p>
          <w:p w14:paraId="27BD0174" w14:textId="43E89068" w:rsidR="008D7E10" w:rsidRPr="00715037" w:rsidRDefault="008D7E10" w:rsidP="001A7D41">
            <w:pPr>
              <w:pStyle w:val="Listenabsatz"/>
              <w:spacing w:line="240" w:lineRule="atLeast"/>
              <w:ind w:left="450"/>
            </w:pPr>
            <w:r w:rsidRPr="00715037">
              <w:t xml:space="preserve">Findet Paare mit jeweils einem Bruch </w:t>
            </w:r>
            <w:r w:rsidR="001A7D41">
              <w:br/>
            </w:r>
            <w:r w:rsidRPr="00715037">
              <w:t xml:space="preserve">und einer Prozentangabe oder einem Bild. </w:t>
            </w:r>
          </w:p>
          <w:p w14:paraId="18ED9503" w14:textId="64227328" w:rsidR="008D7E10" w:rsidRDefault="008D7E10" w:rsidP="001A7D41">
            <w:pPr>
              <w:pStyle w:val="Listenabsatz"/>
              <w:spacing w:line="240" w:lineRule="atLeast"/>
              <w:ind w:left="450"/>
            </w:pPr>
            <w:r w:rsidRPr="00715037">
              <w:t xml:space="preserve">Erfindet selbst noch eigene Karten </w:t>
            </w:r>
            <w:r w:rsidR="001A7D41">
              <w:br/>
            </w:r>
            <w:r w:rsidRPr="00715037">
              <w:t>und spielt mit ihnen.</w:t>
            </w:r>
          </w:p>
          <w:p w14:paraId="25AF1F4A" w14:textId="77777777" w:rsidR="001A7D41" w:rsidRPr="00715037" w:rsidRDefault="001A7D41" w:rsidP="001A7D41"/>
          <w:p w14:paraId="08040CBF" w14:textId="4D64A640" w:rsidR="008D7E10" w:rsidRPr="00715037" w:rsidRDefault="008D7E10" w:rsidP="001A7D41">
            <w:pPr>
              <w:spacing w:line="240" w:lineRule="atLeast"/>
              <w:ind w:left="90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715037">
              <w:rPr>
                <w:noProof/>
              </w:rPr>
              <w:t>Vorsicht</w:t>
            </w:r>
            <w:r w:rsidR="001A7D41">
              <w:rPr>
                <w:noProof/>
              </w:rPr>
              <w:t>:</w:t>
            </w:r>
            <w:r w:rsidRPr="00715037">
              <w:rPr>
                <w:noProof/>
              </w:rPr>
              <w:t xml:space="preserve"> Es können Karten übrig bleiben</w:t>
            </w:r>
            <w:r w:rsidR="001A7D41">
              <w:rPr>
                <w:noProof/>
              </w:rPr>
              <w:t>.</w:t>
            </w:r>
          </w:p>
        </w:tc>
      </w:tr>
    </w:tbl>
    <w:p w14:paraId="586E9A0F" w14:textId="19B3538E" w:rsidR="002A51C1" w:rsidRDefault="002A51C1" w:rsidP="00E13C64">
      <w:pPr>
        <w:spacing w:line="240" w:lineRule="atLeast"/>
      </w:pPr>
    </w:p>
    <w:sectPr w:rsidR="002A51C1" w:rsidSect="001D1C8B">
      <w:headerReference w:type="default" r:id="rId131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E7FED6" w14:textId="77777777" w:rsidR="0013035F" w:rsidRDefault="0013035F" w:rsidP="00F56440">
      <w:r>
        <w:separator/>
      </w:r>
    </w:p>
    <w:p w14:paraId="0F284777" w14:textId="77777777" w:rsidR="0013035F" w:rsidRDefault="0013035F" w:rsidP="00F56440"/>
    <w:p w14:paraId="174A4D1E" w14:textId="77777777" w:rsidR="0013035F" w:rsidRDefault="0013035F" w:rsidP="00F56440"/>
    <w:p w14:paraId="187D23CF" w14:textId="77777777" w:rsidR="0013035F" w:rsidRDefault="0013035F" w:rsidP="00F56440"/>
    <w:p w14:paraId="13D3809D" w14:textId="77777777" w:rsidR="0013035F" w:rsidRDefault="0013035F"/>
    <w:p w14:paraId="33F9B44B" w14:textId="77777777" w:rsidR="0013035F" w:rsidRDefault="0013035F"/>
    <w:p w14:paraId="0D867000" w14:textId="77777777" w:rsidR="0013035F" w:rsidRDefault="0013035F"/>
  </w:endnote>
  <w:endnote w:type="continuationSeparator" w:id="0">
    <w:p w14:paraId="3FFF3754" w14:textId="77777777" w:rsidR="0013035F" w:rsidRDefault="0013035F" w:rsidP="00F56440">
      <w:r>
        <w:continuationSeparator/>
      </w:r>
    </w:p>
    <w:p w14:paraId="3CFA7519" w14:textId="77777777" w:rsidR="0013035F" w:rsidRDefault="0013035F" w:rsidP="00F56440"/>
    <w:p w14:paraId="6F6B02EA" w14:textId="77777777" w:rsidR="0013035F" w:rsidRDefault="0013035F" w:rsidP="00F56440"/>
    <w:p w14:paraId="775BCC1B" w14:textId="77777777" w:rsidR="0013035F" w:rsidRDefault="0013035F" w:rsidP="00F56440"/>
    <w:p w14:paraId="17B226D1" w14:textId="77777777" w:rsidR="0013035F" w:rsidRDefault="0013035F"/>
    <w:p w14:paraId="2887CEE8" w14:textId="77777777" w:rsidR="0013035F" w:rsidRDefault="0013035F"/>
    <w:p w14:paraId="7D196FD9" w14:textId="77777777" w:rsidR="0013035F" w:rsidRDefault="0013035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(Textkörper)">
    <w:altName w:val="Calibr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112F05" w14:textId="77777777" w:rsidR="00A605EA" w:rsidRDefault="00A605EA" w:rsidP="003F0902">
    <w:pPr>
      <w:pStyle w:val="Fuzeile"/>
      <w:jc w:val="left"/>
    </w:pPr>
  </w:p>
  <w:p w14:paraId="34459A26" w14:textId="77777777" w:rsidR="00A605EA" w:rsidRDefault="00A605EA" w:rsidP="003F0902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6F1891" w14:textId="5A5B23BC" w:rsidR="00A605EA" w:rsidRPr="002150E8" w:rsidRDefault="00A605EA" w:rsidP="00CA766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 w:themeColor="background1" w:themeShade="80"/>
        <w:sz w:val="15"/>
        <w:szCs w:val="15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6C22E988" wp14:editId="1265E591">
          <wp:extent cx="569562" cy="199347"/>
          <wp:effectExtent l="0" t="0" r="2540" b="0"/>
          <wp:docPr id="29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> </w:t>
    </w:r>
    <w:r w:rsidRPr="002150E8">
      <w:rPr>
        <w:rFonts w:eastAsia="MS Mincho"/>
        <w:color w:val="808080" w:themeColor="background1" w:themeShade="80"/>
        <w:sz w:val="15"/>
        <w:szCs w:val="15"/>
      </w:rPr>
      <w:t xml:space="preserve"> </w:t>
    </w:r>
  </w:p>
  <w:p w14:paraId="740E640A" w14:textId="77777777" w:rsidR="00A605EA" w:rsidRPr="00CA7662" w:rsidRDefault="00A605EA" w:rsidP="00CA7662">
    <w:pPr>
      <w:pStyle w:val="Fuzeile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E853F3" w14:textId="53A2D727" w:rsidR="00A605EA" w:rsidRPr="002150E8" w:rsidRDefault="00A605EA" w:rsidP="00B2327C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 w:themeColor="background1" w:themeShade="80"/>
        <w:sz w:val="15"/>
        <w:szCs w:val="15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41CB106D" wp14:editId="2641EF2E">
          <wp:extent cx="569562" cy="199347"/>
          <wp:effectExtent l="0" t="0" r="2540" b="0"/>
          <wp:docPr id="39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> </w:t>
    </w:r>
    <w:r w:rsidRPr="002150E8">
      <w:rPr>
        <w:rFonts w:eastAsia="MS Mincho"/>
        <w:color w:val="808080" w:themeColor="background1" w:themeShade="80"/>
        <w:sz w:val="15"/>
        <w:szCs w:val="15"/>
      </w:rPr>
      <w:t xml:space="preserve"> </w:t>
    </w:r>
  </w:p>
  <w:p w14:paraId="4AE98BC9" w14:textId="77777777" w:rsidR="00A605EA" w:rsidRPr="00B2327C" w:rsidRDefault="00A605EA" w:rsidP="00B2327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6A87D4" w14:textId="77777777" w:rsidR="0013035F" w:rsidRDefault="0013035F" w:rsidP="00F56440">
      <w:r>
        <w:separator/>
      </w:r>
    </w:p>
    <w:p w14:paraId="1BE9831F" w14:textId="77777777" w:rsidR="0013035F" w:rsidRDefault="0013035F" w:rsidP="00F56440"/>
    <w:p w14:paraId="6857EB17" w14:textId="77777777" w:rsidR="0013035F" w:rsidRDefault="0013035F" w:rsidP="00F56440"/>
    <w:p w14:paraId="0FE2BF5A" w14:textId="77777777" w:rsidR="0013035F" w:rsidRDefault="0013035F" w:rsidP="00F56440"/>
    <w:p w14:paraId="08D3AC0D" w14:textId="77777777" w:rsidR="0013035F" w:rsidRDefault="0013035F"/>
    <w:p w14:paraId="3B7C25B8" w14:textId="77777777" w:rsidR="0013035F" w:rsidRDefault="0013035F"/>
    <w:p w14:paraId="24BFEA1F" w14:textId="77777777" w:rsidR="0013035F" w:rsidRDefault="0013035F"/>
  </w:footnote>
  <w:footnote w:type="continuationSeparator" w:id="0">
    <w:p w14:paraId="295D7821" w14:textId="77777777" w:rsidR="0013035F" w:rsidRDefault="0013035F" w:rsidP="00F56440">
      <w:r>
        <w:continuationSeparator/>
      </w:r>
    </w:p>
    <w:p w14:paraId="01D649C2" w14:textId="77777777" w:rsidR="0013035F" w:rsidRDefault="0013035F" w:rsidP="00F56440"/>
    <w:p w14:paraId="14D83AB2" w14:textId="77777777" w:rsidR="0013035F" w:rsidRDefault="0013035F" w:rsidP="00F56440"/>
    <w:p w14:paraId="46508061" w14:textId="77777777" w:rsidR="0013035F" w:rsidRDefault="0013035F" w:rsidP="00F56440"/>
    <w:p w14:paraId="1959DF2F" w14:textId="77777777" w:rsidR="0013035F" w:rsidRDefault="0013035F"/>
    <w:p w14:paraId="27D3CEAA" w14:textId="77777777" w:rsidR="0013035F" w:rsidRDefault="0013035F"/>
    <w:p w14:paraId="03AC1944" w14:textId="77777777" w:rsidR="0013035F" w:rsidRDefault="0013035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1800C9" w14:textId="77777777" w:rsidR="00A605EA" w:rsidRPr="00E0758C" w:rsidRDefault="00A605EA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195A1C35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9E314A8" w14:textId="77777777" w:rsidR="00A605EA" w:rsidRPr="00E0758C" w:rsidRDefault="00A605EA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79C519C" w14:textId="77777777" w:rsidR="00A605EA" w:rsidRPr="00E0758C" w:rsidRDefault="00A605E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2F3D30B" w14:textId="77777777" w:rsidR="00A605EA" w:rsidRPr="00E0758C" w:rsidRDefault="00A605E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EF43320" w14:textId="77777777" w:rsidR="00A605EA" w:rsidRPr="00E0758C" w:rsidRDefault="00A605E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30F8DEF8" w14:textId="77777777" w:rsidR="00A605EA" w:rsidRPr="00E17AE8" w:rsidRDefault="00A605EA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68F9CA" w14:textId="77777777" w:rsidR="00A605EA" w:rsidRPr="00E0758C" w:rsidRDefault="00A605EA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011105EC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4A4378F3" w14:textId="77777777" w:rsidR="00A605EA" w:rsidRPr="00E0758C" w:rsidRDefault="00A605EA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0789B05E" wp14:editId="483FC4A3">
                <wp:extent cx="574850" cy="288000"/>
                <wp:effectExtent l="0" t="0" r="0" b="0"/>
                <wp:docPr id="24" name="Grafik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850" cy="28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983CF75" w14:textId="77777777" w:rsidR="00A605EA" w:rsidRPr="00E0758C" w:rsidRDefault="00A605E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B</w:t>
          </w:r>
          <w:r w:rsidRPr="00E0758C">
            <w:rPr>
              <w:color w:val="706F6F"/>
              <w:sz w:val="20"/>
              <w:szCs w:val="20"/>
            </w:rPr>
            <w:t>1A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0BA726C" w14:textId="77777777" w:rsidR="00A605EA" w:rsidRPr="00E0758C" w:rsidRDefault="00A605E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BC49EE8" w14:textId="77777777" w:rsidR="00A605EA" w:rsidRPr="00E0758C" w:rsidRDefault="00A605E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1678DC9" wp14:editId="0CB7396E">
                <wp:extent cx="337235" cy="324000"/>
                <wp:effectExtent l="0" t="0" r="5715" b="0"/>
                <wp:docPr id="26" name="Grafik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51CE7D5" w14:textId="77777777" w:rsidR="00A605EA" w:rsidRPr="00E17AE8" w:rsidRDefault="00A605EA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65F62E" w14:textId="77777777" w:rsidR="00A605EA" w:rsidRDefault="00A605EA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4691AA3C" w14:textId="77777777" w:rsidTr="003F0902">
      <w:trPr>
        <w:trHeight w:val="397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2A239DA" w14:textId="77777777" w:rsidR="00A605EA" w:rsidRPr="00E0758C" w:rsidRDefault="00A605EA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6A24B986" wp14:editId="1DEE3F52">
                <wp:extent cx="574850" cy="288000"/>
                <wp:effectExtent l="0" t="0" r="0" b="0"/>
                <wp:docPr id="37" name="Grafik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850" cy="28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4920C7A" w14:textId="77777777" w:rsidR="00A605EA" w:rsidRPr="00E0758C" w:rsidRDefault="00A605EA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76378E">
            <w:rPr>
              <w:color w:val="706F6F"/>
              <w:sz w:val="20"/>
              <w:szCs w:val="20"/>
            </w:rPr>
            <w:t>Ich kann gleichwertige Anteile in Bildern und Situationen finden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1F58B93" w14:textId="77777777" w:rsidR="00A605EA" w:rsidRPr="00E0758C" w:rsidRDefault="00A605EA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B2A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3F84591" w14:textId="77777777" w:rsidR="00A605EA" w:rsidRPr="00E0758C" w:rsidRDefault="00A605EA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7FFE702" wp14:editId="0F4E16BD">
                <wp:extent cx="337235" cy="324000"/>
                <wp:effectExtent l="0" t="0" r="5715" b="0"/>
                <wp:docPr id="38" name="Grafik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D3CA27A" w14:textId="77777777" w:rsidR="00A605EA" w:rsidRPr="00E17AE8" w:rsidRDefault="00A605EA" w:rsidP="001C3EE1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8005A1" w14:textId="77777777" w:rsidR="00A605EA" w:rsidRDefault="00A605EA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432D2A3B" w14:textId="77777777" w:rsidTr="007A1C4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6664C5A1" w14:textId="77777777" w:rsidR="00A605EA" w:rsidRPr="00E0758C" w:rsidRDefault="00A605EA" w:rsidP="00B74344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A81796C" wp14:editId="641C0989">
                <wp:extent cx="574850" cy="288000"/>
                <wp:effectExtent l="0" t="0" r="0" b="0"/>
                <wp:docPr id="40" name="Grafik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850" cy="28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2FEB104" w14:textId="77777777" w:rsidR="00A605EA" w:rsidRPr="00E0758C" w:rsidRDefault="00A605EA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B2B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FD9C623" w14:textId="77777777" w:rsidR="00A605EA" w:rsidRPr="00E0758C" w:rsidRDefault="00A605EA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09304D5" w14:textId="77777777" w:rsidR="00A605EA" w:rsidRPr="00E0758C" w:rsidRDefault="00A605EA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2A6BCCA" wp14:editId="71A55A10">
                <wp:extent cx="337235" cy="324000"/>
                <wp:effectExtent l="0" t="0" r="5715" b="0"/>
                <wp:docPr id="41" name="Grafik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6BA04E2" w14:textId="77777777" w:rsidR="00A605EA" w:rsidRPr="003C704E" w:rsidRDefault="00A605EA" w:rsidP="003C704E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4C7124" w14:textId="77777777" w:rsidR="00A605EA" w:rsidRDefault="00A605EA" w:rsidP="00177A63">
    <w:pPr>
      <w:pStyle w:val="Kopfzeile"/>
    </w:pPr>
    <w:r>
      <w:rPr>
        <w:noProof/>
      </w:rPr>
      <w:drawing>
        <wp:anchor distT="0" distB="0" distL="114300" distR="114300" simplePos="0" relativeHeight="251668480" behindDoc="0" locked="0" layoutInCell="1" allowOverlap="1" wp14:anchorId="6F7CF8FE" wp14:editId="286918BE">
          <wp:simplePos x="0" y="0"/>
          <wp:positionH relativeFrom="column">
            <wp:posOffset>5499100</wp:posOffset>
          </wp:positionH>
          <wp:positionV relativeFrom="paragraph">
            <wp:posOffset>187325</wp:posOffset>
          </wp:positionV>
          <wp:extent cx="496570" cy="477520"/>
          <wp:effectExtent l="0" t="0" r="0" b="5080"/>
          <wp:wrapNone/>
          <wp:docPr id="42" name="Grafik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1"/>
                  <a:srcRect l="74845" b="27585"/>
                  <a:stretch/>
                </pic:blipFill>
                <pic:spPr bwMode="auto">
                  <a:xfrm>
                    <a:off x="0" y="0"/>
                    <a:ext cx="496570" cy="477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rPr>
        <w:sz w:val="21"/>
      </w:rPr>
      <w:id w:val="333568529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7F9D4B9D" w14:textId="77777777" w:rsidR="00A605EA" w:rsidRPr="000809F3" w:rsidRDefault="00A605EA" w:rsidP="00177A63">
        <w:pPr>
          <w:pStyle w:val="Kopfzeile"/>
          <w:framePr w:wrap="none" w:vAnchor="text" w:hAnchor="page" w:x="606" w:y="573"/>
          <w:rPr>
            <w:sz w:val="21"/>
          </w:rPr>
        </w:pPr>
        <w:r>
          <w:rPr>
            <w:sz w:val="21"/>
          </w:rPr>
          <w:t>1</w:t>
        </w:r>
      </w:p>
    </w:sdtContent>
  </w:sdt>
  <w:p w14:paraId="506AC88F" w14:textId="77777777" w:rsidR="00A605EA" w:rsidRDefault="00A605EA" w:rsidP="00177A63">
    <w:pPr>
      <w:pStyle w:val="Kopfzeile"/>
    </w:pPr>
  </w:p>
  <w:p w14:paraId="2B9CFFF9" w14:textId="77777777" w:rsidR="00A605EA" w:rsidRDefault="00A605EA" w:rsidP="00177A63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2E6FD39" wp14:editId="528D697E">
              <wp:simplePos x="0" y="0"/>
              <wp:positionH relativeFrom="column">
                <wp:posOffset>0</wp:posOffset>
              </wp:positionH>
              <wp:positionV relativeFrom="paragraph">
                <wp:posOffset>123190</wp:posOffset>
              </wp:positionV>
              <wp:extent cx="5544000" cy="0"/>
              <wp:effectExtent l="0" t="0" r="6350" b="12700"/>
              <wp:wrapNone/>
              <wp:docPr id="543" name="Gerade Verbindung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44000" cy="0"/>
                      </a:xfrm>
                      <a:prstGeom prst="line">
                        <a:avLst/>
                      </a:prstGeom>
                      <a:ln>
                        <a:solidFill>
                          <a:srgbClr val="327A86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8CE6A9C" id="Gerade Verbindung 44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9.7pt" to="436.5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" strokecolor="#327a86" strokeweight="1pt">
              <v:stroke joinstyle="miter"/>
            </v:line>
          </w:pict>
        </mc:Fallback>
      </mc:AlternateContent>
    </w:r>
  </w:p>
  <w:p w14:paraId="4114CE1F" w14:textId="77777777" w:rsidR="00A605EA" w:rsidRPr="00177A63" w:rsidRDefault="00A605EA" w:rsidP="00177A63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756658" w14:textId="77777777" w:rsidR="00A605EA" w:rsidRDefault="00A605EA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27ABE6CC" w14:textId="77777777" w:rsidTr="003E26AC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5E41051" w14:textId="77777777" w:rsidR="00A605EA" w:rsidRPr="00E0758C" w:rsidRDefault="00A605EA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1614F54C" wp14:editId="3D131503">
                <wp:extent cx="574848" cy="287999"/>
                <wp:effectExtent l="0" t="0" r="0" b="0"/>
                <wp:docPr id="45" name="Grafik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848" cy="2879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952BECD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BA3DA5">
            <w:rPr>
              <w:color w:val="706F6F"/>
              <w:sz w:val="20"/>
              <w:szCs w:val="20"/>
            </w:rPr>
            <w:t>Ich kann Brüche und Prozente ineinander umwandeln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66EB455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B2B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009165D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019FAF8" wp14:editId="1FBDBEA2">
                <wp:extent cx="337235" cy="324000"/>
                <wp:effectExtent l="0" t="0" r="5715" b="0"/>
                <wp:docPr id="47" name="Grafik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8C1E113" w14:textId="77777777" w:rsidR="00A605EA" w:rsidRDefault="00A605EA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A5DFF8" w14:textId="77777777" w:rsidR="00A605EA" w:rsidRDefault="00A605EA" w:rsidP="00353E63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7A2768DE" w14:textId="77777777" w:rsidTr="00B165C1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2D8DF207" w14:textId="77777777" w:rsidR="00A605EA" w:rsidRPr="00E0758C" w:rsidRDefault="00A605EA" w:rsidP="00353E63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D470BB7" wp14:editId="39995488">
                <wp:extent cx="574850" cy="287425"/>
                <wp:effectExtent l="0" t="0" r="0" b="0"/>
                <wp:docPr id="48" name="Grafik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850" cy="287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98AD494" w14:textId="77777777" w:rsidR="00A605EA" w:rsidRPr="00E0758C" w:rsidRDefault="00A605EA" w:rsidP="00353E6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B2C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E0A0A09" w14:textId="77777777" w:rsidR="00A605EA" w:rsidRPr="00E0758C" w:rsidRDefault="00A605EA" w:rsidP="00353E6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22FADB3" w14:textId="77777777" w:rsidR="00A605EA" w:rsidRPr="00E0758C" w:rsidRDefault="00A605EA" w:rsidP="00353E6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4A4CB235" wp14:editId="7B5D7C0F">
                <wp:extent cx="337235" cy="324000"/>
                <wp:effectExtent l="0" t="0" r="5715" b="0"/>
                <wp:docPr id="49" name="Grafik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4EEF95F" w14:textId="77777777" w:rsidR="00A605EA" w:rsidRPr="00353E63" w:rsidRDefault="00A605EA" w:rsidP="00353E63">
    <w:pPr>
      <w:pStyle w:val="Kopfzeil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9782C3" w14:textId="77777777" w:rsidR="00A605EA" w:rsidRDefault="00A605EA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2807247C" w14:textId="77777777" w:rsidTr="003E26AC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5805392" w14:textId="77777777" w:rsidR="00A605EA" w:rsidRPr="00E0758C" w:rsidRDefault="00A605EA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C6D3F5D" wp14:editId="1624ACA1">
                <wp:extent cx="575425" cy="287712"/>
                <wp:effectExtent l="0" t="0" r="0" b="0"/>
                <wp:docPr id="57" name="Grafik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425" cy="2877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712F4FC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BA3DA5">
            <w:rPr>
              <w:color w:val="706F6F"/>
              <w:sz w:val="20"/>
              <w:szCs w:val="20"/>
            </w:rPr>
            <w:t>Ich kann Brüche und Prozente ineinander umwandeln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D4D4596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B2C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8733D64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7FF47CD" wp14:editId="37723680">
                <wp:extent cx="337235" cy="324000"/>
                <wp:effectExtent l="0" t="0" r="5715" b="0"/>
                <wp:docPr id="58" name="Grafik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50F65E4" w14:textId="77777777" w:rsidR="00A605EA" w:rsidRDefault="00A605E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80.15pt;height:65.7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E59AF0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A1A6A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69022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D074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2E07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F2CB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1E08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5883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080D2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C1EA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962FDE"/>
    <w:multiLevelType w:val="hybridMultilevel"/>
    <w:tmpl w:val="1E1219D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25D60A9"/>
    <w:multiLevelType w:val="hybridMultilevel"/>
    <w:tmpl w:val="2D46241A"/>
    <w:lvl w:ilvl="0" w:tplc="8C201CF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44719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09104E76"/>
    <w:multiLevelType w:val="hybridMultilevel"/>
    <w:tmpl w:val="EB2C95BA"/>
    <w:lvl w:ilvl="0" w:tplc="7E585E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42776D"/>
    <w:multiLevelType w:val="hybridMultilevel"/>
    <w:tmpl w:val="E1B0C04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236320"/>
    <w:multiLevelType w:val="hybridMultilevel"/>
    <w:tmpl w:val="C53C155C"/>
    <w:lvl w:ilvl="0" w:tplc="F84ACE3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DB7AFF"/>
    <w:multiLevelType w:val="hybridMultilevel"/>
    <w:tmpl w:val="B3D8DB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9BF77AF"/>
    <w:multiLevelType w:val="hybridMultilevel"/>
    <w:tmpl w:val="8528F17A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C7608E0"/>
    <w:multiLevelType w:val="hybridMultilevel"/>
    <w:tmpl w:val="40183BAC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516CC3"/>
    <w:multiLevelType w:val="hybridMultilevel"/>
    <w:tmpl w:val="AC0AAD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3A298C"/>
    <w:multiLevelType w:val="hybridMultilevel"/>
    <w:tmpl w:val="717AADE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9BF3992"/>
    <w:multiLevelType w:val="hybridMultilevel"/>
    <w:tmpl w:val="DDC8D21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A2E63C3"/>
    <w:multiLevelType w:val="hybridMultilevel"/>
    <w:tmpl w:val="FAFC4244"/>
    <w:lvl w:ilvl="0" w:tplc="7E585E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373A79"/>
    <w:multiLevelType w:val="hybridMultilevel"/>
    <w:tmpl w:val="E968BE14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DA12E61"/>
    <w:multiLevelType w:val="hybridMultilevel"/>
    <w:tmpl w:val="E6525D46"/>
    <w:lvl w:ilvl="0" w:tplc="FBDCC710">
      <w:start w:val="2"/>
      <w:numFmt w:val="bullet"/>
      <w:lvlText w:val="à"/>
      <w:lvlJc w:val="left"/>
      <w:pPr>
        <w:ind w:left="1004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2FEA5774"/>
    <w:multiLevelType w:val="multilevel"/>
    <w:tmpl w:val="CA386EF4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3243691D"/>
    <w:multiLevelType w:val="hybridMultilevel"/>
    <w:tmpl w:val="7DEC50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327A8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7D92DFC"/>
    <w:multiLevelType w:val="hybridMultilevel"/>
    <w:tmpl w:val="D44E6E7A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A175199"/>
    <w:multiLevelType w:val="hybridMultilevel"/>
    <w:tmpl w:val="46465B3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CEF4D33"/>
    <w:multiLevelType w:val="hybridMultilevel"/>
    <w:tmpl w:val="53D6B208"/>
    <w:lvl w:ilvl="0" w:tplc="F11C5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0E66D0F"/>
    <w:multiLevelType w:val="hybridMultilevel"/>
    <w:tmpl w:val="626C2B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87C70A9"/>
    <w:multiLevelType w:val="multilevel"/>
    <w:tmpl w:val="27DEDEAE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upperLetter"/>
      <w:lvlRestart w:val="0"/>
      <w:suff w:val="space"/>
      <w:lvlText w:val="N1%3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48907B6C"/>
    <w:multiLevelType w:val="hybridMultilevel"/>
    <w:tmpl w:val="7DD02F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CE836F6"/>
    <w:multiLevelType w:val="hybridMultilevel"/>
    <w:tmpl w:val="A918ADE4"/>
    <w:lvl w:ilvl="0" w:tplc="D55005F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6F7C8630">
      <w:start w:val="1"/>
      <w:numFmt w:val="decimal"/>
      <w:lvlText w:val="(%2)"/>
      <w:lvlJc w:val="left"/>
      <w:pPr>
        <w:ind w:left="3060" w:hanging="360"/>
      </w:pPr>
      <w:rPr>
        <w:rFonts w:hint="default"/>
        <w:b w:val="0"/>
        <w:color w:val="000000" w:themeColor="text1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E1658C3"/>
    <w:multiLevelType w:val="hybridMultilevel"/>
    <w:tmpl w:val="0960229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11F48AE"/>
    <w:multiLevelType w:val="hybridMultilevel"/>
    <w:tmpl w:val="F4EEDD9C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51950D14"/>
    <w:multiLevelType w:val="hybridMultilevel"/>
    <w:tmpl w:val="C540CA6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560A2E"/>
    <w:multiLevelType w:val="hybridMultilevel"/>
    <w:tmpl w:val="067C006C"/>
    <w:lvl w:ilvl="0" w:tplc="81CCF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C70084A"/>
    <w:multiLevelType w:val="hybridMultilevel"/>
    <w:tmpl w:val="75DC1882"/>
    <w:lvl w:ilvl="0" w:tplc="6F9C24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2D12908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1626CB"/>
    <w:multiLevelType w:val="hybridMultilevel"/>
    <w:tmpl w:val="2FE86662"/>
    <w:lvl w:ilvl="0" w:tplc="51605028">
      <w:start w:val="1"/>
      <w:numFmt w:val="bullet"/>
      <w:pStyle w:val="Listenabsatz"/>
      <w:lvlText w:val=""/>
      <w:lvlJc w:val="left"/>
      <w:pPr>
        <w:ind w:left="360" w:hanging="360"/>
      </w:pPr>
      <w:rPr>
        <w:rFonts w:ascii="Symbol" w:hAnsi="Symbol" w:hint="default"/>
        <w:b w:val="0"/>
        <w:color w:val="327A86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FB2433D"/>
    <w:multiLevelType w:val="hybridMultilevel"/>
    <w:tmpl w:val="7EAAD8A2"/>
    <w:lvl w:ilvl="0" w:tplc="5B9CD926">
      <w:start w:val="1"/>
      <w:numFmt w:val="decimal"/>
      <w:lvlText w:val="%1)"/>
      <w:lvlJc w:val="left"/>
      <w:pPr>
        <w:ind w:left="1020" w:hanging="360"/>
      </w:pPr>
    </w:lvl>
    <w:lvl w:ilvl="1" w:tplc="1384F9B6">
      <w:start w:val="1"/>
      <w:numFmt w:val="decimal"/>
      <w:lvlText w:val="%2)"/>
      <w:lvlJc w:val="left"/>
      <w:pPr>
        <w:ind w:left="1020" w:hanging="360"/>
      </w:pPr>
    </w:lvl>
    <w:lvl w:ilvl="2" w:tplc="489AA142">
      <w:start w:val="1"/>
      <w:numFmt w:val="decimal"/>
      <w:lvlText w:val="%3)"/>
      <w:lvlJc w:val="left"/>
      <w:pPr>
        <w:ind w:left="1020" w:hanging="360"/>
      </w:pPr>
    </w:lvl>
    <w:lvl w:ilvl="3" w:tplc="03EAA8E4">
      <w:start w:val="1"/>
      <w:numFmt w:val="decimal"/>
      <w:lvlText w:val="%4)"/>
      <w:lvlJc w:val="left"/>
      <w:pPr>
        <w:ind w:left="1020" w:hanging="360"/>
      </w:pPr>
    </w:lvl>
    <w:lvl w:ilvl="4" w:tplc="9FC49D82">
      <w:start w:val="1"/>
      <w:numFmt w:val="decimal"/>
      <w:lvlText w:val="%5)"/>
      <w:lvlJc w:val="left"/>
      <w:pPr>
        <w:ind w:left="1020" w:hanging="360"/>
      </w:pPr>
    </w:lvl>
    <w:lvl w:ilvl="5" w:tplc="F49CB276">
      <w:start w:val="1"/>
      <w:numFmt w:val="decimal"/>
      <w:lvlText w:val="%6)"/>
      <w:lvlJc w:val="left"/>
      <w:pPr>
        <w:ind w:left="1020" w:hanging="360"/>
      </w:pPr>
    </w:lvl>
    <w:lvl w:ilvl="6" w:tplc="EE802E44">
      <w:start w:val="1"/>
      <w:numFmt w:val="decimal"/>
      <w:lvlText w:val="%7)"/>
      <w:lvlJc w:val="left"/>
      <w:pPr>
        <w:ind w:left="1020" w:hanging="360"/>
      </w:pPr>
    </w:lvl>
    <w:lvl w:ilvl="7" w:tplc="30C0C0AE">
      <w:start w:val="1"/>
      <w:numFmt w:val="decimal"/>
      <w:lvlText w:val="%8)"/>
      <w:lvlJc w:val="left"/>
      <w:pPr>
        <w:ind w:left="1020" w:hanging="360"/>
      </w:pPr>
    </w:lvl>
    <w:lvl w:ilvl="8" w:tplc="8EAE22DC">
      <w:start w:val="1"/>
      <w:numFmt w:val="decimal"/>
      <w:lvlText w:val="%9)"/>
      <w:lvlJc w:val="left"/>
      <w:pPr>
        <w:ind w:left="1020" w:hanging="360"/>
      </w:pPr>
    </w:lvl>
  </w:abstractNum>
  <w:abstractNum w:abstractNumId="43" w15:restartNumberingAfterBreak="0">
    <w:nsid w:val="712724A6"/>
    <w:multiLevelType w:val="hybridMultilevel"/>
    <w:tmpl w:val="6D526C4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2020D14"/>
    <w:multiLevelType w:val="hybridMultilevel"/>
    <w:tmpl w:val="4FB8DEAA"/>
    <w:lvl w:ilvl="0" w:tplc="DD1ABC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94612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6" w15:restartNumberingAfterBreak="0">
    <w:nsid w:val="7720637B"/>
    <w:multiLevelType w:val="hybridMultilevel"/>
    <w:tmpl w:val="692C148C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68610B"/>
    <w:multiLevelType w:val="hybridMultilevel"/>
    <w:tmpl w:val="7180B112"/>
    <w:lvl w:ilvl="0" w:tplc="8FF6773E">
      <w:start w:val="1"/>
      <w:numFmt w:val="decimal"/>
      <w:lvlText w:val="%1)"/>
      <w:lvlJc w:val="left"/>
      <w:pPr>
        <w:ind w:left="1020" w:hanging="360"/>
      </w:pPr>
    </w:lvl>
    <w:lvl w:ilvl="1" w:tplc="FC6074AC">
      <w:start w:val="1"/>
      <w:numFmt w:val="decimal"/>
      <w:lvlText w:val="%2)"/>
      <w:lvlJc w:val="left"/>
      <w:pPr>
        <w:ind w:left="1020" w:hanging="360"/>
      </w:pPr>
    </w:lvl>
    <w:lvl w:ilvl="2" w:tplc="488A691E">
      <w:start w:val="1"/>
      <w:numFmt w:val="decimal"/>
      <w:lvlText w:val="%3)"/>
      <w:lvlJc w:val="left"/>
      <w:pPr>
        <w:ind w:left="1020" w:hanging="360"/>
      </w:pPr>
    </w:lvl>
    <w:lvl w:ilvl="3" w:tplc="3C7270E2">
      <w:start w:val="1"/>
      <w:numFmt w:val="decimal"/>
      <w:lvlText w:val="%4)"/>
      <w:lvlJc w:val="left"/>
      <w:pPr>
        <w:ind w:left="1020" w:hanging="360"/>
      </w:pPr>
    </w:lvl>
    <w:lvl w:ilvl="4" w:tplc="F11C80AC">
      <w:start w:val="1"/>
      <w:numFmt w:val="decimal"/>
      <w:lvlText w:val="%5)"/>
      <w:lvlJc w:val="left"/>
      <w:pPr>
        <w:ind w:left="1020" w:hanging="360"/>
      </w:pPr>
    </w:lvl>
    <w:lvl w:ilvl="5" w:tplc="EC44AC40">
      <w:start w:val="1"/>
      <w:numFmt w:val="decimal"/>
      <w:lvlText w:val="%6)"/>
      <w:lvlJc w:val="left"/>
      <w:pPr>
        <w:ind w:left="1020" w:hanging="360"/>
      </w:pPr>
    </w:lvl>
    <w:lvl w:ilvl="6" w:tplc="8FC4BF72">
      <w:start w:val="1"/>
      <w:numFmt w:val="decimal"/>
      <w:lvlText w:val="%7)"/>
      <w:lvlJc w:val="left"/>
      <w:pPr>
        <w:ind w:left="1020" w:hanging="360"/>
      </w:pPr>
    </w:lvl>
    <w:lvl w:ilvl="7" w:tplc="F96E986A">
      <w:start w:val="1"/>
      <w:numFmt w:val="decimal"/>
      <w:lvlText w:val="%8)"/>
      <w:lvlJc w:val="left"/>
      <w:pPr>
        <w:ind w:left="1020" w:hanging="360"/>
      </w:pPr>
    </w:lvl>
    <w:lvl w:ilvl="8" w:tplc="B00675CA">
      <w:start w:val="1"/>
      <w:numFmt w:val="decimal"/>
      <w:lvlText w:val="%9)"/>
      <w:lvlJc w:val="left"/>
      <w:pPr>
        <w:ind w:left="1020" w:hanging="360"/>
      </w:pPr>
    </w:lvl>
  </w:abstractNum>
  <w:num w:numId="1" w16cid:durableId="1960335755">
    <w:abstractNumId w:val="22"/>
  </w:num>
  <w:num w:numId="2" w16cid:durableId="670524194">
    <w:abstractNumId w:val="16"/>
  </w:num>
  <w:num w:numId="3" w16cid:durableId="1644506550">
    <w:abstractNumId w:val="34"/>
  </w:num>
  <w:num w:numId="4" w16cid:durableId="1601450751">
    <w:abstractNumId w:val="9"/>
  </w:num>
  <w:num w:numId="5" w16cid:durableId="888691370">
    <w:abstractNumId w:val="7"/>
  </w:num>
  <w:num w:numId="6" w16cid:durableId="1915896355">
    <w:abstractNumId w:val="6"/>
  </w:num>
  <w:num w:numId="7" w16cid:durableId="431433392">
    <w:abstractNumId w:val="5"/>
  </w:num>
  <w:num w:numId="8" w16cid:durableId="295138325">
    <w:abstractNumId w:val="4"/>
  </w:num>
  <w:num w:numId="9" w16cid:durableId="667634691">
    <w:abstractNumId w:val="8"/>
  </w:num>
  <w:num w:numId="10" w16cid:durableId="2562255">
    <w:abstractNumId w:val="3"/>
  </w:num>
  <w:num w:numId="11" w16cid:durableId="820075888">
    <w:abstractNumId w:val="2"/>
  </w:num>
  <w:num w:numId="12" w16cid:durableId="314258313">
    <w:abstractNumId w:val="1"/>
  </w:num>
  <w:num w:numId="13" w16cid:durableId="1706367813">
    <w:abstractNumId w:val="0"/>
  </w:num>
  <w:num w:numId="14" w16cid:durableId="284892372">
    <w:abstractNumId w:val="12"/>
  </w:num>
  <w:num w:numId="15" w16cid:durableId="1282303841">
    <w:abstractNumId w:val="37"/>
  </w:num>
  <w:num w:numId="16" w16cid:durableId="666134989">
    <w:abstractNumId w:val="23"/>
  </w:num>
  <w:num w:numId="17" w16cid:durableId="1061320796">
    <w:abstractNumId w:val="45"/>
  </w:num>
  <w:num w:numId="18" w16cid:durableId="127089840">
    <w:abstractNumId w:val="38"/>
  </w:num>
  <w:num w:numId="19" w16cid:durableId="441922894">
    <w:abstractNumId w:val="17"/>
  </w:num>
  <w:num w:numId="20" w16cid:durableId="1040281269">
    <w:abstractNumId w:val="46"/>
  </w:num>
  <w:num w:numId="21" w16cid:durableId="440729659">
    <w:abstractNumId w:val="34"/>
    <w:lvlOverride w:ilvl="0">
      <w:startOverride w:val="1"/>
    </w:lvlOverride>
  </w:num>
  <w:num w:numId="22" w16cid:durableId="295066496">
    <w:abstractNumId w:val="14"/>
  </w:num>
  <w:num w:numId="23" w16cid:durableId="114448556">
    <w:abstractNumId w:val="20"/>
  </w:num>
  <w:num w:numId="24" w16cid:durableId="1621064068">
    <w:abstractNumId w:val="24"/>
  </w:num>
  <w:num w:numId="25" w16cid:durableId="785658967">
    <w:abstractNumId w:val="40"/>
  </w:num>
  <w:num w:numId="26" w16cid:durableId="1006714801">
    <w:abstractNumId w:val="10"/>
  </w:num>
  <w:num w:numId="27" w16cid:durableId="23211635">
    <w:abstractNumId w:val="44"/>
  </w:num>
  <w:num w:numId="28" w16cid:durableId="1555651618">
    <w:abstractNumId w:val="44"/>
    <w:lvlOverride w:ilvl="0">
      <w:startOverride w:val="1"/>
    </w:lvlOverride>
  </w:num>
  <w:num w:numId="29" w16cid:durableId="237831193">
    <w:abstractNumId w:val="44"/>
    <w:lvlOverride w:ilvl="0">
      <w:startOverride w:val="1"/>
    </w:lvlOverride>
  </w:num>
  <w:num w:numId="30" w16cid:durableId="1600412487">
    <w:abstractNumId w:val="25"/>
  </w:num>
  <w:num w:numId="31" w16cid:durableId="1533958337">
    <w:abstractNumId w:val="25"/>
  </w:num>
  <w:num w:numId="32" w16cid:durableId="363094105">
    <w:abstractNumId w:val="32"/>
  </w:num>
  <w:num w:numId="33" w16cid:durableId="15252766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6530549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67040284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33210412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60445331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731468887">
    <w:abstractNumId w:val="32"/>
    <w:lvlOverride w:ilvl="0">
      <w:startOverride w:val="3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95089404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11282611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38290590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72340599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09944605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362590692">
    <w:abstractNumId w:val="33"/>
  </w:num>
  <w:num w:numId="45" w16cid:durableId="160244238">
    <w:abstractNumId w:val="30"/>
  </w:num>
  <w:num w:numId="46" w16cid:durableId="1712533476">
    <w:abstractNumId w:val="27"/>
  </w:num>
  <w:num w:numId="47" w16cid:durableId="1525902424">
    <w:abstractNumId w:val="18"/>
  </w:num>
  <w:num w:numId="48" w16cid:durableId="1216894266">
    <w:abstractNumId w:val="29"/>
  </w:num>
  <w:num w:numId="49" w16cid:durableId="1398163929">
    <w:abstractNumId w:val="21"/>
  </w:num>
  <w:num w:numId="50" w16cid:durableId="633370310">
    <w:abstractNumId w:val="19"/>
  </w:num>
  <w:num w:numId="51" w16cid:durableId="144518017">
    <w:abstractNumId w:val="22"/>
  </w:num>
  <w:num w:numId="52" w16cid:durableId="750661726">
    <w:abstractNumId w:val="22"/>
  </w:num>
  <w:num w:numId="53" w16cid:durableId="2119836741">
    <w:abstractNumId w:val="22"/>
  </w:num>
  <w:num w:numId="54" w16cid:durableId="1993026524">
    <w:abstractNumId w:val="31"/>
  </w:num>
  <w:num w:numId="55" w16cid:durableId="1623076659">
    <w:abstractNumId w:val="41"/>
  </w:num>
  <w:num w:numId="56" w16cid:durableId="1853033805">
    <w:abstractNumId w:val="43"/>
  </w:num>
  <w:num w:numId="57" w16cid:durableId="151264656">
    <w:abstractNumId w:val="35"/>
  </w:num>
  <w:num w:numId="58" w16cid:durableId="49615934">
    <w:abstractNumId w:val="28"/>
  </w:num>
  <w:num w:numId="59" w16cid:durableId="866991274">
    <w:abstractNumId w:val="15"/>
  </w:num>
  <w:num w:numId="60" w16cid:durableId="1376463769">
    <w:abstractNumId w:val="26"/>
  </w:num>
  <w:num w:numId="61" w16cid:durableId="1778333947">
    <w:abstractNumId w:val="11"/>
  </w:num>
  <w:num w:numId="62" w16cid:durableId="1466660491">
    <w:abstractNumId w:val="13"/>
  </w:num>
  <w:num w:numId="63" w16cid:durableId="666591136">
    <w:abstractNumId w:val="39"/>
  </w:num>
  <w:num w:numId="64" w16cid:durableId="1638097961">
    <w:abstractNumId w:val="36"/>
  </w:num>
  <w:num w:numId="65" w16cid:durableId="716053813">
    <w:abstractNumId w:val="47"/>
  </w:num>
  <w:num w:numId="66" w16cid:durableId="1705592450">
    <w:abstractNumId w:val="42"/>
  </w:num>
  <w:numIdMacAtCleanup w:val="6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Kirsten Scholle">
    <w15:presenceInfo w15:providerId="Windows Live" w15:userId="36ba6fd30f62447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revisionView w:markup="0"/>
  <w:defaultTabStop w:val="708"/>
  <w:consecutiveHyphenLimit w:val="3"/>
  <w:hyphenationZone w:val="425"/>
  <w:doNotHyphenateCaps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061"/>
    <w:rsid w:val="00001908"/>
    <w:rsid w:val="00003560"/>
    <w:rsid w:val="00004F79"/>
    <w:rsid w:val="000052CA"/>
    <w:rsid w:val="00010863"/>
    <w:rsid w:val="00011C8C"/>
    <w:rsid w:val="00013005"/>
    <w:rsid w:val="00013060"/>
    <w:rsid w:val="00013F64"/>
    <w:rsid w:val="00014F69"/>
    <w:rsid w:val="00020370"/>
    <w:rsid w:val="00021653"/>
    <w:rsid w:val="00021B05"/>
    <w:rsid w:val="00024CED"/>
    <w:rsid w:val="00026F34"/>
    <w:rsid w:val="00027E88"/>
    <w:rsid w:val="00030B49"/>
    <w:rsid w:val="000329FF"/>
    <w:rsid w:val="000348F6"/>
    <w:rsid w:val="000358FA"/>
    <w:rsid w:val="0003654F"/>
    <w:rsid w:val="00036A07"/>
    <w:rsid w:val="000425FD"/>
    <w:rsid w:val="00042F87"/>
    <w:rsid w:val="00045C57"/>
    <w:rsid w:val="00047413"/>
    <w:rsid w:val="000500D5"/>
    <w:rsid w:val="0005096B"/>
    <w:rsid w:val="0005153C"/>
    <w:rsid w:val="000601A2"/>
    <w:rsid w:val="00060EE5"/>
    <w:rsid w:val="00063373"/>
    <w:rsid w:val="00074FE1"/>
    <w:rsid w:val="00076180"/>
    <w:rsid w:val="00076A10"/>
    <w:rsid w:val="00081A68"/>
    <w:rsid w:val="00081AEE"/>
    <w:rsid w:val="00085A82"/>
    <w:rsid w:val="000876EC"/>
    <w:rsid w:val="000909C0"/>
    <w:rsid w:val="0009151D"/>
    <w:rsid w:val="00091B11"/>
    <w:rsid w:val="0009400B"/>
    <w:rsid w:val="00095D18"/>
    <w:rsid w:val="000970F9"/>
    <w:rsid w:val="00097784"/>
    <w:rsid w:val="000A2473"/>
    <w:rsid w:val="000A412F"/>
    <w:rsid w:val="000A45CA"/>
    <w:rsid w:val="000A4DC0"/>
    <w:rsid w:val="000A7901"/>
    <w:rsid w:val="000B568F"/>
    <w:rsid w:val="000B7134"/>
    <w:rsid w:val="000C56AC"/>
    <w:rsid w:val="000C7083"/>
    <w:rsid w:val="000D2BA9"/>
    <w:rsid w:val="000D30D1"/>
    <w:rsid w:val="000D319B"/>
    <w:rsid w:val="000D3D65"/>
    <w:rsid w:val="000D488F"/>
    <w:rsid w:val="000E1DE9"/>
    <w:rsid w:val="000E21C6"/>
    <w:rsid w:val="000E2765"/>
    <w:rsid w:val="000F13CD"/>
    <w:rsid w:val="000F1545"/>
    <w:rsid w:val="000F32C4"/>
    <w:rsid w:val="000F3516"/>
    <w:rsid w:val="000F7F6B"/>
    <w:rsid w:val="00101357"/>
    <w:rsid w:val="001029C2"/>
    <w:rsid w:val="00102D33"/>
    <w:rsid w:val="001040F6"/>
    <w:rsid w:val="00104F4B"/>
    <w:rsid w:val="00105B41"/>
    <w:rsid w:val="00111F13"/>
    <w:rsid w:val="00112BD0"/>
    <w:rsid w:val="00114AE7"/>
    <w:rsid w:val="00114F3B"/>
    <w:rsid w:val="00117A57"/>
    <w:rsid w:val="00120536"/>
    <w:rsid w:val="00120E67"/>
    <w:rsid w:val="0012488A"/>
    <w:rsid w:val="00126C8D"/>
    <w:rsid w:val="001277B3"/>
    <w:rsid w:val="0013035F"/>
    <w:rsid w:val="001312A6"/>
    <w:rsid w:val="00133C95"/>
    <w:rsid w:val="00133CDA"/>
    <w:rsid w:val="00137696"/>
    <w:rsid w:val="00140BC5"/>
    <w:rsid w:val="00142DC0"/>
    <w:rsid w:val="0014332E"/>
    <w:rsid w:val="0014695C"/>
    <w:rsid w:val="00146ED1"/>
    <w:rsid w:val="00146F2A"/>
    <w:rsid w:val="00150886"/>
    <w:rsid w:val="00150C06"/>
    <w:rsid w:val="0015379B"/>
    <w:rsid w:val="00155587"/>
    <w:rsid w:val="001559BE"/>
    <w:rsid w:val="00155B31"/>
    <w:rsid w:val="001610F3"/>
    <w:rsid w:val="001662C7"/>
    <w:rsid w:val="00170589"/>
    <w:rsid w:val="001735AF"/>
    <w:rsid w:val="0017368D"/>
    <w:rsid w:val="00177A63"/>
    <w:rsid w:val="00177C76"/>
    <w:rsid w:val="00177D06"/>
    <w:rsid w:val="00180775"/>
    <w:rsid w:val="00180EC4"/>
    <w:rsid w:val="00183265"/>
    <w:rsid w:val="0018492B"/>
    <w:rsid w:val="001853AA"/>
    <w:rsid w:val="001858C2"/>
    <w:rsid w:val="0018699D"/>
    <w:rsid w:val="0019116F"/>
    <w:rsid w:val="00192D9F"/>
    <w:rsid w:val="001948F0"/>
    <w:rsid w:val="001A1780"/>
    <w:rsid w:val="001A24A5"/>
    <w:rsid w:val="001A337A"/>
    <w:rsid w:val="001A5C2E"/>
    <w:rsid w:val="001A7D41"/>
    <w:rsid w:val="001B249B"/>
    <w:rsid w:val="001B3139"/>
    <w:rsid w:val="001B43D2"/>
    <w:rsid w:val="001B6B82"/>
    <w:rsid w:val="001C0814"/>
    <w:rsid w:val="001C0C6A"/>
    <w:rsid w:val="001C3EE1"/>
    <w:rsid w:val="001C4682"/>
    <w:rsid w:val="001C6C3A"/>
    <w:rsid w:val="001C7622"/>
    <w:rsid w:val="001D1C8B"/>
    <w:rsid w:val="001D46DD"/>
    <w:rsid w:val="001D5019"/>
    <w:rsid w:val="001D6674"/>
    <w:rsid w:val="001D7B44"/>
    <w:rsid w:val="001E08C7"/>
    <w:rsid w:val="001E402C"/>
    <w:rsid w:val="001E4845"/>
    <w:rsid w:val="001E7430"/>
    <w:rsid w:val="001F1550"/>
    <w:rsid w:val="001F2780"/>
    <w:rsid w:val="001F2A76"/>
    <w:rsid w:val="001F6F57"/>
    <w:rsid w:val="002003E7"/>
    <w:rsid w:val="002018FF"/>
    <w:rsid w:val="00202DAA"/>
    <w:rsid w:val="00203171"/>
    <w:rsid w:val="00204695"/>
    <w:rsid w:val="002061FE"/>
    <w:rsid w:val="00206256"/>
    <w:rsid w:val="00206AA9"/>
    <w:rsid w:val="0021237C"/>
    <w:rsid w:val="00213D45"/>
    <w:rsid w:val="002150E8"/>
    <w:rsid w:val="00217407"/>
    <w:rsid w:val="00217D94"/>
    <w:rsid w:val="002274BA"/>
    <w:rsid w:val="00230A99"/>
    <w:rsid w:val="002330F5"/>
    <w:rsid w:val="00235B6C"/>
    <w:rsid w:val="00240516"/>
    <w:rsid w:val="00240CAD"/>
    <w:rsid w:val="00243086"/>
    <w:rsid w:val="00243737"/>
    <w:rsid w:val="00250B93"/>
    <w:rsid w:val="00252562"/>
    <w:rsid w:val="002614D4"/>
    <w:rsid w:val="00261CE3"/>
    <w:rsid w:val="00264D79"/>
    <w:rsid w:val="00267D51"/>
    <w:rsid w:val="00271776"/>
    <w:rsid w:val="002719AD"/>
    <w:rsid w:val="00273BC7"/>
    <w:rsid w:val="00273C8A"/>
    <w:rsid w:val="00274151"/>
    <w:rsid w:val="00276068"/>
    <w:rsid w:val="00276E7E"/>
    <w:rsid w:val="00277765"/>
    <w:rsid w:val="00280B15"/>
    <w:rsid w:val="00281B10"/>
    <w:rsid w:val="002823B8"/>
    <w:rsid w:val="00284390"/>
    <w:rsid w:val="002869C0"/>
    <w:rsid w:val="002900DA"/>
    <w:rsid w:val="0029163C"/>
    <w:rsid w:val="0029256A"/>
    <w:rsid w:val="00294F93"/>
    <w:rsid w:val="002968AE"/>
    <w:rsid w:val="0029691A"/>
    <w:rsid w:val="002969B0"/>
    <w:rsid w:val="00297993"/>
    <w:rsid w:val="002A3358"/>
    <w:rsid w:val="002A51C1"/>
    <w:rsid w:val="002A7529"/>
    <w:rsid w:val="002B7422"/>
    <w:rsid w:val="002C0BB7"/>
    <w:rsid w:val="002C1315"/>
    <w:rsid w:val="002C19BA"/>
    <w:rsid w:val="002C381B"/>
    <w:rsid w:val="002C4669"/>
    <w:rsid w:val="002C6899"/>
    <w:rsid w:val="002D1257"/>
    <w:rsid w:val="002D1886"/>
    <w:rsid w:val="002D3247"/>
    <w:rsid w:val="002D3D06"/>
    <w:rsid w:val="002D7805"/>
    <w:rsid w:val="002E0053"/>
    <w:rsid w:val="002E55B9"/>
    <w:rsid w:val="002E6140"/>
    <w:rsid w:val="002E6426"/>
    <w:rsid w:val="002F2B43"/>
    <w:rsid w:val="002F436B"/>
    <w:rsid w:val="002F4885"/>
    <w:rsid w:val="002F6CF7"/>
    <w:rsid w:val="003006A2"/>
    <w:rsid w:val="00300A26"/>
    <w:rsid w:val="00301FFB"/>
    <w:rsid w:val="0030347F"/>
    <w:rsid w:val="00305887"/>
    <w:rsid w:val="003079FB"/>
    <w:rsid w:val="003105B6"/>
    <w:rsid w:val="00311D2B"/>
    <w:rsid w:val="00314CE0"/>
    <w:rsid w:val="00315877"/>
    <w:rsid w:val="00315E91"/>
    <w:rsid w:val="00317C27"/>
    <w:rsid w:val="0032057B"/>
    <w:rsid w:val="00321A3D"/>
    <w:rsid w:val="00321AB1"/>
    <w:rsid w:val="0032289E"/>
    <w:rsid w:val="00322C9D"/>
    <w:rsid w:val="00324169"/>
    <w:rsid w:val="003244CA"/>
    <w:rsid w:val="00324D01"/>
    <w:rsid w:val="00327672"/>
    <w:rsid w:val="00327FD9"/>
    <w:rsid w:val="0033164A"/>
    <w:rsid w:val="00332BA3"/>
    <w:rsid w:val="00333312"/>
    <w:rsid w:val="00335B6E"/>
    <w:rsid w:val="0033677C"/>
    <w:rsid w:val="00337FCD"/>
    <w:rsid w:val="00341295"/>
    <w:rsid w:val="00341EE8"/>
    <w:rsid w:val="0034350A"/>
    <w:rsid w:val="00343820"/>
    <w:rsid w:val="00346151"/>
    <w:rsid w:val="00352164"/>
    <w:rsid w:val="00352A29"/>
    <w:rsid w:val="00353BDB"/>
    <w:rsid w:val="00353E63"/>
    <w:rsid w:val="00354A18"/>
    <w:rsid w:val="00354D8C"/>
    <w:rsid w:val="00357CE4"/>
    <w:rsid w:val="0036197D"/>
    <w:rsid w:val="00362856"/>
    <w:rsid w:val="00362FA9"/>
    <w:rsid w:val="003654EE"/>
    <w:rsid w:val="003655ED"/>
    <w:rsid w:val="00365B8D"/>
    <w:rsid w:val="00365C83"/>
    <w:rsid w:val="00365D85"/>
    <w:rsid w:val="00367950"/>
    <w:rsid w:val="00367D3E"/>
    <w:rsid w:val="0037445F"/>
    <w:rsid w:val="00376235"/>
    <w:rsid w:val="00376929"/>
    <w:rsid w:val="00376C2F"/>
    <w:rsid w:val="0038636D"/>
    <w:rsid w:val="00386976"/>
    <w:rsid w:val="00386A12"/>
    <w:rsid w:val="00387500"/>
    <w:rsid w:val="00387E4E"/>
    <w:rsid w:val="00387E96"/>
    <w:rsid w:val="003908B0"/>
    <w:rsid w:val="00391BC6"/>
    <w:rsid w:val="00393206"/>
    <w:rsid w:val="00393F18"/>
    <w:rsid w:val="003974A2"/>
    <w:rsid w:val="003A2A8D"/>
    <w:rsid w:val="003A591E"/>
    <w:rsid w:val="003A5D9A"/>
    <w:rsid w:val="003A6C58"/>
    <w:rsid w:val="003A744F"/>
    <w:rsid w:val="003B03AF"/>
    <w:rsid w:val="003B04ED"/>
    <w:rsid w:val="003B04FD"/>
    <w:rsid w:val="003B3169"/>
    <w:rsid w:val="003B54C2"/>
    <w:rsid w:val="003B5F33"/>
    <w:rsid w:val="003B6076"/>
    <w:rsid w:val="003B6095"/>
    <w:rsid w:val="003C3680"/>
    <w:rsid w:val="003C3E45"/>
    <w:rsid w:val="003C5729"/>
    <w:rsid w:val="003C704E"/>
    <w:rsid w:val="003C7B7B"/>
    <w:rsid w:val="003D1638"/>
    <w:rsid w:val="003D17F3"/>
    <w:rsid w:val="003D181F"/>
    <w:rsid w:val="003D2DC6"/>
    <w:rsid w:val="003D3CF9"/>
    <w:rsid w:val="003D5798"/>
    <w:rsid w:val="003E0F17"/>
    <w:rsid w:val="003E26AC"/>
    <w:rsid w:val="003E3B62"/>
    <w:rsid w:val="003E4753"/>
    <w:rsid w:val="003E6872"/>
    <w:rsid w:val="003E6CF7"/>
    <w:rsid w:val="003F00BC"/>
    <w:rsid w:val="003F0902"/>
    <w:rsid w:val="003F3BD6"/>
    <w:rsid w:val="003F4199"/>
    <w:rsid w:val="003F5B27"/>
    <w:rsid w:val="003F625D"/>
    <w:rsid w:val="003F629F"/>
    <w:rsid w:val="003F6BF5"/>
    <w:rsid w:val="003F7237"/>
    <w:rsid w:val="004041C4"/>
    <w:rsid w:val="004049B0"/>
    <w:rsid w:val="00405B3A"/>
    <w:rsid w:val="00406E9D"/>
    <w:rsid w:val="004118F0"/>
    <w:rsid w:val="00411A02"/>
    <w:rsid w:val="00415C01"/>
    <w:rsid w:val="00415ECC"/>
    <w:rsid w:val="00416BEE"/>
    <w:rsid w:val="00421399"/>
    <w:rsid w:val="00421559"/>
    <w:rsid w:val="004221C0"/>
    <w:rsid w:val="00423B88"/>
    <w:rsid w:val="00423F1A"/>
    <w:rsid w:val="00426468"/>
    <w:rsid w:val="0042651A"/>
    <w:rsid w:val="00427CE9"/>
    <w:rsid w:val="00431B6A"/>
    <w:rsid w:val="00431FDA"/>
    <w:rsid w:val="00432024"/>
    <w:rsid w:val="00433600"/>
    <w:rsid w:val="00434F7B"/>
    <w:rsid w:val="00435756"/>
    <w:rsid w:val="004410FB"/>
    <w:rsid w:val="00441287"/>
    <w:rsid w:val="00441AE4"/>
    <w:rsid w:val="00442BEF"/>
    <w:rsid w:val="00442DA2"/>
    <w:rsid w:val="004430E4"/>
    <w:rsid w:val="00443A02"/>
    <w:rsid w:val="00444020"/>
    <w:rsid w:val="004443AB"/>
    <w:rsid w:val="0045075A"/>
    <w:rsid w:val="00450EDC"/>
    <w:rsid w:val="004535A6"/>
    <w:rsid w:val="00461BAA"/>
    <w:rsid w:val="004629EB"/>
    <w:rsid w:val="00463F5D"/>
    <w:rsid w:val="00467290"/>
    <w:rsid w:val="00473ABD"/>
    <w:rsid w:val="00473B71"/>
    <w:rsid w:val="00476B75"/>
    <w:rsid w:val="00477539"/>
    <w:rsid w:val="004806B4"/>
    <w:rsid w:val="004830B6"/>
    <w:rsid w:val="004837E2"/>
    <w:rsid w:val="0048537F"/>
    <w:rsid w:val="00485714"/>
    <w:rsid w:val="004858B2"/>
    <w:rsid w:val="004861BB"/>
    <w:rsid w:val="00486CA9"/>
    <w:rsid w:val="004872FB"/>
    <w:rsid w:val="00490C71"/>
    <w:rsid w:val="00491713"/>
    <w:rsid w:val="004A06ED"/>
    <w:rsid w:val="004A10BE"/>
    <w:rsid w:val="004A2630"/>
    <w:rsid w:val="004A42F8"/>
    <w:rsid w:val="004B006A"/>
    <w:rsid w:val="004B0812"/>
    <w:rsid w:val="004B1E4C"/>
    <w:rsid w:val="004B43CE"/>
    <w:rsid w:val="004B43D8"/>
    <w:rsid w:val="004B579F"/>
    <w:rsid w:val="004B5C13"/>
    <w:rsid w:val="004B64ED"/>
    <w:rsid w:val="004B66BA"/>
    <w:rsid w:val="004C0FF9"/>
    <w:rsid w:val="004D01A4"/>
    <w:rsid w:val="004D033C"/>
    <w:rsid w:val="004D0BBC"/>
    <w:rsid w:val="004D5108"/>
    <w:rsid w:val="004D537D"/>
    <w:rsid w:val="004E07B3"/>
    <w:rsid w:val="004E0F84"/>
    <w:rsid w:val="004E1347"/>
    <w:rsid w:val="004E1F9F"/>
    <w:rsid w:val="004E5545"/>
    <w:rsid w:val="004E5A75"/>
    <w:rsid w:val="004E5F18"/>
    <w:rsid w:val="004E6E5D"/>
    <w:rsid w:val="004E7EF5"/>
    <w:rsid w:val="004F1324"/>
    <w:rsid w:val="004F36EB"/>
    <w:rsid w:val="004F38A5"/>
    <w:rsid w:val="004F60E4"/>
    <w:rsid w:val="004F626F"/>
    <w:rsid w:val="004F6531"/>
    <w:rsid w:val="004F6B97"/>
    <w:rsid w:val="004F797A"/>
    <w:rsid w:val="004F7D54"/>
    <w:rsid w:val="00502804"/>
    <w:rsid w:val="00502900"/>
    <w:rsid w:val="005032C5"/>
    <w:rsid w:val="0050684C"/>
    <w:rsid w:val="00506BFA"/>
    <w:rsid w:val="005072C9"/>
    <w:rsid w:val="00510FCB"/>
    <w:rsid w:val="00512E4A"/>
    <w:rsid w:val="005131AB"/>
    <w:rsid w:val="0051334C"/>
    <w:rsid w:val="00513F2E"/>
    <w:rsid w:val="00516206"/>
    <w:rsid w:val="00520724"/>
    <w:rsid w:val="0052085C"/>
    <w:rsid w:val="005248F5"/>
    <w:rsid w:val="005256C6"/>
    <w:rsid w:val="00525E77"/>
    <w:rsid w:val="00530597"/>
    <w:rsid w:val="005306EE"/>
    <w:rsid w:val="00530806"/>
    <w:rsid w:val="00530B72"/>
    <w:rsid w:val="00533392"/>
    <w:rsid w:val="00533B76"/>
    <w:rsid w:val="0053554B"/>
    <w:rsid w:val="00536918"/>
    <w:rsid w:val="00536F5D"/>
    <w:rsid w:val="005413E9"/>
    <w:rsid w:val="0054214C"/>
    <w:rsid w:val="00545929"/>
    <w:rsid w:val="00545F58"/>
    <w:rsid w:val="0054610F"/>
    <w:rsid w:val="00550488"/>
    <w:rsid w:val="005513D5"/>
    <w:rsid w:val="00551D37"/>
    <w:rsid w:val="00551FD2"/>
    <w:rsid w:val="00552B94"/>
    <w:rsid w:val="00553DAF"/>
    <w:rsid w:val="00553FDA"/>
    <w:rsid w:val="005551AE"/>
    <w:rsid w:val="005570FE"/>
    <w:rsid w:val="00557355"/>
    <w:rsid w:val="00557A27"/>
    <w:rsid w:val="0056041E"/>
    <w:rsid w:val="00560A32"/>
    <w:rsid w:val="005614B4"/>
    <w:rsid w:val="00561AF9"/>
    <w:rsid w:val="00561FC1"/>
    <w:rsid w:val="00563011"/>
    <w:rsid w:val="00564563"/>
    <w:rsid w:val="005659A1"/>
    <w:rsid w:val="0056638C"/>
    <w:rsid w:val="00571CE1"/>
    <w:rsid w:val="0057230A"/>
    <w:rsid w:val="00575518"/>
    <w:rsid w:val="0057597F"/>
    <w:rsid w:val="00575D77"/>
    <w:rsid w:val="0057608C"/>
    <w:rsid w:val="00576703"/>
    <w:rsid w:val="00577C8D"/>
    <w:rsid w:val="00577DDC"/>
    <w:rsid w:val="005813A3"/>
    <w:rsid w:val="005818A3"/>
    <w:rsid w:val="00582922"/>
    <w:rsid w:val="00585A55"/>
    <w:rsid w:val="00585E55"/>
    <w:rsid w:val="00587F2C"/>
    <w:rsid w:val="00592CA7"/>
    <w:rsid w:val="0059380F"/>
    <w:rsid w:val="005948D3"/>
    <w:rsid w:val="00595DF8"/>
    <w:rsid w:val="00596FF7"/>
    <w:rsid w:val="005A1B94"/>
    <w:rsid w:val="005A3044"/>
    <w:rsid w:val="005A6AF0"/>
    <w:rsid w:val="005A6D76"/>
    <w:rsid w:val="005B0745"/>
    <w:rsid w:val="005B080D"/>
    <w:rsid w:val="005B1228"/>
    <w:rsid w:val="005B181B"/>
    <w:rsid w:val="005B2620"/>
    <w:rsid w:val="005B39E7"/>
    <w:rsid w:val="005B3BC5"/>
    <w:rsid w:val="005B4A79"/>
    <w:rsid w:val="005C0157"/>
    <w:rsid w:val="005C24F6"/>
    <w:rsid w:val="005C26AF"/>
    <w:rsid w:val="005C56C1"/>
    <w:rsid w:val="005C783A"/>
    <w:rsid w:val="005D1AB8"/>
    <w:rsid w:val="005D1C13"/>
    <w:rsid w:val="005D2164"/>
    <w:rsid w:val="005D3569"/>
    <w:rsid w:val="005D3B6F"/>
    <w:rsid w:val="005D410F"/>
    <w:rsid w:val="005D794B"/>
    <w:rsid w:val="005E0251"/>
    <w:rsid w:val="005E093F"/>
    <w:rsid w:val="005E0D57"/>
    <w:rsid w:val="005E4649"/>
    <w:rsid w:val="005E619C"/>
    <w:rsid w:val="005E7799"/>
    <w:rsid w:val="005F0A6D"/>
    <w:rsid w:val="005F0F1A"/>
    <w:rsid w:val="005F22E4"/>
    <w:rsid w:val="005F72C7"/>
    <w:rsid w:val="005F772D"/>
    <w:rsid w:val="005F7CEC"/>
    <w:rsid w:val="006015F6"/>
    <w:rsid w:val="00604461"/>
    <w:rsid w:val="00605734"/>
    <w:rsid w:val="00606A6D"/>
    <w:rsid w:val="00607E8D"/>
    <w:rsid w:val="00613AD1"/>
    <w:rsid w:val="00614F05"/>
    <w:rsid w:val="00616645"/>
    <w:rsid w:val="00617C84"/>
    <w:rsid w:val="006201B8"/>
    <w:rsid w:val="00624F74"/>
    <w:rsid w:val="006259AD"/>
    <w:rsid w:val="00626C46"/>
    <w:rsid w:val="00632A43"/>
    <w:rsid w:val="006347EC"/>
    <w:rsid w:val="0063560B"/>
    <w:rsid w:val="00636D7F"/>
    <w:rsid w:val="0063710A"/>
    <w:rsid w:val="00637B96"/>
    <w:rsid w:val="006410D6"/>
    <w:rsid w:val="00642BB4"/>
    <w:rsid w:val="00643F9F"/>
    <w:rsid w:val="00644F56"/>
    <w:rsid w:val="00647092"/>
    <w:rsid w:val="00651822"/>
    <w:rsid w:val="006518F9"/>
    <w:rsid w:val="006565EF"/>
    <w:rsid w:val="00661A9A"/>
    <w:rsid w:val="0066281B"/>
    <w:rsid w:val="0066290C"/>
    <w:rsid w:val="00662B5B"/>
    <w:rsid w:val="00662C11"/>
    <w:rsid w:val="00664421"/>
    <w:rsid w:val="0066663B"/>
    <w:rsid w:val="00667BB0"/>
    <w:rsid w:val="0067392D"/>
    <w:rsid w:val="00675072"/>
    <w:rsid w:val="0067534A"/>
    <w:rsid w:val="006753D5"/>
    <w:rsid w:val="00677E33"/>
    <w:rsid w:val="00681F02"/>
    <w:rsid w:val="00685B0E"/>
    <w:rsid w:val="00685B7A"/>
    <w:rsid w:val="00686C67"/>
    <w:rsid w:val="00686FC0"/>
    <w:rsid w:val="0069055D"/>
    <w:rsid w:val="00696B7F"/>
    <w:rsid w:val="006A1725"/>
    <w:rsid w:val="006A253B"/>
    <w:rsid w:val="006A2B77"/>
    <w:rsid w:val="006A7431"/>
    <w:rsid w:val="006B1E07"/>
    <w:rsid w:val="006B5344"/>
    <w:rsid w:val="006C117D"/>
    <w:rsid w:val="006C4602"/>
    <w:rsid w:val="006C7499"/>
    <w:rsid w:val="006D25D9"/>
    <w:rsid w:val="006D3390"/>
    <w:rsid w:val="006D5E24"/>
    <w:rsid w:val="006E1233"/>
    <w:rsid w:val="006E162A"/>
    <w:rsid w:val="006E5DEC"/>
    <w:rsid w:val="006E700D"/>
    <w:rsid w:val="006F0F14"/>
    <w:rsid w:val="006F3B1C"/>
    <w:rsid w:val="006F3F4C"/>
    <w:rsid w:val="006F419A"/>
    <w:rsid w:val="006F5451"/>
    <w:rsid w:val="006F54FB"/>
    <w:rsid w:val="00700B74"/>
    <w:rsid w:val="007052FC"/>
    <w:rsid w:val="00705357"/>
    <w:rsid w:val="00705AE4"/>
    <w:rsid w:val="0071032F"/>
    <w:rsid w:val="00710AF4"/>
    <w:rsid w:val="00712580"/>
    <w:rsid w:val="00715037"/>
    <w:rsid w:val="00721D96"/>
    <w:rsid w:val="00722C3F"/>
    <w:rsid w:val="00722EA3"/>
    <w:rsid w:val="00723E53"/>
    <w:rsid w:val="00724BEB"/>
    <w:rsid w:val="00727114"/>
    <w:rsid w:val="00727417"/>
    <w:rsid w:val="007306C0"/>
    <w:rsid w:val="00734981"/>
    <w:rsid w:val="007364F6"/>
    <w:rsid w:val="0073796D"/>
    <w:rsid w:val="00737D8D"/>
    <w:rsid w:val="007400DB"/>
    <w:rsid w:val="00740387"/>
    <w:rsid w:val="00740CAE"/>
    <w:rsid w:val="0074113F"/>
    <w:rsid w:val="00743EBA"/>
    <w:rsid w:val="00744AA0"/>
    <w:rsid w:val="00744B61"/>
    <w:rsid w:val="00746934"/>
    <w:rsid w:val="00750506"/>
    <w:rsid w:val="00751A89"/>
    <w:rsid w:val="00753CFE"/>
    <w:rsid w:val="007553A0"/>
    <w:rsid w:val="00757F0F"/>
    <w:rsid w:val="007605DF"/>
    <w:rsid w:val="007610A9"/>
    <w:rsid w:val="00761338"/>
    <w:rsid w:val="0076139C"/>
    <w:rsid w:val="0076233D"/>
    <w:rsid w:val="0076378E"/>
    <w:rsid w:val="00763EAE"/>
    <w:rsid w:val="00764711"/>
    <w:rsid w:val="00765286"/>
    <w:rsid w:val="00765F9F"/>
    <w:rsid w:val="0076674D"/>
    <w:rsid w:val="007674C3"/>
    <w:rsid w:val="007723C1"/>
    <w:rsid w:val="00772878"/>
    <w:rsid w:val="007751B1"/>
    <w:rsid w:val="007767B1"/>
    <w:rsid w:val="00776C43"/>
    <w:rsid w:val="0078109C"/>
    <w:rsid w:val="00781926"/>
    <w:rsid w:val="00782287"/>
    <w:rsid w:val="00784962"/>
    <w:rsid w:val="00786812"/>
    <w:rsid w:val="00790F21"/>
    <w:rsid w:val="00791C77"/>
    <w:rsid w:val="00792FE3"/>
    <w:rsid w:val="0079477A"/>
    <w:rsid w:val="00794F5B"/>
    <w:rsid w:val="00795F88"/>
    <w:rsid w:val="0079608D"/>
    <w:rsid w:val="00796FDC"/>
    <w:rsid w:val="007A0104"/>
    <w:rsid w:val="007A149C"/>
    <w:rsid w:val="007A1C42"/>
    <w:rsid w:val="007A2647"/>
    <w:rsid w:val="007A4EB0"/>
    <w:rsid w:val="007A5DA9"/>
    <w:rsid w:val="007A605F"/>
    <w:rsid w:val="007A64F0"/>
    <w:rsid w:val="007A6CB2"/>
    <w:rsid w:val="007A7070"/>
    <w:rsid w:val="007A7B97"/>
    <w:rsid w:val="007B19C9"/>
    <w:rsid w:val="007B2454"/>
    <w:rsid w:val="007B5694"/>
    <w:rsid w:val="007B5F25"/>
    <w:rsid w:val="007B726E"/>
    <w:rsid w:val="007C250C"/>
    <w:rsid w:val="007C3B5B"/>
    <w:rsid w:val="007C722E"/>
    <w:rsid w:val="007D11EE"/>
    <w:rsid w:val="007D1456"/>
    <w:rsid w:val="007D3998"/>
    <w:rsid w:val="007D62DE"/>
    <w:rsid w:val="007D723D"/>
    <w:rsid w:val="007E1E8C"/>
    <w:rsid w:val="007E2ED3"/>
    <w:rsid w:val="007E6AC7"/>
    <w:rsid w:val="007F025F"/>
    <w:rsid w:val="00802179"/>
    <w:rsid w:val="008026EF"/>
    <w:rsid w:val="00803F58"/>
    <w:rsid w:val="00804098"/>
    <w:rsid w:val="00807CF4"/>
    <w:rsid w:val="00811D2D"/>
    <w:rsid w:val="00812B0E"/>
    <w:rsid w:val="00814EAA"/>
    <w:rsid w:val="00815AB2"/>
    <w:rsid w:val="00815AED"/>
    <w:rsid w:val="00816C34"/>
    <w:rsid w:val="00823C3C"/>
    <w:rsid w:val="00824C43"/>
    <w:rsid w:val="00824E78"/>
    <w:rsid w:val="00825CEC"/>
    <w:rsid w:val="0082611C"/>
    <w:rsid w:val="0082727E"/>
    <w:rsid w:val="00830DD1"/>
    <w:rsid w:val="00832B5E"/>
    <w:rsid w:val="008332BC"/>
    <w:rsid w:val="00835054"/>
    <w:rsid w:val="0083575B"/>
    <w:rsid w:val="00835983"/>
    <w:rsid w:val="00835C0B"/>
    <w:rsid w:val="008368C8"/>
    <w:rsid w:val="00841EB1"/>
    <w:rsid w:val="008440E3"/>
    <w:rsid w:val="00844A02"/>
    <w:rsid w:val="008454DC"/>
    <w:rsid w:val="008456A0"/>
    <w:rsid w:val="00846EE1"/>
    <w:rsid w:val="0084766C"/>
    <w:rsid w:val="008506EA"/>
    <w:rsid w:val="00851046"/>
    <w:rsid w:val="00851CEC"/>
    <w:rsid w:val="00853F51"/>
    <w:rsid w:val="00854D4E"/>
    <w:rsid w:val="008616E5"/>
    <w:rsid w:val="008619E9"/>
    <w:rsid w:val="00867226"/>
    <w:rsid w:val="00867A6B"/>
    <w:rsid w:val="00871C2C"/>
    <w:rsid w:val="008738EB"/>
    <w:rsid w:val="00873F7D"/>
    <w:rsid w:val="00874F59"/>
    <w:rsid w:val="008768E7"/>
    <w:rsid w:val="00880305"/>
    <w:rsid w:val="00882512"/>
    <w:rsid w:val="0089216B"/>
    <w:rsid w:val="00895250"/>
    <w:rsid w:val="008959E2"/>
    <w:rsid w:val="008A17D3"/>
    <w:rsid w:val="008A76B6"/>
    <w:rsid w:val="008B0060"/>
    <w:rsid w:val="008B01B3"/>
    <w:rsid w:val="008B083A"/>
    <w:rsid w:val="008B08C3"/>
    <w:rsid w:val="008B3088"/>
    <w:rsid w:val="008B33FB"/>
    <w:rsid w:val="008B342E"/>
    <w:rsid w:val="008B6772"/>
    <w:rsid w:val="008C4891"/>
    <w:rsid w:val="008C6C14"/>
    <w:rsid w:val="008C767A"/>
    <w:rsid w:val="008D24A2"/>
    <w:rsid w:val="008D6498"/>
    <w:rsid w:val="008D6BF7"/>
    <w:rsid w:val="008D7103"/>
    <w:rsid w:val="008D7E10"/>
    <w:rsid w:val="008E0035"/>
    <w:rsid w:val="008E0775"/>
    <w:rsid w:val="008E0B8D"/>
    <w:rsid w:val="008E1743"/>
    <w:rsid w:val="008E2563"/>
    <w:rsid w:val="008E3650"/>
    <w:rsid w:val="008E408B"/>
    <w:rsid w:val="008E5276"/>
    <w:rsid w:val="008E6EEC"/>
    <w:rsid w:val="008F06F9"/>
    <w:rsid w:val="008F1CEB"/>
    <w:rsid w:val="008F4B5F"/>
    <w:rsid w:val="008F521D"/>
    <w:rsid w:val="008F7327"/>
    <w:rsid w:val="00901145"/>
    <w:rsid w:val="00906263"/>
    <w:rsid w:val="00906CD7"/>
    <w:rsid w:val="009073CA"/>
    <w:rsid w:val="00911328"/>
    <w:rsid w:val="009117E0"/>
    <w:rsid w:val="00911EDF"/>
    <w:rsid w:val="009128DE"/>
    <w:rsid w:val="00914E01"/>
    <w:rsid w:val="0091609E"/>
    <w:rsid w:val="0092067B"/>
    <w:rsid w:val="009213AD"/>
    <w:rsid w:val="009270B6"/>
    <w:rsid w:val="0092716D"/>
    <w:rsid w:val="00927D4F"/>
    <w:rsid w:val="00930181"/>
    <w:rsid w:val="0093552E"/>
    <w:rsid w:val="00935BAB"/>
    <w:rsid w:val="00937477"/>
    <w:rsid w:val="00937676"/>
    <w:rsid w:val="0093777E"/>
    <w:rsid w:val="0094004C"/>
    <w:rsid w:val="009404FD"/>
    <w:rsid w:val="009409A9"/>
    <w:rsid w:val="00942DC5"/>
    <w:rsid w:val="00942FF7"/>
    <w:rsid w:val="009437EE"/>
    <w:rsid w:val="00944091"/>
    <w:rsid w:val="00944924"/>
    <w:rsid w:val="009451EE"/>
    <w:rsid w:val="00950ED3"/>
    <w:rsid w:val="00951D37"/>
    <w:rsid w:val="009539A8"/>
    <w:rsid w:val="00960613"/>
    <w:rsid w:val="00961035"/>
    <w:rsid w:val="00963E73"/>
    <w:rsid w:val="00963FC5"/>
    <w:rsid w:val="00964E33"/>
    <w:rsid w:val="00967788"/>
    <w:rsid w:val="009701AC"/>
    <w:rsid w:val="0097371C"/>
    <w:rsid w:val="00974ACA"/>
    <w:rsid w:val="00974D7B"/>
    <w:rsid w:val="00983C41"/>
    <w:rsid w:val="00986298"/>
    <w:rsid w:val="009865ED"/>
    <w:rsid w:val="0099425F"/>
    <w:rsid w:val="009971EF"/>
    <w:rsid w:val="009973BD"/>
    <w:rsid w:val="009A660E"/>
    <w:rsid w:val="009A6ED3"/>
    <w:rsid w:val="009A767B"/>
    <w:rsid w:val="009B13F2"/>
    <w:rsid w:val="009B1745"/>
    <w:rsid w:val="009C07AB"/>
    <w:rsid w:val="009C2627"/>
    <w:rsid w:val="009C4E47"/>
    <w:rsid w:val="009D30C8"/>
    <w:rsid w:val="009D47D3"/>
    <w:rsid w:val="009D71FF"/>
    <w:rsid w:val="009E2837"/>
    <w:rsid w:val="009E2ABB"/>
    <w:rsid w:val="009E5DC5"/>
    <w:rsid w:val="009E6EFC"/>
    <w:rsid w:val="009E7A07"/>
    <w:rsid w:val="009F0699"/>
    <w:rsid w:val="009F0C21"/>
    <w:rsid w:val="009F1216"/>
    <w:rsid w:val="009F178D"/>
    <w:rsid w:val="009F1D68"/>
    <w:rsid w:val="009F2417"/>
    <w:rsid w:val="009F555C"/>
    <w:rsid w:val="00A00AC8"/>
    <w:rsid w:val="00A00F20"/>
    <w:rsid w:val="00A04869"/>
    <w:rsid w:val="00A05FEB"/>
    <w:rsid w:val="00A06C41"/>
    <w:rsid w:val="00A07BB3"/>
    <w:rsid w:val="00A07FE3"/>
    <w:rsid w:val="00A14690"/>
    <w:rsid w:val="00A147B9"/>
    <w:rsid w:val="00A1590E"/>
    <w:rsid w:val="00A161B2"/>
    <w:rsid w:val="00A16E50"/>
    <w:rsid w:val="00A179D2"/>
    <w:rsid w:val="00A2208A"/>
    <w:rsid w:val="00A236A9"/>
    <w:rsid w:val="00A27870"/>
    <w:rsid w:val="00A32041"/>
    <w:rsid w:val="00A32121"/>
    <w:rsid w:val="00A34C62"/>
    <w:rsid w:val="00A34E36"/>
    <w:rsid w:val="00A35E9D"/>
    <w:rsid w:val="00A42FF1"/>
    <w:rsid w:val="00A4510E"/>
    <w:rsid w:val="00A47116"/>
    <w:rsid w:val="00A53FD1"/>
    <w:rsid w:val="00A561C8"/>
    <w:rsid w:val="00A563F1"/>
    <w:rsid w:val="00A565E3"/>
    <w:rsid w:val="00A57412"/>
    <w:rsid w:val="00A6056F"/>
    <w:rsid w:val="00A605EA"/>
    <w:rsid w:val="00A614C9"/>
    <w:rsid w:val="00A6175C"/>
    <w:rsid w:val="00A6279D"/>
    <w:rsid w:val="00A637F6"/>
    <w:rsid w:val="00A6622F"/>
    <w:rsid w:val="00A675EF"/>
    <w:rsid w:val="00A678FC"/>
    <w:rsid w:val="00A706A6"/>
    <w:rsid w:val="00A709C2"/>
    <w:rsid w:val="00A72E24"/>
    <w:rsid w:val="00A73563"/>
    <w:rsid w:val="00A7731D"/>
    <w:rsid w:val="00A77C0C"/>
    <w:rsid w:val="00A82866"/>
    <w:rsid w:val="00A82B32"/>
    <w:rsid w:val="00A83021"/>
    <w:rsid w:val="00A862D3"/>
    <w:rsid w:val="00A873FD"/>
    <w:rsid w:val="00A92C70"/>
    <w:rsid w:val="00A955F6"/>
    <w:rsid w:val="00A95AD0"/>
    <w:rsid w:val="00A96A7A"/>
    <w:rsid w:val="00AA0750"/>
    <w:rsid w:val="00AA0AF3"/>
    <w:rsid w:val="00AA1F9C"/>
    <w:rsid w:val="00AA24EF"/>
    <w:rsid w:val="00AA2AFA"/>
    <w:rsid w:val="00AA374B"/>
    <w:rsid w:val="00AA4E54"/>
    <w:rsid w:val="00AA6944"/>
    <w:rsid w:val="00AA7BE7"/>
    <w:rsid w:val="00AB041C"/>
    <w:rsid w:val="00AB32BF"/>
    <w:rsid w:val="00AB4734"/>
    <w:rsid w:val="00AB7C17"/>
    <w:rsid w:val="00AC3B11"/>
    <w:rsid w:val="00AC7674"/>
    <w:rsid w:val="00AD027D"/>
    <w:rsid w:val="00AD13C3"/>
    <w:rsid w:val="00AD1C72"/>
    <w:rsid w:val="00AD1ED2"/>
    <w:rsid w:val="00AD30BE"/>
    <w:rsid w:val="00AD5493"/>
    <w:rsid w:val="00AD623E"/>
    <w:rsid w:val="00AD791E"/>
    <w:rsid w:val="00AD7A62"/>
    <w:rsid w:val="00AE3E32"/>
    <w:rsid w:val="00AE4B56"/>
    <w:rsid w:val="00AE6358"/>
    <w:rsid w:val="00AF3489"/>
    <w:rsid w:val="00B00EE2"/>
    <w:rsid w:val="00B00F42"/>
    <w:rsid w:val="00B01E3A"/>
    <w:rsid w:val="00B033AE"/>
    <w:rsid w:val="00B055C4"/>
    <w:rsid w:val="00B0709F"/>
    <w:rsid w:val="00B114AE"/>
    <w:rsid w:val="00B11664"/>
    <w:rsid w:val="00B126D2"/>
    <w:rsid w:val="00B1324A"/>
    <w:rsid w:val="00B165C1"/>
    <w:rsid w:val="00B20B30"/>
    <w:rsid w:val="00B21930"/>
    <w:rsid w:val="00B2197A"/>
    <w:rsid w:val="00B2327C"/>
    <w:rsid w:val="00B24DE1"/>
    <w:rsid w:val="00B25EA9"/>
    <w:rsid w:val="00B262C5"/>
    <w:rsid w:val="00B27756"/>
    <w:rsid w:val="00B30199"/>
    <w:rsid w:val="00B31521"/>
    <w:rsid w:val="00B3542D"/>
    <w:rsid w:val="00B35770"/>
    <w:rsid w:val="00B37647"/>
    <w:rsid w:val="00B41FF9"/>
    <w:rsid w:val="00B427B8"/>
    <w:rsid w:val="00B43C40"/>
    <w:rsid w:val="00B5159E"/>
    <w:rsid w:val="00B53DD7"/>
    <w:rsid w:val="00B54EF4"/>
    <w:rsid w:val="00B56F51"/>
    <w:rsid w:val="00B577E2"/>
    <w:rsid w:val="00B60530"/>
    <w:rsid w:val="00B6444D"/>
    <w:rsid w:val="00B66771"/>
    <w:rsid w:val="00B70CFD"/>
    <w:rsid w:val="00B70DFB"/>
    <w:rsid w:val="00B71962"/>
    <w:rsid w:val="00B73599"/>
    <w:rsid w:val="00B74344"/>
    <w:rsid w:val="00B7504E"/>
    <w:rsid w:val="00B843D5"/>
    <w:rsid w:val="00B847FB"/>
    <w:rsid w:val="00B849BA"/>
    <w:rsid w:val="00B84D5A"/>
    <w:rsid w:val="00B85A7C"/>
    <w:rsid w:val="00B87FBD"/>
    <w:rsid w:val="00B953E6"/>
    <w:rsid w:val="00B9753D"/>
    <w:rsid w:val="00BA119B"/>
    <w:rsid w:val="00BA2A29"/>
    <w:rsid w:val="00BA3DA5"/>
    <w:rsid w:val="00BA6A12"/>
    <w:rsid w:val="00BA77C2"/>
    <w:rsid w:val="00BB05E4"/>
    <w:rsid w:val="00BB456F"/>
    <w:rsid w:val="00BB4735"/>
    <w:rsid w:val="00BB543D"/>
    <w:rsid w:val="00BB6FAC"/>
    <w:rsid w:val="00BB762D"/>
    <w:rsid w:val="00BC2170"/>
    <w:rsid w:val="00BC35DB"/>
    <w:rsid w:val="00BD1B41"/>
    <w:rsid w:val="00BD4139"/>
    <w:rsid w:val="00BD42CF"/>
    <w:rsid w:val="00BD5277"/>
    <w:rsid w:val="00BD779E"/>
    <w:rsid w:val="00BD79A8"/>
    <w:rsid w:val="00BE1913"/>
    <w:rsid w:val="00BE1EF5"/>
    <w:rsid w:val="00BE336E"/>
    <w:rsid w:val="00BE43DC"/>
    <w:rsid w:val="00BE6AC7"/>
    <w:rsid w:val="00BE6E0C"/>
    <w:rsid w:val="00BF0B52"/>
    <w:rsid w:val="00BF0F9A"/>
    <w:rsid w:val="00BF1945"/>
    <w:rsid w:val="00BF309C"/>
    <w:rsid w:val="00BF43AC"/>
    <w:rsid w:val="00BF4E5B"/>
    <w:rsid w:val="00BF50BD"/>
    <w:rsid w:val="00BF62C0"/>
    <w:rsid w:val="00BF7225"/>
    <w:rsid w:val="00C05056"/>
    <w:rsid w:val="00C056A1"/>
    <w:rsid w:val="00C06056"/>
    <w:rsid w:val="00C06312"/>
    <w:rsid w:val="00C069FF"/>
    <w:rsid w:val="00C06E18"/>
    <w:rsid w:val="00C10528"/>
    <w:rsid w:val="00C10ACE"/>
    <w:rsid w:val="00C12B19"/>
    <w:rsid w:val="00C12D86"/>
    <w:rsid w:val="00C130E1"/>
    <w:rsid w:val="00C2193A"/>
    <w:rsid w:val="00C2248D"/>
    <w:rsid w:val="00C25120"/>
    <w:rsid w:val="00C25C46"/>
    <w:rsid w:val="00C31DAA"/>
    <w:rsid w:val="00C31EC7"/>
    <w:rsid w:val="00C37BC0"/>
    <w:rsid w:val="00C43751"/>
    <w:rsid w:val="00C4398E"/>
    <w:rsid w:val="00C448CE"/>
    <w:rsid w:val="00C44BF8"/>
    <w:rsid w:val="00C46951"/>
    <w:rsid w:val="00C4776D"/>
    <w:rsid w:val="00C506B3"/>
    <w:rsid w:val="00C507AD"/>
    <w:rsid w:val="00C51BE4"/>
    <w:rsid w:val="00C63533"/>
    <w:rsid w:val="00C64E3F"/>
    <w:rsid w:val="00C6567D"/>
    <w:rsid w:val="00C66483"/>
    <w:rsid w:val="00C67509"/>
    <w:rsid w:val="00C704B9"/>
    <w:rsid w:val="00C77BD6"/>
    <w:rsid w:val="00C803A0"/>
    <w:rsid w:val="00C80E7B"/>
    <w:rsid w:val="00C81516"/>
    <w:rsid w:val="00C8286F"/>
    <w:rsid w:val="00C82C61"/>
    <w:rsid w:val="00C83338"/>
    <w:rsid w:val="00C83502"/>
    <w:rsid w:val="00C836CF"/>
    <w:rsid w:val="00C83C21"/>
    <w:rsid w:val="00C84303"/>
    <w:rsid w:val="00C90693"/>
    <w:rsid w:val="00C91344"/>
    <w:rsid w:val="00C9163F"/>
    <w:rsid w:val="00C94274"/>
    <w:rsid w:val="00C9674F"/>
    <w:rsid w:val="00C9698F"/>
    <w:rsid w:val="00C97361"/>
    <w:rsid w:val="00CA03D2"/>
    <w:rsid w:val="00CA1D0B"/>
    <w:rsid w:val="00CA387B"/>
    <w:rsid w:val="00CA4AC7"/>
    <w:rsid w:val="00CA7662"/>
    <w:rsid w:val="00CB037F"/>
    <w:rsid w:val="00CB1226"/>
    <w:rsid w:val="00CB2196"/>
    <w:rsid w:val="00CB673F"/>
    <w:rsid w:val="00CB72F3"/>
    <w:rsid w:val="00CC77F0"/>
    <w:rsid w:val="00CD0604"/>
    <w:rsid w:val="00CD338A"/>
    <w:rsid w:val="00CD4046"/>
    <w:rsid w:val="00CD4FD7"/>
    <w:rsid w:val="00CD519E"/>
    <w:rsid w:val="00CD583B"/>
    <w:rsid w:val="00CD70B2"/>
    <w:rsid w:val="00CD7D00"/>
    <w:rsid w:val="00CD7EA4"/>
    <w:rsid w:val="00CE21BC"/>
    <w:rsid w:val="00CE3A95"/>
    <w:rsid w:val="00CE75DE"/>
    <w:rsid w:val="00CF2749"/>
    <w:rsid w:val="00CF28DA"/>
    <w:rsid w:val="00CF2CDC"/>
    <w:rsid w:val="00CF2F07"/>
    <w:rsid w:val="00CF3F6C"/>
    <w:rsid w:val="00CF5313"/>
    <w:rsid w:val="00D00785"/>
    <w:rsid w:val="00D01456"/>
    <w:rsid w:val="00D02746"/>
    <w:rsid w:val="00D10355"/>
    <w:rsid w:val="00D1049E"/>
    <w:rsid w:val="00D12349"/>
    <w:rsid w:val="00D1550E"/>
    <w:rsid w:val="00D1727F"/>
    <w:rsid w:val="00D21024"/>
    <w:rsid w:val="00D22D33"/>
    <w:rsid w:val="00D230D7"/>
    <w:rsid w:val="00D32506"/>
    <w:rsid w:val="00D35B2E"/>
    <w:rsid w:val="00D373F3"/>
    <w:rsid w:val="00D404C8"/>
    <w:rsid w:val="00D4245A"/>
    <w:rsid w:val="00D459CB"/>
    <w:rsid w:val="00D47B84"/>
    <w:rsid w:val="00D47BA6"/>
    <w:rsid w:val="00D5145C"/>
    <w:rsid w:val="00D521C6"/>
    <w:rsid w:val="00D53628"/>
    <w:rsid w:val="00D53CEA"/>
    <w:rsid w:val="00D5683C"/>
    <w:rsid w:val="00D60AA4"/>
    <w:rsid w:val="00D60FAA"/>
    <w:rsid w:val="00D67EB7"/>
    <w:rsid w:val="00D71D8A"/>
    <w:rsid w:val="00D73F40"/>
    <w:rsid w:val="00D75894"/>
    <w:rsid w:val="00D802D0"/>
    <w:rsid w:val="00D86395"/>
    <w:rsid w:val="00D874B1"/>
    <w:rsid w:val="00D87C0B"/>
    <w:rsid w:val="00D90353"/>
    <w:rsid w:val="00D90FD1"/>
    <w:rsid w:val="00D919CC"/>
    <w:rsid w:val="00D92625"/>
    <w:rsid w:val="00D92F05"/>
    <w:rsid w:val="00D94851"/>
    <w:rsid w:val="00D95B77"/>
    <w:rsid w:val="00DA1AD4"/>
    <w:rsid w:val="00DA2F23"/>
    <w:rsid w:val="00DA3418"/>
    <w:rsid w:val="00DA581C"/>
    <w:rsid w:val="00DA7DEA"/>
    <w:rsid w:val="00DB0C59"/>
    <w:rsid w:val="00DB28DE"/>
    <w:rsid w:val="00DB2E8D"/>
    <w:rsid w:val="00DB48DF"/>
    <w:rsid w:val="00DC0B23"/>
    <w:rsid w:val="00DC14C3"/>
    <w:rsid w:val="00DC4583"/>
    <w:rsid w:val="00DC60D7"/>
    <w:rsid w:val="00DD1212"/>
    <w:rsid w:val="00DD5F0C"/>
    <w:rsid w:val="00DD7425"/>
    <w:rsid w:val="00DD7B69"/>
    <w:rsid w:val="00DE0061"/>
    <w:rsid w:val="00DE01CB"/>
    <w:rsid w:val="00DE0333"/>
    <w:rsid w:val="00DE0E6A"/>
    <w:rsid w:val="00DE27E6"/>
    <w:rsid w:val="00DE31E6"/>
    <w:rsid w:val="00DE3C9E"/>
    <w:rsid w:val="00DE4520"/>
    <w:rsid w:val="00DE56BE"/>
    <w:rsid w:val="00DF140D"/>
    <w:rsid w:val="00DF4971"/>
    <w:rsid w:val="00E012B4"/>
    <w:rsid w:val="00E01563"/>
    <w:rsid w:val="00E022BD"/>
    <w:rsid w:val="00E028E8"/>
    <w:rsid w:val="00E04ABB"/>
    <w:rsid w:val="00E0515E"/>
    <w:rsid w:val="00E0758C"/>
    <w:rsid w:val="00E07631"/>
    <w:rsid w:val="00E076C1"/>
    <w:rsid w:val="00E077E2"/>
    <w:rsid w:val="00E13C64"/>
    <w:rsid w:val="00E13D69"/>
    <w:rsid w:val="00E142CF"/>
    <w:rsid w:val="00E14506"/>
    <w:rsid w:val="00E147FB"/>
    <w:rsid w:val="00E14F0A"/>
    <w:rsid w:val="00E154AC"/>
    <w:rsid w:val="00E16E7E"/>
    <w:rsid w:val="00E17AE8"/>
    <w:rsid w:val="00E224A1"/>
    <w:rsid w:val="00E22D64"/>
    <w:rsid w:val="00E24481"/>
    <w:rsid w:val="00E3056F"/>
    <w:rsid w:val="00E3244B"/>
    <w:rsid w:val="00E32E1A"/>
    <w:rsid w:val="00E34202"/>
    <w:rsid w:val="00E34922"/>
    <w:rsid w:val="00E34AD9"/>
    <w:rsid w:val="00E35041"/>
    <w:rsid w:val="00E36EB1"/>
    <w:rsid w:val="00E4017F"/>
    <w:rsid w:val="00E403B6"/>
    <w:rsid w:val="00E42873"/>
    <w:rsid w:val="00E43679"/>
    <w:rsid w:val="00E44ED6"/>
    <w:rsid w:val="00E456FD"/>
    <w:rsid w:val="00E50DD7"/>
    <w:rsid w:val="00E51015"/>
    <w:rsid w:val="00E51EC5"/>
    <w:rsid w:val="00E565B7"/>
    <w:rsid w:val="00E61159"/>
    <w:rsid w:val="00E6633C"/>
    <w:rsid w:val="00E6658B"/>
    <w:rsid w:val="00E66857"/>
    <w:rsid w:val="00E67916"/>
    <w:rsid w:val="00E7003F"/>
    <w:rsid w:val="00E70231"/>
    <w:rsid w:val="00E704D4"/>
    <w:rsid w:val="00E71967"/>
    <w:rsid w:val="00E71AAB"/>
    <w:rsid w:val="00E71F93"/>
    <w:rsid w:val="00E745B4"/>
    <w:rsid w:val="00E7596F"/>
    <w:rsid w:val="00E75FBC"/>
    <w:rsid w:val="00E76BB7"/>
    <w:rsid w:val="00E776E7"/>
    <w:rsid w:val="00E81C7B"/>
    <w:rsid w:val="00E855E8"/>
    <w:rsid w:val="00E91C8C"/>
    <w:rsid w:val="00E920AB"/>
    <w:rsid w:val="00EA041A"/>
    <w:rsid w:val="00EA079A"/>
    <w:rsid w:val="00EA153E"/>
    <w:rsid w:val="00EA4189"/>
    <w:rsid w:val="00EA52A9"/>
    <w:rsid w:val="00EA578E"/>
    <w:rsid w:val="00EA7922"/>
    <w:rsid w:val="00EB0F6A"/>
    <w:rsid w:val="00EB0FED"/>
    <w:rsid w:val="00EB22B7"/>
    <w:rsid w:val="00EB41CC"/>
    <w:rsid w:val="00EB5E35"/>
    <w:rsid w:val="00EB7A55"/>
    <w:rsid w:val="00EC0A91"/>
    <w:rsid w:val="00EC1D0E"/>
    <w:rsid w:val="00EC2020"/>
    <w:rsid w:val="00EC2138"/>
    <w:rsid w:val="00EC3730"/>
    <w:rsid w:val="00EC3FF9"/>
    <w:rsid w:val="00EC4901"/>
    <w:rsid w:val="00EC6420"/>
    <w:rsid w:val="00ED0228"/>
    <w:rsid w:val="00ED3F78"/>
    <w:rsid w:val="00ED46CF"/>
    <w:rsid w:val="00ED4B91"/>
    <w:rsid w:val="00ED4F01"/>
    <w:rsid w:val="00EE11DC"/>
    <w:rsid w:val="00EE2D5D"/>
    <w:rsid w:val="00EE2E0B"/>
    <w:rsid w:val="00EE3059"/>
    <w:rsid w:val="00EE6D2F"/>
    <w:rsid w:val="00EF2EED"/>
    <w:rsid w:val="00EF598D"/>
    <w:rsid w:val="00EF6C83"/>
    <w:rsid w:val="00F02B3B"/>
    <w:rsid w:val="00F02F68"/>
    <w:rsid w:val="00F05D57"/>
    <w:rsid w:val="00F05E24"/>
    <w:rsid w:val="00F10ADA"/>
    <w:rsid w:val="00F138ED"/>
    <w:rsid w:val="00F13C8B"/>
    <w:rsid w:val="00F167F1"/>
    <w:rsid w:val="00F16823"/>
    <w:rsid w:val="00F16BAF"/>
    <w:rsid w:val="00F17F19"/>
    <w:rsid w:val="00F209BF"/>
    <w:rsid w:val="00F21536"/>
    <w:rsid w:val="00F22B07"/>
    <w:rsid w:val="00F2473C"/>
    <w:rsid w:val="00F30D14"/>
    <w:rsid w:val="00F313F7"/>
    <w:rsid w:val="00F3156B"/>
    <w:rsid w:val="00F35CE0"/>
    <w:rsid w:val="00F378CB"/>
    <w:rsid w:val="00F40330"/>
    <w:rsid w:val="00F411EB"/>
    <w:rsid w:val="00F417FD"/>
    <w:rsid w:val="00F4325B"/>
    <w:rsid w:val="00F43A93"/>
    <w:rsid w:val="00F45478"/>
    <w:rsid w:val="00F47D41"/>
    <w:rsid w:val="00F5002D"/>
    <w:rsid w:val="00F515D5"/>
    <w:rsid w:val="00F51F4A"/>
    <w:rsid w:val="00F52123"/>
    <w:rsid w:val="00F53C44"/>
    <w:rsid w:val="00F553C8"/>
    <w:rsid w:val="00F56440"/>
    <w:rsid w:val="00F5704D"/>
    <w:rsid w:val="00F57CBC"/>
    <w:rsid w:val="00F63C91"/>
    <w:rsid w:val="00F66E2F"/>
    <w:rsid w:val="00F705F1"/>
    <w:rsid w:val="00F70D1B"/>
    <w:rsid w:val="00F7120E"/>
    <w:rsid w:val="00F73335"/>
    <w:rsid w:val="00F73FFC"/>
    <w:rsid w:val="00F754B6"/>
    <w:rsid w:val="00F776E7"/>
    <w:rsid w:val="00F77C3F"/>
    <w:rsid w:val="00F80DC9"/>
    <w:rsid w:val="00F831A4"/>
    <w:rsid w:val="00F84EE9"/>
    <w:rsid w:val="00F86491"/>
    <w:rsid w:val="00F86BCD"/>
    <w:rsid w:val="00F86E63"/>
    <w:rsid w:val="00F87513"/>
    <w:rsid w:val="00F9173A"/>
    <w:rsid w:val="00F93689"/>
    <w:rsid w:val="00F94410"/>
    <w:rsid w:val="00F94811"/>
    <w:rsid w:val="00F950FF"/>
    <w:rsid w:val="00F96B1A"/>
    <w:rsid w:val="00F97093"/>
    <w:rsid w:val="00F97721"/>
    <w:rsid w:val="00FA176D"/>
    <w:rsid w:val="00FA2502"/>
    <w:rsid w:val="00FA3E8E"/>
    <w:rsid w:val="00FA7568"/>
    <w:rsid w:val="00FB0762"/>
    <w:rsid w:val="00FB0E04"/>
    <w:rsid w:val="00FB188E"/>
    <w:rsid w:val="00FB40B8"/>
    <w:rsid w:val="00FB4662"/>
    <w:rsid w:val="00FB47AA"/>
    <w:rsid w:val="00FB5B67"/>
    <w:rsid w:val="00FB6AAD"/>
    <w:rsid w:val="00FC1415"/>
    <w:rsid w:val="00FC1570"/>
    <w:rsid w:val="00FC1E93"/>
    <w:rsid w:val="00FC4DBB"/>
    <w:rsid w:val="00FC5B2F"/>
    <w:rsid w:val="00FC65F8"/>
    <w:rsid w:val="00FD059E"/>
    <w:rsid w:val="00FD2D28"/>
    <w:rsid w:val="00FD3531"/>
    <w:rsid w:val="00FD40C0"/>
    <w:rsid w:val="00FD59BF"/>
    <w:rsid w:val="00FD634F"/>
    <w:rsid w:val="00FD6552"/>
    <w:rsid w:val="00FD7B49"/>
    <w:rsid w:val="00FE27F5"/>
    <w:rsid w:val="00FE2CD3"/>
    <w:rsid w:val="00FE5ECA"/>
    <w:rsid w:val="00FE6AD8"/>
    <w:rsid w:val="00FF087C"/>
    <w:rsid w:val="00FF12B3"/>
    <w:rsid w:val="00FF155A"/>
    <w:rsid w:val="00FF4DAB"/>
    <w:rsid w:val="00FF5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27B84CB0"/>
  <w15:chartTrackingRefBased/>
  <w15:docId w15:val="{AE69594B-77D9-4842-958A-A0780F61C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D25D9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267D51"/>
    <w:pPr>
      <w:numPr>
        <w:numId w:val="55"/>
      </w:numPr>
      <w:contextualSpacing/>
    </w:pPr>
    <w:rPr>
      <w:noProof/>
    </w:r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267D51"/>
    <w:rPr>
      <w:noProof/>
    </w:rPr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D7E10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cPr>
      <w:shd w:val="clear" w:color="auto" w:fill="FFFFFF" w:themeFill="background1"/>
    </w:tcPr>
    <w:tblStylePr w:type="firstRow">
      <w:rPr>
        <w:b w:val="0"/>
        <w:bCs/>
      </w:rPr>
    </w:tblStylePr>
    <w:tblStylePr w:type="lastRow">
      <w:rPr>
        <w:b/>
        <w:bCs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45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table" w:customStyle="1" w:styleId="Tabellenraster1">
    <w:name w:val="Tabellenraster1"/>
    <w:basedOn w:val="NormaleTabelle"/>
    <w:next w:val="Tabellenraster"/>
    <w:uiPriority w:val="59"/>
    <w:rsid w:val="00B735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1277B3"/>
    <w:rPr>
      <w:color w:val="808080"/>
    </w:rPr>
  </w:style>
  <w:style w:type="paragraph" w:customStyle="1" w:styleId="Transcript">
    <w:name w:val="Transcript"/>
    <w:basedOn w:val="Standard"/>
    <w:qFormat/>
    <w:rsid w:val="000D3D65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18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247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0590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image" Target="media/image89.png"/><Relationship Id="rId21" Type="http://schemas.openxmlformats.org/officeDocument/2006/relationships/image" Target="media/image9.wmf"/><Relationship Id="rId47" Type="http://schemas.openxmlformats.org/officeDocument/2006/relationships/image" Target="media/image30.png"/><Relationship Id="rId63" Type="http://schemas.openxmlformats.org/officeDocument/2006/relationships/image" Target="media/image43.wmf"/><Relationship Id="rId68" Type="http://schemas.openxmlformats.org/officeDocument/2006/relationships/footer" Target="footer3.xml"/><Relationship Id="rId84" Type="http://schemas.openxmlformats.org/officeDocument/2006/relationships/image" Target="media/image60.png"/><Relationship Id="rId89" Type="http://schemas.openxmlformats.org/officeDocument/2006/relationships/image" Target="media/image64.png"/><Relationship Id="rId112" Type="http://schemas.openxmlformats.org/officeDocument/2006/relationships/image" Target="media/image84.wmf"/><Relationship Id="rId133" Type="http://schemas.microsoft.com/office/2011/relationships/people" Target="people.xml"/><Relationship Id="rId107" Type="http://schemas.openxmlformats.org/officeDocument/2006/relationships/image" Target="media/image79.emf"/><Relationship Id="rId11" Type="http://schemas.openxmlformats.org/officeDocument/2006/relationships/header" Target="header1.xml"/><Relationship Id="rId32" Type="http://schemas.openxmlformats.org/officeDocument/2006/relationships/image" Target="media/image21.wmf"/><Relationship Id="rId37" Type="http://schemas.openxmlformats.org/officeDocument/2006/relationships/hyperlink" Target="https://vam.dzlm.de/vams/apps/Bruchstreifen.html" TargetMode="External"/><Relationship Id="rId53" Type="http://schemas.openxmlformats.org/officeDocument/2006/relationships/image" Target="media/image36.png"/><Relationship Id="rId58" Type="http://schemas.openxmlformats.org/officeDocument/2006/relationships/image" Target="media/image39.png"/><Relationship Id="rId74" Type="http://schemas.openxmlformats.org/officeDocument/2006/relationships/image" Target="media/image53.png"/><Relationship Id="rId79" Type="http://schemas.openxmlformats.org/officeDocument/2006/relationships/image" Target="media/image450.png"/><Relationship Id="rId102" Type="http://schemas.openxmlformats.org/officeDocument/2006/relationships/image" Target="media/image76.png"/><Relationship Id="rId123" Type="http://schemas.openxmlformats.org/officeDocument/2006/relationships/image" Target="media/image95.png"/><Relationship Id="rId128" Type="http://schemas.openxmlformats.org/officeDocument/2006/relationships/image" Target="media/image100.wmf"/><Relationship Id="rId5" Type="http://schemas.openxmlformats.org/officeDocument/2006/relationships/webSettings" Target="webSettings.xml"/><Relationship Id="rId90" Type="http://schemas.openxmlformats.org/officeDocument/2006/relationships/image" Target="media/image65.jpeg"/><Relationship Id="rId95" Type="http://schemas.openxmlformats.org/officeDocument/2006/relationships/image" Target="media/image70.png"/><Relationship Id="rId22" Type="http://schemas.openxmlformats.org/officeDocument/2006/relationships/image" Target="media/image10.wmf"/><Relationship Id="rId27" Type="http://schemas.openxmlformats.org/officeDocument/2006/relationships/image" Target="media/image16.png"/><Relationship Id="rId48" Type="http://schemas.openxmlformats.org/officeDocument/2006/relationships/image" Target="media/image31.png"/><Relationship Id="rId64" Type="http://schemas.openxmlformats.org/officeDocument/2006/relationships/image" Target="media/image44.wmf"/><Relationship Id="rId69" Type="http://schemas.openxmlformats.org/officeDocument/2006/relationships/header" Target="header4.xml"/><Relationship Id="rId113" Type="http://schemas.openxmlformats.org/officeDocument/2006/relationships/header" Target="header7.xml"/><Relationship Id="rId118" Type="http://schemas.openxmlformats.org/officeDocument/2006/relationships/image" Target="media/image90.png"/><Relationship Id="rId134" Type="http://schemas.openxmlformats.org/officeDocument/2006/relationships/theme" Target="theme/theme1.xml"/><Relationship Id="rId80" Type="http://schemas.openxmlformats.org/officeDocument/2006/relationships/image" Target="media/image460.png"/><Relationship Id="rId85" Type="http://schemas.openxmlformats.org/officeDocument/2006/relationships/hyperlink" Target="https://mathe-sicher-koennen.dzlm.de/erklaervideos?nid=695" TargetMode="External"/><Relationship Id="rId12" Type="http://schemas.openxmlformats.org/officeDocument/2006/relationships/footer" Target="footer1.xml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59" Type="http://schemas.openxmlformats.org/officeDocument/2006/relationships/customXml" Target="ink/ink1.xml"/><Relationship Id="rId103" Type="http://schemas.openxmlformats.org/officeDocument/2006/relationships/image" Target="media/image760.png"/><Relationship Id="rId108" Type="http://schemas.openxmlformats.org/officeDocument/2006/relationships/image" Target="media/image80.emf"/><Relationship Id="rId124" Type="http://schemas.openxmlformats.org/officeDocument/2006/relationships/image" Target="media/image96.png"/><Relationship Id="rId129" Type="http://schemas.openxmlformats.org/officeDocument/2006/relationships/image" Target="media/image101.wmf"/><Relationship Id="rId54" Type="http://schemas.openxmlformats.org/officeDocument/2006/relationships/hyperlink" Target="https://mathe-sicher-koennen.dzlm.de/erklaervideos?nid=694" TargetMode="External"/><Relationship Id="rId70" Type="http://schemas.openxmlformats.org/officeDocument/2006/relationships/header" Target="header5.xml"/><Relationship Id="rId75" Type="http://schemas.openxmlformats.org/officeDocument/2006/relationships/image" Target="media/image54.png"/><Relationship Id="rId91" Type="http://schemas.openxmlformats.org/officeDocument/2006/relationships/image" Target="media/image66.png"/><Relationship Id="rId96" Type="http://schemas.openxmlformats.org/officeDocument/2006/relationships/image" Target="media/image7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1.wmf"/><Relationship Id="rId28" Type="http://schemas.openxmlformats.org/officeDocument/2006/relationships/image" Target="media/image17.png"/><Relationship Id="rId49" Type="http://schemas.openxmlformats.org/officeDocument/2006/relationships/image" Target="media/image32.png"/><Relationship Id="rId114" Type="http://schemas.openxmlformats.org/officeDocument/2006/relationships/image" Target="media/image86.png"/><Relationship Id="rId119" Type="http://schemas.openxmlformats.org/officeDocument/2006/relationships/image" Target="media/image91.png"/><Relationship Id="rId44" Type="http://schemas.openxmlformats.org/officeDocument/2006/relationships/image" Target="media/image27.png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81" Type="http://schemas.openxmlformats.org/officeDocument/2006/relationships/image" Target="media/image550.png"/><Relationship Id="rId86" Type="http://schemas.openxmlformats.org/officeDocument/2006/relationships/image" Target="media/image61.png"/><Relationship Id="rId130" Type="http://schemas.openxmlformats.org/officeDocument/2006/relationships/image" Target="media/image102.jpeg"/><Relationship Id="rId13" Type="http://schemas.openxmlformats.org/officeDocument/2006/relationships/image" Target="media/image5.wmf"/><Relationship Id="rId39" Type="http://schemas.openxmlformats.org/officeDocument/2006/relationships/image" Target="media/image27.svg"/><Relationship Id="rId109" Type="http://schemas.openxmlformats.org/officeDocument/2006/relationships/image" Target="media/image81.png"/><Relationship Id="rId34" Type="http://schemas.openxmlformats.org/officeDocument/2006/relationships/image" Target="media/image23.wmf"/><Relationship Id="rId50" Type="http://schemas.openxmlformats.org/officeDocument/2006/relationships/image" Target="media/image33.png"/><Relationship Id="rId55" Type="http://schemas.openxmlformats.org/officeDocument/2006/relationships/image" Target="media/image37.png"/><Relationship Id="rId76" Type="http://schemas.openxmlformats.org/officeDocument/2006/relationships/image" Target="media/image55.jpeg"/><Relationship Id="rId97" Type="http://schemas.openxmlformats.org/officeDocument/2006/relationships/image" Target="media/image72.png"/><Relationship Id="rId104" Type="http://schemas.openxmlformats.org/officeDocument/2006/relationships/image" Target="media/image77.png"/><Relationship Id="rId120" Type="http://schemas.openxmlformats.org/officeDocument/2006/relationships/image" Target="media/image92.png"/><Relationship Id="rId125" Type="http://schemas.openxmlformats.org/officeDocument/2006/relationships/image" Target="media/image97.wmf"/><Relationship Id="rId7" Type="http://schemas.openxmlformats.org/officeDocument/2006/relationships/endnotes" Target="endnotes.xml"/><Relationship Id="rId71" Type="http://schemas.openxmlformats.org/officeDocument/2006/relationships/image" Target="media/image50.png"/><Relationship Id="rId92" Type="http://schemas.openxmlformats.org/officeDocument/2006/relationships/image" Target="media/image67.png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header" Target="header2.xml"/><Relationship Id="rId45" Type="http://schemas.openxmlformats.org/officeDocument/2006/relationships/image" Target="media/image28.png"/><Relationship Id="rId66" Type="http://schemas.openxmlformats.org/officeDocument/2006/relationships/image" Target="media/image46.jpeg"/><Relationship Id="rId87" Type="http://schemas.openxmlformats.org/officeDocument/2006/relationships/image" Target="media/image62.png"/><Relationship Id="rId110" Type="http://schemas.openxmlformats.org/officeDocument/2006/relationships/image" Target="media/image82.png"/><Relationship Id="rId115" Type="http://schemas.openxmlformats.org/officeDocument/2006/relationships/image" Target="media/image87.jpeg"/><Relationship Id="rId131" Type="http://schemas.openxmlformats.org/officeDocument/2006/relationships/header" Target="header8.xml"/><Relationship Id="rId61" Type="http://schemas.openxmlformats.org/officeDocument/2006/relationships/image" Target="media/image41.emf"/><Relationship Id="rId82" Type="http://schemas.openxmlformats.org/officeDocument/2006/relationships/image" Target="media/image58.png"/><Relationship Id="rId14" Type="http://schemas.openxmlformats.org/officeDocument/2006/relationships/image" Target="media/image6.wmf"/><Relationship Id="rId30" Type="http://schemas.openxmlformats.org/officeDocument/2006/relationships/image" Target="media/image19.wmf"/><Relationship Id="rId35" Type="http://schemas.openxmlformats.org/officeDocument/2006/relationships/image" Target="media/image24.wmf"/><Relationship Id="rId56" Type="http://schemas.openxmlformats.org/officeDocument/2006/relationships/image" Target="media/image38.png"/><Relationship Id="rId77" Type="http://schemas.openxmlformats.org/officeDocument/2006/relationships/image" Target="media/image56.png"/><Relationship Id="rId100" Type="http://schemas.openxmlformats.org/officeDocument/2006/relationships/image" Target="media/image75.png"/><Relationship Id="rId105" Type="http://schemas.openxmlformats.org/officeDocument/2006/relationships/hyperlink" Target="https://mathe-sicher-koennen.dzlm.de/erklaervideos?nid=696" TargetMode="External"/><Relationship Id="rId126" Type="http://schemas.openxmlformats.org/officeDocument/2006/relationships/image" Target="media/image98.wmf"/><Relationship Id="rId8" Type="http://schemas.openxmlformats.org/officeDocument/2006/relationships/image" Target="media/image2.png"/><Relationship Id="rId51" Type="http://schemas.openxmlformats.org/officeDocument/2006/relationships/image" Target="media/image34.png"/><Relationship Id="rId72" Type="http://schemas.openxmlformats.org/officeDocument/2006/relationships/image" Target="media/image51.png"/><Relationship Id="rId93" Type="http://schemas.openxmlformats.org/officeDocument/2006/relationships/image" Target="media/image68.jpeg"/><Relationship Id="rId98" Type="http://schemas.openxmlformats.org/officeDocument/2006/relationships/image" Target="media/image73.png"/><Relationship Id="rId121" Type="http://schemas.openxmlformats.org/officeDocument/2006/relationships/image" Target="media/image93.png"/><Relationship Id="rId3" Type="http://schemas.openxmlformats.org/officeDocument/2006/relationships/styles" Target="styles.xml"/><Relationship Id="rId25" Type="http://schemas.openxmlformats.org/officeDocument/2006/relationships/footer" Target="footer2.xml"/><Relationship Id="rId46" Type="http://schemas.openxmlformats.org/officeDocument/2006/relationships/image" Target="media/image29.png"/><Relationship Id="rId67" Type="http://schemas.openxmlformats.org/officeDocument/2006/relationships/header" Target="header3.xml"/><Relationship Id="rId116" Type="http://schemas.openxmlformats.org/officeDocument/2006/relationships/image" Target="media/image88.png"/><Relationship Id="rId20" Type="http://schemas.openxmlformats.org/officeDocument/2006/relationships/image" Target="media/image8.wmf"/><Relationship Id="rId62" Type="http://schemas.openxmlformats.org/officeDocument/2006/relationships/image" Target="media/image42.wmf"/><Relationship Id="rId83" Type="http://schemas.openxmlformats.org/officeDocument/2006/relationships/image" Target="media/image59.png"/><Relationship Id="rId88" Type="http://schemas.openxmlformats.org/officeDocument/2006/relationships/image" Target="media/image63.png"/><Relationship Id="rId111" Type="http://schemas.openxmlformats.org/officeDocument/2006/relationships/header" Target="header6.xml"/><Relationship Id="rId132" Type="http://schemas.openxmlformats.org/officeDocument/2006/relationships/fontTable" Target="fontTable.xml"/><Relationship Id="rId15" Type="http://schemas.openxmlformats.org/officeDocument/2006/relationships/image" Target="media/image7.wmf"/><Relationship Id="rId36" Type="http://schemas.openxmlformats.org/officeDocument/2006/relationships/image" Target="media/image25.wmf"/><Relationship Id="rId57" Type="http://schemas.openxmlformats.org/officeDocument/2006/relationships/image" Target="media/image380.png"/><Relationship Id="rId106" Type="http://schemas.openxmlformats.org/officeDocument/2006/relationships/image" Target="media/image78.png"/><Relationship Id="rId127" Type="http://schemas.openxmlformats.org/officeDocument/2006/relationships/image" Target="media/image99.wmf"/><Relationship Id="rId10" Type="http://schemas.openxmlformats.org/officeDocument/2006/relationships/image" Target="media/image4.png"/><Relationship Id="rId31" Type="http://schemas.openxmlformats.org/officeDocument/2006/relationships/image" Target="media/image20.wmf"/><Relationship Id="rId52" Type="http://schemas.openxmlformats.org/officeDocument/2006/relationships/image" Target="media/image35.png"/><Relationship Id="rId73" Type="http://schemas.openxmlformats.org/officeDocument/2006/relationships/image" Target="media/image52.jpeg"/><Relationship Id="rId78" Type="http://schemas.openxmlformats.org/officeDocument/2006/relationships/image" Target="media/image57.png"/><Relationship Id="rId94" Type="http://schemas.openxmlformats.org/officeDocument/2006/relationships/image" Target="media/image69.png"/><Relationship Id="rId99" Type="http://schemas.openxmlformats.org/officeDocument/2006/relationships/image" Target="media/image74.jpeg"/><Relationship Id="rId101" Type="http://schemas.microsoft.com/office/2007/relationships/hdphoto" Target="media/hdphoto1.wdp"/><Relationship Id="rId122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47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48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83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85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0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MSK_Baustein.dotx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20T10:04:20.096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74 194 24572,'41'-62'0,"29"84"0,-114-81 0,86-2 0,-111 86 0,23-83 0,48 131 0,-71-48 0,139-5 0,-67 55 0</inkml:trace>
</inkml:ink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AD8014-D4D8-49E8-A939-BE9B6B518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MSK_Baustein</Template>
  <TotalTime>0</TotalTime>
  <Pages>25</Pages>
  <Words>3535</Words>
  <Characters>22272</Characters>
  <Application>Microsoft Office Word</Application>
  <DocSecurity>0</DocSecurity>
  <Lines>185</Lines>
  <Paragraphs>51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Kirsten Scholle</cp:lastModifiedBy>
  <cp:revision>2</cp:revision>
  <cp:lastPrinted>2024-11-20T10:33:00Z</cp:lastPrinted>
  <dcterms:created xsi:type="dcterms:W3CDTF">2024-11-20T10:36:00Z</dcterms:created>
  <dcterms:modified xsi:type="dcterms:W3CDTF">2024-11-20T10:36:00Z</dcterms:modified>
</cp:coreProperties>
</file>