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19744" behindDoc="1" locked="0" layoutInCell="1" allowOverlap="1" wp14:anchorId="26190F56" wp14:editId="3266A362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1CA649B7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09A44843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DC07DD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3DA4F8F6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Birte 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>
                    <w:rPr>
                      <w:color w:val="808080"/>
                    </w:rPr>
                    <w:t xml:space="preserve"> &amp; Lena Wessel</w:t>
                  </w:r>
                  <w:r w:rsidRPr="00527F96">
                    <w:rPr>
                      <w:color w:val="808080"/>
                    </w:rPr>
                    <w:t xml:space="preserve"> (2026). Mathe sicher können 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(2026).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47CAA02B" w14:textId="77777777" w:rsidR="00C9163F" w:rsidRDefault="00C9163F" w:rsidP="00E13C64">
      <w:pPr>
        <w:spacing w:line="240" w:lineRule="atLeast"/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  <w:gridCol w:w="426"/>
      </w:tblGrid>
      <w:tr w:rsidR="00B73599" w:rsidRPr="00B73599" w14:paraId="307EF8F3" w14:textId="77777777" w:rsidTr="00513E9A">
        <w:tc>
          <w:tcPr>
            <w:tcW w:w="426" w:type="dxa"/>
          </w:tcPr>
          <w:bookmarkEnd w:id="0"/>
          <w:p w14:paraId="6E47A6B2" w14:textId="0AB93164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789" w:type="dxa"/>
            <w:gridSpan w:val="2"/>
          </w:tcPr>
          <w:p w14:paraId="4DD2F146" w14:textId="12D00BD5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B73599" w:rsidRPr="00B73599" w14:paraId="5A2310E9" w14:textId="77777777" w:rsidTr="00513E9A">
        <w:tc>
          <w:tcPr>
            <w:tcW w:w="426" w:type="dxa"/>
          </w:tcPr>
          <w:p w14:paraId="1221590C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789" w:type="dxa"/>
            <w:gridSpan w:val="2"/>
          </w:tcPr>
          <w:p w14:paraId="2461E1E0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B73599" w:rsidRPr="00B73599" w14:paraId="52DC85F1" w14:textId="77777777" w:rsidTr="00513E9A">
        <w:tc>
          <w:tcPr>
            <w:tcW w:w="426" w:type="dxa"/>
          </w:tcPr>
          <w:p w14:paraId="0E4C9FE0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0A45CA" w:rsidRPr="00B73599" w14:paraId="0C5C6D5F" w14:textId="77777777" w:rsidTr="00B165C1">
              <w:tc>
                <w:tcPr>
                  <w:tcW w:w="425" w:type="dxa"/>
                </w:tcPr>
                <w:p w14:paraId="2C9E1710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47E78D9D" w14:textId="77777777" w:rsidR="000A45CA" w:rsidRDefault="000A45CA" w:rsidP="00E13C64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.</w:t>
                  </w:r>
                </w:p>
                <w:p w14:paraId="1930A0D8" w14:textId="77777777" w:rsidR="000A45CA" w:rsidRDefault="000A45CA" w:rsidP="00E13C64">
                  <w:pPr>
                    <w:spacing w:line="240" w:lineRule="atLeast"/>
                  </w:pPr>
                </w:p>
                <w:p w14:paraId="79974C04" w14:textId="20A4C952" w:rsidR="000A45CA" w:rsidRDefault="00FD40C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93856" behindDoc="0" locked="0" layoutInCell="1" allowOverlap="1" wp14:anchorId="6CCC0C4E" wp14:editId="70D4979A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495520549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A4F69FD" id="Gruppieren 1" o:spid="_x0000_s1026" style="position:absolute;margin-left:78.9pt;margin-top:2.3pt;width:299.25pt;height:94.6pt;z-index:252793856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&#13;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&#13;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&#13;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 w:rsidR="000A45CA">
                    <w:t>A</w:t>
                  </w:r>
                  <w:r w:rsidR="000A45CA" w:rsidRPr="00502EA9">
                    <w:t>nteil:</w:t>
                  </w:r>
                  <w:r w:rsidR="000A45CA"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oMath>
                </w:p>
                <w:p w14:paraId="4DC6C3AC" w14:textId="654A0A8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8240" behindDoc="0" locked="0" layoutInCell="1" allowOverlap="1" wp14:anchorId="730C2CEC" wp14:editId="2DB83F15">
                            <wp:simplePos x="0" y="0"/>
                            <wp:positionH relativeFrom="column">
                              <wp:posOffset>280670</wp:posOffset>
                            </wp:positionH>
                            <wp:positionV relativeFrom="paragraph">
                              <wp:posOffset>84402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963906902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BD70CC" w14:textId="5C7D65BB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30C2CE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4" o:spid="_x0000_s1026" type="#_x0000_t202" style="position:absolute;margin-left:22.1pt;margin-top:6.65pt;width:27.55pt;height:44.8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" fillcolor="white [3201]" stroked="f" strokeweight=".5pt">
                            <v:textbox>
                              <w:txbxContent>
                                <w:p w14:paraId="4FBD70CC" w14:textId="5C7D65BB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F4C43CE" w14:textId="11041944" w:rsidR="00FD40C0" w:rsidRDefault="00FD40C0" w:rsidP="00E13C64">
                  <w:pPr>
                    <w:spacing w:line="240" w:lineRule="atLeast"/>
                  </w:pPr>
                </w:p>
                <w:p w14:paraId="39397D59" w14:textId="1330EB0D" w:rsidR="00FD40C0" w:rsidRDefault="00FD40C0" w:rsidP="00E13C64">
                  <w:pPr>
                    <w:spacing w:line="240" w:lineRule="atLeast"/>
                  </w:pPr>
                </w:p>
                <w:p w14:paraId="77D2ADC9" w14:textId="339A59F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0288" behindDoc="0" locked="0" layoutInCell="1" allowOverlap="1" wp14:anchorId="212183DB" wp14:editId="1058E1DF">
                            <wp:simplePos x="0" y="0"/>
                            <wp:positionH relativeFrom="column">
                              <wp:posOffset>282102</wp:posOffset>
                            </wp:positionH>
                            <wp:positionV relativeFrom="paragraph">
                              <wp:posOffset>69202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1656216457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FD2265" w14:textId="77777777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2183DB" id="_x0000_s1027" type="#_x0000_t202" style="position:absolute;margin-left:22.2pt;margin-top:5.45pt;width:27.55pt;height:44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" fillcolor="white [3201]" stroked="f" strokeweight=".5pt">
                            <v:textbox>
                              <w:txbxContent>
                                <w:p w14:paraId="5DFD2265" w14:textId="77777777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35F0BA1" w14:textId="51D9CA21" w:rsidR="000A45CA" w:rsidRPr="00FD40C0" w:rsidRDefault="00D95B77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D1A7DE4" w14:textId="316610AC" w:rsidR="000A45CA" w:rsidRPr="00B73599" w:rsidRDefault="000A45CA" w:rsidP="00E13C64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0A45CA" w:rsidRPr="00B73599" w14:paraId="5085DE81" w14:textId="77777777" w:rsidTr="00B165C1">
              <w:tc>
                <w:tcPr>
                  <w:tcW w:w="425" w:type="dxa"/>
                </w:tcPr>
                <w:p w14:paraId="50DC99B2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A0126BE" w14:textId="4447A880" w:rsidR="000A45CA" w:rsidRDefault="000A45CA" w:rsidP="00E13C64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59382223" w14:textId="77777777" w:rsidR="000A45CA" w:rsidRDefault="000A45CA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33164A" w14:paraId="7077FEE1" w14:textId="77777777" w:rsidTr="00B165C1">
                    <w:tc>
                      <w:tcPr>
                        <w:tcW w:w="7569" w:type="dxa"/>
                      </w:tcPr>
                      <w:p w14:paraId="59826DC2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7BB98B88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182ADB5E" w14:textId="43420A62" w:rsidR="0033164A" w:rsidRDefault="0033164A" w:rsidP="00E13C64">
                        <w:pPr>
                          <w:spacing w:line="240" w:lineRule="atLeast"/>
                        </w:pPr>
                      </w:p>
                      <w:p w14:paraId="57952AEA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3F2E5B79" w14:textId="77777777" w:rsidR="0033164A" w:rsidRDefault="0033164A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679FA58" w14:textId="77777777" w:rsidR="0033164A" w:rsidRPr="000A45CA" w:rsidRDefault="0033164A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AB5E137" w14:textId="77777777" w:rsidR="00B73599" w:rsidRPr="00B73599" w:rsidRDefault="00B73599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6E8DD976" w14:textId="71B9D971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607A275C" w14:textId="77777777" w:rsidTr="00513E9A">
        <w:tc>
          <w:tcPr>
            <w:tcW w:w="426" w:type="dxa"/>
          </w:tcPr>
          <w:p w14:paraId="710B54FA" w14:textId="77777777" w:rsidR="0033164A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5AC7E046" w14:textId="77777777" w:rsidR="00B73599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426" w:type="dxa"/>
            <w:vMerge w:val="restart"/>
            <w:vAlign w:val="bottom"/>
          </w:tcPr>
          <w:p w14:paraId="40F3B52C" w14:textId="101E33E7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1F688E58" w14:textId="77777777" w:rsidTr="00513E9A">
        <w:trPr>
          <w:trHeight w:val="5222"/>
        </w:trPr>
        <w:tc>
          <w:tcPr>
            <w:tcW w:w="426" w:type="dxa"/>
          </w:tcPr>
          <w:p w14:paraId="4944CE1C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F57CBC" w:rsidRPr="00B73599" w14:paraId="3860E6A2" w14:textId="77777777" w:rsidTr="00B165C1">
              <w:tc>
                <w:tcPr>
                  <w:tcW w:w="425" w:type="dxa"/>
                </w:tcPr>
                <w:p w14:paraId="6FA3F245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7F9222B2" w14:textId="223084BF" w:rsidR="00F57CBC" w:rsidRDefault="00FD40C0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7216" behindDoc="0" locked="0" layoutInCell="1" allowOverlap="1" wp14:anchorId="3A616A01" wp14:editId="4978789F">
                            <wp:simplePos x="0" y="0"/>
                            <wp:positionH relativeFrom="column">
                              <wp:posOffset>3083297</wp:posOffset>
                            </wp:positionH>
                            <wp:positionV relativeFrom="paragraph">
                              <wp:posOffset>34947</wp:posOffset>
                            </wp:positionV>
                            <wp:extent cx="1324304" cy="530772"/>
                            <wp:effectExtent l="0" t="0" r="0" b="3175"/>
                            <wp:wrapNone/>
                            <wp:docPr id="1278963919" name="Textfeld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24304" cy="5307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663504" w14:textId="4108CC98" w:rsidR="00FD40C0" w:rsidRPr="00FD40C0" w:rsidRDefault="00000000" w:rsidP="00FD40C0">
                                        <w:pPr>
                                          <w:spacing w:line="240" w:lineRule="atLeast"/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w:pPr>
                                        <m:oMathPara>
                                          <m:oMathParaPr>
                                            <m:jc m:val="left"/>
                                          </m:oMathParaP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 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  <w:shd w:val="clear" w:color="auto" w:fill="D9D9D9" w:themeFill="background1" w:themeFillShade="D9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616A01" id="Textfeld 2" o:spid="_x0000_s1028" type="#_x0000_t202" style="position:absolute;margin-left:242.8pt;margin-top:2.75pt;width:104.3pt;height:41.8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" fillcolor="white [3201]" stroked="f" strokeweight=".5pt">
                            <v:textbox>
                              <w:txbxContent>
                                <w:p w14:paraId="48663504" w14:textId="4108CC98" w:rsidR="00FD40C0" w:rsidRPr="00FD40C0" w:rsidRDefault="00000000" w:rsidP="00FD40C0">
                                  <w:pPr>
                                    <w:spacing w:line="240" w:lineRule="atLeast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 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  <w:shd w:val="clear" w:color="auto" w:fill="D9D9D9" w:themeFill="background1" w:themeFillShade="D9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57CBC">
                    <w:t>Gib zwei Brüche an,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F57CBC" w:rsidRPr="0033164A">
                    <w:rPr>
                      <w:rStyle w:val="ZitatZchn"/>
                    </w:rPr>
                    <w:t>:</w:t>
                  </w:r>
                  <w:r w:rsidR="00F57CBC">
                    <w:rPr>
                      <w:noProof/>
                    </w:rPr>
                    <w:t xml:space="preserve"> </w:t>
                  </w:r>
                </w:p>
                <w:p w14:paraId="451ED99B" w14:textId="76DA873B" w:rsidR="00F57CBC" w:rsidRDefault="00F417F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 w:rsidR="009971EF"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4359D693" w14:textId="77777777" w:rsidR="00F57CBC" w:rsidRDefault="00F57CBC" w:rsidP="00E13C64">
                  <w:pPr>
                    <w:spacing w:line="240" w:lineRule="atLeast"/>
                  </w:pPr>
                </w:p>
                <w:p w14:paraId="5C95911D" w14:textId="77777777" w:rsidR="00FD40C0" w:rsidRDefault="00FD40C0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2B1EE796" w14:textId="77777777" w:rsidTr="00B165C1">
                    <w:tc>
                      <w:tcPr>
                        <w:tcW w:w="7569" w:type="dxa"/>
                      </w:tcPr>
                      <w:p w14:paraId="688993A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0F1533F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45133D8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5568305C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E2B3863" w14:textId="109C40A2" w:rsidR="009971EF" w:rsidRDefault="009971E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5BA7331E" w14:textId="77777777" w:rsidR="00F57CBC" w:rsidRPr="00B73599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F57CBC" w:rsidRPr="00B73599" w14:paraId="26404828" w14:textId="77777777" w:rsidTr="00B165C1">
              <w:tc>
                <w:tcPr>
                  <w:tcW w:w="425" w:type="dxa"/>
                </w:tcPr>
                <w:p w14:paraId="787C9B6E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5F63CF35" w14:textId="144BDC0E" w:rsidR="00F57CBC" w:rsidRDefault="00F57CBC" w:rsidP="00E13C64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</w:t>
                  </w:r>
                  <w:r w:rsidR="00A605EA">
                    <w:t>sein Kuchen wurde aber in</w:t>
                  </w:r>
                  <w:r>
                    <w:t xml:space="preserve"> 18 Stücke</w:t>
                  </w:r>
                  <w:r w:rsidR="00A605EA">
                    <w:t xml:space="preserve"> </w:t>
                  </w:r>
                  <w:r w:rsidR="00F30D14">
                    <w:t>unterteilt</w:t>
                  </w:r>
                  <w:r>
                    <w:t xml:space="preserve">. </w:t>
                  </w:r>
                  <w:r w:rsidR="00A605EA">
                    <w:t xml:space="preserve">Die Stücke sind also kleiner </w:t>
                  </w:r>
                  <w:r w:rsidR="00FD40C0">
                    <w:br/>
                  </w:r>
                  <w:r w:rsidR="00A605EA">
                    <w:t xml:space="preserve">als bei Leas Kuchen. </w:t>
                  </w:r>
                  <w:r>
                    <w:t xml:space="preserve">Paul isst denselben Anteil vom Kuchen wie Lea. </w:t>
                  </w:r>
                </w:p>
                <w:p w14:paraId="13111506" w14:textId="77777777" w:rsidR="00F57CBC" w:rsidRDefault="00F57CBC" w:rsidP="00E13C64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116048D2" w14:textId="77777777" w:rsidR="00F57CBC" w:rsidRDefault="00F57CBC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1837E7BB" w14:textId="77777777" w:rsidTr="00B165C1">
                    <w:tc>
                      <w:tcPr>
                        <w:tcW w:w="7569" w:type="dxa"/>
                      </w:tcPr>
                      <w:p w14:paraId="35D65843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7B04D01D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2B0D735" w14:textId="19142B64" w:rsidR="00F57CBC" w:rsidRDefault="00F57CBC" w:rsidP="00E13C64">
                        <w:pPr>
                          <w:spacing w:line="240" w:lineRule="atLeast"/>
                        </w:pPr>
                      </w:p>
                      <w:p w14:paraId="35D1595F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553CCAAB" w14:textId="77777777" w:rsidR="00F57CBC" w:rsidRDefault="00F57CBC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33C1A0BD" w14:textId="77777777" w:rsidR="00F57CBC" w:rsidRPr="000A45CA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0B1CE3AD" w14:textId="77777777" w:rsidR="00F57CBC" w:rsidRPr="00B73599" w:rsidRDefault="00F57CBC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E571FB6" w14:textId="77777777" w:rsidR="00B73599" w:rsidRPr="00B73599" w:rsidRDefault="00B73599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</w:tbl>
    <w:p w14:paraId="5C0D0DAA" w14:textId="21FBAD85" w:rsidR="00E028E8" w:rsidRDefault="00E028E8" w:rsidP="00E13C64">
      <w:pPr>
        <w:spacing w:line="240" w:lineRule="atLeast"/>
        <w:sectPr w:rsidR="00E028E8" w:rsidSect="001D1C8B">
          <w:headerReference w:type="default" r:id="rId2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77777777" w:rsidR="00B73599" w:rsidRDefault="00B73599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5DBC7F63" w14:textId="77777777" w:rsidTr="00192D9F">
        <w:tc>
          <w:tcPr>
            <w:tcW w:w="610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461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192D9F">
        <w:trPr>
          <w:trHeight w:val="170"/>
        </w:trPr>
        <w:tc>
          <w:tcPr>
            <w:tcW w:w="610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1627814B" w14:textId="77777777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192D9F">
        <w:tc>
          <w:tcPr>
            <w:tcW w:w="610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100E6619" w14:textId="1947C742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5472" behindDoc="0" locked="0" layoutInCell="1" allowOverlap="1" wp14:anchorId="17F33311" wp14:editId="33D56591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29" style="position:absolute;margin-left:372.25pt;margin-top:39.3pt;width:42.9pt;height:59.15pt;z-index:25290547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575FA04D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192D9F">
        <w:tc>
          <w:tcPr>
            <w:tcW w:w="610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36" w:type="dxa"/>
          </w:tcPr>
          <w:p w14:paraId="5B9D32A1" w14:textId="0A958730" w:rsidR="00E0758C" w:rsidRDefault="00314CE0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3664" behindDoc="0" locked="0" layoutInCell="1" allowOverlap="1" wp14:anchorId="3994A497" wp14:editId="6747AF84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32" style="position:absolute;margin-left:350.9pt;margin-top:79.2pt;width:50.85pt;height:56.9pt;z-index:25291366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CJL9lwMAAIA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Ef6EaXT4jTamQMI8UZthJI3x11fk0t&#13;&#10;pgc2MRH9Z3wqqfGW7qSE1Np+/9V+0EfmcJqQA6bRInHfdjS0K/lRIadhdPWC7YVNL6hdc61RZahP&#13;&#10;eBNFXLBe9mKFmvyKQbkMr+CIKoa3FonvxWvfzkQMWsaXy6jUdr07dW/QK7OIVSDjw/ErtaZjrEe+&#13;&#10;PumeNbSg58RtdQPoSi93Xlcisjrg2qLYwQ0GRymOOUhnc/TnddR6/sfh6gc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HAiS/ZcDAACA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3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27" o:title="" chromakey="white"/>
                      </v:shape>
                      <v:shape id="_x0000_s10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4574E386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7777777" w:rsidR="00343820" w:rsidRDefault="00343820" w:rsidP="00E13C64">
            <w:pPr>
              <w:spacing w:line="240" w:lineRule="atLeast"/>
            </w:pPr>
          </w:p>
          <w:p w14:paraId="414D816B" w14:textId="77777777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192D9F">
        <w:tc>
          <w:tcPr>
            <w:tcW w:w="610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36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3659483B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49A2A77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192D9F">
        <w:tc>
          <w:tcPr>
            <w:tcW w:w="610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7BE5A41A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078"/>
      </w:tblGrid>
      <w:tr w:rsidR="00BE1EF5" w14:paraId="6F964549" w14:textId="77777777" w:rsidTr="00513E9A">
        <w:tc>
          <w:tcPr>
            <w:tcW w:w="568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64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513E9A">
        <w:tc>
          <w:tcPr>
            <w:tcW w:w="568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5" w:type="dxa"/>
            <w:gridSpan w:val="2"/>
          </w:tcPr>
          <w:p w14:paraId="04ABC0F5" w14:textId="4D692B95" w:rsidR="00D94851" w:rsidRDefault="00513E9A" w:rsidP="00E13C64">
            <w:pPr>
              <w:spacing w:line="240" w:lineRule="atLeast"/>
            </w:pPr>
            <w:r>
              <w:t xml:space="preserve">             </w:t>
            </w:r>
            <w:r w:rsidR="00343820" w:rsidRPr="00343820">
              <w:t xml:space="preserve">Finde mit den Bruchstreifen Anteile, </w:t>
            </w:r>
            <w:r w:rsidR="005D2164">
              <w:t>die</w:t>
            </w:r>
            <w:r w:rsidR="00343820"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6835A1A5" w:rsidR="00D94851" w:rsidRPr="003F629F" w:rsidRDefault="00000000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76ABD25C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5F51E99F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38B21A3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106E3023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23A4A77E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513E9A">
        <w:trPr>
          <w:trHeight w:val="557"/>
        </w:trPr>
        <w:tc>
          <w:tcPr>
            <w:tcW w:w="568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645" w:type="dxa"/>
            <w:gridSpan w:val="2"/>
          </w:tcPr>
          <w:p w14:paraId="3A02BF2C" w14:textId="7025DF7A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513E9A">
        <w:trPr>
          <w:trHeight w:val="71"/>
        </w:trPr>
        <w:tc>
          <w:tcPr>
            <w:tcW w:w="1135" w:type="dxa"/>
            <w:gridSpan w:val="2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90464" behindDoc="0" locked="0" layoutInCell="1" allowOverlap="1" wp14:anchorId="32253D9B" wp14:editId="7D0286BB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81248" behindDoc="0" locked="0" layoutInCell="1" allowOverlap="1" wp14:anchorId="5666FE21" wp14:editId="490DD1AB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E93DE1" id="Gruppieren 425" o:spid="_x0000_s1026" href="https://dzlm.de/vam/msk-bruchstreifen.html" style="position:absolute;margin-left:-2.95pt;margin-top:184.75pt;width:21.65pt;height:15.55pt;z-index:25298124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Zc+k7&#13;&#10;tgMAAEwIAAAOAAAAAAAAAAAAAAAAAEMCAABkcnMvZTJvRG9jLnhtbFBLAQItAAoAAAAAAAAAIQDJ&#13;&#10;n0ykSRIAAEkSAAAUAAAAAAAAAAAAAAAAACUGAABkcnMvbWVkaWEvaW1hZ2UxLnBuZ1BLAQItAAoA&#13;&#10;AAAAAAAAIQDwDu0JgwUAAIMFAAAUAAAAAAAAAAAAAAAAAKAYAABkcnMvbWVkaWEvaW1hZ2UyLnN2&#13;&#10;Z1BLAQItABQABgAIAAAAIQBWUnCH5gAAAA4BAAAPAAAAAAAAAAAAAAAAAFU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">
                        <v:imagedata r:id="rId39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98656" behindDoc="1" locked="0" layoutInCell="1" allowOverlap="1" wp14:anchorId="4633D436" wp14:editId="50CDA2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7EBF8954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0D7D1840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84320" behindDoc="1" locked="0" layoutInCell="1" allowOverlap="1" wp14:anchorId="128EC917" wp14:editId="29BE1A4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7879C004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1F84FE3C" wp14:editId="53ECE0F7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35" type="#_x0000_t62" style="position:absolute;margin-left:141.3pt;margin-top:5.9pt;width:213.1pt;height:38.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AS4wwSywIAABo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83296" behindDoc="0" locked="0" layoutInCell="1" allowOverlap="1" wp14:anchorId="2D1CE6FF" wp14:editId="348AEDB2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91488" behindDoc="0" locked="0" layoutInCell="1" allowOverlap="1" wp14:anchorId="32E746EB" wp14:editId="64F7A094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335F50FC" w:rsidR="00823C3C" w:rsidRDefault="00823C3C" w:rsidP="00BA6A12">
            <w:pPr>
              <w:rPr>
                <w:lang w:eastAsia="de-DE"/>
              </w:rPr>
            </w:pPr>
          </w:p>
          <w:p w14:paraId="4ED9E0A8" w14:textId="5D338697" w:rsidR="0054610F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E2B7459" wp14:editId="13CA535D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40640</wp:posOffset>
                      </wp:positionV>
                      <wp:extent cx="3188335" cy="455930"/>
                      <wp:effectExtent l="444500" t="25400" r="12065" b="13970"/>
                      <wp:wrapNone/>
                      <wp:docPr id="1478100864" name="Sprechblase: rechteckig mit abgerundeten Eck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8335" cy="455930"/>
                              </a:xfrm>
                              <a:prstGeom prst="wedgeRoundRectCallout">
                                <a:avLst>
                                  <a:gd name="adj1" fmla="val -62523"/>
                                  <a:gd name="adj2" fmla="val -512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2EF95" w14:textId="28206699" w:rsidR="00873F7D" w:rsidRPr="00274151" w:rsidRDefault="00873F7D" w:rsidP="00F43DA2">
                                  <w:pPr>
                                    <w:pStyle w:val="Transcript"/>
                                  </w:pPr>
                                  <w:r w:rsidRPr="00274151">
                                    <w:t>Der markierte Teil bei den Jung</w:t>
                                  </w:r>
                                  <w:r w:rsidR="00416BEE" w:rsidRPr="00274151">
                                    <w:t>en</w:t>
                                  </w:r>
                                  <w:r w:rsidRPr="00274151">
                                    <w:t xml:space="preserve"> ist größer als bei den Mädchen</w:t>
                                  </w:r>
                                  <w:r w:rsidR="000D2BA9" w:rsidRPr="00274151">
                                    <w:t>. Daher haben die Jung</w:t>
                                  </w:r>
                                  <w:r w:rsidR="00416BEE" w:rsidRPr="00274151">
                                    <w:t>en</w:t>
                                  </w:r>
                                  <w:r w:rsidR="000D2BA9" w:rsidRPr="00274151">
                                    <w:t xml:space="preserve"> gewonnen.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7459" id="Sprechblase: rechteckig mit abgerundeten Ecken 61" o:spid="_x0000_s1036" type="#_x0000_t62" style="position:absolute;margin-left:60.85pt;margin-top:3.2pt;width:251.05pt;height:35.9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" adj="-2705,-276" filled="f" strokecolor="#bfbfbf [2412]" strokeweight="1pt">
                      <v:textbox>
                        <w:txbxContent>
                          <w:p w14:paraId="54C2EF95" w14:textId="28206699" w:rsidR="00873F7D" w:rsidRPr="00274151" w:rsidRDefault="00873F7D" w:rsidP="00F43DA2">
                            <w:pPr>
                              <w:pStyle w:val="Transcript"/>
                            </w:pPr>
                            <w:r w:rsidRPr="00274151">
                              <w:t>Der markierte Teil bei den Jung</w:t>
                            </w:r>
                            <w:r w:rsidR="00416BEE" w:rsidRPr="00274151">
                              <w:t>en</w:t>
                            </w:r>
                            <w:r w:rsidRPr="00274151">
                              <w:t xml:space="preserve"> ist größer als bei den Mädchen</w:t>
                            </w:r>
                            <w:r w:rsidR="000D2BA9" w:rsidRPr="00274151">
                              <w:t>. Daher haben die Jung</w:t>
                            </w:r>
                            <w:r w:rsidR="00416BEE" w:rsidRPr="00274151">
                              <w:t>en</w:t>
                            </w:r>
                            <w:r w:rsidR="000D2BA9" w:rsidRPr="00274151">
                              <w:t xml:space="preserve">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FE6082" w14:textId="54EEDC44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5C59608" wp14:editId="23A1DDE5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37" type="#_x0000_t202" style="position:absolute;margin-left:360.4pt;margin-top:2.8pt;width:31.1pt;height:17.8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drZUvPQBAADY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0AB49611" wp14:editId="0AD8362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38" type="#_x0000_t202" style="position:absolute;margin-left:7.85pt;margin-top:10.7pt;width:40.3pt;height:15.4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Pl9yPn0AQAA2A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4E327415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Stelle den Anteil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5B05DB9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6865CFE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CDE7A87" wp14:editId="1501B7F7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39" type="#_x0000_t202" style="position:absolute;margin-left:319.95pt;margin-top:22.2pt;width:62.15pt;height:36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TJCAAIAAOgDAAAOAAAAZHJzL2Uyb0RvYy54bWysU01v2zAMvQ/YfxB0X+ykSdsYcYouRYcB&#13;&#10;WTcgHXZmZDk2ZosapcTOfn0p5aNZdxt2ESSSfuR7fJ7d9W0jdppcjSaXw0EqhTYKi9pscvn9+fHD&#13;&#10;r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3txOr9KJFIpT4+v06mYSO0B2+tiS8580tiJcckm80wgOu6XzYRjITiWhl8HHumniXhvzR4AL&#13;&#10;QyQOH+Y9TO77dS/qIpfT0DdwWWOxZzbsam5XIf2WomOH5NL92gJpKZrPhpWYDsfjYKn4GE9uRvyg&#13;&#10;y8z6MmO27QLZhEMpwChGzaU/XRf+4Ei2hAW/NCurTqsIzJ77H0D2SN+zbk94cgZkb1Q41B5o3/Ma&#13;&#10;yjpK9ErryJ/tFJU7Wj/49fIdq15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MEyQgACAADo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18464" behindDoc="0" locked="0" layoutInCell="1" allowOverlap="1" wp14:anchorId="51504F90" wp14:editId="6F052C8C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6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38BAF16E" wp14:editId="339CC4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5B0ED" id="Gruppieren 425" o:spid="_x0000_s1026" href="https://dzlm.de/vam/msk-bruchstreifen.html" style="position:absolute;margin-left:0;margin-top:.4pt;width:21.65pt;height:15.55pt;z-index:2532403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502900">
            <w:pPr>
              <w:pStyle w:val="berschrift4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21634BDC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C75659B" wp14:editId="20E355C7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40" type="#_x0000_t202" style="position:absolute;left:0;text-align:left;margin-left:345.7pt;margin-top:10.75pt;width:79.8pt;height:30.3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S7o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19983F31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0CF9F45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77777777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3A8A424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77777777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37248" behindDoc="0" locked="0" layoutInCell="1" allowOverlap="1" wp14:anchorId="106D8CBB" wp14:editId="34B5440A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273CF853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17C0B588" w:rsidR="008C3B54" w:rsidRPr="00274151" w:rsidRDefault="008C3B54" w:rsidP="00274151">
            <w:pPr>
              <w:spacing w:line="240" w:lineRule="atLeast"/>
              <w:rPr>
                <w:lang w:eastAsia="de-DE"/>
              </w:rPr>
            </w:pP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77777777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12DF80B6" w:rsidR="008C3B54" w:rsidRDefault="008C3B54" w:rsidP="00502900">
            <w:pPr>
              <w:pStyle w:val="berschrift4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301A3CBE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2C1E4ED" wp14:editId="2900154E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6350</wp:posOffset>
                      </wp:positionV>
                      <wp:extent cx="1828800" cy="1828800"/>
                      <wp:effectExtent l="0" t="0" r="0" b="0"/>
                      <wp:wrapSquare wrapText="bothSides"/>
                      <wp:docPr id="198972662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4D47B" w14:textId="5DCA7F58" w:rsidR="008C3B54" w:rsidRPr="00E0184C" w:rsidRDefault="00000000" w:rsidP="00E0184C">
                                  <w:pPr>
                                    <w:spacing w:line="240" w:lineRule="atLeast"/>
                                    <w:rPr>
                                      <w:rFonts w:ascii="Cambria Math" w:eastAsia="Times New Roman" w:hAnsi="Cambria Math" w:cstheme="minorHAnsi"/>
                                      <w:noProof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8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8C3B54">
                                    <w:rPr>
                                      <w:rFonts w:eastAsia="Times New Roman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1E4ED" id="Textfeld 1" o:spid="_x0000_s1041" type="#_x0000_t202" style="position:absolute;margin-left:332.25pt;margin-top:.5pt;width:2in;height:2in;z-index:2532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" filled="f" stroked="f" strokeweight=".5pt">
                      <v:textbox style="mso-fit-shape-to-text:t">
                        <w:txbxContent>
                          <w:p w14:paraId="6374D47B" w14:textId="5DCA7F58" w:rsidR="008C3B54" w:rsidRPr="00E0184C" w:rsidRDefault="00000000" w:rsidP="00E0184C">
                            <w:pPr>
                              <w:spacing w:line="240" w:lineRule="atLeast"/>
                              <w:rPr>
                                <w:rFonts w:ascii="Cambria Math" w:eastAsia="Times New Roman" w:hAnsi="Cambria Math" w:cstheme="minorHAnsi"/>
                                <w:noProof/>
                                <w:sz w:val="28"/>
                                <w:szCs w:val="28"/>
                                <w:oMath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8C3B54">
                              <w:rPr>
                                <w:rFonts w:eastAsia="Times New Roman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77777777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1B50F791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</w:p>
        </w:tc>
      </w:tr>
    </w:tbl>
    <w:p w14:paraId="2F92416E" w14:textId="619A84F1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3260"/>
        <w:gridCol w:w="4818"/>
      </w:tblGrid>
      <w:tr w:rsidR="00D94851" w14:paraId="28F4B117" w14:textId="77777777" w:rsidTr="00502900">
        <w:trPr>
          <w:trHeight w:val="71"/>
        </w:trPr>
        <w:tc>
          <w:tcPr>
            <w:tcW w:w="610" w:type="dxa"/>
          </w:tcPr>
          <w:p w14:paraId="21AA6F64" w14:textId="4D8CD9F4" w:rsidR="00D94851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3"/>
          </w:tcPr>
          <w:p w14:paraId="22802413" w14:textId="11D6BBA4" w:rsidR="00D94851" w:rsidRPr="00D53CEA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D94851" w14:paraId="5BAD02B6" w14:textId="77777777" w:rsidTr="00502900">
        <w:trPr>
          <w:trHeight w:val="71"/>
        </w:trPr>
        <w:tc>
          <w:tcPr>
            <w:tcW w:w="610" w:type="dxa"/>
          </w:tcPr>
          <w:p w14:paraId="4E3A7E12" w14:textId="77777777" w:rsidR="00D94851" w:rsidRDefault="00D9485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3"/>
          </w:tcPr>
          <w:p w14:paraId="350353A7" w14:textId="77777777" w:rsidR="00D94851" w:rsidRPr="00D94851" w:rsidRDefault="00D94851" w:rsidP="00E13C64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1902CF" w14:paraId="30803CF3" w14:textId="77777777" w:rsidTr="001902CF">
        <w:tc>
          <w:tcPr>
            <w:tcW w:w="610" w:type="dxa"/>
          </w:tcPr>
          <w:p w14:paraId="28C9B7EF" w14:textId="7424E8C4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643" w:type="dxa"/>
            <w:gridSpan w:val="2"/>
          </w:tcPr>
          <w:p w14:paraId="1A30646C" w14:textId="163C54B4" w:rsidR="001902CF" w:rsidRPr="00502900" w:rsidRDefault="001902CF" w:rsidP="001902CF">
            <w:pPr>
              <w:spacing w:line="240" w:lineRule="atLeast"/>
            </w:pPr>
            <w:r w:rsidRPr="00D94851">
              <w:t xml:space="preserve">Mit Bruchstreifen kann man verschiedene Anteile miteinander vergleichen. 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 w:rsidR="0069100A">
              <w:br/>
            </w:r>
            <w:r w:rsidRPr="00D94851">
              <w:t>die man immer wieder benutzen kann.</w:t>
            </w:r>
          </w:p>
          <w:p w14:paraId="280E22F4" w14:textId="77777777" w:rsidR="001902CF" w:rsidRPr="000A6423" w:rsidRDefault="001902CF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 w:val="restart"/>
          </w:tcPr>
          <w:p w14:paraId="5DA2255D" w14:textId="18D09DA4" w:rsidR="001902CF" w:rsidRPr="000A6423" w:rsidRDefault="0069100A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33D09E6D" wp14:editId="351AEDCE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84271532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F90F7" w14:textId="69FCD2B3" w:rsidR="00563CEA" w:rsidRPr="008C3B54" w:rsidRDefault="00563CEA" w:rsidP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09E6D" id="Textfeld 76" o:spid="_x0000_s1042" type="#_x0000_t202" style="position:absolute;margin-left:76.75pt;margin-top:247.2pt;width:155.65pt;height:21.9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BDzGwIAADQ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Dn8EPM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ECF90F7" w14:textId="69FCD2B3" w:rsidR="00563CEA" w:rsidRPr="008C3B54" w:rsidRDefault="00563CEA" w:rsidP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133824" behindDoc="0" locked="0" layoutInCell="1" allowOverlap="1" wp14:anchorId="08896126" wp14:editId="48B1F4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103880" cy="3056255"/>
                  <wp:effectExtent l="25400" t="25400" r="83820" b="93345"/>
                  <wp:wrapSquare wrapText="bothSides"/>
                  <wp:docPr id="43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310388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02CF" w14:paraId="5771F9B5" w14:textId="77777777" w:rsidTr="001902CF">
        <w:tc>
          <w:tcPr>
            <w:tcW w:w="610" w:type="dxa"/>
          </w:tcPr>
          <w:p w14:paraId="40C1452F" w14:textId="77777777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83" w:type="dxa"/>
          </w:tcPr>
          <w:p w14:paraId="22BD42BC" w14:textId="1A97A56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260" w:type="dxa"/>
          </w:tcPr>
          <w:p w14:paraId="46B119E3" w14:textId="77777777" w:rsidR="001902CF" w:rsidRDefault="001902CF" w:rsidP="001902CF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133AFF85" w14:textId="77777777" w:rsidR="001902CF" w:rsidRDefault="001902CF" w:rsidP="009A01B2">
            <w:pPr>
              <w:pStyle w:val="Listenabsatz"/>
            </w:pPr>
            <w:r>
              <w:t xml:space="preserve">Welche Streifen sind dort angeordnet und wie sind sie angeordnet? </w:t>
            </w:r>
          </w:p>
          <w:p w14:paraId="596953ED" w14:textId="77777777" w:rsidR="001902CF" w:rsidRDefault="001902CF" w:rsidP="009A01B2">
            <w:pPr>
              <w:pStyle w:val="Listenabsatz"/>
            </w:pPr>
            <w:r>
              <w:t xml:space="preserve">Wo findest du </w:t>
            </w:r>
            <m:oMath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</m:oMath>
            <w:r w:rsidRPr="00346151">
              <w:t>…</w:t>
            </w:r>
            <w:r>
              <w:t xml:space="preserve"> ?</w:t>
            </w:r>
          </w:p>
          <w:p w14:paraId="2B94D985" w14:textId="77777777" w:rsidR="001902CF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187F5D6" w14:textId="754CEA16" w:rsidR="0069100A" w:rsidRPr="000A6423" w:rsidRDefault="0069100A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/>
          </w:tcPr>
          <w:p w14:paraId="67EF03CF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902CF" w14:paraId="1FC9458E" w14:textId="77777777" w:rsidTr="001902CF">
        <w:tc>
          <w:tcPr>
            <w:tcW w:w="610" w:type="dxa"/>
          </w:tcPr>
          <w:p w14:paraId="59656C04" w14:textId="38C5974B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0F49FD2E" wp14:editId="3D65373E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61642D" w14:textId="3BBD15F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260" w:type="dxa"/>
          </w:tcPr>
          <w:p w14:paraId="22EDC2A0" w14:textId="70877CEE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  <w:r w:rsidRPr="00C63632">
              <w:rPr>
                <w:rFonts w:ascii="Calibri" w:hAnsi="Calibri"/>
              </w:rPr>
              <w:t xml:space="preserve">Wie sieht man in der Streifentafel, ob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genauso groß ist wie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C63632">
              <w:rPr>
                <w:rFonts w:ascii="Calibri" w:hAnsi="Calibri"/>
              </w:rPr>
              <w:t>?</w:t>
            </w:r>
            <w:r>
              <w:rPr>
                <w:rFonts w:ascii="Calibri" w:hAnsi="Calibri"/>
              </w:rPr>
              <w:t xml:space="preserve"> </w:t>
            </w:r>
            <w:r>
              <w:t xml:space="preserve"> </w:t>
            </w:r>
          </w:p>
        </w:tc>
        <w:tc>
          <w:tcPr>
            <w:tcW w:w="4818" w:type="dxa"/>
            <w:vMerge/>
          </w:tcPr>
          <w:p w14:paraId="1650408E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2EDD98D7" w:rsidR="00BA77C2" w:rsidRDefault="00563CEA"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356437A2" wp14:editId="59BE3653">
                <wp:simplePos x="0" y="0"/>
                <wp:positionH relativeFrom="column">
                  <wp:posOffset>5139055</wp:posOffset>
                </wp:positionH>
                <wp:positionV relativeFrom="paragraph">
                  <wp:posOffset>4050130</wp:posOffset>
                </wp:positionV>
                <wp:extent cx="938463" cy="585537"/>
                <wp:effectExtent l="0" t="0" r="1905" b="0"/>
                <wp:wrapNone/>
                <wp:docPr id="109301793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9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437A2" id="Textfeld 78" o:spid="_x0000_s1043" type="#_x0000_t202" style="position:absolute;margin-left:404.65pt;margin-top:318.9pt;width:73.9pt;height:46.1pt;z-index:2532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" fillcolor="white [3201]" stroked="f" strokeweight=".5pt">
                <v:textbox>
                  <w:txbxContent>
                    <w:p w14:paraId="1AF3C252" w14:textId="343BC1C0" w:rsidR="00563CEA" w:rsidRPr="00563CEA" w:rsidRDefault="00563CEA" w:rsidP="00563CEA">
                      <w:pPr>
                        <w:spacing w:line="216" w:lineRule="auto"/>
                        <w:rPr>
                          <w:color w:val="327A86" w:themeColor="text2"/>
                          <w:sz w:val="14"/>
                          <w:szCs w:val="14"/>
                        </w:rPr>
                      </w:pPr>
                      <w:hyperlink r:id="rId50" w:history="1">
                        <w:r w:rsidRPr="00563CEA">
                          <w:rPr>
                            <w:rStyle w:val="Hyperlink"/>
                            <w:noProof/>
                            <w:sz w:val="14"/>
                            <w:szCs w:val="14"/>
                            <w:u w:val="none"/>
                          </w:rPr>
                          <w:t>mathe-sicher-koennen.dzlm.de/erklaervideos?nid=694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352"/>
        <w:gridCol w:w="709"/>
        <w:gridCol w:w="2975"/>
      </w:tblGrid>
      <w:tr w:rsidR="00BA77C2" w14:paraId="49B742EB" w14:textId="77777777" w:rsidTr="00D62ECC">
        <w:tc>
          <w:tcPr>
            <w:tcW w:w="610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486" w:type="dxa"/>
            <w:gridSpan w:val="3"/>
          </w:tcPr>
          <w:p w14:paraId="437BE5B8" w14:textId="4E0D4826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2975" w:type="dxa"/>
          </w:tcPr>
          <w:p w14:paraId="0328A7BA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5C7DB951" w14:textId="70D19F58" w:rsidTr="0069100A">
        <w:tc>
          <w:tcPr>
            <w:tcW w:w="610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E320D13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5061" w:type="dxa"/>
            <w:gridSpan w:val="2"/>
          </w:tcPr>
          <w:p w14:paraId="1E78497F" w14:textId="59DA2FB9" w:rsidR="00BA77C2" w:rsidRDefault="00BA77C2" w:rsidP="00E13C6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Finde möglichst viele</w:t>
            </w:r>
            <w:r>
              <w:rPr>
                <w:rFonts w:ascii="Calibri" w:hAnsi="Calibri"/>
              </w:rPr>
              <w:t xml:space="preserve"> gleichwertige (also gleich große) </w:t>
            </w:r>
            <w:r>
              <w:rPr>
                <w:rFonts w:ascii="Calibri" w:hAnsi="Calibri"/>
              </w:rPr>
              <w:br/>
              <w:t xml:space="preserve">Anteile in der Streifentafel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</w:rPr>
              <w:t xml:space="preserve"> . fort.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Was fällt Dir auf?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29819E25" w14:textId="087F06B8" w:rsidR="00BA77C2" w:rsidRDefault="00000000" w:rsidP="00BA77C2">
            <w:pPr>
              <w:spacing w:line="240" w:lineRule="atLeast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libr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 xml:space="preserve">=… </m:t>
                </m:r>
              </m:oMath>
            </m:oMathPara>
          </w:p>
          <w:p w14:paraId="34DAF62B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69100A">
        <w:tc>
          <w:tcPr>
            <w:tcW w:w="610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26E92D3C" w14:textId="77777777" w:rsidTr="005F08C6">
        <w:tc>
          <w:tcPr>
            <w:tcW w:w="610" w:type="dxa"/>
          </w:tcPr>
          <w:p w14:paraId="1E7F94E1" w14:textId="68C3CB6B" w:rsidR="00BA77C2" w:rsidRPr="00F4582F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63DE194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7F3B6F" w14:textId="66C49935" w:rsidR="00BA77C2" w:rsidRDefault="00BA77C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7DDD1E87" w14:textId="6DCB7CBC" w:rsidR="00BA77C2" w:rsidRPr="0069100A" w:rsidRDefault="00BA77C2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BA77C2" w14:paraId="32F1A0B2" w14:textId="77777777" w:rsidTr="0069100A">
        <w:tc>
          <w:tcPr>
            <w:tcW w:w="610" w:type="dxa"/>
          </w:tcPr>
          <w:p w14:paraId="50635DC8" w14:textId="77777777" w:rsidR="00BA77C2" w:rsidRPr="00F4582F" w:rsidRDefault="00BA77C2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119102" w14:textId="77777777" w:rsidR="00BA77C2" w:rsidRDefault="00BA77C2" w:rsidP="00FA78E9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2FF4BAEA" w14:textId="77777777" w:rsidR="00BA77C2" w:rsidRPr="00C63632" w:rsidRDefault="00BA77C2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5AB37DE5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14332E">
        <w:tc>
          <w:tcPr>
            <w:tcW w:w="610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3684" w:type="dxa"/>
            <w:gridSpan w:val="2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1A6A4916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BA77C2">
        <w:tc>
          <w:tcPr>
            <w:tcW w:w="610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5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</w:tcPr>
          <w:p w14:paraId="02CA2FC7" w14:textId="77777777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BA77C2">
        <w:tc>
          <w:tcPr>
            <w:tcW w:w="610" w:type="dxa"/>
          </w:tcPr>
          <w:p w14:paraId="2DB5B599" w14:textId="7591E5EA" w:rsidR="00930181" w:rsidRPr="00F4582F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02752" behindDoc="0" locked="0" layoutInCell="1" allowOverlap="1" wp14:anchorId="792E377E" wp14:editId="486727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DA48BA" id="Gruppieren 71" o:spid="_x0000_s1026" href="https://mathe-sicher-koennen.dzlm.de/erklaervideos?nid=694" style="position:absolute;margin-left:0;margin-top:.1pt;width:18.1pt;height:13.2pt;z-index:25300275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036" w:type="dxa"/>
            <w:gridSpan w:val="3"/>
          </w:tcPr>
          <w:p w14:paraId="3CA71BD9" w14:textId="16F8B5D8" w:rsidR="00FF5334" w:rsidRDefault="006E1233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3104" behindDoc="0" locked="0" layoutInCell="1" allowOverlap="1" wp14:anchorId="41A610DF" wp14:editId="496B88A0">
                  <wp:simplePos x="0" y="0"/>
                  <wp:positionH relativeFrom="column">
                    <wp:posOffset>4570429</wp:posOffset>
                  </wp:positionH>
                  <wp:positionV relativeFrom="paragraph">
                    <wp:posOffset>-107382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93" cy="66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 xml:space="preserve">Schaue dir das Erklärvideo.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50177483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BA77C2">
        <w:tc>
          <w:tcPr>
            <w:tcW w:w="610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1D17AD43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036" w:type="dxa"/>
            <w:gridSpan w:val="3"/>
          </w:tcPr>
          <w:p w14:paraId="489ECC9A" w14:textId="13EBE50D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</w:tbl>
    <w:p w14:paraId="424B6EB5" w14:textId="62D59423" w:rsidR="00003560" w:rsidRDefault="00563CEA" w:rsidP="00E13C64">
      <w:pPr>
        <w:spacing w:after="20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5E8A004B" wp14:editId="6521B8DF">
                <wp:simplePos x="0" y="0"/>
                <wp:positionH relativeFrom="column">
                  <wp:posOffset>4531695</wp:posOffset>
                </wp:positionH>
                <wp:positionV relativeFrom="paragraph">
                  <wp:posOffset>175628</wp:posOffset>
                </wp:positionV>
                <wp:extent cx="1013460" cy="385445"/>
                <wp:effectExtent l="0" t="0" r="0" b="0"/>
                <wp:wrapNone/>
                <wp:docPr id="2095708825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DE2C5" w14:textId="230DE670" w:rsidR="00563CEA" w:rsidRPr="009F4661" w:rsidRDefault="00563CEA" w:rsidP="00563CEA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004B" id="_x0000_s1044" type="#_x0000_t202" style="position:absolute;margin-left:356.85pt;margin-top:13.85pt;width:79.8pt;height:30.3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PIL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KW8v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" filled="f" stroked="f" strokeweight=".5pt">
                <v:textbox>
                  <w:txbxContent>
                    <w:p w14:paraId="7F3DE2C5" w14:textId="230DE670" w:rsidR="00563CEA" w:rsidRPr="009F4661" w:rsidRDefault="00563CEA" w:rsidP="00563CEA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84"/>
        <w:gridCol w:w="142"/>
        <w:gridCol w:w="8078"/>
      </w:tblGrid>
      <w:tr w:rsidR="00BE1EF5" w14:paraId="66B0BD08" w14:textId="77777777" w:rsidTr="00513E9A">
        <w:trPr>
          <w:trHeight w:val="154"/>
        </w:trPr>
        <w:tc>
          <w:tcPr>
            <w:tcW w:w="709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504" w:type="dxa"/>
            <w:gridSpan w:val="3"/>
          </w:tcPr>
          <w:p w14:paraId="19B598B9" w14:textId="19D10279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24608" behindDoc="0" locked="0" layoutInCell="1" allowOverlap="1" wp14:anchorId="361B485E" wp14:editId="567ACC96">
                  <wp:simplePos x="0" y="0"/>
                  <wp:positionH relativeFrom="column">
                    <wp:posOffset>4842510</wp:posOffset>
                  </wp:positionH>
                  <wp:positionV relativeFrom="paragraph">
                    <wp:posOffset>133350</wp:posOffset>
                  </wp:positionV>
                  <wp:extent cx="647700" cy="647700"/>
                  <wp:effectExtent l="0" t="0" r="0" b="0"/>
                  <wp:wrapNone/>
                  <wp:docPr id="1691862074" name="Grafik 7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62074" name="Grafik 74">
                            <a:hlinkClick r:id="rId36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6CBB27A" wp14:editId="1ECC652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dzlm.de/vam/msk-bruchstreifen.html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045" type="#_x0000_t202" style="position:absolute;margin-left:374.75pt;margin-top:59.65pt;width:79.8pt;height:30.3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r3eGQIAADQ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dzlm.de/vam/msk-bruchstreifen.html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59F843E" wp14:editId="29D300A4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046" type="#_x0000_t202" style="position:absolute;margin-left:325.1pt;margin-top:10.5pt;width:62.15pt;height:36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PwoAA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oXEgs8Ziz3TY1tyvQvotRccWyaX7tQXSUjSfDUtxOxyPg6fiYzy5HvGD&#13;&#10;LjPry4zZtgtkFw6lAKMYNZf+dF34gyXZExb80qysOu0iUHvufwDZI3/Pwj3hyRqQvZHhUHvgfc97&#13;&#10;KOuo0SutowDspyjd0fvBsJfvWPX6h85fAA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CQT8KA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513E9A">
        <w:tc>
          <w:tcPr>
            <w:tcW w:w="709" w:type="dxa"/>
          </w:tcPr>
          <w:p w14:paraId="5D9F9342" w14:textId="089C3B1F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10944" behindDoc="0" locked="0" layoutInCell="1" allowOverlap="1" wp14:anchorId="73972D19" wp14:editId="385D745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7BFA2" id="Gruppieren 425" o:spid="_x0000_s1026" href="https://dzlm.de/vam/msk-bruchstreifen.html" style="position:absolute;margin-left:2.5pt;margin-top:1pt;width:21.65pt;height:15.55pt;z-index:25301094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39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  <w:gridSpan w:val="2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283FCD5" w14:textId="77777777" w:rsidR="008C3B54" w:rsidRDefault="008C3B54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Nutze die digitalen Bruchstreifen zur Bearbeitung der Aufgabe: </w:t>
            </w:r>
            <w:r>
              <w:rPr>
                <w:noProof/>
              </w:rPr>
              <w:br/>
              <w:t xml:space="preserve">Stelle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mit den digitalen Bruchstreifen dar. </w:t>
            </w:r>
          </w:p>
          <w:p w14:paraId="4DE13320" w14:textId="2DD5AEDB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9CD8EA6" wp14:editId="1712FE96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D8EA6" id="Oval 76" o:spid="_x0000_s1047" style="position:absolute;margin-left:66.85pt;margin-top:5.55pt;width:14.15pt;height:14.1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&#13;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CD3312E" wp14:editId="0D15C429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312E" id="_x0000_s1048" style="position:absolute;margin-left:27.05pt;margin-top:5.2pt;width:14.15pt;height:14.1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&#13;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513E9A">
        <w:tc>
          <w:tcPr>
            <w:tcW w:w="709" w:type="dxa"/>
          </w:tcPr>
          <w:p w14:paraId="529BEF77" w14:textId="082FD6E6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45440" behindDoc="0" locked="0" layoutInCell="1" allowOverlap="1" wp14:anchorId="2E53DBFF" wp14:editId="38B3164E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gridSpan w:val="2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6D6CF4C6" w14:textId="77777777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7DCC8A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513E9A">
        <w:tc>
          <w:tcPr>
            <w:tcW w:w="709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  <w:gridSpan w:val="2"/>
          </w:tcPr>
          <w:p w14:paraId="58C161F5" w14:textId="303513C6" w:rsidR="008C3B54" w:rsidRPr="008C3B54" w:rsidRDefault="008C3B54" w:rsidP="008C3B54">
            <w:pPr>
              <w:spacing w:line="240" w:lineRule="atLeast"/>
              <w:rPr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078" w:type="dxa"/>
          </w:tcPr>
          <w:p w14:paraId="6E3F45B0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9FEBD26" wp14:editId="00A0D55E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049" type="#_x0000_t62" style="position:absolute;margin-left:312pt;margin-top:12.95pt;width:114.45pt;height:36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&#13;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77777777" w:rsidR="008C3B54" w:rsidRDefault="008C3B54" w:rsidP="008C3B54">
            <w:pPr>
              <w:spacing w:line="240" w:lineRule="atLeast"/>
            </w:pPr>
          </w:p>
          <w:p w14:paraId="0FE83325" w14:textId="058B58E8" w:rsidR="008C3B54" w:rsidRDefault="008C3B54" w:rsidP="008C3B54">
            <w:pPr>
              <w:spacing w:line="240" w:lineRule="atLeas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DDE711B" wp14:editId="17F7252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050" type="#_x0000_t202" style="position:absolute;margin-left:340.95pt;margin-top:65.15pt;width:48.5pt;height:21.4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1117">
              <w:rPr>
                <w:noProof/>
                <w:lang w:eastAsia="de-DE"/>
              </w:rPr>
              <w:drawing>
                <wp:anchor distT="0" distB="0" distL="114300" distR="114300" simplePos="0" relativeHeight="253248512" behindDoc="0" locked="0" layoutInCell="1" allowOverlap="1" wp14:anchorId="4E530275" wp14:editId="72AA0C25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2230C2D" wp14:editId="3526163F">
                      <wp:simplePos x="0" y="0"/>
                      <wp:positionH relativeFrom="column">
                        <wp:posOffset>3907483</wp:posOffset>
                      </wp:positionH>
                      <wp:positionV relativeFrom="paragraph">
                        <wp:posOffset>1282065</wp:posOffset>
                      </wp:positionV>
                      <wp:extent cx="1444932" cy="419100"/>
                      <wp:effectExtent l="0" t="279400" r="15875" b="1270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932" cy="419100"/>
                              </a:xfrm>
                              <a:prstGeom prst="wedgeRoundRectCallout">
                                <a:avLst>
                                  <a:gd name="adj1" fmla="val -24616"/>
                                  <a:gd name="adj2" fmla="val -11469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051" type="#_x0000_t62" style="position:absolute;margin-left:307.7pt;margin-top:100.95pt;width:113.75pt;height:33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" adj="5483,-13975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288C36E2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513E9A">
        <w:tc>
          <w:tcPr>
            <w:tcW w:w="709" w:type="dxa"/>
          </w:tcPr>
          <w:p w14:paraId="2A09F701" w14:textId="5188D0F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7041216B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8461"/>
            </w:tblGrid>
            <w:tr w:rsidR="008C3B54" w14:paraId="5982D1F2" w14:textId="77777777" w:rsidTr="0080323A">
              <w:tc>
                <w:tcPr>
                  <w:tcW w:w="8461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47B5774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3831"/>
              <w:gridCol w:w="393"/>
              <w:gridCol w:w="3704"/>
            </w:tblGrid>
            <w:tr w:rsidR="008C3B54" w14:paraId="7C22BDA7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451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80323A">
              <w:tc>
                <w:tcPr>
                  <w:tcW w:w="523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8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704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80323A">
              <w:tc>
                <w:tcPr>
                  <w:tcW w:w="4354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77777777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</w:p>
                <w:p w14:paraId="1615EA5F" w14:textId="77777777" w:rsidR="008C3B54" w:rsidRDefault="008C3B54" w:rsidP="009A01B2">
                  <w:pPr>
                    <w:pStyle w:val="Listenabsatz"/>
                  </w:pPr>
                  <w:r>
                    <w:t>Insgesamt sind es jetzt  …..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4097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7777777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>...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>
                    <w:t xml:space="preserve">werden zusaemmengefasst zu </w:t>
                  </w:r>
                  <w:r w:rsidRPr="00CE0BF2">
                    <w:t>...</w:t>
                  </w:r>
                </w:p>
                <w:p w14:paraId="78ED988D" w14:textId="77777777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</w:p>
                <w:p w14:paraId="4E024DE3" w14:textId="7777777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….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513E9A">
        <w:tc>
          <w:tcPr>
            <w:tcW w:w="709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504" w:type="dxa"/>
            <w:gridSpan w:val="3"/>
          </w:tcPr>
          <w:p w14:paraId="77A7FBB5" w14:textId="77777777" w:rsidR="008C3B54" w:rsidRPr="0093552E" w:rsidRDefault="008C3B54" w:rsidP="008C3B54">
            <w:pPr>
              <w:pStyle w:val="berschrift3"/>
              <w:spacing w:line="240" w:lineRule="atLeast"/>
            </w:pPr>
            <w:r w:rsidRPr="00CE3A95">
              <w:t>Gleich große Anteile ablesen und einzeichnen</w:t>
            </w:r>
          </w:p>
        </w:tc>
      </w:tr>
      <w:tr w:rsidR="008C3B54" w14:paraId="099585BD" w14:textId="77777777" w:rsidTr="00513E9A">
        <w:tc>
          <w:tcPr>
            <w:tcW w:w="709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EDB4758" w14:textId="3483FBE7" w:rsidR="008C3B54" w:rsidRPr="00CE3A95" w:rsidRDefault="008C3B54" w:rsidP="008C3B54">
            <w:pPr>
              <w:pStyle w:val="Nummerierung"/>
              <w:spacing w:line="240" w:lineRule="atLeast"/>
              <w:rPr>
                <w:b w:val="0"/>
                <w:color w:val="auto"/>
              </w:rPr>
            </w:pPr>
            <w:r w:rsidRPr="00CE3A95">
              <w:rPr>
                <w:b w:val="0"/>
                <w:color w:val="auto"/>
              </w:rPr>
              <w:t>Zeichn</w:t>
            </w:r>
            <w:r w:rsidRPr="003A5D9A">
              <w:rPr>
                <w:b w:val="0"/>
                <w:color w:val="auto"/>
              </w:rPr>
              <w:t xml:space="preserve">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ascii="Calibri" w:eastAsia="Times New Roman" w:hAnsi="Calibri" w:cs="Times New Roman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ein. Welche Anteil</w:t>
            </w:r>
            <w:r>
              <w:rPr>
                <w:b w:val="0"/>
                <w:color w:val="auto"/>
              </w:rPr>
              <w:t>e</w:t>
            </w:r>
            <w:r w:rsidRPr="003A5D9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sind</w:t>
            </w:r>
            <w:r w:rsidRPr="003A5D9A">
              <w:rPr>
                <w:b w:val="0"/>
                <w:color w:val="auto"/>
              </w:rPr>
              <w:t xml:space="preserve"> genauso groß wie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eastAsiaTheme="minorEastAsia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29795C32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 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2FD2B6F8" w:rsidR="008C3B54" w:rsidRDefault="008C3B54" w:rsidP="009A01B2">
            <w:pPr>
              <w:pStyle w:val="Listenabsatz"/>
            </w:pPr>
            <w:r>
              <w:t xml:space="preserve">Wie viele 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5CE3C175" w:rsidR="008C3B54" w:rsidRPr="00502804" w:rsidRDefault="00000000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48EC8C9D" w14:textId="77777777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601997F4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3E873D3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1F05FE9E" w14:textId="77777777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154BD256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2CD5B00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6A638B17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18D0F28E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513E9A">
        <w:tc>
          <w:tcPr>
            <w:tcW w:w="709" w:type="dxa"/>
          </w:tcPr>
          <w:p w14:paraId="48384EF8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67B8D43D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087B845" w14:textId="77777777" w:rsidR="008C3B54" w:rsidRDefault="008C3B54" w:rsidP="008C3B54">
            <w:pPr>
              <w:spacing w:line="240" w:lineRule="atLeast"/>
            </w:pPr>
            <w:r w:rsidRPr="00C63632">
              <w:t xml:space="preserve">Man findet durch Verfeinern des </w:t>
            </w:r>
            <w:r>
              <w:t>Sechstel-</w:t>
            </w:r>
            <w:r w:rsidRPr="00C63632">
              <w:t>Streifens nicht so leicht eine Anzahl von Neunteln, die zusammen genauso groß ist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. </m:t>
              </m:r>
            </m:oMath>
            <w:r w:rsidRPr="00C63632">
              <w:t>Warum?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19F57CDE" w14:textId="77777777" w:rsidTr="00513E9A">
        <w:tc>
          <w:tcPr>
            <w:tcW w:w="709" w:type="dxa"/>
          </w:tcPr>
          <w:p w14:paraId="177BBFAE" w14:textId="77777777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4E7B4752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086B03FD" w14:textId="7A2E1D01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Pr="00D404C8">
              <w:rPr>
                <w:rFonts w:ascii="Calibri" w:eastAsia="Times New Roman" w:hAnsi="Calibri" w:cs="Times New Roman"/>
                <w:color w:val="000000"/>
                <w:szCs w:val="24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10</m:t>
                  </m:r>
                </m:den>
              </m:f>
            </m:oMath>
            <w:r>
              <w:t xml:space="preserve">: 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513E9A">
        <w:tc>
          <w:tcPr>
            <w:tcW w:w="709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504" w:type="dxa"/>
            <w:gridSpan w:val="3"/>
          </w:tcPr>
          <w:p w14:paraId="74657D2D" w14:textId="50EE4F82" w:rsidR="008C3B54" w:rsidRPr="0097371C" w:rsidRDefault="008C3B54" w:rsidP="008C3B54">
            <w:pPr>
              <w:pStyle w:val="berschrift3"/>
              <w:spacing w:line="240" w:lineRule="atLeast"/>
            </w:pPr>
            <w:r w:rsidRPr="00E147FB">
              <w:t>Wenn die Streifentafel nicht reicht</w:t>
            </w:r>
          </w:p>
        </w:tc>
      </w:tr>
      <w:tr w:rsidR="008C3B54" w14:paraId="5C9247B5" w14:textId="77777777" w:rsidTr="00513E9A">
        <w:tc>
          <w:tcPr>
            <w:tcW w:w="709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32C33F6" w14:textId="5223B70D" w:rsidR="008C3B54" w:rsidRPr="00C63632" w:rsidRDefault="008C3B54" w:rsidP="008C3B54">
            <w:pPr>
              <w:spacing w:line="240" w:lineRule="atLeast"/>
            </w:pPr>
            <w:r w:rsidRPr="00C63632">
              <w:t xml:space="preserve">Zeichne einen 20 cm langen Streifen und trage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ein.</w:t>
            </w:r>
          </w:p>
          <w:p w14:paraId="31D25EF3" w14:textId="4561D865" w:rsidR="008C3B54" w:rsidRDefault="008C3B54" w:rsidP="008C3B54">
            <w:pPr>
              <w:spacing w:line="240" w:lineRule="atLeast"/>
            </w:pPr>
            <w:r w:rsidRPr="00C63632">
              <w:t xml:space="preserve">Wie musst du den Streifen verfeinern, damit du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gut eintragen kannst? 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77777777" w:rsidR="008C3B54" w:rsidRDefault="008C3B54" w:rsidP="008C3B54">
            <w:pPr>
              <w:spacing w:line="240" w:lineRule="atLeast"/>
            </w:pPr>
          </w:p>
        </w:tc>
      </w:tr>
      <w:tr w:rsidR="008C3B54" w14:paraId="7FB170AD" w14:textId="77777777" w:rsidTr="00513E9A">
        <w:tc>
          <w:tcPr>
            <w:tcW w:w="709" w:type="dxa"/>
          </w:tcPr>
          <w:p w14:paraId="72D5C364" w14:textId="3406200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2FA8545A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12D1821F" w14:textId="14159752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verfeinern, damit du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40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513E9A">
        <w:tc>
          <w:tcPr>
            <w:tcW w:w="709" w:type="dxa"/>
          </w:tcPr>
          <w:p w14:paraId="553C8931" w14:textId="02257C29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9CE06BD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513E9A">
        <w:tc>
          <w:tcPr>
            <w:tcW w:w="709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504" w:type="dxa"/>
            <w:gridSpan w:val="3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513E9A">
        <w:trPr>
          <w:trHeight w:val="4597"/>
        </w:trPr>
        <w:tc>
          <w:tcPr>
            <w:tcW w:w="709" w:type="dxa"/>
          </w:tcPr>
          <w:p w14:paraId="2705B192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06CADDB6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gridSpan w:val="3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513E9A">
        <w:tc>
          <w:tcPr>
            <w:tcW w:w="709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504" w:type="dxa"/>
            <w:gridSpan w:val="3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513E9A">
        <w:tc>
          <w:tcPr>
            <w:tcW w:w="709" w:type="dxa"/>
          </w:tcPr>
          <w:p w14:paraId="7FFD7453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0CFDFC75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5F467F4A" w14:textId="31EC63CF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47488" behindDoc="0" locked="0" layoutInCell="1" allowOverlap="1" wp14:anchorId="2113F033" wp14:editId="57304A9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Im Bruchpuzzle passt das graue Stück zweimal in das schwarze Stück hinein. Das schwarze Stück ist ein Siebtel, das graue ist ein Vierzehntel, also sind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7</m:t>
                  </m:r>
                </m:den>
              </m:f>
            </m:oMath>
            <w:r>
              <w:t>.</w:t>
            </w:r>
          </w:p>
          <w:p w14:paraId="2E8E1D8A" w14:textId="1F9CFA18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9F83455" w:rsidR="008C3B54" w:rsidRDefault="008C3B54" w:rsidP="009A01B2">
            <w:pPr>
              <w:pStyle w:val="Listenabsatz"/>
            </w:pPr>
            <w:r>
              <w:t>Das orangene Stück ist ein Achtel. Was ist dann das gelbe Stück?</w:t>
            </w:r>
          </w:p>
          <w:p w14:paraId="0A00CDCF" w14:textId="2DCC6D21" w:rsidR="008C3B54" w:rsidRPr="005A3044" w:rsidRDefault="008C3B54" w:rsidP="009A01B2">
            <w:pPr>
              <w:pStyle w:val="Listenabsatz"/>
            </w:pPr>
            <w:r>
              <w:t xml:space="preserve">Wie kannst du dann auch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libr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</m:oMath>
            </m:oMathPara>
          </w:p>
          <w:p w14:paraId="5BE430C6" w14:textId="77777777" w:rsidR="008C3B54" w:rsidRPr="005A3044" w:rsidRDefault="008C3B54" w:rsidP="008C3B54">
            <w:pPr>
              <w:spacing w:line="240" w:lineRule="atLeast"/>
            </w:pPr>
          </w:p>
        </w:tc>
      </w:tr>
      <w:tr w:rsidR="008C3B54" w14:paraId="4FE3DB49" w14:textId="77777777" w:rsidTr="00513E9A">
        <w:tc>
          <w:tcPr>
            <w:tcW w:w="709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A335F82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</w:p>
        </w:tc>
      </w:tr>
    </w:tbl>
    <w:p w14:paraId="73607049" w14:textId="77777777" w:rsidR="003C704E" w:rsidRDefault="003C704E" w:rsidP="00E13C64">
      <w:pPr>
        <w:spacing w:line="240" w:lineRule="atLeast"/>
        <w:sectPr w:rsidR="003C704E" w:rsidSect="001D1C8B">
          <w:headerReference w:type="default" r:id="rId62"/>
          <w:footerReference w:type="default" r:id="rId6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221"/>
        <w:gridCol w:w="426"/>
      </w:tblGrid>
      <w:tr w:rsidR="00502804" w:rsidRPr="00B73599" w14:paraId="44EAB872" w14:textId="77777777" w:rsidTr="00513E9A">
        <w:tc>
          <w:tcPr>
            <w:tcW w:w="568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513E9A">
        <w:tc>
          <w:tcPr>
            <w:tcW w:w="568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513E9A">
        <w:tc>
          <w:tcPr>
            <w:tcW w:w="568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7D6398BA" w:rsidR="00502804" w:rsidRDefault="00502804" w:rsidP="00E13C64">
                  <w:pPr>
                    <w:spacing w:line="240" w:lineRule="atLeast"/>
                  </w:pPr>
                  <w:r>
                    <w:t xml:space="preserve">Stelle dir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den>
                    </m:f>
                  </m:oMath>
                  <w:r>
                    <w:t xml:space="preserve"> und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t xml:space="preserve"> 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7777777" w:rsidR="00502804" w:rsidRPr="00B73599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77777777" w:rsidR="00502804" w:rsidRDefault="00502804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Welcher Anteil ist größer,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12</m:t>
                        </m:r>
                      </m:den>
                    </m:f>
                  </m:oMath>
                  <w:r>
                    <w:t xml:space="preserve"> oder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77777777" w:rsidR="00502804" w:rsidRPr="000A45CA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763BB57F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t>Finde zwei verschiedene Brüche,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36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1277B3">
                    <w:rPr>
                      <w:noProof/>
                    </w:rPr>
                    <w:t>.</w:t>
                  </w:r>
                </w:p>
                <w:p w14:paraId="1EFB219F" w14:textId="77777777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7A2DB26C" w:rsidR="00502804" w:rsidRPr="00111F13" w:rsidRDefault="00000000" w:rsidP="00E13C64">
                  <w:pPr>
                    <w:spacing w:line="240" w:lineRule="atLeast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513E9A">
        <w:tc>
          <w:tcPr>
            <w:tcW w:w="568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513E9A">
        <w:trPr>
          <w:trHeight w:val="163"/>
        </w:trPr>
        <w:tc>
          <w:tcPr>
            <w:tcW w:w="568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51428850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BC3E417" w14:textId="7CD1F521" w:rsidR="00F417F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0512330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512C90B0" w14:textId="160516E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35B78F79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2CB6059E" w:rsidR="00F417F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7CB3CF0B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272"/>
                    <w:gridCol w:w="2107"/>
                    <w:gridCol w:w="425"/>
                    <w:gridCol w:w="1295"/>
                    <w:gridCol w:w="2084"/>
                  </w:tblGrid>
                  <w:tr w:rsidR="00F417FD" w:rsidRPr="00DC14C3" w14:paraId="7A011CDF" w14:textId="77777777" w:rsidTr="00B113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272" w:type="dxa"/>
                        <w:vAlign w:val="center"/>
                      </w:tcPr>
                      <w:p w14:paraId="4F1BFECB" w14:textId="50DA210F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07" w:type="dxa"/>
                      </w:tcPr>
                      <w:p w14:paraId="000AA01F" w14:textId="6E98CCCE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295" w:type="dxa"/>
                      </w:tcPr>
                      <w:p w14:paraId="2FBF0ABA" w14:textId="1C3601C3" w:rsidR="00F417FD" w:rsidRPr="00F66E2F" w:rsidRDefault="00000000" w:rsidP="00B113AD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48</m:t>
                                </m:r>
                              </m:den>
                            </m:f>
                          </m:oMath>
                        </m:oMathPara>
                      </w:p>
                      <w:p w14:paraId="4F0B49BA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08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  <w:p w14:paraId="5FA9391E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64E3B8E2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272"/>
                    <w:gridCol w:w="2107"/>
                    <w:gridCol w:w="425"/>
                    <w:gridCol w:w="1295"/>
                    <w:gridCol w:w="2084"/>
                  </w:tblGrid>
                  <w:tr w:rsidR="00F417FD" w:rsidRPr="00DC14C3" w14:paraId="59CEC397" w14:textId="77777777" w:rsidTr="00B113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D221361" w14:textId="5357F621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07" w:type="dxa"/>
                      </w:tcPr>
                      <w:p w14:paraId="6F4E3372" w14:textId="76F5E681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gekürzt.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295" w:type="dxa"/>
                      </w:tcPr>
                      <w:p w14:paraId="18D88F99" w14:textId="017044CD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084" w:type="dxa"/>
                      </w:tcPr>
                      <w:p w14:paraId="4709B0C1" w14:textId="6C756461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C50EA26" w:rsidR="003C704E" w:rsidRDefault="003C704E" w:rsidP="00E13C64">
      <w:pPr>
        <w:spacing w:line="240" w:lineRule="atLeast"/>
      </w:pPr>
    </w:p>
    <w:p w14:paraId="73D40DAA" w14:textId="77777777" w:rsidR="00C25C46" w:rsidRDefault="00C25C46" w:rsidP="00E13C64">
      <w:pPr>
        <w:spacing w:line="240" w:lineRule="atLeast"/>
        <w:sectPr w:rsidR="00C25C46" w:rsidSect="001D1C8B">
          <w:headerReference w:type="default" r:id="rId64"/>
          <w:headerReference w:type="first" r:id="rId6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2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2"/>
          </w:tcPr>
          <w:p w14:paraId="03BDDE39" w14:textId="7F0880E3" w:rsidR="00C25C46" w:rsidRPr="00252562" w:rsidRDefault="0069100A" w:rsidP="00E13C64">
            <w:pPr>
              <w:pStyle w:val="berschrift3"/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870656" behindDoc="0" locked="0" layoutInCell="1" allowOverlap="1" wp14:anchorId="0D4EF9E3" wp14:editId="4401CB43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513E9A"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03DE379F" w:rsidR="00C25C46" w:rsidRDefault="00C25C46" w:rsidP="00E13C64">
            <w:pPr>
              <w:spacing w:line="240" w:lineRule="atLeast"/>
            </w:pPr>
            <w:r>
              <w:t xml:space="preserve">Markiere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in der Streifentafel und </w:t>
            </w:r>
            <w:r w:rsidR="00A14690">
              <w:t>suche gleich große A</w:t>
            </w:r>
            <w:r>
              <w:t>nteile:</w:t>
            </w:r>
          </w:p>
          <w:p w14:paraId="0EF08429" w14:textId="009FD3C8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gröber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>
              <w:t xml:space="preserve">? </w:t>
            </w:r>
          </w:p>
          <w:p w14:paraId="3C0AE4B9" w14:textId="2412F2B4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 w:rsidR="00A14690">
              <w:rPr>
                <w:rFonts w:eastAsiaTheme="minorEastAsia"/>
                <w:color w:val="000000"/>
                <w:szCs w:val="20"/>
                <w:lang w:eastAsia="de-DE"/>
              </w:rPr>
              <w:t>?</w:t>
            </w:r>
          </w:p>
          <w:p w14:paraId="08F56028" w14:textId="56A57989" w:rsidR="00C25C46" w:rsidRDefault="00C25C46" w:rsidP="009A01B2">
            <w:pPr>
              <w:pStyle w:val="Listenabsatz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E55942C" w:rsidR="00C25C46" w:rsidRPr="00CE7DCF" w:rsidRDefault="00C25C46" w:rsidP="00E13C64">
            <w:pPr>
              <w:spacing w:line="240" w:lineRule="atLeast"/>
            </w:pPr>
            <w:r>
              <w:t xml:space="preserve"> </w:t>
            </w:r>
          </w:p>
        </w:tc>
      </w:tr>
      <w:tr w:rsidR="00C25C46" w:rsidRPr="00252562" w14:paraId="6434BC69" w14:textId="77777777" w:rsidTr="00513E9A"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34225272" w:rsidR="00C25C46" w:rsidRDefault="00513E9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01F6B718" wp14:editId="5EE263E6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18" id="_x0000_s1052" type="#_x0000_t202" style="position:absolute;margin-left:305.1pt;margin-top:18.8pt;width:99.8pt;height:31.1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&#13;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6</m:t>
                  </m:r>
                </m:den>
              </m:f>
            </m:oMath>
            <w:r w:rsidR="00150C06">
              <w:t xml:space="preserve"> 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2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513E9A"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74B018" wp14:editId="477E6C2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053" type="#_x0000_t106" style="position:absolute;margin-left:15.8pt;margin-top:.85pt;width:137.25pt;height:56.2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64864" behindDoc="0" locked="0" layoutInCell="1" allowOverlap="1" wp14:anchorId="444AA51F" wp14:editId="580814A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218D22BD" wp14:editId="58032DB9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054" style="position:absolute;margin-left:159pt;margin-top:.45pt;width:49.35pt;height:60.85pt;z-index:25296076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ro4oxAMAAJ4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">
                      <v:shape id="Grafik 3" o:spid="_x0000_s1055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68" o:title="" chromakey="white"/>
                      </v:shape>
                      <v:shape id="_x0000_s105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DCD2928" wp14:editId="1E45C578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2A122DCB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057" type="#_x0000_t62" style="position:absolute;margin-left:216.1pt;margin-top:.25pt;width:166.65pt;height:41.5pt;z-index:25295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YA5lQIAAIw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" adj="-1591,11823" fillcolor="white [3201]" strokecolor="#737373 [3206]" strokeweight="1pt">
                      <v:textbox>
                        <w:txbxContent>
                          <w:p w14:paraId="21C0397C" w14:textId="2A122DCB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46CDB278" w:rsidR="00F950FF" w:rsidRDefault="00F950FF" w:rsidP="00E13C64">
            <w:pPr>
              <w:spacing w:line="240" w:lineRule="atLeast"/>
            </w:pPr>
          </w:p>
          <w:p w14:paraId="3081027A" w14:textId="0303D4C6" w:rsidR="00C25C46" w:rsidRDefault="00C25C46" w:rsidP="00E13C64">
            <w:pPr>
              <w:spacing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Pr="00217D94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t xml:space="preserve"> im Viertel-Streifen vor. </w:t>
            </w:r>
          </w:p>
          <w:p w14:paraId="63BA7F04" w14:textId="067D8E41" w:rsidR="00C25C46" w:rsidRDefault="00C25C46" w:rsidP="009A01B2">
            <w:pPr>
              <w:pStyle w:val="Listenabsatz"/>
            </w:pPr>
            <w:r>
              <w:t>Stell</w:t>
            </w:r>
            <w:r w:rsidR="00BE6E0C">
              <w:t>e</w:t>
            </w:r>
            <w:r>
              <w:t xml:space="preserve"> dir jetzt </w:t>
            </w:r>
            <w:r w:rsidR="00A14690">
              <w:t xml:space="preserve">den gleich langen Teil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>
              <w:t xml:space="preserve">Wie viele </w:t>
            </w:r>
            <w:r w:rsidR="006D5E24">
              <w:t xml:space="preserve">Felder </w:t>
            </w:r>
            <w:r>
              <w:t xml:space="preserve">sind damit auf dem Zwölftel-Streifen markiert? </w:t>
            </w:r>
          </w:p>
          <w:p w14:paraId="04A7AE20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77777777" w:rsidR="00C25C46" w:rsidRPr="00252562" w:rsidRDefault="00C25C46" w:rsidP="00E13C64">
            <w:pPr>
              <w:spacing w:line="240" w:lineRule="atLeast"/>
              <w:ind w:left="284"/>
            </w:pPr>
          </w:p>
        </w:tc>
      </w:tr>
      <w:tr w:rsidR="00C25C46" w:rsidRPr="00252562" w14:paraId="5FD6F015" w14:textId="77777777" w:rsidTr="00513E9A"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6503D70D" w:rsidR="00C25C46" w:rsidRDefault="00C25C46" w:rsidP="00E13C64">
            <w:pPr>
              <w:spacing w:line="240" w:lineRule="atLeast"/>
            </w:pPr>
            <w:r>
              <w:t>Stell dir</w:t>
            </w:r>
            <w:r w:rsidR="00A14690">
              <w:t xml:space="preserve"> </w:t>
            </w:r>
            <w:r w:rsidRPr="00ED3F78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3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w:r>
              <w:t>vor.</w:t>
            </w:r>
          </w:p>
          <w:p w14:paraId="5909741B" w14:textId="19C7097D" w:rsidR="00C25C46" w:rsidRDefault="00802179" w:rsidP="009A01B2">
            <w:pPr>
              <w:pStyle w:val="Listenabsatz"/>
            </w:pPr>
            <w:r>
              <w:t xml:space="preserve">Stelle dir </w:t>
            </w:r>
            <w:r w:rsidR="00321AB1">
              <w:t>den gleich langen Teil</w:t>
            </w:r>
            <w:r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A14690">
              <w:rPr>
                <w:rFonts w:eastAsiaTheme="minorEastAsia"/>
              </w:rPr>
              <w:t xml:space="preserve"> </w:t>
            </w:r>
            <w:r>
              <w:t>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513E9A"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0B87137C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77777777" w:rsidR="00DC14C3" w:rsidRPr="00CE7DCF" w:rsidRDefault="00DC14C3" w:rsidP="00E13C64">
            <w:pPr>
              <w:spacing w:line="240" w:lineRule="atLeast"/>
            </w:pPr>
            <w:r>
              <w:t xml:space="preserve"> </w:t>
            </w:r>
          </w:p>
        </w:tc>
      </w:tr>
      <w:tr w:rsidR="00DC14C3" w:rsidRPr="00252562" w14:paraId="73B80A5F" w14:textId="77777777" w:rsidTr="00513E9A"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4504C155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77777777" w:rsidR="00DC14C3" w:rsidRPr="009F178D" w:rsidRDefault="00DC14C3" w:rsidP="00E13C64">
            <w:pPr>
              <w:spacing w:line="240" w:lineRule="atLeast"/>
            </w:pPr>
          </w:p>
        </w:tc>
      </w:tr>
      <w:tr w:rsidR="00DC14C3" w:rsidRPr="00252562" w14:paraId="748AB50A" w14:textId="77777777" w:rsidTr="00513E9A"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2ACCBD4E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4CD45E96" w14:textId="1F5567DF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Fünfzehntel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Kontrollierel.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513E9A"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2847E3FD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383"/>
        <w:gridCol w:w="7938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3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513E9A">
        <w:trPr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68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5808" behindDoc="0" locked="0" layoutInCell="1" allowOverlap="1" wp14:anchorId="566AD50B" wp14:editId="3BBB07AE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058" style="position:absolute;margin-left:312.2pt;margin-top:13.15pt;width:102.2pt;height:57.3pt;z-index:252535808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">
                      <v:shape id="_x0000_s1059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60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11CF2C3D" w:rsidR="00E70231" w:rsidRPr="008026EF" w:rsidRDefault="00E028E8" w:rsidP="0069100A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7632BCF3" wp14:editId="3CDDE84D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061" style="position:absolute;margin-left:375.25pt;margin-top:22.45pt;width:51.75pt;height:59.45pt;z-index:25294233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">
                      <v:shape id="Grafik 8" o:spid="_x0000_s106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70" o:title="" chromakey="white"/>
                      </v:shape>
                      <v:shape id="_x0000_s106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56A03F83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7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513E9A"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1927E6C4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77777777" w:rsidR="00AB7C17" w:rsidRDefault="00AB7C17" w:rsidP="00E13C64">
            <w:pPr>
              <w:spacing w:line="240" w:lineRule="atLeast"/>
            </w:pPr>
            <w:r>
              <w:t xml:space="preserve">Stell dir auch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>
              <w:t xml:space="preserve"> 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513E9A"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1AEDBA6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77777777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1D482B5A" w14:textId="77777777" w:rsidTr="00513E9A"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1C89869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513E9A"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7D77A3B0" w14:textId="77777777" w:rsidTr="00513E9A"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4E16B59F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DBE6A52" w14:textId="77777777" w:rsidTr="00513E9A"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3ABCE2C2" w14:textId="77777777" w:rsidTr="00513E9A"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1E3432F7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 xml:space="preserve">64tel kann man nicht mehr in der Streifentafel sehen. Sind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</w:rPr>
                    <m:t>64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363"/>
      </w:tblGrid>
      <w:tr w:rsidR="00423F1A" w14:paraId="3A4228F6" w14:textId="77777777" w:rsidTr="00513E9A"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513E9A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017EA52B" w14:textId="57E451AE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52608" behindDoc="0" locked="0" layoutInCell="1" allowOverlap="1" wp14:anchorId="5AE420FC" wp14:editId="113030FA">
                  <wp:simplePos x="0" y="0"/>
                  <wp:positionH relativeFrom="column">
                    <wp:posOffset>3234857</wp:posOffset>
                  </wp:positionH>
                  <wp:positionV relativeFrom="paragraph">
                    <wp:posOffset>32352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72943" cy="183887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459023F6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0103A82B" w14:textId="3BD325B1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28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  <w:r w:rsidR="00F9173A" w:rsidRPr="00267D51">
              <w:rPr>
                <w:rFonts w:eastAsiaTheme="minorEastAsia"/>
                <w:sz w:val="28"/>
                <w:szCs w:val="28"/>
              </w:rPr>
              <w:t xml:space="preserve"> </w:t>
            </w:r>
            <w:r w:rsidR="00321AB1">
              <w:rPr>
                <w:rFonts w:eastAsiaTheme="minorEastAsia"/>
                <w:sz w:val="28"/>
                <w:szCs w:val="28"/>
              </w:rPr>
              <w:br/>
            </w:r>
          </w:p>
          <w:p w14:paraId="04571F77" w14:textId="7935BA93" w:rsidR="00423F1A" w:rsidRPr="0045075A" w:rsidRDefault="008C3B54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1778FC8" wp14:editId="00D3ADBE">
                      <wp:simplePos x="0" y="0"/>
                      <wp:positionH relativeFrom="column">
                        <wp:posOffset>3177774</wp:posOffset>
                      </wp:positionH>
                      <wp:positionV relativeFrom="paragraph">
                        <wp:posOffset>297815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8FC8" id="_x0000_s1064" type="#_x0000_t202" style="position:absolute;left:0;text-align:left;margin-left:250.2pt;margin-top:23.45pt;width:155.65pt;height:21.9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&#13;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</w:t>
            </w:r>
            <w:r w:rsidR="0045075A" w:rsidRPr="0045075A">
              <w:br/>
            </w:r>
            <w:r w:rsidR="00423F1A" w:rsidRPr="0045075A">
              <w:t xml:space="preserve">8 </w:t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3B34F207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</w:p>
          <w:p w14:paraId="5D6C6FDE" w14:textId="1B42612D" w:rsidR="004E0F84" w:rsidRPr="00D53CEA" w:rsidRDefault="00CD4046" w:rsidP="00A83C50">
            <w:pPr>
              <w:spacing w:line="240" w:lineRule="atLeast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513E9A">
        <w:tc>
          <w:tcPr>
            <w:tcW w:w="709" w:type="dxa"/>
          </w:tcPr>
          <w:p w14:paraId="0DFFFEDA" w14:textId="36DF79F6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3583C5A7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2A84D33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77777777" w:rsidR="0069100A" w:rsidRDefault="0069100A">
      <w:r>
        <w:rPr>
          <w:b/>
          <w:bCs/>
        </w:rPr>
        <w:br w:type="page"/>
      </w:r>
    </w:p>
    <w:tbl>
      <w:tblPr>
        <w:tblW w:w="963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503"/>
      </w:tblGrid>
      <w:tr w:rsidR="00411A02" w14:paraId="2E006135" w14:textId="77777777" w:rsidTr="00513E9A">
        <w:tc>
          <w:tcPr>
            <w:tcW w:w="709" w:type="dxa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2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513E9A">
        <w:tc>
          <w:tcPr>
            <w:tcW w:w="709" w:type="dxa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29" w:type="dxa"/>
            <w:gridSpan w:val="3"/>
          </w:tcPr>
          <w:p w14:paraId="5724018E" w14:textId="4A57DAFB" w:rsidR="00CD0604" w:rsidRDefault="00CD0604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 w:rsidRPr="00411A02">
              <w:t xml:space="preserve">Rechenregel </w:t>
            </w:r>
            <w:r w:rsidR="005B3BC5">
              <w:t xml:space="preserve">zum Erweitern von Brüchen im </w:t>
            </w:r>
            <w:r w:rsidRPr="00411A02">
              <w:t>Bild verstehen</w:t>
            </w:r>
          </w:p>
        </w:tc>
      </w:tr>
      <w:tr w:rsidR="008C3488" w14:paraId="5E391024" w14:textId="77777777" w:rsidTr="00513E9A">
        <w:tc>
          <w:tcPr>
            <w:tcW w:w="709" w:type="dxa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D918CFC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312CA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">
                        <v:imagedata r:id="rId45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73720A3C" w14:textId="77777777" w:rsidR="008C3488" w:rsidRPr="005B3BC5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203456" behindDoc="0" locked="0" layoutInCell="1" allowOverlap="1" wp14:anchorId="3B5213A4" wp14:editId="5AE83436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zu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5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den gleichwertigen Bruch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20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br/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58734BB" w:rsidR="008C3488" w:rsidRDefault="008C3488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EA8FB0D" wp14:editId="301BA118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065" type="#_x0000_t202" style="position:absolute;margin-left:304.7pt;margin-top:.2pt;width:62.15pt;height:36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/uw/wEAAOk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Die digitalen Bruchstreifen können dir dabei helfen: </w:t>
            </w:r>
            <w:r>
              <w:rPr>
                <w:lang w:eastAsia="de-DE"/>
              </w:rPr>
              <w:br/>
              <w:t xml:space="preserve">Verfeinere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</w:p>
          <w:p w14:paraId="0267A937" w14:textId="77777777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99360" behindDoc="0" locked="0" layoutInCell="1" allowOverlap="1" wp14:anchorId="0153BE8B" wp14:editId="40DE519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4EFEAE58" w:rsidR="008C3488" w:rsidRDefault="008C3B54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B47EF29" wp14:editId="2EFFDAE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71890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066" type="#_x0000_t202" style="position:absolute;margin-left:354.35pt;margin-top:5.65pt;width:79.8pt;height:30.3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85m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0384" behindDoc="0" locked="0" layoutInCell="1" allowOverlap="1" wp14:anchorId="0D935C1D" wp14:editId="68247D4F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067" style="position:absolute;margin-left:109.55pt;margin-top:8.75pt;width:49.35pt;height:60.85pt;z-index:25320038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3MvvQMAAJ4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">
                      <v:shape id="Grafik 3" o:spid="_x0000_s106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68" o:title="" chromakey="white"/>
                      </v:shape>
                      <v:shape id="_x0000_s106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77777777" w:rsidR="008C3488" w:rsidRPr="005B3BC5" w:rsidRDefault="008C3488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69704625" w14:textId="77777777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7777777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77777777" w:rsidR="008C3488" w:rsidRPr="009973BD" w:rsidRDefault="008C3488" w:rsidP="008C3488">
            <w:pPr>
              <w:spacing w:line="240" w:lineRule="atLeast"/>
              <w:rPr>
                <w:noProof/>
              </w:rPr>
            </w:pPr>
          </w:p>
        </w:tc>
      </w:tr>
      <w:tr w:rsidR="008C3488" w14:paraId="7A25E03F" w14:textId="77777777" w:rsidTr="00513E9A">
        <w:tc>
          <w:tcPr>
            <w:tcW w:w="709" w:type="dxa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5765A2A7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5B1B6ACC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44099C8C" w14:textId="7A1DE0DC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Emilys Rechnung nennt man Erweitern. Sie erweitert nun auch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67484850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565B7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204480" behindDoc="0" locked="0" layoutInCell="1" allowOverlap="1" wp14:anchorId="15B617AC" wp14:editId="536B0D54">
                  <wp:simplePos x="0" y="0"/>
                  <wp:positionH relativeFrom="column">
                    <wp:posOffset>3971290</wp:posOffset>
                  </wp:positionH>
                  <wp:positionV relativeFrom="paragraph">
                    <wp:posOffset>171088</wp:posOffset>
                  </wp:positionV>
                  <wp:extent cx="676275" cy="858520"/>
                  <wp:effectExtent l="0" t="0" r="9525" b="0"/>
                  <wp:wrapSquare wrapText="bothSides"/>
                  <wp:docPr id="1612931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3116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17A22" w14:textId="0CC30618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7AF40EEC" wp14:editId="0582AF77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0960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0DC4E82" wp14:editId="4DBA776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7B294" id="Gerade Verbindung mit Pfeil 89" o:spid="_x0000_s1026" type="#_x0000_t32" style="position:absolute;margin-left:1.75pt;margin-top:17.15pt;width:0;height:20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3404CBA2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7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5312" behindDoc="0" locked="0" layoutInCell="1" allowOverlap="1" wp14:anchorId="19909F1B" wp14:editId="71E6AC18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EEA50" id="Gruppieren 88" o:spid="_x0000_s1026" style="position:absolute;margin-left:235.3pt;margin-top:15.9pt;width:41.7pt;height:25.65pt;z-index:2533253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6714E991" wp14:editId="0C817288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D48785" id="Gruppieren 88" o:spid="_x0000_s1026" style="position:absolute;margin-left:140.8pt;margin-top:16.3pt;width:41.7pt;height:25.65pt;z-index:25332121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4288" behindDoc="0" locked="0" layoutInCell="1" allowOverlap="1" wp14:anchorId="5214EC39" wp14:editId="4FAE6F0A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A3566" id="Gruppieren 88" o:spid="_x0000_s1026" style="position:absolute;margin-left:194.5pt;margin-top:16.05pt;width:41.7pt;height:25.85pt;flip:x;z-index:25332428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19C9D11E" wp14:editId="504DB1E5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54956" id="Gruppieren 88" o:spid="_x0000_s1026" style="position:absolute;margin-left:99.6pt;margin-top:16.05pt;width:41.7pt;height:25.85pt;flip:x;z-index:25332326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2CC4A953" wp14:editId="5D13812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06F1F" id="Gruppieren 88" o:spid="_x0000_s1026" style="position:absolute;margin-left:7pt;margin-top:16.25pt;width:41.7pt;height:25.85pt;flip:x;z-index:25332224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1DA34EC8" wp14:editId="73B1F142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78B55" id="Gruppieren 88" o:spid="_x0000_s1026" style="position:absolute;margin-left:47.6pt;margin-top:16.45pt;width:41.7pt;height:25.65pt;z-index:25332019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739" w:type="dxa"/>
              <w:tblLayout w:type="fixed"/>
              <w:tblLook w:val="0600" w:firstRow="0" w:lastRow="0" w:firstColumn="0" w:lastColumn="0" w:noHBand="1" w:noVBand="1"/>
            </w:tblPr>
            <w:tblGrid>
              <w:gridCol w:w="5337"/>
              <w:gridCol w:w="283"/>
              <w:gridCol w:w="3119"/>
            </w:tblGrid>
            <w:tr w:rsidR="008C3488" w14:paraId="0AE405A2" w14:textId="77777777" w:rsidTr="0080323A">
              <w:trPr>
                <w:trHeight w:val="3418"/>
              </w:trPr>
              <w:tc>
                <w:tcPr>
                  <w:tcW w:w="5337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75380880" w14:textId="77777777" w:rsidR="008C3488" w:rsidRDefault="008C3488" w:rsidP="008C3488">
                  <w:pPr>
                    <w:spacing w:line="240" w:lineRule="atLeast"/>
                  </w:pPr>
                </w:p>
                <w:p w14:paraId="01AB0D31" w14:textId="77777777" w:rsidR="008C3488" w:rsidRDefault="008C3488" w:rsidP="008C3488">
                  <w:pPr>
                    <w:spacing w:line="240" w:lineRule="atLeast"/>
                  </w:pPr>
                </w:p>
                <w:p w14:paraId="1A25B97D" w14:textId="77777777" w:rsidR="008C3488" w:rsidRDefault="008C3488" w:rsidP="008C3488">
                  <w:pPr>
                    <w:spacing w:line="240" w:lineRule="atLeast"/>
                  </w:pPr>
                </w:p>
                <w:p w14:paraId="3449BC17" w14:textId="77777777" w:rsidR="008C3488" w:rsidRDefault="008C3488" w:rsidP="008C3488">
                  <w:pPr>
                    <w:spacing w:line="240" w:lineRule="atLeast"/>
                  </w:pPr>
                </w:p>
                <w:p w14:paraId="0BC19A5F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78B75A74" w14:textId="77777777" w:rsidR="008C3488" w:rsidRDefault="008C3488" w:rsidP="008C3488">
                  <w:pPr>
                    <w:spacing w:line="240" w:lineRule="atLeast"/>
                  </w:pPr>
                </w:p>
                <w:p w14:paraId="2D161338" w14:textId="77777777" w:rsidR="008C3488" w:rsidRDefault="008C3488" w:rsidP="008C3488">
                  <w:pPr>
                    <w:spacing w:line="240" w:lineRule="atLeast"/>
                  </w:pPr>
                </w:p>
                <w:p w14:paraId="42EC2795" w14:textId="77777777" w:rsidR="008C3488" w:rsidRDefault="008C3488" w:rsidP="008C3488">
                  <w:pPr>
                    <w:spacing w:line="240" w:lineRule="atLeast"/>
                  </w:pPr>
                </w:p>
                <w:p w14:paraId="78B7499B" w14:textId="77777777" w:rsidR="008C3488" w:rsidRDefault="008C3488" w:rsidP="008C3488">
                  <w:pPr>
                    <w:spacing w:line="240" w:lineRule="atLeast"/>
                  </w:pPr>
                </w:p>
                <w:p w14:paraId="2A8FAE4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119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77777777" w:rsidR="008C3488" w:rsidRPr="005D1AB8" w:rsidRDefault="008C3488" w:rsidP="009A01B2">
                  <w:pPr>
                    <w:pStyle w:val="Listenabsatz"/>
                  </w:pPr>
                  <w:r>
                    <w:t>Die Anzahl der Felder wird ver…facht.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1A79E7AC" w14:textId="77777777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6"/>
        <w:gridCol w:w="8036"/>
      </w:tblGrid>
      <w:tr w:rsidR="006B1E07" w14:paraId="06358A17" w14:textId="77777777" w:rsidTr="00513E9A">
        <w:tc>
          <w:tcPr>
            <w:tcW w:w="851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362" w:type="dxa"/>
            <w:gridSpan w:val="2"/>
          </w:tcPr>
          <w:p w14:paraId="52BBB5AD" w14:textId="77777777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513E9A">
        <w:trPr>
          <w:trHeight w:val="3647"/>
        </w:trPr>
        <w:tc>
          <w:tcPr>
            <w:tcW w:w="851" w:type="dxa"/>
          </w:tcPr>
          <w:p w14:paraId="4EFF3878" w14:textId="77777777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2364ABEE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0264290" w14:textId="77777777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DBAD131" w14:textId="0E3CB82D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7"/>
              <w:gridCol w:w="2007"/>
            </w:tblGrid>
            <w:tr w:rsidR="00A16E50" w14:paraId="75CD7983" w14:textId="77777777" w:rsidTr="009E7A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7F4F223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2F82FF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544D60" w14:textId="06CB50AD" w:rsidR="00A16E50" w:rsidRPr="0017368D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2"/>
                            <w:szCs w:val="32"/>
                          </w:rPr>
                        </w:pPr>
                        <w:bookmarkStart w:id="2" w:name="_Hlk126678399"/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  <w:bookmarkEnd w:id="2"/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B293C6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FE53A5" w14:textId="3B22FD98" w:rsidR="00A16E50" w:rsidRPr="0091609E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DBA4D4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27A94D58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9E0A9F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AE4561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3216" behindDoc="0" locked="0" layoutInCell="1" allowOverlap="1" wp14:anchorId="78E8A868" wp14:editId="7A0F612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7C4D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D82C9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4240" behindDoc="0" locked="0" layoutInCell="1" allowOverlap="1" wp14:anchorId="3AB79D21" wp14:editId="3B0F65F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32D88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  <w:tr w:rsidR="00A16E50" w14:paraId="6286E756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08F972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564109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E01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E5D84D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A7B99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63C9904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C65C2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D6524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1168" behindDoc="0" locked="0" layoutInCell="1" allowOverlap="1" wp14:anchorId="5EE7510F" wp14:editId="1122641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1FF87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BB25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2192" behindDoc="0" locked="0" layoutInCell="1" allowOverlap="1" wp14:anchorId="69FFD0A9" wp14:editId="6F67BEC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A4493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CA780C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6B166C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C1092F" w14:textId="44F7B7CE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8A139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1E2E38" w14:textId="075FD7A1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DFF4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102F8C6" w14:textId="77777777" w:rsidR="00A16E50" w:rsidRDefault="00A16E50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128310D7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A0EB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C99212" w14:textId="640D4955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58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C2F0F1E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929B64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41FDF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21"/>
                            <w:szCs w:val="21"/>
                          </w:rPr>
                          <w:drawing>
                            <wp:anchor distT="0" distB="0" distL="114300" distR="114300" simplePos="0" relativeHeight="252558336" behindDoc="0" locked="0" layoutInCell="1" allowOverlap="1" wp14:anchorId="6C035653" wp14:editId="0BF3838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977A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A16E50" w14:paraId="1166963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63AB2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A97B96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F71ED4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71E101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79E79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9D827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7312" behindDoc="0" locked="0" layoutInCell="1" allowOverlap="1" wp14:anchorId="26F28361" wp14:editId="227F628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A29AE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28F05B4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75C6A0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F5D1577" w14:textId="1597F8AD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0D5E87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7E989FB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20594EE2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55F32F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32B37F" w14:textId="61E39E7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1D0ED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E2F2F" w14:textId="62B67CEC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F4ED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BF4967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D33F22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DD383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1408" behindDoc="0" locked="0" layoutInCell="1" allowOverlap="1" wp14:anchorId="5E6A9EBE" wp14:editId="393CD09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1F6A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208E3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2432" behindDoc="0" locked="0" layoutInCell="1" allowOverlap="1" wp14:anchorId="56346265" wp14:editId="6D1BE88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D496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26C89F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13DC5C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9D915A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20372F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F1AA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1AE269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9E140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" w:type="dxa"/>
                        <w:vAlign w:val="center"/>
                      </w:tcPr>
                      <w:p w14:paraId="48F6C9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EA80F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9360" behindDoc="0" locked="0" layoutInCell="1" allowOverlap="1" wp14:anchorId="174DF8A3" wp14:editId="180890A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505D949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11A41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0384" behindDoc="0" locked="0" layoutInCell="1" allowOverlap="1" wp14:anchorId="62A4A294" wp14:editId="1BA237A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45BFF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AAAE78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842B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97B691" w14:textId="66AF0184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439A9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8F4CE2" w14:textId="61E22E7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D85376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97FC9C1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0C5F0FF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6BCA0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3345DD" w14:textId="2F198E6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0C13C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AD04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5F313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3EE60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8"/>
                            <w:szCs w:val="18"/>
                          </w:rPr>
                          <w:drawing>
                            <wp:anchor distT="0" distB="0" distL="114300" distR="114300" simplePos="0" relativeHeight="252570624" behindDoc="0" locked="0" layoutInCell="1" allowOverlap="1" wp14:anchorId="0865963B" wp14:editId="68875DE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0B183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16E50" w14:paraId="69FE7E9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8C824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6FB8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F9D8C9" w14:textId="7B4CCC05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75898B3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4A821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6D075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9600" behindDoc="0" locked="0" layoutInCell="1" allowOverlap="1" wp14:anchorId="285E2908" wp14:editId="792A583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BF78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593678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8AF834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4CAFE2" w14:textId="01FA41C9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04508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2F756E5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A16E50" w14:paraId="0306F4A0" w14:textId="77777777" w:rsidTr="009E7A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660F2F3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6BB8D2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21EC40" w14:textId="23DE3D9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71351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6A26E29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F9231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779AB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6288" behindDoc="0" locked="0" layoutInCell="1" allowOverlap="1" wp14:anchorId="4E598AEF" wp14:editId="244C69B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7864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1A8BAA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068D9EA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7C904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B76BA0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826726F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0E921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07068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5264" behindDoc="0" locked="0" layoutInCell="1" allowOverlap="1" wp14:anchorId="4BC375F8" wp14:editId="58C8A41A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92F74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5504064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00D2E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A7EC2B" w14:textId="0877968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D1BF7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672E728" w14:textId="426ADF94" w:rsidR="00A16E50" w:rsidRDefault="00A16E50" w:rsidP="00E13C6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2C2642CC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1AB6E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E8BAA8" w14:textId="61E35A5B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Wingdings 2" w:hAnsi="Wingdings 2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4D6B9D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C263F6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2DD610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DF357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4480" behindDoc="0" locked="0" layoutInCell="1" allowOverlap="1" wp14:anchorId="0071564C" wp14:editId="683222F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13B2E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14B5C4D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81C8BC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E8B37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2FC2A8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D2765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320FBC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68847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3456" behindDoc="0" locked="0" layoutInCell="1" allowOverlap="1" wp14:anchorId="37168EC2" wp14:editId="62B5816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AED4D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5DC4EF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B67878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DC84155" w14:textId="35F336E5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7F1F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FCDAA4C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0479454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00B26A3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D60CF7" w14:textId="310702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BC19B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33BEAD" w14:textId="510014C3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26BE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5914AA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B63811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35B65E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7552" behindDoc="0" locked="0" layoutInCell="1" allowOverlap="1" wp14:anchorId="0C55DA16" wp14:editId="1C53C1F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46245D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1EE01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8576" behindDoc="0" locked="0" layoutInCell="1" allowOverlap="1" wp14:anchorId="05C9A9CA" wp14:editId="5445145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86A92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4F8698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8EDBA1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099B9E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A3AEE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7997B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EA32B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3DA58265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98F14D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1FC1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5504" behindDoc="0" locked="0" layoutInCell="1" allowOverlap="1" wp14:anchorId="5E025A9C" wp14:editId="6674095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A4DDD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2A02B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6528" behindDoc="0" locked="0" layoutInCell="1" allowOverlap="1" wp14:anchorId="0DEA8454" wp14:editId="0C971D8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76B8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7AC1F1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8840CC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32A9F5D" w14:textId="6E49F41C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6A6A6" w:themeColor="background1" w:themeShade="A6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3070A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E5F7809" w14:textId="1AB19F6F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8CCD4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131B0B1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731802DD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A54292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BC8A00" w14:textId="7E80988E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06F5F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407E61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32C03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504AF0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2672" behindDoc="0" locked="0" layoutInCell="1" allowOverlap="1" wp14:anchorId="42AB357A" wp14:editId="60D9E4B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CAB6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33A74B0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E137E70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E6665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F1787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40A28F4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3F6A85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A5903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1648" behindDoc="0" locked="0" layoutInCell="1" allowOverlap="1" wp14:anchorId="5EE1E338" wp14:editId="2C29F64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1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9A49B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CB33A0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4D1D2B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D6130" w14:textId="3707E9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D65CC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C60DAA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C0B7EB7" w14:textId="77777777" w:rsidR="00A16E50" w:rsidRPr="00D53CEA" w:rsidRDefault="00A16E50" w:rsidP="00E13C64">
            <w:pPr>
              <w:spacing w:line="240" w:lineRule="atLeast"/>
            </w:pPr>
            <w:r>
              <w:t xml:space="preserve"> </w:t>
            </w:r>
          </w:p>
        </w:tc>
      </w:tr>
      <w:tr w:rsidR="007521B2" w14:paraId="548C1491" w14:textId="77777777" w:rsidTr="00513E9A">
        <w:tc>
          <w:tcPr>
            <w:tcW w:w="851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0A89FB1E" w14:textId="19491D8F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513E9A">
        <w:trPr>
          <w:trHeight w:val="334"/>
        </w:trPr>
        <w:tc>
          <w:tcPr>
            <w:tcW w:w="851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46014CAF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03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3FB85BBE" w:rsidR="00486CA9" w:rsidRDefault="00486CA9" w:rsidP="00E13C64">
      <w:pPr>
        <w:spacing w:line="240" w:lineRule="atLeast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63"/>
      </w:tblGrid>
      <w:tr w:rsidR="00486CA9" w14:paraId="0F443DEF" w14:textId="77777777" w:rsidTr="00513E9A">
        <w:tc>
          <w:tcPr>
            <w:tcW w:w="709" w:type="dxa"/>
          </w:tcPr>
          <w:p w14:paraId="73FE2AA3" w14:textId="77777777" w:rsidR="00486CA9" w:rsidRDefault="00486CA9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363" w:type="dxa"/>
          </w:tcPr>
          <w:p w14:paraId="78B69377" w14:textId="247AA5B3" w:rsidR="00486CA9" w:rsidRPr="008026EF" w:rsidRDefault="00486CA9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486CA9" w14:paraId="5B721C8F" w14:textId="77777777" w:rsidTr="00513E9A">
        <w:trPr>
          <w:trHeight w:val="62"/>
        </w:trPr>
        <w:tc>
          <w:tcPr>
            <w:tcW w:w="709" w:type="dxa"/>
          </w:tcPr>
          <w:p w14:paraId="321A333E" w14:textId="77777777" w:rsidR="00486CA9" w:rsidRDefault="00486CA9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DFC67A" wp14:editId="3C6C577A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BDFFC6" w14:textId="77777777" w:rsidR="00B41B52" w:rsidRDefault="00B41B52" w:rsidP="00E13C64">
            <w:pPr>
              <w:spacing w:line="240" w:lineRule="atLeast"/>
            </w:pPr>
          </w:p>
          <w:p w14:paraId="2516A0F0" w14:textId="77777777" w:rsidR="00B41B52" w:rsidRDefault="00B41B52" w:rsidP="00E13C64">
            <w:pPr>
              <w:spacing w:line="240" w:lineRule="atLeast"/>
            </w:pPr>
          </w:p>
          <w:p w14:paraId="6B29C871" w14:textId="77777777" w:rsidR="00B41B52" w:rsidRDefault="00B41B52" w:rsidP="00E13C64">
            <w:pPr>
              <w:spacing w:line="240" w:lineRule="atLeast"/>
            </w:pPr>
          </w:p>
          <w:p w14:paraId="16AD9AFD" w14:textId="77777777" w:rsidR="00B41B52" w:rsidRDefault="00B41B52" w:rsidP="00E13C64">
            <w:pPr>
              <w:spacing w:line="240" w:lineRule="atLeast"/>
            </w:pPr>
          </w:p>
          <w:p w14:paraId="62059585" w14:textId="77777777" w:rsidR="00B41B52" w:rsidRDefault="00B41B52" w:rsidP="00E13C64">
            <w:pPr>
              <w:spacing w:line="240" w:lineRule="atLeast"/>
            </w:pPr>
          </w:p>
          <w:p w14:paraId="14F74ABB" w14:textId="77777777" w:rsidR="00B41B52" w:rsidRDefault="00B41B52" w:rsidP="00E13C64">
            <w:pPr>
              <w:spacing w:line="240" w:lineRule="atLeast"/>
            </w:pPr>
          </w:p>
          <w:p w14:paraId="43CF69CE" w14:textId="77777777" w:rsidR="00B41B52" w:rsidRDefault="00B41B52" w:rsidP="00E13C64">
            <w:pPr>
              <w:spacing w:line="240" w:lineRule="atLeast"/>
            </w:pPr>
          </w:p>
          <w:p w14:paraId="2DDC3A54" w14:textId="77777777" w:rsidR="00B41B52" w:rsidRDefault="00B41B52" w:rsidP="00E13C64">
            <w:pPr>
              <w:spacing w:line="240" w:lineRule="atLeast"/>
            </w:pPr>
          </w:p>
          <w:p w14:paraId="18E1ACAA" w14:textId="77777777" w:rsidR="00B41B52" w:rsidRDefault="00B41B52" w:rsidP="00E13C64">
            <w:pPr>
              <w:spacing w:line="240" w:lineRule="atLeast"/>
            </w:pPr>
          </w:p>
          <w:p w14:paraId="1D5AE2A0" w14:textId="77777777" w:rsidR="00B41B52" w:rsidRDefault="00B41B52" w:rsidP="00E13C64">
            <w:pPr>
              <w:spacing w:line="240" w:lineRule="atLeast"/>
            </w:pPr>
          </w:p>
          <w:p w14:paraId="2D4BA5C1" w14:textId="77777777" w:rsidR="00B41B52" w:rsidRDefault="00B41B52" w:rsidP="00E13C64">
            <w:pPr>
              <w:spacing w:line="240" w:lineRule="atLeast"/>
            </w:pPr>
          </w:p>
          <w:p w14:paraId="309DC2A4" w14:textId="77777777" w:rsidR="00B41B52" w:rsidRDefault="00B41B52" w:rsidP="00E13C64">
            <w:pPr>
              <w:spacing w:line="240" w:lineRule="atLeast"/>
            </w:pPr>
          </w:p>
          <w:p w14:paraId="4808BD7C" w14:textId="2F40E46C" w:rsidR="00B41B52" w:rsidRDefault="00B41B52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787CAB7" wp14:editId="6F02669B">
                  <wp:extent cx="287640" cy="338400"/>
                  <wp:effectExtent l="0" t="0" r="0" b="5080"/>
                  <wp:docPr id="361024708" name="Grafik 36102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572CFB7" w14:textId="4517F444" w:rsidR="00486CA9" w:rsidRDefault="003C59D8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5712" behindDoc="0" locked="0" layoutInCell="1" allowOverlap="1" wp14:anchorId="36838B68" wp14:editId="442554B6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070" style="position:absolute;left:0;text-align:left;margin-left:365.45pt;margin-top:64.9pt;width:50.85pt;height:56.9pt;z-index:2529157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">
                      <v:shape id="Grafik 6" o:spid="_x0000_s10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27" o:title="" chromakey="white"/>
                      </v:shape>
                      <v:shape id="_x0000_s10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9056" behindDoc="0" locked="0" layoutInCell="1" allowOverlap="1" wp14:anchorId="18D3009F" wp14:editId="222777E1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56B80" id="Gruppieren 22126" o:spid="_x0000_s1026" style="position:absolute;margin-left:286.85pt;margin-top:.05pt;width:58.85pt;height:103.65pt;z-index:252589056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">
                        <v:imagedata r:id="rId80" o:title="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">
                        <v:imagedata r:id="rId81" o:title=""/>
                      </v:shape>
                      <w10:wrap anchorx="margin" anchory="margin"/>
                    </v:group>
                  </w:pict>
                </mc:Fallback>
              </mc:AlternateContent>
            </w:r>
            <w:r w:rsidR="00314C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4176" behindDoc="0" locked="0" layoutInCell="1" allowOverlap="1" wp14:anchorId="4F141B97" wp14:editId="5F2EA5D6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A605EA" w:rsidRDefault="00A605EA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A605EA" w:rsidRPr="00314CE0" w:rsidRDefault="00A605EA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073" style="position:absolute;left:0;text-align:left;margin-left:331.25pt;margin-top:6.05pt;width:106.1pt;height:72.35pt;z-index:252594176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">
                      <v:shape id="_x0000_s1074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A605EA" w:rsidRDefault="00A605EA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75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A605EA" w:rsidRPr="00314CE0" w:rsidRDefault="00A605EA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49B98EE7" wp14:editId="5AF1A918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8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486CA9" w:rsidRDefault="00486CA9" w:rsidP="00E13C64">
            <w:pPr>
              <w:spacing w:line="240" w:lineRule="atLeast"/>
            </w:pPr>
          </w:p>
          <w:p w14:paraId="0B406303" w14:textId="63B37363" w:rsidR="00867226" w:rsidRDefault="0069100A" w:rsidP="00E13C64">
            <w:pPr>
              <w:spacing w:line="240" w:lineRule="atLeast"/>
            </w:pPr>
            <w:r>
              <w:rPr>
                <w:rFonts w:ascii="Calibri" w:hAnsi="Calibri"/>
                <w:b/>
                <w:bCs/>
                <w:color w:val="327A86"/>
              </w:rPr>
              <w:t>a</w:t>
            </w:r>
            <w:r w:rsidR="00B41B52" w:rsidRPr="00B41B52">
              <w:rPr>
                <w:rFonts w:ascii="Calibri" w:hAnsi="Calibri"/>
                <w:b/>
                <w:bCs/>
                <w:color w:val="327A86"/>
              </w:rPr>
              <w:t>)</w:t>
            </w:r>
            <w:r w:rsidR="00B41B52">
              <w:t xml:space="preserve">   </w:t>
            </w:r>
            <w:r w:rsidR="00867226">
              <w:t xml:space="preserve">Vergleiche die Bilder und Rechnungen. </w:t>
            </w:r>
          </w:p>
          <w:p w14:paraId="40232EA6" w14:textId="6956DD46" w:rsidR="00867226" w:rsidRDefault="00B41B52" w:rsidP="00E13C64">
            <w:pPr>
              <w:spacing w:line="240" w:lineRule="atLeast"/>
            </w:pPr>
            <w:r>
              <w:t xml:space="preserve">       </w:t>
            </w:r>
            <w:r w:rsidR="00867226">
              <w:t>Erkläre Leonie, warum Erweitern und Malnehmen nicht dasselbe ist.</w:t>
            </w:r>
          </w:p>
          <w:p w14:paraId="20C177DD" w14:textId="77777777" w:rsidR="00867226" w:rsidRDefault="00867226" w:rsidP="00E13C64">
            <w:pPr>
              <w:spacing w:line="240" w:lineRule="atLeast"/>
            </w:pPr>
          </w:p>
          <w:p w14:paraId="395FEC67" w14:textId="33C7091E" w:rsidR="00B41B52" w:rsidRDefault="00B41B52" w:rsidP="0069100A">
            <w:pPr>
              <w:spacing w:after="60" w:line="240" w:lineRule="atLeast"/>
            </w:pPr>
            <w:r w:rsidRPr="00B41B52">
              <w:rPr>
                <w:b/>
                <w:bCs/>
                <w:color w:val="327A86"/>
              </w:rPr>
              <w:t xml:space="preserve">b)   </w:t>
            </w:r>
            <w:r>
              <w:t xml:space="preserve">Schreibe eine Erklärung auf. </w:t>
            </w: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9128DE" w14:paraId="4E675BD8" w14:textId="77777777" w:rsidTr="0069100A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39201FCB" w14:textId="77777777" w:rsidR="009128DE" w:rsidRDefault="009128DE" w:rsidP="00E13C64">
                  <w:pPr>
                    <w:spacing w:line="240" w:lineRule="atLeast"/>
                  </w:pPr>
                </w:p>
                <w:p w14:paraId="207085AA" w14:textId="77777777" w:rsidR="009128DE" w:rsidRDefault="009128DE" w:rsidP="00E13C64">
                  <w:pPr>
                    <w:spacing w:line="240" w:lineRule="atLeast"/>
                  </w:pPr>
                </w:p>
                <w:p w14:paraId="3898D44D" w14:textId="77777777" w:rsidR="009128DE" w:rsidRDefault="009128DE" w:rsidP="00E13C64">
                  <w:pPr>
                    <w:spacing w:line="240" w:lineRule="atLeast"/>
                  </w:pPr>
                </w:p>
                <w:p w14:paraId="032DDD60" w14:textId="77777777" w:rsidR="00B41B52" w:rsidRDefault="00B41B52" w:rsidP="00E13C64">
                  <w:pPr>
                    <w:spacing w:line="240" w:lineRule="atLeast"/>
                  </w:pPr>
                </w:p>
                <w:p w14:paraId="372D13B3" w14:textId="77777777" w:rsidR="00B41B52" w:rsidRDefault="00B41B52" w:rsidP="00E13C64">
                  <w:pPr>
                    <w:spacing w:line="240" w:lineRule="atLeast"/>
                  </w:pPr>
                </w:p>
                <w:p w14:paraId="1FCA3D02" w14:textId="77777777" w:rsidR="00B41B52" w:rsidRDefault="00B41B52" w:rsidP="00E13C64">
                  <w:pPr>
                    <w:spacing w:line="240" w:lineRule="atLeast"/>
                  </w:pPr>
                </w:p>
                <w:p w14:paraId="2663CD43" w14:textId="77777777" w:rsidR="00B41B52" w:rsidRDefault="00B41B52" w:rsidP="00E13C64">
                  <w:pPr>
                    <w:spacing w:line="240" w:lineRule="atLeast"/>
                  </w:pPr>
                </w:p>
                <w:p w14:paraId="18E6D974" w14:textId="77777777" w:rsidR="00B41B52" w:rsidRDefault="00B41B52" w:rsidP="00E13C64">
                  <w:pPr>
                    <w:spacing w:line="240" w:lineRule="atLeast"/>
                  </w:pPr>
                </w:p>
                <w:p w14:paraId="4FEA5275" w14:textId="77777777" w:rsidR="00B41B52" w:rsidRDefault="00B41B52" w:rsidP="00E13C64">
                  <w:pPr>
                    <w:spacing w:line="240" w:lineRule="atLeast"/>
                  </w:pPr>
                </w:p>
                <w:p w14:paraId="62598778" w14:textId="77777777" w:rsidR="00B41B52" w:rsidRDefault="00B41B52" w:rsidP="00E13C64">
                  <w:pPr>
                    <w:spacing w:line="240" w:lineRule="atLeast"/>
                  </w:pPr>
                </w:p>
                <w:p w14:paraId="006C2193" w14:textId="77777777" w:rsidR="00B41B52" w:rsidRDefault="00B41B52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00545ED0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491F06E7" w14:textId="7B13C210" w:rsidR="009128DE" w:rsidRPr="00B43C40" w:rsidRDefault="009128DE" w:rsidP="00E13C64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9128DE" w14:paraId="4B963485" w14:textId="77777777" w:rsidTr="0069100A">
              <w:trPr>
                <w:trHeight w:val="262"/>
              </w:trPr>
              <w:tc>
                <w:tcPr>
                  <w:tcW w:w="4775" w:type="dxa"/>
                  <w:vMerge/>
                </w:tcPr>
                <w:p w14:paraId="389D0BAA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7BD53991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2D5C043C" w14:textId="77777777" w:rsidR="009128DE" w:rsidRDefault="009128DE" w:rsidP="009A01B2">
                  <w:pPr>
                    <w:pStyle w:val="Listenabsatz"/>
                  </w:pPr>
                  <w:r>
                    <w:t>… ist nicht dasselbe, weil …</w:t>
                  </w:r>
                </w:p>
                <w:p w14:paraId="3E1B4EDC" w14:textId="77777777" w:rsidR="009128DE" w:rsidRDefault="009128DE" w:rsidP="009A01B2">
                  <w:pPr>
                    <w:pStyle w:val="Listenabsatz"/>
                  </w:pPr>
                  <w:r>
                    <w:t>Die Einteilung der Streifen …</w:t>
                  </w:r>
                </w:p>
                <w:p w14:paraId="38AD1854" w14:textId="77777777" w:rsidR="009128DE" w:rsidRDefault="009128DE" w:rsidP="009A01B2">
                  <w:pPr>
                    <w:pStyle w:val="Listenabsatz"/>
                  </w:pPr>
                  <w:r>
                    <w:t>Beim Erweitern …</w:t>
                  </w:r>
                </w:p>
                <w:p w14:paraId="638B1027" w14:textId="77777777" w:rsidR="009128DE" w:rsidRDefault="009128DE" w:rsidP="009A01B2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68F78680" w14:textId="77777777" w:rsidR="009128DE" w:rsidRDefault="009128DE" w:rsidP="009A01B2">
                  <w:pPr>
                    <w:pStyle w:val="Listenabsatz"/>
                  </w:pPr>
                  <w:r>
                    <w:t>Beim Malnehmen …</w:t>
                  </w:r>
                </w:p>
                <w:p w14:paraId="537F8244" w14:textId="0467BA75" w:rsidR="009128DE" w:rsidRDefault="009128DE" w:rsidP="009A01B2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A1D271B" w14:textId="32914169" w:rsidR="00867226" w:rsidRPr="00D53CEA" w:rsidRDefault="00867226" w:rsidP="00E13C64">
            <w:pPr>
              <w:spacing w:line="240" w:lineRule="atLeast"/>
            </w:pPr>
          </w:p>
        </w:tc>
      </w:tr>
    </w:tbl>
    <w:p w14:paraId="5C2ECC4F" w14:textId="77777777" w:rsidR="00330FD6" w:rsidRDefault="00330FD6" w:rsidP="00330FD6">
      <w:pPr>
        <w:spacing w:line="240" w:lineRule="atLeast"/>
      </w:pPr>
      <w:r>
        <w:br w:type="page"/>
      </w: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330FD6" w:rsidRPr="00442BEF" w14:paraId="1054F118" w14:textId="77777777" w:rsidTr="00513E9A">
        <w:trPr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4B053125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13E9A">
        <w:tblPrEx>
          <w:tblLook w:val="0600" w:firstRow="0" w:lastRow="0" w:firstColumn="0" w:lastColumn="0" w:noHBand="1" w:noVBand="1"/>
        </w:tblPrEx>
        <w:trPr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1C42DB6C" w:rsidR="00330FD6" w:rsidRPr="0003719B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330FD6" w14:paraId="22E4BE4D" w14:textId="77777777" w:rsidTr="0080323A"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16D8B62B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AC67C3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8096" behindDoc="0" locked="0" layoutInCell="1" allowOverlap="1" wp14:anchorId="6C6F6547" wp14:editId="00DDDAD6">
                              <wp:simplePos x="0" y="0"/>
                              <wp:positionH relativeFrom="margin">
                                <wp:posOffset>136525</wp:posOffset>
                              </wp:positionH>
                              <wp:positionV relativeFrom="margin">
                                <wp:posOffset>207645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53720665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7072" behindDoc="0" locked="0" layoutInCell="1" allowOverlap="1" wp14:anchorId="2DA9F2ED" wp14:editId="61291A2B">
                              <wp:simplePos x="0" y="0"/>
                              <wp:positionH relativeFrom="margin">
                                <wp:posOffset>156845</wp:posOffset>
                              </wp:positionH>
                              <wp:positionV relativeFrom="margin">
                                <wp:posOffset>577215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6237989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621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55DBA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279DFACC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2D145F2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7522D8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C6685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64E69798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2AB28A1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4299BE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10E9D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28C9C0D8" w14:textId="5A0F9CD0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516485D8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EF7F59C" w14:textId="37D5162A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08576" behindDoc="0" locked="0" layoutInCell="1" allowOverlap="1" wp14:anchorId="5893BF3E" wp14:editId="4CEB296E">
                              <wp:simplePos x="0" y="0"/>
                              <wp:positionH relativeFrom="margin">
                                <wp:posOffset>165100</wp:posOffset>
                              </wp:positionH>
                              <wp:positionV relativeFrom="paragraph">
                                <wp:posOffset>607695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192707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6450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6048" behindDoc="0" locked="0" layoutInCell="1" allowOverlap="1" wp14:anchorId="04F52A0D" wp14:editId="137A9815">
                              <wp:simplePos x="0" y="0"/>
                              <wp:positionH relativeFrom="margin">
                                <wp:posOffset>3810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4650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E2F1D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A339B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86F86EA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997718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EA7267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8C3488" w14:paraId="33003459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8E74563" w14:textId="02ACBCD6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DBA23" w14:textId="1DFDFEAA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BA9C05" w14:textId="77777777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73AD7225" w14:textId="5B5DB466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077E95E4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6000F1F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0144" behindDoc="0" locked="0" layoutInCell="1" allowOverlap="1" wp14:anchorId="1F649C99" wp14:editId="3DAA91AA">
                              <wp:simplePos x="0" y="0"/>
                              <wp:positionH relativeFrom="margin">
                                <wp:posOffset>121285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555953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4FB2F4" w14:textId="6314DC1B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9120" behindDoc="0" locked="0" layoutInCell="1" allowOverlap="1" wp14:anchorId="15B46039" wp14:editId="5A20F6D8">
                              <wp:simplePos x="0" y="0"/>
                              <wp:positionH relativeFrom="margin">
                                <wp:posOffset>-29210</wp:posOffset>
                              </wp:positionH>
                              <wp:positionV relativeFrom="paragraph">
                                <wp:posOffset>600710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7956722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>
                          <w:rPr>
                            <w:sz w:val="28"/>
                            <w:szCs w:val="28"/>
                          </w:rPr>
                          <w:t>·</w:t>
                        </w:r>
                        <w:r w:rsidR="00330FD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90F7C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75225B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E490454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37BC57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F414DC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26D072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57D7D19" w14:textId="1CE0471D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A351AF2" w14:textId="3E1223E2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57A135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02F5B475" w14:textId="77777777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6E071ACD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718A587" w14:textId="2FE1A667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1168" behindDoc="0" locked="0" layoutInCell="1" allowOverlap="1" wp14:anchorId="6BD0FDA7" wp14:editId="53A2F9DA">
                              <wp:simplePos x="0" y="0"/>
                              <wp:positionH relativeFrom="margin">
                                <wp:posOffset>164465</wp:posOffset>
                              </wp:positionH>
                              <wp:positionV relativeFrom="margin">
                                <wp:posOffset>602615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77185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2192" behindDoc="0" locked="0" layoutInCell="1" allowOverlap="1" wp14:anchorId="6F8CF696" wp14:editId="2E580AE5">
                              <wp:simplePos x="0" y="0"/>
                              <wp:positionH relativeFrom="margin">
                                <wp:posOffset>128270</wp:posOffset>
                              </wp:positionH>
                              <wp:positionV relativeFrom="margin">
                                <wp:posOffset>184150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1935187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92E84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E62ADC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5DFDFA9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19C255B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51E9B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77F6978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0714FAEE" w14:textId="77777777" w:rsidTr="008C3488">
                    <w:trPr>
                      <w:trHeight w:val="488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38305BC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7FF4D0" w14:textId="7355711F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DF784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6FA4DDFA" w14:textId="0C958DB6" w:rsidR="00330FD6" w:rsidRDefault="00330FD6" w:rsidP="0080323A">
                  <w:pPr>
                    <w:spacing w:line="240" w:lineRule="atLeast"/>
                  </w:pPr>
                </w:p>
              </w:tc>
            </w:tr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49184" behindDoc="0" locked="0" layoutInCell="1" allowOverlap="1" wp14:anchorId="51963354" wp14:editId="680E2F2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076" style="position:absolute;left:0;text-align:left;margin-left:41.95pt;margin-top:4.95pt;width:45.55pt;height:57.5pt;z-index:25314918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0zunAMAAIE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yZ9pGuzeUSgziBlmCne8qVE&#13;&#10;/m6ZDyvmMD6wiZEYvuFTKYPHTCdRUhv34639qI/U4ZSSA8bRnPp/diz2K/VFI6lxdvWC64V1L+hd&#13;&#10;c2VQZsgPvEkiLrigerFCUX7HpFzEV3DENMdbcxp68Sq0QxGTlovFIim1be9W31k0y2ECK7Lx/vid&#13;&#10;OdtRNiBhX01PG1ayU+a2uhF1bRa7YCqZaB2BbVHs8AaFk5TmHKSTQfrrOmk9/+dw+RM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Rk0zunAMAAIE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07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85" o:title="" chromakey="white"/>
                            </v:shape>
                            <v:shape id="_x0000_s1078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13E9A">
        <w:tblPrEx>
          <w:tblLook w:val="0600" w:firstRow="0" w:lastRow="0" w:firstColumn="0" w:lastColumn="0" w:noHBand="1" w:noVBand="1"/>
        </w:tblPrEx>
        <w:trPr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0649130C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51011689" w14:textId="77777777" w:rsidR="008C3488" w:rsidRDefault="008C3488" w:rsidP="008C3488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57DC027" wp14:editId="74A13999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77777777" w:rsidR="008C3488" w:rsidRPr="004F6B97" w:rsidRDefault="00000000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8C3488" w:rsidRPr="00B27361">
                                    <w:t xml:space="preserve">, denn von 6 bis 9 ist 3. </w:t>
                                  </w:r>
                                  <w:r w:rsidR="008C3488">
                                    <w:br/>
                                    <w:t xml:space="preserve">             </w:t>
                                  </w:r>
                                  <w:r w:rsidR="008C3488" w:rsidRPr="00B27361">
                                    <w:t>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079" type="#_x0000_t62" style="position:absolute;margin-left:210.4pt;margin-top:-.05pt;width:139.9pt;height:42.15pt;flip:x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/ohxQIAAPM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" adj="-1591,11823" fillcolor="white [3201]" strokecolor="#bfbfbf [2412]" strokeweight="1pt">
                      <v:textbox>
                        <w:txbxContent>
                          <w:p w14:paraId="788FD9BB" w14:textId="77777777" w:rsidR="008C3488" w:rsidRPr="004F6B97" w:rsidRDefault="00000000" w:rsidP="00330FD6">
                            <w:pPr>
                              <w:pStyle w:val="Transcript"/>
                              <w:rPr>
                                <w:color w:val="000000" w:themeColor="text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8C3488" w:rsidRPr="00B27361">
                              <w:t xml:space="preserve">, denn von 6 bis 9 ist 3. </w:t>
                            </w:r>
                            <w:r w:rsidR="008C3488">
                              <w:br/>
                              <w:t xml:space="preserve">             </w:t>
                            </w:r>
                            <w:r w:rsidR="008C3488" w:rsidRPr="00B27361">
                              <w:t>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</w:rPr>
              <w:t xml:space="preserve">Jonas hat einen gleichwertigen </w:t>
            </w:r>
            <w:r>
              <w:rPr>
                <w:rFonts w:ascii="Calibri" w:hAnsi="Calibri"/>
              </w:rPr>
              <w:br/>
            </w:r>
            <w:r w:rsidRPr="00C63632">
              <w:rPr>
                <w:rFonts w:ascii="Calibri" w:hAnsi="Calibri"/>
              </w:rPr>
              <w:t xml:space="preserve">Bruch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2CE9ACB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351A469B" w:rsidR="00330FD6" w:rsidRDefault="00330FD6"/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039"/>
        <w:gridCol w:w="213"/>
        <w:gridCol w:w="3827"/>
      </w:tblGrid>
      <w:tr w:rsidR="00DF4971" w14:paraId="3886E332" w14:textId="77777777" w:rsidTr="00513E9A">
        <w:tc>
          <w:tcPr>
            <w:tcW w:w="752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0DAC4BEB" w:rsidR="00DF4971" w:rsidRPr="00B74344" w:rsidRDefault="005B3BC5" w:rsidP="00E13C64">
            <w:pPr>
              <w:pStyle w:val="berschrift3"/>
              <w:spacing w:line="240" w:lineRule="atLeast"/>
            </w:pPr>
            <w:r>
              <w:t>Felder zusammenfassen und gröber einteilen</w:t>
            </w:r>
          </w:p>
        </w:tc>
      </w:tr>
      <w:tr w:rsidR="00513E9A" w14:paraId="46B723E0" w14:textId="77777777" w:rsidTr="00513E9A">
        <w:tc>
          <w:tcPr>
            <w:tcW w:w="752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383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3"/>
          </w:tcPr>
          <w:p w14:paraId="6D05E366" w14:textId="18AFBF5F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mit Bruchstreifen und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5F6560C5" wp14:editId="4F9ED7C0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046F1" id="Gruppieren 91" o:spid="_x0000_s1026" style="position:absolute;margin-left:4.15pt;margin-top:16.3pt;width:278.95pt;height:26.15pt;z-index:25333964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D0DE462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8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29408" behindDoc="0" locked="0" layoutInCell="1" allowOverlap="1" wp14:anchorId="734779BA" wp14:editId="09AD70D3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B6CF923" wp14:editId="48255C7C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080" type="#_x0000_t202" style="position:absolute;margin-left:207.05pt;margin-top:31.05pt;width:173.5pt;height:92.05pt;z-index:2533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CSPYglICAACx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513E9A">
        <w:tc>
          <w:tcPr>
            <w:tcW w:w="752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1CD38413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513E9A">
        <w:tc>
          <w:tcPr>
            <w:tcW w:w="752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383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513E9A">
        <w:tc>
          <w:tcPr>
            <w:tcW w:w="752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383" w:type="dxa"/>
          </w:tcPr>
          <w:p w14:paraId="1F3A3975" w14:textId="6027B1D4" w:rsidR="00513E9A" w:rsidRPr="00513E9A" w:rsidRDefault="00513E9A" w:rsidP="00513E9A">
            <w:pPr>
              <w:rPr>
                <w:b/>
                <w:bCs/>
                <w:color w:val="327A86"/>
              </w:rPr>
            </w:pPr>
            <w:r w:rsidRPr="00513E9A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DDDFA17" w14:textId="77777777" w:rsidR="00513E9A" w:rsidRPr="00C63632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C63632">
              <w:t xml:space="preserve"> in Fünftel umwandeln? Ergänze die Rechnung.</w:t>
            </w:r>
          </w:p>
          <w:p w14:paraId="77D029A8" w14:textId="77777777" w:rsidR="00513E9A" w:rsidRDefault="00513E9A" w:rsidP="009A01B2">
            <w:pPr>
              <w:pStyle w:val="Listenabsatz"/>
            </w:pPr>
            <w:r w:rsidRPr="00C63632">
              <w:t>Zeichne zu d</w:t>
            </w:r>
            <w:r>
              <w:t>e</w:t>
            </w:r>
            <w:r w:rsidRPr="00C63632">
              <w:t>r Rechnung ein Bild oder zeige sie in der Streifentafel.</w:t>
            </w:r>
          </w:p>
          <w:p w14:paraId="07DB020E" w14:textId="77777777" w:rsidR="00513E9A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36</m:t>
                  </m:r>
                </m:den>
              </m:f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tbl>
            <w:tblPr>
              <w:tblStyle w:val="EinfacheTabelle4"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</w:tblGrid>
            <w:tr w:rsidR="00513E9A" w14:paraId="16A91334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3834C408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8864" behindDoc="0" locked="0" layoutInCell="1" allowOverlap="1" wp14:anchorId="7075944C" wp14:editId="69C70CFC">
                        <wp:simplePos x="0" y="0"/>
                        <wp:positionH relativeFrom="margin">
                          <wp:posOffset>154940</wp:posOffset>
                        </wp:positionH>
                        <wp:positionV relativeFrom="margin">
                          <wp:posOffset>208915</wp:posOffset>
                        </wp:positionV>
                        <wp:extent cx="212725" cy="93345"/>
                        <wp:effectExtent l="0" t="0" r="3175" b="0"/>
                        <wp:wrapNone/>
                        <wp:docPr id="209893544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7840" behindDoc="0" locked="0" layoutInCell="1" allowOverlap="1" wp14:anchorId="144A169C" wp14:editId="79522A32">
                        <wp:simplePos x="0" y="0"/>
                        <wp:positionH relativeFrom="margin">
                          <wp:posOffset>160020</wp:posOffset>
                        </wp:positionH>
                        <wp:positionV relativeFrom="margin">
                          <wp:posOffset>607695</wp:posOffset>
                        </wp:positionV>
                        <wp:extent cx="212725" cy="93345"/>
                        <wp:effectExtent l="0" t="0" r="3175" b="0"/>
                        <wp:wrapNone/>
                        <wp:docPr id="2215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V="1"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" w:type="dxa"/>
                  <w:vAlign w:val="center"/>
                </w:tcPr>
                <w:p w14:paraId="5B5146AA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5810C6D7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  <w:tr w:rsidR="00513E9A" w14:paraId="6DFFD719" w14:textId="77777777" w:rsidTr="0080323A">
              <w:trPr>
                <w:trHeight w:val="77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F527759" w14:textId="77777777" w:rsidR="00513E9A" w:rsidRPr="00F553C8" w:rsidRDefault="00000000" w:rsidP="00513E9A">
                  <w:pPr>
                    <w:spacing w:line="240" w:lineRule="atLeast"/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49B979C8" w14:textId="77777777" w:rsidR="00513E9A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6B81CF6F" w14:textId="77777777" w:rsidR="00513E9A" w:rsidRDefault="00000000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513E9A" w14:paraId="72F3078D" w14:textId="77777777" w:rsidTr="0080323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0AEBCB01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2D78EA7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7288535D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A625A2A" w14:textId="77777777" w:rsidR="00513E9A" w:rsidRPr="008B0060" w:rsidRDefault="00513E9A" w:rsidP="00513E9A">
            <w:pPr>
              <w:spacing w:before="40" w:line="240" w:lineRule="atLeast"/>
              <w:ind w:left="357" w:hanging="357"/>
              <w:rPr>
                <w:b/>
              </w:rPr>
            </w:pPr>
          </w:p>
        </w:tc>
      </w:tr>
      <w:tr w:rsidR="00513E9A" w14:paraId="50C67E03" w14:textId="77777777" w:rsidTr="00513E9A">
        <w:tc>
          <w:tcPr>
            <w:tcW w:w="752" w:type="dxa"/>
          </w:tcPr>
          <w:p w14:paraId="4CA02708" w14:textId="5CB2F47B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50912" behindDoc="0" locked="0" layoutInCell="1" allowOverlap="1" wp14:anchorId="428195BD" wp14:editId="460D801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36102</wp:posOffset>
                      </wp:positionV>
                      <wp:extent cx="229870" cy="167640"/>
                      <wp:effectExtent l="0" t="0" r="0" b="0"/>
                      <wp:wrapNone/>
                      <wp:docPr id="14" name="Gruppieren 71">
                        <a:hlinkClick xmlns:a="http://schemas.openxmlformats.org/drawingml/2006/main" r:id="rId8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Dreieck 7"/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32DC15" id="Gruppieren 71" o:spid="_x0000_s1026" href="https://mathe-sicher-koennen.dzlm.de/erklaervideos?nid=696" style="position:absolute;margin-left:1.3pt;margin-top:2.85pt;width:18.1pt;height:13.2pt;z-index:25335091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" fillcolor="#327a86" stroked="f" strokeweight="1pt">
                        <v:stroke joinstyle="miter"/>
                      </v:roundrect>
                      <v:shape id="Dreieck 7" o:spid="_x0000_s1028" type="#_x0000_t5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620E0946" w14:textId="77777777" w:rsidR="00513E9A" w:rsidRDefault="00513E9A" w:rsidP="00513E9A">
            <w:pPr>
              <w:pStyle w:val="berschrift4"/>
              <w:rPr>
                <w:noProof/>
              </w:rPr>
            </w:pPr>
            <w:r w:rsidRPr="005B3BC5">
              <w:rPr>
                <w:noProof/>
              </w:rPr>
              <w:t xml:space="preserve">c) </w:t>
            </w:r>
          </w:p>
          <w:p w14:paraId="3706393F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3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51936" behindDoc="0" locked="0" layoutInCell="1" allowOverlap="1" wp14:anchorId="0114CB07" wp14:editId="10FE4927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0758ADD9" w14:textId="77777777" w:rsidR="00513E9A" w:rsidRDefault="00513E9A" w:rsidP="009A01B2">
            <w:pPr>
              <w:pStyle w:val="Listenabsatz"/>
            </w:pPr>
            <w:r>
              <w:t>Was wird genauso erklärt, wie du es gemacht hast?</w:t>
            </w:r>
          </w:p>
          <w:p w14:paraId="51C6A1C6" w14:textId="2FC81C7E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3BFF9B0" wp14:editId="4312DB10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0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081" type="#_x0000_t202" style="position:absolute;margin-left:323.35pt;margin-top:1.85pt;width:73.85pt;height:46.1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1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p w14:paraId="3196EB44" w14:textId="5AD1C204" w:rsidR="0003719B" w:rsidRDefault="0003719B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3A3A89A" w:rsidR="00A83C50" w:rsidRDefault="00A83C50" w:rsidP="0080323A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8" w:type="dxa"/>
          </w:tcPr>
          <w:p w14:paraId="3CA669CC" w14:textId="434991DA" w:rsidR="00330FD6" w:rsidRPr="00D23705" w:rsidRDefault="00330FD6" w:rsidP="008C3B54">
            <w:pPr>
              <w:spacing w:after="120" w:line="240" w:lineRule="atLeast"/>
            </w:pPr>
            <w:r w:rsidRPr="004B5C13">
              <w:t xml:space="preserve">Erweitere oder kürze. Gib die Zahl an, mit der du gekürzt oder erweitert hast.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675"/>
              <w:gridCol w:w="2675"/>
              <w:gridCol w:w="2676"/>
            </w:tblGrid>
            <w:tr w:rsidR="00330FD6" w:rsidRPr="008D7E10" w14:paraId="7F5B6766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2573B1B0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735845C" w14:textId="6B2B7195" w:rsidR="00330FD6" w:rsidRPr="00D95B77" w:rsidRDefault="00D23705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2912" behindDoc="0" locked="0" layoutInCell="1" allowOverlap="1" wp14:anchorId="618D2825" wp14:editId="077DB2BB">
                              <wp:simplePos x="0" y="0"/>
                              <wp:positionH relativeFrom="margin">
                                <wp:posOffset>1842135</wp:posOffset>
                              </wp:positionH>
                              <wp:positionV relativeFrom="margin">
                                <wp:posOffset>168910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1888" behindDoc="0" locked="0" layoutInCell="1" allowOverlap="1" wp14:anchorId="0BAD1D57" wp14:editId="6A34D289">
                              <wp:simplePos x="0" y="0"/>
                              <wp:positionH relativeFrom="margin">
                                <wp:posOffset>7287895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2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9840" behindDoc="0" locked="0" layoutInCell="1" allowOverlap="1" wp14:anchorId="4A1CAE8C" wp14:editId="251ADE58">
                              <wp:simplePos x="0" y="0"/>
                              <wp:positionH relativeFrom="margin">
                                <wp:posOffset>8914130</wp:posOffset>
                              </wp:positionH>
                              <wp:positionV relativeFrom="margin">
                                <wp:posOffset>3657600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1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3936" behindDoc="0" locked="0" layoutInCell="1" allowOverlap="1" wp14:anchorId="54261D8C" wp14:editId="7C3E650E">
                              <wp:simplePos x="0" y="0"/>
                              <wp:positionH relativeFrom="margin">
                                <wp:posOffset>5589270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16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23A1AD" w14:textId="5EE56BC2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FE4509" w14:textId="60E6BE00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8816" behindDoc="0" locked="0" layoutInCell="1" allowOverlap="1" wp14:anchorId="52531419" wp14:editId="469033AA">
                              <wp:simplePos x="0" y="0"/>
                              <wp:positionH relativeFrom="margin">
                                <wp:posOffset>-208280</wp:posOffset>
                              </wp:positionH>
                              <wp:positionV relativeFrom="margin">
                                <wp:posOffset>215265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5984" behindDoc="0" locked="0" layoutInCell="1" allowOverlap="1" wp14:anchorId="798A9513" wp14:editId="00B7C1FA">
                              <wp:simplePos x="0" y="0"/>
                              <wp:positionH relativeFrom="margin">
                                <wp:posOffset>177800</wp:posOffset>
                              </wp:positionH>
                              <wp:positionV relativeFrom="margin">
                                <wp:posOffset>213360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38680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AB4649" w14:textId="2263D4D5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6352" behindDoc="0" locked="0" layoutInCell="1" allowOverlap="1" wp14:anchorId="45CF6DB8" wp14:editId="005FF694">
                              <wp:simplePos x="0" y="0"/>
                              <wp:positionH relativeFrom="margin">
                                <wp:posOffset>-36195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5328" behindDoc="0" locked="0" layoutInCell="1" allowOverlap="1" wp14:anchorId="42841B44" wp14:editId="6EC1156D">
                              <wp:simplePos x="0" y="0"/>
                              <wp:positionH relativeFrom="margin">
                                <wp:posOffset>-395605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B414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79CF5F0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49602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F9E38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759A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9414F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83FD66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245E45EB" w14:textId="77777777" w:rsidTr="00D23705">
                    <w:trPr>
                      <w:trHeight w:val="535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F732AA1" w14:textId="76526648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3734D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F2C120" w14:textId="0BEB3586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E791C2" w14:textId="1657E98A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FB4F6" w14:textId="61EF8C44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FAD0849" w14:textId="56313BEC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38C69F3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C23B009" w14:textId="583E4AC1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25291A" w14:textId="6E7E15B0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A6B07F" w14:textId="4435A34A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8032" behindDoc="0" locked="0" layoutInCell="1" allowOverlap="1" wp14:anchorId="2D1D486F" wp14:editId="249938E9">
                              <wp:simplePos x="0" y="0"/>
                              <wp:positionH relativeFrom="margin">
                                <wp:posOffset>171450</wp:posOffset>
                              </wp:positionH>
                              <wp:positionV relativeFrom="margin">
                                <wp:posOffset>224790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104949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1CDE11C" w14:textId="73A2B639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41DB7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DCF379D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54899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2EC01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8C1D9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578DD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E900C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7E2805AA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B8D17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ECDEE8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450E4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D42AEE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3DF68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06E3C6C" w14:textId="371527E9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83C50" w:rsidRPr="00D95B77" w14:paraId="160A2750" w14:textId="77777777" w:rsidTr="0069100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010EA35" w14:textId="7CB14109" w:rsidR="00A83C50" w:rsidRPr="00D95B77" w:rsidRDefault="0069100A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0864" behindDoc="0" locked="0" layoutInCell="1" allowOverlap="1" wp14:anchorId="2A3D8E34" wp14:editId="12D0AACA">
                              <wp:simplePos x="0" y="0"/>
                              <wp:positionH relativeFrom="margin">
                                <wp:posOffset>160655</wp:posOffset>
                              </wp:positionH>
                              <wp:positionV relativeFrom="margin">
                                <wp:posOffset>266065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2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F5A71B" w14:textId="08A4674A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1884F6" w14:textId="76058E1E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bottom"/>
                      </w:tcPr>
                      <w:p w14:paraId="21B1A3CA" w14:textId="5C9023CB" w:rsidR="00A83C50" w:rsidRPr="00D95B77" w:rsidRDefault="00A83C50" w:rsidP="0069100A">
                        <w:pPr>
                          <w:spacing w:before="40"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30080" behindDoc="0" locked="0" layoutInCell="1" allowOverlap="1" wp14:anchorId="0E595027" wp14:editId="2529191D">
                              <wp:simplePos x="0" y="0"/>
                              <wp:positionH relativeFrom="margin">
                                <wp:posOffset>-23495</wp:posOffset>
                              </wp:positionH>
                              <wp:positionV relativeFrom="margin">
                                <wp:posOffset>267970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2127865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69100A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E54EBB" w14:textId="48017842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83C50" w:rsidRPr="00D95B77" w14:paraId="11BF063E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8D527E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A27DF6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C71AE3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25F4C1C" w14:textId="730FE22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F79941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83C50" w:rsidRPr="00D95B77" w14:paraId="3967C4A7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21C2024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CC7C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68EDB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D35148" w14:textId="7B467BD5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E21C62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CF00778" w14:textId="131FAE8E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</w:tr>
            <w:tr w:rsidR="00330FD6" w:rsidRPr="008D7E10" w14:paraId="78ED83A1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68202EA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09AA7F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82AAEE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85D89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1D239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F3A80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D529A2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4B693D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267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7856" behindDoc="0" locked="0" layoutInCell="1" allowOverlap="1" wp14:anchorId="04A67A30" wp14:editId="6D41CE1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674B1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B7DDD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8880" behindDoc="0" locked="0" layoutInCell="1" allowOverlap="1" wp14:anchorId="7C7C247C" wp14:editId="108D301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53A1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5E3956B1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F00E6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6454A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10C4CB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5A5AB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56F67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399239F6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8BFB81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E05300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5808" behindDoc="0" locked="0" layoutInCell="1" allowOverlap="1" wp14:anchorId="634175D6" wp14:editId="185B973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0F694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47D87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6832" behindDoc="0" locked="0" layoutInCell="1" allowOverlap="1" wp14:anchorId="347AE684" wp14:editId="0CC4998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47FB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6285825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9C66F3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A4F9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0E2F1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3248B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31D9FB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6E5AF9A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5"/>
                  </w:tblGrid>
                  <w:tr w:rsidR="00330FD6" w:rsidRPr="00D95B77" w14:paraId="4F9E25F2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48E6DA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1271A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F95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39E3D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9E5CAB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3DC9538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122847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41858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3760" behindDoc="0" locked="0" layoutInCell="1" allowOverlap="1" wp14:anchorId="5452DD4B" wp14:editId="51EE0F2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AB746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C9CED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4784" behindDoc="0" locked="0" layoutInCell="1" allowOverlap="1" wp14:anchorId="4CF70C34" wp14:editId="34C8D9E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B407B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6F69F575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0554735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299892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2E9EC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8D8EA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BA5B6FE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6C09FC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EFA696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AA72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1712" behindDoc="0" locked="0" layoutInCell="1" allowOverlap="1" wp14:anchorId="4AA09767" wp14:editId="57649F1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EA24E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975B0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2736" behindDoc="0" locked="0" layoutInCell="1" allowOverlap="1" wp14:anchorId="792659BD" wp14:editId="4A3798C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768B3D6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C378123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6BE17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91549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6720B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5EC99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D69BAF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861CD8B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4"/>
                  </w:tblGrid>
                  <w:tr w:rsidR="00330FD6" w:rsidRPr="00D95B77" w14:paraId="25B0F7D7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171F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194DC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C8AB2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5B8A7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DB6B5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A3803BB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20BEC9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43EA0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5568" behindDoc="0" locked="0" layoutInCell="1" allowOverlap="1" wp14:anchorId="6FE309D4" wp14:editId="4DEF536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75F38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0D160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6592" behindDoc="0" locked="0" layoutInCell="1" allowOverlap="1" wp14:anchorId="49B52399" wp14:editId="715EA81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11FD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B9B4FA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F3CEAF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4D00C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2430E7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7500D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AEC3D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933ABDC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04B263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04D09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3520" behindDoc="0" locked="0" layoutInCell="1" allowOverlap="1" wp14:anchorId="7ECF7A3B" wp14:editId="7C83488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2D97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1D954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4544" behindDoc="0" locked="0" layoutInCell="1" allowOverlap="1" wp14:anchorId="70DDC7A7" wp14:editId="53826F2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F59A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6C2793F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E54EE9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B51DE4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C88E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0231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32ED3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DB236CF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</w:tr>
          </w:tbl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10A549E6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069FF" w14:paraId="19D81DA4" w14:textId="77777777" w:rsidTr="0069055D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C46FE9" w:rsidR="00C069FF" w:rsidRPr="00B74344" w:rsidRDefault="00D02746" w:rsidP="00E13C64">
            <w:pPr>
              <w:pStyle w:val="berschrift3"/>
              <w:spacing w:line="240" w:lineRule="atLeast"/>
            </w:pPr>
            <w:r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8032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18EE54B7" w:rsidR="008C3488" w:rsidRDefault="00A83C50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629BCEC" wp14:editId="682B9E36">
                      <wp:simplePos x="0" y="0"/>
                      <wp:positionH relativeFrom="column">
                        <wp:posOffset>468130</wp:posOffset>
                      </wp:positionH>
                      <wp:positionV relativeFrom="paragraph">
                        <wp:posOffset>315541</wp:posOffset>
                      </wp:positionV>
                      <wp:extent cx="2441575" cy="808463"/>
                      <wp:effectExtent l="190500" t="0" r="9525" b="14605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1575" cy="80846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082" type="#_x0000_t62" style="position:absolute;margin-left:36.85pt;margin-top:24.85pt;width:192.25pt;height:63.6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" adj="-1591,11823" fillcolor="white [3201]" strokecolor="#bfbfbf [2412]" strokeweight="1pt">
                      <v:textbox style="mso-fit-shape-to-text:t" inset=",.5mm,,.5mm">
                        <w:txbxContent>
                          <w:p w14:paraId="11328FC8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0998E72C" wp14:editId="6C617294">
                      <wp:simplePos x="0" y="0"/>
                      <wp:positionH relativeFrom="column">
                        <wp:posOffset>2787365</wp:posOffset>
                      </wp:positionH>
                      <wp:positionV relativeFrom="paragraph">
                        <wp:posOffset>438758</wp:posOffset>
                      </wp:positionV>
                      <wp:extent cx="2061845" cy="843064"/>
                      <wp:effectExtent l="0" t="0" r="173355" b="1079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61845" cy="843064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083" type="#_x0000_t62" style="position:absolute;margin-left:219.5pt;margin-top:34.55pt;width:162.35pt;height:66.4pt;flip:x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" adj="-1591,11823" fillcolor="white [3201]" strokecolor="#bfbfbf [2412]" strokeweight="1pt">
                      <v:textbox style="mso-fit-shape-to-text:t"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9808" behindDoc="0" locked="0" layoutInCell="1" allowOverlap="1" wp14:anchorId="00C15280" wp14:editId="672FAA53">
                      <wp:simplePos x="0" y="0"/>
                      <wp:positionH relativeFrom="column">
                        <wp:posOffset>-175328</wp:posOffset>
                      </wp:positionH>
                      <wp:positionV relativeFrom="paragraph">
                        <wp:posOffset>289371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084" style="position:absolute;margin-left:-13.8pt;margin-top:22.8pt;width:50.9pt;height:58.5pt;z-index:252919808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cF61wQMAAJs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l2zHSl169I1GqUDEPRGbYQiOaROr+kFg8LFvFY+u/4lFLjMt1K&#13;&#10;Cam0/eej9WCP0mE3IXs8VLPE/b2lYYLJrwpFDa9aJ9hOWHWC2tZ3Go2HlkU0UcQB62UnlmjTH3hD&#13;&#10;5+EWbFHFcNcs8Z1455vnEm8w4/N5NGoG4aN6MhifDesD6s+HH9SalrIeBfumO9rQgl4yt7FtYJ5v&#13;&#10;vS5FpHUAtkGxxRsUjlJ8ASFdPLHnerQ6/U9x+y8A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">
                      <v:shape id="Grafik 6" o:spid="_x0000_s108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27" o:title="" chromakey="white"/>
                      </v:shape>
                      <v:shape id="_x0000_s108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6768" behindDoc="0" locked="0" layoutInCell="1" allowOverlap="1" wp14:anchorId="116B2F19" wp14:editId="1CAF6D3C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282440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087" style="position:absolute;margin-left:385.05pt;margin-top:22.25pt;width:42.9pt;height:59.1pt;z-index:25321676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mqYQsqADAAB/CAAADgAAAAAAAAAAAAAAAAA6AgAA&#13;&#10;ZHJzL2Uyb0RvYy54bWxQSwECLQAKAAAAAAAAACEA6GAl3GUbAABlGwAAFAAAAAAAAAAAAAAAAAAG&#13;&#10;BgAAZHJzL21lZGlhL2ltYWdlMS5wbmdQSwECLQAUAAYACAAAACEAh9OABO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08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5" o:title="" chromakey="white"/>
                      </v:shape>
                      <v:shape id="_x0000_s108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Leonie und Kenan wollen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56</m:t>
                  </m:r>
                </m:den>
              </m:f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 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32F41015" w14:textId="77777777" w:rsidR="008C3488" w:rsidRPr="00A83C50" w:rsidRDefault="008C3488" w:rsidP="008C3488">
            <w:pPr>
              <w:spacing w:line="240" w:lineRule="atLeast"/>
              <w:rPr>
                <w:rFonts w:ascii="Calibri" w:hAnsi="Calibri"/>
                <w:color w:val="000000" w:themeColor="text1"/>
                <w:sz w:val="32"/>
                <w:szCs w:val="24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4720" behindDoc="0" locked="0" layoutInCell="1" allowOverlap="1" wp14:anchorId="3F6161F3" wp14:editId="7175865B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5744" behindDoc="0" locked="0" layoutInCell="1" allowOverlap="1" wp14:anchorId="55549439" wp14:editId="44B05528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4A1EDA74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255603CB" w:rsidR="008C3488" w:rsidRPr="00513E9A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70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126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30</m:t>
                  </m:r>
                </m:den>
              </m:f>
            </m:oMath>
          </w:p>
          <w:p w14:paraId="79BE6529" w14:textId="346CEDE3" w:rsidR="008C3488" w:rsidRPr="008C3488" w:rsidRDefault="008C3488" w:rsidP="00A83C50">
            <w:pPr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, wie ihr die Zahlen zu Kürzen gefunden habt. </w:t>
            </w:r>
          </w:p>
        </w:tc>
      </w:tr>
      <w:tr w:rsidR="008C3488" w:rsidRPr="00A16E50" w14:paraId="6E1FC55E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64B9C1DA" w:rsidR="009A01B2" w:rsidRPr="00A83C50" w:rsidRDefault="008C3488" w:rsidP="009A01B2">
            <w:pPr>
              <w:pStyle w:val="Listenabsatz"/>
              <w:spacing w:after="12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77777777" w:rsidR="008C3488" w:rsidRDefault="008C3488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675"/>
              <w:gridCol w:w="2676"/>
            </w:tblGrid>
            <w:tr w:rsidR="008C3488" w:rsidRPr="008D7E10" w14:paraId="24757496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</w:tcPr>
                <w:p w14:paraId="754F612F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5" w:type="dxa"/>
                </w:tcPr>
                <w:p w14:paraId="01504788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6" w:type="dxa"/>
                </w:tcPr>
                <w:p w14:paraId="7FD4DED4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7724E440" w14:textId="18EEB0C6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6D8B71D1" w14:textId="77777777" w:rsidR="00330FD6" w:rsidRDefault="00330FD6" w:rsidP="00330FD6">
      <w:pPr>
        <w:rPr>
          <w:b/>
          <w:bCs/>
        </w:rPr>
      </w:pPr>
      <w:r>
        <w:rPr>
          <w:b/>
          <w:bCs/>
        </w:rPr>
        <w:br w:type="page"/>
      </w:r>
    </w:p>
    <w:p w14:paraId="60AED7B5" w14:textId="77777777" w:rsidR="00330FD6" w:rsidRDefault="00330FD6" w:rsidP="00E13C64">
      <w:pPr>
        <w:spacing w:line="240" w:lineRule="atLeast"/>
        <w:sectPr w:rsidR="00330FD6" w:rsidSect="001D1C8B">
          <w:headerReference w:type="default" r:id="rId9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77777777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831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"/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69100A" w:rsidRPr="000876EC" w14:paraId="7DFE5D9F" w14:textId="77777777" w:rsidTr="002114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4" w:type="dxa"/>
                </w:tcPr>
                <w:p w14:paraId="5743E3F3" w14:textId="6E8CBC83" w:rsidR="0069100A" w:rsidRPr="000876EC" w:rsidRDefault="0069100A" w:rsidP="00E13C64">
                  <w:pPr>
                    <w:spacing w:line="240" w:lineRule="atLeast"/>
                    <w:rPr>
                      <w:bCs w:val="0"/>
                    </w:rPr>
                  </w:pPr>
                </w:p>
              </w:tc>
              <w:tc>
                <w:tcPr>
                  <w:tcW w:w="395" w:type="dxa"/>
                </w:tcPr>
                <w:p w14:paraId="4130A213" w14:textId="1E81A467" w:rsidR="0069100A" w:rsidRPr="000876EC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0EB58283" w:rsidR="0069100A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3A541836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2DF1FA14" w:rsidR="0069100A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269E5971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28D7E3D1" w:rsidR="0069100A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5B6648A9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"/>
              <w:gridCol w:w="147"/>
              <w:gridCol w:w="16135"/>
            </w:tblGrid>
            <w:tr w:rsidR="00BD42CF" w:rsidRPr="00B73599" w14:paraId="279EC2FE" w14:textId="77777777" w:rsidTr="00D373F3">
              <w:trPr>
                <w:trHeight w:val="1368"/>
              </w:trPr>
              <w:tc>
                <w:tcPr>
                  <w:tcW w:w="244" w:type="dxa"/>
                </w:tcPr>
                <w:p w14:paraId="6AAEA14A" w14:textId="503089E7" w:rsidR="00BD42CF" w:rsidRPr="00B73599" w:rsidRDefault="00BD42CF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47" w:type="dxa"/>
                </w:tcPr>
                <w:p w14:paraId="6BF94D02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486E7F8E" w14:textId="6DAB9ED5" w:rsidR="00BD42CF" w:rsidRDefault="00BD42CF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77777777" w:rsidR="00BD42CF" w:rsidRPr="00B73599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BD42CF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2C4365B0" w:rsidR="00BD42CF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45C98B8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593A80DE" w:rsidR="00BD42CF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24EE0848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75544F79" w:rsidR="00BD42CF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3AA9A62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BD42CF" w:rsidRPr="00B73599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23823FD" w14:textId="77777777" w:rsidTr="00D373F3">
              <w:trPr>
                <w:trHeight w:val="2286"/>
              </w:trPr>
              <w:tc>
                <w:tcPr>
                  <w:tcW w:w="244" w:type="dxa"/>
                </w:tcPr>
                <w:p w14:paraId="10AB4ED6" w14:textId="77777777" w:rsidR="00BD42CF" w:rsidRPr="00B73599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47" w:type="dxa"/>
                </w:tcPr>
                <w:p w14:paraId="2E3A2059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16FC22F0" w14:textId="560C3AD7" w:rsidR="00BD42CF" w:rsidRDefault="00BD42CF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Ind w:w="179" w:type="dxa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441"/>
                  </w:tblGrid>
                  <w:tr w:rsidR="00BD42CF" w14:paraId="50534414" w14:textId="77777777" w:rsidTr="00D373F3">
                    <w:trPr>
                      <w:trHeight w:val="1561"/>
                    </w:trPr>
                    <w:tc>
                      <w:tcPr>
                        <w:tcW w:w="8441" w:type="dxa"/>
                      </w:tcPr>
                      <w:p w14:paraId="46FADE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39C8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40D0B66C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F33337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0A0080A1" w14:textId="77777777" w:rsidR="00BD42CF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BD42CF" w:rsidRPr="000A45CA" w:rsidRDefault="00BD42CF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BD42CF" w:rsidRPr="00B73599" w14:paraId="057151CD" w14:textId="77777777" w:rsidTr="00D373F3">
              <w:trPr>
                <w:trHeight w:val="2465"/>
              </w:trPr>
              <w:tc>
                <w:tcPr>
                  <w:tcW w:w="244" w:type="dxa"/>
                </w:tcPr>
                <w:p w14:paraId="0EC96C71" w14:textId="77777777" w:rsidR="00BD42CF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47" w:type="dxa"/>
                </w:tcPr>
                <w:p w14:paraId="6C5E9521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6051E21F" w14:textId="06F7D2CC" w:rsidR="00BD42CF" w:rsidRDefault="00BD42CF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BD42CF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5B26E7AC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2E3BADA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F44ADAB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79C383C9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  <w:tr w:rsidR="00BD42CF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0058B49A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2A32977C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5C17D1E3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58B1100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BD30283" w14:textId="77777777" w:rsidTr="00D373F3">
              <w:trPr>
                <w:trHeight w:val="1591"/>
              </w:trPr>
              <w:tc>
                <w:tcPr>
                  <w:tcW w:w="244" w:type="dxa"/>
                </w:tcPr>
                <w:p w14:paraId="675BC5FD" w14:textId="3AC1FD5B" w:rsidR="00BD42CF" w:rsidRDefault="00B113AD" w:rsidP="005D1AB8">
                  <w:pPr>
                    <w:spacing w:before="12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00032" behindDoc="0" locked="0" layoutInCell="1" allowOverlap="1" wp14:anchorId="3F215E41" wp14:editId="57A77A0D">
                            <wp:simplePos x="0" y="0"/>
                            <wp:positionH relativeFrom="column">
                              <wp:posOffset>112395</wp:posOffset>
                            </wp:positionH>
                            <wp:positionV relativeFrom="paragraph">
                              <wp:posOffset>1214914</wp:posOffset>
                            </wp:positionV>
                            <wp:extent cx="4779941" cy="298926"/>
                            <wp:effectExtent l="0" t="0" r="0" b="635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779941" cy="298926"/>
                                      <a:chOff x="0" y="0"/>
                                      <a:chExt cx="4779941" cy="298926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BD42CF" w:rsidRDefault="00BD42CF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4236244" y="0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BD42CF" w:rsidRDefault="00BD42CF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F215E41" id="Gruppieren 130" o:spid="_x0000_s1090" style="position:absolute;margin-left:8.85pt;margin-top:95.65pt;width:376.35pt;height:23.55pt;z-index:253100032" coordsize="47799,2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">
                            <v:shape id="Textfeld 5" o:spid="_x0000_s1091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" fillcolor="white [3201]" stroked="f" strokeweight=".5pt">
                              <v:textbox>
                                <w:txbxContent>
                                  <w:p w14:paraId="4B266E23" w14:textId="08D44A0E" w:rsidR="00BD42CF" w:rsidRDefault="00BD42CF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1092" type="#_x0000_t202" style="position:absolute;left:42362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" fillcolor="white [3201]" stroked="f" strokeweight=".5pt">
                              <v:textbox>
                                <w:txbxContent>
                                  <w:p w14:paraId="794FE536" w14:textId="5D218B98" w:rsidR="00BD42CF" w:rsidRDefault="00BD42CF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BD42CF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47" w:type="dxa"/>
                </w:tcPr>
                <w:p w14:paraId="2B59A38F" w14:textId="77A13BE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46C774AB" w14:textId="038BF599" w:rsidR="00BD42CF" w:rsidRDefault="00BD42CF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t xml:space="preserve">Wandle in Prozent um und markiere ungefähr am Prozentstreifen: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oMath>
                </w:p>
                <w:p w14:paraId="6FA646F3" w14:textId="77777777" w:rsidR="00B113AD" w:rsidRDefault="00B113A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B113AD" w:rsidRDefault="00B113A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BD42CF" w:rsidRDefault="00BD42CF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178ABC20" w:rsidR="00BD42CF" w:rsidRDefault="00BD42CF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71C0925E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601" cy="2679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C042C70" w:rsidR="00BD42CF" w:rsidRDefault="00BD42CF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97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F94410" w14:paraId="415C8A92" w14:textId="77777777" w:rsidTr="0069100A">
        <w:trPr>
          <w:trHeight w:val="112"/>
        </w:trPr>
        <w:tc>
          <w:tcPr>
            <w:tcW w:w="752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69100A">
        <w:trPr>
          <w:trHeight w:val="112"/>
        </w:trPr>
        <w:tc>
          <w:tcPr>
            <w:tcW w:w="752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69100A">
        <w:trPr>
          <w:trHeight w:val="112"/>
        </w:trPr>
        <w:tc>
          <w:tcPr>
            <w:tcW w:w="752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3A89190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Hundertstelbrüche in der Streifentafel finden</w:t>
            </w:r>
          </w:p>
        </w:tc>
      </w:tr>
      <w:tr w:rsidR="00F94410" w14:paraId="47500B2C" w14:textId="77777777" w:rsidTr="0069100A">
        <w:trPr>
          <w:trHeight w:val="112"/>
        </w:trPr>
        <w:tc>
          <w:tcPr>
            <w:tcW w:w="752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7069F16E" w14:textId="3085CBC4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Emily will den Bruch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sucht deshalb 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4624" behindDoc="0" locked="0" layoutInCell="1" allowOverlap="1" wp14:anchorId="409D9728" wp14:editId="7DCD5ABC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1093" style="position:absolute;margin-left:364.15pt;margin-top:13.5pt;width:49.35pt;height:60.85pt;z-index:25295462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kmAwQMAAJ8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IfS9srfT6BYFajZRh4jjDFgLe3FPnl9RiuGATA9N/xaeWGo/p&#13;&#10;XkpIo+33H+0HfaQOpwnZYVjNEvf3loYeJj8rJDVMtkGwg7AaBLVtbzRKD0ULb6KIC9bLQaxRqN8w&#13;&#10;R+fhFRxRxfDWLPGDeOO7kYk5zPh8HpW6VnivHgwaaMf7gPrj/hu1pqesR8K+6IE2tKKnzO10Q2KV&#13;&#10;nm+9rkWk9RHFHm9QOEpxCkI6GbOv11Hr+H/F9T8A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">
                      <v:shape id="Grafik 3" o:spid="_x0000_s109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68" o:title="" chromakey="white"/>
                      </v:shape>
                      <v:shape id="_x0000_s109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7C1669A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69100A">
        <w:trPr>
          <w:trHeight w:val="112"/>
        </w:trPr>
        <w:tc>
          <w:tcPr>
            <w:tcW w:w="752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7880BC86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3D86E126" w:rsidR="00F94410" w:rsidRPr="00BA3DA5" w:rsidRDefault="00F94410" w:rsidP="00E13C64">
            <w:pPr>
              <w:tabs>
                <w:tab w:val="left" w:pos="5097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3D81A64F" w:rsidR="00F94410" w:rsidRPr="00BA3DA5" w:rsidRDefault="00F94410" w:rsidP="009A01B2">
            <w:pPr>
              <w:pStyle w:val="Listenabsatz"/>
            </w:pPr>
            <w:r w:rsidRPr="00BA3DA5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als Hundertstel schreiben? Wie viel Prozent ist das?</w:t>
            </w:r>
          </w:p>
          <w:p w14:paraId="4B5E63E8" w14:textId="049DFEFC" w:rsidR="00F94410" w:rsidRDefault="00F94410" w:rsidP="009A01B2">
            <w:pPr>
              <w:pStyle w:val="Listenabsatz"/>
            </w:pPr>
            <w:r w:rsidRPr="00BA3DA5">
              <w:t xml:space="preserve">Welche Anteile sind genauso groß? </w:t>
            </w:r>
            <w:r>
              <w:br/>
            </w:r>
            <w:r w:rsidRPr="00BA3DA5">
              <w:t xml:space="preserve">Finde gleichwertige Anteile, also gleich große Anteile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in der Streifentafel.</w:t>
            </w:r>
            <w:r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69100A">
        <w:trPr>
          <w:trHeight w:val="112"/>
        </w:trPr>
        <w:tc>
          <w:tcPr>
            <w:tcW w:w="752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FC4A651" w14:textId="3C39782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p w14:paraId="08A95C7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77777777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77777777" w:rsidR="00F94410" w:rsidRPr="007B5694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>,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71B1E017" w14:textId="77777777" w:rsidR="00F94410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4FEEB436" w14:textId="77777777" w:rsidR="00F94410" w:rsidRDefault="00F94410" w:rsidP="00E13C64">
                  <w:pPr>
                    <w:spacing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69100A">
        <w:trPr>
          <w:trHeight w:val="112"/>
        </w:trPr>
        <w:tc>
          <w:tcPr>
            <w:tcW w:w="752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713BBE6B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78AAE2E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Bruchstreifen,</w:t>
            </w:r>
          </w:p>
        </w:tc>
      </w:tr>
    </w:tbl>
    <w:p w14:paraId="741EC948" w14:textId="77777777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6EAB9C6B" w:rsidR="00F94410" w:rsidRPr="00BA3DA5" w:rsidRDefault="00F94410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5648" behindDoc="0" locked="0" layoutInCell="1" allowOverlap="1" wp14:anchorId="09436A09" wp14:editId="35D74383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1096" style="position:absolute;margin-left:368.2pt;margin-top:32.9pt;width:45.55pt;height:56.9pt;z-index:25295564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lu6LmgMAAH8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0WUf6dpsnhGoM8gYJoq3fCmRvnvm&#13;&#10;w4o5DA9sYiCGL/hUyuAx00mU1Mb99b39qI/M4ZSSA4bRnPo/dyx2K/VJI6dxcvWC64V1L+hdc2NQ&#13;&#10;ZcgPvEkiLrigerFCTX7DnFzEV3DENMdbcxp68Sa0IxFzlovFIim1Te9eP1i0yjyBFcn4ePzGnO0Y&#13;&#10;G5Cwz6ZnDSvZOXFb3Yi6NotdMJVMrI7Atih2eIPBSUpTDtLZGP3nOmm9/N9w/Tc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Hlu6LmgMAAH8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109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85" o:title="" chromakey="white"/>
                      </v:shape>
                      <v:shape id="_x0000_s109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A15EAD5" w14:textId="41D33D8D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49504" behindDoc="0" locked="0" layoutInCell="1" allowOverlap="1" wp14:anchorId="7788EF4D" wp14:editId="2825A5F8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 xml:space="preserve">Jonas will den Anteil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  <w:r>
              <w:rPr>
                <w:noProof/>
                <w:spacing w:val="-2"/>
              </w:rPr>
              <w:br/>
            </w:r>
            <w:r>
              <w:rPr>
                <w:noProof/>
                <w:spacing w:val="-2"/>
              </w:rPr>
              <w:br/>
            </w: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3F8DFBDB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7CB64BA4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3F59D7B3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77777777" w:rsidR="00F94410" w:rsidRPr="00815AB2" w:rsidRDefault="00F94410" w:rsidP="00E13C64">
                  <w:pPr>
                    <w:spacing w:line="240" w:lineRule="atLeast"/>
                  </w:pPr>
                  <w:r w:rsidRPr="00815AB2">
                    <w:t>(1)</w:t>
                  </w:r>
                </w:p>
              </w:tc>
              <w:tc>
                <w:tcPr>
                  <w:tcW w:w="3577" w:type="dxa"/>
                </w:tcPr>
                <w:p w14:paraId="75D53652" w14:textId="1AAEA1FE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3577" w:type="dxa"/>
                </w:tcPr>
                <w:p w14:paraId="67A0F982" w14:textId="472CFB3D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2590CECA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3BA9D0A6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4A370B7B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3600" behindDoc="0" locked="0" layoutInCell="1" allowOverlap="1" wp14:anchorId="451382DB" wp14:editId="785A4F86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1099" style="position:absolute;margin-left:349.85pt;margin-top:11.2pt;width:42.9pt;height:59.15pt;z-index:25295360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rGnLlQMAAH4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kawXaIbWz4iT7KoF+aed2KlULxb7sOaE94O&#13;&#10;bOI9DF/wqbSFM9tJGast/fWz/aiPuuE0Ywe8RYvMf9/xOKz0J4OKxoerF6gXNr1gds2VRY+hOxFN&#13;&#10;EnGBgu7FCh35Dc/kMnrBETcCvhZZ6MWr0L6IeGaFXC6TUjvzbs2dw6QcJrAiFe+P3zi5jq8BBfts&#13;&#10;e87wgp/SttWNqBu73AVbqcTpCGyLYoc3+Juk9MhBOnlFf1wnred/Gy7/Bg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">
                      <v:shape id="Grafik 5" o:spid="_x0000_s110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5" o:title="" chromakey="white"/>
                      </v:shape>
                      <v:shape id="_x0000_s110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</w:p>
          <w:p w14:paraId="79F0468D" w14:textId="4FE1DE6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019A778F" wp14:editId="475CE652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AF5A2" w14:textId="77777777" w:rsidR="00F94410" w:rsidRPr="001C7622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>Komisch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i/>
                                      <w:sz w:val="21"/>
                                      <w:szCs w:val="21"/>
                                    </w:rPr>
                                    <w:t xml:space="preserve">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1"/>
                                            <w:szCs w:val="2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1"/>
                                        <w:szCs w:val="21"/>
                                      </w:rPr>
                                      <m:t xml:space="preserve"> </m:t>
                                    </m:r>
                                  </m:oMath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kann man ja gar nicht einfach mit 100 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br/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1102" type="#_x0000_t62" style="position:absolute;margin-left:105.75pt;margin-top:2.5pt;width:231.25pt;height:44.65pt;flip:x;z-index:25295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" adj="-1591,11823" fillcolor="white [3201]" strokecolor="#bfbfbf [2412]" strokeweight="1pt">
                      <v:textbox style="mso-fit-shape-to-text:t">
                        <w:txbxContent>
                          <w:p w14:paraId="6C7AF5A2" w14:textId="77777777" w:rsidR="00F94410" w:rsidRPr="001C7622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Komisch</w:t>
                            </w:r>
                            <w:r w:rsidRPr="001C7622">
                              <w:rPr>
                                <w:rFonts w:ascii="Calibri" w:hAnsi="Calibri"/>
                                <w:i/>
                                <w:sz w:val="21"/>
                                <w:szCs w:val="21"/>
                              </w:rPr>
                              <w:t xml:space="preserve">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1"/>
                                      <w:szCs w:val="2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1"/>
                                  <w:szCs w:val="21"/>
                                </w:rPr>
                                <m:t xml:space="preserve"> </m:t>
                              </m:r>
                            </m:oMath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kann man ja gar nicht einfach mit 100 </w:t>
                            </w: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2574ACD3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D55D687" w14:textId="6F452205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34714469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41D1F01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2576" behindDoc="0" locked="0" layoutInCell="1" allowOverlap="1" wp14:anchorId="5E8284E8" wp14:editId="6853A6D8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1103" style="position:absolute;margin-left:349.7pt;margin-top:6.05pt;width:52pt;height:65.8pt;z-index:252952576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LS9DymAwAAfw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110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01" o:title="" chromakey="white"/>
                      </v:shape>
                      <v:shape id="_x0000_s110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</w:p>
          <w:p w14:paraId="6A9B154A" w14:textId="7E5C9BCC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3D3A698" wp14:editId="51FCBFB7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121748</wp:posOffset>
                      </wp:positionV>
                      <wp:extent cx="3029804" cy="378938"/>
                      <wp:effectExtent l="0" t="0" r="272415" b="1460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29804" cy="378938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77777777" w:rsidR="00F94410" w:rsidRPr="00592CA7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Aber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1106" type="#_x0000_t62" style="position:absolute;margin-left:105.7pt;margin-top:9.6pt;width:238.55pt;height:29.85pt;flip:x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" adj="-1591,11823" fillcolor="white [3201]" strokecolor="#bfbfbf [2412]" strokeweight="1pt">
                      <v:textbox style="mso-fit-shape-to-text:t">
                        <w:txbxContent>
                          <w:p w14:paraId="78ABDD96" w14:textId="77777777" w:rsidR="00F94410" w:rsidRPr="00592CA7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Aber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CC5EEE7" w14:textId="406328E4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51E0FF6" w14:textId="72301B8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7D3D519F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b)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425"/>
        <w:gridCol w:w="8363"/>
      </w:tblGrid>
      <w:tr w:rsidR="00520724" w14:paraId="706F1F5E" w14:textId="77777777" w:rsidTr="0069100A">
        <w:trPr>
          <w:trHeight w:val="112"/>
        </w:trPr>
        <w:tc>
          <w:tcPr>
            <w:tcW w:w="568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788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69100A">
        <w:trPr>
          <w:trHeight w:val="112"/>
        </w:trPr>
        <w:tc>
          <w:tcPr>
            <w:tcW w:w="568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788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69100A">
        <w:trPr>
          <w:trHeight w:val="112"/>
        </w:trPr>
        <w:tc>
          <w:tcPr>
            <w:tcW w:w="568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788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59040" behindDoc="0" locked="0" layoutInCell="1" allowOverlap="1" wp14:anchorId="3AEED7D9" wp14:editId="1B9CFE4D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3424" behindDoc="0" locked="0" layoutInCell="1" allowOverlap="1" wp14:anchorId="12865B24" wp14:editId="0CD90910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Gruppieren 17" o:spid="_x0000_s1107" style="position:absolute;margin-left:381.55pt;margin-top:-2.95pt;width:45.75pt;height:55.3pt;z-index:25290342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W5pGmwMAAIA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o0OkS716RqBWI2UYKc7wuYQ3&#13;&#10;98z5BbOYHtjERPTf8Kkajcd0L1FSa/vvW/tBH6nDKSU7TKMpdf9sWGhXzReFpIbRNQh2EJaDoDbt&#13;&#10;jUaZATB4E0VcsL4ZxApF+R2DchZewRFTHG9NqR/EG9/NRAxaLmazqNR1vXv1YNArswhWQP1x/51Z&#13;&#10;01PWI2Ff9UAbVrJT5na6AXWlZxuvKxlpHYDtUOzxBoWjFMccpJM5+uM6ah3/cbj+D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">
                      <v:shape id="Grafik 7" o:spid="_x0000_s1108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04" o:title="" chromakey="white"/>
                      </v:shape>
                      <v:shape id="_x0000_s1109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69100A">
        <w:trPr>
          <w:trHeight w:val="112"/>
        </w:trPr>
        <w:tc>
          <w:tcPr>
            <w:tcW w:w="568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3FB9B86C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Schreibe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20"/>
                </w:rPr>
                <m:t xml:space="preserve"> </m:t>
              </m:r>
            </m:oMath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und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50</m:t>
                  </m:r>
                </m:den>
              </m:f>
            </m:oMath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69100A">
        <w:trPr>
          <w:trHeight w:val="112"/>
        </w:trPr>
        <w:tc>
          <w:tcPr>
            <w:tcW w:w="568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77777777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10E4F085" w14:textId="77777777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>Zeichne beide Brüche aus a)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b/>
                <w:noProof/>
              </w:rPr>
              <w:drawing>
                <wp:inline distT="0" distB="0" distL="0" distR="0" wp14:anchorId="21BE86BA" wp14:editId="64A23C45">
                  <wp:extent cx="4533900" cy="390525"/>
                  <wp:effectExtent l="0" t="0" r="0" b="3175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>
                          <a:blip r:embed="rId9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69100A">
        <w:trPr>
          <w:trHeight w:val="112"/>
        </w:trPr>
        <w:tc>
          <w:tcPr>
            <w:tcW w:w="568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63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77777777" w:rsidR="00520724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15A075D1" w14:textId="1A18E957" w:rsidR="00520724" w:rsidRPr="004A06ED" w:rsidRDefault="00000000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53357CEA" w14:textId="00D5656B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605FECA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3577" w:type="dxa"/>
                </w:tcPr>
                <w:p w14:paraId="6F0C66CB" w14:textId="2E75FDA5" w:rsidR="00520724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49D06AAA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0FC031D8" w14:textId="77777777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2ECCFBA" w:rsidR="002F436B" w:rsidRPr="004A06ED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F995402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838D56D" w14:textId="6038EE11" w:rsidR="002F436B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77608472" w14:textId="77777777" w:rsidR="002F436B" w:rsidRPr="00A35E9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69100A">
        <w:trPr>
          <w:trHeight w:val="112"/>
        </w:trPr>
        <w:tc>
          <w:tcPr>
            <w:tcW w:w="568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5726E35D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363" w:type="dxa"/>
          </w:tcPr>
          <w:p w14:paraId="3415B935" w14:textId="667E4D58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7EADFB84" w14:textId="77777777" w:rsidR="00352A29" w:rsidRPr="00EC2138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69100A">
        <w:trPr>
          <w:trHeight w:val="112"/>
        </w:trPr>
        <w:tc>
          <w:tcPr>
            <w:tcW w:w="568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788" w:type="dxa"/>
            <w:gridSpan w:val="2"/>
          </w:tcPr>
          <w:p w14:paraId="2D3DC9CD" w14:textId="7C887348" w:rsidR="00352A29" w:rsidRPr="00F53C44" w:rsidRDefault="00267D51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0048" behindDoc="0" locked="0" layoutInCell="1" allowOverlap="1" wp14:anchorId="04574C76" wp14:editId="17901096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546735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1110" style="position:absolute;margin-left:354.25pt;margin-top:43.05pt;width:43.1pt;height:54.7pt;z-index:2529300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U5/NnAMAAIA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">
                      <v:shape id="Grafik 10" o:spid="_x0000_s111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06" o:title="" chromakey="white"/>
                      </v:shape>
                      <v:shape id="_x0000_s111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C44" w:rsidRPr="00F53C44">
              <w:t>Kann 80 % zu zwei Brüchen gleichzeitig gehören?</w:t>
            </w:r>
          </w:p>
        </w:tc>
      </w:tr>
      <w:tr w:rsidR="00330FD6" w14:paraId="0767FA63" w14:textId="77777777" w:rsidTr="0069100A">
        <w:trPr>
          <w:trHeight w:val="112"/>
        </w:trPr>
        <w:tc>
          <w:tcPr>
            <w:tcW w:w="993" w:type="dxa"/>
            <w:gridSpan w:val="2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p w14:paraId="5B723682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47A1FEFB" w14:textId="77777777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196B3F8" wp14:editId="02A6BFD9">
                      <wp:simplePos x="0" y="0"/>
                      <wp:positionH relativeFrom="column">
                        <wp:posOffset>654495</wp:posOffset>
                      </wp:positionH>
                      <wp:positionV relativeFrom="paragraph">
                        <wp:posOffset>85360</wp:posOffset>
                      </wp:positionV>
                      <wp:extent cx="3385225" cy="378969"/>
                      <wp:effectExtent l="0" t="0" r="297815" b="1460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85225" cy="378969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77777777" w:rsidR="00330FD6" w:rsidRPr="00F53C44" w:rsidRDefault="00330FD6" w:rsidP="00330FD6">
                                  <w:pPr>
                                    <w:spacing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815AB2">
                                    <w:t>Aber 80 % kann doch nicht gleichzeitig</w:t>
                                  </w:r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und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1113" type="#_x0000_t62" style="position:absolute;margin-left:51.55pt;margin-top:6.7pt;width:266.55pt;height:29.85pt;flip:x;z-index:2531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" adj="-1591,11823" fillcolor="white [3201]" strokecolor="#d8d8d8 [2732]" strokeweight="1pt">
                      <v:textbox style="mso-fit-shape-to-text:t">
                        <w:txbxContent>
                          <w:p w14:paraId="406ED58C" w14:textId="77777777" w:rsidR="00330FD6" w:rsidRPr="00F53C44" w:rsidRDefault="00330FD6" w:rsidP="00330FD6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15AB2">
                              <w:t>Aber 80 % kann doch nicht gleichzeitig</w:t>
                            </w:r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und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FB049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49C567C9" wp14:editId="73EE49BF">
                      <wp:simplePos x="0" y="0"/>
                      <wp:positionH relativeFrom="column">
                        <wp:posOffset>641032</wp:posOffset>
                      </wp:positionH>
                      <wp:positionV relativeFrom="paragraph">
                        <wp:posOffset>174466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1114" style="position:absolute;margin-left:50.45pt;margin-top:13.75pt;width:37.7pt;height:61.15pt;z-index:25319628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EWyvwMAAJs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">
                      <v:shape id="Grafik 5" o:spid="_x0000_s1115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08" o:title="" chromakey="white"/>
                      </v:shape>
                      <v:shape id="_x0000_s11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A5132B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5D71B748" wp14:editId="4CBE7012">
                      <wp:simplePos x="0" y="0"/>
                      <wp:positionH relativeFrom="column">
                        <wp:posOffset>3792062</wp:posOffset>
                      </wp:positionH>
                      <wp:positionV relativeFrom="paragraph">
                        <wp:posOffset>119251</wp:posOffset>
                      </wp:positionV>
                      <wp:extent cx="645795" cy="722893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1117" style="position:absolute;margin-left:298.6pt;margin-top:9.4pt;width:50.85pt;height:56.9pt;z-index:2531973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">
                      <v:shape id="Grafik 6" o:spid="_x0000_s111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27" o:title="" chromakey="white"/>
                      </v:shape>
                      <v:shape id="_x0000_s111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195264" behindDoc="0" locked="0" layoutInCell="1" allowOverlap="1" wp14:anchorId="51D49D7F" wp14:editId="521A9457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46355</wp:posOffset>
                      </wp:positionV>
                      <wp:extent cx="2169795" cy="511810"/>
                      <wp:effectExtent l="50800" t="114300" r="1905" b="34290"/>
                      <wp:wrapSquare wrapText="bothSides"/>
                      <wp:docPr id="476" name="Gruppieren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795" cy="511810"/>
                                <a:chOff x="725424" y="24384"/>
                                <a:chExt cx="2170040" cy="512318"/>
                              </a:xfrm>
                            </wpg:grpSpPr>
                            <wps:wsp>
                              <wps:cNvPr id="474" name="Rechteck 474"/>
                              <wps:cNvSpPr/>
                              <wps:spPr>
                                <a:xfrm rot="900000">
                                  <a:off x="725424" y="24384"/>
                                  <a:ext cx="899072" cy="433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760899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Rechteck 475"/>
                              <wps:cNvSpPr/>
                              <wps:spPr>
                                <a:xfrm>
                                  <a:off x="2011680" y="103632"/>
                                  <a:ext cx="883784" cy="43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3488D5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80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49D7F" id="Gruppieren 476" o:spid="_x0000_s1120" style="position:absolute;margin-left:110.7pt;margin-top:3.65pt;width:170.85pt;height:40.3pt;z-index:253195264;mso-width-relative:margin;mso-height-relative:margin" coordorigin="7254,243" coordsize="21700,5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">
                      <v:rect id="Rechteck 474" o:spid="_x0000_s1121" style="position:absolute;left:7254;top:243;width:8990;height:4334;rotation: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" fillcolor="#bfbfbf [2412]" stroked="f" strokeweight="1.5pt">
                        <v:textbox inset="1mm,1mm,1mm,1mm">
                          <w:txbxContent>
                            <w:p w14:paraId="12760899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v:rect id="Rechteck 475" o:spid="_x0000_s1122" style="position:absolute;left:20116;top:1036;width:8838;height:43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" fillcolor="#bfbfbf [2412]" stroked="f" strokeweight="1.5pt">
                        <v:textbox inset="1mm,1mm,1mm,1mm">
                          <w:txbxContent>
                            <w:p w14:paraId="553488D5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80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64DD5A3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ADC05D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77777777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A35E9D" w14:paraId="5DAF626E" w14:textId="77777777" w:rsidTr="0069100A">
        <w:trPr>
          <w:trHeight w:val="112"/>
        </w:trPr>
        <w:tc>
          <w:tcPr>
            <w:tcW w:w="568" w:type="dxa"/>
          </w:tcPr>
          <w:p w14:paraId="60045420" w14:textId="5643B578" w:rsidR="00A35E9D" w:rsidRDefault="00330FD6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60428B7E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1C462A" w14:textId="77777777" w:rsidR="00A35E9D" w:rsidRDefault="00A35E9D" w:rsidP="00E13C64">
            <w:pPr>
              <w:pStyle w:val="Nummerierung"/>
              <w:spacing w:line="240" w:lineRule="atLeast"/>
            </w:pPr>
          </w:p>
        </w:tc>
        <w:tc>
          <w:tcPr>
            <w:tcW w:w="8363" w:type="dxa"/>
          </w:tcPr>
          <w:p w14:paraId="55D442C0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4B11B2EA" w:rsidR="00A35E9D" w:rsidRPr="00C63632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4830B6" w14:paraId="5901E296" w14:textId="77777777" w:rsidTr="0069100A">
        <w:trPr>
          <w:trHeight w:val="112"/>
        </w:trPr>
        <w:tc>
          <w:tcPr>
            <w:tcW w:w="752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69100A">
        <w:trPr>
          <w:trHeight w:val="112"/>
        </w:trPr>
        <w:tc>
          <w:tcPr>
            <w:tcW w:w="752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7D01DB39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77777777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13E3728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06EEC67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F93C345" w:rsidR="00ED4F01" w:rsidRPr="00ED4F01" w:rsidRDefault="00ED4F01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4B44053B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0B897517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335D9F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29CAB714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60DE5347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69100A">
        <w:trPr>
          <w:trHeight w:val="112"/>
        </w:trPr>
        <w:tc>
          <w:tcPr>
            <w:tcW w:w="752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4C2DC2E7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69100A">
        <w:trPr>
          <w:trHeight w:val="112"/>
        </w:trPr>
        <w:tc>
          <w:tcPr>
            <w:tcW w:w="752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77777777" w:rsidR="00BF50BD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17AF945" w14:textId="77777777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1BEFD55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078BE67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77777777" w:rsidR="005B4A79" w:rsidRPr="00D95B77" w:rsidRDefault="00000000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8B5A3E6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4A6258B7" w14:textId="4705656C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3510B009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3D262D83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04D7E3B6" w14:textId="50C6CE7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0E6347DB" wp14:editId="3323E732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1123" type="#_x0000_t202" style="position:absolute;margin-left:-5.3pt;margin-top:11.6pt;width:36.35pt;height:35.2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023CBFA9" wp14:editId="68A7A7A9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1124" type="#_x0000_t202" style="position:absolute;margin-left:380.45pt;margin-top:12.35pt;width:21.25pt;height:35.3pt;z-index:2530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34AB7F0F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4B2461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07F0AAD5" w:rsidR="00E67916" w:rsidRDefault="00235B0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42B7B7D" wp14:editId="17EF8091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2FCEE5" id="Gerader Verbinder 11211" o:spid="_x0000_s1026" style="position:absolute;z-index:2530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7" behindDoc="0" locked="0" layoutInCell="1" allowOverlap="1" wp14:anchorId="6404AA7C" wp14:editId="0681C3D2">
                      <wp:simplePos x="0" y="0"/>
                      <wp:positionH relativeFrom="column">
                        <wp:posOffset>159022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18648" id="Gerader Verbinder 11211" o:spid="_x0000_s1026" style="position:absolute;z-index:25290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3.45pt" to="12.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7877171E" wp14:editId="36D664D4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C12BF" id="Gerader Verbinder 22276" o:spid="_x0000_s1026" style="position:absolute;z-index:25287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4AD1B21C" wp14:editId="3B420B0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1125" type="#_x0000_t202" style="position:absolute;margin-left:8.95pt;margin-top:3.2pt;width:385.85pt;height:18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14A657AF" wp14:editId="02D7FD7A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1126" type="#_x0000_t202" style="position:absolute;margin-left:369.35pt;margin-top:4.65pt;width:49.45pt;height:21.2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yv56gRoCAAAz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0FC2276A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69100A">
        <w:trPr>
          <w:trHeight w:val="112"/>
        </w:trPr>
        <w:tc>
          <w:tcPr>
            <w:tcW w:w="752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777777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69100A">
        <w:trPr>
          <w:trHeight w:val="112"/>
        </w:trPr>
        <w:tc>
          <w:tcPr>
            <w:tcW w:w="752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177AE226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5A9113E" w14:textId="3978BFEF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429E202A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69100A">
        <w:trPr>
          <w:trHeight w:val="112"/>
        </w:trPr>
        <w:tc>
          <w:tcPr>
            <w:tcW w:w="752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05974691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57806569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77777777" w:rsidR="008D7E10" w:rsidRDefault="008D7E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2251" w:type="dxa"/>
                </w:tcPr>
                <w:p w14:paraId="3387A248" w14:textId="0766803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75696FE8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68F7099F" w14:textId="1AB100EC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838F9C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(2)</w:t>
                  </w:r>
                </w:p>
              </w:tc>
              <w:tc>
                <w:tcPr>
                  <w:tcW w:w="2251" w:type="dxa"/>
                </w:tcPr>
                <w:p w14:paraId="6CD3C333" w14:textId="41D338BB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12F46F4B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465E5C26" w14:textId="6F698E53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2D01F7B8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(3)</w:t>
                  </w:r>
                </w:p>
              </w:tc>
              <w:tc>
                <w:tcPr>
                  <w:tcW w:w="2251" w:type="dxa"/>
                </w:tcPr>
                <w:p w14:paraId="3F89267C" w14:textId="736780E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0B963852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1CFB4A07" w14:textId="23C916E2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2"/>
        <w:gridCol w:w="8179"/>
      </w:tblGrid>
      <w:tr w:rsidR="002A51C1" w14:paraId="5E9BFD2A" w14:textId="77777777" w:rsidTr="0069100A">
        <w:trPr>
          <w:trHeight w:val="112"/>
        </w:trPr>
        <w:tc>
          <w:tcPr>
            <w:tcW w:w="752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604" w:type="dxa"/>
            <w:gridSpan w:val="3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8D7E10" w14:paraId="262F951F" w14:textId="77777777" w:rsidTr="0069100A">
        <w:trPr>
          <w:trHeight w:val="112"/>
        </w:trPr>
        <w:tc>
          <w:tcPr>
            <w:tcW w:w="752" w:type="dxa"/>
          </w:tcPr>
          <w:p w14:paraId="214C18AA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75E5A27B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7F5AF484" w14:textId="2311F1F4" w:rsidR="008D7E10" w:rsidRDefault="008D7E10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F636616" w14:textId="7EA6FC11" w:rsidR="008D7E10" w:rsidRPr="00BA3DA5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765228A6" wp14:editId="407451F2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1127" style="position:absolute;margin-left:350.5pt;margin-top:12.2pt;width:50.85pt;height:56.9pt;z-index:25293209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Hz9MmwMAAIE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RO1vY2ujqEYFajZRhpjjDVgL5&#13;&#10;u6XOr6nF+MAmRqL/jE8tNR7TvZSQRtvvv9oP+kgdThNywDhaJO7bjoZ+JT8qJDXMrkGwg7AZBLVr&#13;&#10;rzTKDAUKb6KIC9bLQaxRlF8xKZfhFRxRxfDWIvGDeOW7oYhJy/hyGZW6tner7gya5SiCFdh4f/xK&#13;&#10;rekp65GwT3qgDS3pKXM73YC60sud17WItH5GsccbFI5SnHOQTgbpz+uo9fyfw+UPAA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5h8/TJsDAACB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112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27" o:title="" chromakey="white"/>
                      </v:shape>
                      <v:shape id="_x0000_s112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3F799513" wp14:editId="26C8E1AA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2BBA9" w14:textId="7839D31F" w:rsidR="00A605EA" w:rsidRPr="005A6AF0" w:rsidRDefault="00A605EA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Wenn ich den Zähler und den Nenner von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alibri" w:eastAsiaTheme="minorEastAsia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</w:t>
                                  </w: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mit 4 multipliziere, 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1130" type="#_x0000_t62" style="position:absolute;margin-left:65.8pt;margin-top:12.1pt;width:271.25pt;height:41.3pt;flip:x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2522BBA9" w14:textId="7839D31F" w:rsidR="00A605EA" w:rsidRPr="005A6AF0" w:rsidRDefault="00A605EA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Wenn ich den Zähler und den Nenner von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libri" w:eastAsiaTheme="minorEastAsia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mit 4 multipliziere, 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6609EB2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07710A8D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4A3AFC22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258566FA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5D71A7" w14:textId="2AE5A15C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5</m:t>
                  </m:r>
                </m:den>
              </m:f>
            </m:oMath>
            <w:r w:rsidR="005B4A79">
              <w:rPr>
                <w:rFonts w:ascii="Calibri" w:eastAsiaTheme="minorEastAsia" w:hAnsi="Calibri" w:cs="Times New Roma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6C0D751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8D7E10" w:rsidRDefault="008D7E10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8D7E10" w:rsidRPr="00EC2138" w:rsidRDefault="008D7E10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69100A">
        <w:trPr>
          <w:trHeight w:val="112"/>
        </w:trPr>
        <w:tc>
          <w:tcPr>
            <w:tcW w:w="752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604" w:type="dxa"/>
            <w:gridSpan w:val="3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69100A">
        <w:trPr>
          <w:trHeight w:val="112"/>
        </w:trPr>
        <w:tc>
          <w:tcPr>
            <w:tcW w:w="752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77777777" w:rsidR="008D7E10" w:rsidRPr="00D95B77" w:rsidRDefault="008D7E10" w:rsidP="00E13C64">
                  <w:pPr>
                    <w:spacing w:line="240" w:lineRule="atLeast"/>
                  </w:pPr>
                  <w:r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665C41F0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20 %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C928D2C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1F0DD5C5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1AE71B7D" w14:textId="1A60902D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69100A">
        <w:trPr>
          <w:trHeight w:val="112"/>
        </w:trPr>
        <w:tc>
          <w:tcPr>
            <w:tcW w:w="752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209341F" w14:textId="77777777" w:rsidR="00E67916" w:rsidRPr="00491713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69100A">
        <w:trPr>
          <w:trHeight w:val="112"/>
        </w:trPr>
        <w:tc>
          <w:tcPr>
            <w:tcW w:w="752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0EF7DA57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69100A">
        <w:trPr>
          <w:trHeight w:val="112"/>
        </w:trPr>
        <w:tc>
          <w:tcPr>
            <w:tcW w:w="752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604" w:type="dxa"/>
            <w:gridSpan w:val="3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69100A">
        <w:trPr>
          <w:trHeight w:val="112"/>
        </w:trPr>
        <w:tc>
          <w:tcPr>
            <w:tcW w:w="1135" w:type="dxa"/>
            <w:gridSpan w:val="2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69100A">
        <w:trPr>
          <w:trHeight w:val="112"/>
        </w:trPr>
        <w:tc>
          <w:tcPr>
            <w:tcW w:w="752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604" w:type="dxa"/>
            <w:gridSpan w:val="3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69100A">
        <w:trPr>
          <w:trHeight w:val="112"/>
        </w:trPr>
        <w:tc>
          <w:tcPr>
            <w:tcW w:w="1135" w:type="dxa"/>
            <w:gridSpan w:val="2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64512" behindDoc="0" locked="0" layoutInCell="1" allowOverlap="1" wp14:anchorId="2A3E7E0A" wp14:editId="0385EDD6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67D6DDB6" w:rsidR="002A51C1" w:rsidRDefault="002A51C1" w:rsidP="00E13C64">
      <w:pPr>
        <w:spacing w:line="240" w:lineRule="atLeast"/>
      </w:pPr>
    </w:p>
    <w:sectPr w:rsidR="002A51C1" w:rsidSect="001D1C8B">
      <w:headerReference w:type="default" r:id="rId115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0A975" w14:textId="77777777" w:rsidR="00077C55" w:rsidRDefault="00077C55" w:rsidP="00F56440">
      <w:r>
        <w:separator/>
      </w:r>
    </w:p>
    <w:p w14:paraId="5321CC96" w14:textId="77777777" w:rsidR="00077C55" w:rsidRDefault="00077C55" w:rsidP="00F56440"/>
    <w:p w14:paraId="52B28396" w14:textId="77777777" w:rsidR="00077C55" w:rsidRDefault="00077C55" w:rsidP="00F56440"/>
    <w:p w14:paraId="256EFD51" w14:textId="77777777" w:rsidR="00077C55" w:rsidRDefault="00077C55" w:rsidP="00F56440"/>
    <w:p w14:paraId="2DF8CE84" w14:textId="77777777" w:rsidR="00077C55" w:rsidRDefault="00077C55"/>
    <w:p w14:paraId="3D17595F" w14:textId="77777777" w:rsidR="00077C55" w:rsidRDefault="00077C55"/>
    <w:p w14:paraId="43CC6CED" w14:textId="77777777" w:rsidR="00077C55" w:rsidRDefault="00077C55"/>
  </w:endnote>
  <w:endnote w:type="continuationSeparator" w:id="0">
    <w:p w14:paraId="6282F83D" w14:textId="77777777" w:rsidR="00077C55" w:rsidRDefault="00077C55" w:rsidP="00F56440">
      <w:r>
        <w:continuationSeparator/>
      </w:r>
    </w:p>
    <w:p w14:paraId="557A389D" w14:textId="77777777" w:rsidR="00077C55" w:rsidRDefault="00077C55" w:rsidP="00F56440"/>
    <w:p w14:paraId="4CDAD3EC" w14:textId="77777777" w:rsidR="00077C55" w:rsidRDefault="00077C55" w:rsidP="00F56440"/>
    <w:p w14:paraId="0200EC5D" w14:textId="77777777" w:rsidR="00077C55" w:rsidRDefault="00077C55" w:rsidP="00F56440"/>
    <w:p w14:paraId="78786746" w14:textId="77777777" w:rsidR="00077C55" w:rsidRDefault="00077C55"/>
    <w:p w14:paraId="3E1EF12D" w14:textId="77777777" w:rsidR="00077C55" w:rsidRDefault="00077C55"/>
    <w:p w14:paraId="441728C9" w14:textId="77777777" w:rsidR="00077C55" w:rsidRDefault="00077C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(Textkörper)">
    <w:altName w:val="Calibr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2464" w14:textId="77777777" w:rsidR="00FB1B21" w:rsidRDefault="00FB1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A57BA" w14:textId="77777777" w:rsidR="00FB1B21" w:rsidRDefault="00FB1B21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01033" w14:textId="77777777" w:rsidR="00077C55" w:rsidRDefault="00077C55" w:rsidP="00F56440">
      <w:r>
        <w:separator/>
      </w:r>
    </w:p>
    <w:p w14:paraId="0DBA526A" w14:textId="77777777" w:rsidR="00077C55" w:rsidRDefault="00077C55" w:rsidP="00F56440"/>
    <w:p w14:paraId="3FF876D6" w14:textId="77777777" w:rsidR="00077C55" w:rsidRDefault="00077C55" w:rsidP="00F56440"/>
    <w:p w14:paraId="39F3D0C6" w14:textId="77777777" w:rsidR="00077C55" w:rsidRDefault="00077C55" w:rsidP="00F56440"/>
    <w:p w14:paraId="599D1E62" w14:textId="77777777" w:rsidR="00077C55" w:rsidRDefault="00077C55"/>
    <w:p w14:paraId="7BA3895D" w14:textId="77777777" w:rsidR="00077C55" w:rsidRDefault="00077C55"/>
    <w:p w14:paraId="4BD9A6FA" w14:textId="77777777" w:rsidR="00077C55" w:rsidRDefault="00077C55"/>
  </w:footnote>
  <w:footnote w:type="continuationSeparator" w:id="0">
    <w:p w14:paraId="0AB616F8" w14:textId="77777777" w:rsidR="00077C55" w:rsidRDefault="00077C55" w:rsidP="00F56440">
      <w:r>
        <w:continuationSeparator/>
      </w:r>
    </w:p>
    <w:p w14:paraId="069BD6A1" w14:textId="77777777" w:rsidR="00077C55" w:rsidRDefault="00077C55" w:rsidP="00F56440"/>
    <w:p w14:paraId="23858A40" w14:textId="77777777" w:rsidR="00077C55" w:rsidRDefault="00077C55" w:rsidP="00F56440"/>
    <w:p w14:paraId="55156FB9" w14:textId="77777777" w:rsidR="00077C55" w:rsidRDefault="00077C55" w:rsidP="00F56440"/>
    <w:p w14:paraId="326BE812" w14:textId="77777777" w:rsidR="00077C55" w:rsidRDefault="00077C55"/>
    <w:p w14:paraId="70B2C889" w14:textId="77777777" w:rsidR="00077C55" w:rsidRDefault="00077C55"/>
    <w:p w14:paraId="15C43359" w14:textId="77777777" w:rsidR="00077C55" w:rsidRDefault="00077C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0B056" w14:textId="77777777" w:rsidR="00FB1B21" w:rsidRDefault="00FB1B2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3CBE8" w14:textId="77777777" w:rsidR="00FB1B21" w:rsidRDefault="00FB1B2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F567" w14:textId="77777777" w:rsidR="00FB1B21" w:rsidRPr="00E0758C" w:rsidRDefault="00FB1B21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06" type="#_x0000_t75" style="width:80pt;height:65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1960335755">
    <w:abstractNumId w:val="23"/>
  </w:num>
  <w:num w:numId="2" w16cid:durableId="670524194">
    <w:abstractNumId w:val="17"/>
  </w:num>
  <w:num w:numId="3" w16cid:durableId="1644506550">
    <w:abstractNumId w:val="35"/>
  </w:num>
  <w:num w:numId="4" w16cid:durableId="1601450751">
    <w:abstractNumId w:val="9"/>
  </w:num>
  <w:num w:numId="5" w16cid:durableId="888691370">
    <w:abstractNumId w:val="7"/>
  </w:num>
  <w:num w:numId="6" w16cid:durableId="1915896355">
    <w:abstractNumId w:val="6"/>
  </w:num>
  <w:num w:numId="7" w16cid:durableId="431433392">
    <w:abstractNumId w:val="5"/>
  </w:num>
  <w:num w:numId="8" w16cid:durableId="295138325">
    <w:abstractNumId w:val="4"/>
  </w:num>
  <w:num w:numId="9" w16cid:durableId="667634691">
    <w:abstractNumId w:val="8"/>
  </w:num>
  <w:num w:numId="10" w16cid:durableId="2562255">
    <w:abstractNumId w:val="3"/>
  </w:num>
  <w:num w:numId="11" w16cid:durableId="820075888">
    <w:abstractNumId w:val="2"/>
  </w:num>
  <w:num w:numId="12" w16cid:durableId="314258313">
    <w:abstractNumId w:val="1"/>
  </w:num>
  <w:num w:numId="13" w16cid:durableId="1706367813">
    <w:abstractNumId w:val="0"/>
  </w:num>
  <w:num w:numId="14" w16cid:durableId="284892372">
    <w:abstractNumId w:val="12"/>
  </w:num>
  <w:num w:numId="15" w16cid:durableId="1282303841">
    <w:abstractNumId w:val="38"/>
  </w:num>
  <w:num w:numId="16" w16cid:durableId="666134989">
    <w:abstractNumId w:val="24"/>
  </w:num>
  <w:num w:numId="17" w16cid:durableId="1061320796">
    <w:abstractNumId w:val="46"/>
  </w:num>
  <w:num w:numId="18" w16cid:durableId="127089840">
    <w:abstractNumId w:val="39"/>
  </w:num>
  <w:num w:numId="19" w16cid:durableId="441922894">
    <w:abstractNumId w:val="18"/>
  </w:num>
  <w:num w:numId="20" w16cid:durableId="1040281269">
    <w:abstractNumId w:val="47"/>
  </w:num>
  <w:num w:numId="21" w16cid:durableId="440729659">
    <w:abstractNumId w:val="35"/>
    <w:lvlOverride w:ilvl="0">
      <w:startOverride w:val="1"/>
    </w:lvlOverride>
  </w:num>
  <w:num w:numId="22" w16cid:durableId="295066496">
    <w:abstractNumId w:val="14"/>
  </w:num>
  <w:num w:numId="23" w16cid:durableId="114448556">
    <w:abstractNumId w:val="21"/>
  </w:num>
  <w:num w:numId="24" w16cid:durableId="1621064068">
    <w:abstractNumId w:val="25"/>
  </w:num>
  <w:num w:numId="25" w16cid:durableId="785658967">
    <w:abstractNumId w:val="41"/>
  </w:num>
  <w:num w:numId="26" w16cid:durableId="1006714801">
    <w:abstractNumId w:val="10"/>
  </w:num>
  <w:num w:numId="27" w16cid:durableId="23211635">
    <w:abstractNumId w:val="45"/>
  </w:num>
  <w:num w:numId="28" w16cid:durableId="1555651618">
    <w:abstractNumId w:val="45"/>
    <w:lvlOverride w:ilvl="0">
      <w:startOverride w:val="1"/>
    </w:lvlOverride>
  </w:num>
  <w:num w:numId="29" w16cid:durableId="237831193">
    <w:abstractNumId w:val="45"/>
    <w:lvlOverride w:ilvl="0">
      <w:startOverride w:val="1"/>
    </w:lvlOverride>
  </w:num>
  <w:num w:numId="30" w16cid:durableId="1600412487">
    <w:abstractNumId w:val="26"/>
  </w:num>
  <w:num w:numId="31" w16cid:durableId="1533958337">
    <w:abstractNumId w:val="26"/>
  </w:num>
  <w:num w:numId="32" w16cid:durableId="363094105">
    <w:abstractNumId w:val="33"/>
  </w:num>
  <w:num w:numId="33" w16cid:durableId="1525276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53054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04028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321041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044533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1468887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508940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128261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29059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234059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994460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62590692">
    <w:abstractNumId w:val="34"/>
  </w:num>
  <w:num w:numId="45" w16cid:durableId="160244238">
    <w:abstractNumId w:val="31"/>
  </w:num>
  <w:num w:numId="46" w16cid:durableId="1712533476">
    <w:abstractNumId w:val="28"/>
  </w:num>
  <w:num w:numId="47" w16cid:durableId="1525902424">
    <w:abstractNumId w:val="19"/>
  </w:num>
  <w:num w:numId="48" w16cid:durableId="1216894266">
    <w:abstractNumId w:val="30"/>
  </w:num>
  <w:num w:numId="49" w16cid:durableId="1398163929">
    <w:abstractNumId w:val="22"/>
  </w:num>
  <w:num w:numId="50" w16cid:durableId="633370310">
    <w:abstractNumId w:val="20"/>
  </w:num>
  <w:num w:numId="51" w16cid:durableId="144518017">
    <w:abstractNumId w:val="23"/>
  </w:num>
  <w:num w:numId="52" w16cid:durableId="750661726">
    <w:abstractNumId w:val="23"/>
  </w:num>
  <w:num w:numId="53" w16cid:durableId="2119836741">
    <w:abstractNumId w:val="23"/>
  </w:num>
  <w:num w:numId="54" w16cid:durableId="1993026524">
    <w:abstractNumId w:val="32"/>
  </w:num>
  <w:num w:numId="55" w16cid:durableId="1623076659">
    <w:abstractNumId w:val="42"/>
  </w:num>
  <w:num w:numId="56" w16cid:durableId="1853033805">
    <w:abstractNumId w:val="44"/>
  </w:num>
  <w:num w:numId="57" w16cid:durableId="151264656">
    <w:abstractNumId w:val="36"/>
  </w:num>
  <w:num w:numId="58" w16cid:durableId="49615934">
    <w:abstractNumId w:val="29"/>
  </w:num>
  <w:num w:numId="59" w16cid:durableId="866991274">
    <w:abstractNumId w:val="15"/>
  </w:num>
  <w:num w:numId="60" w16cid:durableId="1376463769">
    <w:abstractNumId w:val="27"/>
  </w:num>
  <w:num w:numId="61" w16cid:durableId="1778333947">
    <w:abstractNumId w:val="11"/>
  </w:num>
  <w:num w:numId="62" w16cid:durableId="1466660491">
    <w:abstractNumId w:val="13"/>
  </w:num>
  <w:num w:numId="63" w16cid:durableId="666591136">
    <w:abstractNumId w:val="40"/>
  </w:num>
  <w:num w:numId="64" w16cid:durableId="1638097961">
    <w:abstractNumId w:val="37"/>
  </w:num>
  <w:num w:numId="65" w16cid:durableId="716053813">
    <w:abstractNumId w:val="48"/>
  </w:num>
  <w:num w:numId="66" w16cid:durableId="1705592450">
    <w:abstractNumId w:val="43"/>
  </w:num>
  <w:num w:numId="67" w16cid:durableId="1624799676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210A"/>
    <w:rsid w:val="00063373"/>
    <w:rsid w:val="00074FE1"/>
    <w:rsid w:val="00076180"/>
    <w:rsid w:val="00076A10"/>
    <w:rsid w:val="00077C55"/>
    <w:rsid w:val="00081A68"/>
    <w:rsid w:val="00081AEE"/>
    <w:rsid w:val="00085A82"/>
    <w:rsid w:val="000876EC"/>
    <w:rsid w:val="000909C0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56AC"/>
    <w:rsid w:val="000C7083"/>
    <w:rsid w:val="000D2BA9"/>
    <w:rsid w:val="000D30D1"/>
    <w:rsid w:val="000D319B"/>
    <w:rsid w:val="000D3D65"/>
    <w:rsid w:val="000D488F"/>
    <w:rsid w:val="000E1DE9"/>
    <w:rsid w:val="000E21C6"/>
    <w:rsid w:val="000E2765"/>
    <w:rsid w:val="000F13CD"/>
    <w:rsid w:val="000F1545"/>
    <w:rsid w:val="000F32C4"/>
    <w:rsid w:val="000F3516"/>
    <w:rsid w:val="000F7F6B"/>
    <w:rsid w:val="00101357"/>
    <w:rsid w:val="001029C2"/>
    <w:rsid w:val="00102D33"/>
    <w:rsid w:val="001040F6"/>
    <w:rsid w:val="00104F4B"/>
    <w:rsid w:val="00105B41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610F3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D9F"/>
    <w:rsid w:val="001948F0"/>
    <w:rsid w:val="001A1780"/>
    <w:rsid w:val="001A24A5"/>
    <w:rsid w:val="001A337A"/>
    <w:rsid w:val="001A5C2E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7430"/>
    <w:rsid w:val="001F1550"/>
    <w:rsid w:val="001F2780"/>
    <w:rsid w:val="001F2A76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5B0B"/>
    <w:rsid w:val="00235B6C"/>
    <w:rsid w:val="00240516"/>
    <w:rsid w:val="00240CAD"/>
    <w:rsid w:val="00243086"/>
    <w:rsid w:val="00243737"/>
    <w:rsid w:val="00250B93"/>
    <w:rsid w:val="00252562"/>
    <w:rsid w:val="00255016"/>
    <w:rsid w:val="002614D4"/>
    <w:rsid w:val="00261CE3"/>
    <w:rsid w:val="00264D79"/>
    <w:rsid w:val="00267D51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7422"/>
    <w:rsid w:val="002C0BB7"/>
    <w:rsid w:val="002C1315"/>
    <w:rsid w:val="002C19BA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5B6E"/>
    <w:rsid w:val="0033677C"/>
    <w:rsid w:val="00337FCD"/>
    <w:rsid w:val="00341295"/>
    <w:rsid w:val="00341EE8"/>
    <w:rsid w:val="0034350A"/>
    <w:rsid w:val="00343820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6C58"/>
    <w:rsid w:val="003A744F"/>
    <w:rsid w:val="003B03AF"/>
    <w:rsid w:val="003B04ED"/>
    <w:rsid w:val="003B04FD"/>
    <w:rsid w:val="003B0C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704E"/>
    <w:rsid w:val="003C7B7B"/>
    <w:rsid w:val="003D1638"/>
    <w:rsid w:val="003D17F3"/>
    <w:rsid w:val="003D181F"/>
    <w:rsid w:val="003D2DC6"/>
    <w:rsid w:val="003D3CF9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537F"/>
    <w:rsid w:val="00485714"/>
    <w:rsid w:val="004858B2"/>
    <w:rsid w:val="004861BB"/>
    <w:rsid w:val="00486CA9"/>
    <w:rsid w:val="004872FB"/>
    <w:rsid w:val="00490C71"/>
    <w:rsid w:val="00491713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5A55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410F"/>
    <w:rsid w:val="005D794B"/>
    <w:rsid w:val="005E0251"/>
    <w:rsid w:val="005E093F"/>
    <w:rsid w:val="005E0D57"/>
    <w:rsid w:val="005E4649"/>
    <w:rsid w:val="005E619C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A6D"/>
    <w:rsid w:val="00607E8D"/>
    <w:rsid w:val="00613AD1"/>
    <w:rsid w:val="00614F05"/>
    <w:rsid w:val="00616645"/>
    <w:rsid w:val="00617C84"/>
    <w:rsid w:val="006201B8"/>
    <w:rsid w:val="00624F74"/>
    <w:rsid w:val="006259AD"/>
    <w:rsid w:val="00626C46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F56"/>
    <w:rsid w:val="00647092"/>
    <w:rsid w:val="00651822"/>
    <w:rsid w:val="006518F9"/>
    <w:rsid w:val="006565EF"/>
    <w:rsid w:val="00661A9A"/>
    <w:rsid w:val="0066281B"/>
    <w:rsid w:val="0066290C"/>
    <w:rsid w:val="00662B5B"/>
    <w:rsid w:val="00662C1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7431"/>
    <w:rsid w:val="006B1E07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F51"/>
    <w:rsid w:val="00854D4E"/>
    <w:rsid w:val="008616E5"/>
    <w:rsid w:val="008619E9"/>
    <w:rsid w:val="00867226"/>
    <w:rsid w:val="00867A6B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181"/>
    <w:rsid w:val="0093552E"/>
    <w:rsid w:val="00935BAB"/>
    <w:rsid w:val="00937477"/>
    <w:rsid w:val="00937676"/>
    <w:rsid w:val="0093777E"/>
    <w:rsid w:val="0094004C"/>
    <w:rsid w:val="009404FD"/>
    <w:rsid w:val="009409A9"/>
    <w:rsid w:val="00942DC5"/>
    <w:rsid w:val="00942FF7"/>
    <w:rsid w:val="009437EE"/>
    <w:rsid w:val="00943A12"/>
    <w:rsid w:val="00944091"/>
    <w:rsid w:val="00944924"/>
    <w:rsid w:val="009451EE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A01B2"/>
    <w:rsid w:val="009A3201"/>
    <w:rsid w:val="009A660E"/>
    <w:rsid w:val="009A6ED3"/>
    <w:rsid w:val="009A767B"/>
    <w:rsid w:val="009B13F2"/>
    <w:rsid w:val="009B1745"/>
    <w:rsid w:val="009C07AB"/>
    <w:rsid w:val="009C19A8"/>
    <w:rsid w:val="009C2627"/>
    <w:rsid w:val="009C4E47"/>
    <w:rsid w:val="009D30C8"/>
    <w:rsid w:val="009D47D3"/>
    <w:rsid w:val="009D71FF"/>
    <w:rsid w:val="009E2837"/>
    <w:rsid w:val="009E2ABB"/>
    <w:rsid w:val="009E5DC5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FF1"/>
    <w:rsid w:val="00A4510E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7F6"/>
    <w:rsid w:val="00A6622F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FF9"/>
    <w:rsid w:val="00B427B8"/>
    <w:rsid w:val="00B43C40"/>
    <w:rsid w:val="00B5159E"/>
    <w:rsid w:val="00B53DD7"/>
    <w:rsid w:val="00B54EF4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FBD"/>
    <w:rsid w:val="00B953E6"/>
    <w:rsid w:val="00B9753D"/>
    <w:rsid w:val="00BA119B"/>
    <w:rsid w:val="00BA2A29"/>
    <w:rsid w:val="00BA3DA5"/>
    <w:rsid w:val="00BA4E25"/>
    <w:rsid w:val="00BA6A12"/>
    <w:rsid w:val="00BA77C2"/>
    <w:rsid w:val="00BB05E4"/>
    <w:rsid w:val="00BB456F"/>
    <w:rsid w:val="00BB4735"/>
    <w:rsid w:val="00BB543D"/>
    <w:rsid w:val="00BB6FAC"/>
    <w:rsid w:val="00BB762D"/>
    <w:rsid w:val="00BC20BB"/>
    <w:rsid w:val="00BC2170"/>
    <w:rsid w:val="00BC35DB"/>
    <w:rsid w:val="00BC566A"/>
    <w:rsid w:val="00BD1B41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19BA"/>
    <w:rsid w:val="00C63533"/>
    <w:rsid w:val="00C64E3F"/>
    <w:rsid w:val="00C6567D"/>
    <w:rsid w:val="00C66483"/>
    <w:rsid w:val="00C67509"/>
    <w:rsid w:val="00C704B9"/>
    <w:rsid w:val="00C77BD6"/>
    <w:rsid w:val="00C803A0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2196"/>
    <w:rsid w:val="00CB673F"/>
    <w:rsid w:val="00CB72F3"/>
    <w:rsid w:val="00CC77F0"/>
    <w:rsid w:val="00CD0604"/>
    <w:rsid w:val="00CD338A"/>
    <w:rsid w:val="00CD4046"/>
    <w:rsid w:val="00CD4FD7"/>
    <w:rsid w:val="00CD519E"/>
    <w:rsid w:val="00CD583B"/>
    <w:rsid w:val="00CD70B2"/>
    <w:rsid w:val="00CD7D00"/>
    <w:rsid w:val="00CD7EA4"/>
    <w:rsid w:val="00CE21BC"/>
    <w:rsid w:val="00CE3A95"/>
    <w:rsid w:val="00CE5F1F"/>
    <w:rsid w:val="00CE75DE"/>
    <w:rsid w:val="00CF0CE7"/>
    <w:rsid w:val="00CF2749"/>
    <w:rsid w:val="00CF28DA"/>
    <w:rsid w:val="00CF2CDC"/>
    <w:rsid w:val="00CF2F07"/>
    <w:rsid w:val="00CF3F6C"/>
    <w:rsid w:val="00CF5313"/>
    <w:rsid w:val="00D00785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5F0C"/>
    <w:rsid w:val="00DD7425"/>
    <w:rsid w:val="00DD7B69"/>
    <w:rsid w:val="00DE0061"/>
    <w:rsid w:val="00DE01CB"/>
    <w:rsid w:val="00DE0333"/>
    <w:rsid w:val="00DE0E6A"/>
    <w:rsid w:val="00DE27E6"/>
    <w:rsid w:val="00DE31E6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22B7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2EED"/>
    <w:rsid w:val="00EF598D"/>
    <w:rsid w:val="00EF6C83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30D14"/>
    <w:rsid w:val="00F313F7"/>
    <w:rsid w:val="00F3156B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7D41"/>
    <w:rsid w:val="00F5002D"/>
    <w:rsid w:val="00F515D5"/>
    <w:rsid w:val="00F51F4A"/>
    <w:rsid w:val="00F52123"/>
    <w:rsid w:val="00F521EC"/>
    <w:rsid w:val="00F53C44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4DBB"/>
    <w:rsid w:val="00FC5B2F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theme" Target="theme/theme1.xml"/><Relationship Id="rId21" Type="http://schemas.openxmlformats.org/officeDocument/2006/relationships/image" Target="media/image9.wmf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footer" Target="footer4.xml"/><Relationship Id="rId68" Type="http://schemas.openxmlformats.org/officeDocument/2006/relationships/image" Target="media/image48.png"/><Relationship Id="rId84" Type="http://schemas.openxmlformats.org/officeDocument/2006/relationships/image" Target="media/image60.png"/><Relationship Id="rId89" Type="http://schemas.openxmlformats.org/officeDocument/2006/relationships/image" Target="media/image63.png"/><Relationship Id="rId112" Type="http://schemas.openxmlformats.org/officeDocument/2006/relationships/image" Target="media/image83.wmf"/><Relationship Id="rId16" Type="http://schemas.openxmlformats.org/officeDocument/2006/relationships/footer" Target="footer3.xml"/><Relationship Id="rId107" Type="http://schemas.openxmlformats.org/officeDocument/2006/relationships/image" Target="media/image78.png"/><Relationship Id="rId11" Type="http://schemas.openxmlformats.org/officeDocument/2006/relationships/header" Target="header1.xml"/><Relationship Id="rId32" Type="http://schemas.openxmlformats.org/officeDocument/2006/relationships/image" Target="media/image19.wmf"/><Relationship Id="rId37" Type="http://schemas.openxmlformats.org/officeDocument/2006/relationships/image" Target="media/image23.png"/><Relationship Id="rId53" Type="http://schemas.openxmlformats.org/officeDocument/2006/relationships/image" Target="media/image34.png"/><Relationship Id="rId58" Type="http://schemas.openxmlformats.org/officeDocument/2006/relationships/image" Target="media/image39.wmf"/><Relationship Id="rId74" Type="http://schemas.openxmlformats.org/officeDocument/2006/relationships/image" Target="media/image52.png"/><Relationship Id="rId79" Type="http://schemas.openxmlformats.org/officeDocument/2006/relationships/image" Target="media/image58.jpeg"/><Relationship Id="rId102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hyperlink" Target="http://www.mathe-sicher-koennen.dzlm.de/erklaervideos?nid=696" TargetMode="External"/><Relationship Id="rId95" Type="http://schemas.openxmlformats.org/officeDocument/2006/relationships/header" Target="header8.xml"/><Relationship Id="rId22" Type="http://schemas.openxmlformats.org/officeDocument/2006/relationships/image" Target="media/image10.wmf"/><Relationship Id="rId27" Type="http://schemas.openxmlformats.org/officeDocument/2006/relationships/image" Target="media/image17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64" Type="http://schemas.openxmlformats.org/officeDocument/2006/relationships/header" Target="header6.xml"/><Relationship Id="rId69" Type="http://schemas.openxmlformats.org/officeDocument/2006/relationships/image" Target="media/image49.png"/><Relationship Id="rId113" Type="http://schemas.openxmlformats.org/officeDocument/2006/relationships/image" Target="media/image84.wmf"/><Relationship Id="rId80" Type="http://schemas.openxmlformats.org/officeDocument/2006/relationships/image" Target="media/image62.jpeg"/><Relationship Id="rId85" Type="http://schemas.openxmlformats.org/officeDocument/2006/relationships/image" Target="media/image66.png"/><Relationship Id="rId12" Type="http://schemas.openxmlformats.org/officeDocument/2006/relationships/header" Target="header2.xml"/><Relationship Id="rId17" Type="http://schemas.openxmlformats.org/officeDocument/2006/relationships/image" Target="media/image6.wmf"/><Relationship Id="rId33" Type="http://schemas.openxmlformats.org/officeDocument/2006/relationships/image" Target="media/image20.wmf"/><Relationship Id="rId38" Type="http://schemas.openxmlformats.org/officeDocument/2006/relationships/image" Target="media/image24.svg"/><Relationship Id="rId59" Type="http://schemas.openxmlformats.org/officeDocument/2006/relationships/image" Target="media/image40.wmf"/><Relationship Id="rId103" Type="http://schemas.openxmlformats.org/officeDocument/2006/relationships/image" Target="media/image74.png"/><Relationship Id="rId108" Type="http://schemas.openxmlformats.org/officeDocument/2006/relationships/image" Target="media/image80.png"/><Relationship Id="rId54" Type="http://schemas.openxmlformats.org/officeDocument/2006/relationships/image" Target="media/image35.png"/><Relationship Id="rId70" Type="http://schemas.openxmlformats.org/officeDocument/2006/relationships/image" Target="media/image53.png"/><Relationship Id="rId75" Type="http://schemas.openxmlformats.org/officeDocument/2006/relationships/image" Target="media/image54.png"/><Relationship Id="rId91" Type="http://schemas.openxmlformats.org/officeDocument/2006/relationships/hyperlink" Target="http://www.mathe-sicher-koennen.dzlm.de/erklaervideos?nid=696" TargetMode="External"/><Relationship Id="rId96" Type="http://schemas.openxmlformats.org/officeDocument/2006/relationships/image" Target="media/image6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28" Type="http://schemas.openxmlformats.org/officeDocument/2006/relationships/image" Target="media/image14.wmf"/><Relationship Id="rId36" Type="http://schemas.openxmlformats.org/officeDocument/2006/relationships/hyperlink" Target="https://dzlm.de/vam/msk-bruchstreifen.html" TargetMode="External"/><Relationship Id="rId49" Type="http://schemas.openxmlformats.org/officeDocument/2006/relationships/hyperlink" Target="http://www.mathe-sicher-koennen.dzlm.de/erklaervideos?nid=694" TargetMode="External"/><Relationship Id="rId57" Type="http://schemas.openxmlformats.org/officeDocument/2006/relationships/image" Target="media/image38.wmf"/><Relationship Id="rId106" Type="http://schemas.openxmlformats.org/officeDocument/2006/relationships/image" Target="media/image77.png"/><Relationship Id="rId114" Type="http://schemas.openxmlformats.org/officeDocument/2006/relationships/image" Target="media/image85.jpe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52" Type="http://schemas.openxmlformats.org/officeDocument/2006/relationships/hyperlink" Target="https://mathe-sicher-koennen.dzlm.de/erklaervideos?nid=694" TargetMode="External"/><Relationship Id="rId60" Type="http://schemas.openxmlformats.org/officeDocument/2006/relationships/image" Target="media/image41.png"/><Relationship Id="rId65" Type="http://schemas.openxmlformats.org/officeDocument/2006/relationships/header" Target="header7.xml"/><Relationship Id="rId73" Type="http://schemas.openxmlformats.org/officeDocument/2006/relationships/image" Target="media/image51.png"/><Relationship Id="rId78" Type="http://schemas.openxmlformats.org/officeDocument/2006/relationships/image" Target="media/image57.jpeg"/><Relationship Id="rId81" Type="http://schemas.openxmlformats.org/officeDocument/2006/relationships/image" Target="media/image63.jpeg"/><Relationship Id="rId86" Type="http://schemas.openxmlformats.org/officeDocument/2006/relationships/image" Target="media/image61.png"/><Relationship Id="rId94" Type="http://schemas.openxmlformats.org/officeDocument/2006/relationships/image" Target="media/image66.emf"/><Relationship Id="rId99" Type="http://schemas.openxmlformats.org/officeDocument/2006/relationships/image" Target="media/image71.jpeg"/><Relationship Id="rId101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7.wmf"/><Relationship Id="rId39" Type="http://schemas.openxmlformats.org/officeDocument/2006/relationships/image" Target="media/image28.png"/><Relationship Id="rId109" Type="http://schemas.openxmlformats.org/officeDocument/2006/relationships/image" Target="media/image79.wmf"/><Relationship Id="rId34" Type="http://schemas.openxmlformats.org/officeDocument/2006/relationships/image" Target="media/image21.wmf"/><Relationship Id="rId50" Type="http://schemas.openxmlformats.org/officeDocument/2006/relationships/hyperlink" Target="http://www.mathe-sicher-koennen.dzlm.de/erklaervideos?nid=694" TargetMode="External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97" Type="http://schemas.openxmlformats.org/officeDocument/2006/relationships/header" Target="header9.xml"/><Relationship Id="rId10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1.png"/><Relationship Id="rId40" Type="http://schemas.openxmlformats.org/officeDocument/2006/relationships/image" Target="media/image25.png"/><Relationship Id="rId45" Type="http://schemas.openxmlformats.org/officeDocument/2006/relationships/image" Target="media/image290.png"/><Relationship Id="rId66" Type="http://schemas.openxmlformats.org/officeDocument/2006/relationships/image" Target="media/image46.png"/><Relationship Id="rId87" Type="http://schemas.openxmlformats.org/officeDocument/2006/relationships/image" Target="media/image62.png"/><Relationship Id="rId110" Type="http://schemas.openxmlformats.org/officeDocument/2006/relationships/image" Target="media/image81.wmf"/><Relationship Id="rId115" Type="http://schemas.openxmlformats.org/officeDocument/2006/relationships/header" Target="header10.xml"/><Relationship Id="rId61" Type="http://schemas.openxmlformats.org/officeDocument/2006/relationships/image" Target="media/image42.jpeg"/><Relationship Id="rId82" Type="http://schemas.openxmlformats.org/officeDocument/2006/relationships/image" Target="media/image59.png"/><Relationship Id="rId19" Type="http://schemas.openxmlformats.org/officeDocument/2006/relationships/image" Target="media/image8.wmf"/><Relationship Id="rId14" Type="http://schemas.openxmlformats.org/officeDocument/2006/relationships/footer" Target="footer2.xml"/><Relationship Id="rId30" Type="http://schemas.openxmlformats.org/officeDocument/2006/relationships/image" Target="media/image16.wmf"/><Relationship Id="rId35" Type="http://schemas.openxmlformats.org/officeDocument/2006/relationships/image" Target="media/image22.png"/><Relationship Id="rId56" Type="http://schemas.openxmlformats.org/officeDocument/2006/relationships/image" Target="media/image37.emf"/><Relationship Id="rId77" Type="http://schemas.openxmlformats.org/officeDocument/2006/relationships/image" Target="media/image56.png"/><Relationship Id="rId100" Type="http://schemas.openxmlformats.org/officeDocument/2006/relationships/image" Target="media/image72.png"/><Relationship Id="rId105" Type="http://schemas.openxmlformats.org/officeDocument/2006/relationships/image" Target="media/image76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microsoft.com/office/2007/relationships/hdphoto" Target="media/hdphoto1.wdp"/><Relationship Id="rId93" Type="http://schemas.openxmlformats.org/officeDocument/2006/relationships/image" Target="media/image65.emf"/><Relationship Id="rId98" Type="http://schemas.openxmlformats.org/officeDocument/2006/relationships/image" Target="media/image70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0.png"/><Relationship Id="rId67" Type="http://schemas.openxmlformats.org/officeDocument/2006/relationships/image" Target="media/image47.png"/><Relationship Id="rId116" Type="http://schemas.openxmlformats.org/officeDocument/2006/relationships/fontTable" Target="fontTable.xml"/><Relationship Id="rId20" Type="http://schemas.openxmlformats.org/officeDocument/2006/relationships/image" Target="media/image80.wmf"/><Relationship Id="rId41" Type="http://schemas.openxmlformats.org/officeDocument/2006/relationships/image" Target="media/image26.png"/><Relationship Id="rId62" Type="http://schemas.openxmlformats.org/officeDocument/2006/relationships/header" Target="header5.xml"/><Relationship Id="rId83" Type="http://schemas.microsoft.com/office/2007/relationships/hdphoto" Target="media/hdphoto2.wdp"/><Relationship Id="rId88" Type="http://schemas.openxmlformats.org/officeDocument/2006/relationships/hyperlink" Target="https://mathe-sicher-koennen.dzlm.de/erklaervideos?nid=696" TargetMode="External"/><Relationship Id="rId111" Type="http://schemas.openxmlformats.org/officeDocument/2006/relationships/image" Target="media/image8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8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4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4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6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21</Pages>
  <Words>4128</Words>
  <Characters>20929</Characters>
  <Application>Microsoft Office Word</Application>
  <DocSecurity>0</DocSecurity>
  <Lines>1744</Lines>
  <Paragraphs>677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3</cp:revision>
  <cp:lastPrinted>2024-11-20T10:33:00Z</cp:lastPrinted>
  <dcterms:created xsi:type="dcterms:W3CDTF">2025-10-29T19:14:00Z</dcterms:created>
  <dcterms:modified xsi:type="dcterms:W3CDTF">2025-10-29T19:19:00Z</dcterms:modified>
</cp:coreProperties>
</file>