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00288" behindDoc="1" locked="0" layoutInCell="1" allowOverlap="1" wp14:anchorId="26190F56" wp14:editId="5EE460BD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4DAAEC1B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3562961C" wp14:editId="4B4CF6D8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4pt;margin-top:34.35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</w:t>
                  </w:r>
                  <w:proofErr w:type="gramStart"/>
                  <w:r>
                    <w:t xml:space="preserve">  .</w:t>
                  </w:r>
                  <w:proofErr w:type="gramEnd"/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7840" behindDoc="0" locked="0" layoutInCell="1" allowOverlap="1" wp14:anchorId="158E225E" wp14:editId="62A69C8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478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2720" behindDoc="0" locked="0" layoutInCell="1" allowOverlap="1" wp14:anchorId="2956EC8E" wp14:editId="36BB5231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549C2AA" id="Gruppieren 1" o:spid="_x0000_s1026" style="position:absolute;margin-left:78.9pt;margin-top:2.3pt;width:299.25pt;height:94.6pt;z-index:253342720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">
                              <v:imagedata r:id="rId16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">
                              <v:imagedata r:id="rId17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&#13;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6736" behindDoc="0" locked="0" layoutInCell="1" allowOverlap="1" wp14:anchorId="48864132" wp14:editId="7C30DE94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8784" behindDoc="0" locked="0" layoutInCell="1" allowOverlap="1" wp14:anchorId="22D6431C" wp14:editId="79D7DFBA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8864" behindDoc="0" locked="0" layoutInCell="1" allowOverlap="1" wp14:anchorId="02FC680D" wp14:editId="2CCFBBA3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4" style="position:absolute;margin-left:231.85pt;margin-top:33.65pt;width:14.15pt;height:25pt;z-index:253348864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0832" behindDoc="0" locked="0" layoutInCell="1" allowOverlap="1" wp14:anchorId="412369D8" wp14:editId="69AEEE76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60832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1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1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proofErr w:type="gramStart"/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proofErr w:type="gramEnd"/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6016" behindDoc="0" locked="0" layoutInCell="1" allowOverlap="1" wp14:anchorId="17F33311" wp14:editId="2800A874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601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4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4864" behindDoc="0" locked="0" layoutInCell="1" allowOverlap="1" wp14:anchorId="0AEB970F" wp14:editId="2533CE0F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B970F" id="Gruppieren 421" o:spid="_x0000_s1049" style="position:absolute;margin-left:4.8pt;margin-top:1.8pt;width:329.6pt;height:106pt;z-index:253604864" coordsize="41860,13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&#13;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&#13;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&#13;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4208" behindDoc="0" locked="0" layoutInCell="1" allowOverlap="1" wp14:anchorId="3994A497" wp14:editId="3C4B2DBA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58" style="position:absolute;margin-left:350.9pt;margin-top:79.2pt;width:50.85pt;height:56.9pt;z-index:25289420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Jd3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LM+0o0unxCo1UgZZoozbCWQvzvq/Jpa&#13;&#10;jA9sYiT6z/hUUuMx3UkJqbX9/qv9oI/U4TQhB4yjReK+7WjoV/KjQlLD7OoF2wubXlC75lqjzFCg&#13;&#10;8CaKuGC97MUKRfkVk3IZXsERVQxvLRLfi9e+HYqYtIwvl1GpbXt36t6gWWYRrMDGh+NXak1HWY+E&#13;&#10;fdI9bWhBz5nb6gbUlV7uvK5EpHUAtkWxwxsUjlKcc5DOBunP66j1/J/D1Q8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TRyXd5cDAACB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26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06C0C150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6912" behindDoc="0" locked="0" layoutInCell="1" allowOverlap="1" wp14:anchorId="62BD8585" wp14:editId="4F74D2AA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BD8585" id="_x0000_s1061" style="position:absolute;left:0;text-align:left;margin-left:8.6pt;margin-top:-10.5pt;width:13.8pt;height:25pt;z-index:2536069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6432" behindDoc="0" locked="0" layoutInCell="1" allowOverlap="1" wp14:anchorId="0D17E9C6" wp14:editId="5B9CB35F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8480" behindDoc="0" locked="0" layoutInCell="1" allowOverlap="1" wp14:anchorId="2CD8CA85" wp14:editId="259A22BF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71008" behindDoc="0" locked="0" layoutInCell="1" allowOverlap="1" wp14:anchorId="32253D9B" wp14:editId="2870F182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5666FE21" wp14:editId="71C7D499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7CFFA7" id="Gruppieren 425" o:spid="_x0000_s1026" href="https://dzlm.de/vam/msk-bruchstreifen.html" style="position:absolute;margin-left:-2.95pt;margin-top:184.75pt;width:21.65pt;height:15.55pt;z-index:25296179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9200" behindDoc="1" locked="0" layoutInCell="1" allowOverlap="1" wp14:anchorId="4633D436" wp14:editId="06933E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4864" behindDoc="1" locked="0" layoutInCell="1" allowOverlap="1" wp14:anchorId="128EC917" wp14:editId="51D30B9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3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1F84FE3C" wp14:editId="0AFF7E0C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3840" behindDoc="0" locked="0" layoutInCell="1" allowOverlap="1" wp14:anchorId="2D1CE6FF" wp14:editId="1A33D730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2032" behindDoc="0" locked="0" layoutInCell="1" allowOverlap="1" wp14:anchorId="32E746EB" wp14:editId="0FEDC48C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217AA050" wp14:editId="4FC2ACF5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5C59608" wp14:editId="3ED1A04D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67" type="#_x0000_t202" style="position:absolute;margin-left:360.4pt;margin-top:2.8pt;width:31.1pt;height:17.8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AB49611" wp14:editId="2F99EAC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68" type="#_x0000_t202" style="position:absolute;margin-left:7.85pt;margin-top:10.7pt;width:40.3pt;height:15.4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0CDE7A87" wp14:editId="129D05AE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69" type="#_x0000_t202" style="position:absolute;margin-left:319.95pt;margin-top:22.2pt;width:62.15pt;height:36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9008" behindDoc="0" locked="0" layoutInCell="1" allowOverlap="1" wp14:anchorId="51504F90" wp14:editId="2CEF9AFC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20864" behindDoc="0" locked="0" layoutInCell="1" allowOverlap="1" wp14:anchorId="38BAF16E" wp14:editId="72B668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F90CE" id="Gruppieren 425" o:spid="_x0000_s1026" href="https://dzlm.de/vam/msk-bruchstreifen.html" style="position:absolute;margin-left:0;margin-top:.4pt;width:21.65pt;height:15.55pt;z-index:2532208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C75659B" wp14:editId="23183503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70" type="#_x0000_t202" style="position:absolute;left:0;text-align:left;margin-left:345.7pt;margin-top:10.75pt;width:79.8pt;height:30.3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27CC4CB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41E18E3A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17792" behindDoc="0" locked="0" layoutInCell="1" allowOverlap="1" wp14:anchorId="106D8CBB" wp14:editId="3130401C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FA77C09" wp14:editId="7A720DBD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77C09" id="Gruppieren 422" o:spid="_x0000_s1071" style="position:absolute;margin-left:304.8pt;margin-top:21.75pt;width:93.8pt;height:26.4pt;z-index:253618176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29"/>
        <w:gridCol w:w="3402"/>
        <w:gridCol w:w="4820"/>
      </w:tblGrid>
      <w:tr w:rsidR="004D2AA6" w14:paraId="2AA97EBA" w14:textId="77777777" w:rsidTr="00A42631">
        <w:trPr>
          <w:trHeight w:val="71"/>
        </w:trPr>
        <w:tc>
          <w:tcPr>
            <w:tcW w:w="705" w:type="dxa"/>
          </w:tcPr>
          <w:p w14:paraId="7B073CA1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651" w:type="dxa"/>
            <w:gridSpan w:val="3"/>
          </w:tcPr>
          <w:p w14:paraId="5FADD3F6" w14:textId="6D7E9A42" w:rsidR="004D2AA6" w:rsidRPr="00D53CEA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4D2AA6" w14:paraId="362472A3" w14:textId="77777777" w:rsidTr="00A42631">
        <w:trPr>
          <w:trHeight w:val="71"/>
        </w:trPr>
        <w:tc>
          <w:tcPr>
            <w:tcW w:w="705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651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A42631">
        <w:tc>
          <w:tcPr>
            <w:tcW w:w="705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1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5248" behindDoc="0" locked="0" layoutInCell="1" allowOverlap="1" wp14:anchorId="425F4BA0" wp14:editId="11B6E3F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2ADEB550" wp14:editId="3054A1D2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88" type="#_x0000_t202" style="position:absolute;margin-left:76.75pt;margin-top:247.2pt;width:155.65pt;height:21.9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4D2AA6">
        <w:tc>
          <w:tcPr>
            <w:tcW w:w="705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9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402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71E78B32" wp14:editId="40377554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89" style="position:absolute;left:0;text-align:left;margin-left:128.95pt;margin-top:33.9pt;width:13.8pt;height:25pt;z-index:2533744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2416" behindDoc="0" locked="0" layoutInCell="1" allowOverlap="1" wp14:anchorId="45FABF52" wp14:editId="7E91F380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93" style="position:absolute;left:0;text-align:left;margin-left:112.4pt;margin-top:33.9pt;width:13.8pt;height:25pt;z-index:2533724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449F232E" wp14:editId="1AFD32C8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97" style="position:absolute;left:0;text-align:left;margin-left:95.55pt;margin-top:33.9pt;width:13.8pt;height:25pt;z-index:25337036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121A7E64" wp14:editId="39D0D160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101" style="position:absolute;left:0;text-align:left;margin-left:80.8pt;margin-top:33.95pt;width:13.8pt;height:25pt;z-index:2533683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4D2AA6">
        <w:tc>
          <w:tcPr>
            <w:tcW w:w="705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557D6EED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402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2344A594" wp14:editId="2A9CECB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105" style="position:absolute;margin-left:15.05pt;margin-top:7pt;width:13.8pt;height:25pt;z-index:2533765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78E0A5A8" wp14:editId="6131C9B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109" style="position:absolute;margin-left:121pt;margin-top:7pt;width:15.15pt;height:24.9pt;z-index:253378560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 w:rsidR="00FA65C3">
              <w:rPr>
                <w:rFonts w:ascii="Calibri" w:hAnsi="Calibri"/>
              </w:rPr>
              <w:t xml:space="preserve">    </w:t>
            </w:r>
            <w:proofErr w:type="gramStart"/>
            <w:r w:rsidR="00FA65C3">
              <w:rPr>
                <w:rFonts w:ascii="Calibri" w:hAnsi="Calibri"/>
              </w:rPr>
              <w:t xml:space="preserve">  </w:t>
            </w:r>
            <w:r w:rsidR="004D2AA6" w:rsidRPr="00C63632">
              <w:rPr>
                <w:rFonts w:ascii="Calibri" w:hAnsi="Calibri"/>
              </w:rPr>
              <w:t>?</w:t>
            </w:r>
            <w:proofErr w:type="gramEnd"/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69D1071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356437A2" wp14:editId="6318988F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113" type="#_x0000_t202" style="position:absolute;margin-left:404.65pt;margin-top:318.9pt;width:73.9pt;height:46.1pt;z-index:2532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VVLMQIAAFs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&#13;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47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5D327C76" wp14:editId="04860A98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27C76" id="Gruppieren 86" o:spid="_x0000_s1114" style="position:absolute;margin-left:3.4pt;margin-top:32.95pt;width:178.7pt;height:33.75pt;z-index:253620224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">
                      <v:group id="Gruppieren 1353794345" o:spid="_x0000_s1115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6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7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8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9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20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1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2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3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4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49" o:title="" cropbottom="33944f" cropleft="1f" cropright="2644f" recolortarget="#333 [1446]"/>
                        </v:shape>
                        <v:shape id="Textfeld 398" o:spid="_x0000_s1125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6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7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8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9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30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1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Textfeld 398" o:spid="_x0000_s1132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3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4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5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6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7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8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9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21" o:title="" cropbottom="33944f" cropleft="1f" cropright="2644f" recolortarget="#333 [1446]"/>
                          </v:shape>
                          <v:shape id="Textfeld 398" o:spid="_x0000_s1140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1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  <v:group id="Gruppieren 446339178" o:spid="_x0000_s1142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3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4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5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6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7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8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21" o:title="" cropbottom="33944f" cropleft="1f" cropright="2644f" recolortarget="#333 [1446]"/>
                          </v:shape>
                          <v:shape id="Textfeld 398" o:spid="_x0000_s1149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50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  <v:shape id="Textfeld 398" o:spid="_x0000_s1151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3200" behindDoc="0" locked="0" layoutInCell="1" allowOverlap="1" wp14:anchorId="03A9EFD0" wp14:editId="385E38D4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152" style="position:absolute;margin-left:132.4pt;margin-top:7.8pt;width:13.8pt;height:25pt;z-index:2533632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">
                      <v:shape id="Textfeld 3" o:spid="_x0000_s11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proofErr w:type="gramEnd"/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3296" behindDoc="0" locked="0" layoutInCell="1" allowOverlap="1" wp14:anchorId="792E377E" wp14:editId="59C5C1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2F4F3" id="Gruppieren 71" o:spid="_x0000_s1026" href="https://mathe-sicher-koennen.dzlm.de/erklaervideos?nid=694" style="position:absolute;margin-left:0;margin-top:.1pt;width:18.1pt;height:13.2pt;z-index:25298329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3648" behindDoc="0" locked="0" layoutInCell="1" allowOverlap="1" wp14:anchorId="41A610DF" wp14:editId="4FF8B0A2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736DC5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364" w:type="dxa"/>
            <w:gridSpan w:val="4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736DC5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6CBB27A" wp14:editId="1159C941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156" type="#_x0000_t202" style="position:absolute;margin-left:374.75pt;margin-top:59.65pt;width:79.8pt;height:30.3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459F843E" wp14:editId="7F1986EA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157" type="#_x0000_t202" style="position:absolute;margin-left:325.1pt;margin-top:10.5pt;width:62.15pt;height:36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736DC5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1488" behindDoc="0" locked="0" layoutInCell="1" allowOverlap="1" wp14:anchorId="73972D19" wp14:editId="12A12F0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91070" id="Gruppieren 425" o:spid="_x0000_s1026" href="https://dzlm.de/vam/msk-bruchstreifen.html" style="position:absolute;margin-left:2.5pt;margin-top:1pt;width:21.65pt;height:15.55pt;z-index:25299148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58ACB2EC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3EB40292" wp14:editId="4E15971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158" style="position:absolute;margin-left:27pt;margin-top:6.8pt;width:14.3pt;height:25pt;z-index:253380608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6496" behindDoc="0" locked="0" layoutInCell="1" allowOverlap="1" wp14:anchorId="7467503E" wp14:editId="3C996700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 xml:space="preserve">Nutze die digitalen Bruchstreifen zur Bearbeitung der Aufgabe: </w:t>
            </w:r>
            <w:r w:rsidR="008C3B54">
              <w:rPr>
                <w:noProof/>
              </w:rPr>
              <w:br/>
              <w:t>Stelle</w:t>
            </w:r>
            <m:oMath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7B3122FC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79CD8EA6" wp14:editId="56FDE16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162" style="position:absolute;margin-left:66.85pt;margin-top:5.55pt;width:14.15pt;height:14.1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6CD3312E" wp14:editId="5AD275CB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163" style="position:absolute;margin-left:27.05pt;margin-top:5.2pt;width:14.15pt;height:14.1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736DC5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5984" behindDoc="0" locked="0" layoutInCell="1" allowOverlap="1" wp14:anchorId="2E53DBFF" wp14:editId="64BD4BDD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16A615D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62CFE3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736DC5">
        <w:tc>
          <w:tcPr>
            <w:tcW w:w="708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75FCFD41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2208" behindDoc="0" locked="0" layoutInCell="1" allowOverlap="1" wp14:anchorId="058C9C2E" wp14:editId="60ED9C77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C9C2E" id="Gruppieren 427" o:spid="_x0000_s1164" style="position:absolute;margin-left:21.3pt;margin-top:61pt;width:301.95pt;height:14.3pt;z-index:253662208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5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6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B54"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364" w:type="dxa"/>
            <w:gridSpan w:val="4"/>
          </w:tcPr>
          <w:p w14:paraId="6E3F45B0" w14:textId="28BA3BB2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9FEBD26" wp14:editId="3316F743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167" type="#_x0000_t62" style="position:absolute;margin-left:312pt;margin-top:12.95pt;width:114.45pt;height:36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CVdYLr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4922CFAF" w:rsidR="008C3B54" w:rsidRDefault="008C3B54" w:rsidP="008C3B54">
            <w:pPr>
              <w:spacing w:line="240" w:lineRule="atLeast"/>
            </w:pPr>
          </w:p>
          <w:p w14:paraId="0FE83325" w14:textId="5359B86C" w:rsidR="008C3B54" w:rsidRDefault="00663201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4736" behindDoc="0" locked="0" layoutInCell="1" allowOverlap="1" wp14:anchorId="58E9DEEF" wp14:editId="16985E1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9DEEF" id="Gruppieren 426" o:spid="_x0000_s1168" style="position:absolute;margin-left:.45pt;margin-top:59.8pt;width:301.2pt;height:26.75pt;z-index:253684736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69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0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1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2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3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6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7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0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1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4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5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8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8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2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3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6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7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19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2230C2D" wp14:editId="1318866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200" type="#_x0000_t62" style="position:absolute;margin-left:307.5pt;margin-top:100.85pt;width:113.75pt;height:33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DDE711B" wp14:editId="5A434E1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201" type="#_x0000_t202" style="position:absolute;margin-left:340.95pt;margin-top:65.15pt;width:48.5pt;height:21.4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9056" behindDoc="0" locked="0" layoutInCell="1" allowOverlap="1" wp14:anchorId="4E530275" wp14:editId="1EA1751F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736DC5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69FB2B60" wp14:editId="2D529DCF">
                      <wp:simplePos x="0" y="0"/>
                      <wp:positionH relativeFrom="column">
                        <wp:posOffset>746644</wp:posOffset>
                      </wp:positionH>
                      <wp:positionV relativeFrom="paragraph">
                        <wp:posOffset>353787</wp:posOffset>
                      </wp:positionV>
                      <wp:extent cx="175260" cy="317616"/>
                      <wp:effectExtent l="0" t="0" r="15240" b="635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202" style="position:absolute;margin-left:58.8pt;margin-top:27.85pt;width:13.8pt;height:25pt;z-index:25338265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">
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C92E37B" wp14:editId="557CCE1D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206" style="position:absolute;margin-left:241.75pt;margin-top:-6.2pt;width:13.8pt;height:25pt;z-index:2533847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</w:t>
            </w:r>
            <w:proofErr w:type="gramStart"/>
            <w:r>
              <w:rPr>
                <w:b w:val="0"/>
                <w:color w:val="auto"/>
              </w:rPr>
              <w:t xml:space="preserve">  </w:t>
            </w:r>
            <w:r w:rsidR="008C3B54" w:rsidRPr="003A5D9A">
              <w:rPr>
                <w:b w:val="0"/>
                <w:color w:val="auto"/>
              </w:rPr>
              <w:t>?</w:t>
            </w:r>
            <w:proofErr w:type="gramEnd"/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3952" behindDoc="0" locked="0" layoutInCell="1" allowOverlap="1" wp14:anchorId="5B44F5FE" wp14:editId="6E5D8E09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66745BF" id="Gruppieren 428" o:spid="_x0000_s1026" style="position:absolute;margin-left:-.8pt;margin-top:13.2pt;width:29.3pt;height:172.05pt;z-index:253693952" coordsize="3722,21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&#13;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">
                              <v:imagedata r:id="rId57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">
                              <v:imagedata r:id="rId57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">
                              <v:imagedata r:id="rId57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25ED0505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6752" behindDoc="0" locked="0" layoutInCell="1" allowOverlap="1" wp14:anchorId="59631231" wp14:editId="2FFC060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210" style="position:absolute;margin-left:209.75pt;margin-top:7.15pt;width:13.8pt;height:25pt;z-index:25338675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</w:t>
            </w:r>
            <w:proofErr w:type="gramStart"/>
            <w:r>
              <w:t xml:space="preserve">  .</w:t>
            </w:r>
            <w:proofErr w:type="gramEnd"/>
            <w:r>
              <w:t xml:space="preserve">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30E0D57C" w14:textId="77777777" w:rsidR="003A5DF0" w:rsidRDefault="003A5DF0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8800" behindDoc="0" locked="0" layoutInCell="1" allowOverlap="1" wp14:anchorId="7EE7E4DB" wp14:editId="090C1A7F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214" style="position:absolute;margin-left:171.7pt;margin-top:4.05pt;width:14.65pt;height:25pt;z-index:253388800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6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</w:t>
            </w:r>
            <w:proofErr w:type="gramStart"/>
            <w:r w:rsidR="005E69F8">
              <w:t xml:space="preserve">  </w:t>
            </w:r>
            <w:r w:rsidR="00CD41E0">
              <w:t>.</w:t>
            </w:r>
            <w:proofErr w:type="gramEnd"/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385F633E" wp14:editId="2CB41BC8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218" style="position:absolute;margin-left:281.45pt;margin-top:25.55pt;width:13.8pt;height:24.1pt;z-index:253396992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">
                      <v:shape id="Textfeld 3" o:spid="_x0000_s121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0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2ADAE392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3C0220F8" wp14:editId="149A94D6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222" style="position:absolute;margin-left:263.1pt;margin-top:10.8pt;width:13.55pt;height:23.45pt;z-index:253399040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3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4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einen 20 cm langen Streifen 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78D421F" wp14:editId="094C8CAB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226" style="position:absolute;margin-left:243.25pt;margin-top:6.1pt;width:12.7pt;height:24.05pt;z-index:253401088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7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28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64763570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31780575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5A88141A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0848" behindDoc="0" locked="0" layoutInCell="1" allowOverlap="1" wp14:anchorId="419BFA51" wp14:editId="59FF2DA3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230" style="position:absolute;margin-left:41.9pt;margin-top:21.5pt;width:14.9pt;height:25pt;z-index:253390848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2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2896" behindDoc="0" locked="0" layoutInCell="1" allowOverlap="1" wp14:anchorId="59ADAAD6" wp14:editId="2D86AF3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234" style="position:absolute;margin-left:66.7pt;margin-top:21.45pt;width:14.1pt;height:25pt;z-index:253392896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6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8032" behindDoc="0" locked="0" layoutInCell="1" allowOverlap="1" wp14:anchorId="2113F033" wp14:editId="4D144B81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</w:t>
            </w:r>
            <w:proofErr w:type="gramStart"/>
            <w:r w:rsidR="003A5DF0">
              <w:t xml:space="preserve">  .</w:t>
            </w:r>
            <w:proofErr w:type="gramEnd"/>
            <w:r w:rsidR="003A5DF0">
              <w:t xml:space="preserve">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6A45DA99" wp14:editId="7229A755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45DA99" id="Gruppieren 126" o:spid="_x0000_s1238" style="position:absolute;left:0;text-align:left;margin-left:240.05pt;margin-top:15.8pt;width:47.2pt;height:33.75pt;z-index:253627392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39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0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1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2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3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4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5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6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7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48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49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49" o:title="" cropbottom="33944f" cropleft="1f" cropright="2644f" recolortarget="#727272 [1449]"/>
                          </v:shape>
                          <v:shape id="Textfeld 398" o:spid="_x0000_s1250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1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21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4944" behindDoc="0" locked="0" layoutInCell="1" allowOverlap="1" wp14:anchorId="60ADC7FA" wp14:editId="4F28F50A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252" style="position:absolute;left:0;text-align:left;margin-left:129.6pt;margin-top:21.15pt;width:14.5pt;height:25pt;z-index:253394944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4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62"/>
          <w:footerReference w:type="default" r:id="rId6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4A3551F9" wp14:editId="6DA9A8D0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256" style="position:absolute;margin-left:102.85pt;margin-top:33.75pt;width:13.85pt;height:25pt;z-index:253405184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8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27CCF904" wp14:editId="58BD3511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260" style="position:absolute;margin-left:64.6pt;margin-top:33.5pt;width:15.7pt;height:25pt;z-index:253403136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9280" behindDoc="0" locked="0" layoutInCell="1" allowOverlap="1" wp14:anchorId="66953F25" wp14:editId="36EC9064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264" style="position:absolute;margin-left:156.35pt;margin-top:6.5pt;width:13.8pt;height:25pt;z-index:253409280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6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7232" behindDoc="0" locked="0" layoutInCell="1" allowOverlap="1" wp14:anchorId="489D1D7D" wp14:editId="20BE1306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268" style="position:absolute;margin-left:116.8pt;margin-top:-7.05pt;width:15.7pt;height:25pt;z-index:25340723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</w:t>
                  </w:r>
                  <w:proofErr w:type="gramStart"/>
                  <w:r>
                    <w:t xml:space="preserve">  </w:t>
                  </w:r>
                  <w:r w:rsidR="00502804">
                    <w:t>?</w:t>
                  </w:r>
                  <w:proofErr w:type="gramEnd"/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1328" behindDoc="0" locked="0" layoutInCell="1" allowOverlap="1" wp14:anchorId="3CEBC918" wp14:editId="2C6C238C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272" style="position:absolute;margin-left:204.85pt;margin-top:6.4pt;width:13.6pt;height:25pt;z-index:253411328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3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4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4928" behindDoc="0" locked="0" layoutInCell="1" allowOverlap="1" wp14:anchorId="3D5F4467" wp14:editId="3528BCC3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6" style="position:absolute;margin-left:258.4pt;margin-top:1.5pt;width:111.85pt;height:45.75pt;z-index:253564928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7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1" o:title="" recolortarget="#727272 [1449]"/>
                            </v:shape>
                            <v:shape id="Grafik 295634061" o:spid="_x0000_s1278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1" o:title="" recolortarget="#727272 [1449]"/>
                            </v:shape>
                            <v:group id="_x0000_s1279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0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1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2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3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502804">
                    <w:t>Finde zwei Brüche, die genauso groß sind w</w:t>
                  </w:r>
                  <w:r w:rsidR="00C7430D">
                    <w:t xml:space="preserve">ie    </w:t>
                  </w:r>
                  <w:proofErr w:type="gramStart"/>
                  <w:r w:rsidR="00C7430D">
                    <w:t xml:space="preserve">  .</w:t>
                  </w:r>
                  <w:proofErr w:type="gramEnd"/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8000" behindDoc="0" locked="0" layoutInCell="1" allowOverlap="1" wp14:anchorId="5AAECF23" wp14:editId="30362F26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5AAECF23" id="Gruppieren 386" o:spid="_x0000_s1284" style="position:absolute;margin-left:.7pt;margin-top:7.35pt;width:47.65pt;height:33.85pt;z-index:253568000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5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8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65" o:title="" recolortarget="#727272 [1449]"/>
                                    </v:shape>
                                    <v:shape id="Textfeld 398" o:spid="_x0000_s129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0048" behindDoc="0" locked="0" layoutInCell="1" allowOverlap="1" wp14:anchorId="3E883604" wp14:editId="29BBA2FE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3E883604" id="_x0000_s1292" style="position:absolute;margin-left:21.2pt;margin-top:16.85pt;width:47.65pt;height:33.85pt;z-index:253570048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3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4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5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6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7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298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65" o:title="" recolortarget="#727272 [1449]"/>
                                    </v:shape>
                                    <v:shape id="Textfeld 398" o:spid="_x0000_s1299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4144" behindDoc="0" locked="0" layoutInCell="1" allowOverlap="1" wp14:anchorId="4C2E6779" wp14:editId="14A34626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0" style="position:absolute;margin-left:22.25pt;margin-top:11.75pt;width:62.45pt;height:37.15pt;z-index:253574144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1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2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3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4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5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6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7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08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09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0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1" o:title="" cropbottom="33944f" cropleft="1f" cropright="2644f" recolortarget="#727272 [1449]"/>
                              </v:shape>
                              <v:shape id="Textfeld 398" o:spid="_x0000_s1311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6192" behindDoc="0" locked="0" layoutInCell="1" allowOverlap="1" wp14:anchorId="03CC2B30" wp14:editId="3161EBE4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2" style="position:absolute;margin-left:2.05pt;margin-top:1.15pt;width:62.35pt;height:34.4pt;z-index:253576192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4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1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1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2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1" o:title="" cropbottom="33944f" cropleft="1f" cropright="2644f" recolortarget="#727272 [1449]"/>
                                    </v:shape>
                                    <v:shape id="Textfeld 398" o:spid="_x0000_s132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8240" behindDoc="0" locked="0" layoutInCell="1" allowOverlap="1" wp14:anchorId="3BC703E2" wp14:editId="3EBB4564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4" style="position:absolute;margin-left:215.85pt;margin-top:13pt;width:62.35pt;height:34.9pt;z-index:253578240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2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2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3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4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1" o:title="" cropbottom="33944f" cropleft="1f" cropright="2644f" recolortarget="#727272 [1449]"/>
                              </v:shape>
                              <v:shape id="Textfeld 398" o:spid="_x0000_s133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80288" behindDoc="0" locked="0" layoutInCell="1" allowOverlap="1" wp14:anchorId="0975856B" wp14:editId="16E08782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6" style="position:absolute;margin-left:3.35pt;margin-top:6.15pt;width:62.55pt;height:36.7pt;z-index:253580288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7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38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3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1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3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5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6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1" o:title="" cropbottom="33944f" cropleft="1f" cropright="2644f" recolortarget="#727272 [1449]"/>
                                    </v:shape>
                                    <v:shape id="Textfeld 398" o:spid="_x0000_s134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66"/>
          <w:headerReference w:type="first" r:id="rId67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47AD8DA0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681F01B9" wp14:editId="68E02868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01B9" id="_x0000_s1348" style="position:absolute;margin-left:64.25pt;margin-top:26.75pt;width:12.75pt;height:23.15pt;z-index:253582336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4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anchor distT="0" distB="0" distL="114300" distR="114300" simplePos="0" relativeHeight="252851200" behindDoc="0" locked="0" layoutInCell="1" allowOverlap="1" wp14:anchorId="0D4EF9E3" wp14:editId="51DC15AD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660E558F" w:rsidR="00C25C46" w:rsidRDefault="00C7430D" w:rsidP="00A42631">
            <w:pPr>
              <w:spacing w:after="6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5424" behindDoc="0" locked="0" layoutInCell="1" allowOverlap="1" wp14:anchorId="6F3D9E87" wp14:editId="4B9C75D2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352" style="position:absolute;margin-left:278.15pt;margin-top:7.05pt;width:12.75pt;height:23.15pt;z-index:253415424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3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4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>
              <w:t xml:space="preserve">     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5916FBCC" wp14:editId="7A7AFF2F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6FBCC" id="_x0000_s1356" style="position:absolute;left:0;text-align:left;margin-left:275.75pt;margin-top:10.25pt;width:12.75pt;height:23.15pt;z-index:253584384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7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8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BB5F2B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56A57989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527ABE03" w:rsidR="00C25C46" w:rsidRPr="00CE7DCF" w:rsidRDefault="00C827A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776E185D" wp14:editId="4C60C976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360" style="position:absolute;margin-left:169.75pt;margin-top:8.55pt;width:12.8pt;height:22.75pt;z-index:253419520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5dgkQ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">
                      <v:shape id="Textfeld 3" o:spid="_x0000_s136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2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3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05BD83ED" w:rsidR="00C25C46" w:rsidRDefault="00513E9A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1F6B718" wp14:editId="09429463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364" type="#_x0000_t202" style="position:absolute;margin-left:305.1pt;margin-top:18.8pt;width:99.8pt;height:31.1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6F74B018" wp14:editId="4D39DA8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5" type="#_x0000_t106" style="position:absolute;margin-left:15.8pt;margin-top:.85pt;width:137.25pt;height:56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E4dgc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5408" behindDoc="0" locked="0" layoutInCell="1" allowOverlap="1" wp14:anchorId="444AA51F" wp14:editId="3F81CDFA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218D22BD" wp14:editId="2A99114F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6" style="position:absolute;margin-left:159pt;margin-top:.45pt;width:49.35pt;height:60.85pt;z-index:25294131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Z+hLxQMAAJ8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af5pA91pdcviNRq5AwTxxm+kHDngTm/ZBbDBZsYmP4rPmWt&#13;&#10;8ZruJEoqbb//aD/oI3c4pWSPYTWj7u8tCz2s/qyQ1TDZesH2wqoX1La51ag9VC28iSIuWF/3YolK&#13;&#10;/YY5Og+v4Igpjrdm1PfirW9HJuYwF/N5VGpb4YN6NGigLfED7E+Hb8yajrMeGfuie96wgp1Tt9UN&#13;&#10;mVV6vvW6lJ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MGfoS8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70" o:title="" chromakey="white"/>
                      </v:shape>
                      <v:shape id="_x0000_s13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DCD2928" wp14:editId="6CAFAD52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369" type="#_x0000_t62" style="position:absolute;margin-left:216.1pt;margin-top:.25pt;width:166.65pt;height:41.5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3F213788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1568" behindDoc="0" locked="0" layoutInCell="1" allowOverlap="1" wp14:anchorId="0278A2B0" wp14:editId="722DC426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370" style="position:absolute;margin-left:87.55pt;margin-top:7.1pt;width:12.75pt;height:23.65pt;z-index:253421568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">
                      <v:shape id="Textfeld 3" o:spid="_x0000_s137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2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3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59DF576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68299622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3616" behindDoc="0" locked="0" layoutInCell="1" allowOverlap="1" wp14:anchorId="333B9A41" wp14:editId="62DD52E3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374" style="position:absolute;left:0;text-align:left;margin-left:217.75pt;margin-top:20.5pt;width:12.75pt;height:24pt;z-index:253423616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">
                      <v:shape id="Textfeld 3" o:spid="_x0000_s1375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7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06AC7722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1E481E6C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5C39C4FD" wp14:editId="5FC1B91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378" style="position:absolute;left:0;text-align:left;margin-left:40.25pt;margin-top:5.75pt;width:12.7pt;height:23.1pt;z-index:253425664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">
                      <v:shape id="Textfeld 3" o:spid="_x0000_s137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0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1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418ECC80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510D6B49" wp14:editId="25E66D0A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2" style="position:absolute;left:0;text-align:left;margin-left:217.85pt;margin-top:21.75pt;width:12.75pt;height:23.1pt;z-index:253427712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">
                      <v:shape id="Textfeld 3" o:spid="_x0000_s138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4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41DB3E69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41297DAD" wp14:editId="13F1EFA1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386" style="position:absolute;margin-left:55.85pt;margin-top:5.65pt;width:13.1pt;height:23.1pt;z-index:253429760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pq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o6U6aooDAADBCgAADgAAAAAAAAAA&#13;&#10;AAAAAAAuAgAAZHJzL2Uyb0RvYy54bWxQSwECLQAUAAYACAAAACEA6GNMIOIAAAAOAQAADwAAAAAA&#13;&#10;AAAAAAAAAADkBQAAZHJzL2Rvd25yZXYueG1sUEsFBgAAAAAEAAQA8wAAAPMGAAAAAA==&#13;&#10;">
                      <v:shape id="Textfeld 3" o:spid="_x0000_s1387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88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89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216D57B0" wp14:editId="05A28B09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390" style="position:absolute;margin-left:70pt;margin-top:6.2pt;width:12.8pt;height:23.6pt;z-index:253433856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">
                      <v:shape id="Textfeld 3" o:spid="_x0000_s139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2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3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4810F24" wp14:editId="4A7A5C94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394" style="position:absolute;margin-left:115.5pt;margin-top:6.1pt;width:12.7pt;height:23.6pt;z-index:2534400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fh8hAMAAMEKAAAOAAAAZHJzL2Uyb0RvYy54bWzsVktv1DAQviPxHyzfaZ6b3URNUSm0QqpK&#13;&#10;RQs9ex1nN5JjG9vbpPx6xs4my7bLgY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">
                      <v:shape id="Textfeld 3" o:spid="_x0000_s139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7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1808" behindDoc="0" locked="0" layoutInCell="1" allowOverlap="1" wp14:anchorId="5F9A60E8" wp14:editId="4382A28B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398" style="position:absolute;margin-left:56pt;margin-top:6.15pt;width:12.7pt;height:23.6pt;z-index:2534318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">
                      <v:shape id="Textfeld 3" o:spid="_x0000_s139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1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7952" behindDoc="0" locked="0" layoutInCell="1" allowOverlap="1" wp14:anchorId="0209E334" wp14:editId="2929FA76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402" style="position:absolute;margin-left:100.3pt;margin-top:6.25pt;width:12.75pt;height:23.65pt;z-index:2534379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">
                      <v:shape id="Textfeld 3" o:spid="_x0000_s140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6B15B3A3" wp14:editId="47BC984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406" style="position:absolute;margin-left:84.95pt;margin-top:6.2pt;width:12.75pt;height:23.65pt;z-index:2534359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2VCgAMAAMEKAAAOAAAAZHJzL2Uyb0RvYy54bWzsVlFP2zAQfp+0/2D5fSRp0rSJCIjBQJMQ&#13;&#10;oMHGs+s4bSTH9myXhP36nZ0mpdCHjU3bHvbiOPbd+e7z3X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">
                      <v:shape id="Textfeld 3" o:spid="_x0000_s140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0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6FFFC2A6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566AD50B" wp14:editId="7A6016B0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410" style="position:absolute;margin-left:312.2pt;margin-top:13.15pt;width:102.2pt;height:57.3pt;z-index:252516352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vdJ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OaW90mgAwAAkAoAAA4AAAAAAAAAAAAAAAAALgIAAGRycy9lMm9Eb2MueG1sUEsBAi0AFAAG&#13;&#10;AAgAAAAhAL4DZ9blAAAADwEAAA8AAAAAAAAAAAAAAAAA+gUAAGRycy9kb3ducmV2LnhtbFBLBQYA&#13;&#10;AAAABAAEAPMAAAAMBwAAAAA=&#13;&#10;">
                      <v:shape id="_x0000_s1411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2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84813FF" w:rsidR="00E70231" w:rsidRPr="008026EF" w:rsidRDefault="00F45970" w:rsidP="0069100A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2D59AB1A" wp14:editId="1FC8BD42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413" style="position:absolute;margin-left:79.4pt;margin-top:54.2pt;width:12.75pt;height:23.65pt;z-index:2534502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6gAdgMAAKwKAAAOAAAAZHJzL2Uyb0RvYy54bWzsVktP3DAQvlfqf7B8L0k22UciAqJQUCUE&#13;&#10;qNBy9jrObiTHdm0vCf31HTuPZWF7KBXi0kvix8x45vM3M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">
                      <v:shape id="Textfeld 3" o:spid="_x0000_s141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6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2880" behindDoc="0" locked="0" layoutInCell="1" allowOverlap="1" wp14:anchorId="7632BCF3" wp14:editId="49199B48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417" style="position:absolute;margin-left:375.25pt;margin-top:22.45pt;width:51.75pt;height:59.45pt;z-index:25292288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ZdOf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o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KmXTn5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1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2" o:title="" chromakey="white"/>
                      </v:shape>
                      <v:shape id="_x0000_s1419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71CFD0FC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04B006C1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3A9BFB5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784F404F" wp14:editId="533E8031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F404F" id="Gruppieren 430" o:spid="_x0000_s1420" style="position:absolute;margin-left:68.45pt;margin-top:7.5pt;width:205.2pt;height:24.1pt;z-index:253448192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">
                      <v:group id="_x0000_s1421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5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2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28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29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2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3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6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</w:t>
            </w:r>
            <w:proofErr w:type="gramStart"/>
            <w:r w:rsidR="00F45970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2177D4D8" wp14:editId="3C88B7DC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437" style="position:absolute;margin-left:241.8pt;margin-top:8.6pt;width:12.7pt;height:23.6pt;z-index:25345536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">
                      <v:shape id="Textfeld 3" o:spid="_x0000_s143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0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128204C" wp14:editId="5941633B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441" style="position:absolute;margin-left:151.25pt;margin-top:8.9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">
                      <v:shape id="Textfeld 3" o:spid="_x0000_s144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0444091A" wp14:editId="778C37B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445" style="position:absolute;margin-left:116.6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">
                      <v:shape id="Textfeld 3" o:spid="_x0000_s144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4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48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1A8E345C" wp14:editId="73113E34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449" style="position:absolute;margin-left:49.4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">
                      <v:shape id="Textfeld 3" o:spid="_x0000_s145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2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</w:t>
            </w:r>
            <w:proofErr w:type="gramStart"/>
            <w:r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00CD688A" wp14:editId="64023C33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D688A" id="Gruppieren 431" o:spid="_x0000_s1453" style="position:absolute;margin-left:266.8pt;margin-top:5.75pt;width:83.15pt;height:23.6pt;z-index:253460480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">
                      <v:group id="_x0000_s145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57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58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5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017EA52B" w14:textId="719F69EF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5AE420FC" wp14:editId="2EE80431">
                  <wp:simplePos x="0" y="0"/>
                  <wp:positionH relativeFrom="column">
                    <wp:posOffset>3470918</wp:posOffset>
                  </wp:positionH>
                  <wp:positionV relativeFrom="paragraph">
                    <wp:posOffset>203349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63295" cy="18288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</w:t>
            </w:r>
            <w:r w:rsidR="00206DBE">
              <w:t xml:space="preserve">sie </w:t>
            </w:r>
            <w:r w:rsidR="00423F1A">
              <w:t xml:space="preserve">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0864FD40" wp14:editId="53E6DB2D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4FD40" id="Gruppieren 143" o:spid="_x0000_s1462" style="position:absolute;left:0;text-align:left;margin-left:190.8pt;margin-top:1.75pt;width:51.35pt;height:33.4pt;z-index:253624320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">
                      <v:group id="Gruppieren 205734160" o:spid="_x0000_s1463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4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5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6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67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49" o:title="" cropbottom="33944f" cropleft="1f" cropright="2644f" recolortarget="#333 [1446]"/>
                      </v:shape>
                      <v:group id="Gruppieren 1916721574" o:spid="_x0000_s1468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69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0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2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3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Textfeld 398" o:spid="_x0000_s1474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5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77777777" w:rsidR="00CD41E0" w:rsidRDefault="00CD41E0" w:rsidP="00E13C64">
            <w:pPr>
              <w:spacing w:line="240" w:lineRule="atLeast"/>
              <w:ind w:left="284"/>
            </w:pPr>
          </w:p>
          <w:p w14:paraId="0103A82B" w14:textId="6572826D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 </w:t>
            </w:r>
          </w:p>
          <w:p w14:paraId="04571F77" w14:textId="3D1DA450" w:rsidR="00423F1A" w:rsidRPr="0045075A" w:rsidRDefault="00CD41E0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2D595553" wp14:editId="320BFE41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95553" id="_x0000_s1476" style="position:absolute;left:0;text-align:left;margin-left:190.6pt;margin-top:9.15pt;width:51.35pt;height:33.8pt;z-index:253625344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">
                      <v:group id="Gruppieren 657840202" o:spid="_x0000_s1477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78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79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0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1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2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49" o:title="" cropbottom="33944f" cropleft="1f" cropright="2644f" recolortarget="#333 [1446]"/>
                        </v:shape>
                      </v:group>
                      <v:group id="Gruppieren 530540083" o:spid="_x0000_s1483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4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85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86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87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88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89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21" o:title="" cropbottom="33944f" cropleft="1f" cropright="2644f" recolortarget="#333 [1446]"/>
                          </v:shape>
                          <v:shape id="Textfeld 398" o:spid="_x0000_s1490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1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32EB7D1" w:rsidR="00423F1A" w:rsidRPr="00267D51" w:rsidRDefault="00F45970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31778FC8" wp14:editId="15F5942F">
                      <wp:simplePos x="0" y="0"/>
                      <wp:positionH relativeFrom="column">
                        <wp:posOffset>3431977</wp:posOffset>
                      </wp:positionH>
                      <wp:positionV relativeFrom="paragraph">
                        <wp:posOffset>1282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492" type="#_x0000_t202" style="position:absolute;left:0;text-align:left;margin-left:270.25pt;margin-top:.1pt;width:155.65pt;height:21.9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>In Bruchschreibweis</w:t>
            </w:r>
            <w:r w:rsidR="00CD41E0">
              <w:t>e</w:t>
            </w:r>
            <w:r w:rsidR="00423F1A" w:rsidRPr="0045075A">
              <w:t xml:space="preserve">: </w:t>
            </w:r>
          </w:p>
          <w:p w14:paraId="66AC8206" w14:textId="77777777" w:rsidR="00CD41E0" w:rsidRDefault="00CD41E0" w:rsidP="00A83C50">
            <w:pPr>
              <w:spacing w:line="240" w:lineRule="atLeast"/>
            </w:pPr>
          </w:p>
          <w:p w14:paraId="5D6C6FDE" w14:textId="28588329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4576" behindDoc="0" locked="0" layoutInCell="1" allowOverlap="1" wp14:anchorId="6142ED2C" wp14:editId="70025F24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493" style="position:absolute;margin-left:206.1pt;margin-top:25.6pt;width:12.7pt;height:23.6pt;z-index:2534645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r9Wfg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">
                      <v:shape id="Textfeld 3" o:spid="_x0000_s14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2528" behindDoc="0" locked="0" layoutInCell="1" allowOverlap="1" wp14:anchorId="2E7E94A8" wp14:editId="44CC6318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497" style="position:absolute;margin-left:75.35pt;margin-top:26.5pt;width:12.7pt;height:23.6pt;z-index:2534625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7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4000" behindDoc="0" locked="0" layoutInCell="1" allowOverlap="1" wp14:anchorId="3B5213A4" wp14:editId="654769A3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8544" behindDoc="0" locked="0" layoutInCell="1" allowOverlap="1" wp14:anchorId="296DFCDD" wp14:editId="6411437D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6624" behindDoc="0" locked="0" layoutInCell="1" allowOverlap="1" wp14:anchorId="2ED8A97D" wp14:editId="2608D699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501" style="position:absolute;margin-left:48.8pt;margin-top:7.3pt;width:12.7pt;height:23.6pt;z-index:2534666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G/UeAMAAK8KAAAOAAAAZHJzL2Uyb0RvYy54bWzsVktv2zAMvg/YfxB0X/2MExt1i65biwFF&#13;&#10;V6zdelZkOTEgS5qk1O5+/Sg5dpY2l3XY47CLrQdJkZ/Ijz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A8FB0D" wp14:editId="7E9AAAA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505" type="#_x0000_t202" style="position:absolute;margin-left:304.7pt;margin-top:.2pt;width:62.15pt;height:36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Gne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o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LVhp3g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</w:t>
            </w:r>
            <w:proofErr w:type="gramStart"/>
            <w:r>
              <w:rPr>
                <w:lang w:eastAsia="de-DE"/>
              </w:rPr>
              <w:t xml:space="preserve">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</w:t>
            </w:r>
            <w:proofErr w:type="gramEnd"/>
            <w:r w:rsidR="008C3488" w:rsidRPr="005B3BC5">
              <w:rPr>
                <w:rFonts w:eastAsiaTheme="minorEastAsia"/>
                <w:bCs/>
                <w:lang w:eastAsia="de-DE"/>
              </w:rPr>
              <w:t xml:space="preserve">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9904" behindDoc="0" locked="0" layoutInCell="1" allowOverlap="1" wp14:anchorId="0153BE8B" wp14:editId="6EB97ED4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D935C1D" wp14:editId="5D436C32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06" style="position:absolute;margin-left:109.55pt;margin-top:8.75pt;width:49.35pt;height:60.85pt;z-index:25318092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welqvg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">
                      <v:shape id="Grafik 3" o:spid="_x0000_s15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70" o:title="" chromakey="white"/>
                      </v:shape>
                      <v:shape id="_x0000_s15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B47EF29" wp14:editId="0E90D4F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509" type="#_x0000_t202" style="position:absolute;margin-left:354.35pt;margin-top:8.15pt;width:79.8pt;height:30.3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uNGGw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0DAC51F" wp14:editId="3C1D826D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510" style="position:absolute;margin-left:330.6pt;margin-top:6.55pt;width:12.7pt;height:23.6pt;z-index:2534686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">
                      <v:shape id="Textfeld 3" o:spid="_x0000_s151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3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9FAE1BB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38B29DD3" w:rsidR="0069100A" w:rsidRDefault="00F10889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694976" behindDoc="0" locked="0" layoutInCell="1" allowOverlap="1" wp14:anchorId="07E497DC" wp14:editId="161EE3A3">
                  <wp:simplePos x="0" y="0"/>
                  <wp:positionH relativeFrom="column">
                    <wp:posOffset>3819863</wp:posOffset>
                  </wp:positionH>
                  <wp:positionV relativeFrom="paragraph">
                    <wp:posOffset>94574</wp:posOffset>
                  </wp:positionV>
                  <wp:extent cx="888459" cy="932237"/>
                  <wp:effectExtent l="0" t="0" r="635" b="0"/>
                  <wp:wrapNone/>
                  <wp:docPr id="668572185" name="Grafik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72185" name="Grafik 668572185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4" cy="94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7AF40EEC" wp14:editId="67A67250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5149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50DC4E82" wp14:editId="0B4B6D2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5AABC" id="Gerade Verbindung mit Pfeil 89" o:spid="_x0000_s1026" type="#_x0000_t32" style="position:absolute;margin-left:1.75pt;margin-top:17.1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8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5856" behindDoc="0" locked="0" layoutInCell="1" allowOverlap="1" wp14:anchorId="19909F1B" wp14:editId="7242E4AB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BC4732" id="Gruppieren 88" o:spid="_x0000_s1026" style="position:absolute;margin-left:235.3pt;margin-top:15.9pt;width:41.7pt;height:25.65pt;z-index:25330585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6714E991" wp14:editId="1FB69146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B62C0" id="Gruppieren 88" o:spid="_x0000_s1026" style="position:absolute;margin-left:140.8pt;margin-top:16.3pt;width:41.7pt;height:25.65pt;z-index:253301760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5214EC39" wp14:editId="7B687AFB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DB974" id="Gruppieren 88" o:spid="_x0000_s1026" style="position:absolute;margin-left:194.5pt;margin-top:16.05pt;width:41.7pt;height:25.85pt;flip:x;z-index:253304832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19C9D11E" wp14:editId="46C129AC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267E56" id="Gruppieren 88" o:spid="_x0000_s1026" style="position:absolute;margin-left:99.6pt;margin-top:16.05pt;width:41.7pt;height:25.85pt;flip:x;z-index:25330380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2CC4A953" wp14:editId="39EFFCC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E2E13A" id="Gruppieren 88" o:spid="_x0000_s1026" style="position:absolute;margin-left:7pt;margin-top:16.25pt;width:41.7pt;height:25.85pt;flip:x;z-index:25330278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1DA34EC8" wp14:editId="6BCFD8A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E1589" id="Gruppieren 88" o:spid="_x0000_s1026" style="position:absolute;margin-left:47.6pt;margin-top:16.45pt;width:41.7pt;height:25.65pt;z-index:25330073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4688" behindDoc="0" locked="0" layoutInCell="1" allowOverlap="1" wp14:anchorId="35BD9B3B" wp14:editId="5E22E8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8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D3851" id="Gruppieren 1" o:spid="_x0000_s1026" href="https://mathe-sicher-koennen.dzlm.de/erklaervideos?nid=695" style="position:absolute;margin-left:0;margin-top:.35pt;width:18.1pt;height:13.2pt;z-index:253554688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56D5F17A" wp14:editId="75ABE2A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82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514" type="#_x0000_t202" style="position:absolute;margin-left:347.45pt;margin-top:55.55pt;width:73.85pt;height:31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qsfjuj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50592" behindDoc="0" locked="0" layoutInCell="1" allowOverlap="1" wp14:anchorId="7A36C0E9" wp14:editId="0557001C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74E610A8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78A4D3D1" wp14:editId="71FB9BD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5" style="position:absolute;margin-left:3.35pt;margin-top:1.4pt;width:94.4pt;height:75.55pt;z-index:253629440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">
                      <v:shape id="Textfeld 3" o:spid="_x0000_s1516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18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19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0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1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2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3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4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177716646" o:spid="_x0000_s1525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26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423951073" o:spid="_x0000_s1527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28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29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0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1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2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66241807" o:spid="_x0000_s1533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4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428605405" o:spid="_x0000_s1535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64433BD6" wp14:editId="5C96CB3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36" style="position:absolute;margin-left:117.6pt;margin-top:1.5pt;width:54.5pt;height:75.05pt;z-index:253630464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A7UeMfiAAAADgEAAA8AAABkcnMvZG93&#13;&#10;bnJldi54bWxMT8tqwzAQvBf6D2ILvTXyIy7FsRxC+jiFQpNC6U2xNraJtTKWYjt/3+2pvSwM89iZ&#13;&#10;Yj3bTow4+NaRgngRgUCqnGmpVvB5eH14AuGDJqM7R6jgih7W5e1NoXPjJvrAcR9qwSHkc62gCaHP&#13;&#10;pfRVg1b7heuRmDu5werAcKilGfTE4baTSRQ9Sqtb4g+N7nHbYHXeX6yCt0lPmzR+GXfn0/b6fcje&#13;&#10;v3YxKnV/Nz+v+GxWIALO4c8Bvxu4P5Rc7OguZLzoFCRplrBUQcq7mE+XS8ZHFmZpDLIs5P8Z5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">
                      <v:shape id="Textfeld 3" o:spid="_x0000_s1537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38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39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0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1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2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3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4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5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574336772" o:spid="_x0000_s1546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47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Freihandform 2098387423" o:spid="_x0000_s1548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09FBC646" wp14:editId="1FFDFE47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49" style="position:absolute;margin-left:199.25pt;margin-top:.95pt;width:94.4pt;height:75.55pt;z-index:253631488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">
                      <v:shape id="Textfeld 3" o:spid="_x0000_s1550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1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2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3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4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5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56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57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58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24465881" o:spid="_x0000_s1559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0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876802520" o:spid="_x0000_s1561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2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3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4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5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66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325531179" o:spid="_x0000_s1567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68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940862985" o:spid="_x0000_s1569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54B57D2A" wp14:editId="6E10BDB6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0" style="position:absolute;margin-left:317.15pt;margin-top:1.45pt;width:54.5pt;height:75.05pt;z-index:253632512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">
                      <v:shape id="Textfeld 3" o:spid="_x0000_s1571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2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3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4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5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76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77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78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79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2000926120" o:spid="_x0000_s1580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1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681504386" o:spid="_x0000_s1582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0A60E156" wp14:editId="134AD9B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3" style="position:absolute;margin-left:2.4pt;margin-top:93.25pt;width:54.5pt;height:75.05pt;z-index:253633536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">
                      <v:shape id="Textfeld 3" o:spid="_x0000_s1584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5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86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87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88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0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1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2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649897603" o:spid="_x0000_s1593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4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449333266" o:spid="_x0000_s1595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6608" behindDoc="0" locked="0" layoutInCell="1" allowOverlap="1" wp14:anchorId="7D1D5F4C" wp14:editId="129E27B3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596" style="position:absolute;margin-left:316.25pt;margin-top:93.3pt;width:54.5pt;height:75.1pt;z-index:253636608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">
                      <v:shape id="Textfeld 3" o:spid="_x0000_s1597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598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599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0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1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2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3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4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5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544681107" o:spid="_x0000_s1606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07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217312642" o:spid="_x0000_s1608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49F13682" wp14:editId="399013C8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09" style="position:absolute;margin-left:117.1pt;margin-top:12.75pt;width:54.5pt;height:75.05pt;z-index:253634560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">
                      <v:shape id="Textfeld 3" o:spid="_x0000_s1610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1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2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3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4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5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16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17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18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842740730" o:spid="_x0000_s1619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0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773941525" o:spid="_x0000_s1621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305CFCF6" wp14:editId="6753BD9D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2" style="position:absolute;margin-left:200.25pt;margin-top:12.15pt;width:94.4pt;height:75.55pt;z-index:253635584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">
                      <v:shape id="Textfeld 3" o:spid="_x0000_s1623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4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5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26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27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28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29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0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1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Freihandform 546695639" o:spid="_x0000_s1632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3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034504199" o:spid="_x0000_s1634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5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36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37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38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39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266633629" o:spid="_x0000_s1640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1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971004667" o:spid="_x0000_s1642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838B68" wp14:editId="1714AE9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643" style="position:absolute;left:0;text-align:left;margin-left:365.45pt;margin-top:64.9pt;width:50.85pt;height:56.9pt;z-index:2534809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kYyrTq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26" o:title="" chromakey="white"/>
                      </v:shape>
                      <v:shape id="_x0000_s164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18D3009F" wp14:editId="53215714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6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7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B3427" id="Gruppieren 22126" o:spid="_x0000_s1026" style="position:absolute;margin-left:286.85pt;margin-top:.05pt;width:58.85pt;height:103.65pt;z-index:253478912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JQAAAABAAAAlAAAAAEAAqACAAQAAAABAAAAhqADAAQAAAABAAAARgAAAAD/2wBD&#13;&#10;AAEBAQEBAQEBAQEBAQEBAQEBAQEBAQEBAQEBAQEBAQEBAQEBAQEBAQEBAQEBAQEBAQEBAQEBAQEB&#13;&#10;AQEBAQEBAQH/2wBDAQEBAQEBAQEBAQEBAQEBAQEBAQEBAQEBAQEBAQEBAQEBAQEBAQEBAQEBAQEB&#13;&#10;AQEBAQEBAQEBAQEBAQEBAQEBAQH/wAARCABGAIYDARE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">
                        <v:imagedata r:id="rId88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">
                        <v:imagedata r:id="rId89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4F141B97" wp14:editId="41167F0B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646" style="position:absolute;left:0;text-align:left;margin-left:331.25pt;margin-top:6.05pt;width:106.1pt;height:72.35pt;z-index:253479936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t37NNK8DAACZCgAADgAAAAAAAAAAAAAAAAAuAgAAZHJzL2Uyb0Rv&#13;&#10;Yy54bWxQSwECLQAUAAYACAAAACEAMNv2c+QAAAAPAQAADwAAAAAAAAAAAAAAAAAJBgAAZHJzL2Rv&#13;&#10;d25yZXYueG1sUEsFBgAAAAAEAAQA8wAAABoHAAAAAA==&#13;&#10;">
                      <v:shape id="_x0000_s1647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48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9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0A210C65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2C5D3934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4D4734DA" wp14:editId="6362536E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34DA" id="Gruppieren 298" o:spid="_x0000_s1649" style="position:absolute;margin-left:297.4pt;margin-top:8.85pt;width:55.3pt;height:80.95pt;z-index:253641728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jVDae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">
                      <v:group id="Gruppieren 17595266" o:spid="_x0000_s1650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1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2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3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4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5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6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57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58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59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0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1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2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49" o:title="" cropbottom="33944f" cropleft="1f" cropright="2644f" recolortarget="#333 [1446]"/>
                      </v:shape>
                      <v:shape id="Grafik 2141068154" o:spid="_x0000_s1663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Textfeld 303" o:spid="_x0000_s1664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2DE0E7B5" wp14:editId="6F3F1DAC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0E7B5" id="Gruppieren 282" o:spid="_x0000_s1665" style="position:absolute;margin-left:213.1pt;margin-top:8.75pt;width:55.3pt;height:81.5pt;z-index:253640704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">
                      <v:group id="Gruppieren 1732489713" o:spid="_x0000_s1666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67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68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69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0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1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2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3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4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5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76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77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78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49" o:title="" cropbottom="33944f" cropleft="1f" cropright="2644f" recolortarget="#333 [1446]"/>
                      </v:shape>
                      <v:shape id="Grafik 1840239667" o:spid="_x0000_s1679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Textfeld 287" o:spid="_x0000_s1680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7F28409D" wp14:editId="50CD4E3B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8409D" id="Gruppieren 266" o:spid="_x0000_s1681" style="position:absolute;margin-left:110.5pt;margin-top:9.4pt;width:55.3pt;height:80.45pt;z-index:253639680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">
                      <v:group id="Gruppieren 1027012339" o:spid="_x0000_s1682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3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4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5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86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87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88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89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0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1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2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3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4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49" o:title="" cropbottom="33944f" cropleft="1f" cropright="2644f" recolortarget="#333 [1446]"/>
                      </v:shape>
                      <v:shape id="Grafik 514404161" o:spid="_x0000_s1695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Textfeld 271" o:spid="_x0000_s1696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552BFCD5" wp14:editId="5865B49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BFCD5" id="Gruppieren 265" o:spid="_x0000_s1697" style="position:absolute;margin-left:18pt;margin-top:9.8pt;width:55.3pt;height:80.45pt;z-index:253638656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">
                      <v:group id="Gruppieren 580262620" o:spid="_x0000_s1698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699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0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1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2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3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5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06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07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08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09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0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49" o:title="" cropbottom="33944f" cropleft="1f" cropright="2644f" recolortarget="#333 [1446]"/>
                      </v:shape>
                      <v:shape id="Grafik 481689599" o:spid="_x0000_s1711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Textfeld 264" o:spid="_x0000_s1712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701F8352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9728" behindDoc="0" locked="0" layoutInCell="1" allowOverlap="1" wp14:anchorId="51963354" wp14:editId="3C8A7B0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713" style="position:absolute;left:0;text-align:left;margin-left:41.95pt;margin-top:4.95pt;width:45.55pt;height:57.5pt;z-index:253129728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ucViC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93" o:title="" chromakey="white"/>
                            </v:shape>
                            <v:shape id="_x0000_s1715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018944CD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748A43A7" wp14:editId="2CFAC99E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716" style="position:absolute;margin-left:230.55pt;margin-top:1.5pt;width:12.7pt;height:23.6pt;z-index:2534871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9MrfAMAAK8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mD/TK3wDAACvCgAADgAAAAAAAAAAAAAAAAAuAgAAZHJz&#13;&#10;L2Uyb0RvYy54bWxQSwECLQAUAAYACAAAACEAVzkpIeQAAAANAQAADwAAAAAAAAAAAAAAAADWBQAA&#13;&#10;ZHJzL2Rvd25yZXYueG1sUEsFBgAAAAAEAAQA8wAAAOcGAAAAAA==&#13;&#10;">
                      <v:shape id="Textfeld 3" o:spid="_x0000_s17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4DD3B2C8" wp14:editId="7E1955B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720" style="position:absolute;margin-left:212.85pt;margin-top:1.5pt;width:12.7pt;height:23.6pt;z-index:25348505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AOPey+fgMAAK8KAAAOAAAAAAAAAAAAAAAAAC4CAABk&#13;&#10;cnMvZTJvRG9jLnhtbFBLAQItABQABgAIAAAAIQA2pabc5AAAAA0BAAAPAAAAAAAAAAAAAAAAANgF&#13;&#10;AABkcnMvZG93bnJldi54bWxQSwUGAAAAAAQABADzAAAA6QYAAAAA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4E0977B" wp14:editId="0F7B091D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724" style="position:absolute;margin-left:39.5pt;margin-top:10.7pt;width:12.7pt;height:23.6pt;z-index:2534830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bX0gA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57DC027" wp14:editId="7FAC84DA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 xml:space="preserve">  ,</w:t>
                                  </w:r>
                                  <w:proofErr w:type="gramEnd"/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728" type="#_x0000_t62" style="position:absolute;margin-left:210.4pt;margin-top:-.05pt;width:139.9pt;height:42.15pt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C5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+xv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aUQuV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  ,</w:t>
                            </w:r>
                            <w:proofErr w:type="gramEnd"/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7CD87E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2F84E915" w:rsidR="00DF4971" w:rsidRPr="00B74344" w:rsidRDefault="00334AB3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7C1F70E9" wp14:editId="2C156E6B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338955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729" style="position:absolute;margin-left:201.5pt;margin-top:26.7pt;width:12.7pt;height:23.6pt;z-index:2534891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">
                      <v:shape id="Textfeld 3" o:spid="_x0000_s1730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32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2EF76D2E" w14:textId="2F0E0E98" w:rsidR="00334AB3" w:rsidRDefault="00513E9A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4952A872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5F6560C5" wp14:editId="7798AFA5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E99EE" id="Gruppieren 91" o:spid="_x0000_s1026" style="position:absolute;margin-left:4.15pt;margin-top:16.3pt;width:278.95pt;height:26.15pt;z-index:253320192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B3C13BC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9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9952" behindDoc="0" locked="0" layoutInCell="1" allowOverlap="1" wp14:anchorId="734779BA" wp14:editId="777C5368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B6CF923" wp14:editId="3797385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733" type="#_x0000_t202" style="position:absolute;margin-left:207.05pt;margin-top:31.05pt;width:173.5pt;height:92.05pt;z-index:2533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q53UwIAALI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7E0674D3" wp14:editId="4D39C54E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734" style="position:absolute;left:0;text-align:left;margin-left:81.35pt;margin-top:-5.35pt;width:12.7pt;height:23.6pt;z-index:253491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">
                      <v:shape id="Textfeld 3" o:spid="_x0000_s173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3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7AB1F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3BEBAF64" wp14:editId="3C531149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738" style="position:absolute;left:0;text-align:left;margin-left:81pt;margin-top:21.3pt;width:12.7pt;height:23.6pt;z-index:253493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">
                      <v:shape id="Textfeld 3" o:spid="_x0000_s173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4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4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4016" behindDoc="0" locked="0" layoutInCell="1" allowOverlap="1" wp14:anchorId="32425233" wp14:editId="4E279E38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5233" id="Gruppieren 423" o:spid="_x0000_s1742" style="position:absolute;left:0;text-align:left;margin-left:44.25pt;margin-top:7.65pt;width:55.3pt;height:79.8pt;z-index:253654016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AoAAAAAAAAAIQDX31LwNAcAADQHAAAUAAAAZHJzL21lZGlhL2ltYWdlMi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cCkGi+MAAAAOAQAADwAAAGRycy9kb3ducmV2&#13;&#10;LnhtbExPS2+DMAy+T9p/iDxptzWwjg0ooaq6x6mqtHbStFsKLqASB5EU6L+fe9oulu3P/h7ZcjKt&#13;&#10;GLB3jSUF4SwAgVTYsqFKwdf+/SEG4bymUreWUMEFHSzz25tMp6Ud6ROHna8Ek5BLtYLa+y6V0hU1&#13;&#10;Gu1mtkNi7Gh7oz2PfSXLXo9Mblr5GATP0uiGWKHWHa5rLE67s1HwMepxNQ/fhs3puL787KPt9yZE&#13;&#10;pe7vptcFl9UChMfJ/33ANQP7h5yNHeyZSidaBXEc8SXvozmIK54kIYgDNy9PCcg8k/9j5L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">
                      <v:group id="_x0000_s1743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44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45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46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47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48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49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50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51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52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53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54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5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49" o:title="" cropbottom="33944f" cropleft="1f" cropright="2644f" recolortarget="#333 [1446]"/>
                        </v:shape>
                      </v:group>
                      <v:shape id="Grafik 1" o:spid="_x0000_s1756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Grafik 1" o:spid="_x0000_s1757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095ED4FF" w:rsidR="00513E9A" w:rsidRPr="00A42631" w:rsidRDefault="000E6D15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2480" behindDoc="0" locked="0" layoutInCell="1" allowOverlap="1" wp14:anchorId="0114CB07" wp14:editId="3F583A24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53BFF9B0" wp14:editId="41A1809D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8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758" type="#_x0000_t202" style="position:absolute;margin-left:323.35pt;margin-top:1.85pt;width:73.85pt;height:46.1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2IEMgIAAFw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9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mc:AlternateContent>
                <mc:Choice Requires="wpg">
                  <w:drawing>
                    <wp:anchor distT="0" distB="0" distL="114300" distR="114300" simplePos="0" relativeHeight="253708288" behindDoc="0" locked="0" layoutInCell="1" allowOverlap="1" wp14:anchorId="29ADE5A4" wp14:editId="7B482FA2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59" style="position:absolute;margin-left:21.25pt;margin-top:2.7pt;width:97.15pt;height:80.45pt;z-index:253708288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">
                      <v:group id="Gruppieren 1175454531" o:spid="_x0000_s1760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61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62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63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64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65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6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67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68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69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93455429" o:spid="_x0000_s1770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71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1916661816" o:spid="_x0000_s1772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73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74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75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76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77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78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</v:group>
                      <v:shape id="Grafik 308950900" o:spid="_x0000_s1779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1452892752" o:spid="_x0000_s1780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535420977" o:spid="_x0000_s1781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82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14810687" wp14:editId="03BF6D0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83" style="position:absolute;margin-left:.85pt;margin-top:18.25pt;width:97.15pt;height:82.3pt;z-index:253703168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">
                      <v:group id="Gruppieren 2091167751" o:spid="_x0000_s1784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85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86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787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788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789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0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791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92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793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1645091962" o:spid="_x0000_s1794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795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283963583" o:spid="_x0000_s1796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97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98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799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00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01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02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</v:group>
                      <v:shape id="Grafik 381488738" o:spid="_x0000_s1803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63477867" o:spid="_x0000_s1804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2139343321" o:spid="_x0000_s1805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7870F9DB" w:rsidR="00312538" w:rsidRDefault="00B41DED" w:rsidP="008C3B54">
            <w:pPr>
              <w:spacing w:after="120" w:line="240" w:lineRule="atLeast"/>
            </w:pPr>
            <w:r w:rsidRPr="00B41DED"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2DA2B1F0" wp14:editId="61C65AD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06" style="position:absolute;margin-left:133.85pt;margin-top:.75pt;width:97.1pt;height:82.7pt;z-index:253704192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">
                      <v:group id="Gruppieren 8456698" o:spid="_x0000_s1807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08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09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10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11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12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13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14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15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16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17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Textfeld 3" o:spid="_x0000_s1818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19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20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21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22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23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  <v:shape id="Grafik 963110666" o:spid="_x0000_s1824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1291010894" o:spid="_x0000_s1825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Grafik 1650354390" o:spid="_x0000_s1826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318065482" o:spid="_x0000_s1827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28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472500819" o:spid="_x0000_s1829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3AD248DF" wp14:editId="1196E363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30" style="position:absolute;margin-left:267.4pt;margin-top:.6pt;width:102pt;height:77.95pt;z-index:253705216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">
                      <v:group id="Gruppieren 627715432" o:spid="_x0000_s1831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32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34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35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36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37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38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39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40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836249170" o:spid="_x0000_s1841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42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52899631" o:spid="_x0000_s1843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44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45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46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47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48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1" o:title="" cropbottom="33944f" cropleft="1f" cropright="2644f" recolortarget="#333 [1446]"/>
                        </v:shape>
                        <v:shape id="Freihandform 1116213539" o:spid="_x0000_s1849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50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Grafik 1282171285" o:spid="_x0000_s1851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649979961" o:spid="_x0000_s1852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53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612C56DC" w:rsidR="00312538" w:rsidRDefault="00B41DED" w:rsidP="008C3B54">
            <w:pPr>
              <w:spacing w:after="120" w:line="240" w:lineRule="atLeast"/>
            </w:pPr>
            <w:r w:rsidRPr="00B41DED"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8227CEE" wp14:editId="1EDF6591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54" style="position:absolute;margin-left:266.45pt;margin-top:15.6pt;width:102pt;height:77.95pt;z-index:253707264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">
                      <v:group id="Gruppieren 797277744" o:spid="_x0000_s1855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56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57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58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59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60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61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62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63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64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847659424" o:spid="_x0000_s1865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66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94596812" o:spid="_x0000_s1867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68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69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70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71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72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287697711" o:spid="_x0000_s1873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74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291019992" o:spid="_x0000_s1875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876816070" o:spid="_x0000_s1876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77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7E82026F" wp14:editId="649E102C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78" style="position:absolute;margin-left:132.9pt;margin-top:15pt;width:97.1pt;height:81.3pt;z-index:253706240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">
                      <v:group id="Gruppieren 341001148" o:spid="_x0000_s1879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80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81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82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83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84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85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886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87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888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889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Textfeld 3" o:spid="_x0000_s1890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891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892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93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894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895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</v:group>
                      <v:shape id="Grafik 2025484172" o:spid="_x0000_s1896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Grafik 753186613" o:spid="_x0000_s1897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Grafik 1179818661" o:spid="_x0000_s1898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421293313" o:spid="_x0000_s1899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00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1" o:title="" cropbottom="33944f" cropleft="1f" cropright="2644f" recolortarget="#333 [1446]"/>
                      </v:shape>
                      <v:shape id="Freihandform 145982513" o:spid="_x0000_s1901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0C3FE13B" wp14:editId="59CAF017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902" style="position:absolute;margin-left:136.35pt;margin-top:26.75pt;width:12.7pt;height:23.6pt;z-index:2534952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">
                      <v:shape id="Textfeld 3" o:spid="_x0000_s190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0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998E72C" wp14:editId="5978A3C0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906" type="#_x0000_t62" style="position:absolute;margin-left:210.8pt;margin-top:25.4pt;width:134.8pt;height:71.5pt;flip:x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+JIyQ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629BCEC" wp14:editId="18719BF4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907" type="#_x0000_t62" style="position:absolute;margin-left:46pt;margin-top:24.9pt;width:152.55pt;height:1in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PnyMQm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116B2F19" wp14:editId="4E5F1833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08" style="position:absolute;margin-left:352.75pt;margin-top:23.95pt;width:42.9pt;height:59.1pt;z-index:25319731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X4xOGK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0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4" o:title="" chromakey="white"/>
                      </v:shape>
                      <v:shape id="_x0000_s191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0352" behindDoc="0" locked="0" layoutInCell="1" allowOverlap="1" wp14:anchorId="00C15280" wp14:editId="2B260C44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911" style="position:absolute;margin-left:-8.5pt;margin-top:25.1pt;width:50.9pt;height:58.5pt;z-index:252900352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">
                      <v:shape id="Grafik 6" o:spid="_x0000_s1912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26" o:title="" chromakey="white"/>
                      </v:shape>
                      <v:shape id="_x0000_s191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3F6161F3" wp14:editId="042EDADD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6288" behindDoc="0" locked="0" layoutInCell="1" allowOverlap="1" wp14:anchorId="55549439" wp14:editId="148F092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0108B8D1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1440" behindDoc="0" locked="0" layoutInCell="1" allowOverlap="1" wp14:anchorId="7F3A0BC3" wp14:editId="194D8CBB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914" style="position:absolute;margin-left:283.95pt;margin-top:6.05pt;width:18.75pt;height:23.6pt;z-index:25350144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">
                      <v:shape id="Textfeld 3" o:spid="_x0000_s1915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16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17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9392" behindDoc="0" locked="0" layoutInCell="1" allowOverlap="1" wp14:anchorId="79A610DB" wp14:editId="3FC590B7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918" style="position:absolute;margin-left:264.7pt;margin-top:5.95pt;width:12.7pt;height:23.6pt;z-index:2534993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">
                      <v:shape id="Textfeld 3" o:spid="_x0000_s191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2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3488" behindDoc="0" locked="0" layoutInCell="1" allowOverlap="1" wp14:anchorId="54F12924" wp14:editId="4F1CAA04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922" style="position:absolute;margin-left:309.3pt;margin-top:-6.05pt;width:12.7pt;height:23.6pt;z-index:2535034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">
                      <v:shape id="Textfeld 3" o:spid="_x0000_s192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7344" behindDoc="0" locked="0" layoutInCell="1" allowOverlap="1" wp14:anchorId="0EA3A9B4" wp14:editId="596982A3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926" style="position:absolute;margin-left:244.4pt;margin-top:-6.05pt;width:12.7pt;height:23.6pt;z-index:2534973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">
                      <v:shape id="Textfeld 3" o:spid="_x0000_s192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2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39BD5F8" wp14:editId="1D5783B8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9BD5F8" id="Gruppieren 92" o:spid="_x0000_s1930" style="position:absolute;margin-left:206.3pt;margin-top:17.7pt;width:42.65pt;height:31.15pt;z-index:253715456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">
                      <v:group id="Gruppieren 825799785" o:spid="_x0000_s1931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32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34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35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36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37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38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39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40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04" o:title="" cropbottom="33944f" cropleft="1f" cropright="2644f" recolortarget="#333 [1446]"/>
                        </v:shape>
                        <v:shape id="Textfeld 398" o:spid="_x0000_s1941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017BEC2" wp14:editId="6DA63BF8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3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7BEC2" id="Gruppieren 433" o:spid="_x0000_s1942" style="position:absolute;margin-left:108.25pt;margin-top:17.1pt;width:48.65pt;height:33.7pt;z-index:253714432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">
                      <v:group id="Gruppieren 77" o:spid="_x0000_s1943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44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45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46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47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48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49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0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51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52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53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04" o:title="" cropbottom="33944f" cropleft="1f" cropright="2644f" recolortarget="#333 [1446]"/>
                          </v:shape>
                          <v:shape id="Textfeld 398" o:spid="_x0000_s1954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55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0336" behindDoc="0" locked="0" layoutInCell="1" allowOverlap="1" wp14:anchorId="5947C53E" wp14:editId="1B58506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7C53E" id="_x0000_s1956" style="position:absolute;margin-left:17.9pt;margin-top:.5pt;width:44.2pt;height:31.15pt;z-index:253710336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">
                      <v:group id="Gruppieren 1909810267" o:spid="_x0000_s1957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58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59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60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61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62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63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64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65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66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04" o:title="" cropbottom="33944f" cropleft="1f" cropright="2644f" recolortarget="#333 [1446]"/>
                        </v:shape>
                        <v:shape id="Textfeld 398" o:spid="_x0000_s1967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6480" behindDoc="0" locked="0" layoutInCell="1" allowOverlap="1" wp14:anchorId="2FF3F55A" wp14:editId="57DDF95B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1360" behindDoc="0" locked="0" layoutInCell="1" allowOverlap="1" wp14:anchorId="4F5C1F05" wp14:editId="1F8F41B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0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01120" behindDoc="0" locked="0" layoutInCell="1" allowOverlap="1" wp14:anchorId="4D4CC2E3" wp14:editId="3A0F9B23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4CC2E3" id="_x0000_s1968" style="position:absolute;margin-left:3.35pt;margin-top:2.8pt;width:54.8pt;height:29.8pt;z-index:25370112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">
                            <v:group id="Gruppieren 1809500455" o:spid="_x0000_s1969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70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72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73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74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75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76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77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78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22624" behindDoc="0" locked="0" layoutInCell="1" allowOverlap="1" wp14:anchorId="5897BADB" wp14:editId="5848C4E7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897BADB" id="_x0000_s1979" style="position:absolute;margin-left:21.9pt;margin-top:2.1pt;width:54.8pt;height:29.8pt;z-index:253722624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">
                            <v:group id="Gruppieren 712749909" o:spid="_x0000_s1980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8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8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8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8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198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8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1989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24672" behindDoc="0" locked="0" layoutInCell="1" allowOverlap="1" wp14:anchorId="0EC0AA73" wp14:editId="7AB6C99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C0AA73" id="_x0000_s1990" style="position:absolute;margin-left:.15pt;margin-top:.6pt;width:54.8pt;height:29.8pt;z-index:253724672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">
                            <v:group id="Gruppieren 208670533" o:spid="_x0000_s1991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1992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3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1994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1995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1996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97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1998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9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00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34912" behindDoc="0" locked="0" layoutInCell="1" allowOverlap="1" wp14:anchorId="3A7814A4" wp14:editId="3B78D717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01" style="position:absolute;margin-left:29.4pt;margin-top:12.35pt;width:75.45pt;height:28.7pt;z-index:25373491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">
                            <v:group id="Gruppieren 898629258" o:spid="_x0000_s2002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03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0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0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0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09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30816" behindDoc="0" locked="0" layoutInCell="1" allowOverlap="1" wp14:anchorId="245803B6" wp14:editId="51600FAD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10" style="position:absolute;margin-left:315.95pt;margin-top:11.95pt;width:75.5pt;height:28.75pt;z-index:253730816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">
                            <v:group id="Gruppieren 1002829591" o:spid="_x0000_s2011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12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13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14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5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16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7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18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mc:AlternateContent>
                      <mc:Choice Requires="wpg">
                        <w:drawing>
                          <wp:anchor distT="0" distB="0" distL="114300" distR="114300" simplePos="0" relativeHeight="253732864" behindDoc="0" locked="0" layoutInCell="1" allowOverlap="1" wp14:anchorId="264D59E9" wp14:editId="6D4642AD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19" style="position:absolute;margin-left:173.85pt;margin-top:12.35pt;width:75.45pt;height:28.7pt;z-index:253732864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">
                            <v:group id="Gruppieren 1536100352" o:spid="_x0000_s2020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21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22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23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4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25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6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27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7984" behindDoc="0" locked="0" layoutInCell="1" allowOverlap="1" wp14:anchorId="6E00811F" wp14:editId="29EC3AE7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811F" id="_x0000_s2028" style="position:absolute;margin-left:169.9pt;margin-top:13.2pt;width:98.6pt;height:33.2pt;z-index:253737984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LOW4e5QAAAA4BAAAPAAAAZHJzL2Rvd25yZXYu&#13;&#10;eG1sTI9Nb8IwDIbvk/YfIk/abaQfg0GpixD7OKFJg0mIW2hNW9EkVRPa8u/nnbaLJcv26+dJV6Nu&#13;&#10;RE+dq61BCCcBCDK5LWpTInzv35/mIJxXplCNNYRwIwer7P4uVUlhB/NF/c6XgkOMSxRC5X2bSOny&#13;&#10;irRyE9uS4dnZdlp5brtSFp0aOFw3MgqCmdSqNvyhUi1tKsovu6tG+BjUsI7Dt357OW9ux/3087AN&#13;&#10;CfHxYXxdclkvQXga/d8F/DowP2QMdrJXUzjRIMTxgvk9QjR7BsEL0/iFDU8Ii2gOMkvlf43sBw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">
                            <v:group id="Gruppieren 584247394" o:spid="_x0000_s2029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30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31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32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33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34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35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07" o:title="" cropbottom="33944f" cropleft="1f" cropright="2644f" recolortarget="#333 [1446]"/>
                                </v:shape>
                                <v:shape id="Textfeld 398" o:spid="_x0000_s2036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37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21" o:title="" cropbottom="33944f" cropleft="1f" cropright="2644f" recolortarget="#333 [1446]"/>
                              </v:shape>
                            </v:group>
                            <v:group id="Gruppieren 2005889995" o:spid="_x0000_s2038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39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40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41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2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43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44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21" o:title="" cropbottom="33944f" cropleft="1f" cropright="2644f" recolortarget="#333 [1446]"/>
                                </v:shape>
                                <v:shape id="Textfeld 398" o:spid="_x0000_s2045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46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21" o:title="" cropbottom="33944f" cropleft="1f" cropright="2644f" recolortarget="#333 [1446]"/>
                              </v:shape>
                            </v:group>
                            <v:shape id="Textfeld 3" o:spid="_x0000_s2047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1056" behindDoc="0" locked="0" layoutInCell="1" allowOverlap="1" wp14:anchorId="3C154DB9" wp14:editId="6B145682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C154DB9" id="Gruppieren 434" o:spid="_x0000_s2048" style="position:absolute;margin-left:15.4pt;margin-top:13.1pt;width:101.15pt;height:34.35pt;z-index:253741056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">
                            <v:group id="_x0000_s2049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50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51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52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53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4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55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56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07" o:title="" cropbottom="33944f" cropleft="1f" cropright="2644f" recolortarget="#333 [1446]"/>
                                </v:shape>
                                <v:shape id="Textfeld 398" o:spid="_x0000_s2057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58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59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60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1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62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63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21" o:title="" cropbottom="33944f" cropleft="1f" cropright="2644f" recolortarget="#333 [1446]"/>
                                </v:shape>
                                <v:shape id="Textfeld 398" o:spid="_x0000_s2064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65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5152" behindDoc="0" locked="0" layoutInCell="1" allowOverlap="1" wp14:anchorId="51566026" wp14:editId="53A64E95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 xmlns:a="http://schemas.openxmlformats.org/drawingml/2006/main"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6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</w:t>
                                                </w: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1566026" id="_x0000_s2066" style="position:absolute;margin-left:13.8pt;margin-top:47.05pt;width:98.6pt;height:33.2pt;z-index:253745152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">
                                  <v:group id="Gruppieren 743674018" o:spid="_x0000_s2067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68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69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70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71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72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73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07" o:title="" cropbottom="33944f" cropleft="1f" cropright="2644f" recolortarget="#333 [1446]"/>
                                      </v:shape>
                                      <v:shape id="Textfeld 398" o:spid="_x0000_s2074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75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21" o:title="" cropbottom="33944f" cropleft="1f" cropright="2644f" recolortarget="#333 [1446]"/>
                                    </v:shape>
                                  </v:group>
                                  <v:group id="Gruppieren 1955412301" o:spid="_x0000_s2076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77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78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79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0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81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82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21" o:title="" cropbottom="33944f" cropleft="1f" cropright="2644f" recolortarget="#333 [1446]"/>
                                      </v:shape>
                                      <v:shape id="Textfeld 398" o:spid="_x0000_s2083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84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21" o:title="" cropbottom="33944f" cropleft="1f" cropright="2644f" recolortarget="#333 [1446]"/>
                                    </v:shape>
                                  </v:group>
                                  <v:shape id="Textfeld 3" o:spid="_x0000_s2085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</w:t>
                                          </w: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 xml:space="preserve">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3104" behindDoc="0" locked="0" layoutInCell="1" allowOverlap="1" wp14:anchorId="143B6C7E" wp14:editId="41442BAA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</w:t>
                                                  </w: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 xml:space="preserve">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6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43B6C7E" id="_x0000_s2086" style="position:absolute;margin-left:15.1pt;margin-top:.8pt;width:101.15pt;height:34.35pt;z-index:253743104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">
                                  <v:group id="_x0000_s2087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088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 xml:space="preserve">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089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090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091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2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093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094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07" o:title="" cropbottom="33944f" cropleft="1f" cropright="2644f" recolortarget="#333 [1446]"/>
                                      </v:shape>
                                      <v:shape id="Textfeld 398" o:spid="_x0000_s2095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096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097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098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9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00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01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21" o:title="" cropbottom="33944f" cropleft="1f" cropright="2644f" recolortarget="#333 [1446]"/>
                                      </v:shape>
                                      <v:shape id="Textfeld 398" o:spid="_x0000_s2102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03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21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2D154055" wp14:editId="19B32B41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2104" style="position:absolute;margin-left:299.45pt;margin-top:10.3pt;width:18.75pt;height:23.6pt;z-index:253507584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yo+lA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">
                            <v:shape id="Textfeld 3" o:spid="_x0000_s2105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06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07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8608" behindDoc="0" locked="0" layoutInCell="1" allowOverlap="1" wp14:anchorId="157644B8" wp14:editId="098F2140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2108" style="position:absolute;margin-left:324.8pt;margin-top:10.45pt;width:12.7pt;height:23.6pt;z-index:25350860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c7N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8CnQ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i7g/9MdiXkh5kspGNy/c8weTYy+YJpUjH0mellI6qNWKGp&#13;&#10;BkN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JwFzs2CAwAAwQoAAA4AAAAAAAAAAAAAAAAA&#13;&#10;LgIAAGRycy9lMm9Eb2MueG1sUEsBAi0AFAAGAAgAAAAhAMzF6mflAAAADgEAAA8AAAAAAAAAAAAA&#13;&#10;AAAA3AUAAGRycy9kb3ducmV2LnhtbFBLBQYAAAAABAAEAPMAAADuBgAAAAA=&#13;&#10;">
                            <v:shape id="Textfeld 3" o:spid="_x0000_s210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9263" behindDoc="0" locked="0" layoutInCell="1" allowOverlap="1" wp14:anchorId="3F215E41" wp14:editId="46023CD4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2112" style="position:absolute;margin-left:18.25pt;margin-top:83.35pt;width:355.05pt;height:22.4pt;z-index:252299263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">
                            <v:shape id="Textfeld 5" o:spid="_x0000_s2113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14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10656" behindDoc="0" locked="0" layoutInCell="1" allowOverlap="1" wp14:anchorId="7A47AC65" wp14:editId="52FB5669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2115" style="position:absolute;margin-left:342.9pt;margin-top:-3pt;width:12.7pt;height:23.6pt;z-index:25351065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sqZfwMAAMEKAAAOAAAAZHJzL2Uyb0RvYy54bWzsVktv1DAQviPxHyzfaZ6b3URNq1JohVSV&#13;&#10;ihZ69jrObiTHNra3Sfn1jJ1Nlm33QkHAgUvix8x45vM3Mz4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">
                            <v:shape id="Textfeld 3" o:spid="_x0000_s211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 xml:space="preserve">Wandle in Prozent um und markiere ungefähr am Prozentstreifen:    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t xml:space="preserve">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09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3728" behindDoc="0" locked="0" layoutInCell="1" allowOverlap="1" wp14:anchorId="4C51555D" wp14:editId="0F2EE2E6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2119" style="position:absolute;margin-left:89.2pt;margin-top:27.4pt;width:12.7pt;height:23.1pt;z-index:253513728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">
                      <v:shape id="Textfeld 3" o:spid="_x0000_s212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1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409D9728" wp14:editId="48AA97F2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23" style="position:absolute;margin-left:364.15pt;margin-top:13.5pt;width:49.35pt;height:60.85pt;z-index:25293516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DZyb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HEJa6fULIrUaOcPIcYYtBNy5p84vqcV0wSYmpv+KTy01XtO9&#13;&#10;lJBG2+8/2g/6yB1OE7LDtJol7u8tDU1MflbIahhtg2AHYTUIatveaNQeqhbeRBEXrJeDWKNSv2GQ&#13;&#10;zsMrOKKK4a1Z4gfxxnczE4OY8fk8KnW98F49GHTQjvgB9sf9N2pNz1mPjH3RA29oRU+p2+mGzCo9&#13;&#10;33pdi8jrgGyHYg84OBylOAYhnczZ1+uodfzH4vof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RDZyb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2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70" o:title="" chromakey="white"/>
                      </v:shape>
                      <v:shape id="_x0000_s212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688F2B5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5776" behindDoc="0" locked="0" layoutInCell="1" allowOverlap="1" wp14:anchorId="1BDB4E5B" wp14:editId="14C3427C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2126" style="position:absolute;margin-left:79.1pt;margin-top:8.85pt;width:12.7pt;height:23.6pt;z-index:2535157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">
                      <v:shape id="Textfeld 3" o:spid="_x0000_s212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9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2E3FC28F" wp14:editId="21DA59FA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2130" style="position:absolute;left:0;text-align:left;margin-left:264pt;margin-top:7.15pt;width:12.7pt;height:23.6pt;z-index:2535178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">
                      <v:shape id="Textfeld 3" o:spid="_x0000_s213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mc:AlternateContent>
                <mc:Choice Requires="wpg">
                  <w:drawing>
                    <wp:anchor distT="0" distB="0" distL="114300" distR="114300" simplePos="0" relativeHeight="253747200" behindDoc="0" locked="0" layoutInCell="1" allowOverlap="1" wp14:anchorId="7B573E55" wp14:editId="50B7BCF8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3E55" id="Gruppieren 33" o:spid="_x0000_s2134" style="position:absolute;margin-left:21.4pt;margin-top:29.8pt;width:90.55pt;height:30.3pt;z-index:253747200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">
                      <v:group id="Gruppieren 1877083921" o:spid="_x0000_s2135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36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37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38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39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40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41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42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43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44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45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46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47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48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49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50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52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53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54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55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56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57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58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mc:AlternateContent>
                <mc:Choice Requires="wpg">
                  <w:drawing>
                    <wp:anchor distT="0" distB="0" distL="114300" distR="114300" simplePos="0" relativeHeight="253749248" behindDoc="0" locked="0" layoutInCell="1" allowOverlap="1" wp14:anchorId="096343E2" wp14:editId="33D947B1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343E2" id="_x0000_s2159" style="position:absolute;margin-left:222.5pt;margin-top:31.75pt;width:52.25pt;height:33.3pt;z-index:253749248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">
                      <v:group id="Gruppieren 1051564187" o:spid="_x0000_s2160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61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2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63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64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65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66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67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68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69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70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71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72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73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9872" behindDoc="0" locked="0" layoutInCell="1" allowOverlap="1" wp14:anchorId="052F652C" wp14:editId="50BA97DF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2174" style="position:absolute;margin-left:90.3pt;margin-top:28.05pt;width:12.7pt;height:23.6pt;z-index:2535198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YDIgw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">
                      <v:shape id="Textfeld 3" o:spid="_x0000_s217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6192" behindDoc="0" locked="0" layoutInCell="1" allowOverlap="1" wp14:anchorId="09436A09" wp14:editId="5393EB1E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2178" style="position:absolute;margin-left:368.2pt;margin-top:32.9pt;width:45.55pt;height:56.9pt;z-index:25293619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">
                      <v:shape id="Grafik 4" o:spid="_x0000_s217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93" o:title="" chromakey="white"/>
                      </v:shape>
                      <v:shape id="_x0000_s218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30048" behindDoc="0" locked="0" layoutInCell="1" allowOverlap="1" wp14:anchorId="7788EF4D" wp14:editId="7666EF19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62E717CD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mc:AlternateContent>
                      <mc:Choice Requires="wpg">
                        <w:drawing>
                          <wp:anchor distT="0" distB="0" distL="114300" distR="114300" simplePos="0" relativeHeight="253751296" behindDoc="0" locked="0" layoutInCell="1" allowOverlap="1" wp14:anchorId="3181BE1A" wp14:editId="31A023B9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81BE1A" id="_x0000_s2181" style="position:absolute;margin-left:21.1pt;margin-top:-.15pt;width:90.55pt;height:32.35pt;z-index:25375129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">
                            <v:group id="Gruppieren 206163297" o:spid="_x0000_s2182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83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4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85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186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187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8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189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90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191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192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3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194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195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196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197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199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00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01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02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3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04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05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mc:AlternateContent>
                      <mc:Choice Requires="wpg">
                        <w:drawing>
                          <wp:anchor distT="0" distB="0" distL="114300" distR="114300" simplePos="0" relativeHeight="253757440" behindDoc="0" locked="0" layoutInCell="1" allowOverlap="1" wp14:anchorId="3FB9D148" wp14:editId="4B110CF7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B9D148" id="_x0000_s2206" style="position:absolute;margin-left:99.05pt;margin-top:0;width:90.55pt;height:32.35pt;z-index:253757440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">
                            <v:group id="Gruppieren 1457889316" o:spid="_x0000_s220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0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1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1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1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1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15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1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1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1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20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21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22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24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25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26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27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8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29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30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5392" behindDoc="0" locked="0" layoutInCell="1" allowOverlap="1" wp14:anchorId="05808F72" wp14:editId="6787428D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808F72" id="Textfeld 15" o:spid="_x0000_s2231" type="#_x0000_t202" style="position:absolute;margin-left:87.2pt;margin-top:10.4pt;width:17.15pt;height:21.2pt;z-index:25375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B02HVs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mc:AlternateContent>
                      <mc:Choice Requires="wpg">
                        <w:drawing>
                          <wp:anchor distT="0" distB="0" distL="114300" distR="114300" simplePos="0" relativeHeight="253759488" behindDoc="0" locked="0" layoutInCell="1" allowOverlap="1" wp14:anchorId="77141FA8" wp14:editId="764AFCAE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141FA8" id="_x0000_s2232" style="position:absolute;margin-left:-.35pt;margin-top:-.05pt;width:52.25pt;height:33.3pt;z-index:253759488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">
                            <v:group id="Gruppieren 1593963492" o:spid="_x0000_s2233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34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5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36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37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38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9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40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41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42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43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4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45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46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3F380365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51382DB" wp14:editId="24D98AB2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47" style="position:absolute;left:0;text-align:left;margin-left:349.85pt;margin-top:11.2pt;width:42.9pt;height:59.15pt;z-index:252934144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X8y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4g2i7TjS0fkShZFAyDzzuxUqjeLfdhzQmP&#13;&#10;BzbxIIYv+FTawpvtpIzVlv762X7UR+FwmrEDHqNF5r/veJxW+pNBSePL1QvUC5teMLvmyqLJ0J6I&#13;&#10;Jom4QEH3YoWW/IZ3chm94IgbAV+LLPTiVWifRLyzQi6XSakderfmzmFUDhNakYv3x2+cXEfYgIp9&#13;&#10;tj1peMFPedvqRtiNXe6CrVQidUS2RbEDHAROUnrlIJ08oz+uk9bz/w2XfwM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n11/Mp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4" o:title="" chromakey="white"/>
                      </v:shape>
                      <v:shape id="_x0000_s22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1920" behindDoc="0" locked="0" layoutInCell="1" allowOverlap="1" wp14:anchorId="37BE9509" wp14:editId="21612DDD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2250" style="position:absolute;margin-left:148.55pt;margin-top:2.35pt;width:12.7pt;height:23.6pt;z-index:2535219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">
                      <v:shape id="Textfeld 3" o:spid="_x0000_s225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3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19A778F" wp14:editId="65EF7908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2254" type="#_x0000_t62" style="position:absolute;margin-left:105.75pt;margin-top:2.5pt;width:231.25pt;height:44.65pt;flip:x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3968" behindDoc="0" locked="0" layoutInCell="1" allowOverlap="1" wp14:anchorId="2D0C2271" wp14:editId="282947AF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2255" style="position:absolute;margin-left:142.85pt;margin-top:13.45pt;width:12.7pt;height:23.6pt;z-index:2535239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">
                      <v:shape id="Textfeld 3" o:spid="_x0000_s225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038C6C7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5E8284E8" wp14:editId="24B3E80A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2259" style="position:absolute;margin-left:349.7pt;margin-top:6.05pt;width:52pt;height:65.8pt;z-index:252933120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biZ9pwMAAIA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">
                      <v:shape id="Grafik 9" o:spid="_x0000_s2260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13" o:title="" chromakey="white"/>
                      </v:shape>
                      <v:shape id="_x0000_s2261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03D3A698" wp14:editId="2F0317C7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2262" type="#_x0000_t62" style="position:absolute;margin-left:105.6pt;margin-top:9.65pt;width:228.05pt;height:29.8pt;flip:x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0E7B7A05" wp14:editId="52AFDA97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2263" style="position:absolute;margin-left:131.8pt;margin-top:8pt;width:12.7pt;height:23.6pt;z-index:2535260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k0ohQ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">
                      <v:shape id="Textfeld 3" o:spid="_x0000_s22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7E04C3E0" wp14:editId="3F61C0C7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2267" style="position:absolute;margin-left:66.3pt;margin-top:11.1pt;width:12.7pt;height:23.6pt;z-index:2535280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">
                      <v:shape id="Textfeld 3" o:spid="_x0000_s226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1209E23C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9584" behindDoc="0" locked="0" layoutInCell="1" allowOverlap="1" wp14:anchorId="3AEED7D9" wp14:editId="53534A95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3968" behindDoc="0" locked="0" layoutInCell="1" allowOverlap="1" wp14:anchorId="12865B24" wp14:editId="26C912C8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71" style="position:absolute;margin-left:381.55pt;margin-top:-2.95pt;width:45.75pt;height:55.3pt;z-index:25288396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usU0nA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RldDHsrvX5CpFYjZ5gpzvCF&#13;&#10;hDu3zPklsxgf2MRI9N/wqVuN1/QgUdJo++9b+0EfucMpJTuMoxl1/2xZ6FftF4Wshtk1CnYUVqOg&#13;&#10;tt2VRp0BMXgTRVywvh3FGlX5HZNyHl7BEVMcb82oH8Ur3w9FTFou5vOo1Le9W3Vn0CyziFaA/X7/&#13;&#10;nVkzcNYjY1/1yBtWsWPq9roBdqXnW69rGXl9QHEAHByOUpxzkI4G6Y/rqHX4z+HyP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">
                      <v:shape id="Grafik 7" o:spid="_x0000_s227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16" o:title="" chromakey="white"/>
                      </v:shape>
                      <v:shape id="_x0000_s227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53BDC52F" wp14:editId="7A896953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2274" style="position:absolute;margin-left:94.75pt;margin-top:12.2pt;width:12.7pt;height:23.6pt;z-index:25353216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JLR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">
                      <v:shape id="Textfeld 3" o:spid="_x0000_s227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7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19F3B4C2" wp14:editId="242D57AE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2278" style="position:absolute;margin-left:60.7pt;margin-top:12.2pt;width:12.7pt;height:23.6pt;z-index:2535301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U2S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CilNkoQDAADBCgAADgAAAAAAAAAAAAAAAAAu&#13;&#10;AgAAZHJzL2Uyb0RvYy54bWxQSwECLQAUAAYACAAAACEAtRB7f+IAAAAOAQAADwAAAAAAAAAAAAAA&#13;&#10;AADeBQAAZHJzL2Rvd25yZXYueG1sUEsFBgAAAAAEAAQA8wAAAO0GAAAAAA==&#13;&#10;">
                      <v:shape id="Textfeld 3" o:spid="_x0000_s227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8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8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1536" behindDoc="0" locked="0" layoutInCell="1" allowOverlap="1" wp14:anchorId="3CA131CE" wp14:editId="5BBFB98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</w:t>
                                    </w: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131CE" id="_x0000_s2282" style="position:absolute;margin-left:-3.2pt;margin-top:20.85pt;width:359.9pt;height:22.4pt;z-index:253761536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">
                      <v:shape id="Textfeld 5" o:spid="_x0000_s2283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84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</w:t>
                              </w: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60BC568C" wp14:editId="653E7598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285" style="position:absolute;margin-left:21.65pt;margin-top:11.2pt;width:106.8pt;height:31.3pt;z-index:253765632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">
                      <v:group id="Gruppieren 34" o:spid="_x0000_s2286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287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288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289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290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1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292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293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294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295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296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7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298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299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49" o:title="" cropbottom="33944f" cropleft="1f" cropright="2644f" recolortarget="#333 [1446]"/>
                          </v:shape>
                          <v:shape id="Textfeld 398" o:spid="_x0000_s2300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01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8704" behindDoc="0" locked="0" layoutInCell="1" allowOverlap="1" wp14:anchorId="089AF24B" wp14:editId="28322F79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AF24B" id="Gruppieren 436" o:spid="_x0000_s2302" style="position:absolute;margin-left:220.15pt;margin-top:12.1pt;width:106.8pt;height:31.8pt;z-index:253768704" coordsize="13565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">
                      <v:group id="Gruppieren 53" o:spid="_x0000_s2303" style="position:absolute;width:13565;height:4035" coordorigin="20368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304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05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306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307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8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09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310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11" style="position:absolute;left:22124;width:4336;height:4035" coordorigin="22124" coordsize="4336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12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13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4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15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16" type="#_x0000_t75" style="position:absolute;left:23676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49" o:title="" cropbottom="33944f" cropleft="1f" cropright="2644f" recolortarget="#333 [1446]"/>
                          </v:shape>
                          <v:shape id="Textfeld 398" o:spid="_x0000_s2317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18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3824" behindDoc="0" locked="0" layoutInCell="1" allowOverlap="1" wp14:anchorId="05CC26CE" wp14:editId="2853F3F9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5CC26CE" id="Gruppieren 438" o:spid="_x0000_s2319" style="position:absolute;margin-left:21.15pt;margin-top:10.65pt;width:106.8pt;height:31.75pt;z-index:253773824" coordsize="13563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">
                            <v:group id="Gruppieren 85" o:spid="_x0000_s2320" style="position:absolute;width:13563;height:4032" coordorigin=",6727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21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22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23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24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25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26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27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28" style="position:absolute;left:1816;top:6727;width:4275;height:4036" coordorigin="1816,6727" coordsize="427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29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30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1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32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33" type="#_x0000_t75" style="position:absolute;left:3307;top:6727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49" o:title="" cropbottom="33944f" cropleft="1f" cropright="2644f" recolortarget="#333 [1446]"/>
                                </v:shape>
                                <v:shape id="Textfeld 398" o:spid="_x0000_s2334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35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6896" behindDoc="0" locked="0" layoutInCell="1" allowOverlap="1" wp14:anchorId="3D986687" wp14:editId="37C36815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36" style="position:absolute;margin-left:.65pt;margin-top:11.4pt;width:106.8pt;height:31.3pt;z-index:253776896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AoAAAAAAAAAIQCn/bkyawYA&#13;&#10;AGsGAAAUAAAAZHJzL21lZGlhL2ltYWdlMi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">
                            <v:group id="Gruppieren 69" o:spid="_x0000_s2337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38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39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40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41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2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43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4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45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46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47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8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49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0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51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  <v:shape id="Grafik 1" o:spid="_x0000_s2352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7920" behindDoc="0" locked="0" layoutInCell="1" allowOverlap="1" wp14:anchorId="12B083C9" wp14:editId="5E7CB230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8944" behindDoc="0" locked="0" layoutInCell="1" allowOverlap="1" wp14:anchorId="5D285180" wp14:editId="70CCBCFE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49C567C9" wp14:editId="140A8CB8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53" style="position:absolute;margin-left:33.45pt;margin-top:8.7pt;width:37.7pt;height:61.15pt;z-index:253176832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jJCwAMAAJw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prGcg57K71+RaBWI2MYN87whUT6HpnzS2YxWbCJaem/41NUGq/p&#13;&#10;VqKk1PbnR/tBH5nDKSV7TKoZdX9vWehg1VeFnIax1gm2E1adoLb1nUbhoWThTRRxwfqqEwuU6Q8M&#13;&#10;0Xl4BUdMcbw1o74T73wzLzGEuZjPo1LTCB/Vk0H7bFgfyPh8+MGsaRnrkbFvumMNy9klcRvdALvS&#13;&#10;863XhYysPqHYAg4GRymOQEgXM/Z8HbV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cGoyQ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54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20" o:title="" chromakey="white"/>
                      </v:shape>
                      <v:shape id="_x0000_s23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5D71B748" wp14:editId="73C52F6E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2356" style="position:absolute;margin-left:280pt;margin-top:3.55pt;width:50.85pt;height:56.9pt;z-index:2531778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">
                      <v:shape id="Grafik 6" o:spid="_x0000_s235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26" o:title="" chromakey="white"/>
                      </v:shape>
                      <v:shape id="_x0000_s235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0592" behindDoc="0" locked="0" layoutInCell="1" allowOverlap="1" wp14:anchorId="04574C76" wp14:editId="6DB1626B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59" style="position:absolute;margin-left:335.05pt;margin-top:9.55pt;width:43.1pt;height:54.7pt;z-index:25291059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/Jen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Dbp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j8l6e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6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22" o:title="" chromakey="white"/>
                      </v:shape>
                      <v:shape id="_x0000_s236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6256" behindDoc="0" locked="0" layoutInCell="1" allowOverlap="1" wp14:anchorId="3C001FAD" wp14:editId="3B2F60E9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2362" style="position:absolute;margin-left:283.75pt;margin-top:8.65pt;width:16.35pt;height:24.85pt;z-index:253536256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">
                      <v:shape id="Textfeld 3" o:spid="_x0000_s2363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64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49113AC1" wp14:editId="049AA16C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2366" style="position:absolute;margin-left:254pt;margin-top:8.95pt;width:16.35pt;height:24.85pt;z-index:253534208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">
                      <v:shape id="Textfeld 3" o:spid="_x0000_s2367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6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5196B3F8" wp14:editId="279ED97E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2370" type="#_x0000_t62" style="position:absolute;margin-left:105pt;margin-top:9.45pt;width:221.35pt;height:29.8pt;flip:x;z-index:2531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6E52F0ED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0992" behindDoc="0" locked="0" layoutInCell="1" allowOverlap="1" wp14:anchorId="37916BD5" wp14:editId="797B4924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7916BD5" id="_x0000_s2371" style="position:absolute;left:0;text-align:left;margin-left:60.8pt;margin-top:-8.75pt;width:12.75pt;height:25pt;z-index:253780992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">
                            <v:shape id="Textfeld 3" o:spid="_x0000_s2372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3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4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3040" behindDoc="0" locked="0" layoutInCell="1" allowOverlap="1" wp14:anchorId="2BB19311" wp14:editId="09B1E770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B19311" id="_x0000_s2375" style="position:absolute;left:0;text-align:left;margin-left:130.05pt;margin-top:-6.4pt;width:12.95pt;height:25pt;z-index:253783040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">
                            <v:shape id="Textfeld 3" o:spid="_x0000_s2376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7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8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8400" behindDoc="0" locked="0" layoutInCell="1" allowOverlap="1" wp14:anchorId="7AAFE2FE" wp14:editId="21C3CF6F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AFE2FE" id="Gruppieren 441" o:spid="_x0000_s2379" style="position:absolute;margin-left:79.15pt;margin-top:6.65pt;width:310.9pt;height:32.8pt;z-index:253798400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">
                      <v:group id="_x0000_s2380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81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3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84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8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86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38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3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39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2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39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3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39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8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39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0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4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0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0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1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1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5088" behindDoc="0" locked="0" layoutInCell="1" allowOverlap="1" wp14:anchorId="55AEA102" wp14:editId="090862D2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EA102" id="_x0000_s2416" style="position:absolute;margin-left:16.4pt;margin-top:7.65pt;width:24.75pt;height:32.8pt;z-index:253785088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">
                      <v:group id="_x0000_s2417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1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1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2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2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0E6347DB" wp14:editId="1F530BCE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2422" type="#_x0000_t202" style="position:absolute;margin-left:-5.3pt;margin-top:11.6pt;width:36.35pt;height:35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/KPHA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RU+GN+dB9lCdcT5HPTUe8tXCrtY&#13;&#10;Mx9emEOucSTUb3jGRWrAanCyKKnB/frbfYxHCtBLSYvaKan/uWdOUKK/GyTnyyjPo9jSIZ/Mxnhw&#13;&#10;t57trcfsmwdAeY7wp1iezBgf9NmUDpo3lPkyVkUXMxxrlzSczYfQKxq/CRfLZQpCeVkW1mZjeUwd&#13;&#10;cY0Yv3ZvzNkTEQEZfIKzyljxjo8+tmdkuQ8gVSIrIt2jeiIApZnoPn2jqP3bc4q6fvbFbwA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Ncb8o8cAgAANA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023CBFA9" wp14:editId="0FB21BA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2423" type="#_x0000_t202" style="position:absolute;margin-left:380.45pt;margin-top:12.35pt;width:21.25pt;height:35.3pt;z-index:25307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37llFBoCAAA0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1" behindDoc="0" locked="0" layoutInCell="1" allowOverlap="1" wp14:anchorId="6404AA7C" wp14:editId="0AE255C2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EBD78A" id="Gerader Verbinder 11211" o:spid="_x0000_s1026" style="position:absolute;z-index:252884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42B7B7D" wp14:editId="51539CC5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7D87A" id="Gerader Verbinder 11211" o:spid="_x0000_s1026" style="position:absolute;z-index:25306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7877171E" wp14:editId="03386D63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A5DACD" id="Gerader Verbinder 22276" o:spid="_x0000_s1026" style="position:absolute;z-index:25285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AD1B21C" wp14:editId="4C96D41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2424" type="#_x0000_t202" style="position:absolute;margin-left:8.95pt;margin-top:3.2pt;width:385.85pt;height:18.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4A657AF" wp14:editId="3EDC2A64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2425" type="#_x0000_t202" style="position:absolute;margin-left:369.35pt;margin-top:4.65pt;width:49.45pt;height:21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2B594A00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7616" behindDoc="0" locked="0" layoutInCell="1" allowOverlap="1" wp14:anchorId="53DBAF48" wp14:editId="0D992403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Pr="0033128D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33128D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26" style="position:absolute;margin-left:20.7pt;margin-top:9.75pt;width:147.95pt;height:33.05pt;z-index:253807616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">
                      <v:shape id="Textfeld 3" o:spid="_x0000_s2427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Pr="0033128D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33128D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28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29" style="position:absolute;left:6115;width:2877;height:4197" coordorigin="608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30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31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2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33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34" type="#_x0000_t75" style="position:absolute;left:608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04" o:title="" cropbottom="33944f" cropleft="1f" cropright="2644f" recolortarget="#333 [1446]"/>
                        </v:shape>
                      </v:group>
                      <v:shape id="Textfeld 398" o:spid="_x0000_s2435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36" style="position:absolute;left:10687;width:2934;height:4197" coordorigin="10680,4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37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38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9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40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41" type="#_x0000_t75" style="position:absolute;left:10680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  <v:group id="Gruppieren 131" o:spid="_x0000_s2442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43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44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5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46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47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9120" behindDoc="0" locked="0" layoutInCell="1" allowOverlap="1" wp14:anchorId="75A14F53" wp14:editId="387E4BFB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Pr="0033128D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3128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3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4F53" id="Gruppieren 443" o:spid="_x0000_s2448" style="position:absolute;margin-left:221.75pt;margin-top:6.9pt;width:139.55pt;height:36.4pt;z-index:253829120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">
                      <v:group id="Gruppieren 442" o:spid="_x0000_s2449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50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Pr="0033128D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33128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51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52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53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54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55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56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04" o:title="" cropbottom="33944f" cropleft="1f" cropright="2644f" recolortarget="#333 [1446]"/>
                          </v:shape>
                        </v:group>
                        <v:group id="Gruppieren 160" o:spid="_x0000_s2457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58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59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0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61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62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21" o:title="" cropbottom="33944f" cropleft="1f" cropright="2644f" recolortarget="#333 [1446]"/>
                          </v:shape>
                        </v:group>
                        <v:group id="Gruppieren 168" o:spid="_x0000_s2463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64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65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6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67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68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21" o:title="" cropbottom="33944f" cropleft="1f" cropright="2644f" recolortarget="#333 [1446]"/>
                          </v:shape>
                        </v:group>
                      </v:group>
                      <v:shape id="Textfeld 398" o:spid="_x0000_s2469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70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Textfeld 398" o:spid="_x0000_s2471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72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174" o:spid="_x0000_s2473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396DCCAA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2976" behindDoc="0" locked="0" layoutInCell="1" allowOverlap="1" wp14:anchorId="3722450D" wp14:editId="0B32D767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74" style="position:absolute;margin-left:275.2pt;margin-top:10.95pt;width:92.5pt;height:29.6pt;z-index:253822976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">
                      <v:group id="Gruppieren 526737402" o:spid="_x0000_s2475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76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77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78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79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80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1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82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83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84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00448" behindDoc="0" locked="0" layoutInCell="1" allowOverlap="1" wp14:anchorId="310447B0" wp14:editId="2397A21C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85" style="position:absolute;margin-left:5.55pt;margin-top:39.4pt;width:92.5pt;height:29.55pt;z-index:253800448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">
                            <v:group id="Gruppieren 1452047403" o:spid="_x0000_s2486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487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88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489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490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491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492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493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494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495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66D0E569" wp14:editId="0F434AC2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496" style="position:absolute;margin-left:-14.55pt;margin-top:-2.2pt;width:92.5pt;height:29.55pt;z-index:253818880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">
                            <v:group id="Gruppieren 390328355" o:spid="_x0000_s2497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498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99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00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01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02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3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04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5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06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1AA3C434" wp14:editId="15523EE3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07" style="position:absolute;margin-left:9.5pt;margin-top:39.05pt;width:92.5pt;height:29.55pt;z-index:253820928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">
                            <v:group id="Gruppieren 1377351992" o:spid="_x0000_s2508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09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0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11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12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13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4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15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6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17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0117FF9A" wp14:editId="422EB7E9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18" style="position:absolute;margin-left:-12.5pt;margin-top:-2.5pt;width:92.5pt;height:29.55pt;z-index:253819904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">
                            <v:group id="Gruppieren 852017609" o:spid="_x0000_s2519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20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1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22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23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24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5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26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27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28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1952" behindDoc="0" locked="0" layoutInCell="1" allowOverlap="1" wp14:anchorId="0C9EC9D5" wp14:editId="70532E93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29" style="position:absolute;margin-left:6.6pt;margin-top:39.3pt;width:92.5pt;height:29.55pt;z-index:253821952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">
                            <v:group id="Gruppieren 1030045885" o:spid="_x0000_s2530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31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2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33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34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35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6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37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8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39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783D4E8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3424" behindDoc="0" locked="0" layoutInCell="1" allowOverlap="1" wp14:anchorId="006A925E" wp14:editId="4D51223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2540" style="position:absolute;margin-left:228.05pt;margin-top:12.2pt;width:12.7pt;height:22.2pt;z-index:253543424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">
                      <v:shape id="Textfeld 3" o:spid="_x0000_s25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42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9328" behindDoc="0" locked="0" layoutInCell="1" allowOverlap="1" wp14:anchorId="765228A6" wp14:editId="22E0AF06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2544" style="position:absolute;margin-left:350.5pt;margin-top:12.2pt;width:50.85pt;height:56.9pt;z-index:2535393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">
                      <v:shape id="Grafik 6" o:spid="_x0000_s254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26" o:title="" chromakey="white"/>
                      </v:shape>
                      <v:shape id="_x0000_s254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F799513" wp14:editId="23A598B9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2547" type="#_x0000_t62" style="position:absolute;margin-left:65.8pt;margin-top:12.1pt;width:271.25pt;height:41.3pt;flip:x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AWGov3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1376" behindDoc="0" locked="0" layoutInCell="1" allowOverlap="1" wp14:anchorId="68435A50" wp14:editId="20A74D67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2548" style="position:absolute;margin-left:294.95pt;margin-top:5.85pt;width:12.7pt;height:23.6pt;z-index:2535413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">
                      <v:shape id="Textfeld 3" o:spid="_x0000_s25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1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F700C7" w14:paraId="1F503580" w14:textId="77777777" w:rsidTr="00DD330A">
        <w:trPr>
          <w:trHeight w:val="112"/>
        </w:trPr>
        <w:tc>
          <w:tcPr>
            <w:tcW w:w="709" w:type="dxa"/>
          </w:tcPr>
          <w:p w14:paraId="39D15E08" w14:textId="77777777" w:rsidR="00F700C7" w:rsidRPr="00F4582F" w:rsidRDefault="00F700C7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301135F8" w14:textId="77777777" w:rsidR="00F700C7" w:rsidRDefault="00F700C7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32BC847C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4B973A71" wp14:editId="4AB163A5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Pr="00F700C7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700C7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3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73A71" id="Gruppieren 4" o:spid="_x0000_s2552" style="position:absolute;margin-left:18.75pt;margin-top:2.25pt;width:69.5pt;height:37.4pt;z-index:253832192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">
                            <v:shape id="Textfeld 3" o:spid="_x0000_s2553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Pr="00F700C7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700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54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55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56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57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58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04" o:title="" cropbottom="33944f" cropleft="1f" cropright="2644f" recolortarget="#333 [1446]"/>
                            </v:shape>
                            <v:shape id="Grafik 1662860175" o:spid="_x0000_s2559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mc:AlternateContent>
                      <mc:Choice Requires="wpg">
                        <w:drawing>
                          <wp:anchor distT="0" distB="0" distL="114300" distR="114300" simplePos="0" relativeHeight="253833216" behindDoc="0" locked="0" layoutInCell="1" allowOverlap="1" wp14:anchorId="26D1C7E8" wp14:editId="5C997660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48177" y="50268"/>
                                        <a:ext cx="263283" cy="369861"/>
                                        <a:chOff x="1348067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48067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60" style="position:absolute;margin-left:21.05pt;margin-top:2.75pt;width:80.75pt;height:32.6pt;z-index:253833216;mso-height-relative:margin" coordorigin="13299,59" coordsize="1026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">
                            <v:shape id="Grafik 1861766732" o:spid="_x0000_s2561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  <v:shape id="Textfeld 398" o:spid="_x0000_s2562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63" style="position:absolute;left:13481;top:502;width:2633;height:3699" coordorigin="1348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64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65" type="#_x0000_t202" style="position:absolute;left:1348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66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67" type="#_x0000_t75" style="position:absolute;left:13299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  <v:shape id="Textfeld 3" o:spid="_x0000_s2568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05335B2C" w:rsidR="008D7E10" w:rsidRPr="008D7E10" w:rsidRDefault="00F700C7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75B199BE" wp14:editId="3BDFA3D2">
                            <wp:simplePos x="0" y="0"/>
                            <wp:positionH relativeFrom="column">
                              <wp:posOffset>248137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85850" cy="415290"/>
                            <wp:effectExtent l="0" t="0" r="6350" b="3810"/>
                            <wp:wrapNone/>
                            <wp:docPr id="641901184" name="Gruppieren 7"/>
                            <wp:cNvGraphicFramePr xmlns:a="http://schemas.openxmlformats.org/drawingml/2006/main"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85850" cy="415290"/>
                                      <a:chOff x="2538723" y="28917"/>
                                      <a:chExt cx="1085955" cy="415549"/>
                                    </a:xfrm>
                                  </wpg:grpSpPr>
                                  <wpg:grpSp>
                                    <wpg:cNvPr id="1959255380" name="Gruppieren 1959255380"/>
                                    <wpg:cNvGrpSpPr/>
                                    <wpg:grpSpPr>
                                      <a:xfrm>
                                        <a:off x="2566586" y="28917"/>
                                        <a:ext cx="1058092" cy="375732"/>
                                        <a:chOff x="2566586" y="28917"/>
                                        <a:chExt cx="1058092" cy="375732"/>
                                      </a:xfrm>
                                    </wpg:grpSpPr>
                                    <wps:wsp>
                                      <wps:cNvPr id="2064036135" name="Textfeld 398"/>
                                      <wps:cNvSpPr txBox="1"/>
                                      <wps:spPr>
                                        <a:xfrm>
                                          <a:off x="2827382" y="94854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51F8C2" w14:textId="77777777" w:rsidR="00B877BD" w:rsidRDefault="00B877BD" w:rsidP="00B877BD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54918990" name="Gruppieren 654918990"/>
                                      <wpg:cNvGrpSpPr/>
                                      <wpg:grpSpPr>
                                        <a:xfrm>
                                          <a:off x="2566586" y="28917"/>
                                          <a:ext cx="263283" cy="375732"/>
                                          <a:chOff x="2566586" y="28917"/>
                                          <a:chExt cx="265727" cy="376755"/>
                                        </a:xfrm>
                                      </wpg:grpSpPr>
                                      <wps:wsp>
                                        <wps:cNvPr id="1510365886" name="Textfeld 3"/>
                                        <wps:cNvSpPr txBox="1"/>
                                        <wps:spPr>
                                          <a:xfrm>
                                            <a:off x="2604442" y="28917"/>
                                            <a:ext cx="159583" cy="184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C5E74AB" w14:textId="77777777" w:rsidR="00B877BD" w:rsidRDefault="00B877BD" w:rsidP="00B877BD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 w:themeColor="text1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 w:themeColor="text1"/>
                                                  <w:kern w:val="24"/>
                                                </w:rPr>
                                                <w:t>20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73944719" name="Textfeld 3"/>
                                        <wps:cNvSpPr txBox="1"/>
                                        <wps:spPr>
                                          <a:xfrm>
                                            <a:off x="2566586" y="241730"/>
                                            <a:ext cx="265727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651544" w14:textId="77777777" w:rsidR="00B877BD" w:rsidRDefault="00B877BD" w:rsidP="00B877BD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2067691" name="Gerade Verbindung 702067691"/>
                                        <wps:cNvCnPr/>
                                        <wps:spPr>
                                          <a:xfrm>
                                            <a:off x="2617298" y="218696"/>
                                            <a:ext cx="14528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507415108" name="Grafik 150741510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82481" y="89681"/>
                                          <a:ext cx="432000" cy="3020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313914750" name="Textfeld 3"/>
                                      <wps:cNvSpPr txBox="1"/>
                                      <wps:spPr>
                                        <a:xfrm flipH="1">
                                          <a:off x="3290954" y="132518"/>
                                          <a:ext cx="33372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B61B394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351842217" name="Grafik 13518422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38723" y="243110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5B199BE" id="Gruppieren 7" o:spid="_x0000_s2569" style="position:absolute;margin-left:19.55pt;margin-top:2.75pt;width:85.5pt;height:32.7pt;z-index:253831168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">
                            <v:group id="Gruppieren 1959255380" o:spid="_x0000_s2570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      <v:shape id="Textfeld 398" o:spid="_x0000_s2571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54918990" o:spid="_x0000_s2572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      <v:shape id="Textfeld 3" o:spid="_x0000_s2573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574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02067691" o:spid="_x0000_s2575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      <v:stroke joinstyle="miter"/>
                                </v:line>
                              </v:group>
                              <v:shape id="Grafik 1507415108" o:spid="_x0000_s2576" type="#_x0000_t75" style="position:absolute;left:29824;top:896;width:4320;height:302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      <v:imagedata r:id="rId21" o:title="" cropbottom="33944f" cropleft="1f" cropright="2644f" recolortarget="#333 [1446]"/>
                              </v:shape>
                              <v:shape id="Textfeld 3" o:spid="_x0000_s2577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351842217" o:spid="_x0000_s2578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F700C7" w14:paraId="08AE6FDB" w14:textId="77777777" w:rsidTr="00DD330A">
        <w:trPr>
          <w:trHeight w:val="112"/>
        </w:trPr>
        <w:tc>
          <w:tcPr>
            <w:tcW w:w="709" w:type="dxa"/>
          </w:tcPr>
          <w:p w14:paraId="248B70CF" w14:textId="77777777" w:rsidR="00F700C7" w:rsidRPr="00AF3168" w:rsidRDefault="00F700C7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473738B" w14:textId="77777777" w:rsidR="00F700C7" w:rsidRDefault="00F700C7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2C2453C5" w14:textId="77777777" w:rsidR="00F700C7" w:rsidRPr="00491713" w:rsidRDefault="00F700C7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F700C7" w14:paraId="34161873" w14:textId="77777777" w:rsidTr="00DD330A">
        <w:trPr>
          <w:trHeight w:val="112"/>
        </w:trPr>
        <w:tc>
          <w:tcPr>
            <w:tcW w:w="709" w:type="dxa"/>
          </w:tcPr>
          <w:p w14:paraId="2194CE9A" w14:textId="77777777" w:rsidR="00F700C7" w:rsidRDefault="00F700C7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64C6A789" w14:textId="77777777" w:rsidR="00F700C7" w:rsidRPr="005B39E7" w:rsidRDefault="00F700C7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5056" behindDoc="0" locked="0" layoutInCell="1" allowOverlap="1" wp14:anchorId="2A3E7E0A" wp14:editId="3D611E8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5103B8E4" w:rsidR="002A51C1" w:rsidRDefault="002A51C1" w:rsidP="00E13C64">
      <w:pPr>
        <w:spacing w:line="240" w:lineRule="atLeast"/>
      </w:pPr>
    </w:p>
    <w:sectPr w:rsidR="002A51C1" w:rsidSect="001D1C8B">
      <w:headerReference w:type="default" r:id="rId129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FC94C" w14:textId="77777777" w:rsidR="00594F3B" w:rsidRDefault="00594F3B" w:rsidP="00F56440">
      <w:r>
        <w:separator/>
      </w:r>
    </w:p>
    <w:p w14:paraId="2E9A52C9" w14:textId="77777777" w:rsidR="00594F3B" w:rsidRDefault="00594F3B" w:rsidP="00F56440"/>
    <w:p w14:paraId="7166AB41" w14:textId="77777777" w:rsidR="00594F3B" w:rsidRDefault="00594F3B" w:rsidP="00F56440"/>
    <w:p w14:paraId="0AC4CC56" w14:textId="77777777" w:rsidR="00594F3B" w:rsidRDefault="00594F3B" w:rsidP="00F56440"/>
    <w:p w14:paraId="3ADFAC20" w14:textId="77777777" w:rsidR="00594F3B" w:rsidRDefault="00594F3B"/>
    <w:p w14:paraId="31DB19E6" w14:textId="77777777" w:rsidR="00594F3B" w:rsidRDefault="00594F3B"/>
    <w:p w14:paraId="3D7D50F7" w14:textId="77777777" w:rsidR="00594F3B" w:rsidRDefault="00594F3B"/>
  </w:endnote>
  <w:endnote w:type="continuationSeparator" w:id="0">
    <w:p w14:paraId="5D933672" w14:textId="77777777" w:rsidR="00594F3B" w:rsidRDefault="00594F3B" w:rsidP="00F56440">
      <w:r>
        <w:continuationSeparator/>
      </w:r>
    </w:p>
    <w:p w14:paraId="739C8994" w14:textId="77777777" w:rsidR="00594F3B" w:rsidRDefault="00594F3B" w:rsidP="00F56440"/>
    <w:p w14:paraId="5756EE9F" w14:textId="77777777" w:rsidR="00594F3B" w:rsidRDefault="00594F3B" w:rsidP="00F56440"/>
    <w:p w14:paraId="3D0D2D58" w14:textId="77777777" w:rsidR="00594F3B" w:rsidRDefault="00594F3B" w:rsidP="00F56440"/>
    <w:p w14:paraId="3D914BCE" w14:textId="77777777" w:rsidR="00594F3B" w:rsidRDefault="00594F3B"/>
    <w:p w14:paraId="0A15F894" w14:textId="77777777" w:rsidR="00594F3B" w:rsidRDefault="00594F3B"/>
    <w:p w14:paraId="07EDF7F9" w14:textId="77777777" w:rsidR="00594F3B" w:rsidRDefault="00594F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B81B5" w14:textId="77777777" w:rsidR="00594F3B" w:rsidRDefault="00594F3B" w:rsidP="00F56440">
      <w:r>
        <w:separator/>
      </w:r>
    </w:p>
    <w:p w14:paraId="0C5BE176" w14:textId="77777777" w:rsidR="00594F3B" w:rsidRDefault="00594F3B" w:rsidP="00F56440"/>
    <w:p w14:paraId="3BE52424" w14:textId="77777777" w:rsidR="00594F3B" w:rsidRDefault="00594F3B" w:rsidP="00F56440"/>
    <w:p w14:paraId="60A83C5D" w14:textId="77777777" w:rsidR="00594F3B" w:rsidRDefault="00594F3B" w:rsidP="00F56440"/>
    <w:p w14:paraId="312099F9" w14:textId="77777777" w:rsidR="00594F3B" w:rsidRDefault="00594F3B"/>
    <w:p w14:paraId="4ABFA54C" w14:textId="77777777" w:rsidR="00594F3B" w:rsidRDefault="00594F3B"/>
    <w:p w14:paraId="35352529" w14:textId="77777777" w:rsidR="00594F3B" w:rsidRDefault="00594F3B"/>
  </w:footnote>
  <w:footnote w:type="continuationSeparator" w:id="0">
    <w:p w14:paraId="5C92A1B9" w14:textId="77777777" w:rsidR="00594F3B" w:rsidRDefault="00594F3B" w:rsidP="00F56440">
      <w:r>
        <w:continuationSeparator/>
      </w:r>
    </w:p>
    <w:p w14:paraId="005322B5" w14:textId="77777777" w:rsidR="00594F3B" w:rsidRDefault="00594F3B" w:rsidP="00F56440"/>
    <w:p w14:paraId="10672DD5" w14:textId="77777777" w:rsidR="00594F3B" w:rsidRDefault="00594F3B" w:rsidP="00F56440"/>
    <w:p w14:paraId="61560112" w14:textId="77777777" w:rsidR="00594F3B" w:rsidRDefault="00594F3B" w:rsidP="00F56440"/>
    <w:p w14:paraId="3B73FCB1" w14:textId="77777777" w:rsidR="00594F3B" w:rsidRDefault="00594F3B"/>
    <w:p w14:paraId="6BB1E698" w14:textId="77777777" w:rsidR="00594F3B" w:rsidRDefault="00594F3B"/>
    <w:p w14:paraId="22E83C52" w14:textId="77777777" w:rsidR="00594F3B" w:rsidRDefault="00594F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9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77C55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13CD"/>
    <w:rsid w:val="000F1545"/>
    <w:rsid w:val="000F32C4"/>
    <w:rsid w:val="000F3516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39F2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2ECB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28D"/>
    <w:rsid w:val="0033164A"/>
    <w:rsid w:val="00332BA3"/>
    <w:rsid w:val="00333312"/>
    <w:rsid w:val="00334AB3"/>
    <w:rsid w:val="00335B6E"/>
    <w:rsid w:val="0033677C"/>
    <w:rsid w:val="00337FCD"/>
    <w:rsid w:val="00341295"/>
    <w:rsid w:val="00341EE8"/>
    <w:rsid w:val="0034350A"/>
    <w:rsid w:val="00343820"/>
    <w:rsid w:val="003451F7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2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4F3B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412E"/>
    <w:rsid w:val="006A7431"/>
    <w:rsid w:val="006A782B"/>
    <w:rsid w:val="006B1E07"/>
    <w:rsid w:val="006B4905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D4E"/>
    <w:rsid w:val="008616E5"/>
    <w:rsid w:val="008619E9"/>
    <w:rsid w:val="00867226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A7D"/>
    <w:rsid w:val="00942DC5"/>
    <w:rsid w:val="00942FF7"/>
    <w:rsid w:val="009437EE"/>
    <w:rsid w:val="00943A12"/>
    <w:rsid w:val="00944091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3BFD"/>
    <w:rsid w:val="00CC77F0"/>
    <w:rsid w:val="00CD0604"/>
    <w:rsid w:val="00CD338A"/>
    <w:rsid w:val="00CD4046"/>
    <w:rsid w:val="00CD41E0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16F6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092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3C91"/>
    <w:rsid w:val="00F66E2F"/>
    <w:rsid w:val="00F700C7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://www.mathe-sicher-koennen.dzlm.de/erklaervideos?nid=694" TargetMode="External"/><Relationship Id="rId63" Type="http://schemas.openxmlformats.org/officeDocument/2006/relationships/footer" Target="footer2.xml"/><Relationship Id="rId68" Type="http://schemas.openxmlformats.org/officeDocument/2006/relationships/image" Target="media/image57.png"/><Relationship Id="rId84" Type="http://schemas.openxmlformats.org/officeDocument/2006/relationships/hyperlink" Target="file:///C:/Users/lboeing/Downloads/mathe-sicher-koennen.dzlm.de/erklaervideos%3fnid=695" TargetMode="External"/><Relationship Id="rId89" Type="http://schemas.openxmlformats.org/officeDocument/2006/relationships/image" Target="media/image71.jpeg"/><Relationship Id="rId112" Type="http://schemas.openxmlformats.org/officeDocument/2006/relationships/image" Target="media/image90.png"/><Relationship Id="rId16" Type="http://schemas.openxmlformats.org/officeDocument/2006/relationships/image" Target="media/image9.wmf"/><Relationship Id="rId107" Type="http://schemas.openxmlformats.org/officeDocument/2006/relationships/image" Target="media/image85.png"/><Relationship Id="rId11" Type="http://schemas.openxmlformats.org/officeDocument/2006/relationships/header" Target="header1.xml"/><Relationship Id="rId32" Type="http://schemas.openxmlformats.org/officeDocument/2006/relationships/image" Target="media/image26.wmf"/><Relationship Id="rId37" Type="http://schemas.openxmlformats.org/officeDocument/2006/relationships/image" Target="media/image30.svg"/><Relationship Id="rId53" Type="http://schemas.openxmlformats.org/officeDocument/2006/relationships/image" Target="media/image43.png"/><Relationship Id="rId58" Type="http://schemas.openxmlformats.org/officeDocument/2006/relationships/image" Target="media/image48.wmf"/><Relationship Id="rId74" Type="http://schemas.microsoft.com/office/2007/relationships/hdphoto" Target="media/hdphoto1.wdp"/><Relationship Id="rId79" Type="http://schemas.microsoft.com/office/2007/relationships/hdphoto" Target="media/hdphoto2.wdp"/><Relationship Id="rId102" Type="http://schemas.openxmlformats.org/officeDocument/2006/relationships/image" Target="media/image80.emf"/><Relationship Id="rId123" Type="http://schemas.openxmlformats.org/officeDocument/2006/relationships/image" Target="media/image101.wmf"/><Relationship Id="rId128" Type="http://schemas.openxmlformats.org/officeDocument/2006/relationships/image" Target="media/image106.jpe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6.png"/><Relationship Id="rId22" Type="http://schemas.openxmlformats.org/officeDocument/2006/relationships/header" Target="header2.xml"/><Relationship Id="rId27" Type="http://schemas.openxmlformats.org/officeDocument/2006/relationships/image" Target="media/image21.wmf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80" Type="http://schemas.openxmlformats.org/officeDocument/2006/relationships/image" Target="media/image66.png"/><Relationship Id="rId85" Type="http://schemas.openxmlformats.org/officeDocument/2006/relationships/image" Target="media/image67.png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33" Type="http://schemas.openxmlformats.org/officeDocument/2006/relationships/image" Target="media/image27.wmf"/><Relationship Id="rId38" Type="http://schemas.openxmlformats.org/officeDocument/2006/relationships/image" Target="media/image31.png"/><Relationship Id="rId59" Type="http://schemas.openxmlformats.org/officeDocument/2006/relationships/image" Target="media/image49.wmf"/><Relationship Id="rId103" Type="http://schemas.openxmlformats.org/officeDocument/2006/relationships/image" Target="media/image81.png"/><Relationship Id="rId108" Type="http://schemas.openxmlformats.org/officeDocument/2006/relationships/image" Target="media/image86.wmf"/><Relationship Id="rId124" Type="http://schemas.openxmlformats.org/officeDocument/2006/relationships/image" Target="media/image102.wmf"/><Relationship Id="rId129" Type="http://schemas.openxmlformats.org/officeDocument/2006/relationships/header" Target="header8.xml"/><Relationship Id="rId54" Type="http://schemas.openxmlformats.org/officeDocument/2006/relationships/image" Target="media/image44.emf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91" Type="http://schemas.microsoft.com/office/2007/relationships/hdphoto" Target="media/hdphoto3.wdp"/><Relationship Id="rId9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49" Type="http://schemas.openxmlformats.org/officeDocument/2006/relationships/image" Target="media/image40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7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81" Type="http://schemas.openxmlformats.org/officeDocument/2006/relationships/hyperlink" Target="https://mathe-sicher-koennen.dzlm.de/erklaervideos?nid=695" TargetMode="External"/><Relationship Id="rId86" Type="http://schemas.openxmlformats.org/officeDocument/2006/relationships/image" Target="media/image68.jpeg"/><Relationship Id="rId130" Type="http://schemas.openxmlformats.org/officeDocument/2006/relationships/fontTable" Target="fontTable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Relationship Id="rId109" Type="http://schemas.openxmlformats.org/officeDocument/2006/relationships/header" Target="header7.xml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5.wmf"/><Relationship Id="rId76" Type="http://schemas.openxmlformats.org/officeDocument/2006/relationships/image" Target="media/image280.png"/><Relationship Id="rId97" Type="http://schemas.openxmlformats.org/officeDocument/2006/relationships/image" Target="media/image77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wmf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eader" Target="header4.xml"/><Relationship Id="rId87" Type="http://schemas.openxmlformats.org/officeDocument/2006/relationships/image" Target="media/image69.jpe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hyperlink" Target="http://www.mathe-sicher-koennen.dzlm.de/erklaervideos?nid=695" TargetMode="External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4.png"/><Relationship Id="rId35" Type="http://schemas.openxmlformats.org/officeDocument/2006/relationships/hyperlink" Target="https://dzlm.de/vam/msk-bruchstreifen.html" TargetMode="External"/><Relationship Id="rId56" Type="http://schemas.openxmlformats.org/officeDocument/2006/relationships/image" Target="media/image46.png"/><Relationship Id="rId77" Type="http://schemas.openxmlformats.org/officeDocument/2006/relationships/image" Target="media/image64.png"/><Relationship Id="rId100" Type="http://schemas.openxmlformats.org/officeDocument/2006/relationships/image" Target="media/image78.png"/><Relationship Id="rId105" Type="http://schemas.openxmlformats.org/officeDocument/2006/relationships/header" Target="header6.xml"/><Relationship Id="rId126" Type="http://schemas.openxmlformats.org/officeDocument/2006/relationships/image" Target="media/image104.wmf"/><Relationship Id="rId8" Type="http://schemas.openxmlformats.org/officeDocument/2006/relationships/image" Target="media/image2.png"/><Relationship Id="rId51" Type="http://schemas.openxmlformats.org/officeDocument/2006/relationships/hyperlink" Target="https://mathe-sicher-koennen.dzlm.de/erklaervideos?nid=694" TargetMode="External"/><Relationship Id="rId72" Type="http://schemas.openxmlformats.org/officeDocument/2006/relationships/image" Target="media/image61.png"/><Relationship Id="rId93" Type="http://schemas.openxmlformats.org/officeDocument/2006/relationships/image" Target="media/image74.png"/><Relationship Id="rId98" Type="http://schemas.openxmlformats.org/officeDocument/2006/relationships/hyperlink" Target="http://www.mathe-sicher-koennen.dzlm.de/erklaervideos?nid=696" TargetMode="External"/><Relationship Id="rId121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hyperlink" Target="http://www.mathe-sicher-koennen.dzlm.de/erklaervideos?nid=694" TargetMode="External"/><Relationship Id="rId67" Type="http://schemas.openxmlformats.org/officeDocument/2006/relationships/header" Target="header5.xml"/><Relationship Id="rId116" Type="http://schemas.openxmlformats.org/officeDocument/2006/relationships/image" Target="media/image9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eader" Target="header3.xml"/><Relationship Id="rId83" Type="http://schemas.openxmlformats.org/officeDocument/2006/relationships/hyperlink" Target="http://www.mathe-sicher-koennen.dzlm.de/erklaervideos?nid=695" TargetMode="External"/><Relationship Id="rId88" Type="http://schemas.openxmlformats.org/officeDocument/2006/relationships/image" Target="media/image70.jpeg"/><Relationship Id="rId111" Type="http://schemas.openxmlformats.org/officeDocument/2006/relationships/image" Target="media/image89.jpeg"/><Relationship Id="rId15" Type="http://schemas.openxmlformats.org/officeDocument/2006/relationships/image" Target="media/image8.wmf"/><Relationship Id="rId36" Type="http://schemas.openxmlformats.org/officeDocument/2006/relationships/image" Target="media/image29.png"/><Relationship Id="rId57" Type="http://schemas.openxmlformats.org/officeDocument/2006/relationships/image" Target="media/image47.png"/><Relationship Id="rId106" Type="http://schemas.openxmlformats.org/officeDocument/2006/relationships/image" Target="media/image84.png"/><Relationship Id="rId127" Type="http://schemas.openxmlformats.org/officeDocument/2006/relationships/image" Target="media/image105.wmf"/><Relationship Id="rId10" Type="http://schemas.openxmlformats.org/officeDocument/2006/relationships/image" Target="media/image4.png"/><Relationship Id="rId31" Type="http://schemas.openxmlformats.org/officeDocument/2006/relationships/image" Target="media/image25.wmf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5.png"/><Relationship Id="rId94" Type="http://schemas.openxmlformats.org/officeDocument/2006/relationships/image" Target="media/image75.png"/><Relationship Id="rId99" Type="http://schemas.openxmlformats.org/officeDocument/2006/relationships/hyperlink" Target="http://www.mathe-sicher-koennen.dzlm.de/erklaervideos?nid=696" TargetMode="External"/><Relationship Id="rId101" Type="http://schemas.openxmlformats.org/officeDocument/2006/relationships/image" Target="media/image79.emf"/><Relationship Id="rId122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0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2809</Words>
  <Characters>20788</Characters>
  <Application>Microsoft Office Word</Application>
  <DocSecurity>0</DocSecurity>
  <Lines>284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5</cp:revision>
  <cp:lastPrinted>2025-11-10T03:20:00Z</cp:lastPrinted>
  <dcterms:created xsi:type="dcterms:W3CDTF">2025-11-10T03:18:00Z</dcterms:created>
  <dcterms:modified xsi:type="dcterms:W3CDTF">2025-11-10T08:17:00Z</dcterms:modified>
</cp:coreProperties>
</file>