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00288" behindDoc="1" locked="0" layoutInCell="1" allowOverlap="1" wp14:anchorId="26190F56" wp14:editId="1F3F7413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406FE20A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09A44843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DC07DD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3DA4F8F6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Birte 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>
                    <w:rPr>
                      <w:color w:val="808080"/>
                    </w:rPr>
                    <w:t xml:space="preserve"> &amp; Lena Wessel</w:t>
                  </w:r>
                  <w:r w:rsidRPr="00527F96">
                    <w:rPr>
                      <w:color w:val="808080"/>
                    </w:rPr>
                    <w:t xml:space="preserve"> (2026). Mathe sicher können 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(2026).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3562961C" wp14:editId="4B4CF6D8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62961C" id="Gruppieren 2" o:spid="_x0000_s1026" style="position:absolute;margin-left:323.4pt;margin-top:34.35pt;width:13.8pt;height:25pt;z-index:25334681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  .</w:t>
                  </w:r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7840" behindDoc="0" locked="0" layoutInCell="1" allowOverlap="1" wp14:anchorId="158E225E" wp14:editId="62A69C8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58E225E" id="_x0000_s1030" style="position:absolute;margin-left:33.05pt;margin-top:12.3pt;width:13.8pt;height:25pt;z-index:25334784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2720" behindDoc="0" locked="0" layoutInCell="1" allowOverlap="1" wp14:anchorId="2956EC8E" wp14:editId="36BB5231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931AB4F" id="Gruppieren 1" o:spid="_x0000_s1026" style="position:absolute;margin-left:78.9pt;margin-top:2.3pt;width:299.25pt;height:94.6pt;z-index:253342720" coordsize="38004,120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">
                              <v:imagedata r:id="rId16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">
                              <v:imagedata r:id="rId17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">
                              <v:imagedata r:id="rId18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6736" behindDoc="0" locked="0" layoutInCell="1" allowOverlap="1" wp14:anchorId="48864132" wp14:editId="7C30DE94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8784" behindDoc="0" locked="0" layoutInCell="1" allowOverlap="1" wp14:anchorId="22D6431C" wp14:editId="79D7DFBA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8864" behindDoc="0" locked="0" layoutInCell="1" allowOverlap="1" wp14:anchorId="02FC680D" wp14:editId="2CCFBBA3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FC680D" id="_x0000_s1034" style="position:absolute;margin-left:231.85pt;margin-top:33.65pt;width:14.15pt;height:25pt;z-index:253348864;mso-width-relative:margin;mso-height-relative:margin" coordorigin="52791,-4831" coordsize="181139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0832" behindDoc="0" locked="0" layoutInCell="1" allowOverlap="1" wp14:anchorId="412369D8" wp14:editId="15D8FD08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2369D8" id="Gruppieren 399" o:spid="_x0000_s1038" style="position:absolute;margin-left:260.45pt;margin-top:4.4pt;width:111.85pt;height:46.65pt;z-index:253560832;mso-width-relative:margin;mso-height-relative:margin" coordorigin="-542" coordsize="14211,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&#13;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">
                              <v:imagedata r:id="rId21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">
                              <v:imagedata r:id="rId21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&#13;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6016" behindDoc="0" locked="0" layoutInCell="1" allowOverlap="1" wp14:anchorId="17F33311" wp14:editId="69950B22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6" style="position:absolute;margin-left:372.25pt;margin-top:39.3pt;width:42.9pt;height:59.15pt;z-index:25288601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4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5B9D32A1" w14:textId="6C1F617B" w:rsidR="00E0758C" w:rsidRDefault="0076496B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4864" behindDoc="0" locked="0" layoutInCell="1" allowOverlap="1" wp14:anchorId="0AEB970F" wp14:editId="2533CE0F">
                      <wp:simplePos x="0" y="0"/>
                      <wp:positionH relativeFrom="column">
                        <wp:posOffset>61241</wp:posOffset>
                      </wp:positionH>
                      <wp:positionV relativeFrom="paragraph">
                        <wp:posOffset>22882</wp:posOffset>
                      </wp:positionV>
                      <wp:extent cx="4186022" cy="1346329"/>
                      <wp:effectExtent l="0" t="0" r="5080" b="0"/>
                      <wp:wrapNone/>
                      <wp:docPr id="1404663361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6022" cy="1346329"/>
                                <a:chOff x="0" y="0"/>
                                <a:chExt cx="4186022" cy="1346329"/>
                              </a:xfrm>
                            </wpg:grpSpPr>
                            <wps:wsp>
                              <wps:cNvPr id="1638121559" name="Textfeld 420"/>
                              <wps:cNvSpPr txBox="1"/>
                              <wps:spPr>
                                <a:xfrm>
                                  <a:off x="1631216" y="0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398AD" w14:textId="69BF1CB8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376096" name="Textfeld 420"/>
                              <wps:cNvSpPr txBox="1"/>
                              <wps:spPr>
                                <a:xfrm>
                                  <a:off x="1612836" y="721411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82492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822137" name="Textfeld 420"/>
                              <wps:cNvSpPr txBox="1"/>
                              <wps:spPr>
                                <a:xfrm>
                                  <a:off x="3473801" y="523827"/>
                                  <a:ext cx="712221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38EE2" w14:textId="71FEB5D1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987422" name="Textfeld 420"/>
                              <wps:cNvSpPr txBox="1"/>
                              <wps:spPr>
                                <a:xfrm>
                                  <a:off x="3473801" y="1245239"/>
                                  <a:ext cx="711835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77EAD" w14:textId="151A5F9E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449518" name="Textfeld 420"/>
                              <wps:cNvSpPr txBox="1"/>
                              <wps:spPr>
                                <a:xfrm>
                                  <a:off x="661676" y="133255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CE020" w14:textId="50A57D20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409612" name="Textfeld 420"/>
                              <wps:cNvSpPr txBox="1"/>
                              <wps:spPr>
                                <a:xfrm>
                                  <a:off x="744386" y="868451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E8F0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224254" name="Textfeld 420"/>
                              <wps:cNvSpPr txBox="1"/>
                              <wps:spPr>
                                <a:xfrm>
                                  <a:off x="0" y="1185504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D5DFC4" w14:textId="21D710B2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4,0 GB von 5,0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685046" name="Textfeld 420"/>
                              <wps:cNvSpPr txBox="1"/>
                              <wps:spPr>
                                <a:xfrm>
                                  <a:off x="0" y="464093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23C52" w14:textId="5DEDE27D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7,0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EB970F" id="Gruppieren 421" o:spid="_x0000_s1049" style="position:absolute;margin-left:4.8pt;margin-top:1.8pt;width:329.6pt;height:106pt;z-index:253604864" coordsize="41860,13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">
                      <v:shape id="Textfeld 420" o:spid="_x0000_s1050" type="#_x0000_t202" style="position:absolute;left:16312;width:762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" fillcolor="#e6e6e6" stroked="f" strokeweight=".5pt">
                        <v:textbox inset="0,0,0,0">
                          <w:txbxContent>
                            <w:p w14:paraId="4F5398AD" w14:textId="69BF1CB8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1" type="#_x0000_t202" style="position:absolute;left:16128;top:7214;width:7620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" fillcolor="#e6e6e6" stroked="f" strokeweight=".5pt">
                        <v:textbox inset="0,0,0,0">
                          <w:txbxContent>
                            <w:p w14:paraId="5082492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2" type="#_x0000_t202" style="position:absolute;left:34738;top:5238;width:7122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" fillcolor="#e6e6e6" stroked="f" strokeweight=".5pt">
                        <v:textbox inset="0,0,0,0">
                          <w:txbxContent>
                            <w:p w14:paraId="6FF38EE2" w14:textId="71FEB5D1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3" type="#_x0000_t202" style="position:absolute;left:34738;top:12452;width:7118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" fillcolor="#e6e6e6" stroked="f" strokeweight=".5pt">
                        <v:textbox inset="0,0,0,0">
                          <w:txbxContent>
                            <w:p w14:paraId="51477EAD" w14:textId="151A5F9E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4" type="#_x0000_t202" style="position:absolute;left:6616;top:1332;width:2513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" fillcolor="white [3212]" stroked="f" strokeweight=".5pt">
                        <v:textbox inset="0,1mm,0,.5mm">
                          <w:txbxContent>
                            <w:p w14:paraId="471CE020" w14:textId="50A57D20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5" type="#_x0000_t202" style="position:absolute;left:7443;top:8684;width:2513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" fillcolor="white [3212]" stroked="f" strokeweight=".5pt">
                        <v:textbox inset="0,1mm,0,.5mm">
                          <w:txbxContent>
                            <w:p w14:paraId="71CE8F0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6" type="#_x0000_t202" style="position:absolute;top:11855;width:2513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" fillcolor="white [3212]" stroked="f" strokeweight=".5pt">
                        <v:textbox inset="0,1mm,0,.5mm">
                          <w:txbxContent>
                            <w:p w14:paraId="48D5DFC4" w14:textId="21D710B2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4,0 GB von 5,0 GB</w:t>
                              </w:r>
                            </w:p>
                          </w:txbxContent>
                        </v:textbox>
                      </v:shape>
                      <v:shape id="Textfeld 420" o:spid="_x0000_s1057" type="#_x0000_t202" style="position:absolute;top:4640;width:25134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" fillcolor="white [3212]" stroked="f" strokeweight=".5pt">
                        <v:textbox inset="0,1mm,0,.5mm">
                          <w:txbxContent>
                            <w:p w14:paraId="5B923C52" w14:textId="5DEDE27D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4CE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4208" behindDoc="0" locked="0" layoutInCell="1" allowOverlap="1" wp14:anchorId="3994A497" wp14:editId="3C4B2DBA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994A497" id="Gruppieren 18" o:spid="_x0000_s1058" style="position:absolute;margin-left:350.9pt;margin-top:79.2pt;width:50.85pt;height:56.9pt;z-index:25289420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">
                      <v:shape id="Grafik 6" o:spid="_x0000_s1059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">
                        <v:imagedata r:id="rId26" o:title="" chromakey="white"/>
                      </v:shape>
                      <v:shape id="_x0000_s1060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677747E8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3551907" w:rsidR="00343820" w:rsidRDefault="00343820" w:rsidP="00E13C64">
            <w:pPr>
              <w:spacing w:line="240" w:lineRule="atLeast"/>
            </w:pPr>
          </w:p>
          <w:p w14:paraId="414D816B" w14:textId="4BD94461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0B8E3507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684F4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684F4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6912" behindDoc="0" locked="0" layoutInCell="1" allowOverlap="1" wp14:anchorId="62BD8585" wp14:editId="4F74D2AA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2BD8585" id="_x0000_s1061" style="position:absolute;left:0;text-align:left;margin-left:8.6pt;margin-top:-10.5pt;width:13.8pt;height:25pt;z-index:25360691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6432" behindDoc="0" locked="0" layoutInCell="1" allowOverlap="1" wp14:anchorId="0D17E9C6" wp14:editId="5B9CB35F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8480" behindDoc="0" locked="0" layoutInCell="1" allowOverlap="1" wp14:anchorId="2CD8CA85" wp14:editId="259A22BF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1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684F4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684F4F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71008" behindDoc="0" locked="0" layoutInCell="1" allowOverlap="1" wp14:anchorId="32253D9B" wp14:editId="2870F182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1792" behindDoc="0" locked="0" layoutInCell="1" allowOverlap="1" wp14:anchorId="5666FE21" wp14:editId="71C7D499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33915A" id="Gruppieren 425" o:spid="_x0000_s1026" href="https://dzlm.de/vam/msk-bruchstreifen.html" style="position:absolute;margin-left:-2.95pt;margin-top:184.75pt;width:21.65pt;height:15.55pt;z-index:252961792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">
                        <v:imagedata r:id="rId38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79200" behindDoc="1" locked="0" layoutInCell="1" allowOverlap="1" wp14:anchorId="4633D436" wp14:editId="3CCC7A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4864" behindDoc="1" locked="0" layoutInCell="1" allowOverlap="1" wp14:anchorId="128EC917" wp14:editId="51D30B9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3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1F84FE3C" wp14:editId="0AFF7E0C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3840" behindDoc="0" locked="0" layoutInCell="1" allowOverlap="1" wp14:anchorId="2D1CE6FF" wp14:editId="1A33D730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2032" behindDoc="0" locked="0" layoutInCell="1" allowOverlap="1" wp14:anchorId="32E746EB" wp14:editId="0FEDC48C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217AA050" wp14:editId="4FC2ACF5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5C59608" wp14:editId="3ED1A04D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5C59608" id="Textfeld 12" o:spid="_x0000_s1067" type="#_x0000_t202" style="position:absolute;margin-left:360.4pt;margin-top:2.8pt;width:31.1pt;height:17.8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0AB49611" wp14:editId="2F99EAC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AB49611" id="_x0000_s1068" type="#_x0000_t202" style="position:absolute;margin-left:7.85pt;margin-top:10.7pt;width:40.3pt;height:15.4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0CDE7A87" wp14:editId="129D05AE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CDE7A87" id="Textfeld 7" o:spid="_x0000_s1069" type="#_x0000_t202" style="position:absolute;margin-left:319.95pt;margin-top:22.2pt;width:62.15pt;height:36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9008" behindDoc="0" locked="0" layoutInCell="1" allowOverlap="1" wp14:anchorId="51504F90" wp14:editId="4A65C1E6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20864" behindDoc="0" locked="0" layoutInCell="1" allowOverlap="1" wp14:anchorId="38BAF16E" wp14:editId="72B668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C6A7A00" id="Gruppieren 425" o:spid="_x0000_s1026" href="https://dzlm.de/vam/msk-bruchstreifen.html" style="position:absolute;margin-left:0;margin-top:.4pt;width:21.65pt;height:15.55pt;z-index:25322086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">
                        <v:imagedata r:id="rId38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A42631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C75659B" wp14:editId="23183503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C75659B" id="Textfeld 73" o:spid="_x0000_s1070" type="#_x0000_t202" style="position:absolute;left:0;text-align:left;margin-left:345.7pt;margin-top:10.75pt;width:79.8pt;height:30.3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dzhGwIAADQ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27CC4CB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41E18E3A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17792" behindDoc="0" locked="0" layoutInCell="1" allowOverlap="1" wp14:anchorId="106D8CBB" wp14:editId="3130401C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FA77C09" wp14:editId="7A720DBD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A77C09" id="Gruppieren 422" o:spid="_x0000_s1071" style="position:absolute;margin-left:304.8pt;margin-top:21.75pt;width:93.8pt;height:26.4pt;z-index:253618176" coordsize="11916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">
                      <v:group id="_x0000_s1072" style="position:absolute;top:65;width:1917;height:3290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6FA7C7F7" w:rsidR="008C3B54" w:rsidRDefault="008C3B54" w:rsidP="00A42631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429"/>
        <w:gridCol w:w="3402"/>
        <w:gridCol w:w="4820"/>
      </w:tblGrid>
      <w:tr w:rsidR="004D2AA6" w14:paraId="2AA97EBA" w14:textId="77777777" w:rsidTr="00A42631">
        <w:trPr>
          <w:trHeight w:val="71"/>
        </w:trPr>
        <w:tc>
          <w:tcPr>
            <w:tcW w:w="705" w:type="dxa"/>
          </w:tcPr>
          <w:p w14:paraId="7B073CA1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651" w:type="dxa"/>
            <w:gridSpan w:val="3"/>
          </w:tcPr>
          <w:p w14:paraId="5FADD3F6" w14:textId="6D7E9A42" w:rsidR="004D2AA6" w:rsidRPr="00D53CEA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4D2AA6" w14:paraId="362472A3" w14:textId="77777777" w:rsidTr="00A42631">
        <w:trPr>
          <w:trHeight w:val="71"/>
        </w:trPr>
        <w:tc>
          <w:tcPr>
            <w:tcW w:w="705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651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A42631">
        <w:tc>
          <w:tcPr>
            <w:tcW w:w="705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831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5248" behindDoc="0" locked="0" layoutInCell="1" allowOverlap="1" wp14:anchorId="425F4BA0" wp14:editId="101C592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2ADEB550" wp14:editId="3054A1D2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DEB550" id="Textfeld 76" o:spid="_x0000_s1088" type="#_x0000_t202" style="position:absolute;margin-left:76.75pt;margin-top:247.2pt;width:155.65pt;height:21.9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LvGwIAADQ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4D2AA6">
        <w:tc>
          <w:tcPr>
            <w:tcW w:w="705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9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402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4464" behindDoc="0" locked="0" layoutInCell="1" allowOverlap="1" wp14:anchorId="71E78B32" wp14:editId="40377554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E78B32" id="_x0000_s1089" style="position:absolute;left:0;text-align:left;margin-left:128.95pt;margin-top:33.9pt;width:13.8pt;height:25pt;z-index:25337446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2416" behindDoc="0" locked="0" layoutInCell="1" allowOverlap="1" wp14:anchorId="45FABF52" wp14:editId="7E91F380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5FABF52" id="_x0000_s1093" style="position:absolute;left:0;text-align:left;margin-left:112.4pt;margin-top:33.9pt;width:13.8pt;height:25pt;z-index:25337241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0368" behindDoc="0" locked="0" layoutInCell="1" allowOverlap="1" wp14:anchorId="449F232E" wp14:editId="1AFD32C8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9F232E" id="_x0000_s1097" style="position:absolute;left:0;text-align:left;margin-left:95.55pt;margin-top:33.9pt;width:13.8pt;height:25pt;z-index:25337036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121A7E64" wp14:editId="39D0D160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21A7E64" id="_x0000_s1101" style="position:absolute;left:0;text-align:left;margin-left:80.8pt;margin-top:33.95pt;width:13.8pt;height:25pt;z-index:25336832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4D2AA6">
        <w:tc>
          <w:tcPr>
            <w:tcW w:w="705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057DE924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402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2344A594" wp14:editId="2A9CECB6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44A594" id="_x0000_s1105" style="position:absolute;margin-left:15.05pt;margin-top:7pt;width:13.8pt;height:25pt;z-index:25337651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78E0A5A8" wp14:editId="6131C9B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E0A5A8" id="_x0000_s1109" style="position:absolute;margin-left:121pt;margin-top:7pt;width:15.15pt;height:24.9pt;z-index:253378560;mso-width-relative:margin;mso-height-relative:margin" coordorigin="49770,-4831" coordsize="193582,316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 xml:space="preserve">genauso groß </w:t>
            </w:r>
            <w:proofErr w:type="gramStart"/>
            <w:r w:rsidR="004D2AA6" w:rsidRPr="00C63632">
              <w:rPr>
                <w:rFonts w:ascii="Calibri" w:hAnsi="Calibri"/>
              </w:rPr>
              <w:t>ist</w:t>
            </w:r>
            <w:proofErr w:type="gramEnd"/>
            <w:r w:rsidR="004D2AA6" w:rsidRPr="00C63632">
              <w:rPr>
                <w:rFonts w:ascii="Calibri" w:hAnsi="Calibri"/>
              </w:rPr>
              <w:t xml:space="preserve"> wie</w:t>
            </w:r>
            <w:r w:rsidR="00FA65C3">
              <w:rPr>
                <w:rFonts w:ascii="Calibri" w:hAnsi="Calibri"/>
              </w:rPr>
              <w:t xml:space="preserve">      </w:t>
            </w:r>
            <w:r w:rsidR="004D2AA6" w:rsidRPr="00C63632">
              <w:rPr>
                <w:rFonts w:ascii="Calibri" w:hAnsi="Calibri"/>
              </w:rPr>
              <w:t>?</w:t>
            </w:r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69D10717" w:rsidR="00BA77C2" w:rsidRDefault="00563CEA"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356437A2" wp14:editId="6318988F">
                <wp:simplePos x="0" y="0"/>
                <wp:positionH relativeFrom="column">
                  <wp:posOffset>5139055</wp:posOffset>
                </wp:positionH>
                <wp:positionV relativeFrom="paragraph">
                  <wp:posOffset>4050130</wp:posOffset>
                </wp:positionV>
                <wp:extent cx="938463" cy="585537"/>
                <wp:effectExtent l="0" t="0" r="1905" b="0"/>
                <wp:wrapNone/>
                <wp:docPr id="109301793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356437A2" id="Textfeld 78" o:spid="_x0000_s1113" type="#_x0000_t202" style="position:absolute;margin-left:404.65pt;margin-top:318.9pt;width:73.9pt;height:46.1pt;z-index:2532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" fillcolor="white [3201]" stroked="f" strokeweight=".5pt">
                <v:textbox>
                  <w:txbxContent>
                    <w:p w14:paraId="1AF3C252" w14:textId="343BC1C0" w:rsidR="00563CEA" w:rsidRPr="00563CEA" w:rsidRDefault="00563CEA" w:rsidP="00563CEA">
                      <w:pPr>
                        <w:spacing w:line="216" w:lineRule="auto"/>
                        <w:rPr>
                          <w:color w:val="327A86" w:themeColor="text2"/>
                          <w:sz w:val="14"/>
                          <w:szCs w:val="14"/>
                        </w:rPr>
                      </w:pPr>
                      <w:hyperlink r:id="rId47" w:history="1">
                        <w:r w:rsidRPr="00563CEA">
                          <w:rPr>
                            <w:rStyle w:val="Hyperlink"/>
                            <w:noProof/>
                            <w:sz w:val="14"/>
                            <w:szCs w:val="14"/>
                            <w:u w:val="none"/>
                          </w:rPr>
                          <w:t>mathe-sicher-koennen.dzlm.de/erklaervideos?nid=694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5D327C76" wp14:editId="04860A98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327C76" id="Gruppieren 86" o:spid="_x0000_s1114" style="position:absolute;margin-left:3.4pt;margin-top:32.95pt;width:178.7pt;height:33.75pt;z-index:253620224" coordsize="22696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">
                      <v:group id="Gruppieren 1353794345" o:spid="_x0000_s1115" style="position:absolute;top:359;width:1657;height:3574" coordorigin=",35902" coordsize="167285,35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">
                        <v:shape id="Textfeld 3" o:spid="_x0000_s1116" type="#_x0000_t202" style="position:absolute;top:35902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7" type="#_x0000_t202" style="position:absolute;left:4964;top:230369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8" style="position:absolute;visibility:visible;mso-wrap-style:square" from="12604,225672" to="157890,22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405253334" o:spid="_x0000_s1119" style="position:absolute;left:1487;top:285;width:3758;height:3787" coordorigin="1487,285" coordsize="3758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">
                        <v:group id="Gruppieren 1161811127" o:spid="_x0000_s1120" style="position:absolute;left:3138;top:497;width:1660;height:3575" coordorigin="313865,49755" coordsize="167552,35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">
                          <v:shape id="Textfeld 3" o:spid="_x0000_s1121" type="#_x0000_t202" style="position:absolute;left:313865;top:49755;width:159583;height:18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2" type="#_x0000_t202" style="position:absolute;left:319096;top:24430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3" style="position:absolute;visibility:visible;mso-wrap-style:square" from="326736,239605" to="472022,23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Grafik 1079318369" o:spid="_x0000_s1124" type="#_x0000_t75" style="position:absolute;left:2612;top:285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">
                          <v:imagedata r:id="rId49" o:title="" cropbottom="33944f" cropleft="1f" cropright="2644f" recolortarget="#333 [1446]"/>
                        </v:shape>
                        <v:shape id="Textfeld 398" o:spid="_x0000_s1125" type="#_x0000_t202" style="position:absolute;left:1487;top:1177;width:1551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6" style="position:absolute;left:5123;top:285;width:3956;height:3787" coordorigin="5123,285" coordsize="3955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">
                        <v:group id="Gruppieren 2058160422" o:spid="_x0000_s1127" style="position:absolute;left:6972;top:497;width:1660;height:3575" coordorigin="6972,497" coordsize="1675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">
                          <v:shape id="Textfeld 3" o:spid="_x0000_s1128" type="#_x0000_t202" style="position:absolute;left:6972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9" type="#_x0000_t202" style="position:absolute;left:7024;top:2443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30" style="position:absolute;visibility:visible;mso-wrap-style:square" from="7101,2396" to="855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1339968558" o:spid="_x0000_s1131" type="#_x0000_t75" style="position:absolute;left:6446;top:285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">
                          <v:imagedata r:id="rId50" o:title="" cropbottom="33944f" cropleft="1f" cropright="2644f" recolortarget="#333 [1446]"/>
                        </v:shape>
                        <v:shape id="Textfeld 398" o:spid="_x0000_s1132" type="#_x0000_t202" style="position:absolute;left:5123;top:1112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3" style="position:absolute;left:8817;top:65;width:4153;height:4227" coordorigin="8817,65" coordsize="4153,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">
                        <v:group id="Gruppieren 1861910256" o:spid="_x0000_s1134" style="position:absolute;left:8817;top:65;width:4153;height:3788" coordorigin="8817,65" coordsize="4152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">
                          <v:group id="Gruppieren 1327692570" o:spid="_x0000_s1135" style="position:absolute;left:10862;top:278;width:1661;height:3575" coordorigin="10862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">
                            <v:shape id="Textfeld 3" o:spid="_x0000_s1136" type="#_x0000_t202" style="position:absolute;left:10862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7" type="#_x0000_t202" style="position:absolute;left:10915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8" style="position:absolute;visibility:visible;mso-wrap-style:square" from="10992,2176" to="12445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933691558" o:spid="_x0000_s1139" type="#_x0000_t75" style="position:absolute;left:10337;top:65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">
                            <v:imagedata r:id="rId50" o:title="" cropbottom="33944f" cropleft="1f" cropright="2644f" recolortarget="#333 [1446]"/>
                          </v:shape>
                          <v:shape id="Textfeld 398" o:spid="_x0000_s1140" type="#_x0000_t202" style="position:absolute;left:8817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1" type="#_x0000_t75" style="position:absolute;left:10337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">
                          <v:imagedata r:id="rId50" o:title="" cropbottom="33944f" cropleft="1f" cropright="2644f" recolortarget="#333 [1446]"/>
                        </v:shape>
                      </v:group>
                      <v:group id="Gruppieren 446339178" o:spid="_x0000_s1142" style="position:absolute;left:12669;width:3889;height:4292" coordorigin="12669" coordsize="3889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">
                        <v:group id="Gruppieren 675235250" o:spid="_x0000_s1143" style="position:absolute;left:12669;width:3889;height:3853" coordorigin="12669" coordsize="3889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">
                          <v:group id="Gruppieren 891730779" o:spid="_x0000_s1144" style="position:absolute;left:14451;top:278;width:1661;height:3575" coordorigin="14451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">
                            <v:shape id="Textfeld 3" o:spid="_x0000_s1145" type="#_x0000_t202" style="position:absolute;left:14451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6" type="#_x0000_t202" style="position:absolute;left:14504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7" style="position:absolute;visibility:visible;mso-wrap-style:square" from="14580,2176" to="16033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  <v:shape id="Grafik 1915986999" o:spid="_x0000_s1148" type="#_x0000_t75" style="position:absolute;left:13926;width:2632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">
                            <v:imagedata r:id="rId50" o:title="" cropbottom="33944f" cropleft="1f" cropright="2644f" recolortarget="#333 [1446]"/>
                          </v:shape>
                          <v:shape id="Textfeld 398" o:spid="_x0000_s1149" type="#_x0000_t202" style="position:absolute;left:12669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50" type="#_x0000_t75" style="position:absolute;left:13926;top:2451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">
                          <v:imagedata r:id="rId50" o:title="" cropbottom="33944f" cropleft="1f" cropright="2644f" recolortarget="#333 [1446]"/>
                        </v:shape>
                      </v:group>
                      <v:shape id="Textfeld 398" o:spid="_x0000_s1151" type="#_x0000_t202" style="position:absolute;left:16558;top:1086;width:613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3200" behindDoc="0" locked="0" layoutInCell="1" allowOverlap="1" wp14:anchorId="03A9EFD0" wp14:editId="385E38D4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A9EFD0" id="_x0000_s1152" style="position:absolute;margin-left:132.4pt;margin-top:7.8pt;width:13.8pt;height:25pt;z-index:25336320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">
                      <v:shape id="Textfeld 3" o:spid="_x0000_s115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proofErr w:type="gramStart"/>
            <w:r w:rsidR="00BA77C2" w:rsidRPr="00C63632">
              <w:rPr>
                <w:rFonts w:ascii="Calibri" w:hAnsi="Calibri"/>
              </w:rPr>
              <w:t>Finde</w:t>
            </w:r>
            <w:proofErr w:type="gramEnd"/>
            <w:r w:rsidR="00BA77C2" w:rsidRPr="00C63632">
              <w:rPr>
                <w:rFonts w:ascii="Calibri" w:hAnsi="Calibri"/>
              </w:rPr>
              <w:t xml:space="preserve">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3296" behindDoc="0" locked="0" layoutInCell="1" allowOverlap="1" wp14:anchorId="792E377E" wp14:editId="59C5C1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20AFD0" id="Gruppieren 71" o:spid="_x0000_s1026" href="https://mathe-sicher-koennen.dzlm.de/erklaervideos?nid=694" style="position:absolute;margin-left:0;margin-top:.1pt;width:18.1pt;height:13.2pt;z-index:252983296" coordorigin=",266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3648" behindDoc="0" locked="0" layoutInCell="1" allowOverlap="1" wp14:anchorId="41A610DF" wp14:editId="7E906BA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50177483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736DC5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364" w:type="dxa"/>
            <w:gridSpan w:val="4"/>
          </w:tcPr>
          <w:p w14:paraId="489ECC9A" w14:textId="13EBE50D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736DC5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26CBB27A" wp14:editId="1159C941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6CBB27A" id="_x0000_s1156" type="#_x0000_t202" style="position:absolute;margin-left:374.75pt;margin-top:59.65pt;width:79.8pt;height:30.3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JWGwIAADQ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459F843E" wp14:editId="7F1986EA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59F843E" id="_x0000_s1157" type="#_x0000_t202" style="position:absolute;margin-left:325.1pt;margin-top:10.5pt;width:62.15pt;height:36.2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736DC5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1488" behindDoc="0" locked="0" layoutInCell="1" allowOverlap="1" wp14:anchorId="73972D19" wp14:editId="12A12F0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6A83C2" id="Gruppieren 425" o:spid="_x0000_s1026" href="https://dzlm.de/vam/msk-bruchstreifen.html" style="position:absolute;margin-left:2.5pt;margin-top:1pt;width:21.65pt;height:15.55pt;z-index:25299148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">
                        <v:imagedata r:id="rId38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58ACB2EC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3EB40292" wp14:editId="4E15971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B40292" id="_x0000_s1158" style="position:absolute;margin-left:27pt;margin-top:6.8pt;width:14.3pt;height:25pt;z-index:253380608;mso-width-relative:margin;mso-height-relative:margin" coordorigin="50888,-4831" coordsize="183042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6496" behindDoc="0" locked="0" layoutInCell="1" allowOverlap="1" wp14:anchorId="7467503E" wp14:editId="66BD130B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 xml:space="preserve">Nutze die digitalen Bruchstreifen zur Bearbeitung der Aufgabe: </w:t>
            </w:r>
            <w:r w:rsidR="008C3B54">
              <w:rPr>
                <w:noProof/>
              </w:rPr>
              <w:br/>
              <w:t>Stelle</w:t>
            </w:r>
            <m:oMath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7B3122FC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79CD8EA6" wp14:editId="56FDE169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79CD8EA6" id="Oval 76" o:spid="_x0000_s1162" style="position:absolute;margin-left:66.85pt;margin-top:5.55pt;width:14.15pt;height:14.1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6CD3312E" wp14:editId="5AD275CB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6CD3312E" id="_x0000_s1163" style="position:absolute;margin-left:27.05pt;margin-top:5.2pt;width:14.15pt;height:14.1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736DC5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5984" behindDoc="0" locked="0" layoutInCell="1" allowOverlap="1" wp14:anchorId="2E53DBFF" wp14:editId="77147443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16A615D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62CFE3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736DC5">
        <w:tc>
          <w:tcPr>
            <w:tcW w:w="708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75FCFD41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2208" behindDoc="0" locked="0" layoutInCell="1" allowOverlap="1" wp14:anchorId="058C9C2E" wp14:editId="60ED9C77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8C9C2E" id="Gruppieren 427" o:spid="_x0000_s1164" style="position:absolute;margin-left:21.3pt;margin-top:61pt;width:301.95pt;height:14.3pt;z-index:253662208" coordsize="38347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">
                      <v:shape id="Textfeld 424" o:spid="_x0000_s1165" type="#_x0000_t202" style="position:absolute;width:15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6" type="#_x0000_t202" style="position:absolute;left:36791;top:6;width:155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B54"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364" w:type="dxa"/>
            <w:gridSpan w:val="4"/>
          </w:tcPr>
          <w:p w14:paraId="6E3F45B0" w14:textId="28BA3BB2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59FEBD26" wp14:editId="3316F743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FEBD26" id="Sprechblase: rechteckig mit abgerundeten Ecken 70" o:spid="_x0000_s1167" type="#_x0000_t62" style="position:absolute;margin-left:312pt;margin-top:12.95pt;width:114.45pt;height:36.7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4922CFAF" w:rsidR="008C3B54" w:rsidRDefault="008C3B54" w:rsidP="008C3B54">
            <w:pPr>
              <w:spacing w:line="240" w:lineRule="atLeast"/>
            </w:pPr>
          </w:p>
          <w:p w14:paraId="0FE83325" w14:textId="5359B86C" w:rsidR="008C3B54" w:rsidRDefault="00663201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4736" behindDoc="0" locked="0" layoutInCell="1" allowOverlap="1" wp14:anchorId="58E9DEEF" wp14:editId="16985E1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8E9DEEF" id="Gruppieren 426" o:spid="_x0000_s1168" style="position:absolute;margin-left:.45pt;margin-top:59.8pt;width:301.2pt;height:26.75pt;z-index:253684736" coordsize="38252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">
                      <v:shape id="Textfeld 424" o:spid="_x0000_s1169" type="#_x0000_t202" style="position:absolute;left:36696;top:749;width:155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0" type="#_x0000_t202" style="position:absolute;top:762;width:15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1" type="#_x0000_t202" style="position:absolute;left:3194;top:742;width:3187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2" style="position:absolute;left:4279;width:1588;height:3041" coordorigin="34787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">
                        <v:shape id="Textfeld 3" o:spid="_x0000_s1173" type="#_x0000_t202" style="position:absolute;left:34787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4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5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176" style="position:absolute;left:8509;width:1587;height:3041" coordorigin="21725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">
                        <v:shape id="Textfeld 3" o:spid="_x0000_s1177" type="#_x0000_t202" style="position:absolute;left:21725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8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9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80" style="position:absolute;left:13544;width:1588;height:3041" coordorigin="28256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">
                        <v:shape id="Textfeld 3" o:spid="_x0000_s1181" type="#_x0000_t202" style="position:absolute;left:2825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184" style="position:absolute;left:18053;width:1587;height:3041" coordorigin="28256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">
                        <v:shape id="Textfeld 3" o:spid="_x0000_s1185" type="#_x0000_t202" style="position:absolute;left:2825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88" style="position:absolute;left:22955;width:1587;height:3041" coordorigin="34787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">
                        <v:shape id="Textfeld 3" o:spid="_x0000_s1189" type="#_x0000_t202" style="position:absolute;left:34787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0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1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92" style="position:absolute;left:27635;width:1587;height:3041" coordorigin="21722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">
                        <v:shape id="Textfeld 3" o:spid="_x0000_s1193" type="#_x0000_t202" style="position:absolute;left:21722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4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5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196" style="position:absolute;left:32296;width:1587;height:3041" coordorigin="34787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">
                        <v:shape id="Textfeld 3" o:spid="_x0000_s1197" type="#_x0000_t202" style="position:absolute;left:34787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198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9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2230C2D" wp14:editId="13188661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230C2D" id="Sprechblase: rechteckig mit abgerundeten Ecken 71" o:spid="_x0000_s1200" type="#_x0000_t62" style="position:absolute;margin-left:307.5pt;margin-top:100.85pt;width:113.75pt;height:33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4DDE711B" wp14:editId="5A434E1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DE711B" id="Textfeld 77" o:spid="_x0000_s1201" type="#_x0000_t202" style="position:absolute;margin-left:340.95pt;margin-top:65.15pt;width:48.5pt;height:21.4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+E7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9056" behindDoc="0" locked="0" layoutInCell="1" allowOverlap="1" wp14:anchorId="4E530275" wp14:editId="1EA1751F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736DC5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466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69FB2B60" wp14:editId="2D529DCF">
                      <wp:simplePos x="0" y="0"/>
                      <wp:positionH relativeFrom="column">
                        <wp:posOffset>746644</wp:posOffset>
                      </wp:positionH>
                      <wp:positionV relativeFrom="paragraph">
                        <wp:posOffset>353787</wp:posOffset>
                      </wp:positionV>
                      <wp:extent cx="175260" cy="317616"/>
                      <wp:effectExtent l="0" t="0" r="15240" b="635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FB2B60" id="_x0000_s1202" style="position:absolute;margin-left:58.8pt;margin-top:27.85pt;width:13.8pt;height:25pt;z-index:25338265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">
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C92E37B" wp14:editId="557CCE1D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92E37B" id="_x0000_s1206" style="position:absolute;margin-left:241.75pt;margin-top:-6.2pt;width:13.8pt;height:25pt;z-index:25338470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">
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</w:t>
            </w:r>
            <w:proofErr w:type="gramStart"/>
            <w:r w:rsidR="008C3B54" w:rsidRPr="003A5D9A">
              <w:rPr>
                <w:b w:val="0"/>
                <w:color w:val="auto"/>
              </w:rPr>
              <w:t>groß</w:t>
            </w:r>
            <w:proofErr w:type="gramEnd"/>
            <w:r w:rsidR="008C3B54" w:rsidRPr="003A5D9A">
              <w:rPr>
                <w:b w:val="0"/>
                <w:color w:val="auto"/>
              </w:rPr>
              <w:t xml:space="preserve"> wie</w:t>
            </w:r>
            <w:r>
              <w:rPr>
                <w:b w:val="0"/>
                <w:color w:val="auto"/>
              </w:rPr>
              <w:t xml:space="preserve">     </w:t>
            </w:r>
            <w:r w:rsidR="008C3B54"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38"/>
              <w:gridCol w:w="730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3952" behindDoc="0" locked="0" layoutInCell="1" allowOverlap="1" wp14:anchorId="5B44F5FE" wp14:editId="6E5D8E09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18D53F1" id="Gruppieren 428" o:spid="_x0000_s1026" style="position:absolute;margin-left:-.8pt;margin-top:13.2pt;width:29.3pt;height:172.05pt;z-index:253693952" coordsize="3722,2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">
                              <v:imagedata r:id="rId58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">
                              <v:imagedata r:id="rId58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">
                              <v:imagedata r:id="rId58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441F1279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6752" behindDoc="0" locked="0" layoutInCell="1" allowOverlap="1" wp14:anchorId="59631231" wp14:editId="2FFC060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631231" id="_x0000_s1210" style="position:absolute;margin-left:209.75pt;margin-top:7.15pt;width:13.8pt;height:25pt;z-index:25338675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">
                      <v:shape id="Textfeld 3" o:spid="_x0000_s121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  .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30E0D57C" w14:textId="77777777" w:rsidR="003A5DF0" w:rsidRDefault="003A5DF0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8800" behindDoc="0" locked="0" layoutInCell="1" allowOverlap="1" wp14:anchorId="7EE7E4DB" wp14:editId="090C1A7F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E7E4DB" id="_x0000_s1214" style="position:absolute;margin-left:171.7pt;margin-top:4.05pt;width:14.65pt;height:25pt;z-index:253388800;mso-width-relative:margin;mso-height-relative:margin" coordorigin="46821,-4831" coordsize="187109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">
                      <v:shape id="Textfeld 3" o:spid="_x0000_s121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6" type="#_x0000_t202" style="position:absolute;left:46821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proofErr w:type="gramStart"/>
            <w:r>
              <w:t>Finde</w:t>
            </w:r>
            <w:proofErr w:type="gramEnd"/>
            <w:r>
              <w:t xml:space="preserve">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  </w:t>
            </w:r>
            <w:r w:rsidR="00CD41E0">
              <w:t>.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385F633E" wp14:editId="2CB41BC8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85F633E" id="_x0000_s1218" style="position:absolute;margin-left:281.45pt;margin-top:25.55pt;width:13.8pt;height:24.1pt;z-index:253396992;mso-width-relative:margin;mso-height-relative:margin" coordorigin="57419,-4831" coordsize="176511,30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">
                      <v:shape id="Textfeld 3" o:spid="_x0000_s121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0" type="#_x0000_t202" style="position:absolute;left:70694;top:137956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2ADAE392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3C0220F8" wp14:editId="149A94D6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0220F8" id="_x0000_s1222" style="position:absolute;margin-left:263.1pt;margin-top:10.8pt;width:13.55pt;height:23.45pt;z-index:253399040;mso-width-relative:margin;mso-height-relative:margin" coordorigin="57419,3356" coordsize="173169,29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">
                      <v:shape id="Textfeld 3" o:spid="_x0000_s1223" type="#_x0000_t202" style="position:absolute;left:70634;top:33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4" type="#_x0000_t202" style="position:absolute;left:74563;top:137956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einen 20 cm langen Streifen 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78D421F" wp14:editId="094C8CAB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8D421F" id="_x0000_s1226" style="position:absolute;margin-left:243.25pt;margin-top:6.1pt;width:12.7pt;height:24.05pt;z-index:253401088;mso-width-relative:margin;mso-height-relative:margin" coordorigin="28642,-4831" coordsize="163236,30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">
                      <v:shape id="Textfeld 3" o:spid="_x0000_s1227" type="#_x0000_t202" style="position:absolute;left:31547;top:-4831;width:158604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28" type="#_x0000_t202" style="position:absolute;left:28642;top:137887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2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2A3B685A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4E3389D4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4500E3E4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0848" behindDoc="0" locked="0" layoutInCell="1" allowOverlap="1" wp14:anchorId="419BFA51" wp14:editId="59FF2DA3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9BFA51" id="_x0000_s1230" style="position:absolute;margin-left:41.9pt;margin-top:21.5pt;width:14.9pt;height:25pt;z-index:253390848;mso-width-relative:margin;mso-height-relative:margin" coordorigin="42940,-4831" coordsize="190990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">
                      <v:shape id="Textfeld 3" o:spid="_x0000_s123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2" type="#_x0000_t202" style="position:absolute;left:42940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2896" behindDoc="0" locked="0" layoutInCell="1" allowOverlap="1" wp14:anchorId="59ADAAD6" wp14:editId="2D86AF3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ADAAD6" id="_x0000_s1234" style="position:absolute;margin-left:66.7pt;margin-top:21.45pt;width:14.1pt;height:25pt;z-index:253392896;mso-width-relative:margin;mso-height-relative:margin" coordorigin="57419,-4831" coordsize="180319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">
                      <v:shape id="Textfeld 3" o:spid="_x0000_s123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6" type="#_x0000_t202" style="position:absolute;left:74502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8032" behindDoc="0" locked="0" layoutInCell="1" allowOverlap="1" wp14:anchorId="2113F033" wp14:editId="4D144B81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  .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6A45DA99" wp14:editId="7229A755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45DA99" id="Gruppieren 126" o:spid="_x0000_s1238" style="position:absolute;left:0;text-align:left;margin-left:240.05pt;margin-top:15.8pt;width:47.2pt;height:33.75pt;z-index:253627392;mso-width-relative:margin" coordorigin="660,6431" coordsize="5997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">
                      <v:group id="Gruppieren 1794608570" o:spid="_x0000_s1239" style="position:absolute;left:660;top:6465;width:1660;height:4039" coordorigin="660,6465" coordsize="1675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">
                        <v:shape id="Textfeld 3" o:spid="_x0000_s1240" type="#_x0000_t202" style="position:absolute;left:660;top:6465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1" type="#_x0000_t202" style="position:absolute;left:712;top:8875;width:162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2" style="position:absolute;visibility:visible;mso-wrap-style:square" from="789,8736" to="2242,8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group id="Gruppieren 744010236" o:spid="_x0000_s1243" style="position:absolute;left:2720;top:6431;width:3938;height:4292" coordorigin="2720,6431" coordsize="393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">
                        <v:group id="Gruppieren 929246251" o:spid="_x0000_s1244" style="position:absolute;left:2720;top:6431;width:3938;height:3853" coordorigin="2720,6431" coordsize="3937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">
                          <v:group id="Gruppieren 113748507" o:spid="_x0000_s1245" style="position:absolute;left:4550;top:6709;width:1661;height:3575" coordorigin="4550,6709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">
                            <v:shape id="Textfeld 3" o:spid="_x0000_s1246" type="#_x0000_t202" style="position:absolute;left:4550;top:6709;width:159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7" type="#_x0000_t202" style="position:absolute;left:4603;top:8654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48" style="position:absolute;visibility:visible;mso-wrap-style:square" from="4680,8607" to="6132,8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3778328" o:spid="_x0000_s1249" type="#_x0000_t75" style="position:absolute;left:4025;top:643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">
                            <v:imagedata r:id="rId49" o:title="" cropbottom="33944f" cropleft="1f" cropright="2644f" recolortarget="#727272 [1449]"/>
                          </v:shape>
                          <v:shape id="Textfeld 398" o:spid="_x0000_s1250" type="#_x0000_t202" style="position:absolute;left:2720;top:7389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1" type="#_x0000_t75" style="position:absolute;left:4025;top:888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">
                          <v:imagedata r:id="rId50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4944" behindDoc="0" locked="0" layoutInCell="1" allowOverlap="1" wp14:anchorId="60ADC7FA" wp14:editId="4F28F50A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ADC7FA" id="_x0000_s1252" style="position:absolute;left:0;text-align:left;margin-left:129.6pt;margin-top:21.15pt;width:14.5pt;height:25pt;z-index:253394944;mso-width-relative:margin;mso-height-relative:margin" coordorigin="57419,-4831" coordsize="185820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">
                      <v:shape id="Textfeld 3" o:spid="_x0000_s125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4" type="#_x0000_t202" style="position:absolute;left:80003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63"/>
          <w:footerReference w:type="default" r:id="rId6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4A3551F9" wp14:editId="6DA9A8D0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A3551F9" id="_x0000_s1256" style="position:absolute;margin-left:102.85pt;margin-top:33.75pt;width:13.85pt;height:25pt;z-index:253405184;mso-width-relative:margin;mso-height-relative:margin" coordorigin="57419,-4831" coordsize="177162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">
                      <v:shape id="Textfeld 3" o:spid="_x0000_s125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8" type="#_x0000_t202" style="position:absolute;left:71345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27CCF904" wp14:editId="58BD3511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7CCF904" id="_x0000_s1260" style="position:absolute;margin-left:64.6pt;margin-top:33.5pt;width:15.7pt;height:25pt;z-index:253403136;mso-width-relative:margin;mso-height-relative:margin" coordorigin="32847,-4831" coordsize="201083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">
                      <v:shape id="Textfeld 3" o:spid="_x0000_s126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9280" behindDoc="0" locked="0" layoutInCell="1" allowOverlap="1" wp14:anchorId="66953F25" wp14:editId="36EC9064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6953F25" id="_x0000_s1264" style="position:absolute;margin-left:156.35pt;margin-top:6.5pt;width:13.8pt;height:25pt;z-index:253409280;mso-width-relative:margin;mso-height-relative:margin" coordorigin="57419,-4831" coordsize="17651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">
                            <v:shape id="Textfeld 3" o:spid="_x0000_s126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6" type="#_x0000_t202" style="position:absolute;left:70644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7232" behindDoc="0" locked="0" layoutInCell="1" allowOverlap="1" wp14:anchorId="489D1D7D" wp14:editId="20BE1306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89D1D7D" id="_x0000_s1268" style="position:absolute;margin-left:116.8pt;margin-top:-7.05pt;width:15.7pt;height:25pt;z-index:253407232;mso-width-relative:margin;mso-height-relative:margin" coordorigin="32847,-4831" coordsize="201083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">
                            <v:shape id="Textfeld 3" o:spid="_x0000_s126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  </w:t>
                  </w:r>
                  <w:r w:rsidR="00502804"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1328" behindDoc="0" locked="0" layoutInCell="1" allowOverlap="1" wp14:anchorId="3CEBC918" wp14:editId="2C6C238C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CEBC918" id="_x0000_s1272" style="position:absolute;margin-left:204.85pt;margin-top:6.4pt;width:13.6pt;height:25pt;z-index:253411328;mso-width-relative:margin;mso-height-relative:margin" coordorigin="36177,-4831" coordsize="17402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">
                            <v:shape id="Textfeld 3" o:spid="_x0000_s1273" type="#_x0000_t202" style="position:absolute;left:36177;top:-4831;width:160085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4" type="#_x0000_t202" style="position:absolute;left:46962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4928" behindDoc="0" locked="0" layoutInCell="1" allowOverlap="1" wp14:anchorId="3D5F4467" wp14:editId="4E7A4DA0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D5F4467" id="_x0000_s1276" style="position:absolute;margin-left:258.4pt;margin-top:1.5pt;width:111.85pt;height:45.75pt;z-index:253564928;mso-width-relative:margin;mso-height-relative:margin" coordorigin="-542" coordsize="14211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">
                            <v:shape id="Grafik 1247826393" o:spid="_x0000_s1277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">
                              <v:imagedata r:id="rId21" o:title="" recolortarget="#727272 [1449]"/>
                            </v:shape>
                            <v:shape id="Grafik 295634061" o:spid="_x0000_s1278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">
                              <v:imagedata r:id="rId21" o:title="" recolortarget="#727272 [1449]"/>
                            </v:shape>
                            <v:group id="_x0000_s1279" style="position:absolute;left:-542;top:620;width:2759;height:5196" coordorigin="-128,107" coordsize="2779,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">
                              <v:shape id="Textfeld 3" o:spid="_x0000_s1280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81" type="#_x0000_t202" style="position:absolute;left:106;top:2541;width:2539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82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" strokecolor="black [3213]" strokeweight="1pt">
                                <v:stroke joinstyle="miter"/>
                              </v:line>
                            </v:group>
                            <v:shape id="Textfeld 398" o:spid="_x0000_s1283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proofErr w:type="gramStart"/>
                  <w:r w:rsidR="00502804">
                    <w:t>Finde</w:t>
                  </w:r>
                  <w:proofErr w:type="gramEnd"/>
                  <w:r w:rsidR="00502804">
                    <w:t xml:space="preserve"> zwei Brüche, die genauso groß sind w</w:t>
                  </w:r>
                  <w:r w:rsidR="00C7430D">
                    <w:t>ie      .</w:t>
                  </w:r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608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8000" behindDoc="0" locked="0" layoutInCell="1" allowOverlap="1" wp14:anchorId="5AAECF23" wp14:editId="30362F26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5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5AAECF23" id="Gruppieren 386" o:spid="_x0000_s1284" style="position:absolute;margin-left:.7pt;margin-top:7.35pt;width:47.65pt;height:33.85pt;z-index:253568000;mso-width-relative:margin" coordsize="6054,4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">
                                  <v:group id="_x0000_s1285" style="position:absolute;top:133;width:1984;height:3175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">
              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7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" strokecolor="black [3213]" strokeweight="1pt">
                                      <v:stroke joinstyle="miter"/>
                                    </v:line>
                                  </v:group>
                                  <v:group id="_x0000_s1289" style="position:absolute;left:1268;width:4786;height:4299" coordorigin="1394" coordsize="5649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">
                                    <v:shape id="Grafik 1247826393" o:spid="_x0000_s1290" type="#_x0000_t75" style="position:absolute;left:3803;width:3241;height:43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">
                                      <v:imagedata r:id="rId66" o:title="" recolortarget="#727272 [1449]"/>
                                    </v:shape>
                                    <v:shape id="Textfeld 398" o:spid="_x0000_s1291" type="#_x0000_t202" style="position:absolute;left:1394;top:742;width:2215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0048" behindDoc="0" locked="0" layoutInCell="1" allowOverlap="1" wp14:anchorId="3E883604" wp14:editId="29BBA2FE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5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3E883604" id="_x0000_s1292" style="position:absolute;margin-left:21.2pt;margin-top:16.85pt;width:47.65pt;height:33.85pt;z-index:253570048;mso-width-relative:margin" coordsize="6054,4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">
                                  <v:group id="_x0000_s1293" style="position:absolute;top:133;width:1712;height:3575" coordorigin="33763,-4831" coordsize="172703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">
                                    <v:shape id="Textfeld 3" o:spid="_x0000_s1294" type="#_x0000_t202" style="position:absolute;left:47008;top:-4831;width:159458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5" type="#_x0000_t202" style="position:absolute;left:33763;top:189590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6" style="position:absolute;visibility:visible;mso-wrap-style:square" from="57419,184893" to="202705,18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" strokecolor="black [3213]" strokeweight="1pt">
                                      <v:stroke joinstyle="miter"/>
                                    </v:line>
                                  </v:group>
                                  <v:group id="_x0000_s1297" style="position:absolute;left:1268;width:4786;height:4299" coordorigin="1394" coordsize="5649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">
                                    <v:shape id="Grafik 1247826393" o:spid="_x0000_s1298" type="#_x0000_t75" style="position:absolute;left:3803;width:3241;height:43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">
                                      <v:imagedata r:id="rId66" o:title="" recolortarget="#727272 [1449]"/>
                                    </v:shape>
                                    <v:shape id="Textfeld 398" o:spid="_x0000_s1299" type="#_x0000_t202" style="position:absolute;left:1394;top:742;width:2215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4144" behindDoc="0" locked="0" layoutInCell="1" allowOverlap="1" wp14:anchorId="4C2E6779" wp14:editId="245AE7C6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E6779" id="Gruppieren 17" o:spid="_x0000_s1300" style="position:absolute;margin-left:22.25pt;margin-top:11.75pt;width:62.45pt;height:37.15pt;z-index:253574144;mso-width-relative:margin;mso-height-relative:margin" coordsize="5509,4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">
                            <v:group id="Gruppieren 452995207" o:spid="_x0000_s1301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">
                              <v:shape id="Textfeld 3" o:spid="_x0000_s1302" type="#_x0000_t202" style="position:absolute;left:33551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3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304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26526929" o:spid="_x0000_s1305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">
                              <v:shape id="Textfeld 3" o:spid="_x0000_s1306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7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08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03477142" o:spid="_x0000_s1309" style="position:absolute;left:1955;top:733;width:3554;height:3989" coordorigin="1955,733" coordsize="4197,3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">
                              <v:shape id="Grafik 342778574" o:spid="_x0000_s1310" type="#_x0000_t75" style="position:absolute;left:2906;top:2279;width:3247;height:245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">
                                <v:imagedata r:id="rId21" o:title="" cropbottom="33944f" cropleft="1f" cropright="2644f" recolortarget="#727272 [1449]"/>
                              </v:shape>
                              <v:shape id="Textfeld 398" o:spid="_x0000_s1311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6192" behindDoc="0" locked="0" layoutInCell="1" allowOverlap="1" wp14:anchorId="03CC2B30" wp14:editId="12CED8AC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3CC2B30" id="_x0000_s1312" style="position:absolute;margin-left:2.05pt;margin-top:1.15pt;width:62.35pt;height:34.4pt;z-index:253576192;mso-width-relative:margin;mso-height-relative:margin" coordorigin=",-751" coordsize="5495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">
                                  <v:group id="Gruppieren 1470378551" o:spid="_x0000_s1313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kid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">
                                    <v:shape id="Textfeld 3" o:spid="_x0000_s1314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5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&#13;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16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7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">
                                    <v:shape id="Textfeld 3" o:spid="_x0000_s1318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9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&#13;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20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21" style="position:absolute;left:1955;top:-751;width:3540;height:3764" coordorigin="1955,-753" coordsize="4180,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">
                                    <v:shape id="Grafik 337647900" o:spid="_x0000_s1322" type="#_x0000_t75" style="position:absolute;left:2891;top:-75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">
                                      <v:imagedata r:id="rId21" o:title="" cropbottom="33944f" cropleft="1f" cropright="2644f" recolortarget="#727272 [1449]"/>
                                    </v:shape>
                                    <v:shape id="Textfeld 398" o:spid="_x0000_s1323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8240" behindDoc="0" locked="0" layoutInCell="1" allowOverlap="1" wp14:anchorId="3BC703E2" wp14:editId="71638AC0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C703E2" id="_x0000_s1324" style="position:absolute;margin-left:215.85pt;margin-top:13pt;width:62.35pt;height:34.9pt;z-index:253578240;mso-width-relative:margin;mso-height-relative:margin" coordorigin=",-810" coordsize="5495,4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">
                            <v:group id="Gruppieren 1801235465" o:spid="_x0000_s1325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Uhn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">
                              <v:shape id="Textfeld 3" o:spid="_x0000_s1326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7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28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96125745" o:spid="_x0000_s1329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xKg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">
                              <v:shape id="Textfeld 3" o:spid="_x0000_s1330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31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32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07702129" o:spid="_x0000_s1333" style="position:absolute;left:1955;top:-810;width:3540;height:3823" coordorigin="1955,-813" coordsize="4180,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">
                              <v:shape id="Grafik 649961193" o:spid="_x0000_s1334" type="#_x0000_t75" style="position:absolute;left:2891;top:-81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">
                                <v:imagedata r:id="rId21" o:title="" cropbottom="33944f" cropleft="1f" cropright="2644f" recolortarget="#727272 [1449]"/>
                              </v:shape>
                              <v:shape id="Textfeld 398" o:spid="_x0000_s1335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80288" behindDoc="0" locked="0" layoutInCell="1" allowOverlap="1" wp14:anchorId="0975856B" wp14:editId="46CAE943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975856B" id="_x0000_s1336" style="position:absolute;margin-left:3.35pt;margin-top:6.15pt;width:62.55pt;height:36.7pt;z-index:253580288;mso-width-relative:margin;mso-height-relative:margin" coordorigin="-6" coordsize="5516,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">
                                  <v:group id="Gruppieren 1001135656" o:spid="_x0000_s1337" style="position:absolute;left:3396;top:53;width:1617;height:3576" coordorigin="339679,5378" coordsize="16312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">
                                    <v:shape id="Textfeld 3" o:spid="_x0000_s1338" type="#_x0000_t202" style="position:absolute;left:33967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39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40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&#13;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41" style="position:absolute;left:-6;width:1608;height:3575" coordorigin="-612" coordsize="162321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">
                                    <v:shape id="Textfeld 3" o:spid="_x0000_s1342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&#13;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3" type="#_x0000_t202" style="position:absolute;left:-612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&#13;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44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&#13;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45" style="position:absolute;left:1955;top:733;width:3555;height:3930" coordorigin="1955,733" coordsize="4198,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">
                                    <v:shape id="Grafik 1730346827" o:spid="_x0000_s1346" type="#_x0000_t75" style="position:absolute;left:2906;top:2219;width:3248;height:245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">
                                      <v:imagedata r:id="rId21" o:title="" cropbottom="33944f" cropleft="1f" cropright="2644f" recolortarget="#727272 [1449]"/>
                                    </v:shape>
                                    <v:shape id="Textfeld 398" o:spid="_x0000_s1347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67"/>
          <w:headerReference w:type="first" r:id="rId68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47AD8DA0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681F01B9" wp14:editId="68E02868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1F01B9" id="_x0000_s1348" style="position:absolute;margin-left:64.25pt;margin-top:26.75pt;width:12.75pt;height:23.15pt;z-index:253582336;mso-width-relative:margin;mso-height-relative:margin" coordorigin="33289,7632" coordsize="163414,29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">
                      <v:shape id="Textfeld 3" o:spid="_x0000_s1349" type="#_x0000_t202" style="position:absolute;left:33289;top:7632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0" type="#_x0000_t202" style="position:absolute;left:33467;top:138672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anchor distT="0" distB="0" distL="114300" distR="114300" simplePos="0" relativeHeight="252851200" behindDoc="0" locked="0" layoutInCell="1" allowOverlap="1" wp14:anchorId="0D4EF9E3" wp14:editId="51DC15AD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660E558F" w:rsidR="00C25C46" w:rsidRDefault="00C7430D" w:rsidP="00A42631">
            <w:pPr>
              <w:spacing w:after="6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5424" behindDoc="0" locked="0" layoutInCell="1" allowOverlap="1" wp14:anchorId="6F3D9E87" wp14:editId="4B9C75D2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3D9E87" id="_x0000_s1352" style="position:absolute;margin-left:278.15pt;margin-top:7.05pt;width:12.75pt;height:23.15pt;z-index:253415424;mso-width-relative:margin;mso-height-relative:margin" coordorigin="33289,7632" coordsize="163414,29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">
                      <v:shape id="Textfeld 3" o:spid="_x0000_s1353" type="#_x0000_t202" style="position:absolute;left:33289;top:7632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4" type="#_x0000_t202" style="position:absolute;left:33467;top:138672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>
              <w:t xml:space="preserve">     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5916FBCC" wp14:editId="7A7AFF2F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16FBCC" id="_x0000_s1356" style="position:absolute;left:0;text-align:left;margin-left:275.75pt;margin-top:10.25pt;width:12.75pt;height:23.15pt;z-index:253584384;mso-width-relative:margin;mso-height-relative:margin" coordorigin="33289,7632" coordsize="163414,29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">
                      <v:shape id="Textfeld 3" o:spid="_x0000_s1357" type="#_x0000_t202" style="position:absolute;left:33289;top:7632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8" type="#_x0000_t202" style="position:absolute;left:33467;top:138672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BB5F2B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56A57989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527ABE03" w:rsidR="00C25C46" w:rsidRPr="00CE7DCF" w:rsidRDefault="00C827A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9520" behindDoc="0" locked="0" layoutInCell="1" allowOverlap="1" wp14:anchorId="776E185D" wp14:editId="4C60C976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76E185D" id="_x0000_s1360" style="position:absolute;margin-left:169.75pt;margin-top:8.55pt;width:12.8pt;height:22.75pt;z-index:253419520;mso-width-relative:margin;mso-height-relative:margin" coordorigin="28027,12407" coordsize="164774,29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">
                      <v:shape id="Textfeld 3" o:spid="_x0000_s136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2" type="#_x0000_t202" style="position:absolute;left:28027;top:138650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3" style="position:absolute;visibility:visible;mso-wrap-style:square" from="51975,184956" to="160443,18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05BD83ED" w:rsidR="00C25C46" w:rsidRDefault="00513E9A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1F6B718" wp14:editId="09429463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1F6B718" id="_x0000_s1364" type="#_x0000_t202" style="position:absolute;margin-left:305.1pt;margin-top:18.8pt;width:99.8pt;height:31.1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6F74B018" wp14:editId="4D39DA8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5" type="#_x0000_t106" style="position:absolute;margin-left:15.8pt;margin-top:.85pt;width:137.25pt;height:56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5408" behindDoc="0" locked="0" layoutInCell="1" allowOverlap="1" wp14:anchorId="444AA51F" wp14:editId="3F81CDFA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218D22BD" wp14:editId="5D6D57B7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366" style="position:absolute;margin-left:159pt;margin-top:.45pt;width:49.35pt;height:60.85pt;z-index:25294131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Z+hLxQMAAJ8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">
                      <v:shape id="Grafik 3" o:spid="_x0000_s136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71" o:title="" chromakey="white"/>
                      </v:shape>
                      <v:shape id="_x0000_s136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7DCD2928" wp14:editId="6CAFAD52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DCD2928" id="Rechteckige Legende 22306" o:spid="_x0000_s1369" type="#_x0000_t62" style="position:absolute;margin-left:216.1pt;margin-top:.25pt;width:166.65pt;height:41.5pt;z-index:25293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3F213788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1568" behindDoc="0" locked="0" layoutInCell="1" allowOverlap="1" wp14:anchorId="0278A2B0" wp14:editId="722DC426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78A2B0" id="_x0000_s1370" style="position:absolute;margin-left:87.55pt;margin-top:7.1pt;width:12.75pt;height:23.65pt;z-index:253421568;mso-width-relative:margin;mso-height-relative:margin" coordorigin="29772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">
                      <v:shape id="Textfeld 3" o:spid="_x0000_s137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2" type="#_x0000_t202" style="position:absolute;left:29772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3" style="position:absolute;visibility:visible;mso-wrap-style:square" from="57419,193347" to="165887,19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59DF576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68299622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3616" behindDoc="0" locked="0" layoutInCell="1" allowOverlap="1" wp14:anchorId="333B9A41" wp14:editId="62DD52E3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33B9A41" id="_x0000_s1374" style="position:absolute;left:0;text-align:left;margin-left:217.75pt;margin-top:20.5pt;width:12.75pt;height:24pt;z-index:253423616;mso-width-relative:margin;mso-height-relative:margin" coordorigin="32847,7633" coordsize="163236,30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">
                      <v:shape id="Textfeld 3" o:spid="_x0000_s1375" type="#_x0000_t202" style="position:absolute;left:32847;top:7633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7" style="position:absolute;visibility:visible;mso-wrap-style:square" from="57419,186456" to="165887,18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06AC7722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1E481E6C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5664" behindDoc="0" locked="0" layoutInCell="1" allowOverlap="1" wp14:anchorId="5C39C4FD" wp14:editId="5FC1B91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39C4FD" id="_x0000_s1378" style="position:absolute;left:0;text-align:left;margin-left:40.25pt;margin-top:5.75pt;width:12.7pt;height:23.1pt;z-index:253425664;mso-width-relative:margin;mso-height-relative:margin" coordorigin="32847,12407" coordsize="163236,29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">
                      <v:shape id="Textfeld 3" o:spid="_x0000_s137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0" type="#_x0000_t202" style="position:absolute;left:32847;top:14256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1" style="position:absolute;visibility:visible;mso-wrap-style:square" from="57419,193350" to="165887,19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418ECC80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7712" behindDoc="0" locked="0" layoutInCell="1" allowOverlap="1" wp14:anchorId="510D6B49" wp14:editId="25E66D0A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2207541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0D6B49" id="_x0000_s1382" style="position:absolute;left:0;text-align:left;margin-left:217.85pt;margin-top:21.75pt;width:12.75pt;height:23.1pt;z-index:253427712;mso-width-relative:margin;mso-height-relative:margin" coordorigin="30618,12407" coordsize="163236,29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">
                      <v:shape id="Textfeld 3" o:spid="_x0000_s1383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0220974" w14:textId="2207541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4" type="#_x0000_t202" style="position:absolute;left:30618;top:14256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79F23F25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9760" behindDoc="0" locked="0" layoutInCell="1" allowOverlap="1" wp14:anchorId="41297DAD" wp14:editId="13F1EFA1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297DAD" id="_x0000_s1386" style="position:absolute;margin-left:55.85pt;margin-top:5.65pt;width:13.1pt;height:23.1pt;z-index:253429760;mso-width-relative:margin;mso-height-relative:margin" coordorigin="21603,12407" coordsize="167547,29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">
                      <v:shape id="Textfeld 3" o:spid="_x0000_s1387" type="#_x0000_t202" style="position:absolute;left:21603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88" type="#_x0000_t202" style="position:absolute;left:25914;top:14256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89" style="position:absolute;visibility:visible;mso-wrap-style:square" from="52715,184339" to="161183,184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216D57B0" wp14:editId="05A28B09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6D57B0" id="_x0000_s1390" style="position:absolute;margin-left:70pt;margin-top:6.2pt;width:12.8pt;height:23.6pt;z-index:253433856;mso-width-relative:margin;mso-height-relative:margin" coordorigin="28027,12407" coordsize="164774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">
                      <v:shape id="Textfeld 3" o:spid="_x0000_s139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2" type="#_x0000_t202" style="position:absolute;left:2802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3" style="position:absolute;visibility:visible;mso-wrap-style:square" from="57419,186456" to="165887,18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4810F24" wp14:editId="4A7A5C94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810F24" id="_x0000_s1394" style="position:absolute;margin-left:115.5pt;margin-top:6.1pt;width:12.7pt;height:23.6pt;z-index:25344000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h8hAMAAMEKAAAOAAAAZHJzL2Uyb0RvYy54bWzsVktv1DAQviPxHyzfaZ6b3URNUSm0QqpK&#10;RQs9ex1nN5JjG9vbpPx6xs4my7bLgY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">
                      <v:shape id="Textfeld 3" o:spid="_x0000_s139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7" style="position:absolute;visibility:visible;mso-wrap-style:square" from="57419,186456" to="165887,18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1808" behindDoc="0" locked="0" layoutInCell="1" allowOverlap="1" wp14:anchorId="5F9A60E8" wp14:editId="4382A28B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9A60E8" id="_x0000_s1398" style="position:absolute;margin-left:56pt;margin-top:6.15pt;width:12.7pt;height:23.6pt;z-index:25343180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">
                      <v:shape id="Textfeld 3" o:spid="_x0000_s139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1" style="position:absolute;visibility:visible;mso-wrap-style:square" from="57419,193360" to="165887,19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7952" behindDoc="0" locked="0" layoutInCell="1" allowOverlap="1" wp14:anchorId="0209E334" wp14:editId="2929FA76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09E334" id="_x0000_s1402" style="position:absolute;margin-left:100.3pt;margin-top:6.25pt;width:12.75pt;height:23.65pt;z-index:25343795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">
                      <v:shape id="Textfeld 3" o:spid="_x0000_s1403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6B15B3A3" wp14:editId="47BC9842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15B3A3" id="_x0000_s1406" style="position:absolute;margin-left:84.95pt;margin-top:6.2pt;width:12.75pt;height:23.65pt;z-index:25343590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">
                      <v:shape id="Textfeld 3" o:spid="_x0000_s1407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0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6E16C0E0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6352" behindDoc="0" locked="0" layoutInCell="1" allowOverlap="1" wp14:anchorId="566AD50B" wp14:editId="7A6016B0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6AD50B" id="Gruppieren 22326" o:spid="_x0000_s1410" style="position:absolute;margin-left:312.2pt;margin-top:13.15pt;width:102.2pt;height:57.3pt;z-index:252516352;mso-width-relative:margin;mso-height-relative:margin" coordorigin=",1261" coordsize="12981,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">
                      <v:shape id="_x0000_s1411" type="#_x0000_t106" style="position:absolute;top:1261;width:12192;height:7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2" type="#_x0000_t202" style="position:absolute;left:2185;top:1740;width:10796;height:6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84813FF" w:rsidR="00E70231" w:rsidRPr="008026EF" w:rsidRDefault="00F45970" w:rsidP="0069100A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0240" behindDoc="0" locked="0" layoutInCell="1" allowOverlap="1" wp14:anchorId="2D59AB1A" wp14:editId="1FC8BD42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59AB1A" id="_x0000_s1413" style="position:absolute;margin-left:79.4pt;margin-top:54.2pt;width:12.75pt;height:23.65pt;z-index:25345024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">
                      <v:shape id="Textfeld 3" o:spid="_x0000_s141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6" style="position:absolute;visibility:visible;mso-wrap-style:square" from="57419,195930" to="165887,19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2880" behindDoc="0" locked="0" layoutInCell="1" allowOverlap="1" wp14:anchorId="7632BCF3" wp14:editId="49199B48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32BCF3" id="Gruppieren 16" o:spid="_x0000_s1417" style="position:absolute;margin-left:375.25pt;margin-top:22.45pt;width:51.75pt;height:59.45pt;z-index:252922880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">
                      <v:shape id="Grafik 8" o:spid="_x0000_s1418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">
                        <v:imagedata r:id="rId73" o:title="" chromakey="white"/>
                      </v:shape>
                      <v:shape id="_x0000_s1419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71CFD0FC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7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0145CEAF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3A9BFB5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784F404F" wp14:editId="533E8031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4F404F" id="Gruppieren 430" o:spid="_x0000_s1420" style="position:absolute;margin-left:68.45pt;margin-top:7.5pt;width:205.2pt;height:24.1pt;z-index:253448192" coordsize="26061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">
                      <v:group id="_x0000_s1421" style="position:absolute;width:1612;height:2997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">
                        <v:shape id="Textfeld 3" o:spid="_x0000_s1422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4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425" style="position:absolute;left:8365;top:64;width:1613;height:2998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">
                        <v:shape id="Textfeld 3" o:spid="_x0000_s142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2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28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429" style="position:absolute;left:12970;top:64;width:1613;height:2998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">
                        <v:shape id="Textfeld 3" o:spid="_x0000_s1430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2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433" style="position:absolute;left:24448;top:64;width:1613;height:2998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">
                        <v:shape id="Textfeld 3" o:spid="_x0000_s143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6" style="position:absolute;visibility:visible;mso-wrap-style:square" from="57419,185687" to="165887,18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</w:t>
            </w:r>
            <w:proofErr w:type="gramStart"/>
            <w:r w:rsidRPr="00C63632">
              <w:rPr>
                <w:rFonts w:ascii="Calibri" w:hAnsi="Calibri"/>
              </w:rPr>
              <w:t>groß</w:t>
            </w:r>
            <w:proofErr w:type="gramEnd"/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2177D4D8" wp14:editId="3C88B7DC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77D4D8" id="_x0000_s1437" style="position:absolute;margin-left:241.8pt;margin-top:8.6pt;width:12.7pt;height:23.6pt;z-index:25345536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">
                      <v:shape id="Textfeld 3" o:spid="_x0000_s143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3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0" style="position:absolute;visibility:visible;mso-wrap-style:square" from="57419,179174" to="165887,17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3128204C" wp14:editId="5941633B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28204C" id="_x0000_s1441" style="position:absolute;margin-left:151.25pt;margin-top:8.9pt;width:12.7pt;height:23.6pt;z-index:25345433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">
                      <v:shape id="Textfeld 3" o:spid="_x0000_s1442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4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0444091A" wp14:editId="778C37B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44091A" id="_x0000_s1445" style="position:absolute;margin-left:116.65pt;margin-top:8.9pt;width:12.7pt;height:23.6pt;z-index:25345331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">
                      <v:shape id="Textfeld 3" o:spid="_x0000_s144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4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48" style="position:absolute;visibility:visible;mso-wrap-style:square" from="57419,197930" to="165887,197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1A8E345C" wp14:editId="73113E34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A8E345C" id="_x0000_s1449" style="position:absolute;margin-left:49.45pt;margin-top:8.9pt;width:12.7pt;height:23.6pt;z-index:25345228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">
                      <v:shape id="Textfeld 3" o:spid="_x0000_s1450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2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</w:t>
            </w:r>
            <w:proofErr w:type="gramStart"/>
            <w:r w:rsidRPr="00C63632">
              <w:rPr>
                <w:rFonts w:ascii="Calibri" w:hAnsi="Calibri"/>
              </w:rPr>
              <w:t>groß</w:t>
            </w:r>
            <w:proofErr w:type="gramEnd"/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0480" behindDoc="0" locked="0" layoutInCell="1" allowOverlap="1" wp14:anchorId="00CD688A" wp14:editId="64023C33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CD688A" id="Gruppieren 431" o:spid="_x0000_s1453" style="position:absolute;margin-left:266.8pt;margin-top:5.75pt;width:83.15pt;height:23.6pt;z-index:253460480" coordsize="10562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">
                      <v:group id="_x0000_s1454" style="position:absolute;width:1612;height:2997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">
                        <v:shape id="Textfeld 3" o:spid="_x0000_s1455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57" style="position:absolute;visibility:visible;mso-wrap-style:square" from="57419,185687" to="165887,18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458" style="position:absolute;left:8949;width:1613;height:2997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">
                        <v:shape id="Textfeld 3" o:spid="_x0000_s1459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1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017EA52B" w14:textId="719F69EF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33152" behindDoc="0" locked="0" layoutInCell="1" allowOverlap="1" wp14:anchorId="5AE420FC" wp14:editId="2EE80431">
                  <wp:simplePos x="0" y="0"/>
                  <wp:positionH relativeFrom="column">
                    <wp:posOffset>3470918</wp:posOffset>
                  </wp:positionH>
                  <wp:positionV relativeFrom="paragraph">
                    <wp:posOffset>203349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63295" cy="182886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</w:t>
            </w:r>
            <w:r w:rsidR="00206DBE">
              <w:t xml:space="preserve">sie </w:t>
            </w:r>
            <w:r w:rsidR="00423F1A">
              <w:t xml:space="preserve">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0864FD40" wp14:editId="53E6DB2D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64FD40" id="Gruppieren 143" o:spid="_x0000_s1462" style="position:absolute;left:0;text-align:left;margin-left:190.8pt;margin-top:1.75pt;width:51.35pt;height:33.4pt;z-index:253624320" coordsize="6523,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">
                      <v:group id="Gruppieren 205734160" o:spid="_x0000_s1463" style="position:absolute;left:525;top:408;width:1661;height:3500" coordorigin="52594,40806" coordsize="167549,35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">
                        <v:shape id="Textfeld 3" o:spid="_x0000_s1464" type="#_x0000_t202" style="position:absolute;left:52594;top:40806;width:159583;height:18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5" type="#_x0000_t202" style="position:absolute;left:57822;top:227908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6" style="position:absolute;visibility:visible;mso-wrap-style:square" from="65462,217353" to="210748,21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" strokecolor="black [3213]" strokeweight="1pt">
                          <v:stroke joinstyle="miter"/>
                        </v:line>
                      </v:group>
                      <v:shape id="Grafik 1325889889" o:spid="_x0000_s1467" type="#_x0000_t75" style="position:absolute;top:179;width:2632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">
                        <v:imagedata r:id="rId49" o:title="" cropbottom="33944f" cropleft="1f" cropright="2644f" recolortarget="#333 [1446]"/>
                      </v:shape>
                      <v:group id="Gruppieren 1916721574" o:spid="_x0000_s1468" style="position:absolute;left:2496;width:4027;height:3808" coordorigin="2496" coordsize="4027,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">
                        <v:group id="Gruppieren 1542596948" o:spid="_x0000_s1469" style="position:absolute;left:4415;top:233;width:1661;height:3575" coordorigin="4415,233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">
                          <v:shape id="Textfeld 3" o:spid="_x0000_s1470" type="#_x0000_t202" style="position:absolute;left:4415;top:233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469;top:2178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2" style="position:absolute;visibility:visible;mso-wrap-style:square" from="4545,2131" to="5998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Grafik 1869000298" o:spid="_x0000_s1473" type="#_x0000_t75" style="position:absolute;left:3890;width:2633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">
                          <v:imagedata r:id="rId50" o:title="" cropbottom="33944f" cropleft="1f" cropright="2644f" recolortarget="#333 [1446]"/>
                        </v:shape>
                        <v:shape id="Textfeld 398" o:spid="_x0000_s1474" type="#_x0000_t202" style="position:absolute;left:2496;top:913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5" type="#_x0000_t75" style="position:absolute;left:3890;top:2406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">
                        <v:imagedata r:id="rId50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77777777" w:rsidR="00CD41E0" w:rsidRDefault="00CD41E0" w:rsidP="00E13C64">
            <w:pPr>
              <w:spacing w:line="240" w:lineRule="atLeast"/>
              <w:ind w:left="284"/>
            </w:pPr>
          </w:p>
          <w:p w14:paraId="0103A82B" w14:textId="6572826D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 </w:t>
            </w:r>
          </w:p>
          <w:p w14:paraId="04571F77" w14:textId="3D1DA450" w:rsidR="00423F1A" w:rsidRPr="0045075A" w:rsidRDefault="00CD41E0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2D595553" wp14:editId="320BFE41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595553" id="_x0000_s1476" style="position:absolute;left:0;text-align:left;margin-left:190.6pt;margin-top:9.15pt;width:51.35pt;height:33.8pt;z-index:253625344" coordorigin="134,6431" coordsize="6523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">
                      <v:group id="Gruppieren 657840202" o:spid="_x0000_s1477" style="position:absolute;left:134;top:6465;width:2633;height:4258" coordorigin="134,6465" coordsize="2632,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">
                        <v:group id="Gruppieren 463536594" o:spid="_x0000_s1478" style="position:absolute;left:660;top:6465;width:1660;height:4039" coordorigin="660,6465" coordsize="1675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">
                          <v:shape id="Textfeld 3" o:spid="_x0000_s1479" type="#_x0000_t202" style="position:absolute;left:660;top:6465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0" type="#_x0000_t202" style="position:absolute;left:712;top:8875;width:162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1" style="position:absolute;visibility:visible;mso-wrap-style:square" from="789,8541" to="2242,8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Grafik 1277112953" o:spid="_x0000_s1482" type="#_x0000_t75" style="position:absolute;left:134;top:888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">
                          <v:imagedata r:id="rId49" o:title="" cropbottom="33944f" cropleft="1f" cropright="2644f" recolortarget="#333 [1446]"/>
                        </v:shape>
                      </v:group>
                      <v:group id="Gruppieren 530540083" o:spid="_x0000_s1483" style="position:absolute;left:2720;top:6431;width:3938;height:4292" coordorigin="2720,6431" coordsize="393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">
                        <v:group id="Gruppieren 2141643011" o:spid="_x0000_s1484" style="position:absolute;left:2720;top:6431;width:3938;height:3853" coordorigin="2720,6431" coordsize="3937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">
                          <v:group id="Gruppieren 1427188074" o:spid="_x0000_s1485" style="position:absolute;left:4550;top:6709;width:1661;height:3575" coordorigin="4550,6709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">
                            <v:shape id="Textfeld 3" o:spid="_x0000_s1486" type="#_x0000_t202" style="position:absolute;left:4550;top:6709;width:159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87" type="#_x0000_t202" style="position:absolute;left:4603;top:8654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88" style="position:absolute;visibility:visible;mso-wrap-style:square" from="4680,8607" to="6132,8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2097421730" o:spid="_x0000_s1489" type="#_x0000_t75" style="position:absolute;left:4025;top:643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">
                            <v:imagedata r:id="rId50" o:title="" cropbottom="33944f" cropleft="1f" cropright="2644f" recolortarget="#333 [1446]"/>
                          </v:shape>
                          <v:shape id="Textfeld 398" o:spid="_x0000_s1490" type="#_x0000_t202" style="position:absolute;left:2720;top:7389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1" type="#_x0000_t75" style="position:absolute;left:4025;top:888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">
                          <v:imagedata r:id="rId50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332EB7D1" w:rsidR="00423F1A" w:rsidRPr="00267D51" w:rsidRDefault="00F45970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31778FC8" wp14:editId="15F5942F">
                      <wp:simplePos x="0" y="0"/>
                      <wp:positionH relativeFrom="column">
                        <wp:posOffset>3431977</wp:posOffset>
                      </wp:positionH>
                      <wp:positionV relativeFrom="paragraph">
                        <wp:posOffset>1282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1778FC8" id="_x0000_s1492" type="#_x0000_t202" style="position:absolute;left:0;text-align:left;margin-left:270.25pt;margin-top:.1pt;width:155.65pt;height:21.9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IfGgIAADUEAAAOAAAAZHJzL2Uyb0RvYy54bWysU9tuGyEQfa/Uf0C812u7vm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>In Bruchschreibweis</w:t>
            </w:r>
            <w:r w:rsidR="00CD41E0">
              <w:t>e</w:t>
            </w:r>
            <w:r w:rsidR="00423F1A" w:rsidRPr="0045075A">
              <w:t xml:space="preserve">: </w:t>
            </w:r>
          </w:p>
          <w:p w14:paraId="66AC8206" w14:textId="77777777" w:rsidR="00CD41E0" w:rsidRDefault="00CD41E0" w:rsidP="00A83C50">
            <w:pPr>
              <w:spacing w:line="240" w:lineRule="atLeast"/>
            </w:pPr>
          </w:p>
          <w:p w14:paraId="5D6C6FDE" w14:textId="28588329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4576" behindDoc="0" locked="0" layoutInCell="1" allowOverlap="1" wp14:anchorId="6142ED2C" wp14:editId="70025F24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42ED2C" id="_x0000_s1493" style="position:absolute;margin-left:206.1pt;margin-top:25.6pt;width:12.7pt;height:23.6pt;z-index:25346457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">
                      <v:shape id="Textfeld 3" o:spid="_x0000_s149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9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2528" behindDoc="0" locked="0" layoutInCell="1" allowOverlap="1" wp14:anchorId="2E7E94A8" wp14:editId="44CC6318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7E94A8" id="_x0000_s1497" style="position:absolute;margin-left:75.35pt;margin-top:26.5pt;width:12.7pt;height:23.6pt;z-index:25346252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7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4000" behindDoc="0" locked="0" layoutInCell="1" allowOverlap="1" wp14:anchorId="3B5213A4" wp14:editId="62F23771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</w:t>
            </w:r>
            <w:proofErr w:type="gramStart"/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proofErr w:type="gramEnd"/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8544" behindDoc="0" locked="0" layoutInCell="1" allowOverlap="1" wp14:anchorId="296DFCDD" wp14:editId="431DA290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5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6624" behindDoc="0" locked="0" layoutInCell="1" allowOverlap="1" wp14:anchorId="2ED8A97D" wp14:editId="2608D699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D8A97D" id="_x0000_s1501" style="position:absolute;margin-left:48.8pt;margin-top:7.3pt;width:12.7pt;height:23.6pt;z-index:25346662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EA8FB0D" wp14:editId="7E9AAAA1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EA8FB0D" id="_x0000_s1505" type="#_x0000_t202" style="position:absolute;margin-left:304.7pt;margin-top:.2pt;width:62.15pt;height:36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</w:r>
            <w:proofErr w:type="gramStart"/>
            <w:r w:rsidR="008C3488">
              <w:rPr>
                <w:lang w:eastAsia="de-DE"/>
              </w:rPr>
              <w:t>Verfeinere</w:t>
            </w:r>
            <w:proofErr w:type="gramEnd"/>
            <w:r>
              <w:rPr>
                <w:lang w:eastAsia="de-DE"/>
              </w:rPr>
              <w:t xml:space="preserve">    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9904" behindDoc="0" locked="0" layoutInCell="1" allowOverlap="1" wp14:anchorId="0153BE8B" wp14:editId="6EB97ED4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0D935C1D" wp14:editId="124383A2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506" style="position:absolute;margin-left:109.55pt;margin-top:8.75pt;width:49.35pt;height:60.85pt;z-index:25318092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welqvgMAAJ8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">
                      <v:shape id="Grafik 3" o:spid="_x0000_s150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71" o:title="" chromakey="white"/>
                      </v:shape>
                      <v:shape id="_x0000_s15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7B47EF29" wp14:editId="0E90D4FB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47EF29" id="_x0000_s1509" type="#_x0000_t202" style="position:absolute;margin-left:354.35pt;margin-top:8.15pt;width:79.8pt;height:30.3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00DAC51F" wp14:editId="3C1D826D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DAC51F" id="_x0000_s1510" style="position:absolute;margin-left:330.6pt;margin-top:6.55pt;width:12.7pt;height:23.6pt;z-index:25346867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">
                      <v:shape id="Textfeld 3" o:spid="_x0000_s151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3" style="position:absolute;visibility:visible;mso-wrap-style:square" from="66862,188934" to="175330,18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09AB33E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55D43D61" w:rsidR="0069100A" w:rsidRDefault="00EB2425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834240" behindDoc="0" locked="0" layoutInCell="1" allowOverlap="1" wp14:anchorId="18A6A48F" wp14:editId="10F7ECC9">
                  <wp:simplePos x="0" y="0"/>
                  <wp:positionH relativeFrom="column">
                    <wp:posOffset>3824406</wp:posOffset>
                  </wp:positionH>
                  <wp:positionV relativeFrom="paragraph">
                    <wp:posOffset>117929</wp:posOffset>
                  </wp:positionV>
                  <wp:extent cx="980895" cy="980895"/>
                  <wp:effectExtent l="0" t="0" r="0" b="0"/>
                  <wp:wrapNone/>
                  <wp:docPr id="335040457" name="Grafik 1059" descr="Ein Bild, das Handschrift, Schrift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40457" name="Grafik 1059" descr="Ein Bild, das Handschrift, Schrift, Clipart, Zeichnung enthält.&#10;&#10;Automatisch generierte Beschreibu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5" cy="9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AF0E029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7AF40EEC" wp14:editId="67A67250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7BB3791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50DC4E82" wp14:editId="0B4B6D2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8D3ADBF" id="Gerade Verbindung mit Pfeil 89" o:spid="_x0000_s1026" type="#_x0000_t32" style="position:absolute;margin-left:1.75pt;margin-top:17.1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8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5856" behindDoc="0" locked="0" layoutInCell="1" allowOverlap="1" wp14:anchorId="19909F1B" wp14:editId="7242E4AB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182943" id="Gruppieren 88" o:spid="_x0000_s1026" style="position:absolute;margin-left:235.3pt;margin-top:15.9pt;width:41.7pt;height:25.65pt;z-index:253305856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6714E991" wp14:editId="1FB69146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6C22D3" id="Gruppieren 88" o:spid="_x0000_s1026" style="position:absolute;margin-left:140.8pt;margin-top:16.3pt;width:41.7pt;height:25.65pt;z-index:253301760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5214EC39" wp14:editId="7B687AFB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9EB3A0" id="Gruppieren 88" o:spid="_x0000_s1026" style="position:absolute;margin-left:194.5pt;margin-top:16.05pt;width:41.7pt;height:25.85pt;flip:x;z-index:253304832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19C9D11E" wp14:editId="46C129AC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97851FA" id="Gruppieren 88" o:spid="_x0000_s1026" style="position:absolute;margin-left:99.6pt;margin-top:16.05pt;width:41.7pt;height:25.85pt;flip:x;z-index:253303808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2CC4A953" wp14:editId="39EFFCC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5827D9" id="Gruppieren 88" o:spid="_x0000_s1026" style="position:absolute;margin-left:7pt;margin-top:16.25pt;width:41.7pt;height:25.85pt;flip:x;z-index:253302784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1DA34EC8" wp14:editId="6BCFD8A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7C977F" id="Gruppieren 88" o:spid="_x0000_s1026" style="position:absolute;margin-left:47.6pt;margin-top:16.45pt;width:41.7pt;height:25.65pt;z-index:253300736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4688" behindDoc="0" locked="0" layoutInCell="1" allowOverlap="1" wp14:anchorId="35BD9B3B" wp14:editId="5E22E8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8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147816" id="Gruppieren 1" o:spid="_x0000_s1026" href="https://mathe-sicher-koennen.dzlm.de/erklaervideos?nid=695" style="position:absolute;margin-left:0;margin-top:.35pt;width:18.1pt;height:13.2pt;z-index:253554688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56D5F17A" wp14:editId="75ABE2A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83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6D5F17A" id="_x0000_s1514" type="#_x0000_t202" style="position:absolute;margin-left:347.45pt;margin-top:55.55pt;width:73.85pt;height:31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9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50592" behindDoc="0" locked="0" layoutInCell="1" allowOverlap="1" wp14:anchorId="7A36C0E9" wp14:editId="203E4C0A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90"/>
                          </pic:cNvPr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766BCA56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78A4D3D1" wp14:editId="5741126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D3D1" id="Gruppieren 177" o:spid="_x0000_s1515" style="position:absolute;margin-left:3.35pt;margin-top:1.4pt;width:94.4pt;height:75.55pt;z-index:253629440" coordorigin="123,59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">
                      <v:shape id="Textfeld 3" o:spid="_x0000_s1516" type="#_x0000_t202" style="position:absolute;left:4746;top:3029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7" type="#_x0000_t202" style="position:absolute;left:4726;top:497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18" style="position:absolute;visibility:visible;mso-wrap-style:square" from="4848,4923" to="6924,4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20501435" o:spid="_x0000_s1519" style="position:absolute;left:123;top:2977;width:2320;height:3657" coordorigin="123,297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">
                        <v:shape id="Textfeld 3" o:spid="_x0000_s1520" type="#_x0000_t202" style="position:absolute;left:144;top:2977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21" type="#_x0000_t202" style="position:absolute;left:123;top:4999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22" style="position:absolute;visibility:visible;mso-wrap-style:square" from="563,4870" to="2003,4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23" type="#_x0000_t202" style="position:absolute;left:2755;top:351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24" type="#_x0000_t75" style="position:absolute;left:1913;top:744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177716646" o:spid="_x0000_s1525" style="position:absolute;left:1578;top:2062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26" type="#_x0000_t75" style="position:absolute;left:1895;top:65;width:3242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423951073" o:spid="_x0000_s1527" style="position:absolute;left:1536;top:6639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28" type="#_x0000_t202" style="position:absolute;left:9812;top:3154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29" type="#_x0000_t202" style="position:absolute;left:9792;top:5094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YA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2cTS/y2el5UcDvr/QJ9PIHAAD//wMAUEsBAi0AFAAGAAgAAAAhANvh9svuAAAAhQEA&#13;&#10;ABMAAAAAAAAAAAAAAAAAAAAAAFtDb250ZW50X1R5cGVzXS54bWxQSwECLQAUAAYACAAAACEAWvQs&#13;&#10;W78AAAAVAQAACwAAAAAAAAAAAAAAAAAfAQAAX3JlbHMvLnJlbHNQSwECLQAUAAYACAAAACEAHPsG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30" style="position:absolute;visibility:visible;mso-wrap-style:square" from="9914,5047" to="11990,5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531" type="#_x0000_t202" style="position:absolute;left:7821;top:357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&#13;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32" type="#_x0000_t75" style="position:absolute;left:7239;top:7507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66241807" o:spid="_x0000_s1533" style="position:absolute;left:6644;top:2186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34" type="#_x0000_t75" style="position:absolute;left:7221;top: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428605405" o:spid="_x0000_s1535" style="position:absolute;left:6603;top:6763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64433BD6" wp14:editId="39BB087A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33BD6" id="Gruppieren 261" o:spid="_x0000_s1536" style="position:absolute;margin-left:117.6pt;margin-top:1.5pt;width:54.5pt;height:75.05pt;z-index:253630464" coordorigin="14632,7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">
                      <v:shape id="Textfeld 3" o:spid="_x0000_s1537" type="#_x0000_t202" style="position:absolute;left:19254;top:3031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38" type="#_x0000_t202" style="position:absolute;left:19234;top:497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39" style="position:absolute;visibility:visible;mso-wrap-style:square" from="19356,4926" to="21433,4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917221790" o:spid="_x0000_s1540" style="position:absolute;left:14632;top:2979;width:2320;height:3656" coordorigin="14632,297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">
                        <v:shape id="Textfeld 3" o:spid="_x0000_s1541" type="#_x0000_t202" style="position:absolute;left:14652;top:297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42" type="#_x0000_t202" style="position:absolute;left:14632;top:500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43" style="position:absolute;visibility:visible;mso-wrap-style:square" from="15072,4873" to="16512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44" type="#_x0000_t202" style="position:absolute;left:17263;top:351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5" type="#_x0000_t75" style="position:absolute;left:16421;top:744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574336772" o:spid="_x0000_s1546" style="position:absolute;left:16086;top:20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47" type="#_x0000_t75" style="position:absolute;left:16404;top:7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">
                        <v:imagedata r:id="rId21" o:title="" cropbottom="33944f" cropleft="1f" cropright="2644f" recolortarget="#333 [1446]"/>
                      </v:shape>
                      <v:shape id="Freihandform 2098387423" o:spid="_x0000_s1548" style="position:absolute;left:16045;top:664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09FBC646" wp14:editId="26197570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BC646" id="Gruppieren 219" o:spid="_x0000_s1549" style="position:absolute;margin-left:199.25pt;margin-top:.95pt;width:94.4pt;height:75.55pt;z-index:253631488" coordorigin="25002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">
                      <v:shape id="Textfeld 3" o:spid="_x0000_s1550" type="#_x0000_t202" style="position:absolute;left:29625;top:2969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1" type="#_x0000_t202" style="position:absolute;left:29605;top:4911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52" style="position:absolute;visibility:visible;mso-wrap-style:square" from="29727,4864" to="31803,4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689193310" o:spid="_x0000_s1553" style="position:absolute;left:25002;top:2917;width:2320;height:3658" coordorigin="25002,291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">
                        <v:shape id="Textfeld 3" o:spid="_x0000_s1554" type="#_x0000_t202" style="position:absolute;left:25023;top:2917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5" type="#_x0000_t202" style="position:absolute;left:25002;top:493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56" style="position:absolute;visibility:visible;mso-wrap-style:square" from="25442,4810" to="26882,4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57" type="#_x0000_t202" style="position:absolute;left:27634;top:34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58" type="#_x0000_t75" style="position:absolute;left:26792;top:7388;width:3240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24465881" o:spid="_x0000_s1559" style="position:absolute;left:26457;top:200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60" type="#_x0000_t75" style="position:absolute;left:26775;top:6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876802520" o:spid="_x0000_s1561" style="position:absolute;left:26416;top:658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62" type="#_x0000_t202" style="position:absolute;left:34692;top:3092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63" type="#_x0000_t202" style="position:absolute;left:34671;top:503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64" style="position:absolute;visibility:visible;mso-wrap-style:square" from="34793,4987" to="36870,4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shape id="Textfeld 398" o:spid="_x0000_s1565" type="#_x0000_t202" style="position:absolute;left:32700;top:351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66" type="#_x0000_t75" style="position:absolute;left:32118;top:7447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325531179" o:spid="_x0000_s1567" style="position:absolute;left:31523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68" type="#_x0000_t75" style="position:absolute;left:32100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940862985" o:spid="_x0000_s1569" style="position:absolute;left:31482;top:670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54B57D2A" wp14:editId="3493D32F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57D2A" id="Gruppieren 262" o:spid="_x0000_s1570" style="position:absolute;margin-left:317.15pt;margin-top:1.45pt;width:54.5pt;height:75.05pt;z-index:253632512" coordorigin="39976,65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">
                      <v:shape id="Textfeld 3" o:spid="_x0000_s1571" type="#_x0000_t202" style="position:absolute;left:44598;top:3025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72" type="#_x0000_t202" style="position:absolute;left:44578;top:4966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73" style="position:absolute;visibility:visible;mso-wrap-style:square" from="44700,4919" to="46777,49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332571068" o:spid="_x0000_s1574" style="position:absolute;left:39976;top:2973;width:2320;height:3656" coordorigin="39976,2973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">
                        <v:shape id="Textfeld 3" o:spid="_x0000_s1575" type="#_x0000_t202" style="position:absolute;left:39996;top:297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76" type="#_x0000_t202" style="position:absolute;left:39976;top:49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77" style="position:absolute;visibility:visible;mso-wrap-style:square" from="40416,4867" to="4185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78" type="#_x0000_t202" style="position:absolute;left:42607;top:3513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79" type="#_x0000_t75" style="position:absolute;left:41766;top:7442;width:3239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2000926120" o:spid="_x0000_s1580" style="position:absolute;left:41430;top:2061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81" type="#_x0000_t75" style="position:absolute;left:41748;top:65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681504386" o:spid="_x0000_s1582" style="position:absolute;left:41389;top:6634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0A60E156" wp14:editId="657AD6E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E156" id="Gruppieren 176" o:spid="_x0000_s1583" style="position:absolute;margin-left:2.4pt;margin-top:93.25pt;width:54.5pt;height:75.05pt;z-index:253633536" coordorigin="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">
                      <v:shape id="Textfeld 3" o:spid="_x0000_s1584" type="#_x0000_t202" style="position:absolute;left:4622;top:1468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5" type="#_x0000_t202" style="position:absolute;left:4602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86" style="position:absolute;visibility:visible;mso-wrap-style:square" from="4724,16576" to="6800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1806128108" o:spid="_x0000_s1587" style="position:absolute;top:14631;width:2320;height:3655" coordorigin=",14631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">
                        <v:shape id="Textfeld 3" o:spid="_x0000_s1588" type="#_x0000_t202" style="position:absolute;left:20;top:1463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89" type="#_x0000_t202" style="position:absolute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90" style="position:absolute;visibility:visible;mso-wrap-style:square" from="440,16524" to="1880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1" type="#_x0000_t202" style="position:absolute;left:2631;top:1516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92" type="#_x0000_t75" style="position:absolute;left:1789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649897603" o:spid="_x0000_s1593" style="position:absolute;left:1454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94" type="#_x0000_t75" style="position:absolute;left:1772;top:1172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449333266" o:spid="_x0000_s1595" style="position:absolute;left:1413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6608" behindDoc="0" locked="0" layoutInCell="1" allowOverlap="1" wp14:anchorId="7D1D5F4C" wp14:editId="59DBEF5E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D5F4C" id="Gruppieren 163" o:spid="_x0000_s1596" style="position:absolute;margin-left:316.25pt;margin-top:93.3pt;width:54.5pt;height:75.1pt;z-index:253636608" coordorigin="39852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">
                      <v:shape id="Textfeld 3" o:spid="_x0000_s1597" type="#_x0000_t202" style="position:absolute;left:44474;top:14682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598" type="#_x0000_t202" style="position:absolute;left:44455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599" style="position:absolute;visibility:visible;mso-wrap-style:square" from="44577,16576" to="46653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243207865" o:spid="_x0000_s1600" style="position:absolute;left:39852;top:14630;width:2320;height:3656" coordorigin="39852,14630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">
                        <v:shape id="Textfeld 3" o:spid="_x0000_s1601" type="#_x0000_t202" style="position:absolute;left:39873;top:1463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02" type="#_x0000_t202" style="position:absolute;left:39852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603" style="position:absolute;visibility:visible;mso-wrap-style:square" from="40292,16524" to="41732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04" type="#_x0000_t202" style="position:absolute;left:42484;top:15169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5" type="#_x0000_t75" style="position:absolute;left:41642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544681107" o:spid="_x0000_s1606" style="position:absolute;left:41307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07" type="#_x0000_t75" style="position:absolute;left:41624;top:11722;width:3242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217312642" o:spid="_x0000_s1608" style="position:absolute;left:41265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49F13682" wp14:editId="14DC1345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13682" id="Gruppieren 98" o:spid="_x0000_s1609" style="position:absolute;margin-left:117.1pt;margin-top:12.75pt;width:54.5pt;height:75.05pt;z-index:253634560" coordorigin="14508,11728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">
                      <v:shape id="Textfeld 3" o:spid="_x0000_s1610" type="#_x0000_t202" style="position:absolute;left:19130;top:14688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11" type="#_x0000_t202" style="position:absolute;left:19111;top:16629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12" style="position:absolute;visibility:visible;mso-wrap-style:square" from="19232,16582" to="21309,1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709632876" o:spid="_x0000_s1613" style="position:absolute;left:14508;top:14636;width:2320;height:3656" coordorigin="14508,14636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">
                        <v:shape id="Textfeld 3" o:spid="_x0000_s1614" type="#_x0000_t202" style="position:absolute;left:14529;top:14636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5" type="#_x0000_t202" style="position:absolute;left:14508;top:1665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16" style="position:absolute;visibility:visible;mso-wrap-style:square" from="14948,16530" to="16388,16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17" type="#_x0000_t202" style="position:absolute;left:17140;top:15175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18" type="#_x0000_t75" style="position:absolute;left:16298;top:19105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842740730" o:spid="_x0000_s1619" style="position:absolute;left:15963;top:1372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20" type="#_x0000_t75" style="position:absolute;left:16280;top:11728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773941525" o:spid="_x0000_s1621" style="position:absolute;left:15921;top:18297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305CFCF6" wp14:editId="44CD58FF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CFCF6" id="Gruppieren 124" o:spid="_x0000_s1622" style="position:absolute;margin-left:200.25pt;margin-top:12.15pt;width:94.4pt;height:75.55pt;z-index:253635584" coordorigin="24879,11656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">
                      <v:shape id="Textfeld 3" o:spid="_x0000_s1623" type="#_x0000_t202" style="position:absolute;left:29502;top:1462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24" type="#_x0000_t202" style="position:absolute;left:29482;top:16567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5" style="position:absolute;visibility:visible;mso-wrap-style:square" from="29603,16520" to="31680,16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410334088" o:spid="_x0000_s1626" style="position:absolute;left:24879;top:14572;width:2320;height:3660" coordorigin="24879,14572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">
                        <v:shape id="Textfeld 3" o:spid="_x0000_s1627" type="#_x0000_t202" style="position:absolute;left:24899;top:14572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28" type="#_x0000_t202" style="position:absolute;left:24879;top:165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29" style="position:absolute;visibility:visible;mso-wrap-style:square" from="25319,16467" to="26759,1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30" type="#_x0000_t202" style="position:absolute;left:27511;top:15112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31" type="#_x0000_t75" style="position:absolute;left:26669;top:19045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">
                        <v:imagedata r:id="rId21" o:title="" cropbottom="33944f" cropleft="1f" cropright="2644f" recolortarget="#333 [1446]"/>
                      </v:shape>
                      <v:shape id="Freihandform 546695639" o:spid="_x0000_s1632" style="position:absolute;left:26333;top:13659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33" type="#_x0000_t75" style="position:absolute;left:26651;top:11663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034504199" o:spid="_x0000_s1634" style="position:absolute;left:26292;top:18236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5" type="#_x0000_t202" style="position:absolute;left:34568;top:1474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36" type="#_x0000_t202" style="position:absolute;left:34548;top:1669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37" style="position:absolute;visibility:visible;mso-wrap-style:square" from="34670,16644" to="36746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638" type="#_x0000_t202" style="position:absolute;left:32577;top:1517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39" type="#_x0000_t75" style="position:absolute;left:31994;top:19104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266633629" o:spid="_x0000_s1640" style="position:absolute;left:31400;top:1378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41" type="#_x0000_t75" style="position:absolute;left:31977;top:1165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971004667" o:spid="_x0000_s1642" style="position:absolute;left:31358;top:1836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36838B68" wp14:editId="1714AE9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838B68" id="_x0000_s1643" style="position:absolute;left:0;text-align:left;margin-left:365.45pt;margin-top:64.9pt;width:50.85pt;height:56.9pt;z-index:253480960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">
                      <v:shape id="Grafik 6" o:spid="_x0000_s1644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">
                        <v:imagedata r:id="rId26" o:title="" chromakey="white"/>
                      </v:shape>
                      <v:shape id="_x0000_s1645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18D3009F" wp14:editId="53215714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2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3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4B4101" id="Gruppieren 22126" o:spid="_x0000_s1026" style="position:absolute;margin-left:286.85pt;margin-top:.05pt;width:58.85pt;height:103.65pt;z-index:253478912;mso-position-horizontal-relative:margin;mso-position-vertical-relative:margin;mso-width-relative:margin;mso-height-relative:margin" coordorigin="32663,903" coordsize="7473,13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CVAAAAAQAAAJUAAAABAAKgAgAEAAAAAQAAAFWgAwAEAAAAAQAAAJIAAAAA/9sAQwAB&#10;AQEBAQEBAQEBAQEBAQEBAQEBAQEBAQEBAQEBAQEBAQEBAQEBAQEBAQEBAQEBAQEBAQEBAQEBAQEB&#10;AQEBAQEB/9sAQwEBAQEBAQEBAQEBAQEBAQEBAQEBAQEBAQEBAQEBAQEBAQEBAQEBAQEBAQEBAQEB&#10;AQEBAQEBAQEBAQEBAQEBAQEB/8AAEQgAkgBV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JQAAAABAAAAlAAAAAEAAqACAAQAAAABAAAAhqADAAQAAAABAAAARgAAAAD/2wBD&#10;AAEBAQEBAQEBAQEBAQEBAQEBAQEBAQEBAQEBAQEBAQEBAQEBAQEBAQEBAQEBAQEBAQEBAQEBAQEB&#10;AQEBAQEBAQH/2wBDAQEBAQEBAQEBAQEBAQEBAQEBAQEBAQEBAQEBAQEBAQEBAQEBAQEBAQEBAQEB&#10;AQEBAQEBAQEBAQEBAQEBAQEBAQH/wAARCABGAIY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">
                        <v:imagedata r:id="rId94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">
                        <v:imagedata r:id="rId95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4F141B97" wp14:editId="41167F0B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141B97" id="Gruppieren 1" o:spid="_x0000_s1646" style="position:absolute;left:0;text-align:left;margin-left:331.25pt;margin-top:6.05pt;width:106.1pt;height:72.35pt;z-index:253479936;mso-width-relative:margin;mso-height-relative:margin" coordorigin="2186,-295" coordsize="13476,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">
                      <v:shape id="_x0000_s1647" type="#_x0000_t106" style="position:absolute;left:2186;top:-295;width:13477;height:7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48" type="#_x0000_t202" style="position:absolute;left:3371;top:837;width:12292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9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1D9A5576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2C5D3934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1728" behindDoc="0" locked="0" layoutInCell="1" allowOverlap="1" wp14:anchorId="4D4734DA" wp14:editId="6362536E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4734DA" id="Gruppieren 298" o:spid="_x0000_s1649" style="position:absolute;margin-left:297.4pt;margin-top:8.85pt;width:55.3pt;height:80.95pt;z-index:253641728;mso-height-relative:margin" coordorigin="30480,-229" coordsize="7028,1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">
                      <v:group id="Gruppieren 17595266" o:spid="_x0000_s1650" style="position:absolute;left:30480;top:1900;width:6922;height:5944" coordorigin="30480,1900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">
                        <v:shape id="Textfeld 3" o:spid="_x0000_s1651" type="#_x0000_t202" style="position:absolute;left:35099;top:3091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2" type="#_x0000_t202" style="position:absolute;left:35082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3" style="position:absolute;visibility:visible;mso-wrap-style:square" from="35204,4985" to="37280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4" style="position:absolute;left:30480;top:3039;width:2320;height:3656" coordorigin="30480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">
                          <v:shape id="Textfeld 3" o:spid="_x0000_s1655" type="#_x0000_t202" style="position:absolute;left:30500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6" type="#_x0000_t202" style="position:absolute;left:30480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57" style="position:absolute;visibility:visible;mso-wrap-style:square" from="30920,4933" to="32360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58" type="#_x0000_t202" style="position:absolute;left:33111;top:3578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59" style="position:absolute;left:31934;top:1900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0" style="position:absolute;left:31893;top:7194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1" type="#_x0000_t202" style="position:absolute;left:32290;top:-229;width:385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2" type="#_x0000_t75" style="position:absolute;left:34816;top:5249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">
                        <v:imagedata r:id="rId49" o:title="" cropbottom="33944f" cropleft="1f" cropright="2644f" recolortarget="#333 [1446]"/>
                      </v:shape>
                      <v:shape id="Grafik 2141068154" o:spid="_x0000_s1663" type="#_x0000_t75" style="position:absolute;left:34875;top:2837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">
                        <v:imagedata r:id="rId50" o:title="" cropbottom="33944f" cropleft="1f" cropright="2644f" recolortarget="#333 [1446]"/>
                      </v:shape>
                      <v:shape id="Textfeld 303" o:spid="_x0000_s1664" type="#_x0000_t202" style="position:absolute;left:32595;top:7368;width:3797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2DE0E7B5" wp14:editId="6F3F1DAC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E0E7B5" id="Gruppieren 282" o:spid="_x0000_s1665" style="position:absolute;margin-left:213.1pt;margin-top:8.75pt;width:55.3pt;height:81.5pt;z-index:253640704;mso-height-relative:margin" coordorigin="20726,-293" coordsize="7028,10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">
                      <v:group id="Gruppieren 1732489713" o:spid="_x0000_s1666" style="position:absolute;left:20726;top:1900;width:6923;height:5944" coordorigin="20726,1900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">
                        <v:shape id="Textfeld 3" o:spid="_x0000_s1667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68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69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0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">
                          <v:shape id="Textfeld 3" o:spid="_x0000_s1671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2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3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4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5" style="position:absolute;left:22180;top:1900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76" style="position:absolute;left:22139;top:7194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77" type="#_x0000_t202" style="position:absolute;left:22537;top:-293;width:3854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78" type="#_x0000_t75" style="position:absolute;left:25063;top:5249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">
                        <v:imagedata r:id="rId49" o:title="" cropbottom="33944f" cropleft="1f" cropright="2644f" recolortarget="#333 [1446]"/>
                      </v:shape>
                      <v:shape id="Grafik 1840239667" o:spid="_x0000_s1679" type="#_x0000_t75" style="position:absolute;left:25122;top:2837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">
                        <v:imagedata r:id="rId50" o:title="" cropbottom="33944f" cropleft="1f" cropright="2644f" recolortarget="#333 [1446]"/>
                      </v:shape>
                      <v:shape id="Textfeld 287" o:spid="_x0000_s1680" type="#_x0000_t202" style="position:absolute;left:22841;top:7368;width:3797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7F28409D" wp14:editId="50CD4E3B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28409D" id="Gruppieren 266" o:spid="_x0000_s1681" style="position:absolute;margin-left:110.5pt;margin-top:9.4pt;width:55.3pt;height:80.45pt;z-index:253639680;mso-height-relative:margin" coordorigin="10546,-164" coordsize="7028,10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">
                      <v:group id="Gruppieren 1027012339" o:spid="_x0000_s1682" style="position:absolute;left:10546;top:1900;width:6922;height:5944" coordorigin="10546,1900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">
                        <v:shape id="Textfeld 3" o:spid="_x0000_s1683" type="#_x0000_t202" style="position:absolute;left:15165;top:3091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4" type="#_x0000_t202" style="position:absolute;left:15148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5" style="position:absolute;visibility:visible;mso-wrap-style:square" from="15270,4985" to="1734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86" style="position:absolute;left:10546;top:3039;width:2320;height:3656" coordorigin="1054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">
                          <v:shape id="Textfeld 3" o:spid="_x0000_s1687" type="#_x0000_t202" style="position:absolute;left:1056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88" type="#_x0000_t202" style="position:absolute;left:1054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89" style="position:absolute;visibility:visible;mso-wrap-style:square" from="10986,4933" to="1242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0" type="#_x0000_t202" style="position:absolute;left:13177;top:3578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1" style="position:absolute;left:12000;top:1900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2" style="position:absolute;left:11959;top:7194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3" type="#_x0000_t202" style="position:absolute;left:12356;top:-164;width:385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4" type="#_x0000_t75" style="position:absolute;left:14882;top:5249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">
                        <v:imagedata r:id="rId49" o:title="" cropbottom="33944f" cropleft="1f" cropright="2644f" recolortarget="#333 [1446]"/>
                      </v:shape>
                      <v:shape id="Grafik 514404161" o:spid="_x0000_s1695" type="#_x0000_t75" style="position:absolute;left:14942;top:2837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">
                        <v:imagedata r:id="rId50" o:title="" cropbottom="33944f" cropleft="1f" cropright="2644f" recolortarget="#333 [1446]"/>
                      </v:shape>
                      <v:shape id="Textfeld 271" o:spid="_x0000_s1696" type="#_x0000_t202" style="position:absolute;left:12661;top:7368;width:3797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552BFCD5" wp14:editId="5865B49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2BFCD5" id="Gruppieren 265" o:spid="_x0000_s1697" style="position:absolute;margin-left:18pt;margin-top:9.8pt;width:55.3pt;height:80.45pt;z-index:253638656;mso-height-relative:margin" coordorigin=",-129" coordsize="7028,10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">
                      <v:group id="Gruppieren 580262620" o:spid="_x0000_s1698" style="position:absolute;top:1931;width:6922;height:5944" coordorigin=",1931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">
                        <v:shape id="Textfeld 3" o:spid="_x0000_s1699" type="#_x0000_t202" style="position:absolute;left:4619;top:3122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0" type="#_x0000_t202" style="position:absolute;left:4602;top:5062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1" style="position:absolute;visibility:visible;mso-wrap-style:square" from="4724,5016" to="6800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2" style="position:absolute;top:3070;width:2320;height:3655" coordorigin=",3070" coordsize="2320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">
                          <v:shape id="Textfeld 3" o:spid="_x0000_s1703" type="#_x0000_t202" style="position:absolute;left:20;top:3070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top:5093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5" style="position:absolute;visibility:visible;mso-wrap-style:square" from="440,4963" to="1880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06" type="#_x0000_t202" style="position:absolute;left:2631;top:3609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07" style="position:absolute;left:1454;top:1931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08" style="position:absolute;left:1413;top:7224;width:4366;height:65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09" type="#_x0000_t202" style="position:absolute;left:2115;top:-129;width:3022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0" type="#_x0000_t75" style="position:absolute;left:4336;top:5280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">
                        <v:imagedata r:id="rId49" o:title="" cropbottom="33944f" cropleft="1f" cropright="2644f" recolortarget="#333 [1446]"/>
                      </v:shape>
                      <v:shape id="Grafik 481689599" o:spid="_x0000_s1711" type="#_x0000_t75" style="position:absolute;left:4395;top:2868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">
                        <v:imagedata r:id="rId50" o:title="" cropbottom="33944f" cropleft="1f" cropright="2644f" recolortarget="#333 [1446]"/>
                      </v:shape>
                      <v:shape id="Textfeld 264" o:spid="_x0000_s1712" type="#_x0000_t202" style="position:absolute;left:2115;top:7401;width:3022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701F8352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9728" behindDoc="0" locked="0" layoutInCell="1" allowOverlap="1" wp14:anchorId="51963354" wp14:editId="3C8A7B0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51963354" id="Gruppieren 20" o:spid="_x0000_s1713" style="position:absolute;left:0;text-align:left;margin-left:41.95pt;margin-top:4.95pt;width:45.55pt;height:57.5pt;z-index:253129728;mso-height-relative:margin" coordsize="5784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">
                            <v:shape id="Grafik 4" o:spid="_x0000_s1714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">
                              <v:imagedata r:id="rId99" o:title="" chromakey="white"/>
                            </v:shape>
                            <v:shape id="_x0000_s1715" type="#_x0000_t202" style="position:absolute;left:1248;top:583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203147C0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748A43A7" wp14:editId="2CFAC99E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8A43A7" id="_x0000_s1716" style="position:absolute;margin-left:230.55pt;margin-top:1.5pt;width:12.7pt;height:23.6pt;z-index:25348710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MrfAMAAK8KAAAOAAAAZHJzL2Uyb0RvYy54bWzsVktv1DAQviPxHyzfaZ6b3URNUSm0QqpK&#10;RQs9ex1nN5JjG9vbpPx6xs4my7Z7gIKAA5fEj5nxzOeZb3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">
                      <v:shape id="Textfeld 3" o:spid="_x0000_s1717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1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1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4DD3B2C8" wp14:editId="7E1955B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D3B2C8" id="_x0000_s1720" style="position:absolute;margin-left:212.85pt;margin-top:1.5pt;width:12.7pt;height:23.6pt;z-index:25348505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3008" behindDoc="0" locked="0" layoutInCell="1" allowOverlap="1" wp14:anchorId="64E0977B" wp14:editId="0F7B091D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E0977B" id="_x0000_s1724" style="position:absolute;margin-left:39.5pt;margin-top:10.7pt;width:12.7pt;height:23.6pt;z-index:25348300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57DC027" wp14:editId="7FAC84DA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  ,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57DC027" id="_x0000_s1728" type="#_x0000_t62" style="position:absolute;margin-left:210.4pt;margin-top:-.05pt;width:139.9pt;height:42.15pt;flip:x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  ,</w:t>
                            </w:r>
                            <w:proofErr w:type="gramEnd"/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7CD87E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2F84E915" w:rsidR="00DF4971" w:rsidRPr="00B74344" w:rsidRDefault="00334AB3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9152" behindDoc="0" locked="0" layoutInCell="1" allowOverlap="1" wp14:anchorId="7C1F70E9" wp14:editId="2C156E6B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338955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1F70E9" id="_x0000_s1729" style="position:absolute;margin-left:201.5pt;margin-top:26.7pt;width:12.7pt;height:23.6pt;z-index:25348915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">
                      <v:shape id="Textfeld 3" o:spid="_x0000_s1730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3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32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2EF76D2E" w14:textId="2F0E0E98" w:rsidR="00334AB3" w:rsidRDefault="00513E9A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4952A872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5F6560C5" wp14:editId="7798AFA5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026FBD" id="Gruppieren 91" o:spid="_x0000_s1026" style="position:absolute;margin-left:4.15pt;margin-top:16.3pt;width:278.95pt;height:26.15pt;z-index:253320192" coordsize="35425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">
                      <v:group id="Gruppieren 88" o:spid="_x0000_s1027" style="position:absolute;left:5856;top:60;width:5296;height:3258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B3C13BC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10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9952" behindDoc="0" locked="0" layoutInCell="1" allowOverlap="1" wp14:anchorId="734779BA" wp14:editId="777C5368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B6CF923" wp14:editId="37973851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B6CF923" id="Textfeld 93" o:spid="_x0000_s1733" type="#_x0000_t202" style="position:absolute;margin-left:207.05pt;margin-top:31.05pt;width:173.5pt;height:92.05pt;z-index:2533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1200" behindDoc="0" locked="0" layoutInCell="1" allowOverlap="1" wp14:anchorId="7E0674D3" wp14:editId="4D39C54E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0674D3" id="_x0000_s1734" style="position:absolute;left:0;text-align:left;margin-left:81.35pt;margin-top:-5.35pt;width:12.7pt;height:23.6pt;z-index:25349120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">
                      <v:shape id="Textfeld 3" o:spid="_x0000_s173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3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3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7AB1F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3248" behindDoc="0" locked="0" layoutInCell="1" allowOverlap="1" wp14:anchorId="3BEBAF64" wp14:editId="3C531149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BEBAF64" id="_x0000_s1738" style="position:absolute;left:0;text-align:left;margin-left:81pt;margin-top:21.3pt;width:12.7pt;height:23.6pt;z-index:25349324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">
                      <v:shape id="Textfeld 3" o:spid="_x0000_s1739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4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4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4016" behindDoc="0" locked="0" layoutInCell="1" allowOverlap="1" wp14:anchorId="32425233" wp14:editId="4E279E38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2425233" id="Gruppieren 423" o:spid="_x0000_s1742" style="position:absolute;left:0;text-align:left;margin-left:44.25pt;margin-top:7.65pt;width:55.3pt;height:79.8pt;z-index:253654016" coordsize="7023,10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">
                      <v:group id="_x0000_s1743" style="position:absolute;top:2396;width:7023;height:5738" coordorigin=",1931" coordsize="7028,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">
                        <v:group id="Gruppieren 46223906" o:spid="_x0000_s1744" style="position:absolute;top:1931;width:6922;height:5749" coordorigin=",1931" coordsize="6922,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">
                          <v:shape id="Textfeld 3" o:spid="_x0000_s1745" type="#_x0000_t202" style="position:absolute;left:4619;top:3122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46" type="#_x0000_t202" style="position:absolute;left:4602;top:5062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47" style="position:absolute;visibility:visible;mso-wrap-style:square" from="4724,5016" to="6800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48" style="position:absolute;top:3070;width:2320;height:3655" coordorigin=",3070" coordsize="2320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">
                            <v:shape id="Textfeld 3" o:spid="_x0000_s1749" type="#_x0000_t202" style="position:absolute;left:20;top:3070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50" type="#_x0000_t202" style="position:absolute;top:5093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51" style="position:absolute;visibility:visible;mso-wrap-style:square" from="440,4963" to="1880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52" type="#_x0000_t202" style="position:absolute;left:2631;top:3609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53" style="position:absolute;left:1454;top:1931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54" style="position:absolute;left:1413;top:7030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55" type="#_x0000_t75" style="position:absolute;left:4395;top:2868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">
                          <v:imagedata r:id="rId49" o:title="" cropbottom="33944f" cropleft="1f" cropright="2644f" recolortarget="#333 [1446]"/>
                        </v:shape>
                      </v:group>
                      <v:shape id="Grafik 1" o:spid="_x0000_s1756" type="#_x0000_t75" style="position:absolute;left:2010;top:8300;width:2629;height:183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">
                        <v:imagedata r:id="rId50" o:title="" cropbottom="33944f" cropleft="1f" cropright="2644f" recolortarget="#333 [1446]"/>
                      </v:shape>
                      <v:shape id="Grafik 1" o:spid="_x0000_s1757" type="#_x0000_t75" style="position:absolute;left:2204;width:2629;height:18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">
                        <v:imagedata r:id="rId50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10EE44A4" w:rsidR="00513E9A" w:rsidRPr="00A42631" w:rsidRDefault="000F44CB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6288" behindDoc="0" locked="0" layoutInCell="1" allowOverlap="1" wp14:anchorId="303B8D7D" wp14:editId="026D65B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29870" cy="167640"/>
                      <wp:effectExtent l="0" t="0" r="0" b="0"/>
                      <wp:wrapNone/>
                      <wp:docPr id="155324994" name="Gruppieren 1">
                        <a:hlinkClick xmlns:a="http://schemas.openxmlformats.org/drawingml/2006/main" r:id="rId10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509692666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63124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B5FF4" id="Gruppieren 1" o:spid="_x0000_s1026" href="https://mathe-sicher-koennen.dzlm.de/erklaervideos?nid=696" style="position:absolute;margin-left:-.25pt;margin-top:.4pt;width:18.1pt;height:13.2pt;z-index:253836288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" fillcolor="#327a86 [3215]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" fillcolor="white [3212]" stroked="f" strokeweight="1pt"/>
                    </v:group>
                  </w:pict>
                </mc:Fallback>
              </mc:AlternateContent>
            </w:r>
            <w:r w:rsidR="000E6D15"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2480" behindDoc="0" locked="0" layoutInCell="1" allowOverlap="1" wp14:anchorId="0114CB07" wp14:editId="4030837E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53BFF9B0" wp14:editId="41A1809D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05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3BFF9B0" id="_x0000_s1758" type="#_x0000_t202" style="position:absolute;margin-left:323.35pt;margin-top:1.85pt;width:73.85pt;height:46.1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0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8288" behindDoc="0" locked="0" layoutInCell="1" allowOverlap="1" wp14:anchorId="29ADE5A4" wp14:editId="2377A638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37572B74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 w:rsidR="00B41DE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E5A4" id="Gruppieren 389" o:spid="_x0000_s1759" style="position:absolute;margin-left:21.25pt;margin-top:2.7pt;width:97.15pt;height:80.45pt;z-index:253708288;mso-height-relative:margin" coordorigin=",12192" coordsize="12343,10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">
                      <v:group id="Gruppieren 1175454531" o:spid="_x0000_s1760" style="position:absolute;top:12192;width:11988;height:10220" coordorigin=",12192" coordsize="11989,10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">
                        <v:shape id="Textfeld 3" o:spid="_x0000_s1761" type="#_x0000_t202" style="position:absolute;left:4623;top:1571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62" type="#_x0000_t202" style="position:absolute;left:4602;top:1765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63" style="position:absolute;visibility:visible;mso-wrap-style:square" from="4724,17605" to="6801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HlEzA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ubPui7RbaY5Tn8/koecP0DAAD//wMAUEsBAi0AFAAGAAgAAAAhANvh9svuAAAAhQEAABMA&#13;&#10;AAAAAAAAAAAAAAAAAAAAAFtDb250ZW50X1R5cGVzXS54bWxQSwECLQAUAAYACAAAACEAWvQsW78A&#13;&#10;AAAVAQAACwAAAAAAAAAAAAAAAAAfAQAAX3JlbHMvLnJlbHNQSwECLQAUAAYACAAAACEAf8x5R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64" style="position:absolute;top:15657;width:2320;height:3659" coordorigin=",15657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">
                          <v:shape id="Textfeld 3" o:spid="_x0000_s1765" type="#_x0000_t202" style="position:absolute;left:20;top:15657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6" type="#_x0000_t202" style="position:absolute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67" style="position:absolute;visibility:visible;mso-wrap-style:square" from="440,17612" to="1880,1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68" type="#_x0000_t202" style="position:absolute;left:2631;top:16197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69" type="#_x0000_t75" style="position:absolute;left:1789;top:202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Freihandform 93455429" o:spid="_x0000_s1770" style="position:absolute;left:1454;top:14134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71" type="#_x0000_t75" style="position:absolute;left:1772;top:12442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Freihandform 1916661816" o:spid="_x0000_s1772" style="position:absolute;left:1413;top:19321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73" type="#_x0000_t202" style="position:absolute;left:9689;top:15835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74" type="#_x0000_t202" style="position:absolute;left:9668;top:17775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A987CCA" w14:textId="37572B74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 w:rsidR="00B41DE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75" style="position:absolute;visibility:visible;mso-wrap-style:square" from="9790,17728" to="11867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776" type="#_x0000_t202" style="position:absolute;left:7697;top:162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77" style="position:absolute;left:6520;top:1401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78" type="#_x0000_t75" style="position:absolute;left:7097;top:1219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</v:group>
                      <v:shape id="Grafik 308950900" o:spid="_x0000_s1779" type="#_x0000_t75" style="position:absolute;left:9103;top:1546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1452892752" o:spid="_x0000_s1780" type="#_x0000_t75" style="position:absolute;left:6993;top:20227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Freihandform 1535420977" o:spid="_x0000_s1781" style="position:absolute;left:6357;top:19378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82" type="#_x0000_t75" style="position:absolute;left:4205;top:15201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14810687" wp14:editId="5EC0BF4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60DCE02A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10687" id="Gruppieren 388" o:spid="_x0000_s1783" style="position:absolute;margin-left:.85pt;margin-top:18.25pt;width:97.15pt;height:82.3pt;z-index:253703168" coordorigin="121" coordsize="12343,10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">
                      <v:group id="Gruppieren 2091167751" o:spid="_x0000_s1784" style="position:absolute;left:121;width:11989;height:10091" coordorigin="121" coordsize="11989,1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">
                        <v:shape id="Textfeld 3" o:spid="_x0000_s1785" type="#_x0000_t202" style="position:absolute;left:4744;top:3518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B61193" w14:textId="60DCE02A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86" type="#_x0000_t202" style="position:absolute;left:4724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787" style="position:absolute;visibility:visible;mso-wrap-style:square" from="4846,5413" to="6923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788" style="position:absolute;left:121;top:3465;width:2321;height:3659" coordorigin="121,3465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">
                          <v:shape id="Textfeld 3" o:spid="_x0000_s1789" type="#_x0000_t202" style="position:absolute;left:142;top:346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90" type="#_x0000_t202" style="position:absolute;left:121;top:5488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791" style="position:absolute;visibility:visible;mso-wrap-style:square" from="561,5420" to="2001,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92" type="#_x0000_t202" style="position:absolute;left:2753;top:4005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793" type="#_x0000_t75" style="position:absolute;left:1911;top:793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Freihandform 1645091962" o:spid="_x0000_s1794" style="position:absolute;left:1576;top:224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795" type="#_x0000_t75" style="position:absolute;left:1894;top:12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  <v:shape id="Freihandform 1283963583" o:spid="_x0000_s1796" style="position:absolute;left:1535;top:71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97" type="#_x0000_t202" style="position:absolute;left:9811;top:3643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98" type="#_x0000_t202" style="position:absolute;left:9790;top:5583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799" style="position:absolute;visibility:visible;mso-wrap-style:square" from="9912,5536" to="11989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00" type="#_x0000_t202" style="position:absolute;left:7819;top:406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01" style="position:absolute;left:6642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02" type="#_x0000_t75" style="position:absolute;left:721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</v:group>
                      <v:shape id="Grafik 381488738" o:spid="_x0000_s1803" type="#_x0000_t75" style="position:absolute;left:9225;top:327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63477867" o:spid="_x0000_s1804" type="#_x0000_t75" style="position:absolute;left:7115;top:8295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2139343321" o:spid="_x0000_s1805" style="position:absolute;left:6479;top:7369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7870F9DB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2DA2B1F0" wp14:editId="3F8EA79B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B1F0" id="Gruppieren 208" o:spid="_x0000_s1806" style="position:absolute;margin-left:133.85pt;margin-top:.75pt;width:97.1pt;height:82.7pt;z-index:253704192" coordorigin="17015,250" coordsize="12335,10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">
                      <v:group id="Gruppieren 8456698" o:spid="_x0000_s1807" style="position:absolute;left:17015;top:250;width:11989;height:6963" coordorigin="17015,250" coordsize="11989,6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">
                        <v:shape id="Textfeld 3" o:spid="_x0000_s1808" type="#_x0000_t202" style="position:absolute;left:21636;top:3516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09" type="#_x0000_t202" style="position:absolute;left:21618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10" style="position:absolute;visibility:visible;mso-wrap-style:square" from="21739,5413" to="23816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11" style="position:absolute;left:17015;top:3464;width:2320;height:3660" coordorigin="17015,3464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WT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">
                          <v:shape id="Textfeld 3" o:spid="_x0000_s1812" type="#_x0000_t202" style="position:absolute;left:17035;top:346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13" type="#_x0000_t202" style="position:absolute;left:17015;top:548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14" style="position:absolute;visibility:visible;mso-wrap-style:square" from="17455,5359" to="18895,5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15" type="#_x0000_t202" style="position:absolute;left:19647;top:400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16" style="position:absolute;left:18469;top:2552;width:4367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17" type="#_x0000_t75" style="position:absolute;left:18787;top:250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Textfeld 3" o:spid="_x0000_s1818" type="#_x0000_t202" style="position:absolute;left:26701;top:364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19" type="#_x0000_t202" style="position:absolute;left:26684;top:558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20" style="position:absolute;visibility:visible;mso-wrap-style:square" from="26806,5536" to="28882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21" type="#_x0000_t202" style="position:absolute;left:24713;top:4063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22" style="position:absolute;left:23536;top:2675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23" type="#_x0000_t75" style="position:absolute;left:24113;top:42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</v:group>
                      <v:shape id="Grafik 963110666" o:spid="_x0000_s1824" type="#_x0000_t75" style="position:absolute;left:21112;top:571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1291010894" o:spid="_x0000_s1825" type="#_x0000_t75" style="position:absolute;left:26111;top:576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Grafik 1650354390" o:spid="_x0000_s1826" type="#_x0000_t75" style="position:absolute;left:18805;top:841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318065482" o:spid="_x0000_s1827" style="position:absolute;left:18428;top:761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28" type="#_x0000_t75" style="position:absolute;left:24130;top:8599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1472500819" o:spid="_x0000_s1829" style="position:absolute;left:23494;top:7856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3AD248DF" wp14:editId="234F9833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248DF" id="Gruppieren 390" o:spid="_x0000_s1830" style="position:absolute;margin-left:267.4pt;margin-top:.6pt;width:102pt;height:77.95pt;z-index:253705216" coordorigin="33975,228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">
                      <v:group id="Gruppieren 627715432" o:spid="_x0000_s1831" style="position:absolute;left:34390;top:235;width:11989;height:9899" coordorigin="34390,235" coordsize="11989,9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Mfl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">
                        <v:shape id="Textfeld 3" o:spid="_x0000_s1832" type="#_x0000_t202" style="position:absolute;left:39011;top:350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33" type="#_x0000_t202" style="position:absolute;left:38993;top:544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34" style="position:absolute;visibility:visible;mso-wrap-style:square" from="39115,5398" to="41191,5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35" style="position:absolute;left:34390;top:3449;width:2320;height:3660" coordorigin="34390,344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">
                          <v:shape id="Textfeld 3" o:spid="_x0000_s1836" type="#_x0000_t202" style="position:absolute;left:34410;top:3449;width:2274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37" type="#_x0000_t202" style="position:absolute;left:34390;top:547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38" style="position:absolute;visibility:visible;mso-wrap-style:square" from="34830,5344" to="36270,5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39" type="#_x0000_t202" style="position:absolute;left:37022;top:3989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40" type="#_x0000_t75" style="position:absolute;left:36180;top:792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Freihandform 836249170" o:spid="_x0000_s1841" style="position:absolute;left:35845;top:2414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42" type="#_x0000_t75" style="position:absolute;left:36162;top:23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  <v:shape id="Freihandform 152899631" o:spid="_x0000_s1843" style="position:absolute;left:35804;top:711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44" type="#_x0000_t202" style="position:absolute;left:44075;top:3626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45" type="#_x0000_t202" style="position:absolute;left:44059;top:556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46" style="position:absolute;visibility:visible;mso-wrap-style:square" from="44181,5521" to="46258,5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47" type="#_x0000_t202" style="position:absolute;left:42088;top:4048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48" type="#_x0000_t75" style="position:absolute;left:41506;top:7981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">
                          <v:imagedata r:id="rId21" o:title="" cropbottom="33944f" cropleft="1f" cropright="2644f" recolortarget="#333 [1446]"/>
                        </v:shape>
                        <v:shape id="Freihandform 1116213539" o:spid="_x0000_s1849" style="position:absolute;left:40870;top:7237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50" type="#_x0000_t75" style="position:absolute;left:33975;top:5724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">
                        <v:imagedata r:id="rId21" o:title="" cropbottom="33944f" cropleft="1f" cropright="2644f" recolortarget="#333 [1446]"/>
                      </v:shape>
                      <v:shape id="Grafik 1282171285" o:spid="_x0000_s1851" type="#_x0000_t75" style="position:absolute;left:43695;top:3120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1649979961" o:spid="_x0000_s1852" style="position:absolute;left:40911;top:2475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53" type="#_x0000_t75" style="position:absolute;left:41488;top:22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612C56DC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8227CEE" wp14:editId="12A6C7E7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7CEE" id="Gruppieren 391" o:spid="_x0000_s1854" style="position:absolute;margin-left:266.45pt;margin-top:15.6pt;width:102pt;height:77.95pt;z-index:253707264" coordorigin="33853,12420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">
                      <v:group id="Gruppieren 797277744" o:spid="_x0000_s1855" style="position:absolute;left:34268;top:12488;width:11989;height:9838" coordorigin="34268,12488" coordsize="11989,9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">
                        <v:shape id="Textfeld 3" o:spid="_x0000_s1856" type="#_x0000_t202" style="position:absolute;left:38889;top:1569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57" type="#_x0000_t202" style="position:absolute;left:38871;top:1763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58" style="position:absolute;visibility:visible;mso-wrap-style:square" from="38993,17589" to="41069,1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59" style="position:absolute;left:34268;top:15641;width:2320;height:3660" coordorigin="34268,15641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">
                          <v:shape id="Textfeld 3" o:spid="_x0000_s1860" type="#_x0000_t202" style="position:absolute;left:34289;top:15641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61" type="#_x0000_t202" style="position:absolute;left:34268;top:1766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62" style="position:absolute;visibility:visible;mso-wrap-style:square" from="34708,17536" to="36148,17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63" type="#_x0000_t202" style="position:absolute;left:36900;top:1618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64" type="#_x0000_t75" style="position:absolute;left:36058;top:20114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Freihandform 847659424" o:spid="_x0000_s1865" style="position:absolute;left:35723;top:1460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66" type="#_x0000_t75" style="position:absolute;left:36041;top:1248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">
                          <v:imagedata r:id="rId21" o:title="" cropbottom="33944f" cropleft="1f" cropright="2644f" recolortarget="#333 [1446]"/>
                        </v:shape>
                        <v:shape id="Freihandform 194596812" o:spid="_x0000_s1867" style="position:absolute;left:35682;top:19305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68" type="#_x0000_t202" style="position:absolute;left:43953;top:15818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69" type="#_x0000_t202" style="position:absolute;left:43937;top:1776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70" style="position:absolute;visibility:visible;mso-wrap-style:square" from="44059,17713" to="46136,17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71" type="#_x0000_t202" style="position:absolute;left:41966;top:16240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72" type="#_x0000_t75" style="position:absolute;left:41384;top:20173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">
                          <v:imagedata r:id="rId21" o:title="" cropbottom="33944f" cropleft="1f" cropright="2644f" recolortarget="#333 [1446]"/>
                        </v:shape>
                        <v:shape id="Freihandform 287697711" o:spid="_x0000_s1873" style="position:absolute;left:40748;top:194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74" type="#_x0000_t75" style="position:absolute;left:33853;top:17916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Grafik 291019992" o:spid="_x0000_s1875" type="#_x0000_t75" style="position:absolute;left:43573;top:15312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">
                        <v:imagedata r:id="rId21" o:title="" cropbottom="33944f" cropleft="1f" cropright="2644f" recolortarget="#333 [1446]"/>
                      </v:shape>
                      <v:shape id="Freihandform 876816070" o:spid="_x0000_s1876" style="position:absolute;left:40789;top:146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77" type="#_x0000_t75" style="position:absolute;left:41366;top:1242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7E82026F" wp14:editId="52689EF4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2026F" id="Gruppieren 359" o:spid="_x0000_s1878" style="position:absolute;margin-left:132.9pt;margin-top:15pt;width:97.1pt;height:81.3pt;z-index:253706240" coordorigin="16893,12625" coordsize="12335,10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">
                      <v:group id="Gruppieren 341001148" o:spid="_x0000_s1879" style="position:absolute;left:16893;top:12625;width:11989;height:6780" coordorigin="16893,12625" coordsize="11989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">
                        <v:shape id="Textfeld 3" o:spid="_x0000_s1880" type="#_x0000_t202" style="position:absolute;left:21515;top:15710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81" type="#_x0000_t202" style="position:absolute;left:21496;top:1765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82" style="position:absolute;visibility:visible;mso-wrap-style:square" from="21617,17605" to="23694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83" style="position:absolute;left:16893;top:15658;width:2320;height:3658" coordorigin="16893,15658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">
                          <v:shape id="Textfeld 3" o:spid="_x0000_s1884" type="#_x0000_t202" style="position:absolute;left:16913;top:15658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85" type="#_x0000_t202" style="position:absolute;left:16893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886" style="position:absolute;visibility:visible;mso-wrap-style:square" from="17333,17551" to="18773,17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87" type="#_x0000_t202" style="position:absolute;left:19525;top:16196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888" style="position:absolute;left:18348;top:1474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889" type="#_x0000_t75" style="position:absolute;left:18665;top:1262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  <v:shape id="Textfeld 3" o:spid="_x0000_s1890" type="#_x0000_t202" style="position:absolute;left:26579;top:1583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891" type="#_x0000_t202" style="position:absolute;left:26562;top:1777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892" style="position:absolute;visibility:visible;mso-wrap-style:square" from="26684,17728" to="28760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93" type="#_x0000_t202" style="position:absolute;left:24591;top:1625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894" style="position:absolute;left:23414;top:1486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895" type="#_x0000_t75" style="position:absolute;left:23991;top:1267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">
                          <v:imagedata r:id="rId21" o:title="" cropbottom="33944f" cropleft="1f" cropright="2644f" recolortarget="#333 [1446]"/>
                        </v:shape>
                      </v:group>
                      <v:shape id="Grafik 2025484172" o:spid="_x0000_s1896" type="#_x0000_t75" style="position:absolute;left:20990;top:1791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">
                        <v:imagedata r:id="rId21" o:title="" cropbottom="33944f" cropleft="1f" cropright="2644f" recolortarget="#333 [1446]"/>
                      </v:shape>
                      <v:shape id="Grafik 753186613" o:spid="_x0000_s1897" type="#_x0000_t75" style="position:absolute;left:25989;top:1795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Grafik 1179818661" o:spid="_x0000_s1898" type="#_x0000_t75" style="position:absolute;left:18683;top:20611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  <v:shape id="Freihandform 421293313" o:spid="_x0000_s1899" style="position:absolute;left:18306;top:19803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00" type="#_x0000_t75" style="position:absolute;left:24008;top:20791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">
                        <v:imagedata r:id="rId21" o:title="" cropbottom="33944f" cropleft="1f" cropright="2644f" recolortarget="#333 [1446]"/>
                      </v:shape>
                      <v:shape id="Freihandform 145982513" o:spid="_x0000_s1901" style="position:absolute;left:23372;top:20048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5296" behindDoc="0" locked="0" layoutInCell="1" allowOverlap="1" wp14:anchorId="0C3FE13B" wp14:editId="59CAF017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3FE13B" id="_x0000_s1902" style="position:absolute;margin-left:136.35pt;margin-top:26.75pt;width:12.7pt;height:23.6pt;z-index:25349529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">
                      <v:shape id="Textfeld 3" o:spid="_x0000_s190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0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0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998E72C" wp14:editId="5978A3C0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98E72C" id="_x0000_s1906" type="#_x0000_t62" style="position:absolute;margin-left:210.8pt;margin-top:25.4pt;width:134.8pt;height:71.5pt;flip:x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629BCEC" wp14:editId="18719BF4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629BCEC" id="_x0000_s1907" type="#_x0000_t62" style="position:absolute;margin-left:46pt;margin-top:24.9pt;width:152.55pt;height:1in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116B2F19" wp14:editId="026E0954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908" style="position:absolute;margin-left:352.75pt;margin-top:23.95pt;width:42.9pt;height:59.1pt;z-index:25319731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X4xOGKADAACACAAADgAAAAAAAAAAAAAAAAA6AgAA&#13;&#10;ZHJzL2Uyb0RvYy54bWxQSwECLQAKAAAAAAAAACEA6GAl3GUbAABlGwAAFAAAAAAAAAAAAAAAAAAG&#13;&#10;BgAAZHJzL21lZGlhL2ltYWdlMS5wbmdQSwECLQAUAAYACAAAACEA4Zgwmu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90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4" o:title="" chromakey="white"/>
                      </v:shape>
                      <v:shape id="_x0000_s191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0352" behindDoc="0" locked="0" layoutInCell="1" allowOverlap="1" wp14:anchorId="00C15280" wp14:editId="2B260C44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C15280" id="_x0000_s1911" style="position:absolute;margin-left:-8.5pt;margin-top:25.1pt;width:50.9pt;height:58.5pt;z-index:252900352;mso-width-relative:margin;mso-height-relative:margin" coordorigin="-6,-206" coordsize="6466,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">
                      <v:shape id="Grafik 6" o:spid="_x0000_s1912" type="#_x0000_t75" style="position:absolute;left:-6;top:-206;width:6465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">
                        <v:imagedata r:id="rId26" o:title="" chromakey="white"/>
                      </v:shape>
                      <v:shape id="_x0000_s1913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3F6161F3" wp14:editId="042EDADD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6288" behindDoc="0" locked="0" layoutInCell="1" allowOverlap="1" wp14:anchorId="55549439" wp14:editId="148F092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00BD8A44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1440" behindDoc="0" locked="0" layoutInCell="1" allowOverlap="1" wp14:anchorId="7F3A0BC3" wp14:editId="194D8CBB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3A0BC3" id="_x0000_s1914" style="position:absolute;margin-left:283.95pt;margin-top:6.05pt;width:18.75pt;height:23.6pt;z-index:253501440;mso-width-relative:margin;mso-height-relative:margin" coordorigin="-8927,12885" coordsize="240998,30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">
                      <v:shape id="Textfeld 3" o:spid="_x0000_s1915" type="#_x0000_t202" style="position:absolute;left:29195;top:12885;width:160023;height:18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16" type="#_x0000_t202" style="position:absolute;left:-8927;top:150091;width:24099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17" style="position:absolute;visibility:visible;mso-wrap-style:square" from="10353,179398" to="192801,17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9392" behindDoc="0" locked="0" layoutInCell="1" allowOverlap="1" wp14:anchorId="79A610DB" wp14:editId="3FC590B7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9A610DB" id="_x0000_s1918" style="position:absolute;margin-left:264.7pt;margin-top:5.95pt;width:12.7pt;height:23.6pt;z-index:25349939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">
                      <v:shape id="Textfeld 3" o:spid="_x0000_s1919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2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2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3488" behindDoc="0" locked="0" layoutInCell="1" allowOverlap="1" wp14:anchorId="54F12924" wp14:editId="4F1CAA04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F12924" id="_x0000_s1922" style="position:absolute;margin-left:309.3pt;margin-top:-6.05pt;width:12.7pt;height:23.6pt;z-index:25350348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">
                      <v:shape id="Textfeld 3" o:spid="_x0000_s192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2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2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7344" behindDoc="0" locked="0" layoutInCell="1" allowOverlap="1" wp14:anchorId="0EA3A9B4" wp14:editId="596982A3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A3A9B4" id="_x0000_s1926" style="position:absolute;margin-left:244.4pt;margin-top:-6.05pt;width:12.7pt;height:23.6pt;z-index:25349734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">
                      <v:shape id="Textfeld 3" o:spid="_x0000_s1927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2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2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39BD5F8" wp14:editId="1D5783B8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9BD5F8" id="Gruppieren 92" o:spid="_x0000_s1930" style="position:absolute;margin-left:206.3pt;margin-top:17.7pt;width:42.65pt;height:31.15pt;z-index:253715456;mso-width-relative:margin" coordorigin="26216,1080" coordsize="5422,3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">
                      <v:group id="Gruppieren 825799785" o:spid="_x0000_s1931" style="position:absolute;left:29978;top:1335;width:1661;height:3705" coordorigin="29978,1334" coordsize="1675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">
                        <v:shape id="Textfeld 3" o:spid="_x0000_s1932" type="#_x0000_t202" style="position:absolute;left:29978;top:1334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33" type="#_x0000_t202" style="position:absolute;left:30030;top:3409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34" style="position:absolute;visibility:visible;mso-wrap-style:square" from="30107,3362" to="31560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Gruppieren 1684595051" o:spid="_x0000_s1935" style="position:absolute;left:26705;top:1411;width:1708;height:3575" coordorigin="26705,1411" coordsize="1723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">
                        <v:shape id="Textfeld 3" o:spid="_x0000_s1936" type="#_x0000_t202" style="position:absolute;left:26839;top:1411;width:1589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37" type="#_x0000_t202" style="position:absolute;left:26705;top:3355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38" style="position:absolute;visibility:visible;mso-wrap-style:square" from="26966,3308" to="28419,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953180014" o:spid="_x0000_s1939" style="position:absolute;left:26216;top:1080;width:3662;height:3224" coordorigin="26252,1080" coordsize="4324,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">
                        <v:shape id="Grafik 1577185006" o:spid="_x0000_s1940" type="#_x0000_t75" style="position:absolute;left:26252;top:1080;width:3401;height:201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">
                          <v:imagedata r:id="rId111" o:title="" cropbottom="33944f" cropleft="1f" cropright="2644f" recolortarget="#333 [1446]"/>
                        </v:shape>
                        <v:shape id="Textfeld 398" o:spid="_x0000_s1941" type="#_x0000_t202" style="position:absolute;left:28743;top:2146;width:1833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017BEC2" wp14:editId="6DA63BF8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17BEC2" id="Gruppieren 433" o:spid="_x0000_s1942" style="position:absolute;margin-left:108.25pt;margin-top:17.1pt;width:48.65pt;height:33.7pt;z-index:253714432" coordsize="6183,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">
                      <v:group id="Gruppieren 77" o:spid="_x0000_s1943" style="position:absolute;width:5543;height:4165" coordorigin="13840,998" coordsize="5549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">
                        <v:group id="Gruppieren 311159320" o:spid="_x0000_s1944" style="position:absolute;left:17728;top:1052;width:1662;height:3575" coordorigin="17728,1052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">
                          <v:shape id="Textfeld 3" o:spid="_x0000_s1945" type="#_x0000_t202" style="position:absolute;left:17728;top:1052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46" type="#_x0000_t202" style="position:absolute;left:17782;top:2996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47" style="position:absolute;visibility:visible;mso-wrap-style:square" from="17858,2949" to="1931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Gruppieren 945507070" o:spid="_x0000_s1948" style="position:absolute;left:14456;top:998;width:1708;height:3575" coordorigin="14456,998" coordsize="1722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">
                          <v:shape id="Textfeld 3" o:spid="_x0000_s1949" type="#_x0000_t202" style="position:absolute;left:14590;top:998;width:1589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50" type="#_x0000_t202" style="position:absolute;left:14456;top:2942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51" style="position:absolute;visibility:visible;mso-wrap-style:square" from="14717,2895" to="16170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Gruppieren 491483064" o:spid="_x0000_s1952" style="position:absolute;left:13840;top:1731;width:3789;height:3435" coordorigin="13840,1731" coordsize="4474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">
                          <v:shape id="Grafik 1203244504" o:spid="_x0000_s1953" type="#_x0000_t75" style="position:absolute;left:13840;top:3155;width:3402;height:201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">
                            <v:imagedata r:id="rId111" o:title="" cropbottom="33944f" cropleft="1f" cropright="2644f" recolortarget="#333 [1446]"/>
                          </v:shape>
                          <v:shape id="Textfeld 398" o:spid="_x0000_s1954" type="#_x0000_t202" style="position:absolute;left:16482;top:1731;width:1833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55" type="#_x0000_t75" style="position:absolute;left:3307;top:2269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">
                        <v:imagedata r:id="rId50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0336" behindDoc="0" locked="0" layoutInCell="1" allowOverlap="1" wp14:anchorId="5947C53E" wp14:editId="1B58506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47C53E" id="_x0000_s1956" style="position:absolute;margin-left:17.9pt;margin-top:.5pt;width:44.2pt;height:31.15pt;z-index:253710336" coordsize="5617,3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">
                      <v:group id="Gruppieren 1909810267" o:spid="_x0000_s1957" style="position:absolute;left:3956;top:383;width:1661;height:3576" coordorigin="3956,383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">
                        <v:shape id="Textfeld 3" o:spid="_x0000_s1958" type="#_x0000_t202" style="position:absolute;left:3956;top:383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59" type="#_x0000_t202" style="position:absolute;left:4008;top:2328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60" style="position:absolute;visibility:visible;mso-wrap-style:square" from="4085,2281" to="5538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018980396" o:spid="_x0000_s1961" style="position:absolute;left:683;top:330;width:1708;height:3575" coordorigin="68313,33026" coordsize="172318,35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">
                        <v:shape id="Textfeld 3" o:spid="_x0000_s1962" type="#_x0000_t202" style="position:absolute;left:81744;top:33026;width:15888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63" type="#_x0000_t202" style="position:absolute;left:68313;top:227478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64" style="position:absolute;visibility:visible;mso-wrap-style:square" from="94404,222781" to="239690,22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668740885" o:spid="_x0000_s1965" style="position:absolute;width:3856;height:3225" coordsize="455413,32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">
                        <v:shape id="Grafik 1098095075" o:spid="_x0000_s1966" type="#_x0000_t75" style="position:absolute;width:340130;height:2017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">
                          <v:imagedata r:id="rId111" o:title="" cropbottom="33944f" cropleft="1f" cropright="2644f" recolortarget="#333 [1446]"/>
                        </v:shape>
                        <v:shape id="Textfeld 398" o:spid="_x0000_s1967" type="#_x0000_t202" style="position:absolute;left:272176;top:106569;width:183237;height:21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6480" behindDoc="0" locked="0" layoutInCell="1" allowOverlap="1" wp14:anchorId="2FF3F55A" wp14:editId="2B0F3052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1360" behindDoc="0" locked="0" layoutInCell="1" allowOverlap="1" wp14:anchorId="4F5C1F05" wp14:editId="0760E3C8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1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1120" behindDoc="0" locked="0" layoutInCell="1" allowOverlap="1" wp14:anchorId="4D4CC2E3" wp14:editId="3A0F9B23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D4CC2E3" id="_x0000_s1968" style="position:absolute;margin-left:3.35pt;margin-top:2.8pt;width:54.8pt;height:29.8pt;z-index:253701120;mso-width-relative:margin;mso-height-relative:margin" coordorigin="20726,2902" coordsize="6963,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">
                            <v:group id="Gruppieren 1809500455" o:spid="_x0000_s1969" style="position:absolute;left:20726;top:3039;width:6923;height:3656" coordorigin="20726,3039" coordsize="692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">
                              <v:shape id="Textfeld 3" o:spid="_x0000_s1970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71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72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73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">
                                <v:shape id="Textfeld 3" o:spid="_x0000_s1974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75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76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77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78" type="#_x0000_t75" style="position:absolute;left:25057;top:290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">
                              <v:imagedata r:id="rId4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2624" behindDoc="0" locked="0" layoutInCell="1" allowOverlap="1" wp14:anchorId="5897BADB" wp14:editId="5848C4E7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5897BADB" id="_x0000_s1979" style="position:absolute;margin-left:21.9pt;margin-top:2.1pt;width:54.8pt;height:29.8pt;z-index:253722624;mso-width-relative:margin;mso-height-relative:margin" coordorigin="20726,2902" coordsize="6963,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">
                            <v:group id="Gruppieren 712749909" o:spid="_x0000_s1980" style="position:absolute;left:20726;top:3039;width:6923;height:3656" coordorigin="20726,3039" coordsize="692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">
                              <v:shape id="Textfeld 3" o:spid="_x0000_s1981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2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83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84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">
                                <v:shape id="Textfeld 3" o:spid="_x0000_s1985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6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1987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88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1989" type="#_x0000_t75" style="position:absolute;left:25057;top:290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">
                              <v:imagedata r:id="rId4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4672" behindDoc="0" locked="0" layoutInCell="1" allowOverlap="1" wp14:anchorId="0EC0AA73" wp14:editId="7AB6C99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EC0AA73" id="_x0000_s1990" style="position:absolute;margin-left:.15pt;margin-top:.6pt;width:54.8pt;height:29.8pt;z-index:253724672;mso-width-relative:margin;mso-height-relative:margin" coordorigin="20726,2902" coordsize="6963,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">
                            <v:group id="Gruppieren 208670533" o:spid="_x0000_s1991" style="position:absolute;left:20726;top:3039;width:6923;height:3656" coordorigin="20726,3039" coordsize="692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">
                              <v:shape id="Textfeld 3" o:spid="_x0000_s1992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3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1994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1995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">
                                <v:shape id="Textfeld 3" o:spid="_x0000_s1996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97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1998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9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00" type="#_x0000_t75" style="position:absolute;left:25057;top:290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">
                              <v:imagedata r:id="rId4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4912" behindDoc="0" locked="0" layoutInCell="1" allowOverlap="1" wp14:anchorId="3A7814A4" wp14:editId="6AA2ECBC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7814A4" id="_x0000_s2001" style="position:absolute;margin-left:29.4pt;margin-top:12.35pt;width:75.45pt;height:28.7pt;z-index:253734912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">
                            <v:group id="Gruppieren 898629258" o:spid="_x0000_s2002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">
                              <v:shape id="Textfeld 3" o:spid="_x0000_s2003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0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">
                                <v:shape id="Textfeld 3" o:spid="_x0000_s200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0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09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0816" behindDoc="0" locked="0" layoutInCell="1" allowOverlap="1" wp14:anchorId="245803B6" wp14:editId="389FEF0F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803B6" id="_x0000_s2010" style="position:absolute;margin-left:315.95pt;margin-top:11.95pt;width:75.5pt;height:28.75pt;z-index:253730816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">
                            <v:group id="Gruppieren 1002829591" o:spid="_x0000_s2011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">
                              <v:shape id="Textfeld 3" o:spid="_x0000_s2012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se/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pms+V8eTddzOG6K8JAbn4BAAD//wMAUEsBAi0AFAAGAAgAAAAhANvh9svuAAAAhQEA&#13;&#10;ABMAAAAAAAAAAAAAAAAAAAAAAFtDb250ZW50X1R5cGVzXS54bWxQSwECLQAUAAYACAAAACEAWvQs&#13;&#10;W78AAAAVAQAACwAAAAAAAAAAAAAAAAAfAQAAX3JlbHMvLnJlbHNQSwECLQAUAAYACAAAACEAKpbH&#13;&#10;v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13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">
                                <v:shape id="Textfeld 3" o:spid="_x0000_s2014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&#13;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5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16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7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iF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6D0bzyYqg79f6RPI5S8AAAD//wMAUEsBAi0AFAAGAAgAAAAhANvh9svuAAAAhQEAABMA&#13;&#10;AAAAAAAAAAAAAAAAAAAAAFtDb250ZW50X1R5cGVzXS54bWxQSwECLQAUAAYACAAAACEAWvQsW78A&#13;&#10;AAAVAQAACwAAAAAAAAAAAAAAAAAfAQAAX3JlbHMvLnJlbHNQSwECLQAUAAYACAAAACEAL3UIh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18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2864" behindDoc="0" locked="0" layoutInCell="1" allowOverlap="1" wp14:anchorId="264D59E9" wp14:editId="6123E1F2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4D59E9" id="_x0000_s2019" style="position:absolute;margin-left:173.85pt;margin-top:12.35pt;width:75.45pt;height:28.7pt;z-index:253732864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">
                            <v:group id="Gruppieren 1536100352" o:spid="_x0000_s2020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">
                              <v:shape id="Textfeld 3" o:spid="_x0000_s2021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22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">
                                <v:shape id="Textfeld 3" o:spid="_x0000_s2023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4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&#13;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25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6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27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7984" behindDoc="0" locked="0" layoutInCell="1" allowOverlap="1" wp14:anchorId="6E00811F" wp14:editId="29EC3AE7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3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E00811F" id="_x0000_s2028" style="position:absolute;margin-left:169.9pt;margin-top:13.2pt;width:98.6pt;height:33.2pt;z-index:253737984;mso-width-relative:margin;mso-height-relative:margin" coordorigin="20362,64" coordsize="12523,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">
                            <v:group id="Gruppieren 584247394" o:spid="_x0000_s2029" style="position:absolute;left:25539;top:64;width:3758;height:4228" coordorigin="25539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">
                              <v:group id="Gruppieren 680892111" o:spid="_x0000_s2030" style="position:absolute;left:25539;top:64;width:3758;height:3789" coordorigin="25539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">
                                <v:group id="Gruppieren 1092476674" o:spid="_x0000_s2031" style="position:absolute;left:27189;top:278;width:1661;height:3575" coordorigin="27189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">
                                  <v:shape id="Textfeld 3" o:spid="_x0000_s2032" type="#_x0000_t202" style="position:absolute;left:27189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33" type="#_x0000_t202" style="position:absolute;left:27242;top:2223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34" style="position:absolute;visibility:visible;mso-wrap-style:square" from="27319,2176" to="28772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35" type="#_x0000_t75" style="position:absolute;left:26664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">
                                  <v:imagedata r:id="rId114" o:title="" cropbottom="33944f" cropleft="1f" cropright="2644f" recolortarget="#333 [1446]"/>
                                </v:shape>
                                <v:shape id="Textfeld 398" o:spid="_x0000_s2036" type="#_x0000_t202" style="position:absolute;left:25539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37" type="#_x0000_t75" style="position:absolute;left:26664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">
                                <v:imagedata r:id="rId50" o:title="" cropbottom="33944f" cropleft="1f" cropright="2644f" recolortarget="#333 [1446]"/>
                              </v:shape>
                            </v:group>
                            <v:group id="Gruppieren 2005889995" o:spid="_x0000_s2038" style="position:absolute;left:29127;top:64;width:3759;height:4228" coordorigin="29127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">
                              <v:group id="Gruppieren 1525399053" o:spid="_x0000_s2039" style="position:absolute;left:29127;top:64;width:3759;height:3789" coordorigin="29127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">
                                <v:group id="Gruppieren 1070388895" o:spid="_x0000_s2040" style="position:absolute;left:30778;top:278;width:1661;height:3575" coordorigin="30778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">
                                  <v:shape id="Textfeld 3" o:spid="_x0000_s2041" type="#_x0000_t202" style="position:absolute;left:30778;top:278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2" type="#_x0000_t202" style="position:absolute;left:30831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43" style="position:absolute;visibility:visible;mso-wrap-style:square" from="30907,2176" to="32360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44" type="#_x0000_t75" style="position:absolute;left:30253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">
                                  <v:imagedata r:id="rId50" o:title="" cropbottom="33944f" cropleft="1f" cropright="2644f" recolortarget="#333 [1446]"/>
                                </v:shape>
                                <v:shape id="Textfeld 398" o:spid="_x0000_s2045" type="#_x0000_t202" style="position:absolute;left:29127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46" type="#_x0000_t75" style="position:absolute;left:30253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">
                                <v:imagedata r:id="rId50" o:title="" cropbottom="33944f" cropleft="1f" cropright="2644f" recolortarget="#333 [1446]"/>
                              </v:shape>
                            </v:group>
                            <v:shape id="Textfeld 3" o:spid="_x0000_s2047" type="#_x0000_t202" style="position:absolute;left:20362;top:1453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1056" behindDoc="0" locked="0" layoutInCell="1" allowOverlap="1" wp14:anchorId="3C154DB9" wp14:editId="6B145682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3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C154DB9" id="Gruppieren 434" o:spid="_x0000_s2048" style="position:absolute;margin-left:15.4pt;margin-top:13.1pt;width:101.15pt;height:34.35pt;z-index:253741056" coordsize="12846,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">
                            <v:group id="_x0000_s2049" style="position:absolute;width:12846;height:3778" coordorigin=",284" coordsize="1284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">
                              <v:shape id="Textfeld 3" o:spid="_x0000_s2050" type="#_x0000_t202" style="position:absolute;top:1680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51" style="position:absolute;left:5256;top:284;width:3758;height:3788" coordorigin="5256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">
                                <v:group id="Gruppieren 497489260" o:spid="_x0000_s2052" style="position:absolute;left:6906;top:497;width:1662;height:3575" coordorigin="6906,497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">
                                  <v:shape id="Textfeld 3" o:spid="_x0000_s2053" type="#_x0000_t202" style="position:absolute;left:6906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4" type="#_x0000_t202" style="position:absolute;left:6960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55" style="position:absolute;visibility:visible;mso-wrap-style:square" from="7036,2396" to="8489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56" type="#_x0000_t75" style="position:absolute;left:6382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">
                                  <v:imagedata r:id="rId114" o:title="" cropbottom="33944f" cropleft="1f" cropright="2644f" recolortarget="#333 [1446]"/>
                                </v:shape>
                                <v:shape id="Textfeld 398" o:spid="_x0000_s2057" type="#_x0000_t202" style="position:absolute;left:5256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58" style="position:absolute;left:9090;top:284;width:3758;height:3788" coordorigin="9090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">
                                <v:group id="Gruppieren 1069218453" o:spid="_x0000_s2059" style="position:absolute;left:10739;top:497;width:1663;height:3575" coordorigin="10739,497" coordsize="1677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">
                                  <v:shape id="Textfeld 3" o:spid="_x0000_s2060" type="#_x0000_t202" style="position:absolute;left:10739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1" type="#_x0000_t202" style="position:absolute;left:10794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62" style="position:absolute;visibility:visible;mso-wrap-style:square" from="10870,2396" to="12323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63" type="#_x0000_t75" style="position:absolute;left:10216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">
                                  <v:imagedata r:id="rId50" o:title="" cropbottom="33944f" cropleft="1f" cropright="2644f" recolortarget="#333 [1446]"/>
                                </v:shape>
                                <v:shape id="Textfeld 398" o:spid="_x0000_s2064" type="#_x0000_t202" style="position:absolute;left:9090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65" type="#_x0000_t75" style="position:absolute;left:6355;top:2529;width:2629;height:18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">
                              <v:imagedata r:id="rId50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5152" behindDoc="0" locked="0" layoutInCell="1" allowOverlap="1" wp14:anchorId="51566026" wp14:editId="53A64E95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3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51566026" id="_x0000_s2066" style="position:absolute;margin-left:13.8pt;margin-top:47.05pt;width:98.6pt;height:33.2pt;z-index:253745152;mso-width-relative:margin;mso-height-relative:margin" coordorigin="20362,64" coordsize="12523,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">
                                  <v:group id="Gruppieren 743674018" o:spid="_x0000_s2067" style="position:absolute;left:25539;top:64;width:3758;height:4228" coordorigin="25539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">
                                    <v:group id="Gruppieren 42860139" o:spid="_x0000_s2068" style="position:absolute;left:25539;top:64;width:3758;height:3789" coordorigin="25539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">
                                      <v:group id="Gruppieren 2094927983" o:spid="_x0000_s2069" style="position:absolute;left:27189;top:278;width:1661;height:3575" coordorigin="27189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">
                                        <v:shape id="Textfeld 3" o:spid="_x0000_s2070" type="#_x0000_t202" style="position:absolute;left:27189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71" type="#_x0000_t202" style="position:absolute;left:27242;top:2223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72" style="position:absolute;visibility:visible;mso-wrap-style:square" from="27319,2176" to="28772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73" type="#_x0000_t75" style="position:absolute;left:26664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">
                                        <v:imagedata r:id="rId114" o:title="" cropbottom="33944f" cropleft="1f" cropright="2644f" recolortarget="#333 [1446]"/>
                                      </v:shape>
                                      <v:shape id="Textfeld 398" o:spid="_x0000_s2074" type="#_x0000_t202" style="position:absolute;left:25539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75" type="#_x0000_t75" style="position:absolute;left:26664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">
                                      <v:imagedata r:id="rId50" o:title="" cropbottom="33944f" cropleft="1f" cropright="2644f" recolortarget="#333 [1446]"/>
                                    </v:shape>
                                  </v:group>
                                  <v:group id="Gruppieren 1955412301" o:spid="_x0000_s2076" style="position:absolute;left:29127;top:64;width:3759;height:4228" coordorigin="29127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">
                                    <v:group id="Gruppieren 215948910" o:spid="_x0000_s2077" style="position:absolute;left:29127;top:64;width:3759;height:3789" coordorigin="29127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">
                                      <v:group id="Gruppieren 1377996941" o:spid="_x0000_s2078" style="position:absolute;left:30778;top:278;width:1661;height:3575" coordorigin="30778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">
                                        <v:shape id="Textfeld 3" o:spid="_x0000_s2079" type="#_x0000_t202" style="position:absolute;left:30778;top:278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0" type="#_x0000_t202" style="position:absolute;left:30831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81" style="position:absolute;visibility:visible;mso-wrap-style:square" from="30907,2176" to="32360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82" type="#_x0000_t75" style="position:absolute;left:30253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">
                                        <v:imagedata r:id="rId50" o:title="" cropbottom="33944f" cropleft="1f" cropright="2644f" recolortarget="#333 [1446]"/>
                                      </v:shape>
                                      <v:shape id="Textfeld 398" o:spid="_x0000_s2083" type="#_x0000_t202" style="position:absolute;left:29127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84" type="#_x0000_t75" style="position:absolute;left:30253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">
                                      <v:imagedata r:id="rId50" o:title="" cropbottom="33944f" cropleft="1f" cropright="2644f" recolortarget="#333 [1446]"/>
                                    </v:shape>
                                  </v:group>
                                  <v:shape id="Textfeld 3" o:spid="_x0000_s2085" type="#_x0000_t202" style="position:absolute;left:20362;top:1393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</w:t>
                                          </w: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 xml:space="preserve">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3104" behindDoc="0" locked="0" layoutInCell="1" allowOverlap="1" wp14:anchorId="143B6C7E" wp14:editId="41442BAA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3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143B6C7E" id="_x0000_s2086" style="position:absolute;margin-left:15.1pt;margin-top:.8pt;width:101.15pt;height:34.35pt;z-index:253743104" coordsize="12846,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">
                                  <v:group id="_x0000_s2087" style="position:absolute;width:12846;height:3778" coordorigin=",284" coordsize="1284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">
                                    <v:shape id="Textfeld 3" o:spid="_x0000_s2088" type="#_x0000_t202" style="position:absolute;top:1680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 xml:space="preserve">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089" style="position:absolute;left:5256;top:284;width:3758;height:3788" coordorigin="5256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">
                                      <v:group id="Gruppieren 1311672710" o:spid="_x0000_s2090" style="position:absolute;left:6906;top:497;width:1662;height:3575" coordorigin="6906,497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">
                                        <v:shape id="Textfeld 3" o:spid="_x0000_s2091" type="#_x0000_t202" style="position:absolute;left:6906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2" type="#_x0000_t202" style="position:absolute;left:6960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093" style="position:absolute;visibility:visible;mso-wrap-style:square" from="7036,2396" to="8489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094" type="#_x0000_t75" style="position:absolute;left:6382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">
                                        <v:imagedata r:id="rId114" o:title="" cropbottom="33944f" cropleft="1f" cropright="2644f" recolortarget="#333 [1446]"/>
                                      </v:shape>
                                      <v:shape id="Textfeld 398" o:spid="_x0000_s2095" type="#_x0000_t202" style="position:absolute;left:5256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096" style="position:absolute;left:9090;top:284;width:3758;height:3788" coordorigin="9090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">
                                      <v:group id="Gruppieren 649265401" o:spid="_x0000_s2097" style="position:absolute;left:10739;top:497;width:1663;height:3575" coordorigin="10739,497" coordsize="1677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">
                                        <v:shape id="Textfeld 3" o:spid="_x0000_s2098" type="#_x0000_t202" style="position:absolute;left:10739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9" type="#_x0000_t202" style="position:absolute;left:10794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00" style="position:absolute;visibility:visible;mso-wrap-style:square" from="10870,2396" to="12323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01" type="#_x0000_t75" style="position:absolute;left:10216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">
                                        <v:imagedata r:id="rId50" o:title="" cropbottom="33944f" cropleft="1f" cropright="2644f" recolortarget="#333 [1446]"/>
                                      </v:shape>
                                      <v:shape id="Textfeld 398" o:spid="_x0000_s2102" type="#_x0000_t202" style="position:absolute;left:9090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03" type="#_x0000_t75" style="position:absolute;left:6355;top:2529;width:2629;height:18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">
                                    <v:imagedata r:id="rId50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2D154055" wp14:editId="19B32B41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D154055" id="_x0000_s2104" style="position:absolute;margin-left:299.45pt;margin-top:10.3pt;width:18.75pt;height:23.6pt;z-index:253507584;mso-width-relative:margin;mso-height-relative:margin" coordorigin="-8927,12885" coordsize="240998,30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">
                            <v:shape id="Textfeld 3" o:spid="_x0000_s2105" type="#_x0000_t202" style="position:absolute;left:16069;top:12885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06" type="#_x0000_t202" style="position:absolute;left:-8927;top:150091;width:24099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07" style="position:absolute;visibility:visible;mso-wrap-style:square" from="10353,179398" to="192801,17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8608" behindDoc="0" locked="0" layoutInCell="1" allowOverlap="1" wp14:anchorId="157644B8" wp14:editId="098F2140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57644B8" id="_x0000_s2108" style="position:absolute;margin-left:324.8pt;margin-top:10.45pt;width:12.7pt;height:23.6pt;z-index:25350860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7NggMAAMEKAAAOAAAAZHJzL2Uyb0RvYy54bWzsVktv1DAQviPxHyzfaZ6b3URNUSm0QqpK&#10;RQs9ex1nN5JjG9vbpPx6xs4my7Z7gI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">
                            <v:shape id="Textfeld 3" o:spid="_x0000_s210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1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9263" behindDoc="0" locked="0" layoutInCell="1" allowOverlap="1" wp14:anchorId="3F215E41" wp14:editId="46023CD4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F215E41" id="Gruppieren 130" o:spid="_x0000_s2112" style="position:absolute;margin-left:18.25pt;margin-top:83.35pt;width:355.05pt;height:22.4pt;z-index:252299263;mso-width-relative:margin;mso-height-relative:margin" coordorigin=",214" coordsize="45095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">
                            <v:shape id="Textfeld 5" o:spid="_x0000_s2113" type="#_x0000_t202" style="position:absolute;top:214;width:419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14" type="#_x0000_t202" style="position:absolute;left:39658;top:284;width:5437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10656" behindDoc="0" locked="0" layoutInCell="1" allowOverlap="1" wp14:anchorId="7A47AC65" wp14:editId="52FB5669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A47AC65" id="_x0000_s2115" style="position:absolute;margin-left:342.9pt;margin-top:-3pt;width:12.7pt;height:23.6pt;z-index:25351065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">
                            <v:shape id="Textfeld 3" o:spid="_x0000_s211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1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Wandle in Prozent um und markiere ungefähr am Prozentstreifen:          ,      ,</w:t>
                  </w:r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16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3728" behindDoc="0" locked="0" layoutInCell="1" allowOverlap="1" wp14:anchorId="4C51555D" wp14:editId="0F2EE2E6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51555D" id="_x0000_s2119" style="position:absolute;margin-left:89.2pt;margin-top:27.4pt;width:12.7pt;height:23.1pt;z-index:253513728;mso-width-relative:margin;mso-height-relative:margin" coordorigin="32847,12407" coordsize="163236,29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">
                      <v:shape id="Textfeld 3" o:spid="_x0000_s212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21" type="#_x0000_t202" style="position:absolute;left:32847;top:142941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2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409D9728" wp14:editId="0906B394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2123" style="position:absolute;margin-left:364.15pt;margin-top:13.5pt;width:49.35pt;height:60.85pt;z-index:25293516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DZybwgMAAKA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YHEJa6fULIrUaOcPIcYYtBNy5p84vqcV0wSYmpv+KTy01XtO9&#13;&#10;lJBG2+8/2g/6yB1OE7LDtJol7u8tDU1MflbIahhtg2AHYTUIatveaNQeqhbeRBEXrJeDWKNSv2GQ&#13;&#10;zsMrOKKK4a1Z4gfxxnczE4OY8fk8KnW98F49GHTQjvgB9sf9N2pNz1mPjH3RA29oRU+p2+mGzCo9&#13;&#10;33pdi8jrgGyHYg84OBylOAYhnczZ1+uodfzH4vof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">
                      <v:shape id="Grafik 3" o:spid="_x0000_s212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71" o:title="" chromakey="white"/>
                      </v:shape>
                      <v:shape id="_x0000_s212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32693443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5776" behindDoc="0" locked="0" layoutInCell="1" allowOverlap="1" wp14:anchorId="1BDB4E5B" wp14:editId="14C3427C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DB4E5B" id="_x0000_s2126" style="position:absolute;margin-left:79.1pt;margin-top:8.85pt;width:12.7pt;height:23.6pt;z-index:25351577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">
                      <v:shape id="Textfeld 3" o:spid="_x0000_s2127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2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29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7824" behindDoc="0" locked="0" layoutInCell="1" allowOverlap="1" wp14:anchorId="2E3FC28F" wp14:editId="21DA59FA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3FC28F" id="_x0000_s2130" style="position:absolute;left:0;text-align:left;margin-left:264pt;margin-top:7.15pt;width:12.7pt;height:23.6pt;z-index:25351782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">
                      <v:shape id="Textfeld 3" o:spid="_x0000_s213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3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7200" behindDoc="0" locked="0" layoutInCell="1" allowOverlap="1" wp14:anchorId="7B573E55" wp14:editId="50B7BCF8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B573E55" id="Gruppieren 33" o:spid="_x0000_s2134" style="position:absolute;margin-left:21.4pt;margin-top:29.8pt;width:90.55pt;height:30.3pt;z-index:253747200;mso-height-relative:margin" coordsize="11505,3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">
                      <v:group id="Gruppieren 1877083921" o:spid="_x0000_s2135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">
                        <v:shape id="Textfeld 3" o:spid="_x0000_s2136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37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38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Gruppieren 745634744" o:spid="_x0000_s2139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">
                        <v:shape id="Textfeld 3" o:spid="_x0000_s2140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41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42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" strokecolor="black [3213]" strokeweight="1pt">
                          <v:stroke joinstyle="miter"/>
                        </v:line>
                      </v:group>
                      <v:shape id="_x0000_s2143" type="#_x0000_t202" style="position:absolute;left:1067;top:1079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44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">
                        <v:shape id="Textfeld 3" o:spid="_x0000_s2145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46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47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Textfeld 20" o:spid="_x0000_s2148" type="#_x0000_t202" style="position:absolute;left:3390;top:112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49" style="position:absolute;left:7347;width:1661;height:3575" coordorigin="7347" coordsize="167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">
                        <v:shape id="Textfeld 3" o:spid="_x0000_s2150" type="#_x0000_t202" style="position:absolute;left:7347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7400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52" style="position:absolute;visibility:visible;mso-wrap-style:square" from="7476,1897" to="892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shape id="Textfeld 25" o:spid="_x0000_s2153" type="#_x0000_t202" style="position:absolute;left:5761;top:112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54" style="position:absolute;left:9842;top:30;width:1663;height:3575" coordorigin="9842,30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">
                        <v:shape id="Textfeld 3" o:spid="_x0000_s2155" type="#_x0000_t202" style="position:absolute;left:9842;top:30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56" type="#_x0000_t202" style="position:absolute;left:9896;top:197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57" style="position:absolute;visibility:visible;mso-wrap-style:square" from="9973,1927" to="114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Textfeld 30" o:spid="_x0000_s2158" type="#_x0000_t202" style="position:absolute;left:8256;top:115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9248" behindDoc="0" locked="0" layoutInCell="1" allowOverlap="1" wp14:anchorId="096343E2" wp14:editId="33D947B1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6343E2" id="_x0000_s2159" style="position:absolute;margin-left:222.5pt;margin-top:31.75pt;width:52.25pt;height:33.3pt;z-index:253749248;mso-width-relative:margin;mso-height-relative:margin" coordsize="6636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">
                      <v:group id="Gruppieren 1051564187" o:spid="_x0000_s2160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">
                        <v:shape id="Textfeld 3" o:spid="_x0000_s2161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2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63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078810120" o:spid="_x0000_s2164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">
                        <v:shape id="Textfeld 3" o:spid="_x0000_s2165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66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67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_x0000_s2168" type="#_x0000_t202" style="position:absolute;left:1067;top:1542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69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">
                        <v:shape id="Textfeld 3" o:spid="_x0000_s2170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71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72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Textfeld 20" o:spid="_x0000_s2173" type="#_x0000_t202" style="position:absolute;left:3643;top:1542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9872" behindDoc="0" locked="0" layoutInCell="1" allowOverlap="1" wp14:anchorId="052F652C" wp14:editId="50BA97DF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2F652C" id="_x0000_s2174" style="position:absolute;margin-left:90.3pt;margin-top:28.05pt;width:12.7pt;height:23.6pt;z-index:25351987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DIgwMAAMEKAAAOAAAAZHJzL2Uyb0RvYy54bWzsVktv1DAQviPxHyzfaZ6b3URNUSm0QqpK&#10;RQs9ex1nN5JjG9vbpPx6xs4my7Z7gIKAA5fEj5nxzOeZb3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">
                      <v:shape id="Textfeld 3" o:spid="_x0000_s217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7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7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6192" behindDoc="0" locked="0" layoutInCell="1" allowOverlap="1" wp14:anchorId="09436A09" wp14:editId="5393EB1E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436A09" id="_x0000_s2178" style="position:absolute;margin-left:368.2pt;margin-top:32.9pt;width:45.55pt;height:56.9pt;z-index:252936192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">
                      <v:shape id="Grafik 4" o:spid="_x0000_s2179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">
                        <v:imagedata r:id="rId99" o:title="" chromakey="white"/>
                      </v:shape>
                      <v:shape id="_x0000_s2180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30048" behindDoc="0" locked="0" layoutInCell="1" allowOverlap="1" wp14:anchorId="7788EF4D" wp14:editId="7666EF19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452B8A66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1296" behindDoc="0" locked="0" layoutInCell="1" allowOverlap="1" wp14:anchorId="3181BE1A" wp14:editId="31A023B9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181BE1A" id="_x0000_s2181" style="position:absolute;margin-left:21.1pt;margin-top:-.15pt;width:90.55pt;height:32.35pt;z-index:253751296;mso-height-relative:margin" coordsize="11505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">
                            <v:group id="Gruppieren 206163297" o:spid="_x0000_s2182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">
                              <v:shape id="Textfeld 3" o:spid="_x0000_s2183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84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85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  <v:group id="Gruppieren 554554828" o:spid="_x0000_s2186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">
                              <v:shape id="Textfeld 3" o:spid="_x0000_s2187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88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189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shape id="_x0000_s2190" type="#_x0000_t202" style="position:absolute;left:1067;top:1079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191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">
                              <v:shape id="Textfeld 3" o:spid="_x0000_s2192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3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194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0" o:spid="_x0000_s2195" type="#_x0000_t202" style="position:absolute;left:3390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196" style="position:absolute;left:7347;width:1661;height:3575" coordorigin="7347" coordsize="167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">
                              <v:shape id="Textfeld 3" o:spid="_x0000_s2197" type="#_x0000_t202" style="position:absolute;left:7347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7400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199" style="position:absolute;visibility:visible;mso-wrap-style:square" from="7476,1897" to="892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  <v:shape id="Textfeld 25" o:spid="_x0000_s2200" type="#_x0000_t202" style="position:absolute;left:5761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01" style="position:absolute;left:9842;top:30;width:1663;height:3575" coordorigin="9842,30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">
                              <v:shape id="Textfeld 3" o:spid="_x0000_s2202" type="#_x0000_t202" style="position:absolute;left:9842;top:30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3" type="#_x0000_t202" style="position:absolute;left:9896;top:197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04" style="position:absolute;visibility:visible;mso-wrap-style:square" from="9973,1927" to="114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30" o:spid="_x0000_s2205" type="#_x0000_t202" style="position:absolute;left:8256;top:115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7440" behindDoc="0" locked="0" layoutInCell="1" allowOverlap="1" wp14:anchorId="3FB9D148" wp14:editId="4B110CF7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FB9D148" id="_x0000_s2206" style="position:absolute;margin-left:99.05pt;margin-top:0;width:90.55pt;height:32.35pt;z-index:253757440;mso-height-relative:margin" coordsize="11505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">
                            <v:group id="Gruppieren 1457889316" o:spid="_x0000_s2207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">
                              <v:shape id="Textfeld 3" o:spid="_x0000_s2208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9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10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group id="Gruppieren 1072158103" o:spid="_x0000_s2211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">
                              <v:shape id="Textfeld 3" o:spid="_x0000_s2212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3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14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shape id="_x0000_s2215" type="#_x0000_t202" style="position:absolute;left:1067;top:1079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16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">
                              <v:shape id="Textfeld 3" o:spid="_x0000_s2217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8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19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0" o:spid="_x0000_s2220" type="#_x0000_t202" style="position:absolute;left:3390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21" style="position:absolute;left:7347;width:1661;height:3575" coordorigin="7347" coordsize="167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">
                              <v:shape id="Textfeld 3" o:spid="_x0000_s2222" type="#_x0000_t202" style="position:absolute;left:7347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7400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24" style="position:absolute;visibility:visible;mso-wrap-style:square" from="7476,1897" to="892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5" o:spid="_x0000_s2225" type="#_x0000_t202" style="position:absolute;left:5761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26" style="position:absolute;left:9842;top:30;width:1663;height:3575" coordorigin="9842,30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">
                              <v:shape id="Textfeld 3" o:spid="_x0000_s2227" type="#_x0000_t202" style="position:absolute;left:9842;top:30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8" type="#_x0000_t202" style="position:absolute;left:9896;top:197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29" style="position:absolute;visibility:visible;mso-wrap-style:square" from="9973,1927" to="114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30" o:spid="_x0000_s2230" type="#_x0000_t202" style="position:absolute;left:8256;top:115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5392" behindDoc="0" locked="0" layoutInCell="1" allowOverlap="1" wp14:anchorId="05808F72" wp14:editId="6787428D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shape w14:anchorId="05808F72" id="Textfeld 15" o:spid="_x0000_s2231" type="#_x0000_t202" style="position:absolute;margin-left:87.2pt;margin-top:10.4pt;width:17.15pt;height:21.2pt;z-index:25375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9488" behindDoc="0" locked="0" layoutInCell="1" allowOverlap="1" wp14:anchorId="77141FA8" wp14:editId="764AFCAE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7141FA8" id="_x0000_s2232" style="position:absolute;margin-left:-.35pt;margin-top:-.05pt;width:52.25pt;height:33.3pt;z-index:253759488;mso-width-relative:margin;mso-height-relative:margin" coordsize="6636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">
                            <v:group id="Gruppieren 1593963492" o:spid="_x0000_s2233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">
                              <v:shape id="Textfeld 3" o:spid="_x0000_s2234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5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36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group id="Gruppieren 743712663" o:spid="_x0000_s2237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">
                              <v:shape id="Textfeld 3" o:spid="_x0000_s2238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9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40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_x0000_s2241" type="#_x0000_t202" style="position:absolute;left:1067;top:1542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42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">
                              <v:shape id="Textfeld 3" o:spid="_x0000_s2243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4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45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0" o:spid="_x0000_s2246" type="#_x0000_t202" style="position:absolute;left:3643;top:1542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52F6125E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51382DB" wp14:editId="59635664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2247" style="position:absolute;left:0;text-align:left;margin-left:349.85pt;margin-top:11.2pt;width:42.9pt;height:59.15pt;z-index:252934144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X8ylgMAAH8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p4g2i7TjS0fkShZFAyDzzuxUqjeLfdhzQmP&#13;&#10;BzbxIIYv+FTawpvtpIzVlv762X7UR+FwmrEDHqNF5r/veJxW+pNBSePL1QvUC5teMLvmyqLJ0J6I&#13;&#10;Jom4QEH3YoWW/IZ3chm94IgbAV+LLPTiVWifRLyzQi6XSakderfmzmFUDhNakYv3x2+cXEfYgIp9&#13;&#10;tj1peMFPedvqRtiNXe6CrVQidUS2RbEDHAROUnrlIJ08oz+uk9bz/w2XfwM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">
                      <v:shape id="Grafik 5" o:spid="_x0000_s224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4" o:title="" chromakey="white"/>
                      </v:shape>
                      <v:shape id="_x0000_s224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1920" behindDoc="0" locked="0" layoutInCell="1" allowOverlap="1" wp14:anchorId="37BE9509" wp14:editId="21612DDD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BE9509" id="_x0000_s2250" style="position:absolute;margin-left:148.55pt;margin-top:2.35pt;width:12.7pt;height:23.6pt;z-index:25352192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">
                      <v:shape id="Textfeld 3" o:spid="_x0000_s225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5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53" style="position:absolute;visibility:visible;mso-wrap-style:square" from="57419,192590" to="165887,19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19A778F" wp14:editId="65EF7908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19A778F" id="_x0000_s2254" type="#_x0000_t62" style="position:absolute;margin-left:105.75pt;margin-top:2.5pt;width:231.25pt;height:44.65pt;flip:x;z-index:2529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3968" behindDoc="0" locked="0" layoutInCell="1" allowOverlap="1" wp14:anchorId="2D0C2271" wp14:editId="282947AF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0C2271" id="_x0000_s2255" style="position:absolute;margin-left:142.85pt;margin-top:13.45pt;width:12.7pt;height:23.6pt;z-index:25352396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">
                      <v:shape id="Textfeld 3" o:spid="_x0000_s225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5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5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2E24EB4B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5E8284E8" wp14:editId="24B3E80A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8284E8" id="Gruppieren 15" o:spid="_x0000_s2259" style="position:absolute;margin-left:349.7pt;margin-top:6.05pt;width:52pt;height:65.8pt;z-index:252933120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">
                      <v:shape id="Grafik 9" o:spid="_x0000_s2260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">
                        <v:imagedata r:id="rId120" o:title="" chromakey="white"/>
                      </v:shape>
                      <v:shape id="_x0000_s2261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03D3A698" wp14:editId="2F0317C7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3D3A698" id="_x0000_s2262" type="#_x0000_t62" style="position:absolute;margin-left:105.6pt;margin-top:9.65pt;width:228.05pt;height:29.8pt;flip:x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0E7B7A05" wp14:editId="52AFDA97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7B7A05" id="_x0000_s2263" style="position:absolute;margin-left:131.8pt;margin-top:8pt;width:12.7pt;height:23.6pt;z-index:25352601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">
                      <v:shape id="Textfeld 3" o:spid="_x0000_s226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6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7E04C3E0" wp14:editId="3F61C0C7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04C3E0" id="_x0000_s2267" style="position:absolute;margin-left:66.3pt;margin-top:11.1pt;width:12.7pt;height:23.6pt;z-index:25352806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">
                      <v:shape id="Textfeld 3" o:spid="_x0000_s226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6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5E9C52E4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9584" behindDoc="0" locked="0" layoutInCell="1" allowOverlap="1" wp14:anchorId="3AEED7D9" wp14:editId="53534A95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3968" behindDoc="0" locked="0" layoutInCell="1" allowOverlap="1" wp14:anchorId="12865B24" wp14:editId="10AD2CCC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_x0000_s2271" style="position:absolute;margin-left:381.55pt;margin-top:-2.95pt;width:45.75pt;height:55.3pt;z-index:25288396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usU0nA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SRldDHsrvX5CpFYjZ5gpzvCF&#13;&#10;hDu3zPklsxgf2MRI9N/wqVuN1/QgUdJo++9b+0EfucMpJTuMoxl1/2xZ6FftF4Wshtk1CnYUVqOg&#13;&#10;tt2VRp0BMXgTRVywvh3FGlX5HZNyHl7BEVMcb82oH8Ur3w9FTFou5vOo1Le9W3Vn0CyziFaA/X7/&#13;&#10;nVkzcNYjY1/1yBtWsWPq9roBdqXnW69rGXl9QHEAHByOUpxzkI4G6Y/rqHX4z+HyP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">
                      <v:shape id="Grafik 7" o:spid="_x0000_s227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23" o:title="" chromakey="white"/>
                      </v:shape>
                      <v:shape id="_x0000_s227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53BDC52F" wp14:editId="7A896953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BDC52F" id="_x0000_s2274" style="position:absolute;margin-left:94.75pt;margin-top:12.2pt;width:12.7pt;height:23.6pt;z-index:25353216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LRggMAAMEKAAAOAAAAZHJzL2Uyb0RvYy54bWzsVktv1DAQviPxHyzfaZ6b3URNUSm0QqpK&#10;RQs9ex1nN5JjG9vbpPx6xs4my7Z7gI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">
                      <v:shape id="Textfeld 3" o:spid="_x0000_s2275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7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7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19F3B4C2" wp14:editId="242D57AE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F3B4C2" id="_x0000_s2278" style="position:absolute;margin-left:60.7pt;margin-top:12.2pt;width:12.7pt;height:23.6pt;z-index:25353011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">
                      <v:shape id="Textfeld 3" o:spid="_x0000_s227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8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8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1536" behindDoc="0" locked="0" layoutInCell="1" allowOverlap="1" wp14:anchorId="3CA131CE" wp14:editId="5BBFB98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A131CE" id="_x0000_s2282" style="position:absolute;margin-left:-3.2pt;margin-top:20.85pt;width:359.9pt;height:22.4pt;z-index:253761536;mso-width-relative:margin;mso-height-relative:margin" coordorigin=",214" coordsize="45714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">
                      <v:shape id="Textfeld 5" o:spid="_x0000_s2283" type="#_x0000_t202" style="position:absolute;top:214;width:419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84" type="#_x0000_t202" style="position:absolute;left:39658;top:284;width:6056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</w:t>
                              </w:r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112F5AD5" w:rsidR="00520724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60BC568C" wp14:editId="653E7598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BC568C" id="Gruppieren 437" o:spid="_x0000_s2285" style="position:absolute;margin-left:21.65pt;margin-top:11.2pt;width:106.8pt;height:31.3pt;z-index:253765632" coordsize="13563,3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">
                      <v:group id="Gruppieren 34" o:spid="_x0000_s2286" style="position:absolute;width:13563;height:3975" coordorigin="112,254" coordsize="13565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">
                        <v:shape id="Textfeld 3" o:spid="_x0000_s2287" type="#_x0000_t202" style="position:absolute;left:7832;top:1469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288" style="position:absolute;left:112;top:473;width:7768;height:3575" coordorigin="112,473" coordsize="7767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">
                          <v:group id="Gruppieren 1731420321" o:spid="_x0000_s2289" style="position:absolute;left:112;top:473;width:1660;height:3575" coordorigin="11266,47332" coordsize="167531,35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">
                            <v:shape id="Textfeld 3" o:spid="_x0000_s2290" type="#_x0000_t202" style="position:absolute;left:11266;top:47332;width:159583;height:18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91" type="#_x0000_t202" style="position:absolute;left:16476;top:241833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292" style="position:absolute;visibility:visible;mso-wrap-style:square" from="24116,237136" to="169402,237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  <v:shape id="Textfeld 398" o:spid="_x0000_s2293" type="#_x0000_t202" style="position:absolute;left:6329;top:1247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294" style="position:absolute;left:1929;top:254;width:4275;height:3976" coordorigin="1929,254" coordsize="4275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">
                          <v:group id="Gruppieren 1710842406" o:spid="_x0000_s2295" style="position:absolute;left:3571;top:473;width:2633;height:3757" coordorigin="3571,473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">
                            <v:shape id="Textfeld 3" o:spid="_x0000_s2296" type="#_x0000_t202" style="position:absolute;left:3949;top:473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97" type="#_x0000_t202" style="position:absolute;left:3571;top:2601;width:265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298" style="position:absolute;visibility:visible;mso-wrap-style:square" from="4078,2371" to="5531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854647486" o:spid="_x0000_s2299" type="#_x0000_t75" style="position:absolute;left:3420;top:25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">
                            <v:imagedata r:id="rId49" o:title="" cropbottom="33944f" cropleft="1f" cropright="2644f" recolortarget="#333 [1446]"/>
                          </v:shape>
                          <v:shape id="Textfeld 398" o:spid="_x0000_s2300" type="#_x0000_t202" style="position:absolute;left:1929;top:1153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01" type="#_x0000_t75" style="position:absolute;left:7481;top:890;width:3956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">
                        <v:imagedata r:id="rId50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8704" behindDoc="0" locked="0" layoutInCell="1" allowOverlap="1" wp14:anchorId="089AF24B" wp14:editId="28322F79">
                      <wp:simplePos x="0" y="0"/>
                      <wp:positionH relativeFrom="column">
                        <wp:posOffset>2796095</wp:posOffset>
                      </wp:positionH>
                      <wp:positionV relativeFrom="paragraph">
                        <wp:posOffset>153670</wp:posOffset>
                      </wp:positionV>
                      <wp:extent cx="1356562" cy="403587"/>
                      <wp:effectExtent l="0" t="0" r="2540" b="3175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562" cy="403587"/>
                                <a:chOff x="0" y="0"/>
                                <a:chExt cx="1356562" cy="403587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0"/>
                                  <a:ext cx="1356562" cy="403587"/>
                                  <a:chOff x="2036896" y="0"/>
                                  <a:chExt cx="1356562" cy="403588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0"/>
                                    <a:ext cx="433600" cy="403588"/>
                                    <a:chOff x="2212466" y="0"/>
                                    <a:chExt cx="433600" cy="403588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9AF24B" id="Gruppieren 436" o:spid="_x0000_s2302" style="position:absolute;margin-left:220.15pt;margin-top:12.1pt;width:106.8pt;height:31.8pt;z-index:253768704" coordsize="13565,4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">
                      <v:group id="Gruppieren 53" o:spid="_x0000_s2303" style="position:absolute;width:13565;height:4035" coordorigin="20368" coordsize="13565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">
                        <v:shape id="Textfeld 3" o:spid="_x0000_s2304" type="#_x0000_t202" style="position:absolute;left:28088;top:1274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305" style="position:absolute;left:20368;top:278;width:7768;height:3575" coordorigin="20368,278" coordsize="7767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">
                          <v:group id="Gruppieren 664180088" o:spid="_x0000_s2306" style="position:absolute;left:20368;top:278;width:1660;height:3575" coordorigin="20368,278" coordsize="1675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">
                            <v:shape id="Textfeld 3" o:spid="_x0000_s2307" type="#_x0000_t202" style="position:absolute;left:20368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8" type="#_x0000_t202" style="position:absolute;left:20421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309" style="position:absolute;visibility:visible;mso-wrap-style:square" from="20497,2176" to="21950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Textfeld 398" o:spid="_x0000_s2310" type="#_x0000_t202" style="position:absolute;left:26585;top:1052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311" style="position:absolute;left:22124;width:4336;height:4035" coordorigin="22124" coordsize="4336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">
                          <v:group id="Gruppieren 579630855" o:spid="_x0000_s2312" style="position:absolute;left:23827;top:278;width:2633;height:3757" coordorigin="23827,278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">
                            <v:shape id="Textfeld 3" o:spid="_x0000_s2313" type="#_x0000_t202" style="position:absolute;left:24205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4" type="#_x0000_t202" style="position:absolute;left:23827;top:2406;width:265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15" style="position:absolute;visibility:visible;mso-wrap-style:square" from="24334,2176" to="25787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1329026879" o:spid="_x0000_s2316" type="#_x0000_t75" style="position:absolute;left:23676;width:2633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">
                            <v:imagedata r:id="rId49" o:title="" cropbottom="33944f" cropleft="1f" cropright="2644f" recolortarget="#333 [1446]"/>
                          </v:shape>
                          <v:shape id="Textfeld 398" o:spid="_x0000_s2317" type="#_x0000_t202" style="position:absolute;left:22124;top:958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18" type="#_x0000_t75" style="position:absolute;left:7600;top:712;width:3956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">
                        <v:imagedata r:id="rId50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3824" behindDoc="0" locked="0" layoutInCell="1" allowOverlap="1" wp14:anchorId="05CC26CE" wp14:editId="2853F3F9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135032</wp:posOffset>
                            </wp:positionV>
                            <wp:extent cx="1356360" cy="403225"/>
                            <wp:effectExtent l="0" t="0" r="2540" b="3175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403225"/>
                                      <a:chOff x="0" y="0"/>
                                      <a:chExt cx="1356360" cy="403225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0"/>
                                        <a:ext cx="1356360" cy="403225"/>
                                        <a:chOff x="0" y="672719"/>
                                        <a:chExt cx="1356562" cy="403590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2719"/>
                                          <a:ext cx="427504" cy="403590"/>
                                          <a:chOff x="181666" y="672719"/>
                                          <a:chExt cx="427504" cy="403590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2719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5CC26CE" id="Gruppieren 438" o:spid="_x0000_s2319" style="position:absolute;margin-left:21.15pt;margin-top:10.65pt;width:106.8pt;height:31.75pt;z-index:253773824" coordsize="13563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">
                            <v:group id="Gruppieren 85" o:spid="_x0000_s2320" style="position:absolute;width:13563;height:4032" coordorigin=",6727" coordsize="13565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">
                              <v:shape id="Textfeld 3" o:spid="_x0000_s2321" type="#_x0000_t202" style="position:absolute;left:7719;top:8001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22" style="position:absolute;top:7005;width:7767;height:3575" coordorigin=",7005" coordsize="7767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">
                                <v:group id="Gruppieren 1020906142" o:spid="_x0000_s2323" style="position:absolute;top:7005;width:1659;height:3575" coordorigin=",7005" coordsize="1675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">
                                  <v:shape id="Textfeld 3" o:spid="_x0000_s2324" type="#_x0000_t202" style="position:absolute;top:7005;width:159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25" type="#_x0000_t202" style="position:absolute;left:52;top:8950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26" style="position:absolute;visibility:visible;mso-wrap-style:square" from="128,8903" to="158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27" type="#_x0000_t202" style="position:absolute;left:6216;top:7779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28" style="position:absolute;left:1816;top:6727;width:4275;height:4036" coordorigin="1816,6727" coordsize="4275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">
                                <v:group id="Gruppieren 1693313434" o:spid="_x0000_s2329" style="position:absolute;left:3458;top:7005;width:2633;height:3758" coordorigin="3458,7005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">
                                  <v:shape id="Textfeld 3" o:spid="_x0000_s2330" type="#_x0000_t202" style="position:absolute;left:3836;top:7005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1" type="#_x0000_t202" style="position:absolute;left:3458;top:9133;width:265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32" style="position:absolute;visibility:visible;mso-wrap-style:square" from="3965,8903" to="5418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33" type="#_x0000_t75" style="position:absolute;left:3307;top:6727;width:2633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">
                                  <v:imagedata r:id="rId49" o:title="" cropbottom="33944f" cropleft="1f" cropright="2644f" recolortarget="#333 [1446]"/>
                                </v:shape>
                                <v:shape id="Textfeld 398" o:spid="_x0000_s2334" type="#_x0000_t202" style="position:absolute;left:1816;top:7685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35" type="#_x0000_t75" style="position:absolute;left:7540;top:890;width:3956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">
                              <v:imagedata r:id="rId50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6896" behindDoc="0" locked="0" layoutInCell="1" allowOverlap="1" wp14:anchorId="3D986687" wp14:editId="323404E9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986687" id="Gruppieren 435" o:spid="_x0000_s2336" style="position:absolute;margin-left:.65pt;margin-top:11.4pt;width:106.8pt;height:31.3pt;z-index:253776896" coordsize="13565,3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AoAAAAAAAAAIQCn/bkyawYA&#13;&#10;AGsGAAAUAAAAZHJzL21lZGlhL2ltYWdlMi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">
                            <v:group id="Gruppieren 69" o:spid="_x0000_s2337" style="position:absolute;width:13565;height:3696" coordorigin="20282,8266" coordsize="13565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">
                              <v:shape id="Textfeld 3" o:spid="_x0000_s2338" type="#_x0000_t202" style="position:absolute;left:28001;top:9261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39" style="position:absolute;left:20282;top:8266;width:7889;height:3635" coordorigin="20282,8266" coordsize="7889,3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">
                                <v:group id="Gruppieren 797239582" o:spid="_x0000_s2340" style="position:absolute;left:20282;top:8266;width:1660;height:3635" coordorigin="20282,8266" coordsize="1675,3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pm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">
                                  <v:shape id="Textfeld 3" o:spid="_x0000_s2341" type="#_x0000_t202" style="position:absolute;left:2028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2" type="#_x0000_t202" style="position:absolute;left:20334;top:10272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43" style="position:absolute;visibility:visible;mso-wrap-style:square" from="20410,10163" to="21863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4" type="#_x0000_t202" style="position:absolute;left:26620;top:903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45" style="position:absolute;left:22281;top:8266;width:4092;height:3696" coordorigin="22281,8266" coordsize="4092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">
                                <v:group id="Gruppieren 436040483" o:spid="_x0000_s2346" style="position:absolute;left:23741;top:8266;width:2632;height:3696" coordorigin="23741,8266" coordsize="2657,3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">
                                  <v:shape id="Textfeld 3" o:spid="_x0000_s2347" type="#_x0000_t202" style="position:absolute;left:2424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8" type="#_x0000_t202" style="position:absolute;left:23741;top:1033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49" style="position:absolute;visibility:visible;mso-wrap-style:square" from="24248,10163" to="26064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0" type="#_x0000_t202" style="position:absolute;left:22281;top:894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51" type="#_x0000_t75" style="position:absolute;left:7422;top:593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  <v:shape id="Grafik 1" o:spid="_x0000_s2352" type="#_x0000_t75" style="position:absolute;left:3503;top:2137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">
                              <v:imagedata r:id="rId124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616848C6" w:rsidR="00312022" w:rsidRDefault="00B013C6" w:rsidP="00330FD6">
            <w:pPr>
              <w:spacing w:line="240" w:lineRule="atLeast"/>
              <w:rPr>
                <w:noProof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7920" behindDoc="0" locked="0" layoutInCell="1" allowOverlap="1" wp14:anchorId="12B083C9" wp14:editId="34C9865A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154305</wp:posOffset>
                  </wp:positionV>
                  <wp:extent cx="727200" cy="356400"/>
                  <wp:effectExtent l="63500" t="101600" r="111125" b="151765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27200" cy="35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8944" behindDoc="0" locked="0" layoutInCell="1" allowOverlap="1" wp14:anchorId="5D285180" wp14:editId="70CCBCFE">
                  <wp:simplePos x="0" y="0"/>
                  <wp:positionH relativeFrom="column">
                    <wp:posOffset>967687</wp:posOffset>
                  </wp:positionH>
                  <wp:positionV relativeFrom="paragraph">
                    <wp:posOffset>156916</wp:posOffset>
                  </wp:positionV>
                  <wp:extent cx="727200" cy="399600"/>
                  <wp:effectExtent l="76200" t="101600" r="123825" b="15938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727200" cy="39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49C567C9" wp14:editId="434E7ACB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2353" style="position:absolute;margin-left:33.45pt;margin-top:8.7pt;width:37.7pt;height:61.15pt;z-index:253176832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ajJCwAMAAJw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">
                      <v:shape id="Grafik 5" o:spid="_x0000_s2354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28" o:title="" chromakey="white"/>
                      </v:shape>
                      <v:shape id="_x0000_s235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5D71B748" wp14:editId="73C52F6E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71B748" id="_x0000_s2356" style="position:absolute;margin-left:280pt;margin-top:3.55pt;width:50.85pt;height:56.9pt;z-index:253177856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">
                      <v:shape id="Grafik 6" o:spid="_x0000_s2357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">
                        <v:imagedata r:id="rId26" o:title="" chromakey="white"/>
                      </v:shape>
                      <v:shape id="_x0000_s235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40C85B6D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0592" behindDoc="0" locked="0" layoutInCell="1" allowOverlap="1" wp14:anchorId="04574C76" wp14:editId="7F38DBA0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2359" style="position:absolute;margin-left:335.05pt;margin-top:9.55pt;width:43.1pt;height:54.7pt;z-index:25291059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/JennQMAAIE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DbpIl3r4gmBWo2UofU5w5YC&#13;&#10;7txR51fUYnxgEyPRf8WnlBqv6VZKSKXtj9/tB32kDqcJ2WMczRP335aGfiU/KyQ1zK5OsJ2w7gS1&#13;&#10;ra81ygz5gTdRxAXrZSeWKMrvmJSL8AqOqGJ4a574Trz2zVDEpGV8sYhKTdu7U/cGzTKLaAXYHw7f&#13;&#10;qTUtZT0y9kV3tKE5PWduoxsyq/Ri63UpIq0Dsg2KLeCgcJTinIN0Nkh/XUet038OVz8B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">
                      <v:shape id="Grafik 10" o:spid="_x0000_s236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30" o:title="" chromakey="white"/>
                      </v:shape>
                      <v:shape id="_x0000_s236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6256" behindDoc="0" locked="0" layoutInCell="1" allowOverlap="1" wp14:anchorId="3C001FAD" wp14:editId="3B2F60E9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001FAD" id="_x0000_s2362" style="position:absolute;margin-left:283.75pt;margin-top:8.65pt;width:16.35pt;height:24.85pt;z-index:253536256;mso-width-relative:margin;mso-height-relative:margin" coordorigin="13319,-4870" coordsize="210326,31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">
                      <v:shape id="Textfeld 3" o:spid="_x0000_s2363" type="#_x0000_t202" style="position:absolute;left:32847;top:-4870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64" type="#_x0000_t202" style="position:absolute;left:13319;top:148357;width:21032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6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49113AC1" wp14:editId="049AA16C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9113AC1" id="_x0000_s2366" style="position:absolute;margin-left:254pt;margin-top:8.95pt;width:16.35pt;height:24.85pt;z-index:253534208;mso-width-relative:margin;mso-height-relative:margin" coordorigin="13319,-4870" coordsize="210326,31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">
                      <v:shape id="Textfeld 3" o:spid="_x0000_s2367" type="#_x0000_t202" style="position:absolute;left:32847;top:-4870;width:160156;height:18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68" type="#_x0000_t202" style="position:absolute;left:13319;top:148357;width:21032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6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5196B3F8" wp14:editId="279ED97E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196B3F8" id="_x0000_s2370" type="#_x0000_t62" style="position:absolute;margin-left:105pt;margin-top:9.45pt;width:221.35pt;height:29.8pt;flip:x;z-index:2531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3F4618F9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0992" behindDoc="0" locked="0" layoutInCell="1" allowOverlap="1" wp14:anchorId="37916BD5" wp14:editId="797B4924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7916BD5" id="_x0000_s2371" style="position:absolute;left:0;text-align:left;margin-left:60.8pt;margin-top:-8.75pt;width:12.75pt;height:25pt;z-index:253780992;mso-width-relative:margin;mso-height-relative:margin" coordorigin="70694,-4893" coordsize="163236,31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">
                            <v:shape id="Textfeld 3" o:spid="_x0000_s2372" type="#_x0000_t202" style="position:absolute;left:73976;top:-4893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73" type="#_x0000_t202" style="position:absolute;left:70694;top:149455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74" style="position:absolute;visibility:visible;mso-wrap-style:square" from="99279,179515" to="208051,17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3040" behindDoc="0" locked="0" layoutInCell="1" allowOverlap="1" wp14:anchorId="2BB19311" wp14:editId="09B1E770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BB19311" id="_x0000_s2375" style="position:absolute;left:0;text-align:left;margin-left:130.05pt;margin-top:-6.4pt;width:12.95pt;height:25pt;z-index:253783040;mso-width-relative:margin;mso-height-relative:margin" coordorigin="56006,-4893" coordsize="165942,31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">
                            <v:shape id="Textfeld 3" o:spid="_x0000_s2376" type="#_x0000_t202" style="position:absolute;left:56006;top:-4893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77" type="#_x0000_t202" style="position:absolute;left:58712;top:149455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78" style="position:absolute;visibility:visible;mso-wrap-style:square" from="87318,179515" to="196090,17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8400" behindDoc="0" locked="0" layoutInCell="1" allowOverlap="1" wp14:anchorId="7AAFE2FE" wp14:editId="21C3CF6F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AFE2FE" id="Gruppieren 441" o:spid="_x0000_s2379" style="position:absolute;margin-left:79.15pt;margin-top:6.65pt;width:310.9pt;height:32.8pt;z-index:253798400" coordsize="394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">
                      <v:group id="_x0000_s2380" style="position:absolute;left:28560;width:3965;height:4165" coordorigin="-82064,13349" coordsize="396499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">
                        <v:group id="_x0000_s2381" style="position:absolute;left:-82064;top:13349;width:314325;height:317269" coordorigin="-48998,-4831" coordsize="316993,3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">
                          <v:shape id="Textfeld 3" o:spid="_x0000_s238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83" type="#_x0000_t202" style="position:absolute;left:-48998;top:149222;width:316993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84" style="position:absolute;visibility:visible;mso-wrap-style:square" from="33464,173613" to="214992,17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Textfeld 398" o:spid="_x0000_s2385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86" style="position:absolute;width:3144;height:4165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">
                        <v:group id="_x0000_s2387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">
                          <v:shape id="Textfeld 3" o:spid="_x0000_s238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89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Textfeld 398" o:spid="_x0000_s2391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92" style="position:absolute;left:7362;width:3143;height:4159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">
                        <v:group id="_x0000_s2393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">
                          <v:shape id="Textfeld 3" o:spid="_x0000_s239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5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  <v:shape id="Textfeld 398" o:spid="_x0000_s2397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398" style="position:absolute;left:14191;width:3144;height:4165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">
                        <v:group id="_x0000_s2399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">
                          <v:shape id="Textfeld 3" o:spid="_x0000_s240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1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Textfeld 398" o:spid="_x0000_s2403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4" style="position:absolute;left:21791;width:3143;height:4159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">
                        <v:group id="_x0000_s2405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">
                          <v:shape id="Textfeld 3" o:spid="_x0000_s240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7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Textfeld 398" o:spid="_x0000_s2409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0" style="position:absolute;left:36338;width:3143;height:4159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">
                        <v:group id="_x0000_s2411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">
                          <v:shape id="Textfeld 3" o:spid="_x0000_s241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3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Textfeld 398" o:spid="_x0000_s2415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5088" behindDoc="0" locked="0" layoutInCell="1" allowOverlap="1" wp14:anchorId="55AEA102" wp14:editId="090862D2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AEA102" id="_x0000_s2416" style="position:absolute;margin-left:16.4pt;margin-top:7.65pt;width:24.75pt;height:32.8pt;z-index:253785088;mso-width-relative:margin;mso-height-relative:margin" coordorigin=",13349" coordsize="314435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">
                      <v:group id="_x0000_s2417" style="position:absolute;top:13349;width:198482;height:317500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">
                        <v:shape id="Textfeld 3" o:spid="_x0000_s241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19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2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Textfeld 398" o:spid="_x0000_s2421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0E6347DB" wp14:editId="1F530BCE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E6347DB" id="Textfeld 82" o:spid="_x0000_s2422" type="#_x0000_t202" style="position:absolute;margin-left:-5.3pt;margin-top:11.6pt;width:36.35pt;height:35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023CBFA9" wp14:editId="0FB21BA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23CBFA9" id="_x0000_s2423" type="#_x0000_t202" style="position:absolute;margin-left:380.45pt;margin-top:12.35pt;width:21.25pt;height:35.3pt;z-index:25307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1" behindDoc="0" locked="0" layoutInCell="1" allowOverlap="1" wp14:anchorId="6404AA7C" wp14:editId="0AE255C2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2B78CD55" id="Gerader Verbinder 11211" o:spid="_x0000_s1026" style="position:absolute;z-index:252884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642B7B7D" wp14:editId="51539CC5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5487D78C" id="Gerader Verbinder 11211" o:spid="_x0000_s1026" style="position:absolute;z-index:25306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7877171E" wp14:editId="03386D63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432A6D6" id="Gerader Verbinder 22276" o:spid="_x0000_s1026" style="position:absolute;z-index:25285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AD1B21C" wp14:editId="4C96D41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AD1B21C" id="Textfeld 81" o:spid="_x0000_s2424" type="#_x0000_t202" style="position:absolute;margin-left:8.95pt;margin-top:3.2pt;width:385.85pt;height:18.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14A657AF" wp14:editId="3EDC2A64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4A657AF" id="_x0000_s2425" type="#_x0000_t202" style="position:absolute;margin-left:369.35pt;margin-top:4.65pt;width:49.45pt;height:21.2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UuSGQIAADQ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58729835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7616" behindDoc="0" locked="0" layoutInCell="1" allowOverlap="1" wp14:anchorId="53DBAF48" wp14:editId="0D992403">
                      <wp:simplePos x="0" y="0"/>
                      <wp:positionH relativeFrom="column">
                        <wp:posOffset>262824</wp:posOffset>
                      </wp:positionH>
                      <wp:positionV relativeFrom="paragraph">
                        <wp:posOffset>123520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0"/>
                                  <a:ext cx="287655" cy="419735"/>
                                  <a:chOff x="608347" y="45908"/>
                                  <a:chExt cx="288000" cy="420135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0"/>
                                  <a:ext cx="293370" cy="419735"/>
                                  <a:chOff x="1068042" y="45908"/>
                                  <a:chExt cx="293374" cy="420135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DBAF48" id="Gruppieren 444" o:spid="_x0000_s2426" style="position:absolute;margin-left:20.7pt;margin-top:9.75pt;width:147.95pt;height:33.05pt;z-index:253807616" coordsize="18789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">
                      <v:shape id="Textfeld 3" o:spid="_x0000_s2427" type="#_x0000_t202" style="position:absolute;top:1068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" filled="f" stroked="f" strokeweight=".5pt">
                        <v:textbox inset="0,0,0,0">
                          <w:txbxContent>
                            <w:p w14:paraId="28DD6CA9" w14:textId="77777777" w:rsidR="00CB3341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28" type="#_x0000_t202" style="position:absolute;left:9381;top:950;width:154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29" style="position:absolute;left:6115;width:2877;height:4197" coordorigin="6083,459" coordsize="2880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">
                        <v:group id="Gruppieren 2085958956" o:spid="_x0000_s2430" style="position:absolute;left:6234;top:902;width:2633;height:3758" coordorigin="6234,9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">
                          <v:shape id="Textfeld 3" o:spid="_x0000_s2431" type="#_x0000_t202" style="position:absolute;left:6612;top:902;width:1589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32" type="#_x0000_t202" style="position:absolute;left:6234;top:30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33" style="position:absolute;visibility:visible;mso-wrap-style:square" from="6681,2800" to="8500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2046284604" o:spid="_x0000_s2434" type="#_x0000_t75" style="position:absolute;left:6083;top:4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">
                          <v:imagedata r:id="rId111" o:title="" cropbottom="33944f" cropleft="1f" cropright="2644f" recolortarget="#333 [1446]"/>
                        </v:shape>
                      </v:group>
                      <v:shape id="Textfeld 398" o:spid="_x0000_s2435" type="#_x0000_t202" style="position:absolute;left:14072;top:950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36" style="position:absolute;left:10687;width:2934;height:4197" coordorigin="10680,459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">
                        <v:group id="Gruppieren 1038500470" o:spid="_x0000_s2437" style="position:absolute;left:10981;top:902;width:2633;height:3758" coordorigin="10981,9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">
                          <v:shape id="Textfeld 3" o:spid="_x0000_s2438" type="#_x0000_t202" style="position:absolute;left:11359;top:902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39" type="#_x0000_t202" style="position:absolute;left:10981;top:30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40" style="position:absolute;visibility:visible;mso-wrap-style:square" from="11488,2800" to="12941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428281214" o:spid="_x0000_s2441" type="#_x0000_t75" style="position:absolute;left:10680;top:4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">
                          <v:imagedata r:id="rId50" o:title="" cropbottom="33944f" cropleft="1f" cropright="2644f" recolortarget="#333 [1446]"/>
                        </v:shape>
                      </v:group>
                      <v:group id="Gruppieren 131" o:spid="_x0000_s2442" style="position:absolute;left:15912;width:2877;height:4197" coordorigin="15873,459" coordsize="2880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">
                        <v:group id="Gruppieren 1134007490" o:spid="_x0000_s2443" style="position:absolute;left:16024;top:902;width:2633;height:3758" coordorigin="16024,9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">
                          <v:shape id="Textfeld 3" o:spid="_x0000_s2444" type="#_x0000_t202" style="position:absolute;left:16402;top:902;width:1590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5" type="#_x0000_t202" style="position:absolute;left:16024;top:30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46" style="position:absolute;visibility:visible;mso-wrap-style:square" from="16531,2800" to="17984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1368019517" o:spid="_x0000_s2447" type="#_x0000_t75" style="position:absolute;left:15873;top:4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">
                          <v:imagedata r:id="rId50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9120" behindDoc="0" locked="0" layoutInCell="1" allowOverlap="1" wp14:anchorId="75A14F53" wp14:editId="387E4BFB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A14F53" id="Gruppieren 443" o:spid="_x0000_s2448" style="position:absolute;margin-left:221.75pt;margin-top:6.9pt;width:139.55pt;height:36.4pt;z-index:253829120" coordsize="17720,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">
                      <v:group id="Gruppieren 442" o:spid="_x0000_s2449" style="position:absolute;width:17718;height:4260" coordsize="17718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">
                        <v:shape id="Textfeld 3" o:spid="_x0000_s2450" type="#_x0000_t202" style="position:absolute;top:1484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940E9AC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51" style="position:absolute;left:5937;top:59;width:2934;height:4201" coordorigin="29343,109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">
                          <v:group id="Gruppieren 2086441028" o:spid="_x0000_s2452" style="position:absolute;left:29644;top:552;width:2632;height:3758" coordorigin="29644,55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">
                            <v:shape id="Textfeld 3" o:spid="_x0000_s2453" type="#_x0000_t202" style="position:absolute;left:30022;top:552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54" type="#_x0000_t202" style="position:absolute;left:29644;top:268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55" style="position:absolute;visibility:visible;mso-wrap-style:square" from="30151,2451" to="31604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  <v:shape id="Grafik 41927935" o:spid="_x0000_s2456" type="#_x0000_t75" style="position:absolute;left:29343;top:10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">
                            <v:imagedata r:id="rId111" o:title="" cropbottom="33944f" cropleft="1f" cropright="2644f" recolortarget="#333 [1446]"/>
                          </v:shape>
                        </v:group>
                        <v:group id="Gruppieren 160" o:spid="_x0000_s2457" style="position:absolute;left:10509;top:59;width:2934;height:4197" coordorigin="33940,134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">
                          <v:group id="Gruppieren 2670062" o:spid="_x0000_s2458" style="position:absolute;left:34241;top:577;width:2632;height:3758" coordorigin="34241,577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">
                            <v:shape id="Textfeld 3" o:spid="_x0000_s2459" type="#_x0000_t202" style="position:absolute;left:34619;top:57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0" type="#_x0000_t202" style="position:absolute;left:34241;top:2706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61" style="position:absolute;visibility:visible;mso-wrap-style:square" from="34748,2476" to="3620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405180814" o:spid="_x0000_s2462" type="#_x0000_t75" style="position:absolute;left:33940;top:134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">
                            <v:imagedata r:id="rId50" o:title="" cropbottom="33944f" cropleft="1f" cropright="2644f" recolortarget="#333 [1446]"/>
                          </v:shape>
                        </v:group>
                        <v:group id="Gruppieren 168" o:spid="_x0000_s2463" style="position:absolute;left:14784;width:2934;height:4197" coordorigin="38212,59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">
                          <v:group id="Gruppieren 18327086" o:spid="_x0000_s2464" style="position:absolute;left:38513;top:502;width:2633;height:3758" coordorigin="38513,5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">
                            <v:shape id="Textfeld 3" o:spid="_x0000_s2465" type="#_x0000_t202" style="position:absolute;left:38891;top:502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6" type="#_x0000_t202" style="position:absolute;left:38513;top:26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67" style="position:absolute;visibility:visible;mso-wrap-style:square" from="39020,2401" to="40473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445610593" o:spid="_x0000_s2468" type="#_x0000_t75" style="position:absolute;left:38212;top: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">
                            <v:imagedata r:id="rId50" o:title="" cropbottom="33944f" cropleft="1f" cropright="2644f" recolortarget="#333 [1446]"/>
                          </v:shape>
                        </v:group>
                      </v:group>
                      <v:shape id="Textfeld 398" o:spid="_x0000_s2469" type="#_x0000_t202" style="position:absolute;left:8906;top:890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70" type="#_x0000_t75" style="position:absolute;left:6056;top:2612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">
                        <v:imagedata r:id="rId50" o:title="" cropbottom="33944f" cropleft="1f" cropright="2644f" recolortarget="#333 [1446]"/>
                      </v:shape>
                      <v:shape id="Textfeld 398" o:spid="_x0000_s2471" type="#_x0000_t202" style="position:absolute;left:13478;top:1009;width:154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72" type="#_x0000_t75" style="position:absolute;left:10569;top:2612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">
                        <v:imagedata r:id="rId50" o:title="" cropbottom="33944f" cropleft="1f" cropright="2644f" recolortarget="#333 [1446]"/>
                      </v:shape>
                      <v:shape id="Grafik 174" o:spid="_x0000_s2473" type="#_x0000_t75" style="position:absolute;left:14844;top:2553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">
                        <v:imagedata r:id="rId50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7706BC4C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2976" behindDoc="0" locked="0" layoutInCell="1" allowOverlap="1" wp14:anchorId="3722450D" wp14:editId="3E9BB8A1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2450D" id="Gruppieren 221" o:spid="_x0000_s2474" style="position:absolute;margin-left:275.2pt;margin-top:10.95pt;width:92.5pt;height:29.6pt;z-index:253822976" coordorigin="37375,12845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">
                      <v:group id="Gruppieren 526737402" o:spid="_x0000_s2475" style="position:absolute;left:37375;top:12845;width:11749;height:3757" coordorigin="37375,12845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A3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">
                        <v:shape id="Textfeld 3" o:spid="_x0000_s2476" type="#_x0000_t202" style="position:absolute;left:43278;top:1384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77" type="#_x0000_t202" style="position:absolute;left:41775;top:1361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78" style="position:absolute;left:37375;top:12845;width:4275;height:3757" coordorigin="37375,12845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">
                          <v:group id="Gruppieren 1552048793" o:spid="_x0000_s2479" style="position:absolute;left:39017;top:12845;width:2633;height:3757" coordorigin="39017,1284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">
                            <v:shape id="Textfeld 3" o:spid="_x0000_s2480" type="#_x0000_t202" style="position:absolute;left:39547;top:12845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1" type="#_x0000_t202" style="position:absolute;left:39017;top:1497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82" style="position:absolute;visibility:visible;mso-wrap-style:square" from="39524,14742" to="41341,1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Textfeld 398" o:spid="_x0000_s2483" type="#_x0000_t202" style="position:absolute;left:37375;top:13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0G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OFPvo1k2gb9f6RPI5S8AAAD//wMAUEsBAi0AFAAGAAgAAAAhANvh9svuAAAAhQEAABMA&#13;&#10;AAAAAAAAAAAAAAAAAAAAAFtDb250ZW50X1R5cGVzXS54bWxQSwECLQAUAAYACAAAACEAWvQsW78A&#13;&#10;AAAVAQAACwAAAAAAAAAAAAAAAAAfAQAAX3JlbHMvLnJlbHNQSwECLQAUAAYACAAAACEAgrKNB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84" type="#_x0000_t75" style="position:absolute;left:42978;top:13268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">
                        <v:imagedata r:id="rId21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00448" behindDoc="0" locked="0" layoutInCell="1" allowOverlap="1" wp14:anchorId="310447B0" wp14:editId="424A7C9F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0447B0" id="_x0000_s2485" style="position:absolute;margin-left:5.55pt;margin-top:39.4pt;width:92.5pt;height:29.55pt;z-index:253800448" coordorigin="5577,1826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">
                            <v:group id="Gruppieren 1452047403" o:spid="_x0000_s2486" style="position:absolute;left:5577;top:18260;width:11749;height:3758" coordorigin="5577,1826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">
                              <v:shape id="Textfeld 3" o:spid="_x0000_s2487" type="#_x0000_t202" style="position:absolute;left:11480;top:1925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488" type="#_x0000_t202" style="position:absolute;left:9977;top:1903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489" style="position:absolute;left:5577;top:18260;width:4275;height:3758" coordorigin="5577,1826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">
                                <v:group id="Gruppieren 1828824545" o:spid="_x0000_s2490" style="position:absolute;left:7219;top:18260;width:2633;height:3758" coordorigin="7219,1826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">
                                  <v:shape id="Textfeld 3" o:spid="_x0000_s2491" type="#_x0000_t202" style="position:absolute;left:7749;top:18260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492" type="#_x0000_t202" style="position:absolute;left:7219;top:203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493" style="position:absolute;visibility:visible;mso-wrap-style:square" from="7726,20158" to="9543,201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494" type="#_x0000_t202" style="position:absolute;left:5577;top:1894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&#13;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495" type="#_x0000_t75" style="position:absolute;left:11180;top:18683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66D0E569" wp14:editId="5D05CB06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D0E569" id="_x0000_s2496" style="position:absolute;margin-left:-14.55pt;margin-top:-2.2pt;width:92.5pt;height:29.55pt;z-index:253818880" coordorigin="5729,12237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">
                            <v:group id="Gruppieren 390328355" o:spid="_x0000_s2497" style="position:absolute;left:5729;top:12237;width:11749;height:3757" coordorigin="5729,12237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">
                              <v:shape id="Textfeld 3" o:spid="_x0000_s2498" type="#_x0000_t202" style="position:absolute;left:11632;top:13232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499" type="#_x0000_t202" style="position:absolute;left:10129;top:1301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00" style="position:absolute;left:5729;top:12237;width:4275;height:3757" coordorigin="5729,12237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">
                                <v:group id="Gruppieren 1641649737" o:spid="_x0000_s2501" style="position:absolute;left:7371;top:12237;width:2633;height:3757" coordorigin="7371,12237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">
                                  <v:shape id="Textfeld 3" o:spid="_x0000_s2502" type="#_x0000_t202" style="position:absolute;left:7901;top:12237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3" type="#_x0000_t202" style="position:absolute;left:7371;top:14365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04" style="position:absolute;visibility:visible;mso-wrap-style:square" from="7878,14135" to="9695,1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05" type="#_x0000_t202" style="position:absolute;left:5729;top:1291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06" type="#_x0000_t75" style="position:absolute;left:11332;top:12660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1AA3C434" wp14:editId="5660DCDC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A3C434" id="Gruppieren 199" o:spid="_x0000_s2507" style="position:absolute;margin-left:9.5pt;margin-top:39.05pt;width:92.5pt;height:29.55pt;z-index:253820928" coordorigin="21544,17782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">
                            <v:group id="Gruppieren 1377351992" o:spid="_x0000_s2508" style="position:absolute;left:21544;top:17782;width:11749;height:3758" coordorigin="21544,17782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">
                              <v:shape id="Textfeld 3" o:spid="_x0000_s2509" type="#_x0000_t202" style="position:absolute;left:27447;top:18778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0" type="#_x0000_t202" style="position:absolute;left:25944;top:1855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11" style="position:absolute;left:21544;top:17782;width:4275;height:3758" coordorigin="21544,1778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">
                                <v:group id="Gruppieren 816202547" o:spid="_x0000_s2512" style="position:absolute;left:23186;top:17782;width:2633;height:3758" coordorigin="23186,1778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">
                                  <v:shape id="Textfeld 3" o:spid="_x0000_s2513" type="#_x0000_t202" style="position:absolute;left:23716;top:1778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4" type="#_x0000_t202" style="position:absolute;left:23186;top:1991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15" style="position:absolute;visibility:visible;mso-wrap-style:square" from="23693,19680" to="25510,196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6" type="#_x0000_t202" style="position:absolute;left:21544;top:1846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17" type="#_x0000_t75" style="position:absolute;left:27147;top:18206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0117FF9A" wp14:editId="5D425FC4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17FF9A" id="Gruppieren 188" o:spid="_x0000_s2518" style="position:absolute;margin-left:-12.5pt;margin-top:-2.5pt;width:92.5pt;height:29.55pt;z-index:253819904" coordorigin="21452,12131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">
                            <v:group id="Gruppieren 852017609" o:spid="_x0000_s2519" style="position:absolute;left:21452;top:12131;width:11749;height:3757" coordorigin="21452,12131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">
                              <v:shape id="Textfeld 3" o:spid="_x0000_s2520" type="#_x0000_t202" style="position:absolute;left:27355;top:13126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1" type="#_x0000_t202" style="position:absolute;left:25852;top:129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22" style="position:absolute;left:21452;top:12131;width:4275;height:3757" coordorigin="21452,1213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">
                                <v:group id="Gruppieren 684538671" o:spid="_x0000_s2523" style="position:absolute;left:23094;top:12131;width:2633;height:3757" coordorigin="23094,1213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">
                                  <v:shape id="Textfeld 3" o:spid="_x0000_s2524" type="#_x0000_t202" style="position:absolute;left:23624;top:12131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25" type="#_x0000_t202" style="position:absolute;left:23094;top:14259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26" style="position:absolute;visibility:visible;mso-wrap-style:square" from="23601,14029" to="25418,14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27" type="#_x0000_t202" style="position:absolute;left:21452;top:1281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28" type="#_x0000_t75" style="position:absolute;left:27055;top:12554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1952" behindDoc="0" locked="0" layoutInCell="1" allowOverlap="1" wp14:anchorId="0C9EC9D5" wp14:editId="40C19372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C9EC9D5" id="Gruppieren 210" o:spid="_x0000_s2529" style="position:absolute;margin-left:6.6pt;margin-top:39.3pt;width:92.5pt;height:29.55pt;z-index:253821952" coordorigin="37255,1775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">
                            <v:group id="Gruppieren 1030045885" o:spid="_x0000_s2530" style="position:absolute;left:37255;top:17750;width:11749;height:3758" coordorigin="37255,1775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">
                              <v:shape id="Textfeld 3" o:spid="_x0000_s2531" type="#_x0000_t202" style="position:absolute;left:43158;top:1874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2" type="#_x0000_t202" style="position:absolute;left:41655;top:18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33" style="position:absolute;left:37255;top:17750;width:4275;height:3758" coordorigin="37255,1775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">
                                <v:group id="Gruppieren 965307073" o:spid="_x0000_s2534" style="position:absolute;left:38897;top:17750;width:2633;height:3758" coordorigin="38897,1775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">
                                  <v:shape id="Textfeld 3" o:spid="_x0000_s2535" type="#_x0000_t202" style="position:absolute;left:39427;top:1775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6" type="#_x0000_t202" style="position:absolute;left:38897;top:1987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37" style="position:absolute;visibility:visible;mso-wrap-style:square" from="39404,19648" to="41221,19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8" type="#_x0000_t202" style="position:absolute;left:37255;top:184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39" type="#_x0000_t75" style="position:absolute;left:42858;top:18174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">
                              <v:imagedata r:id="rId2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67158CA5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3424" behindDoc="0" locked="0" layoutInCell="1" allowOverlap="1" wp14:anchorId="006A925E" wp14:editId="4D51223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6A925E" id="_x0000_s2540" style="position:absolute;margin-left:228.05pt;margin-top:12.2pt;width:12.7pt;height:22.2pt;z-index:253543424;mso-width-relative:margin;mso-height-relative:margin" coordorigin="32847,12407" coordsize="163236,28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">
                      <v:shape id="Textfeld 3" o:spid="_x0000_s254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42" type="#_x0000_t202" style="position:absolute;left:32847;top:131886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4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9328" behindDoc="0" locked="0" layoutInCell="1" allowOverlap="1" wp14:anchorId="765228A6" wp14:editId="22E0AF06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5228A6" id="_x0000_s2544" style="position:absolute;margin-left:350.5pt;margin-top:12.2pt;width:50.85pt;height:56.9pt;z-index:25353932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">
                      <v:shape id="Grafik 6" o:spid="_x0000_s2545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">
                        <v:imagedata r:id="rId26" o:title="" chromakey="white"/>
                      </v:shape>
                      <v:shape id="_x0000_s2546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3F799513" wp14:editId="23A598B9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F799513" id="_x0000_s2547" type="#_x0000_t62" style="position:absolute;margin-left:65.8pt;margin-top:12.1pt;width:271.25pt;height:41.3pt;flip:x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1376" behindDoc="0" locked="0" layoutInCell="1" allowOverlap="1" wp14:anchorId="68435A50" wp14:editId="20A74D67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435A50" id="_x0000_s2548" style="position:absolute;margin-left:294.95pt;margin-top:5.85pt;width:12.7pt;height:23.6pt;z-index:25354137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">
                      <v:shape id="Textfeld 3" o:spid="_x0000_s254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1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6ECC6CBF" w:rsidR="008D7E10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877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1168" behindDoc="0" locked="0" layoutInCell="1" allowOverlap="1" wp14:anchorId="75B199BE" wp14:editId="2E1D66E7">
                      <wp:simplePos x="0" y="0"/>
                      <wp:positionH relativeFrom="column">
                        <wp:posOffset>3645480</wp:posOffset>
                      </wp:positionH>
                      <wp:positionV relativeFrom="paragraph">
                        <wp:posOffset>204449</wp:posOffset>
                      </wp:positionV>
                      <wp:extent cx="1085955" cy="415549"/>
                      <wp:effectExtent l="0" t="0" r="6350" b="3810"/>
                      <wp:wrapNone/>
                      <wp:docPr id="641901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955" cy="415549"/>
                                <a:chOff x="2538723" y="28917"/>
                                <a:chExt cx="1085955" cy="415549"/>
                              </a:xfrm>
                            </wpg:grpSpPr>
                            <wpg:grpSp>
                              <wpg:cNvPr id="1959255380" name="Gruppieren 1959255380"/>
                              <wpg:cNvGrpSpPr/>
                              <wpg:grpSpPr>
                                <a:xfrm>
                                  <a:off x="2566586" y="28917"/>
                                  <a:ext cx="1058092" cy="375732"/>
                                  <a:chOff x="2566586" y="28917"/>
                                  <a:chExt cx="1058092" cy="375732"/>
                                </a:xfrm>
                              </wpg:grpSpPr>
                              <wps:wsp>
                                <wps:cNvPr id="2064036135" name="Textfeld 398"/>
                                <wps:cNvSpPr txBox="1"/>
                                <wps:spPr>
                                  <a:xfrm>
                                    <a:off x="2827382" y="9485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4918990" name="Gruppieren 654918990"/>
                                <wpg:cNvGrpSpPr/>
                                <wpg:grpSpPr>
                                  <a:xfrm>
                                    <a:off x="2566586" y="28917"/>
                                    <a:ext cx="263283" cy="375732"/>
                                    <a:chOff x="2566586" y="28917"/>
                                    <a:chExt cx="265727" cy="376755"/>
                                  </a:xfrm>
                                </wpg:grpSpPr>
                                <wps:wsp>
                                  <wps:cNvPr id="1510365886" name="Textfeld 3"/>
                                  <wps:cNvSpPr txBox="1"/>
                                  <wps:spPr>
                                    <a:xfrm>
                                      <a:off x="2604442" y="28917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3944719" name="Textfeld 3"/>
                                  <wps:cNvSpPr txBox="1"/>
                                  <wps:spPr>
                                    <a:xfrm>
                                      <a:off x="2566586" y="241730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067691" name="Gerade Verbindung 702067691"/>
                                  <wps:cNvCnPr/>
                                  <wps:spPr>
                                    <a:xfrm>
                                      <a:off x="2617298" y="218696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07415108" name="Grafik 1507415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982481" y="65918"/>
                                    <a:ext cx="432000" cy="3020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3914750" name="Textfeld 3"/>
                                <wps:cNvSpPr txBox="1"/>
                                <wps:spPr>
                                  <a:xfrm flipH="1">
                                    <a:off x="3290954" y="132518"/>
                                    <a:ext cx="33372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1842217" name="Grafik 1351842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38723" y="243110"/>
                                  <a:ext cx="288000" cy="20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B199BE" id="Gruppieren 7" o:spid="_x0000_s2552" style="position:absolute;margin-left:287.05pt;margin-top:16.1pt;width:85.5pt;height:32.7pt;z-index:253831168" coordorigin="25387,289" coordsize="10859,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">
                      <v:group id="Gruppieren 1959255380" o:spid="_x0000_s2553" style="position:absolute;left:25665;top:289;width:10581;height:3757" coordorigin="25665,289" coordsize="10580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">
                        <v:shape id="Textfeld 398" o:spid="_x0000_s2554" type="#_x0000_t202" style="position:absolute;left:28273;top:948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7151F8C2" w14:textId="77777777" w:rsidR="00B877BD" w:rsidRDefault="00B877BD" w:rsidP="00B877B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54918990" o:spid="_x0000_s2555" style="position:absolute;left:25665;top:289;width:2633;height:3757" coordorigin="25665,289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">
                          <v:shape id="Textfeld 3" o:spid="_x0000_s2556" type="#_x0000_t202" style="position:absolute;left:26044;top:289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3C5E74AB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557" type="#_x0000_t202" style="position:absolute;left:25665;top:2417;width:2658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59651544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702067691" o:spid="_x0000_s2558" style="position:absolute;visibility:visible;mso-wrap-style:square" from="26172,2186" to="27625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1507415108" o:spid="_x0000_s2559" type="#_x0000_t75" style="position:absolute;left:29824;top:659;width:4320;height:302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">
                          <v:imagedata r:id="rId50" o:title="" cropbottom="33944f" cropleft="1f" cropright="2644f" recolortarget="#333 [1446]"/>
                        </v:shape>
                        <v:shape id="Textfeld 3" o:spid="_x0000_s2560" type="#_x0000_t202" style="position:absolute;left:32909;top:1325;width:3337;height:20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B61B394" w14:textId="77777777" w:rsidR="00B877BD" w:rsidRDefault="00B877BD" w:rsidP="00B877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shape id="Grafik 1351842217" o:spid="_x0000_s2561" type="#_x0000_t75" style="position:absolute;left:25387;top:2431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">
                        <v:imagedata r:id="rId50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4B973A71" wp14:editId="4AB163A5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B973A71" id="Gruppieren 4" o:spid="_x0000_s2562" style="position:absolute;margin-left:18.75pt;margin-top:2.25pt;width:69.5pt;height:37.4pt;z-index:253832192;mso-height-relative:margin" coordorigin=",84" coordsize="8827,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">
                            <v:shape id="Textfeld 3" o:spid="_x0000_s2563" type="#_x0000_t202" style="position:absolute;left:2981;top:1763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19F1C8E5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64" style="position:absolute;left:125;top:527;width:2633;height:3758" coordorigin="12546,52791" coordsize="265727,37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">
                              <v:shape id="Textfeld 3" o:spid="_x0000_s2565" type="#_x0000_t202" style="position:absolute;left:50405;top:52791;width:159583;height:18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66" type="#_x0000_t202" style="position:absolute;left:12546;top:265654;width:265727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67" style="position:absolute;visibility:visible;mso-wrap-style:square" from="63258,242620" to="244929,24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Grafik 1131233221" o:spid="_x0000_s2568" type="#_x0000_t75" style="position:absolute;left:1;top:84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">
                              <v:imagedata r:id="rId111" o:title="" cropbottom="33944f" cropleft="1f" cropright="2644f" recolortarget="#333 [1446]"/>
                            </v:shape>
                            <v:shape id="Grafik 1662860175" o:spid="_x0000_s2569" type="#_x0000_t75" style="position:absolute;top:2823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">
                              <v:imagedata r:id="rId50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3216" behindDoc="0" locked="0" layoutInCell="1" allowOverlap="1" wp14:anchorId="26D1C7E8" wp14:editId="7AF68AC6">
                            <wp:simplePos x="0" y="0"/>
                            <wp:positionH relativeFrom="column">
                              <wp:posOffset>267038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25525" cy="413797"/>
                            <wp:effectExtent l="0" t="0" r="3175" b="5715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13797"/>
                                      <a:chOff x="1329970" y="5938"/>
                                      <a:chExt cx="1026147" cy="41419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0061" y="50268"/>
                                        <a:ext cx="263283" cy="369861"/>
                                        <a:chOff x="1360061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60061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59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6D1C7E8" id="Gruppieren 5" o:spid="_x0000_s2570" style="position:absolute;margin-left:21.05pt;margin-top:2.75pt;width:80.75pt;height:32.6pt;z-index:253833216;mso-height-relative:margin" coordorigin="13299,59" coordsize="10261,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">
                            <v:shape id="Grafik 1861766732" o:spid="_x0000_s2571" type="#_x0000_t75" style="position:absolute;left:17508;top:928;width:4320;height:302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">
                              <v:imagedata r:id="rId50" o:title="" cropbottom="33944f" cropleft="1f" cropright="2644f" recolortarget="#333 [1446]"/>
                            </v:shape>
                            <v:shape id="Textfeld 398" o:spid="_x0000_s2572" type="#_x0000_t202" style="position:absolute;left:16208;top:1087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73" style="position:absolute;left:13600;top:502;width:2633;height:3699" coordorigin="13600,502" coordsize="2657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">
                              <v:shape id="Textfeld 3" o:spid="_x0000_s2574" type="#_x0000_t202" style="position:absolute;left:13978;top:502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75" type="#_x0000_t202" style="position:absolute;left:13600;top:2571;width:265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76" style="position:absolute;visibility:visible;mso-wrap-style:square" from="14107,2401" to="15560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shape id="Grafik 263940657" o:spid="_x0000_s2577" type="#_x0000_t75" style="position:absolute;left:13299;top: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">
                              <v:imagedata r:id="rId50" o:title="" cropbottom="33944f" cropleft="1f" cropright="2644f" recolortarget="#333 [1446]"/>
                            </v:shape>
                            <v:shape id="Textfeld 3" o:spid="_x0000_s2578" type="#_x0000_t202" style="position:absolute;left:20593;top:1594;width:2968;height:20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7B19A173" w14:textId="7777777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FE37A17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EEB93C5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181FF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5056" behindDoc="0" locked="0" layoutInCell="1" allowOverlap="1" wp14:anchorId="2A3E7E0A" wp14:editId="3D611E8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2ED00762" w:rsidR="002A51C1" w:rsidRDefault="002A51C1" w:rsidP="00E13C64">
      <w:pPr>
        <w:spacing w:line="240" w:lineRule="atLeast"/>
      </w:pPr>
    </w:p>
    <w:sectPr w:rsidR="002A51C1" w:rsidSect="001D1C8B">
      <w:headerReference w:type="default" r:id="rId137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98CD8" w14:textId="77777777" w:rsidR="008634AD" w:rsidRDefault="008634AD" w:rsidP="00F56440">
      <w:r>
        <w:separator/>
      </w:r>
    </w:p>
    <w:p w14:paraId="12CD2A44" w14:textId="77777777" w:rsidR="008634AD" w:rsidRDefault="008634AD" w:rsidP="00F56440"/>
    <w:p w14:paraId="63DB267A" w14:textId="77777777" w:rsidR="008634AD" w:rsidRDefault="008634AD" w:rsidP="00F56440"/>
    <w:p w14:paraId="696003DD" w14:textId="77777777" w:rsidR="008634AD" w:rsidRDefault="008634AD" w:rsidP="00F56440"/>
    <w:p w14:paraId="2381248E" w14:textId="77777777" w:rsidR="008634AD" w:rsidRDefault="008634AD"/>
    <w:p w14:paraId="2C642B50" w14:textId="77777777" w:rsidR="008634AD" w:rsidRDefault="008634AD"/>
    <w:p w14:paraId="19DE59BB" w14:textId="77777777" w:rsidR="008634AD" w:rsidRDefault="008634AD"/>
  </w:endnote>
  <w:endnote w:type="continuationSeparator" w:id="0">
    <w:p w14:paraId="6578235B" w14:textId="77777777" w:rsidR="008634AD" w:rsidRDefault="008634AD" w:rsidP="00F56440">
      <w:r>
        <w:continuationSeparator/>
      </w:r>
    </w:p>
    <w:p w14:paraId="4CF134E0" w14:textId="77777777" w:rsidR="008634AD" w:rsidRDefault="008634AD" w:rsidP="00F56440"/>
    <w:p w14:paraId="5C86458C" w14:textId="77777777" w:rsidR="008634AD" w:rsidRDefault="008634AD" w:rsidP="00F56440"/>
    <w:p w14:paraId="2626F356" w14:textId="77777777" w:rsidR="008634AD" w:rsidRDefault="008634AD" w:rsidP="00F56440"/>
    <w:p w14:paraId="3F51FE2A" w14:textId="77777777" w:rsidR="008634AD" w:rsidRDefault="008634AD"/>
    <w:p w14:paraId="47905584" w14:textId="77777777" w:rsidR="008634AD" w:rsidRDefault="008634AD"/>
    <w:p w14:paraId="072D9501" w14:textId="77777777" w:rsidR="008634AD" w:rsidRDefault="008634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C004E" w14:textId="77777777" w:rsidR="008634AD" w:rsidRDefault="008634AD" w:rsidP="00F56440">
      <w:r>
        <w:separator/>
      </w:r>
    </w:p>
    <w:p w14:paraId="35445906" w14:textId="77777777" w:rsidR="008634AD" w:rsidRDefault="008634AD" w:rsidP="00F56440"/>
    <w:p w14:paraId="1A1806DC" w14:textId="77777777" w:rsidR="008634AD" w:rsidRDefault="008634AD" w:rsidP="00F56440"/>
    <w:p w14:paraId="26CBEAEF" w14:textId="77777777" w:rsidR="008634AD" w:rsidRDefault="008634AD" w:rsidP="00F56440"/>
    <w:p w14:paraId="78009176" w14:textId="77777777" w:rsidR="008634AD" w:rsidRDefault="008634AD"/>
    <w:p w14:paraId="48D95660" w14:textId="77777777" w:rsidR="008634AD" w:rsidRDefault="008634AD"/>
    <w:p w14:paraId="54D37A1D" w14:textId="77777777" w:rsidR="008634AD" w:rsidRDefault="008634AD"/>
  </w:footnote>
  <w:footnote w:type="continuationSeparator" w:id="0">
    <w:p w14:paraId="40CEB26F" w14:textId="77777777" w:rsidR="008634AD" w:rsidRDefault="008634AD" w:rsidP="00F56440">
      <w:r>
        <w:continuationSeparator/>
      </w:r>
    </w:p>
    <w:p w14:paraId="54A0178D" w14:textId="77777777" w:rsidR="008634AD" w:rsidRDefault="008634AD" w:rsidP="00F56440"/>
    <w:p w14:paraId="1CB46427" w14:textId="77777777" w:rsidR="008634AD" w:rsidRDefault="008634AD" w:rsidP="00F56440"/>
    <w:p w14:paraId="4F72DD2C" w14:textId="77777777" w:rsidR="008634AD" w:rsidRDefault="008634AD" w:rsidP="00F56440"/>
    <w:p w14:paraId="049BB2E3" w14:textId="77777777" w:rsidR="008634AD" w:rsidRDefault="008634AD"/>
    <w:p w14:paraId="642A5008" w14:textId="77777777" w:rsidR="008634AD" w:rsidRDefault="008634AD"/>
    <w:p w14:paraId="464D2B22" w14:textId="77777777" w:rsidR="008634AD" w:rsidRDefault="008634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BF567" w14:textId="77777777" w:rsidR="00FB1B21" w:rsidRPr="00E0758C" w:rsidRDefault="00FB1B21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83.5pt;height:68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210A"/>
    <w:rsid w:val="00063373"/>
    <w:rsid w:val="00074FE1"/>
    <w:rsid w:val="00076180"/>
    <w:rsid w:val="00076A10"/>
    <w:rsid w:val="00077C55"/>
    <w:rsid w:val="00081A68"/>
    <w:rsid w:val="00081AEE"/>
    <w:rsid w:val="00085A82"/>
    <w:rsid w:val="000876EC"/>
    <w:rsid w:val="000909C0"/>
    <w:rsid w:val="000909CC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13CD"/>
    <w:rsid w:val="000F1545"/>
    <w:rsid w:val="000F32C4"/>
    <w:rsid w:val="000F3516"/>
    <w:rsid w:val="000F44CB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39F2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D9F"/>
    <w:rsid w:val="001948F0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7422"/>
    <w:rsid w:val="002C0BB7"/>
    <w:rsid w:val="002C1315"/>
    <w:rsid w:val="002C19BA"/>
    <w:rsid w:val="002C2ECB"/>
    <w:rsid w:val="002C37F8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B6E"/>
    <w:rsid w:val="0033677C"/>
    <w:rsid w:val="00337FCD"/>
    <w:rsid w:val="00341295"/>
    <w:rsid w:val="00341EE8"/>
    <w:rsid w:val="0034350A"/>
    <w:rsid w:val="00343820"/>
    <w:rsid w:val="003451F7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551B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5E9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412E"/>
    <w:rsid w:val="006A7431"/>
    <w:rsid w:val="006A782B"/>
    <w:rsid w:val="006B1E07"/>
    <w:rsid w:val="006B4905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9E8"/>
    <w:rsid w:val="00854D4E"/>
    <w:rsid w:val="008616E5"/>
    <w:rsid w:val="008619E9"/>
    <w:rsid w:val="008634AD"/>
    <w:rsid w:val="00867226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4AEE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2A7D"/>
    <w:rsid w:val="00942DC5"/>
    <w:rsid w:val="00942FF7"/>
    <w:rsid w:val="009437EE"/>
    <w:rsid w:val="00943A12"/>
    <w:rsid w:val="00944091"/>
    <w:rsid w:val="0094443D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3ABA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3BFD"/>
    <w:rsid w:val="00CC77F0"/>
    <w:rsid w:val="00CD0604"/>
    <w:rsid w:val="00CD338A"/>
    <w:rsid w:val="00CD4046"/>
    <w:rsid w:val="00CD41E0"/>
    <w:rsid w:val="00CD4FD7"/>
    <w:rsid w:val="00CD519E"/>
    <w:rsid w:val="00CD583B"/>
    <w:rsid w:val="00CD70B2"/>
    <w:rsid w:val="00CD7D00"/>
    <w:rsid w:val="00CD7EA4"/>
    <w:rsid w:val="00CE0026"/>
    <w:rsid w:val="00CE21BC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56AA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2425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header" Target="header3.xml"/><Relationship Id="rId138" Type="http://schemas.openxmlformats.org/officeDocument/2006/relationships/fontTable" Target="fontTable.xml"/><Relationship Id="rId16" Type="http://schemas.openxmlformats.org/officeDocument/2006/relationships/image" Target="media/image9.wmf"/><Relationship Id="rId107" Type="http://schemas.openxmlformats.org/officeDocument/2006/relationships/image" Target="media/image75.png"/><Relationship Id="rId11" Type="http://schemas.openxmlformats.org/officeDocument/2006/relationships/header" Target="header1.xml"/><Relationship Id="rId32" Type="http://schemas.openxmlformats.org/officeDocument/2006/relationships/image" Target="media/image25.wmf"/><Relationship Id="rId37" Type="http://schemas.openxmlformats.org/officeDocument/2006/relationships/image" Target="media/image29.svg"/><Relationship Id="rId53" Type="http://schemas.openxmlformats.org/officeDocument/2006/relationships/image" Target="media/image41.png"/><Relationship Id="rId58" Type="http://schemas.openxmlformats.org/officeDocument/2006/relationships/image" Target="media/image47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102" Type="http://schemas.microsoft.com/office/2007/relationships/hdphoto" Target="media/hdphoto3.wdp"/><Relationship Id="rId123" Type="http://schemas.openxmlformats.org/officeDocument/2006/relationships/image" Target="media/image89.png"/><Relationship Id="rId128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hyperlink" Target="file:///C:/Users/lboeing/Downloads/mathe-sicher-koennen.dzlm.de/erklaervideos%3fnid=695" TargetMode="External"/><Relationship Id="rId95" Type="http://schemas.openxmlformats.org/officeDocument/2006/relationships/image" Target="media/image71.jpeg"/><Relationship Id="rId22" Type="http://schemas.openxmlformats.org/officeDocument/2006/relationships/header" Target="header2.xml"/><Relationship Id="rId27" Type="http://schemas.openxmlformats.org/officeDocument/2006/relationships/image" Target="media/image20.wmf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64" Type="http://schemas.openxmlformats.org/officeDocument/2006/relationships/footer" Target="footer2.xml"/><Relationship Id="rId69" Type="http://schemas.openxmlformats.org/officeDocument/2006/relationships/image" Target="media/image55.png"/><Relationship Id="rId113" Type="http://schemas.openxmlformats.org/officeDocument/2006/relationships/image" Target="media/image80.png"/><Relationship Id="rId118" Type="http://schemas.openxmlformats.org/officeDocument/2006/relationships/image" Target="media/image85.jpeg"/><Relationship Id="rId134" Type="http://schemas.openxmlformats.org/officeDocument/2006/relationships/image" Target="media/image101.wmf"/><Relationship Id="rId139" Type="http://schemas.openxmlformats.org/officeDocument/2006/relationships/theme" Target="theme/theme1.xml"/><Relationship Id="rId80" Type="http://schemas.openxmlformats.org/officeDocument/2006/relationships/image" Target="media/image64.png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33" Type="http://schemas.openxmlformats.org/officeDocument/2006/relationships/image" Target="media/image26.wmf"/><Relationship Id="rId38" Type="http://schemas.openxmlformats.org/officeDocument/2006/relationships/image" Target="media/image31.png"/><Relationship Id="rId59" Type="http://schemas.openxmlformats.org/officeDocument/2006/relationships/image" Target="media/image46.wmf"/><Relationship Id="rId103" Type="http://schemas.openxmlformats.org/officeDocument/2006/relationships/hyperlink" Target="https://mathe-sicher-koennen.dzlm.de/erklaervideos?nid=696" TargetMode="External"/><Relationship Id="rId108" Type="http://schemas.openxmlformats.org/officeDocument/2006/relationships/image" Target="media/image76.emf"/><Relationship Id="rId124" Type="http://schemas.openxmlformats.org/officeDocument/2006/relationships/image" Target="media/image90.png"/><Relationship Id="rId129" Type="http://schemas.openxmlformats.org/officeDocument/2006/relationships/image" Target="media/image96.png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microsoft.com/office/2007/relationships/hdphoto" Target="media/hdphoto1.wdp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png"/><Relationship Id="rId28" Type="http://schemas.openxmlformats.org/officeDocument/2006/relationships/image" Target="media/image21.wmf"/><Relationship Id="rId49" Type="http://schemas.openxmlformats.org/officeDocument/2006/relationships/image" Target="media/image40.png"/><Relationship Id="rId114" Type="http://schemas.openxmlformats.org/officeDocument/2006/relationships/image" Target="media/image85.png"/><Relationship Id="rId119" Type="http://schemas.openxmlformats.org/officeDocument/2006/relationships/image" Target="media/image86.png"/><Relationship Id="rId44" Type="http://schemas.openxmlformats.org/officeDocument/2006/relationships/image" Target="media/image36.png"/><Relationship Id="rId60" Type="http://schemas.openxmlformats.org/officeDocument/2006/relationships/image" Target="media/image47.wmf"/><Relationship Id="rId65" Type="http://schemas.openxmlformats.org/officeDocument/2006/relationships/image" Target="media/image51.png"/><Relationship Id="rId81" Type="http://schemas.openxmlformats.org/officeDocument/2006/relationships/image" Target="media/image65.png"/><Relationship Id="rId130" Type="http://schemas.openxmlformats.org/officeDocument/2006/relationships/image" Target="media/image97.png"/><Relationship Id="rId135" Type="http://schemas.openxmlformats.org/officeDocument/2006/relationships/image" Target="media/image102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0.png"/><Relationship Id="rId109" Type="http://schemas.openxmlformats.org/officeDocument/2006/relationships/image" Target="media/image77.emf"/><Relationship Id="rId34" Type="http://schemas.openxmlformats.org/officeDocument/2006/relationships/image" Target="media/image27.png"/><Relationship Id="rId50" Type="http://schemas.openxmlformats.org/officeDocument/2006/relationships/image" Target="media/image140.png"/><Relationship Id="rId55" Type="http://schemas.openxmlformats.org/officeDocument/2006/relationships/image" Target="media/image43.emf"/><Relationship Id="rId76" Type="http://schemas.openxmlformats.org/officeDocument/2006/relationships/image" Target="media/image60.png"/><Relationship Id="rId97" Type="http://schemas.microsoft.com/office/2007/relationships/hdphoto" Target="media/hdphoto2.wdp"/><Relationship Id="rId104" Type="http://schemas.openxmlformats.org/officeDocument/2006/relationships/image" Target="media/image73.png"/><Relationship Id="rId120" Type="http://schemas.openxmlformats.org/officeDocument/2006/relationships/image" Target="media/image91.png"/><Relationship Id="rId125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110" Type="http://schemas.openxmlformats.org/officeDocument/2006/relationships/image" Target="media/image78.png"/><Relationship Id="rId115" Type="http://schemas.openxmlformats.org/officeDocument/2006/relationships/image" Target="media/image81.wmf"/><Relationship Id="rId131" Type="http://schemas.openxmlformats.org/officeDocument/2006/relationships/image" Target="media/image98.wmf"/><Relationship Id="rId136" Type="http://schemas.openxmlformats.org/officeDocument/2006/relationships/image" Target="media/image103.jpeg"/><Relationship Id="rId61" Type="http://schemas.openxmlformats.org/officeDocument/2006/relationships/image" Target="media/image48.png"/><Relationship Id="rId82" Type="http://schemas.openxmlformats.org/officeDocument/2006/relationships/hyperlink" Target="https://mathe-sicher-koennen.dzlm.de/erklaervideos?nid=695" TargetMode="External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30" Type="http://schemas.openxmlformats.org/officeDocument/2006/relationships/image" Target="media/image23.png"/><Relationship Id="rId35" Type="http://schemas.openxmlformats.org/officeDocument/2006/relationships/hyperlink" Target="https://dzlm.de/vam/msk-bruchstreifen.html" TargetMode="External"/><Relationship Id="rId56" Type="http://schemas.openxmlformats.org/officeDocument/2006/relationships/image" Target="media/image44.wmf"/><Relationship Id="rId77" Type="http://schemas.openxmlformats.org/officeDocument/2006/relationships/image" Target="media/image280.png"/><Relationship Id="rId100" Type="http://schemas.openxmlformats.org/officeDocument/2006/relationships/image" Target="media/image71.png"/><Relationship Id="rId105" Type="http://schemas.openxmlformats.org/officeDocument/2006/relationships/hyperlink" Target="http://www.mathe-sicher-koennen.dzlm.de/erklaervideos?nid=696" TargetMode="External"/><Relationship Id="rId126" Type="http://schemas.openxmlformats.org/officeDocument/2006/relationships/image" Target="media/image93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68.jpeg"/><Relationship Id="rId98" Type="http://schemas.openxmlformats.org/officeDocument/2006/relationships/image" Target="media/image70.png"/><Relationship Id="rId121" Type="http://schemas.openxmlformats.org/officeDocument/2006/relationships/image" Target="media/image87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hyperlink" Target="http://www.mathe-sicher-koennen.dzlm.de/erklaervideos?nid=694" TargetMode="External"/><Relationship Id="rId67" Type="http://schemas.openxmlformats.org/officeDocument/2006/relationships/header" Target="header4.xml"/><Relationship Id="rId116" Type="http://schemas.openxmlformats.org/officeDocument/2006/relationships/header" Target="header7.xml"/><Relationship Id="rId137" Type="http://schemas.openxmlformats.org/officeDocument/2006/relationships/header" Target="header8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49.jpeg"/><Relationship Id="rId83" Type="http://schemas.openxmlformats.org/officeDocument/2006/relationships/hyperlink" Target="http://www.mathe-sicher-koennen.dzlm.de/erklaervideos?nid=695" TargetMode="External"/><Relationship Id="rId111" Type="http://schemas.openxmlformats.org/officeDocument/2006/relationships/image" Target="media/image82.png"/><Relationship Id="rId132" Type="http://schemas.openxmlformats.org/officeDocument/2006/relationships/image" Target="media/image99.wmf"/><Relationship Id="rId15" Type="http://schemas.openxmlformats.org/officeDocument/2006/relationships/image" Target="media/image8.wmf"/><Relationship Id="rId36" Type="http://schemas.openxmlformats.org/officeDocument/2006/relationships/image" Target="media/image28.png"/><Relationship Id="rId57" Type="http://schemas.openxmlformats.org/officeDocument/2006/relationships/image" Target="media/image45.png"/><Relationship Id="rId106" Type="http://schemas.openxmlformats.org/officeDocument/2006/relationships/hyperlink" Target="http://www.mathe-sicher-koennen.dzlm.de/erklaervideos?nid=696" TargetMode="External"/><Relationship Id="rId127" Type="http://schemas.openxmlformats.org/officeDocument/2006/relationships/image" Target="media/image94.png"/><Relationship Id="rId10" Type="http://schemas.openxmlformats.org/officeDocument/2006/relationships/image" Target="media/image4.png"/><Relationship Id="rId31" Type="http://schemas.openxmlformats.org/officeDocument/2006/relationships/image" Target="media/image24.wmf"/><Relationship Id="rId52" Type="http://schemas.openxmlformats.org/officeDocument/2006/relationships/hyperlink" Target="https://mathe-sicher-koennen.dzlm.de/erklaervideos?nid=694" TargetMode="External"/><Relationship Id="rId73" Type="http://schemas.openxmlformats.org/officeDocument/2006/relationships/image" Target="media/image61.png"/><Relationship Id="rId78" Type="http://schemas.openxmlformats.org/officeDocument/2006/relationships/image" Target="media/image62.png"/><Relationship Id="rId94" Type="http://schemas.openxmlformats.org/officeDocument/2006/relationships/image" Target="media/image70.jpeg"/><Relationship Id="rId99" Type="http://schemas.openxmlformats.org/officeDocument/2006/relationships/image" Target="media/image74.png"/><Relationship Id="rId101" Type="http://schemas.openxmlformats.org/officeDocument/2006/relationships/image" Target="media/image72.png"/><Relationship Id="rId122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hyperlink" Target="http://www.mathe-sicher-koennen.dzlm.de/erklaervideos?nid=694" TargetMode="External"/><Relationship Id="rId68" Type="http://schemas.openxmlformats.org/officeDocument/2006/relationships/header" Target="header5.xml"/><Relationship Id="rId89" Type="http://schemas.openxmlformats.org/officeDocument/2006/relationships/hyperlink" Target="http://www.mathe-sicher-koennen.dzlm.de/erklaervideos?nid=695" TargetMode="External"/><Relationship Id="rId112" Type="http://schemas.openxmlformats.org/officeDocument/2006/relationships/header" Target="header6.xml"/><Relationship Id="rId133" Type="http://schemas.openxmlformats.org/officeDocument/2006/relationships/image" Target="media/image10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7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0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21</Pages>
  <Words>3231</Words>
  <Characters>20361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B.</cp:lastModifiedBy>
  <cp:revision>2</cp:revision>
  <cp:lastPrinted>2025-11-10T03:10:00Z</cp:lastPrinted>
  <dcterms:created xsi:type="dcterms:W3CDTF">2025-11-17T08:05:00Z</dcterms:created>
  <dcterms:modified xsi:type="dcterms:W3CDTF">2025-11-17T08:05:00Z</dcterms:modified>
</cp:coreProperties>
</file>