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00288" behindDoc="1" locked="0" layoutInCell="1" allowOverlap="1" wp14:anchorId="26190F56" wp14:editId="4A4EB8FD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63782449" w14:textId="677672BC" w:rsidR="00E0758C" w:rsidRPr="00FB1B21" w:rsidRDefault="00D73F40" w:rsidP="00FB1B21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4095B508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0DD5CB4" w14:textId="77777777" w:rsidR="0096103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0DB1F600" w14:textId="51F559AB" w:rsidR="0006029E" w:rsidRPr="0006029E" w:rsidRDefault="0006029E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06029E">
              <w:rPr>
                <w:rFonts w:ascii="Calibri" w:eastAsiaTheme="minorHAnsi" w:hAnsi="Calibri"/>
                <w:b w:val="0"/>
                <w:bCs/>
              </w:rPr>
              <w:sym w:font="Wingdings" w:char="F06E"/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 xml:space="preserve"> Arbeitsmaterial Streifentafel (1 Seite, ganz hin</w:t>
            </w:r>
            <w:r w:rsidR="0094273E">
              <w:rPr>
                <w:rFonts w:ascii="Calibri" w:eastAsiaTheme="minorHAnsi" w:hAnsi="Calibri"/>
                <w:b w:val="0"/>
                <w:bCs/>
                <w:color w:val="000000"/>
              </w:rPr>
              <w:t>t</w:t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>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6CBAA52C" w:rsidR="0006029E" w:rsidRPr="0006029E" w:rsidRDefault="00D21024" w:rsidP="0006029E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297FAF49" w14:textId="77777777" w:rsidR="00756F6E" w:rsidRDefault="00756F6E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06029E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1A6D43A7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</w:tcBorders>
                </w:tcPr>
                <w:p w14:paraId="3950C083" w14:textId="7621F88A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–25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3DA4F8F6" w:rsidR="00961035" w:rsidRPr="009C6E3B" w:rsidRDefault="00527F96" w:rsidP="00527F96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527F96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D21024">
                    <w:rPr>
                      <w:color w:val="808080"/>
                    </w:rPr>
                    <w:t>Birte Pöhler</w:t>
                  </w:r>
                  <w:r>
                    <w:rPr>
                      <w:color w:val="808080"/>
                    </w:rPr>
                    <w:t xml:space="preserve">-Friedrich, </w:t>
                  </w:r>
                  <w:r w:rsidRPr="00D21024">
                    <w:rPr>
                      <w:color w:val="808080"/>
                    </w:rPr>
                    <w:t>Susanne Prediger</w:t>
                  </w:r>
                  <w:r>
                    <w:rPr>
                      <w:color w:val="808080"/>
                    </w:rPr>
                    <w:t xml:space="preserve"> &amp; Lena Wessel</w:t>
                  </w:r>
                  <w:r w:rsidRPr="00527F96">
                    <w:rPr>
                      <w:color w:val="808080"/>
                    </w:rPr>
                    <w:t xml:space="preserve"> (2026). Mathe sicher können Diagnose- und Förderbausteine B</w:t>
                  </w:r>
                  <w:r>
                    <w:rPr>
                      <w:color w:val="808080"/>
                    </w:rPr>
                    <w:t>2</w:t>
                  </w:r>
                  <w:r w:rsidRPr="00527F96">
                    <w:rPr>
                      <w:color w:val="808080"/>
                    </w:rPr>
                    <w:t>: Gleichwertige Brüche verstehen und berechnen. In Prediger, S., Selter, C., Hußmann, S. &amp; Nührenbörger, M. (</w:t>
                  </w:r>
                  <w:r>
                    <w:rPr>
                      <w:color w:val="808080"/>
                    </w:rPr>
                    <w:t>Hrsg</w:t>
                  </w:r>
                  <w:r w:rsidRPr="00527F96">
                    <w:rPr>
                      <w:color w:val="808080"/>
                    </w:rPr>
                    <w:t xml:space="preserve">.). (2026). </w:t>
                  </w:r>
                  <w:r w:rsidRPr="00527F96">
                    <w:rPr>
                      <w:i/>
                      <w:iCs/>
                      <w:color w:val="808080"/>
                    </w:rPr>
                    <w:t>Mathe sicher können: Diagnose- und Förderkonzept zur Sicherung mathematischer Basiskompetenzen. Brüche, Prozente, Dezimalzahlen (2. Auflage)</w:t>
                  </w:r>
                  <w:r w:rsidRPr="00527F96">
                    <w:rPr>
                      <w:color w:val="808080"/>
                    </w:rPr>
                    <w:t xml:space="preserve">. Cornelsen.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="00961035" w:rsidRPr="009C6E3B">
                    <w:rPr>
                      <w:color w:val="808080"/>
                    </w:rPr>
                    <w:t>mathe-sicher-koennen.dzlm.de/bpd/#</w:t>
                  </w:r>
                  <w:r w:rsidR="00961035"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18AFC9EE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AB0561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AB0561">
                    <w:rPr>
                      <w:color w:val="808080"/>
                    </w:rPr>
                    <w:t xml:space="preserve"> und </w:t>
                  </w:r>
                  <w:r w:rsidR="00B322FE">
                    <w:rPr>
                      <w:color w:val="808080"/>
                    </w:rPr>
                    <w:t xml:space="preserve">flexible </w:t>
                  </w:r>
                  <w:r w:rsidR="00F2473C">
                    <w:rPr>
                      <w:color w:val="808080"/>
                    </w:rPr>
                    <w:t>digitale Bruchstreifen</w:t>
                  </w:r>
                  <w:r w:rsidR="003B0CB3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</w:t>
                  </w:r>
                  <w:r w:rsidR="00F21536">
                    <w:rPr>
                      <w:color w:val="808080"/>
                    </w:rPr>
                    <w:t xml:space="preserve"> bzw. </w:t>
                  </w:r>
                  <w:r w:rsidR="0022387C" w:rsidRPr="009B4285">
                    <w:rPr>
                      <w:color w:val="808080"/>
                    </w:rPr>
                    <w:t>https://dzlm.de/vam/msk-bruchstreifen.html</w:t>
                  </w:r>
                  <w:r w:rsidR="0022387C" w:rsidRPr="00381DE1"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 xml:space="preserve">Die Streifentafel </w:t>
                  </w:r>
                  <w:r w:rsidR="0022387C">
                    <w:rPr>
                      <w:color w:val="808080"/>
                    </w:rPr>
                    <w:t xml:space="preserve">ist als Zusatzmaterial unter dem Link erhältlich, </w:t>
                  </w:r>
                  <w:r w:rsidR="00F43DA2">
                    <w:rPr>
                      <w:color w:val="808080"/>
                    </w:rPr>
                    <w:t xml:space="preserve">die Lernenden </w:t>
                  </w:r>
                  <w:r w:rsidR="0022387C">
                    <w:rPr>
                      <w:color w:val="808080"/>
                    </w:rPr>
                    <w:t xml:space="preserve">sollten sie </w:t>
                  </w:r>
                  <w:r w:rsidR="00F43DA2">
                    <w:rPr>
                      <w:color w:val="808080"/>
                    </w:rPr>
                    <w:t>am besten in eine Hülle packen und mit Folienstuft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  <w:r w:rsidR="00F21536">
                    <w:rPr>
                      <w:color w:val="808080"/>
                    </w:rPr>
                    <w:br/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7EE53357" w14:textId="77777777" w:rsidR="00FB1B21" w:rsidRDefault="00FB1B21" w:rsidP="00E13C64">
      <w:pPr>
        <w:spacing w:line="240" w:lineRule="atLeast"/>
        <w:sectPr w:rsidR="00FB1B21" w:rsidSect="001D1C8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bookmarkEnd w:id="0"/>
    <w:p w14:paraId="4F3ABFC1" w14:textId="77777777" w:rsidR="00E028E8" w:rsidRDefault="00E028E8" w:rsidP="00E13C64">
      <w:pPr>
        <w:spacing w:line="240" w:lineRule="atLeast"/>
      </w:pPr>
    </w:p>
    <w:tbl>
      <w:tblPr>
        <w:tblW w:w="8789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</w:tblGrid>
      <w:tr w:rsidR="001A7C06" w:rsidRPr="00B73599" w14:paraId="6438BB08" w14:textId="77777777" w:rsidTr="00684F4F">
        <w:tc>
          <w:tcPr>
            <w:tcW w:w="426" w:type="dxa"/>
          </w:tcPr>
          <w:p w14:paraId="6FBE1B50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363" w:type="dxa"/>
          </w:tcPr>
          <w:p w14:paraId="6B2ACE49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1A7C06" w:rsidRPr="00B73599" w14:paraId="08CA2FA0" w14:textId="77777777" w:rsidTr="00684F4F">
        <w:tc>
          <w:tcPr>
            <w:tcW w:w="426" w:type="dxa"/>
          </w:tcPr>
          <w:p w14:paraId="6F6C0D20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363" w:type="dxa"/>
          </w:tcPr>
          <w:p w14:paraId="1F40820F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3562961C" wp14:editId="18D46408">
                      <wp:simplePos x="0" y="0"/>
                      <wp:positionH relativeFrom="column">
                        <wp:posOffset>4106957</wp:posOffset>
                      </wp:positionH>
                      <wp:positionV relativeFrom="paragraph">
                        <wp:posOffset>436360</wp:posOffset>
                      </wp:positionV>
                      <wp:extent cx="175260" cy="317616"/>
                      <wp:effectExtent l="0" t="0" r="2540" b="0"/>
                      <wp:wrapNone/>
                      <wp:docPr id="12481079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2481079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5642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14" name="Textfeld 3"/>
                              <wps:cNvSpPr txBox="1"/>
                              <wps:spPr>
                                <a:xfrm>
                                  <a:off x="79950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91AD6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15" name="Gerade Verbindung 1"/>
                              <wps:cNvCnPr/>
                              <wps:spPr>
                                <a:xfrm>
                                  <a:off x="57419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2961C" id="Gruppieren 2" o:spid="_x0000_s1026" style="position:absolute;margin-left:323.4pt;margin-top:34.35pt;width:13.8pt;height:25pt;z-index:2533468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9CB5642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9950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B91AD6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84170" to="165887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1A7C06" w:rsidRPr="00B73599" w14:paraId="04DEF548" w14:textId="77777777" w:rsidTr="00684F4F">
        <w:tc>
          <w:tcPr>
            <w:tcW w:w="426" w:type="dxa"/>
          </w:tcPr>
          <w:p w14:paraId="4F91CD1D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13BD539D" w14:textId="77777777" w:rsidTr="00746DD3">
              <w:tc>
                <w:tcPr>
                  <w:tcW w:w="425" w:type="dxa"/>
                </w:tcPr>
                <w:p w14:paraId="2776B006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0F4B8B88" w14:textId="77777777" w:rsidR="001A7C06" w:rsidRDefault="001A7C06" w:rsidP="00746DD3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w:r>
                    <w:t xml:space="preserve">       .</w:t>
                  </w:r>
                </w:p>
                <w:p w14:paraId="6034A078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7840" behindDoc="0" locked="0" layoutInCell="1" allowOverlap="1" wp14:anchorId="158E225E" wp14:editId="62A69C86">
                            <wp:simplePos x="0" y="0"/>
                            <wp:positionH relativeFrom="column">
                              <wp:posOffset>419436</wp:posOffset>
                            </wp:positionH>
                            <wp:positionV relativeFrom="paragraph">
                              <wp:posOffset>156354</wp:posOffset>
                            </wp:positionV>
                            <wp:extent cx="175260" cy="317616"/>
                            <wp:effectExtent l="0" t="0" r="15240" b="6350"/>
                            <wp:wrapNone/>
                            <wp:docPr id="124810791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616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248107918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75D0F" w14:textId="77777777" w:rsidR="001A7C06" w:rsidRPr="00C44D86" w:rsidRDefault="001A7C06" w:rsidP="001A7C06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8107919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9CFB5" w14:textId="77777777" w:rsidR="001A7C06" w:rsidRPr="00C44D86" w:rsidRDefault="001A7C06" w:rsidP="001A7C06"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810792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8E225E" id="_x0000_s1030" style="position:absolute;margin-left:33.05pt;margin-top:12.3pt;width:13.8pt;height:25pt;z-index:2533478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">
      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0475D0F" w14:textId="77777777" w:rsidR="001A7C06" w:rsidRPr="00C44D86" w:rsidRDefault="001A7C06" w:rsidP="001A7C06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C9CFB5" w14:textId="77777777" w:rsidR="001A7C06" w:rsidRPr="00C44D86" w:rsidRDefault="001A7C06" w:rsidP="001A7C06"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  <w:p w14:paraId="5DFD010C" w14:textId="67C86A24" w:rsidR="001A7C06" w:rsidRPr="00746DD3" w:rsidRDefault="001A7C06" w:rsidP="00746DD3">
                  <w:pPr>
                    <w:spacing w:before="120" w:line="240" w:lineRule="atLeast"/>
                    <w:rPr>
                      <w:rFonts w:eastAsiaTheme="minorEastAsi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2720" behindDoc="0" locked="0" layoutInCell="1" allowOverlap="1" wp14:anchorId="2956EC8E" wp14:editId="36BB5231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1620697298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6877071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8219928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3180970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931AB4F" id="Gruppieren 1" o:spid="_x0000_s1026" style="position:absolute;margin-left:78.9pt;margin-top:2.3pt;width:299.25pt;height:94.6pt;z-index:253342720" coordsize="38004,1201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">
                              <v:imagedata r:id="rId20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">
                              <v:imagedata r:id="rId21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">
                              <v:imagedata r:id="rId22" o:title=""/>
                            </v:shape>
                          </v:group>
                        </w:pict>
                      </mc:Fallback>
                    </mc:AlternateContent>
                  </w:r>
                  <w:r>
                    <w:t>A</w:t>
                  </w:r>
                  <w:r w:rsidRPr="00502EA9">
                    <w:t>nteil:</w:t>
                  </w:r>
                  <w:r>
                    <w:t xml:space="preserve"> </w:t>
                  </w:r>
                </w:p>
                <w:p w14:paraId="4E1E00F3" w14:textId="0E9CCF3B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6736" behindDoc="0" locked="0" layoutInCell="1" allowOverlap="1" wp14:anchorId="48864132" wp14:editId="7C30DE94">
                        <wp:simplePos x="0" y="0"/>
                        <wp:positionH relativeFrom="column">
                          <wp:posOffset>390113</wp:posOffset>
                        </wp:positionH>
                        <wp:positionV relativeFrom="paragraph">
                          <wp:posOffset>146248</wp:posOffset>
                        </wp:positionV>
                        <wp:extent cx="202814" cy="353746"/>
                        <wp:effectExtent l="0" t="0" r="635" b="1905"/>
                        <wp:wrapNone/>
                        <wp:docPr id="824716562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0175114" w14:textId="77777777" w:rsidR="001A7C06" w:rsidRDefault="001A7C06" w:rsidP="00746DD3">
                  <w:pPr>
                    <w:spacing w:line="240" w:lineRule="atLeast"/>
                  </w:pPr>
                </w:p>
                <w:p w14:paraId="498E4E32" w14:textId="6881D2D1" w:rsidR="001A7C06" w:rsidRDefault="001A7C06" w:rsidP="00746DD3">
                  <w:pPr>
                    <w:spacing w:line="240" w:lineRule="atLeast"/>
                  </w:pPr>
                </w:p>
                <w:p w14:paraId="735ABD96" w14:textId="1E623271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8784" behindDoc="0" locked="0" layoutInCell="1" allowOverlap="1" wp14:anchorId="22D6431C" wp14:editId="79D7DFBA">
                        <wp:simplePos x="0" y="0"/>
                        <wp:positionH relativeFrom="column">
                          <wp:posOffset>390011</wp:posOffset>
                        </wp:positionH>
                        <wp:positionV relativeFrom="paragraph">
                          <wp:posOffset>123277</wp:posOffset>
                        </wp:positionV>
                        <wp:extent cx="202814" cy="353746"/>
                        <wp:effectExtent l="0" t="0" r="635" b="1905"/>
                        <wp:wrapNone/>
                        <wp:docPr id="1759449195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B281322" w14:textId="7C1074EA" w:rsidR="001A7C06" w:rsidRPr="00FD40C0" w:rsidRDefault="001A7C06" w:rsidP="00746DD3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B72F211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1A7C06" w:rsidRPr="00B73599" w14:paraId="36206EE6" w14:textId="77777777" w:rsidTr="00746DD3">
              <w:tc>
                <w:tcPr>
                  <w:tcW w:w="425" w:type="dxa"/>
                </w:tcPr>
                <w:p w14:paraId="613D74EA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0DBB2EC5" w14:textId="77777777" w:rsidR="001A7C06" w:rsidRDefault="001A7C06" w:rsidP="00746DD3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60FDF569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49731D73" w14:textId="77777777" w:rsidTr="00746DD3">
                    <w:tc>
                      <w:tcPr>
                        <w:tcW w:w="7569" w:type="dxa"/>
                      </w:tcPr>
                      <w:p w14:paraId="09BC9FAE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24468438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04B200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D19660C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26C8D3C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603D98EC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154B4D3E" w14:textId="77777777" w:rsidR="001A7C06" w:rsidRPr="00B73599" w:rsidRDefault="001A7C06" w:rsidP="00746DD3">
            <w:pPr>
              <w:spacing w:line="240" w:lineRule="atLeast"/>
            </w:pPr>
          </w:p>
        </w:tc>
      </w:tr>
      <w:tr w:rsidR="001A7C06" w:rsidRPr="00B73599" w14:paraId="68A4DA16" w14:textId="77777777" w:rsidTr="00684F4F">
        <w:tc>
          <w:tcPr>
            <w:tcW w:w="426" w:type="dxa"/>
          </w:tcPr>
          <w:p w14:paraId="78746FA5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25EBF864" w14:textId="742BBB31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8864" behindDoc="0" locked="0" layoutInCell="1" allowOverlap="1" wp14:anchorId="02FC680D" wp14:editId="2CCFBBA3">
                      <wp:simplePos x="0" y="0"/>
                      <wp:positionH relativeFrom="column">
                        <wp:posOffset>2944428</wp:posOffset>
                      </wp:positionH>
                      <wp:positionV relativeFrom="paragraph">
                        <wp:posOffset>427285</wp:posOffset>
                      </wp:positionV>
                      <wp:extent cx="179855" cy="317616"/>
                      <wp:effectExtent l="0" t="0" r="0" b="0"/>
                      <wp:wrapNone/>
                      <wp:docPr id="12481079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855" cy="317616"/>
                                <a:chOff x="52791" y="-4831"/>
                                <a:chExt cx="181139" cy="318283"/>
                              </a:xfrm>
                            </wpg:grpSpPr>
                            <wps:wsp>
                              <wps:cNvPr id="124810792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F8C4C3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2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12F99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24" name="Gerade Verbindung 1"/>
                              <wps:cNvCnPr/>
                              <wps:spPr>
                                <a:xfrm>
                                  <a:off x="52791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C680D" id="_x0000_s1034" style="position:absolute;margin-left:231.85pt;margin-top:33.65pt;width:14.15pt;height:25pt;z-index:253348864;mso-width-relative:margin;mso-height-relative:margin" coordorigin="52791,-4831" coordsize="18113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">
                      <v:shape id="Textfeld 3" o:spid="_x0000_s10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F8C4C3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A12F99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37" style="position:absolute;visibility:visible;mso-wrap-style:square" from="52791,184170" to="161259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</w:tr>
      <w:tr w:rsidR="001A7C06" w:rsidRPr="00B73599" w14:paraId="33A75487" w14:textId="77777777" w:rsidTr="00684F4F">
        <w:trPr>
          <w:trHeight w:val="5222"/>
        </w:trPr>
        <w:tc>
          <w:tcPr>
            <w:tcW w:w="426" w:type="dxa"/>
          </w:tcPr>
          <w:p w14:paraId="174F5BF4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0AFED460" w14:textId="77777777" w:rsidTr="00746DD3">
              <w:tc>
                <w:tcPr>
                  <w:tcW w:w="425" w:type="dxa"/>
                </w:tcPr>
                <w:p w14:paraId="5A8770F0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1904841A" w14:textId="70391E5C" w:rsidR="001A7C06" w:rsidRDefault="00A42631" w:rsidP="00746DD3">
                  <w:pPr>
                    <w:spacing w:after="120"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0832" behindDoc="0" locked="0" layoutInCell="1" allowOverlap="1" wp14:anchorId="412369D8" wp14:editId="06BDF612">
                            <wp:simplePos x="0" y="0"/>
                            <wp:positionH relativeFrom="column">
                              <wp:posOffset>3307715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420495" cy="592455"/>
                            <wp:effectExtent l="0" t="0" r="0" b="4445"/>
                            <wp:wrapNone/>
                            <wp:docPr id="1047127521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92455"/>
                                      <a:chOff x="-54254" y="0"/>
                                      <a:chExt cx="1421162" cy="59329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7903009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08533092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97924906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31288"/>
                                        <a:chOff x="-12834" y="10729"/>
                                        <a:chExt cx="277966" cy="532801"/>
                                      </a:xfrm>
                                    </wpg:grpSpPr>
                                    <wps:wsp>
                                      <wps:cNvPr id="102761456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E9B810" w14:textId="1DEED767" w:rsidR="00A42631" w:rsidRPr="00D8792C" w:rsidRDefault="00A42631" w:rsidP="00A42631">
                                            <w:pP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r w:rsidRPr="00D8792C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99119900" name="Textfeld 3"/>
                                      <wps:cNvSpPr txBox="1"/>
                                      <wps:spPr>
                                        <a:xfrm>
                                          <a:off x="10659" y="265891"/>
                                          <a:ext cx="1940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4711BC" w14:textId="62A07A25" w:rsidR="00A42631" w:rsidRPr="00D8792C" w:rsidRDefault="00A42631" w:rsidP="00A42631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8092006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04346600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801D8E" w14:textId="77777777" w:rsidR="00A42631" w:rsidRPr="00D8792C" w:rsidRDefault="00A42631" w:rsidP="00A42631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12369D8" id="Gruppieren 399" o:spid="_x0000_s1038" style="position:absolute;margin-left:260.45pt;margin-top:4.4pt;width:111.85pt;height:46.65pt;z-index:253560832;mso-width-relative:margin;mso-height-relative:margin" coordorigin="-542" coordsize="14211,59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">
                            <v:shape id="Grafik 1247826393" o:spid="_x0000_s1039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">
                              <v:imagedata r:id="rId25" o:title="" recolortarget="#727272 [1449]"/>
                            </v:shape>
                            <v:shape id="Grafik 295634061" o:spid="_x0000_s1040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">
                              <v:imagedata r:id="rId25" o:title="" recolortarget="#727272 [1449]"/>
                            </v:shape>
                            <v:group id="_x0000_s1041" style="position:absolute;left:-542;top:620;width:2759;height:5312" coordorigin="-128,107" coordsize="2779,5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">
                              <v:shape id="Textfeld 3" o:spid="_x0000_s1042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CE9B810" w14:textId="1DEED767" w:rsidR="00A42631" w:rsidRPr="00D8792C" w:rsidRDefault="00A42631" w:rsidP="00A4263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8792C">
                                        <w:rPr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043" type="#_x0000_t202" style="position:absolute;left:106;top:2658;width:1941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1D4711BC" w14:textId="62A07A25" w:rsidR="00A42631" w:rsidRPr="00D8792C" w:rsidRDefault="00A42631" w:rsidP="00A42631">
                                      <w:pPr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044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398" o:spid="_x0000_s1045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A801D8E" w14:textId="77777777" w:rsidR="00A42631" w:rsidRPr="00D8792C" w:rsidRDefault="00A42631" w:rsidP="00A42631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1A7C06">
                    <w:t>Gib zwei Brüche an, die genauso groß sin</w:t>
                  </w:r>
                  <w:r w:rsidR="001A7C06" w:rsidRPr="00B0205E">
                    <w:rPr>
                      <w:rFonts w:cstheme="minorHAnsi"/>
                    </w:rPr>
                    <w:t>d wie</w:t>
                  </w:r>
                  <w:r w:rsidR="001A7C06">
                    <w:rPr>
                      <w:rFonts w:cstheme="minorHAnsi"/>
                    </w:rPr>
                    <w:t xml:space="preserve">    </w:t>
                  </w:r>
                  <w:r w:rsidR="001A7C06" w:rsidRPr="00B0205E">
                    <w:rPr>
                      <w:rFonts w:cstheme="minorHAnsi"/>
                    </w:rPr>
                    <w:t xml:space="preserve">  </w:t>
                  </w:r>
                  <w:r w:rsidR="00CC1A89">
                    <w:rPr>
                      <w:rStyle w:val="ZitatZchn"/>
                    </w:rPr>
                    <w:t>.</w:t>
                  </w:r>
                  <w:r w:rsidR="001A7C06">
                    <w:rPr>
                      <w:noProof/>
                    </w:rPr>
                    <w:t xml:space="preserve"> </w:t>
                  </w:r>
                </w:p>
                <w:p w14:paraId="5D4C95E9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5E1FFBE3" w14:textId="77777777" w:rsidR="001A7C06" w:rsidRDefault="001A7C06" w:rsidP="00746DD3">
                  <w:pPr>
                    <w:spacing w:line="240" w:lineRule="atLeast"/>
                  </w:pPr>
                </w:p>
                <w:p w14:paraId="0C0F110E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2FAE3C96" w14:textId="77777777" w:rsidTr="00746DD3">
                    <w:tc>
                      <w:tcPr>
                        <w:tcW w:w="7569" w:type="dxa"/>
                      </w:tcPr>
                      <w:p w14:paraId="390DF48B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76B43A6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90F184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3229DD3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20D9F8A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A571CF6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1A7C06" w:rsidRPr="00B73599" w14:paraId="7E87866E" w14:textId="77777777" w:rsidTr="00746DD3">
              <w:tc>
                <w:tcPr>
                  <w:tcW w:w="425" w:type="dxa"/>
                </w:tcPr>
                <w:p w14:paraId="6D261388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68C82C22" w14:textId="77777777" w:rsidR="001A7C06" w:rsidRDefault="001A7C06" w:rsidP="00746DD3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sein Kuchen wurde aber in 18 Stücke unterteilt. Die Stücke sind also kleiner </w:t>
                  </w:r>
                  <w:r>
                    <w:br/>
                    <w:t xml:space="preserve">als bei Leas Kuchen. Paul isst denselben Anteil vom Kuchen wie Lea. </w:t>
                  </w:r>
                </w:p>
                <w:p w14:paraId="62520B90" w14:textId="77777777" w:rsidR="001A7C06" w:rsidRDefault="001A7C06" w:rsidP="00746DD3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00926CC8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7459361C" w14:textId="77777777" w:rsidTr="00746DD3">
                    <w:tc>
                      <w:tcPr>
                        <w:tcW w:w="7569" w:type="dxa"/>
                      </w:tcPr>
                      <w:p w14:paraId="0C63E37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F1AFA0A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8F74FD9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2BF23F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39D325AD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1D7DCF54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03D1DA7" w14:textId="77777777" w:rsidR="001A7C06" w:rsidRPr="00B73599" w:rsidRDefault="001A7C06" w:rsidP="00746DD3">
            <w:pPr>
              <w:spacing w:line="240" w:lineRule="atLeast"/>
            </w:pPr>
          </w:p>
        </w:tc>
      </w:tr>
    </w:tbl>
    <w:p w14:paraId="5C0D0DAA" w14:textId="21FBAD85" w:rsidR="001A7C06" w:rsidRDefault="001A7C06" w:rsidP="00E13C64">
      <w:pPr>
        <w:spacing w:line="240" w:lineRule="atLeast"/>
        <w:sectPr w:rsidR="001A7C06" w:rsidSect="001D1C8B">
          <w:headerReference w:type="default" r:id="rId2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4552948E" w:rsidR="00B73599" w:rsidRDefault="00B73599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0"/>
      </w:tblGrid>
      <w:tr w:rsidR="00E0758C" w:rsidRPr="00E0758C" w14:paraId="5DBC7F63" w14:textId="77777777" w:rsidTr="00684F4F">
        <w:tc>
          <w:tcPr>
            <w:tcW w:w="709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505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684F4F">
        <w:trPr>
          <w:trHeight w:val="170"/>
        </w:trPr>
        <w:tc>
          <w:tcPr>
            <w:tcW w:w="709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505" w:type="dxa"/>
            <w:gridSpan w:val="2"/>
          </w:tcPr>
          <w:p w14:paraId="1627814B" w14:textId="1AFBD72F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684F4F">
        <w:tc>
          <w:tcPr>
            <w:tcW w:w="709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505" w:type="dxa"/>
            <w:gridSpan w:val="2"/>
          </w:tcPr>
          <w:p w14:paraId="100E6619" w14:textId="2D2A0026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6016" behindDoc="0" locked="0" layoutInCell="1" allowOverlap="1" wp14:anchorId="17F33311" wp14:editId="6FC57F9F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46" style="position:absolute;margin-left:372.25pt;margin-top:39.3pt;width:42.9pt;height:59.15pt;z-index:25288601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LIPlgMAAH4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R0dDDtrXT0hTKuRL/Q9Z9hSIHm31PkV&#13;&#10;tZgd2MQ89J/wqaXGW7qXEtJo+/V7+0EfecNpQvaYRfPE/buloVnJjwoZDYNrEOwgrAdBbdsrjRpD&#13;&#10;dcKbKOKC9XIQa1TkF4zJRXgFR1QxvDVP/CBe+W4iYswyvlhEpa7n3ap7g06ZRawCFR8OX6g1PV89&#13;&#10;8nWnB87Qkp7SttMNoCu92Hpdi8jpI4o93OBvlOKQg3QyRf+7jlrHfxsuvwE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">
                      <v:shape id="Grafik 5" o:spid="_x0000_s104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8" o:title="" chromakey="white"/>
                      </v:shape>
                      <v:shape id="_x0000_s104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1056237C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684F4F">
        <w:tc>
          <w:tcPr>
            <w:tcW w:w="709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80" w:type="dxa"/>
          </w:tcPr>
          <w:p w14:paraId="5B9D32A1" w14:textId="6C1F617B" w:rsidR="00E0758C" w:rsidRDefault="0076496B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4864" behindDoc="0" locked="0" layoutInCell="1" allowOverlap="1" wp14:anchorId="0AEB970F" wp14:editId="2533CE0F">
                      <wp:simplePos x="0" y="0"/>
                      <wp:positionH relativeFrom="column">
                        <wp:posOffset>61241</wp:posOffset>
                      </wp:positionH>
                      <wp:positionV relativeFrom="paragraph">
                        <wp:posOffset>22882</wp:posOffset>
                      </wp:positionV>
                      <wp:extent cx="4186022" cy="1346329"/>
                      <wp:effectExtent l="0" t="0" r="5080" b="0"/>
                      <wp:wrapNone/>
                      <wp:docPr id="1404663361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6022" cy="1346329"/>
                                <a:chOff x="0" y="0"/>
                                <a:chExt cx="4186022" cy="1346329"/>
                              </a:xfrm>
                            </wpg:grpSpPr>
                            <wps:wsp>
                              <wps:cNvPr id="1638121559" name="Textfeld 420"/>
                              <wps:cNvSpPr txBox="1"/>
                              <wps:spPr>
                                <a:xfrm>
                                  <a:off x="1631216" y="0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398AD" w14:textId="69BF1CB8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376096" name="Textfeld 420"/>
                              <wps:cNvSpPr txBox="1"/>
                              <wps:spPr>
                                <a:xfrm>
                                  <a:off x="1612836" y="721411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82492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822137" name="Textfeld 420"/>
                              <wps:cNvSpPr txBox="1"/>
                              <wps:spPr>
                                <a:xfrm>
                                  <a:off x="3473801" y="523827"/>
                                  <a:ext cx="712221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38EE2" w14:textId="71FEB5D1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987422" name="Textfeld 420"/>
                              <wps:cNvSpPr txBox="1"/>
                              <wps:spPr>
                                <a:xfrm>
                                  <a:off x="3473801" y="1245239"/>
                                  <a:ext cx="711835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477EAD" w14:textId="151A5F9E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449518" name="Textfeld 420"/>
                              <wps:cNvSpPr txBox="1"/>
                              <wps:spPr>
                                <a:xfrm>
                                  <a:off x="661676" y="133255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1CE020" w14:textId="50A57D20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409612" name="Textfeld 420"/>
                              <wps:cNvSpPr txBox="1"/>
                              <wps:spPr>
                                <a:xfrm>
                                  <a:off x="744386" y="868451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E8F0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224254" name="Textfeld 420"/>
                              <wps:cNvSpPr txBox="1"/>
                              <wps:spPr>
                                <a:xfrm>
                                  <a:off x="0" y="1185504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D5DFC4" w14:textId="21D710B2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4,0 GB von 5,0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685046" name="Textfeld 420"/>
                              <wps:cNvSpPr txBox="1"/>
                              <wps:spPr>
                                <a:xfrm>
                                  <a:off x="0" y="464093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923C52" w14:textId="5DEDE27D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7,0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B970F" id="Gruppieren 421" o:spid="_x0000_s1049" style="position:absolute;margin-left:4.8pt;margin-top:1.8pt;width:329.6pt;height:106pt;z-index:253604864" coordsize="41860,13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">
                      <v:shape id="Textfeld 420" o:spid="_x0000_s1050" type="#_x0000_t202" style="position:absolute;left:16312;width:7620;height:1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F5398AD" w14:textId="69BF1CB8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1" type="#_x0000_t202" style="position:absolute;left:16128;top:7214;width:7620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5082492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2" type="#_x0000_t202" style="position:absolute;left:34738;top:5238;width:7122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6FF38EE2" w14:textId="71FEB5D1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3" type="#_x0000_t202" style="position:absolute;left:34738;top:12452;width:7118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51477EAD" w14:textId="151A5F9E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4" type="#_x0000_t202" style="position:absolute;left:6616;top:1332;width:25135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" fillcolor="white [3212]" stroked="f" strokeweight=".5pt">
                        <v:textbox inset="0,1mm,0,.5mm">
                          <w:txbxContent>
                            <w:p w14:paraId="471CE020" w14:textId="50A57D20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5" type="#_x0000_t202" style="position:absolute;left:7443;top:8684;width:25135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" fillcolor="white [3212]" stroked="f" strokeweight=".5pt">
                        <v:textbox inset="0,1mm,0,.5mm">
                          <w:txbxContent>
                            <w:p w14:paraId="71CE8F0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6" type="#_x0000_t202" style="position:absolute;top:11855;width:25134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" fillcolor="white [3212]" stroked="f" strokeweight=".5pt">
                        <v:textbox inset="0,1mm,0,.5mm">
                          <w:txbxContent>
                            <w:p w14:paraId="48D5DFC4" w14:textId="21D710B2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4,0 GB von 5,0 GB</w:t>
                              </w:r>
                            </w:p>
                          </w:txbxContent>
                        </v:textbox>
                      </v:shape>
                      <v:shape id="Textfeld 420" o:spid="_x0000_s1057" type="#_x0000_t202" style="position:absolute;top:4640;width:25134;height:1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" fillcolor="white [3212]" stroked="f" strokeweight=".5pt">
                        <v:textbox inset="0,1mm,0,.5mm">
                          <w:txbxContent>
                            <w:p w14:paraId="5B923C52" w14:textId="5DEDE27D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7,0 GB von 10,0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4CE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4208" behindDoc="0" locked="0" layoutInCell="1" allowOverlap="1" wp14:anchorId="3994A497" wp14:editId="3C4B2DBA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58" style="position:absolute;margin-left:350.9pt;margin-top:79.2pt;width:50.85pt;height:56.9pt;z-index:25289420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Jd3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LM+0o0unxCo1UgZZoozbCWQvzvq/Jpa&#13;&#10;jA9sYiT6z/hUUuMx3UkJqbX9/qv9oI/U4TQhB4yjReK+7WjoV/KjQlLD7OoF2wubXlC75lqjzFCg&#13;&#10;8CaKuGC97MUKRfkVk3IZXsERVQxvLRLfi9e+HYqYtIwvl1GpbXt36t6gWWYRrMDGh+NXak1HWY+E&#13;&#10;fdI9bWhBz5nb6gbUlV7uvK5EpHUAtkWxwxsUjlKcc5DOBunP66j1/J/D1Q8A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">
                      <v:shape id="Grafik 6" o:spid="_x0000_s105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30" o:title="" chromakey="white"/>
                      </v:shape>
                      <v:shape id="_x0000_s106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677747E8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3551907" w:rsidR="00343820" w:rsidRDefault="00343820" w:rsidP="00E13C64">
            <w:pPr>
              <w:spacing w:line="240" w:lineRule="atLeast"/>
            </w:pPr>
          </w:p>
          <w:p w14:paraId="414D816B" w14:textId="4BD94461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684F4F">
        <w:tc>
          <w:tcPr>
            <w:tcW w:w="709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80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1C834B52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3ED4CF9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684F4F">
        <w:tc>
          <w:tcPr>
            <w:tcW w:w="709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2F6278EA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80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078"/>
        <w:gridCol w:w="427"/>
      </w:tblGrid>
      <w:tr w:rsidR="00BE1EF5" w14:paraId="6F964549" w14:textId="77777777" w:rsidTr="00684F4F">
        <w:tc>
          <w:tcPr>
            <w:tcW w:w="709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50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684F4F">
        <w:tc>
          <w:tcPr>
            <w:tcW w:w="709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04ABC0F5" w14:textId="2086B46C" w:rsidR="00D94851" w:rsidRDefault="00343820" w:rsidP="00E13C64">
            <w:pPr>
              <w:spacing w:line="240" w:lineRule="atLeast"/>
            </w:pPr>
            <w:r w:rsidRPr="00343820">
              <w:t xml:space="preserve">Finde mit den Bruchstreifen Anteile, </w:t>
            </w:r>
            <w:r w:rsidR="005D2164">
              <w:t>die</w:t>
            </w:r>
            <w:r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345CAF4A" w:rsidR="00D94851" w:rsidRPr="003F629F" w:rsidRDefault="0076496B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06912" behindDoc="0" locked="0" layoutInCell="1" allowOverlap="1" wp14:anchorId="62BD8585" wp14:editId="4F74D2AA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-133350</wp:posOffset>
                            </wp:positionV>
                            <wp:extent cx="175260" cy="317500"/>
                            <wp:effectExtent l="0" t="0" r="2540" b="0"/>
                            <wp:wrapNone/>
                            <wp:docPr id="91173274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579098130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D91E8B" w14:textId="1CEB23ED" w:rsidR="0076496B" w:rsidRPr="00C44D86" w:rsidRDefault="0076496B" w:rsidP="0076496B"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3172944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71E5C7" w14:textId="738EA5D5" w:rsidR="0076496B" w:rsidRPr="00C44D86" w:rsidRDefault="0076496B" w:rsidP="0076496B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157113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2BD8585" id="_x0000_s1061" style="position:absolute;left:0;text-align:left;margin-left:8.6pt;margin-top:-10.5pt;width:13.8pt;height:25pt;z-index:25360691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">
                            <v:shape id="Textfeld 3" o:spid="_x0000_s10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9D91E8B" w14:textId="1CEB23ED" w:rsidR="0076496B" w:rsidRPr="00C44D86" w:rsidRDefault="0076496B" w:rsidP="0076496B"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071E5C7" w14:textId="738EA5D5" w:rsidR="0076496B" w:rsidRPr="00C44D86" w:rsidRDefault="0076496B" w:rsidP="0076496B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5AA94FF5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694166F6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6432" behindDoc="0" locked="0" layoutInCell="1" allowOverlap="1" wp14:anchorId="0D17E9C6" wp14:editId="5B9CB35F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-26670</wp:posOffset>
                        </wp:positionV>
                        <wp:extent cx="261620" cy="456565"/>
                        <wp:effectExtent l="0" t="0" r="5080" b="635"/>
                        <wp:wrapNone/>
                        <wp:docPr id="1104292130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2C6D461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61058C00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8480" behindDoc="0" locked="0" layoutInCell="1" allowOverlap="1" wp14:anchorId="2CD8CA85" wp14:editId="259A22BF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-15875</wp:posOffset>
                        </wp:positionV>
                        <wp:extent cx="261620" cy="456565"/>
                        <wp:effectExtent l="0" t="0" r="5080" b="635"/>
                        <wp:wrapNone/>
                        <wp:docPr id="874716098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7726C342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684F4F">
        <w:trPr>
          <w:trHeight w:val="557"/>
        </w:trPr>
        <w:tc>
          <w:tcPr>
            <w:tcW w:w="709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505" w:type="dxa"/>
            <w:gridSpan w:val="2"/>
          </w:tcPr>
          <w:p w14:paraId="3A02BF2C" w14:textId="3EADB3C7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684F4F">
        <w:trPr>
          <w:gridAfter w:val="1"/>
          <w:wAfter w:w="427" w:type="dxa"/>
          <w:trHeight w:val="71"/>
        </w:trPr>
        <w:tc>
          <w:tcPr>
            <w:tcW w:w="709" w:type="dxa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71008" behindDoc="0" locked="0" layoutInCell="1" allowOverlap="1" wp14:anchorId="32253D9B" wp14:editId="2870F182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61792" behindDoc="0" locked="0" layoutInCell="1" allowOverlap="1" wp14:anchorId="5666FE21" wp14:editId="71C7D499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3915A" id="Gruppieren 425" o:spid="_x0000_s1026" href="https://dzlm.de/vam/msk-bruchstreifen.html" style="position:absolute;margin-left:-2.95pt;margin-top:184.75pt;width:21.65pt;height:15.55pt;z-index:252961792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79200" behindDoc="1" locked="0" layoutInCell="1" allowOverlap="1" wp14:anchorId="4633D436" wp14:editId="65B6C2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1DAAE0CC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7E79B4E1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64864" behindDoc="1" locked="0" layoutInCell="1" allowOverlap="1" wp14:anchorId="128EC917" wp14:editId="51D30B9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4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62039905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1F84FE3C" wp14:editId="0AFF7E0C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65" type="#_x0000_t62" style="position:absolute;margin-left:141.3pt;margin-top:5.9pt;width:213.1pt;height:38.9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&#13;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63840" behindDoc="0" locked="0" layoutInCell="1" allowOverlap="1" wp14:anchorId="2D1CE6FF" wp14:editId="1A33D730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72032" behindDoc="0" locked="0" layoutInCell="1" allowOverlap="1" wp14:anchorId="32E746EB" wp14:editId="0FEDC48C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1085ADCB" w:rsidR="00823C3C" w:rsidRDefault="0076496B" w:rsidP="00BA6A12">
            <w:pPr>
              <w:rPr>
                <w:lang w:eastAsia="de-DE"/>
              </w:rPr>
            </w:pPr>
            <w:r w:rsidRPr="0076496B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217AA050" wp14:editId="4FC2ACF5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122555</wp:posOffset>
                      </wp:positionV>
                      <wp:extent cx="2916514" cy="504000"/>
                      <wp:effectExtent l="190500" t="0" r="17780" b="17145"/>
                      <wp:wrapNone/>
                      <wp:docPr id="4" name="Sprechblase: rechteckig mit abgerundeten Ecken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5D02AA-9D17-EFC9-F9B1-F1807421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6514" cy="504000"/>
                              </a:xfrm>
                              <a:prstGeom prst="wedgeRoundRectCallout">
                                <a:avLst>
                                  <a:gd name="adj1" fmla="val -55695"/>
                                  <a:gd name="adj2" fmla="val -345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E7895" w14:textId="77777777" w:rsidR="0076496B" w:rsidRDefault="0076496B" w:rsidP="0076496B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Der markierte Teil bei den Jungen ist größer als bei den Mädchen. Daher haben die Jungen gewonnen.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AA050" id="Sprechblase: rechteckig mit abgerundeten Ecken 61" o:spid="_x0000_s1066" type="#_x0000_t62" style="position:absolute;margin-left:68.55pt;margin-top:9.65pt;width:229.65pt;height:39.7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" adj="-1230,3334" filled="f" strokecolor="#bfbfbf [2412]" strokeweight="1pt">
                      <v:textbox>
                        <w:txbxContent>
                          <w:p w14:paraId="0E2E7895" w14:textId="77777777" w:rsidR="0076496B" w:rsidRDefault="0076496B" w:rsidP="0076496B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Der markierte Teil bei den Jungen ist größer als bei den Mädchen. Daher haben die Jungen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D9E0A8" w14:textId="7E7CBAB6" w:rsidR="0054610F" w:rsidRDefault="0054610F" w:rsidP="00BA6A12">
            <w:pPr>
              <w:rPr>
                <w:lang w:eastAsia="de-DE"/>
              </w:rPr>
            </w:pPr>
          </w:p>
          <w:p w14:paraId="61FE6082" w14:textId="4FE49DC7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5C59608" wp14:editId="3ED1A04D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9608" id="Textfeld 12" o:spid="_x0000_s1067" type="#_x0000_t202" style="position:absolute;margin-left:360.4pt;margin-top:2.8pt;width:31.1pt;height:17.8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&#13;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0AB49611" wp14:editId="2F99EAC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49611" id="_x0000_s1068" type="#_x0000_t202" style="position:absolute;margin-left:7.85pt;margin-top:10.7pt;width:40.3pt;height:15.4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&#13;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371ACB33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>Stelle d</w:t>
            </w:r>
            <w:r w:rsidR="00233266">
              <w:rPr>
                <w:lang w:eastAsia="de-DE"/>
              </w:rPr>
              <w:t>ie</w:t>
            </w:r>
            <w:r>
              <w:rPr>
                <w:lang w:eastAsia="de-DE"/>
              </w:rPr>
              <w:t xml:space="preserve"> Anteil</w:t>
            </w:r>
            <w:r w:rsidR="00233266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11902CE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5B42902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0CDE7A87" wp14:editId="129D05AE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7A87" id="Textfeld 7" o:spid="_x0000_s1069" type="#_x0000_t202" style="position:absolute;margin-left:319.95pt;margin-top:22.2pt;width:62.15pt;height:36.2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madAAIAAOk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&#13;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099008" behindDoc="0" locked="0" layoutInCell="1" allowOverlap="1" wp14:anchorId="51504F90" wp14:editId="00C020CB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20864" behindDoc="0" locked="0" layoutInCell="1" allowOverlap="1" wp14:anchorId="38BAF16E" wp14:editId="72B668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A7A00" id="Gruppieren 425" o:spid="_x0000_s1026" href="https://dzlm.de/vam/msk-bruchstreifen.html" style="position:absolute;margin-left:0;margin-top:.4pt;width:21.65pt;height:15.55pt;z-index:25322086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A42631">
            <w:pPr>
              <w:pStyle w:val="berschrift4"/>
              <w:ind w:left="-113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0A1DD52B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C75659B" wp14:editId="23183503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5659B" id="Textfeld 73" o:spid="_x0000_s1070" type="#_x0000_t202" style="position:absolute;left:0;text-align:left;margin-left:345.7pt;margin-top:10.75pt;width:79.8pt;height:30.3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dzh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&#13;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450C5BB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20DFE12E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578AB445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27CC4CBC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41E18E3A" w:rsidR="008C3B54" w:rsidRDefault="008C3B54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217792" behindDoc="0" locked="0" layoutInCell="1" allowOverlap="1" wp14:anchorId="106D8CBB" wp14:editId="3130401C">
                  <wp:simplePos x="0" y="0"/>
                  <wp:positionH relativeFrom="column">
                    <wp:posOffset>610688</wp:posOffset>
                  </wp:positionH>
                  <wp:positionV relativeFrom="paragraph">
                    <wp:posOffset>197848</wp:posOffset>
                  </wp:positionV>
                  <wp:extent cx="2891245" cy="1663065"/>
                  <wp:effectExtent l="0" t="0" r="4445" b="635"/>
                  <wp:wrapNone/>
                  <wp:docPr id="1881411784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11784" name="Grafik 188141178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08" cy="166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19C31FB7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051A2449" w:rsidR="008C3B54" w:rsidRPr="00274151" w:rsidRDefault="002C2ECB" w:rsidP="00274151">
            <w:pPr>
              <w:spacing w:line="240" w:lineRule="atLeast"/>
              <w:rPr>
                <w:lang w:eastAsia="de-DE"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8176" behindDoc="0" locked="0" layoutInCell="1" allowOverlap="1" wp14:anchorId="1FA77C09" wp14:editId="7A720DBD">
                      <wp:simplePos x="0" y="0"/>
                      <wp:positionH relativeFrom="column">
                        <wp:posOffset>3871153</wp:posOffset>
                      </wp:positionH>
                      <wp:positionV relativeFrom="paragraph">
                        <wp:posOffset>276197</wp:posOffset>
                      </wp:positionV>
                      <wp:extent cx="1191260" cy="335280"/>
                      <wp:effectExtent l="0" t="0" r="2540" b="7620"/>
                      <wp:wrapNone/>
                      <wp:docPr id="1823217537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260" cy="335280"/>
                                <a:chOff x="0" y="0"/>
                                <a:chExt cx="1191690" cy="335509"/>
                              </a:xfrm>
                            </wpg:grpSpPr>
                            <wpg:grpSp>
                              <wpg:cNvPr id="895279738" name="Gruppieren 2"/>
                              <wpg:cNvGrpSpPr/>
                              <wpg:grpSpPr>
                                <a:xfrm>
                                  <a:off x="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58496550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B39894" w14:textId="1B35BF62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9261775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F15901" w14:textId="24C7C79A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632896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0358068" name="Gruppieren 2"/>
                              <wpg:cNvGrpSpPr/>
                              <wpg:grpSpPr>
                                <a:xfrm>
                                  <a:off x="33550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882373037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B5E69A" w14:textId="1E52B767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013691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D571A" w14:textId="2F262379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285629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22638598" name="Gruppieren 2"/>
                              <wpg:cNvGrpSpPr/>
                              <wpg:grpSpPr>
                                <a:xfrm>
                                  <a:off x="99992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33808018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772444" w14:textId="4E3FCC7C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1104957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7D8E6" w14:textId="2E59D8B5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64520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1919413" name="Gruppieren 2"/>
                              <wpg:cNvGrpSpPr/>
                              <wpg:grpSpPr>
                                <a:xfrm>
                                  <a:off x="66442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772079095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93DFE" w14:textId="0447929E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3104398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76B63" w14:textId="403B0FBD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51980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77C09" id="Gruppieren 422" o:spid="_x0000_s1071" style="position:absolute;margin-left:304.8pt;margin-top:21.75pt;width:93.8pt;height:26.4pt;z-index:253618176" coordsize="11916,3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">
                      <v:group id="_x0000_s1072" style="position:absolute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">
                        <v:shape id="Textfeld 3" o:spid="_x0000_s1073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3B39894" w14:textId="1B35BF62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BF15901" w14:textId="24C7C79A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76" style="position:absolute;left:3355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">
                        <v:shape id="Textfeld 3" o:spid="_x0000_s1077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6B5E69A" w14:textId="1E52B767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FD571A" w14:textId="2F262379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080" style="position:absolute;left:9999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">
                        <v:shape id="Textfeld 3" o:spid="_x0000_s1081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" filled="f" stroked="f" strokeweight=".5pt">
                          <v:textbox style="mso-fit-shape-to-text:t" inset="0,0,0,0">
                            <w:txbxContent>
                              <w:p w14:paraId="6F772444" w14:textId="4E3FCC7C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82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C7D8E6" w14:textId="2E59D8B5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84" style="position:absolute;left:6644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">
                        <v:shape id="Textfeld 3" o:spid="_x0000_s1085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C93DFE" w14:textId="0447929E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86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D76B63" w14:textId="403B0FBD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0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15F9C6DA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6FA7C7F7" w:rsidR="008C3B54" w:rsidRDefault="008C3B54" w:rsidP="00A42631">
            <w:pPr>
              <w:pStyle w:val="berschrift4"/>
              <w:ind w:left="-113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7E5E62BD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57359254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216D32EE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  <w:r w:rsidR="0076496B" w:rsidRPr="0076496B">
              <w:t xml:space="preserve"> </w:t>
            </w:r>
          </w:p>
        </w:tc>
      </w:tr>
    </w:tbl>
    <w:p w14:paraId="2F92416E" w14:textId="5ECCC587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3543"/>
        <w:gridCol w:w="4820"/>
      </w:tblGrid>
      <w:tr w:rsidR="004D2AA6" w14:paraId="2AA97EBA" w14:textId="77777777" w:rsidTr="00575703">
        <w:trPr>
          <w:trHeight w:val="71"/>
        </w:trPr>
        <w:tc>
          <w:tcPr>
            <w:tcW w:w="709" w:type="dxa"/>
          </w:tcPr>
          <w:p w14:paraId="7B073CA1" w14:textId="77777777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lastRenderedPageBreak/>
              <w:t>2</w:t>
            </w:r>
          </w:p>
        </w:tc>
        <w:tc>
          <w:tcPr>
            <w:tcW w:w="8789" w:type="dxa"/>
            <w:gridSpan w:val="3"/>
          </w:tcPr>
          <w:p w14:paraId="5FADD3F6" w14:textId="6D7E9A42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t>Gleich große Anteile mit und ohne Streifen finden</w:t>
            </w:r>
          </w:p>
        </w:tc>
      </w:tr>
      <w:tr w:rsidR="004D2AA6" w14:paraId="362472A3" w14:textId="77777777" w:rsidTr="00575703">
        <w:trPr>
          <w:trHeight w:val="71"/>
        </w:trPr>
        <w:tc>
          <w:tcPr>
            <w:tcW w:w="709" w:type="dxa"/>
          </w:tcPr>
          <w:p w14:paraId="436F70CC" w14:textId="77777777" w:rsidR="004D2AA6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789" w:type="dxa"/>
            <w:gridSpan w:val="3"/>
          </w:tcPr>
          <w:p w14:paraId="25472A09" w14:textId="77777777" w:rsidR="004D2AA6" w:rsidRPr="00D94851" w:rsidRDefault="004D2AA6" w:rsidP="00746DD3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4D2AA6" w14:paraId="22F92FE3" w14:textId="77777777" w:rsidTr="00575703">
        <w:tc>
          <w:tcPr>
            <w:tcW w:w="709" w:type="dxa"/>
          </w:tcPr>
          <w:p w14:paraId="2F4EA91D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969" w:type="dxa"/>
            <w:gridSpan w:val="2"/>
          </w:tcPr>
          <w:p w14:paraId="77BA8577" w14:textId="175705BA" w:rsidR="004D2AA6" w:rsidRPr="00502900" w:rsidRDefault="004D2AA6" w:rsidP="00746DD3">
            <w:pPr>
              <w:spacing w:line="240" w:lineRule="atLeast"/>
            </w:pPr>
            <w:r w:rsidRPr="00D94851">
              <w:t>Mit Bruchstreifen kann man verschiedene Anteile miteinander vergleichen.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>
              <w:br/>
            </w:r>
            <w:r w:rsidRPr="00D94851">
              <w:t>die man immer wieder benutzen kann.</w:t>
            </w:r>
          </w:p>
          <w:p w14:paraId="499F0E75" w14:textId="5A3E15C8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 w:val="restart"/>
          </w:tcPr>
          <w:p w14:paraId="75FA6B74" w14:textId="2CCD3B89" w:rsidR="004D2AA6" w:rsidRPr="000A6423" w:rsidRDefault="00736DC5" w:rsidP="00746DD3">
            <w:pPr>
              <w:spacing w:line="240" w:lineRule="atLeast"/>
              <w:rPr>
                <w:rFonts w:ascii="Calibri" w:hAnsi="Calibri"/>
                <w:noProof/>
              </w:rPr>
            </w:pP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365248" behindDoc="0" locked="0" layoutInCell="1" allowOverlap="1" wp14:anchorId="425F4BA0" wp14:editId="101C592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28575</wp:posOffset>
                  </wp:positionV>
                  <wp:extent cx="2978150" cy="3056255"/>
                  <wp:effectExtent l="25400" t="25400" r="95250" b="93345"/>
                  <wp:wrapSquare wrapText="bothSides"/>
                  <wp:docPr id="136984590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297815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A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2ADEB550" wp14:editId="3054A1D2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36984589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CCF9" w14:textId="77777777" w:rsidR="004D2AA6" w:rsidRPr="008C3B54" w:rsidRDefault="004D2AA6" w:rsidP="004D2AA6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EB550" id="Textfeld 76" o:spid="_x0000_s1088" type="#_x0000_t202" style="position:absolute;margin-left:76.75pt;margin-top:247.2pt;width:155.65pt;height:21.9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" filled="f" stroked="f" strokeweight=".5pt">
                      <v:textbox>
                        <w:txbxContent>
                          <w:p w14:paraId="4C1FCCF9" w14:textId="77777777" w:rsidR="004D2AA6" w:rsidRPr="008C3B54" w:rsidRDefault="004D2AA6" w:rsidP="004D2AA6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2AA6" w14:paraId="066850EA" w14:textId="77777777" w:rsidTr="00575703">
        <w:tc>
          <w:tcPr>
            <w:tcW w:w="709" w:type="dxa"/>
          </w:tcPr>
          <w:p w14:paraId="4CAEDCEC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426" w:type="dxa"/>
          </w:tcPr>
          <w:p w14:paraId="6B5E322F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543" w:type="dxa"/>
          </w:tcPr>
          <w:p w14:paraId="17B816DC" w14:textId="77777777" w:rsidR="004D2AA6" w:rsidRDefault="004D2AA6" w:rsidP="00746DD3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0C51AB0D" w14:textId="7D319329" w:rsidR="004D2AA6" w:rsidRDefault="00FA65C3" w:rsidP="00746DD3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374464" behindDoc="0" locked="0" layoutInCell="1" allowOverlap="1" wp14:anchorId="71E78B32" wp14:editId="40377554">
                      <wp:simplePos x="0" y="0"/>
                      <wp:positionH relativeFrom="column">
                        <wp:posOffset>1637539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E43606" w14:textId="42988D5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94DFC" w14:textId="7173E68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78B32" id="_x0000_s1089" style="position:absolute;left:0;text-align:left;margin-left:128.95pt;margin-top:33.9pt;width:13.8pt;height:25pt;z-index:25337446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">
                      <v:shape id="Textfeld 3" o:spid="_x0000_s10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5E43606" w14:textId="42988D5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EF94DFC" w14:textId="7173E68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2416" behindDoc="0" locked="0" layoutInCell="1" allowOverlap="1" wp14:anchorId="45FABF52" wp14:editId="7E91F380">
                      <wp:simplePos x="0" y="0"/>
                      <wp:positionH relativeFrom="column">
                        <wp:posOffset>1427354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6A5CD6" w14:textId="065F964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840A8" w14:textId="1C159F9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ABF52" id="_x0000_s1093" style="position:absolute;left:0;text-align:left;margin-left:112.4pt;margin-top:33.9pt;width:13.8pt;height:25pt;z-index:2533724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">
                      <v:shape id="Textfeld 3" o:spid="_x0000_s10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16A5CD6" w14:textId="065F964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840A8" w14:textId="1C159F9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0368" behindDoc="0" locked="0" layoutInCell="1" allowOverlap="1" wp14:anchorId="449F232E" wp14:editId="1AFD32C8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08738" w14:textId="0497AC90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042BD" w14:textId="49C3C1D7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9F232E" id="_x0000_s1097" style="position:absolute;left:0;text-align:left;margin-left:95.55pt;margin-top:33.9pt;width:13.8pt;height:25pt;z-index:25337036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">
                      <v:shape id="Textfeld 3" o:spid="_x0000_s10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5108738" w14:textId="0497AC90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2042BD" w14:textId="49C3C1D7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8320" behindDoc="0" locked="0" layoutInCell="1" allowOverlap="1" wp14:anchorId="121A7E64" wp14:editId="39D0D160">
                      <wp:simplePos x="0" y="0"/>
                      <wp:positionH relativeFrom="column">
                        <wp:posOffset>1026453</wp:posOffset>
                      </wp:positionH>
                      <wp:positionV relativeFrom="paragraph">
                        <wp:posOffset>431018</wp:posOffset>
                      </wp:positionV>
                      <wp:extent cx="175260" cy="317616"/>
                      <wp:effectExtent l="0" t="0" r="15240" b="635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49B3D" w14:textId="75F0316A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44B47" w14:textId="1AA4A752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A7E64" id="_x0000_s1101" style="position:absolute;left:0;text-align:left;margin-left:80.8pt;margin-top:33.95pt;width:13.8pt;height:25pt;z-index:25336832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">
                      <v:shape id="Textfeld 3" o:spid="_x0000_s11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49B3D" w14:textId="75F0316A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644B47" w14:textId="1AA4A752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>
              <w:t xml:space="preserve">Welche Streifen sind dort angeordnet und wie sind sie angeordnet? </w:t>
            </w:r>
          </w:p>
          <w:p w14:paraId="341BBCE2" w14:textId="03AB7DA1" w:rsidR="004D2AA6" w:rsidRDefault="004D2AA6" w:rsidP="00746DD3">
            <w:pPr>
              <w:pStyle w:val="Listenabsatz"/>
            </w:pPr>
            <w:r>
              <w:t>Wo findest du</w:t>
            </w:r>
            <w:r w:rsidR="00FA65C3">
              <w:t xml:space="preserve">      ,     ,      ,     </w:t>
            </w:r>
            <w:r w:rsidRPr="00346151">
              <w:t>…</w:t>
            </w:r>
            <w:r>
              <w:t xml:space="preserve"> ?</w:t>
            </w:r>
          </w:p>
          <w:p w14:paraId="2729F58E" w14:textId="77777777" w:rsidR="004D2AA6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BE1F0E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/>
          </w:tcPr>
          <w:p w14:paraId="0BBA2718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4D2AA6" w14:paraId="14A91172" w14:textId="77777777" w:rsidTr="00575703">
        <w:tc>
          <w:tcPr>
            <w:tcW w:w="709" w:type="dxa"/>
          </w:tcPr>
          <w:p w14:paraId="1735F69B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5A35297D" wp14:editId="7148610D">
                  <wp:extent cx="360000" cy="272386"/>
                  <wp:effectExtent l="0" t="0" r="2540" b="0"/>
                  <wp:docPr id="136984591" name="Grafik 13698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C426929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543" w:type="dxa"/>
          </w:tcPr>
          <w:p w14:paraId="6AC8FCFE" w14:textId="0A13612B" w:rsidR="004D2AA6" w:rsidRPr="000A6423" w:rsidRDefault="006A412E" w:rsidP="00746DD3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6512" behindDoc="0" locked="0" layoutInCell="1" allowOverlap="1" wp14:anchorId="2344A594" wp14:editId="2A9CECB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89035</wp:posOffset>
                      </wp:positionV>
                      <wp:extent cx="175260" cy="317500"/>
                      <wp:effectExtent l="0" t="0" r="2540" b="0"/>
                      <wp:wrapNone/>
                      <wp:docPr id="1369846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621DA2" w14:textId="5C902D5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17A306" w14:textId="2228132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1" name="Gerade Verbindung 1"/>
                              <wps:cNvCnPr/>
                              <wps:spPr>
                                <a:xfrm>
                                  <a:off x="57419" y="18615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4A594" id="_x0000_s1105" style="position:absolute;margin-left:15.05pt;margin-top:7pt;width:13.8pt;height:25pt;z-index:25337651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">
                      <v:shape id="Textfeld 3" o:spid="_x0000_s110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A621DA2" w14:textId="5C902D5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0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117A306" w14:textId="2228132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8" style="position:absolute;visibility:visible;mso-wrap-style:square" from="57419,186157" to="165887,1861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2C2E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78E0A5A8" wp14:editId="6131C9BF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89035</wp:posOffset>
                      </wp:positionV>
                      <wp:extent cx="192210" cy="316127"/>
                      <wp:effectExtent l="0" t="0" r="0" b="1905"/>
                      <wp:wrapNone/>
                      <wp:docPr id="1369846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10" cy="316127"/>
                                <a:chOff x="49770" y="-4831"/>
                                <a:chExt cx="193582" cy="316791"/>
                              </a:xfrm>
                            </wpg:grpSpPr>
                            <wps:wsp>
                              <wps:cNvPr id="1369846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AC6E74" w14:textId="39B3B95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4" name="Textfeld 3"/>
                              <wps:cNvSpPr txBox="1"/>
                              <wps:spPr>
                                <a:xfrm>
                                  <a:off x="49770" y="148018"/>
                                  <a:ext cx="19358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64EE8" w14:textId="3EDA6CE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E0A5A8" id="_x0000_s1109" style="position:absolute;margin-left:121pt;margin-top:7pt;width:15.15pt;height:24.9pt;z-index:253378560;mso-width-relative:margin;mso-height-relative:margin" coordorigin="49770,-4831" coordsize="193582,3167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">
                      <v:shape id="Textfeld 3" o:spid="_x0000_s111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4AC6E74" w14:textId="39B3B95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111" type="#_x0000_t202" style="position:absolute;left:49770;top:148018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164EE8" w14:textId="3EDA6CE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1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 w:rsidRPr="00C63632">
              <w:rPr>
                <w:rFonts w:ascii="Calibri" w:hAnsi="Calibri"/>
              </w:rPr>
              <w:t xml:space="preserve">Wie sieht man in der Streifentafel, </w:t>
            </w:r>
            <w:r w:rsidR="004D2AA6">
              <w:rPr>
                <w:rFonts w:ascii="Calibri" w:hAnsi="Calibri"/>
              </w:rPr>
              <w:br/>
            </w:r>
            <w:r w:rsidR="004D2AA6" w:rsidRPr="00C63632">
              <w:rPr>
                <w:rFonts w:ascii="Calibri" w:hAnsi="Calibri"/>
              </w:rPr>
              <w:t>ob</w:t>
            </w:r>
            <w:r w:rsidR="00FA65C3">
              <w:rPr>
                <w:rFonts w:ascii="Calibri" w:hAnsi="Calibri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Cs w:val="24"/>
                </w:rPr>
                <m:t xml:space="preserve"> </m:t>
              </m:r>
            </m:oMath>
            <w:r w:rsidR="004D2AA6" w:rsidRPr="00C63632">
              <w:rPr>
                <w:rFonts w:ascii="Calibri" w:hAnsi="Calibri"/>
              </w:rPr>
              <w:t>genauso groß ist wie</w:t>
            </w:r>
            <w:r w:rsidR="00FA65C3">
              <w:rPr>
                <w:rFonts w:ascii="Calibri" w:hAnsi="Calibri"/>
              </w:rPr>
              <w:t xml:space="preserve">    </w:t>
            </w:r>
            <w:proofErr w:type="gramStart"/>
            <w:r w:rsidR="00FA65C3">
              <w:rPr>
                <w:rFonts w:ascii="Calibri" w:hAnsi="Calibri"/>
              </w:rPr>
              <w:t xml:space="preserve">  </w:t>
            </w:r>
            <w:r w:rsidR="004D2AA6" w:rsidRPr="00C63632">
              <w:rPr>
                <w:rFonts w:ascii="Calibri" w:hAnsi="Calibri"/>
              </w:rPr>
              <w:t>?</w:t>
            </w:r>
            <w:proofErr w:type="gramEnd"/>
            <w:r w:rsidR="004D2AA6">
              <w:rPr>
                <w:rFonts w:ascii="Calibri" w:hAnsi="Calibri"/>
              </w:rPr>
              <w:t xml:space="preserve"> </w:t>
            </w:r>
            <w:r w:rsidR="004D2AA6">
              <w:t xml:space="preserve"> </w:t>
            </w:r>
          </w:p>
        </w:tc>
        <w:tc>
          <w:tcPr>
            <w:tcW w:w="4820" w:type="dxa"/>
            <w:vMerge/>
          </w:tcPr>
          <w:p w14:paraId="3B9E97D5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7244CA62" w:rsidR="00BA77C2" w:rsidRDefault="00BA77C2"/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426"/>
        <w:gridCol w:w="4352"/>
        <w:gridCol w:w="610"/>
        <w:gridCol w:w="3258"/>
        <w:gridCol w:w="144"/>
      </w:tblGrid>
      <w:tr w:rsidR="00BA77C2" w14:paraId="49B742EB" w14:textId="77777777" w:rsidTr="00736DC5">
        <w:tc>
          <w:tcPr>
            <w:tcW w:w="708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388" w:type="dxa"/>
            <w:gridSpan w:val="3"/>
          </w:tcPr>
          <w:p w14:paraId="437BE5B8" w14:textId="0E552993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3402" w:type="dxa"/>
            <w:gridSpan w:val="2"/>
          </w:tcPr>
          <w:p w14:paraId="0328A7BA" w14:textId="1309DB05" w:rsidR="00BA77C2" w:rsidRDefault="00736DC5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  <w:r w:rsidRPr="00736DC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5D327C76" wp14:editId="04860A98">
                      <wp:simplePos x="0" y="0"/>
                      <wp:positionH relativeFrom="column">
                        <wp:posOffset>43193</wp:posOffset>
                      </wp:positionH>
                      <wp:positionV relativeFrom="paragraph">
                        <wp:posOffset>418465</wp:posOffset>
                      </wp:positionV>
                      <wp:extent cx="2269490" cy="428625"/>
                      <wp:effectExtent l="0" t="0" r="0" b="3175"/>
                      <wp:wrapNone/>
                      <wp:docPr id="282348050" name="Gruppieren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9490" cy="428625"/>
                                <a:chOff x="0" y="0"/>
                                <a:chExt cx="2269643" cy="429240"/>
                              </a:xfrm>
                            </wpg:grpSpPr>
                            <wpg:grpSp>
                              <wpg:cNvPr id="1353794345" name="Gruppieren 1353794345"/>
                              <wpg:cNvGrpSpPr/>
                              <wpg:grpSpPr>
                                <a:xfrm>
                                  <a:off x="0" y="35902"/>
                                  <a:ext cx="165746" cy="357436"/>
                                  <a:chOff x="0" y="35902"/>
                                  <a:chExt cx="167285" cy="358409"/>
                                </a:xfrm>
                              </wpg:grpSpPr>
                              <wps:wsp>
                                <wps:cNvPr id="1772558710" name="Textfeld 3"/>
                                <wps:cNvSpPr txBox="1"/>
                                <wps:spPr>
                                  <a:xfrm>
                                    <a:off x="0" y="35902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74F8A3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8210" name="Textfeld 3"/>
                                <wps:cNvSpPr txBox="1"/>
                                <wps:spPr>
                                  <a:xfrm>
                                    <a:off x="4964" y="230369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36E7E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528110" name="Gerade Verbindung 2082528110"/>
                                <wps:cNvCnPr/>
                                <wps:spPr>
                                  <a:xfrm>
                                    <a:off x="12604" y="225672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05253334" name="Gruppieren 1405253334"/>
                              <wpg:cNvGrpSpPr/>
                              <wpg:grpSpPr>
                                <a:xfrm>
                                  <a:off x="148730" y="28548"/>
                                  <a:ext cx="375828" cy="378723"/>
                                  <a:chOff x="148730" y="28548"/>
                                  <a:chExt cx="375828" cy="378723"/>
                                </a:xfrm>
                              </wpg:grpSpPr>
                              <wpg:grpSp>
                                <wpg:cNvPr id="1161811127" name="Gruppieren 1161811127"/>
                                <wpg:cNvGrpSpPr/>
                                <wpg:grpSpPr>
                                  <a:xfrm>
                                    <a:off x="313866" y="49755"/>
                                    <a:ext cx="166011" cy="357516"/>
                                    <a:chOff x="313865" y="49755"/>
                                    <a:chExt cx="167552" cy="358489"/>
                                  </a:xfrm>
                                </wpg:grpSpPr>
                                <wps:wsp>
                                  <wps:cNvPr id="1860559534" name="Textfeld 3"/>
                                  <wps:cNvSpPr txBox="1"/>
                                  <wps:spPr>
                                    <a:xfrm>
                                      <a:off x="313865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62931E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34373395" name="Textfeld 3"/>
                                  <wps:cNvSpPr txBox="1"/>
                                  <wps:spPr>
                                    <a:xfrm>
                                      <a:off x="319096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B2BA59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9744572" name="Gerade Verbindung 879744572"/>
                                  <wps:cNvCnPr/>
                                  <wps:spPr>
                                    <a:xfrm>
                                      <a:off x="326736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079318369" name="Grafik 1079318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1274" y="28548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4775482" name="Textfeld 398"/>
                                <wps:cNvSpPr txBox="1"/>
                                <wps:spPr>
                                  <a:xfrm>
                                    <a:off x="148730" y="117797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A390A4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0019815" name="Gruppieren 1330019815"/>
                              <wpg:cNvGrpSpPr/>
                              <wpg:grpSpPr>
                                <a:xfrm>
                                  <a:off x="512394" y="28557"/>
                                  <a:ext cx="395562" cy="378714"/>
                                  <a:chOff x="512394" y="28557"/>
                                  <a:chExt cx="395562" cy="378714"/>
                                </a:xfrm>
                              </wpg:grpSpPr>
                              <wpg:grpSp>
                                <wpg:cNvPr id="2058160422" name="Gruppieren 2058160422"/>
                                <wpg:cNvGrpSpPr/>
                                <wpg:grpSpPr>
                                  <a:xfrm>
                                    <a:off x="697239" y="49755"/>
                                    <a:ext cx="166037" cy="357516"/>
                                    <a:chOff x="697237" y="49755"/>
                                    <a:chExt cx="167578" cy="358489"/>
                                  </a:xfrm>
                                </wpg:grpSpPr>
                                <wps:wsp>
                                  <wps:cNvPr id="1143442512" name="Textfeld 3"/>
                                  <wps:cNvSpPr txBox="1"/>
                                  <wps:spPr>
                                    <a:xfrm>
                                      <a:off x="697237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F0D925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60119280" name="Textfeld 3"/>
                                  <wps:cNvSpPr txBox="1"/>
                                  <wps:spPr>
                                    <a:xfrm>
                                      <a:off x="702494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031CA5" w14:textId="30CA9119" w:rsidR="00736DC5" w:rsidRDefault="006A412E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5887464" name="Gerade Verbindung 2045887464"/>
                                  <wps:cNvCnPr/>
                                  <wps:spPr>
                                    <a:xfrm>
                                      <a:off x="710134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39968558" name="Grafik 13399685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44672" y="2855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76314227" name="Textfeld 398"/>
                                <wps:cNvSpPr txBox="1"/>
                                <wps:spPr>
                                  <a:xfrm>
                                    <a:off x="512394" y="111210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08359C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103085" name="Gruppieren 109103085"/>
                              <wpg:cNvGrpSpPr/>
                              <wpg:grpSpPr>
                                <a:xfrm>
                                  <a:off x="881738" y="6587"/>
                                  <a:ext cx="415300" cy="422653"/>
                                  <a:chOff x="881738" y="6587"/>
                                  <a:chExt cx="415300" cy="422653"/>
                                </a:xfrm>
                              </wpg:grpSpPr>
                              <wpg:grpSp>
                                <wpg:cNvPr id="1861910256" name="Gruppieren 1861910256"/>
                                <wpg:cNvGrpSpPr/>
                                <wpg:grpSpPr>
                                  <a:xfrm>
                                    <a:off x="881738" y="6587"/>
                                    <a:ext cx="415298" cy="378714"/>
                                    <a:chOff x="881738" y="6587"/>
                                    <a:chExt cx="415298" cy="378714"/>
                                  </a:xfrm>
                                </wpg:grpSpPr>
                                <wpg:grpSp>
                                  <wpg:cNvPr id="1327692570" name="Gruppieren 1327692570"/>
                                  <wpg:cNvGrpSpPr/>
                                  <wpg:grpSpPr>
                                    <a:xfrm>
                                      <a:off x="1086289" y="27816"/>
                                      <a:ext cx="166063" cy="357485"/>
                                      <a:chOff x="1086290" y="27816"/>
                                      <a:chExt cx="167605" cy="358458"/>
                                    </a:xfrm>
                                  </wpg:grpSpPr>
                                  <wps:wsp>
                                    <wps:cNvPr id="425555198" name="Textfeld 3"/>
                                    <wps:cNvSpPr txBox="1"/>
                                    <wps:spPr>
                                      <a:xfrm>
                                        <a:off x="1086290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EF2D8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42213781" name="Textfeld 3"/>
                                    <wps:cNvSpPr txBox="1"/>
                                    <wps:spPr>
                                      <a:xfrm>
                                        <a:off x="1091574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19A727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7782344" name="Gerade Verbindung 1097782344"/>
                                    <wps:cNvCnPr/>
                                    <wps:spPr>
                                      <a:xfrm>
                                        <a:off x="1099214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933691558" name="Grafik 933691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033752" y="6587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943552503" name="Textfeld 398"/>
                                  <wps:cNvSpPr txBox="1"/>
                                  <wps:spPr>
                                    <a:xfrm>
                                      <a:off x="881738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4965BD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851410842" name="Grafik 8514108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33754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46339178" name="Gruppieren 446339178"/>
                              <wpg:cNvGrpSpPr/>
                              <wpg:grpSpPr>
                                <a:xfrm>
                                  <a:off x="1266913" y="0"/>
                                  <a:ext cx="388986" cy="429240"/>
                                  <a:chOff x="1266913" y="0"/>
                                  <a:chExt cx="388986" cy="429240"/>
                                </a:xfrm>
                              </wpg:grpSpPr>
                              <wpg:grpSp>
                                <wpg:cNvPr id="675235250" name="Gruppieren 675235250"/>
                                <wpg:cNvGrpSpPr/>
                                <wpg:grpSpPr>
                                  <a:xfrm>
                                    <a:off x="1266913" y="0"/>
                                    <a:ext cx="388984" cy="385301"/>
                                    <a:chOff x="1266913" y="0"/>
                                    <a:chExt cx="388984" cy="385301"/>
                                  </a:xfrm>
                                </wpg:grpSpPr>
                                <wpg:grpSp>
                                  <wpg:cNvPr id="891730779" name="Gruppieren 891730779"/>
                                  <wpg:cNvGrpSpPr/>
                                  <wpg:grpSpPr>
                                    <a:xfrm>
                                      <a:off x="1445127" y="27816"/>
                                      <a:ext cx="166087" cy="357485"/>
                                      <a:chOff x="1445127" y="27816"/>
                                      <a:chExt cx="167629" cy="358458"/>
                                    </a:xfrm>
                                  </wpg:grpSpPr>
                                  <wps:wsp>
                                    <wps:cNvPr id="174818366" name="Textfeld 3"/>
                                    <wps:cNvSpPr txBox="1"/>
                                    <wps:spPr>
                                      <a:xfrm>
                                        <a:off x="1445127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B59AE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1803510" name="Textfeld 3"/>
                                    <wps:cNvSpPr txBox="1"/>
                                    <wps:spPr>
                                      <a:xfrm>
                                        <a:off x="1450435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A0740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7848" name="Gerade Verbindung 284147848"/>
                                    <wps:cNvCnPr/>
                                    <wps:spPr>
                                      <a:xfrm>
                                        <a:off x="145807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915986999" name="Grafik 19159869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92613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76550534" name="Textfeld 398"/>
                                  <wps:cNvSpPr txBox="1"/>
                                  <wps:spPr>
                                    <a:xfrm>
                                      <a:off x="1266913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7205E3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29932298" name="Grafik 1829932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92615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834347339" name="Textfeld 398"/>
                              <wps:cNvSpPr txBox="1"/>
                              <wps:spPr>
                                <a:xfrm>
                                  <a:off x="1655896" y="108668"/>
                                  <a:ext cx="613747" cy="278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C2DC9" w14:textId="77777777" w:rsidR="00736DC5" w:rsidRDefault="00736DC5" w:rsidP="00736DC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 …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27C76" id="Gruppieren 86" o:spid="_x0000_s1113" style="position:absolute;margin-left:3.4pt;margin-top:32.95pt;width:178.7pt;height:33.75pt;z-index:253620224" coordsize="22696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">
                      <v:group id="Gruppieren 1353794345" o:spid="_x0000_s1114" style="position:absolute;top:359;width:1657;height:3574" coordorigin=",35902" coordsize="167285,358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">
                        <v:shape id="Textfeld 3" o:spid="_x0000_s1115" type="#_x0000_t202" style="position:absolute;top:35902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74F8A3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16" type="#_x0000_t202" style="position:absolute;left:4964;top:23036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" filled="f" stroked="f" strokeweight=".5pt">
                          <v:textbox inset="0,0,0,0">
                            <w:txbxContent>
                              <w:p w14:paraId="0D736E7E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082528110" o:spid="_x0000_s1117" style="position:absolute;visibility:visible;mso-wrap-style:square" from="12604,225672" to="157890,225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405253334" o:spid="_x0000_s1118" style="position:absolute;left:1487;top:285;width:3758;height:3787" coordorigin="1487,285" coordsize="3758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">
                        <v:group id="Gruppieren 1161811127" o:spid="_x0000_s1119" style="position:absolute;left:3138;top:497;width:1660;height:3575" coordorigin="313865,49755" coordsize="167552,358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">
                          <v:shape id="Textfeld 3" o:spid="_x0000_s1120" type="#_x0000_t202" style="position:absolute;left:313865;top:49755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2062931E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1" type="#_x0000_t202" style="position:absolute;left:319096;top:24430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0B2BA59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879744572" o:spid="_x0000_s1122" style="position:absolute;visibility:visible;mso-wrap-style:square" from="326736,239605" to="472022,239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079318369" o:spid="_x0000_s1123" type="#_x0000_t75" style="position:absolute;left:2612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">
                          <v:imagedata r:id="rId51" o:title="" cropbottom="33944f" cropleft="1f" cropright="2644f" recolortarget="#333 [1446]"/>
                        </v:shape>
                        <v:shape id="Textfeld 398" o:spid="_x0000_s1124" type="#_x0000_t202" style="position:absolute;left:1487;top:1177;width:1551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3A390A4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330019815" o:spid="_x0000_s1125" style="position:absolute;left:5123;top:285;width:3956;height:3787" coordorigin="5123,285" coordsize="3955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">
                        <v:group id="Gruppieren 2058160422" o:spid="_x0000_s1126" style="position:absolute;left:6972;top:497;width:1660;height:3575" coordorigin="6972,497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">
                          <v:shape id="Textfeld 3" o:spid="_x0000_s1127" type="#_x0000_t202" style="position:absolute;left:6972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4F0D925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8" type="#_x0000_t202" style="position:absolute;left:7024;top:244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0031CA5" w14:textId="30CA9119" w:rsidR="00736DC5" w:rsidRDefault="006A412E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2045887464" o:spid="_x0000_s1129" style="position:absolute;visibility:visible;mso-wrap-style:square" from="7101,2396" to="8554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39968558" o:spid="_x0000_s1130" type="#_x0000_t75" style="position:absolute;left:6446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98" o:spid="_x0000_s1131" type="#_x0000_t202" style="position:absolute;left:5123;top:1112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0D08359C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9103085" o:spid="_x0000_s1132" style="position:absolute;left:8817;top:65;width:4153;height:4227" coordorigin="8817,65" coordsize="4153,4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">
                        <v:group id="Gruppieren 1861910256" o:spid="_x0000_s1133" style="position:absolute;left:8817;top:65;width:4153;height:3788" coordorigin="8817,65" coordsize="4152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">
                          <v:group id="Gruppieren 1327692570" o:spid="_x0000_s1134" style="position:absolute;left:10862;top:278;width:1661;height:3575" coordorigin="10862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">
                            <v:shape id="Textfeld 3" o:spid="_x0000_s1135" type="#_x0000_t202" style="position:absolute;left:10862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26EF2D8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6" type="#_x0000_t202" style="position:absolute;left:10915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B19A727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97782344" o:spid="_x0000_s1137" style="position:absolute;visibility:visible;mso-wrap-style:square" from="10992,2176" to="12445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933691558" o:spid="_x0000_s1138" type="#_x0000_t75" style="position:absolute;left:10337;top:6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  <v:shape id="Textfeld 398" o:spid="_x0000_s1139" type="#_x0000_t202" style="position:absolute;left:881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24965BD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851410842" o:spid="_x0000_s1140" type="#_x0000_t75" style="position:absolute;left:10337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group id="Gruppieren 446339178" o:spid="_x0000_s1141" style="position:absolute;left:12669;width:3889;height:4292" coordorigin="12669" coordsize="3889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">
                        <v:group id="Gruppieren 675235250" o:spid="_x0000_s1142" style="position:absolute;left:12669;width:3889;height:3853" coordorigin="12669" coordsize="3889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">
                          <v:group id="Gruppieren 891730779" o:spid="_x0000_s1143" style="position:absolute;left:14451;top:278;width:1661;height:3575" coordorigin="14451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">
                            <v:shape id="Textfeld 3" o:spid="_x0000_s1144" type="#_x0000_t202" style="position:absolute;left:14451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64B59AE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5" type="#_x0000_t202" style="position:absolute;left:14504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DA0740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84147848" o:spid="_x0000_s1146" style="position:absolute;visibility:visible;mso-wrap-style:square" from="14580,2176" to="16033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1915986999" o:spid="_x0000_s1147" type="#_x0000_t75" style="position:absolute;left:13926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  <v:shape id="Textfeld 398" o:spid="_x0000_s1148" type="#_x0000_t202" style="position:absolute;left:1266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0A7205E3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829932298" o:spid="_x0000_s1149" type="#_x0000_t75" style="position:absolute;left:13926;top:2451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shape id="Textfeld 398" o:spid="_x0000_s1150" type="#_x0000_t202" style="position:absolute;left:16558;top:1086;width:613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075C2DC9" w14:textId="77777777" w:rsidR="00736DC5" w:rsidRDefault="00736DC5" w:rsidP="00736DC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=  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A77C2" w14:paraId="5C7DB951" w14:textId="70D19F58" w:rsidTr="00736DC5">
        <w:tc>
          <w:tcPr>
            <w:tcW w:w="708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6D47A98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4962" w:type="dxa"/>
            <w:gridSpan w:val="2"/>
          </w:tcPr>
          <w:p w14:paraId="1E78497F" w14:textId="721747A1" w:rsidR="00BA77C2" w:rsidRDefault="000C1BDC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3200" behindDoc="0" locked="0" layoutInCell="1" allowOverlap="1" wp14:anchorId="03A9EFD0" wp14:editId="385E38D4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98925</wp:posOffset>
                      </wp:positionV>
                      <wp:extent cx="175260" cy="317616"/>
                      <wp:effectExtent l="0" t="0" r="2540" b="0"/>
                      <wp:wrapNone/>
                      <wp:docPr id="1369845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8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74C369" w14:textId="7673DA57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8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83BF5" w14:textId="558C42A0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8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9EFD0" id="_x0000_s1151" style="position:absolute;margin-left:132.4pt;margin-top:7.8pt;width:13.8pt;height:25pt;z-index:25336320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">
                      <v:shape id="Textfeld 3" o:spid="_x0000_s11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474C369" w14:textId="7673DA57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683BF5" w14:textId="558C42A0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A77C2" w:rsidRPr="00C63632">
              <w:rPr>
                <w:rFonts w:ascii="Calibri" w:hAnsi="Calibri"/>
              </w:rPr>
              <w:t>Finde möglichst viele</w:t>
            </w:r>
            <w:r w:rsidR="00BA77C2">
              <w:rPr>
                <w:rFonts w:ascii="Calibri" w:hAnsi="Calibri"/>
              </w:rPr>
              <w:t xml:space="preserve"> gleichwertige (also gleich große) </w:t>
            </w:r>
            <w:r w:rsidR="00BA77C2">
              <w:rPr>
                <w:rFonts w:ascii="Calibri" w:hAnsi="Calibri"/>
              </w:rPr>
              <w:br/>
              <w:t>Anteile in der Streifentafel</w:t>
            </w:r>
            <w:r w:rsidR="00FC3FE7">
              <w:rPr>
                <w:rFonts w:ascii="Calibri" w:hAnsi="Calibri"/>
              </w:rPr>
              <w:t xml:space="preserve"> zu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hAnsi="Calibri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eastAsiaTheme="minorEastAsia" w:hAnsi="Calibri"/>
              </w:rPr>
              <w:t>.</w:t>
            </w:r>
            <w:proofErr w:type="gramEnd"/>
            <w:r w:rsidR="00BA77C2" w:rsidRPr="00C63632">
              <w:rPr>
                <w:rFonts w:ascii="Calibri" w:hAnsi="Calibri"/>
              </w:rPr>
              <w:t xml:space="preserve"> </w:t>
            </w:r>
            <w:r w:rsidR="00BA77C2">
              <w:rPr>
                <w:rFonts w:ascii="Calibri" w:hAnsi="Calibri"/>
              </w:rPr>
              <w:t>Was fällt Dir auf?</w:t>
            </w:r>
            <w:r w:rsidR="00736DC5" w:rsidRPr="00736DC5">
              <w:rPr>
                <w:noProof/>
              </w:rPr>
              <w:t xml:space="preserve"> 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29819E25" w14:textId="40BBD211" w:rsidR="00BA77C2" w:rsidRDefault="00BA77C2" w:rsidP="00BA77C2">
            <w:pPr>
              <w:spacing w:line="240" w:lineRule="atLeast"/>
              <w:rPr>
                <w:rFonts w:ascii="Calibri" w:hAnsi="Calibri"/>
              </w:rPr>
            </w:pPr>
          </w:p>
          <w:p w14:paraId="34DAF62B" w14:textId="1F6185F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736DC5">
        <w:tc>
          <w:tcPr>
            <w:tcW w:w="708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FC3FE7" w14:paraId="26E92D3C" w14:textId="77777777" w:rsidTr="00736DC5">
        <w:tc>
          <w:tcPr>
            <w:tcW w:w="708" w:type="dxa"/>
            <w:vMerge w:val="restart"/>
          </w:tcPr>
          <w:p w14:paraId="1E7F94E1" w14:textId="68C3CB6B" w:rsidR="00FC3FE7" w:rsidRPr="00F4582F" w:rsidRDefault="00FC3FE7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BCA7D50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1F7F3B6F" w14:textId="66C49935" w:rsidR="00FC3FE7" w:rsidRDefault="00FC3FE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4" w:type="dxa"/>
            <w:gridSpan w:val="4"/>
          </w:tcPr>
          <w:p w14:paraId="7DDD1E87" w14:textId="4FE16BE3" w:rsidR="00FC3FE7" w:rsidRPr="0069100A" w:rsidRDefault="00FC3FE7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FC3FE7" w14:paraId="32F1A0B2" w14:textId="77777777" w:rsidTr="00736DC5">
        <w:tc>
          <w:tcPr>
            <w:tcW w:w="708" w:type="dxa"/>
            <w:vMerge/>
          </w:tcPr>
          <w:p w14:paraId="50635DC8" w14:textId="77777777" w:rsidR="00FC3FE7" w:rsidRPr="00F4582F" w:rsidRDefault="00FC3FE7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F119102" w14:textId="77777777" w:rsidR="00FC3FE7" w:rsidRDefault="00FC3FE7" w:rsidP="00FA78E9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2FF4BAEA" w14:textId="77777777" w:rsidR="00FC3FE7" w:rsidRPr="00C63632" w:rsidRDefault="00FC3FE7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5AB37DE5" w14:textId="77777777" w:rsidR="00FC3FE7" w:rsidRDefault="00FC3FE7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736DC5">
        <w:tc>
          <w:tcPr>
            <w:tcW w:w="708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01A2045F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r w:rsidR="00233266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4012" w:type="dxa"/>
            <w:gridSpan w:val="3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4239BC09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736DC5">
        <w:tc>
          <w:tcPr>
            <w:tcW w:w="708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364" w:type="dxa"/>
            <w:gridSpan w:val="4"/>
          </w:tcPr>
          <w:p w14:paraId="02CA2FC7" w14:textId="524994CC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736DC5">
        <w:tc>
          <w:tcPr>
            <w:tcW w:w="708" w:type="dxa"/>
          </w:tcPr>
          <w:p w14:paraId="2BD952C6" w14:textId="77777777" w:rsidR="00930181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83296" behindDoc="0" locked="0" layoutInCell="1" allowOverlap="1" wp14:anchorId="792E377E" wp14:editId="59C5C1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3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20AFD0" id="Gruppieren 71" o:spid="_x0000_s1026" href="https://mathe-sicher-koennen.dzlm.de/erklaervideos?nid=694" style="position:absolute;margin-left:0;margin-top:.1pt;width:18.1pt;height:13.2pt;z-index:252983296" coordorigin=",266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="00CB1428">
              <w:rPr>
                <w:noProof/>
              </w:rPr>
              <w:t xml:space="preserve">        </w:t>
            </w:r>
          </w:p>
          <w:p w14:paraId="2DB5B599" w14:textId="02E419BA" w:rsidR="00CB1428" w:rsidRPr="00A42631" w:rsidRDefault="00CB1428" w:rsidP="00E13C64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A42631">
              <w:rPr>
                <w:noProof/>
                <w:color w:val="327A86" w:themeColor="text2"/>
                <w:sz w:val="13"/>
                <w:szCs w:val="13"/>
              </w:rPr>
              <w:t>B2A</w:t>
            </w:r>
          </w:p>
        </w:tc>
        <w:tc>
          <w:tcPr>
            <w:tcW w:w="426" w:type="dxa"/>
          </w:tcPr>
          <w:p w14:paraId="2F0470E5" w14:textId="23C7C7DF" w:rsidR="00930181" w:rsidRDefault="00930181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364" w:type="dxa"/>
            <w:gridSpan w:val="4"/>
          </w:tcPr>
          <w:p w14:paraId="3CA71BD9" w14:textId="3BEF8D58" w:rsidR="00FF5334" w:rsidRDefault="00FC3FE7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83648" behindDoc="0" locked="0" layoutInCell="1" allowOverlap="1" wp14:anchorId="41A610DF" wp14:editId="50CD5BD2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4273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>Schaue dir das Erklärvideo</w:t>
            </w:r>
            <w:r w:rsidR="00233266">
              <w:rPr>
                <w:rFonts w:ascii="Calibri" w:hAnsi="Calibri"/>
                <w:noProof/>
              </w:rPr>
              <w:t xml:space="preserve"> an</w:t>
            </w:r>
            <w:r w:rsidR="00F77C3F">
              <w:rPr>
                <w:rFonts w:ascii="Calibri" w:hAnsi="Calibri"/>
                <w:noProof/>
              </w:rPr>
              <w:t xml:space="preserve">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35766AB3" w:rsidR="003A6C58" w:rsidRPr="00EE11DC" w:rsidRDefault="00D277C5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356437A2" wp14:editId="63835F54">
                      <wp:simplePos x="0" y="0"/>
                      <wp:positionH relativeFrom="column">
                        <wp:posOffset>4510686</wp:posOffset>
                      </wp:positionH>
                      <wp:positionV relativeFrom="paragraph">
                        <wp:posOffset>146269</wp:posOffset>
                      </wp:positionV>
                      <wp:extent cx="937895" cy="404734"/>
                      <wp:effectExtent l="0" t="0" r="1905" b="1905"/>
                      <wp:wrapNone/>
                      <wp:docPr id="1093017939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404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F3C252" w14:textId="343BC1C0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5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mathe-sicher-koennen.dzlm.de/erklaervideos?nid=694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437A2" id="Textfeld 78" o:spid="_x0000_s1155" type="#_x0000_t202" style="position:absolute;margin-left:355.15pt;margin-top:11.5pt;width:73.85pt;height:31.8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" fillcolor="white [3201]" stroked="f" strokeweight=".5pt">
                      <v:textbo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6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3560" w14:paraId="0F1C0DD5" w14:textId="77777777" w:rsidTr="00736DC5">
        <w:tc>
          <w:tcPr>
            <w:tcW w:w="708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5C091A92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4960B" w14:textId="2D3FCA84" w:rsidR="00003560" w:rsidRDefault="00930181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364" w:type="dxa"/>
            <w:gridSpan w:val="4"/>
          </w:tcPr>
          <w:p w14:paraId="489ECC9A" w14:textId="1B5F636F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  <w:tr w:rsidR="00BE1EF5" w14:paraId="66B0BD08" w14:textId="77777777" w:rsidTr="00736DC5">
        <w:trPr>
          <w:trHeight w:val="154"/>
        </w:trPr>
        <w:tc>
          <w:tcPr>
            <w:tcW w:w="708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790" w:type="dxa"/>
            <w:gridSpan w:val="5"/>
          </w:tcPr>
          <w:p w14:paraId="19B598B9" w14:textId="797C974D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26CBB27A" wp14:editId="1159C941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B27A" id="_x0000_s1156" type="#_x0000_t202" style="position:absolute;margin-left:374.75pt;margin-top:59.65pt;width:79.8pt;height:30.3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YJW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&#13;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459F843E" wp14:editId="7F1986EA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843E" id="_x0000_s1157" type="#_x0000_t202" style="position:absolute;margin-left:325.1pt;margin-top:10.5pt;width:62.15pt;height:36.2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&#13;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736DC5">
        <w:tc>
          <w:tcPr>
            <w:tcW w:w="708" w:type="dxa"/>
          </w:tcPr>
          <w:p w14:paraId="5D9F9342" w14:textId="6FC8DF98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91488" behindDoc="0" locked="0" layoutInCell="1" allowOverlap="1" wp14:anchorId="73972D19" wp14:editId="12A12F0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6A83C2" id="Gruppieren 425" o:spid="_x0000_s1026" href="https://dzlm.de/vam/msk-bruchstreifen.html" style="position:absolute;margin-left:2.5pt;margin-top:1pt;width:21.65pt;height:15.55pt;z-index:25299148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283FCD5" w14:textId="58ACB2EC" w:rsidR="008C3B54" w:rsidRDefault="006A412E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3EB40292" wp14:editId="4E15971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86360</wp:posOffset>
                      </wp:positionV>
                      <wp:extent cx="181745" cy="317500"/>
                      <wp:effectExtent l="0" t="0" r="8890" b="0"/>
                      <wp:wrapNone/>
                      <wp:docPr id="2104210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74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21042104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80C3C" w14:textId="00E4DA1B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7A4865" w14:textId="668FF973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1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40292" id="_x0000_s1158" style="position:absolute;margin-left:27pt;margin-top:6.8pt;width:14.3pt;height:25pt;z-index:253380608;mso-width-relative:margin;mso-height-relative:margin" coordorigin="50888,-4831" coordsize="18304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">
                      <v:shape id="Textfeld 3" o:spid="_x0000_s11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D780C3C" w14:textId="00E4DA1B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6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17A4865" w14:textId="668FF973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61" style="position:absolute;visibility:visible;mso-wrap-style:square" from="50888,179565" to="1415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46496" behindDoc="0" locked="0" layoutInCell="1" allowOverlap="1" wp14:anchorId="7467503E" wp14:editId="15BEB909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-293370</wp:posOffset>
                  </wp:positionV>
                  <wp:extent cx="647700" cy="647700"/>
                  <wp:effectExtent l="0" t="0" r="0" b="0"/>
                  <wp:wrapNone/>
                  <wp:docPr id="1727019482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noProof/>
              </w:rPr>
              <w:t xml:space="preserve">Nutze die digitalen Bruchstreifen zur Bearbeitung der Aufgabe: </w:t>
            </w:r>
            <w:r w:rsidR="008C3B54">
              <w:rPr>
                <w:noProof/>
              </w:rPr>
              <w:br/>
              <w:t>Stelle</w:t>
            </w:r>
            <m:oMath>
              <m:r>
                <w:rPr>
                  <w:rFonts w:ascii="Cambria Math" w:hAnsi="Cambria Math"/>
                  <w:noProof/>
                </w:rPr>
                <m:t xml:space="preserve">     </m:t>
              </m:r>
            </m:oMath>
            <w:r w:rsidR="008C3B54">
              <w:rPr>
                <w:rFonts w:eastAsiaTheme="minorEastAsia"/>
                <w:noProof/>
              </w:rPr>
              <w:t xml:space="preserve">mit den digitalen Bruchstreifen dar. </w:t>
            </w:r>
          </w:p>
          <w:p w14:paraId="4DE13320" w14:textId="7B3122FC" w:rsidR="008C3B54" w:rsidRP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79CD8EA6" wp14:editId="56FDE169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70485</wp:posOffset>
                      </wp:positionV>
                      <wp:extent cx="179705" cy="179705"/>
                      <wp:effectExtent l="0" t="0" r="0" b="0"/>
                      <wp:wrapNone/>
                      <wp:docPr id="1850364521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2255C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541D"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D8EA6" id="Oval 76" o:spid="_x0000_s1162" style="position:absolute;margin-left:66.85pt;margin-top:5.55pt;width:14.15pt;height:14.1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" fillcolor="black [3213]" stroked="f" strokeweight="1pt">
                      <v:stroke joinstyle="miter"/>
                      <v:textbox inset="0,0,0,0">
                        <w:txbxContent>
                          <w:p w14:paraId="6982255C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541D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6CD3312E" wp14:editId="5AD275CB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65930</wp:posOffset>
                      </wp:positionV>
                      <wp:extent cx="179705" cy="179705"/>
                      <wp:effectExtent l="0" t="0" r="0" b="0"/>
                      <wp:wrapNone/>
                      <wp:docPr id="217069809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028A4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3312E" id="_x0000_s1163" style="position:absolute;margin-left:27.05pt;margin-top:5.2pt;width:14.15pt;height:14.1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" fillcolor="black [3213]" stroked="f" strokeweight="1pt">
                      <v:stroke joinstyle="miter"/>
                      <v:textbox inset="0,0,0,0">
                        <w:txbxContent>
                          <w:p w14:paraId="40E028A4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w:t>Ziehe        oder        auf deinen Drittel-Bruchstreifen.</w:t>
            </w:r>
          </w:p>
        </w:tc>
      </w:tr>
      <w:tr w:rsidR="008C3B54" w14:paraId="725D6B61" w14:textId="77777777" w:rsidTr="00736DC5">
        <w:tc>
          <w:tcPr>
            <w:tcW w:w="708" w:type="dxa"/>
          </w:tcPr>
          <w:p w14:paraId="529BEF77" w14:textId="62882EFF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25984" behindDoc="0" locked="0" layoutInCell="1" allowOverlap="1" wp14:anchorId="2E53DBFF" wp14:editId="4CD80182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6D6CF4C6" w14:textId="16A615DB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77777777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77777777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520A88BF" w14:textId="762CFE3D" w:rsidR="008C3B54" w:rsidRDefault="008C3B54" w:rsidP="009A01B2">
            <w:pPr>
              <w:pStyle w:val="Listenabsatz"/>
            </w:pPr>
            <w:r>
              <w:t xml:space="preserve">Wie verändert sich der Teil, wie verändert sich das Ganze, </w:t>
            </w:r>
            <w:r w:rsidR="00756F6E">
              <w:br/>
            </w:r>
            <w:r>
              <w:t>wenn der Streifen feiner eingeteilt wird?</w:t>
            </w:r>
          </w:p>
          <w:p w14:paraId="4F9DC362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</w:tr>
      <w:tr w:rsidR="008C3B54" w14:paraId="2CCC9473" w14:textId="77777777" w:rsidTr="00736DC5">
        <w:tc>
          <w:tcPr>
            <w:tcW w:w="708" w:type="dxa"/>
          </w:tcPr>
          <w:p w14:paraId="36B855D3" w14:textId="3D9CCC96" w:rsidR="008C3B54" w:rsidRDefault="008C3B54" w:rsidP="008C3B54">
            <w:pPr>
              <w:pStyle w:val="Nummerierung"/>
            </w:pPr>
          </w:p>
        </w:tc>
        <w:tc>
          <w:tcPr>
            <w:tcW w:w="426" w:type="dxa"/>
          </w:tcPr>
          <w:p w14:paraId="58C161F5" w14:textId="75FCFD41" w:rsidR="008C3B54" w:rsidRPr="008C3B54" w:rsidRDefault="00663201" w:rsidP="008C3B54">
            <w:pPr>
              <w:spacing w:line="240" w:lineRule="atLeast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662208" behindDoc="0" locked="0" layoutInCell="1" allowOverlap="1" wp14:anchorId="058C9C2E" wp14:editId="60ED9C77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774700</wp:posOffset>
                      </wp:positionV>
                      <wp:extent cx="3834765" cy="181610"/>
                      <wp:effectExtent l="0" t="0" r="635" b="0"/>
                      <wp:wrapNone/>
                      <wp:docPr id="97732184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4765" cy="181610"/>
                                <a:chOff x="0" y="0"/>
                                <a:chExt cx="3834765" cy="181610"/>
                              </a:xfrm>
                            </wpg:grpSpPr>
                            <wps:wsp>
                              <wps:cNvPr id="1834326775" name="Textfeld 424"/>
                              <wps:cNvSpPr txBox="1"/>
                              <wps:spPr>
                                <a:xfrm>
                                  <a:off x="0" y="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4C865" w14:textId="3944BFAE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351489" name="Textfeld 424"/>
                              <wps:cNvSpPr txBox="1"/>
                              <wps:spPr>
                                <a:xfrm>
                                  <a:off x="3679190" y="635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A27BF" w14:textId="1CC62E54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8C9C2E" id="Gruppieren 427" o:spid="_x0000_s1164" style="position:absolute;margin-left:21.3pt;margin-top:61pt;width:301.95pt;height:14.3pt;z-index:253662208" coordsize="38347,1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">
                      <v:shape id="Textfeld 424" o:spid="_x0000_s1165" type="#_x0000_t202" style="position:absolute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" fillcolor="white [3212]" stroked="f" strokeweight=".5pt">
                        <v:textbox inset="0,0,0,0">
                          <w:txbxContent>
                            <w:p w14:paraId="7D84C865" w14:textId="3944BFAE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4" o:spid="_x0000_s1166" type="#_x0000_t202" style="position:absolute;left:36791;top:6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" fillcolor="white [3212]" stroked="f" strokeweight=".5pt">
                        <v:textbox inset="0,0,0,0">
                          <w:txbxContent>
                            <w:p w14:paraId="075A27BF" w14:textId="1CC62E54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B54"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8364" w:type="dxa"/>
            <w:gridSpan w:val="4"/>
          </w:tcPr>
          <w:p w14:paraId="6E3F45B0" w14:textId="28BA3BB2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59FEBD26" wp14:editId="3316F743">
                      <wp:simplePos x="0" y="0"/>
                      <wp:positionH relativeFrom="column">
                        <wp:posOffset>3962093</wp:posOffset>
                      </wp:positionH>
                      <wp:positionV relativeFrom="paragraph">
                        <wp:posOffset>164465</wp:posOffset>
                      </wp:positionV>
                      <wp:extent cx="1453243" cy="466090"/>
                      <wp:effectExtent l="0" t="0" r="7620" b="219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3243" cy="466090"/>
                              </a:xfrm>
                              <a:prstGeom prst="wedgeRoundRectCallout">
                                <a:avLst>
                                  <a:gd name="adj1" fmla="val 4552"/>
                                  <a:gd name="adj2" fmla="val 8971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BD26" id="Sprechblase: rechteckig mit abgerundeten Ecken 70" o:spid="_x0000_s1167" type="#_x0000_t62" style="position:absolute;margin-left:312pt;margin-top:12.95pt;width:114.45pt;height:36.7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" adj="11783,30179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</w:p>
          <w:p w14:paraId="0C61683A" w14:textId="4922CFAF" w:rsidR="008C3B54" w:rsidRDefault="008C3B54" w:rsidP="008C3B54">
            <w:pPr>
              <w:spacing w:line="240" w:lineRule="atLeast"/>
            </w:pPr>
          </w:p>
          <w:p w14:paraId="0FE83325" w14:textId="5359B86C" w:rsidR="008C3B54" w:rsidRDefault="00663201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4736" behindDoc="0" locked="0" layoutInCell="1" allowOverlap="1" wp14:anchorId="58E9DEEF" wp14:editId="16985E1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759460</wp:posOffset>
                      </wp:positionV>
                      <wp:extent cx="3825240" cy="339590"/>
                      <wp:effectExtent l="0" t="0" r="0" b="3810"/>
                      <wp:wrapNone/>
                      <wp:docPr id="1754530419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5240" cy="339590"/>
                                <a:chOff x="0" y="0"/>
                                <a:chExt cx="3825240" cy="339590"/>
                              </a:xfrm>
                            </wpg:grpSpPr>
                            <wps:wsp>
                              <wps:cNvPr id="12555315" name="Textfeld 424"/>
                              <wps:cNvSpPr txBox="1"/>
                              <wps:spPr>
                                <a:xfrm>
                                  <a:off x="3669665" y="7493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0D802" w14:textId="36A2288F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747967" name="Textfeld 424"/>
                              <wps:cNvSpPr txBox="1"/>
                              <wps:spPr>
                                <a:xfrm>
                                  <a:off x="0" y="7620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166033" w14:textId="77777777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196769" name="Textfeld 425"/>
                              <wps:cNvSpPr txBox="1"/>
                              <wps:spPr>
                                <a:xfrm>
                                  <a:off x="319405" y="74295"/>
                                  <a:ext cx="3187220" cy="265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35EE60" w14:textId="77777777" w:rsidR="00BA5A6A" w:rsidRDefault="00BA5A6A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2118063" name="Gruppieren 2"/>
                              <wpg:cNvGrpSpPr/>
                              <wpg:grpSpPr>
                                <a:xfrm>
                                  <a:off x="42799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968200810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7EB23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2064542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44E45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245652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77723423" name="Gruppieren 2"/>
                              <wpg:cNvGrpSpPr/>
                              <wpg:grpSpPr>
                                <a:xfrm>
                                  <a:off x="850900" y="0"/>
                                  <a:ext cx="158750" cy="304165"/>
                                  <a:chOff x="21725" y="-4831"/>
                                  <a:chExt cx="159954" cy="305281"/>
                                </a:xfrm>
                              </wpg:grpSpPr>
                              <wps:wsp>
                                <wps:cNvPr id="914834775" name="Textfeld 3"/>
                                <wps:cNvSpPr txBox="1"/>
                                <wps:spPr>
                                  <a:xfrm>
                                    <a:off x="2172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61933" w14:textId="0B59A435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9618860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C9BED7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55384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1482114" name="Gruppieren 2"/>
                              <wpg:cNvGrpSpPr/>
                              <wpg:grpSpPr>
                                <a:xfrm>
                                  <a:off x="135445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971260345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389B3C" w14:textId="47E5FB06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450748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5028B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1946644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31494251" name="Gruppieren 2"/>
                              <wpg:cNvGrpSpPr/>
                              <wpg:grpSpPr>
                                <a:xfrm>
                                  <a:off x="180530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1721597544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93D06" w14:textId="2853AF9C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603571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88BA0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133849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40767605" name="Gruppieren 2"/>
                              <wpg:cNvGrpSpPr/>
                              <wpg:grpSpPr>
                                <a:xfrm>
                                  <a:off x="2295525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351345557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8EAA9" w14:textId="59062D6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22914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6B3AF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896767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99805243" name="Gruppieren 2"/>
                              <wpg:cNvGrpSpPr/>
                              <wpg:grpSpPr>
                                <a:xfrm>
                                  <a:off x="2763520" y="0"/>
                                  <a:ext cx="158750" cy="304165"/>
                                  <a:chOff x="21722" y="-4831"/>
                                  <a:chExt cx="159954" cy="305281"/>
                                </a:xfrm>
                              </wpg:grpSpPr>
                              <wps:wsp>
                                <wps:cNvPr id="591242583" name="Textfeld 3"/>
                                <wps:cNvSpPr txBox="1"/>
                                <wps:spPr>
                                  <a:xfrm>
                                    <a:off x="21722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A1FC0" w14:textId="154C42B9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3510333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1A77C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4953085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6476838" name="Gruppieren 2"/>
                              <wpg:cNvGrpSpPr/>
                              <wpg:grpSpPr>
                                <a:xfrm>
                                  <a:off x="322961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493956394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FA5975" w14:textId="4919322A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986133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C783C4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114960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E9DEEF" id="Gruppieren 426" o:spid="_x0000_s1168" style="position:absolute;margin-left:.45pt;margin-top:59.8pt;width:301.2pt;height:26.75pt;z-index:253684736" coordsize="38252,3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">
                      <v:shape id="Textfeld 424" o:spid="_x0000_s1169" type="#_x0000_t202" style="position:absolute;left:36696;top:749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" fillcolor="white [3212]" stroked="f" strokeweight=".5pt">
                        <v:textbox inset="0,0,0,0">
                          <w:txbxContent>
                            <w:p w14:paraId="7610D802" w14:textId="36A2288F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424" o:spid="_x0000_s1170" type="#_x0000_t202" style="position:absolute;top:762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9166033" w14:textId="77777777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5" o:spid="_x0000_s1171" type="#_x0000_t202" style="position:absolute;left:3194;top:742;width:31872;height:2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" fillcolor="white [3201]" stroked="f" strokeweight=".5pt">
                        <v:textbox>
                          <w:txbxContent>
                            <w:p w14:paraId="7835EE60" w14:textId="77777777" w:rsidR="00BA5A6A" w:rsidRDefault="00BA5A6A"/>
                          </w:txbxContent>
                        </v:textbox>
                      </v:shape>
                      <v:group id="_x0000_s1172" style="position:absolute;left:4279;width:1588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">
                        <v:shape id="Textfeld 3" o:spid="_x0000_s1173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B47EB23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74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144E45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5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76" style="position:absolute;left:8509;width:1587;height:3041" coordorigin="21725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">
                        <v:shape id="Textfeld 3" o:spid="_x0000_s1177" type="#_x0000_t202" style="position:absolute;left:2172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261933" w14:textId="0B59A435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78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6C9BED7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9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0" style="position:absolute;left:13544;width:1588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">
                        <v:shape id="Textfeld 3" o:spid="_x0000_s1181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389B3C" w14:textId="47E5FB06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2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2C5028B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3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84" style="position:absolute;left:18053;width:1587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">
                        <v:shape id="Textfeld 3" o:spid="_x0000_s1185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693D06" w14:textId="2853AF9C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86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4988BA0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7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8" style="position:absolute;left:22955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">
                        <v:shape id="Textfeld 3" o:spid="_x0000_s1189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A58EAA9" w14:textId="59062D6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190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7626B3AF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1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2" style="position:absolute;left:27635;width:1587;height:3041" coordorigin="21722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">
                        <v:shape id="Textfeld 3" o:spid="_x0000_s1193" type="#_x0000_t202" style="position:absolute;left:21722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FA1FC0" w14:textId="154C42B9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4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A91A77C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5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96" style="position:absolute;left:32296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">
                        <v:shape id="Textfeld 3" o:spid="_x0000_s1197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7FA5975" w14:textId="4919322A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198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FC783C4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9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B55A93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2230C2D" wp14:editId="13188661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1280795</wp:posOffset>
                      </wp:positionV>
                      <wp:extent cx="1444625" cy="419100"/>
                      <wp:effectExtent l="0" t="323850" r="22225" b="1905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419100"/>
                              </a:xfrm>
                              <a:prstGeom prst="wedgeRoundRectCallout">
                                <a:avLst>
                                  <a:gd name="adj1" fmla="val -16936"/>
                                  <a:gd name="adj2" fmla="val -12200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0C2D" id="Sprechblase: rechteckig mit abgerundeten Ecken 71" o:spid="_x0000_s1200" type="#_x0000_t62" style="position:absolute;margin-left:307.5pt;margin-top:100.85pt;width:113.75pt;height:33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" adj="7142,-15552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4DDE711B" wp14:editId="5A434E1D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711B" id="Textfeld 77" o:spid="_x0000_s1201" type="#_x0000_t202" style="position:absolute;margin-left:340.95pt;margin-top:65.15pt;width:48.5pt;height:21.4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+E7GwIAADM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&#13;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 w:rsidRPr="00201117">
              <w:rPr>
                <w:noProof/>
                <w:lang w:eastAsia="de-DE"/>
              </w:rPr>
              <w:drawing>
                <wp:anchor distT="0" distB="0" distL="114300" distR="114300" simplePos="0" relativeHeight="253229056" behindDoc="0" locked="0" layoutInCell="1" allowOverlap="1" wp14:anchorId="4E530275" wp14:editId="1EA1751F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C3B54"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4A8659A1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736DC5">
        <w:tc>
          <w:tcPr>
            <w:tcW w:w="708" w:type="dxa"/>
          </w:tcPr>
          <w:p w14:paraId="2A09F701" w14:textId="0CE51F3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1F29534D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C13CCED" w14:textId="77777777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64" w:type="dxa"/>
              <w:tblLayout w:type="fixed"/>
              <w:tblLook w:val="0600" w:firstRow="0" w:lastRow="0" w:firstColumn="0" w:lastColumn="0" w:noHBand="1" w:noVBand="1"/>
            </w:tblPr>
            <w:tblGrid>
              <w:gridCol w:w="8064"/>
            </w:tblGrid>
            <w:tr w:rsidR="008C3B54" w14:paraId="5982D1F2" w14:textId="77777777" w:rsidTr="00A42631">
              <w:trPr>
                <w:trHeight w:val="2508"/>
              </w:trPr>
              <w:tc>
                <w:tcPr>
                  <w:tcW w:w="8064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3641"/>
              <w:gridCol w:w="373"/>
              <w:gridCol w:w="3521"/>
            </w:tblGrid>
            <w:tr w:rsidR="008C3B54" w14:paraId="7C22BDA7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tcW w:w="8032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A42631">
              <w:trPr>
                <w:trHeight w:val="300"/>
              </w:trPr>
              <w:tc>
                <w:tcPr>
                  <w:tcW w:w="497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6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A42631">
              <w:trPr>
                <w:trHeight w:val="1803"/>
              </w:trPr>
              <w:tc>
                <w:tcPr>
                  <w:tcW w:w="4138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0FC26543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  <w:r w:rsidR="00B55A93">
                    <w:t>.</w:t>
                  </w:r>
                </w:p>
                <w:p w14:paraId="1615EA5F" w14:textId="63C89959" w:rsidR="008C3B54" w:rsidRDefault="008C3B54" w:rsidP="009A01B2">
                  <w:pPr>
                    <w:pStyle w:val="Listenabsatz"/>
                  </w:pPr>
                  <w:r>
                    <w:t>Insgesamt sind es jetzt  …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3894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156C1B2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 xml:space="preserve">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2851AD52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 w:rsidR="00B55A93">
                    <w:t xml:space="preserve"> </w:t>
                  </w:r>
                  <w:r>
                    <w:t xml:space="preserve">werden zusammengefasst zu </w:t>
                  </w:r>
                  <w:r w:rsidRPr="00CE0BF2">
                    <w:t>...</w:t>
                  </w:r>
                </w:p>
                <w:p w14:paraId="78ED988D" w14:textId="4E8B062D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  <w:r w:rsidR="00B55A93">
                    <w:t>.</w:t>
                  </w:r>
                </w:p>
                <w:p w14:paraId="4E024DE3" w14:textId="6072EC9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736DC5">
        <w:tc>
          <w:tcPr>
            <w:tcW w:w="708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790" w:type="dxa"/>
            <w:gridSpan w:val="5"/>
          </w:tcPr>
          <w:p w14:paraId="77A7FBB5" w14:textId="08307089" w:rsidR="008C3B54" w:rsidRPr="0093552E" w:rsidRDefault="005E69F8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69FB2B60" wp14:editId="2D529DCF">
                      <wp:simplePos x="0" y="0"/>
                      <wp:positionH relativeFrom="column">
                        <wp:posOffset>746644</wp:posOffset>
                      </wp:positionH>
                      <wp:positionV relativeFrom="paragraph">
                        <wp:posOffset>353787</wp:posOffset>
                      </wp:positionV>
                      <wp:extent cx="175260" cy="317616"/>
                      <wp:effectExtent l="0" t="0" r="15240" b="6350"/>
                      <wp:wrapNone/>
                      <wp:docPr id="2104210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84B9F" w14:textId="3C61A119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9E4A8" w14:textId="086E05BE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B2B60" id="_x0000_s1202" style="position:absolute;margin-left:58.8pt;margin-top:27.85pt;width:13.8pt;height:25pt;z-index:25338265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">
                      <v:shape id="Textfeld 3" o:spid="_x0000_s12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84B9F" w14:textId="3C61A119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eM4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9zM4FcsS4Fe/gAAAP//AwBQSwECLQAUAAYACAAAACEA2+H2y+4AAACFAQAA&#13;&#10;EwAAAAAAAAAAAAAAAAAAAAAAW0NvbnRlbnRfVHlwZXNdLnhtbFBLAQItABQABgAIAAAAIQBa9Cxb&#13;&#10;vwAAABUBAAALAAAAAAAAAAAAAAAAAB8BAABfcmVscy8ucmVsc1BLAQItABQABgAIAAAAIQBv5eM4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979E4A8" w14:textId="086E05BE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t>Gleich große Anteile ablesen und einzeichnen</w:t>
            </w:r>
          </w:p>
        </w:tc>
      </w:tr>
      <w:tr w:rsidR="008C3B54" w14:paraId="099585B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EDB4758" w14:textId="051B2A82" w:rsidR="008C3B54" w:rsidRPr="00CE3A95" w:rsidRDefault="005E69F8" w:rsidP="00A42631">
            <w:pPr>
              <w:pStyle w:val="Nummerierung"/>
              <w:spacing w:after="120" w:line="240" w:lineRule="atLeast"/>
              <w:rPr>
                <w:b w:val="0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4704" behindDoc="0" locked="0" layoutInCell="1" allowOverlap="1" wp14:anchorId="6C92E37B" wp14:editId="557CCE1D">
                      <wp:simplePos x="0" y="0"/>
                      <wp:positionH relativeFrom="column">
                        <wp:posOffset>3070299</wp:posOffset>
                      </wp:positionH>
                      <wp:positionV relativeFrom="paragraph">
                        <wp:posOffset>-78740</wp:posOffset>
                      </wp:positionV>
                      <wp:extent cx="175260" cy="317616"/>
                      <wp:effectExtent l="0" t="0" r="15240" b="6350"/>
                      <wp:wrapNone/>
                      <wp:docPr id="2104210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30514" w14:textId="7FDEEC56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6B20B" w14:textId="261DA6CA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2E37B" id="_x0000_s1206" style="position:absolute;margin-left:241.75pt;margin-top:-6.2pt;width:13.8pt;height:25pt;z-index:25338470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">
                      <v:shape id="Textfeld 3" o:spid="_x0000_s120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2C30514" w14:textId="7FDEEC56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EA6B20B" w14:textId="261DA6CA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rPr>
                <w:b w:val="0"/>
                <w:color w:val="auto"/>
              </w:rPr>
              <w:t>Zeichn</w:t>
            </w:r>
            <w:r w:rsidR="008C3B54" w:rsidRPr="003A5D9A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D0D0D"/>
                  <w:szCs w:val="24"/>
                  <w:lang w:eastAsia="de-DE"/>
                </w:rPr>
                <m:t xml:space="preserve"> </m:t>
              </m:r>
            </m:oMath>
            <w:r w:rsidR="008C3B54" w:rsidRPr="003A5D9A">
              <w:rPr>
                <w:b w:val="0"/>
                <w:color w:val="auto"/>
              </w:rPr>
              <w:t>ein. Welche Anteil</w:t>
            </w:r>
            <w:r w:rsidR="008C3B54">
              <w:rPr>
                <w:b w:val="0"/>
                <w:color w:val="auto"/>
              </w:rPr>
              <w:t>e</w:t>
            </w:r>
            <w:r w:rsidR="008C3B54" w:rsidRPr="003A5D9A">
              <w:rPr>
                <w:b w:val="0"/>
                <w:color w:val="auto"/>
              </w:rPr>
              <w:t xml:space="preserve"> </w:t>
            </w:r>
            <w:r w:rsidR="008C3B54">
              <w:rPr>
                <w:b w:val="0"/>
                <w:color w:val="auto"/>
              </w:rPr>
              <w:t>sind</w:t>
            </w:r>
            <w:r w:rsidR="008C3B54" w:rsidRPr="003A5D9A">
              <w:rPr>
                <w:b w:val="0"/>
                <w:color w:val="auto"/>
              </w:rPr>
              <w:t xml:space="preserve"> genauso groß wie</w:t>
            </w:r>
            <w:r>
              <w:rPr>
                <w:b w:val="0"/>
                <w:color w:val="auto"/>
              </w:rPr>
              <w:t xml:space="preserve">   </w:t>
            </w:r>
            <w:proofErr w:type="gramStart"/>
            <w:r>
              <w:rPr>
                <w:b w:val="0"/>
                <w:color w:val="auto"/>
              </w:rPr>
              <w:t xml:space="preserve">  </w:t>
            </w:r>
            <w:r w:rsidR="008C3B54" w:rsidRPr="003A5D9A">
              <w:rPr>
                <w:b w:val="0"/>
                <w:color w:val="auto"/>
              </w:rPr>
              <w:t>?</w:t>
            </w:r>
            <w:proofErr w:type="gramEnd"/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65F41E4D" w:rsidR="008C3B54" w:rsidRPr="00CE3A95" w:rsidRDefault="008C3B54" w:rsidP="008C3B54">
            <w:pPr>
              <w:spacing w:line="240" w:lineRule="atLeast"/>
            </w:pPr>
            <w:r>
              <w:t xml:space="preserve">Finde mit der Streifentafel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6EF27812" w14:textId="2C9CE2EA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19BA0812" w:rsidR="008C3B54" w:rsidRDefault="008C3B54" w:rsidP="009A01B2">
            <w:pPr>
              <w:pStyle w:val="Listenabsatz"/>
            </w:pPr>
            <w:r>
              <w:t xml:space="preserve">Wie viele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8"/>
              <w:gridCol w:w="726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161C6B16" w:rsidR="008C3B54" w:rsidRPr="00502804" w:rsidRDefault="00BA1532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93952" behindDoc="0" locked="0" layoutInCell="1" allowOverlap="1" wp14:anchorId="5B44F5FE" wp14:editId="6E5D8E09">
                            <wp:simplePos x="0" y="0"/>
                            <wp:positionH relativeFrom="column">
                              <wp:posOffset>-10079</wp:posOffset>
                            </wp:positionH>
                            <wp:positionV relativeFrom="paragraph">
                              <wp:posOffset>167951</wp:posOffset>
                            </wp:positionV>
                            <wp:extent cx="372245" cy="2184873"/>
                            <wp:effectExtent l="0" t="0" r="0" b="0"/>
                            <wp:wrapNone/>
                            <wp:docPr id="863830292" name="Gruppieren 4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2245" cy="2184873"/>
                                      <a:chOff x="0" y="0"/>
                                      <a:chExt cx="372245" cy="218487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81095744" name="Grafik 12333258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485" y="0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5199537" name="Grafik 18258260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849549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4619896" name="Grafik 7681521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1699098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18D53F1" id="Gruppieren 428" o:spid="_x0000_s1026" style="position:absolute;margin-left:-.8pt;margin-top:13.2pt;width:29.3pt;height:172.05pt;z-index:253693952" coordsize="3722,2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">
                            <v:shape id="Grafik 1233325805" o:spid="_x0000_s1027" type="#_x0000_t75" style="position:absolute;left:64;width:3658;height:485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">
                              <v:imagedata r:id="rId61" o:title="" recolortarget="#727272 [1449]"/>
                            </v:shape>
                            <v:shape id="Grafik 1825826032" o:spid="_x0000_s1028" type="#_x0000_t75" style="position:absolute;top:8495;width:3657;height:485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">
                              <v:imagedata r:id="rId61" o:title="" recolortarget="#727272 [1449]"/>
                            </v:shape>
                            <v:shape id="Grafik 768152106" o:spid="_x0000_s1029" type="#_x0000_t75" style="position:absolute;top:16990;width:3657;height:485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">
                              <v:imagedata r:id="rId61" o:title="" recolortarget="#727272 [1449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62" w:type="dxa"/>
                  <w:vAlign w:val="center"/>
                </w:tcPr>
                <w:p w14:paraId="48EC8C9D" w14:textId="4CF58D63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18121D87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55710180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1F05FE9E" w14:textId="24F28A04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0A037F64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49E515CA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6A638B17" w14:textId="51124A3B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433ACD69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48384EF8" w14:textId="04340CBD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160EB239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087B845" w14:textId="75C9BFB9" w:rsidR="008C3B54" w:rsidRDefault="005E69F8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6752" behindDoc="0" locked="0" layoutInCell="1" allowOverlap="1" wp14:anchorId="59631231" wp14:editId="2FFC060D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90795</wp:posOffset>
                      </wp:positionV>
                      <wp:extent cx="175260" cy="317616"/>
                      <wp:effectExtent l="0" t="0" r="15240" b="6350"/>
                      <wp:wrapNone/>
                      <wp:docPr id="2104210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8CCEE" w14:textId="5A945D7C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AAB0F0" w14:textId="08D3508A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31231" id="_x0000_s1210" style="position:absolute;margin-left:209.75pt;margin-top:7.15pt;width:13.8pt;height:25pt;z-index:25338675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">
                      <v:shape id="Textfeld 3" o:spid="_x0000_s121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F08CCEE" w14:textId="5A945D7C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UgK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tK+BXLUqCXPwAAAP//AwBQSwECLQAUAAYACAAAACEA2+H2y+4AAACFAQAA&#13;&#10;EwAAAAAAAAAAAAAAAAAAAAAAW0NvbnRlbnRfVHlwZXNdLnhtbFBLAQItABQABgAIAAAAIQBa9Cxb&#13;&#10;vwAAABUBAAALAAAAAAAAAAAAAAAAAB8BAABfcmVscy8ucmVsc1BLAQItABQABgAIAAAAIQAKmUgK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FAAB0F0" w14:textId="08D3508A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 xml:space="preserve">Man findet durch Verfeinern des </w:t>
            </w:r>
            <w:r w:rsidR="008C3B54">
              <w:t>Sechstel-</w:t>
            </w:r>
            <w:r w:rsidR="008C3B54" w:rsidRPr="00C63632">
              <w:t>Streifens nicht so leicht eine Anzahl von Neunteln, die zusammen genauso groß ist wie</w:t>
            </w:r>
            <w:r>
              <w:t xml:space="preserve">      . W</w:t>
            </w:r>
            <w:r w:rsidR="008C3B54" w:rsidRPr="00C63632">
              <w:t>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30E0D57C" w14:textId="77777777" w:rsidR="003A5DF0" w:rsidRDefault="003A5DF0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596C2BF1" w:rsidR="008C3B54" w:rsidRDefault="003A5DF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8800" behindDoc="0" locked="0" layoutInCell="1" allowOverlap="1" wp14:anchorId="7EE7E4DB" wp14:editId="090C1A7F">
                      <wp:simplePos x="0" y="0"/>
                      <wp:positionH relativeFrom="column">
                        <wp:posOffset>2180690</wp:posOffset>
                      </wp:positionH>
                      <wp:positionV relativeFrom="paragraph">
                        <wp:posOffset>51592</wp:posOffset>
                      </wp:positionV>
                      <wp:extent cx="185782" cy="317560"/>
                      <wp:effectExtent l="0" t="0" r="5080" b="0"/>
                      <wp:wrapNone/>
                      <wp:docPr id="210421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82" cy="317560"/>
                                <a:chOff x="46821" y="-4831"/>
                                <a:chExt cx="187109" cy="318227"/>
                              </a:xfrm>
                            </wpg:grpSpPr>
                            <wps:wsp>
                              <wps:cNvPr id="21042105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2E077C" w14:textId="2DC58697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6" name="Textfeld 3"/>
                              <wps:cNvSpPr txBox="1"/>
                              <wps:spPr>
                                <a:xfrm>
                                  <a:off x="46821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FE130B" w14:textId="0DC91B23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7E4DB" id="_x0000_s1214" style="position:absolute;margin-left:171.7pt;margin-top:4.05pt;width:14.65pt;height:25pt;z-index:253388800;mso-width-relative:margin;mso-height-relative:margin" coordorigin="46821,-4831" coordsize="18710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">
                      <v:shape id="Textfeld 3" o:spid="_x0000_s121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22E077C" w14:textId="2DC58697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6" type="#_x0000_t202" style="position:absolute;left:46821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3FE130B" w14:textId="0DC91B23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1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 </w:t>
            </w:r>
          </w:p>
        </w:tc>
      </w:tr>
      <w:tr w:rsidR="008C3B54" w14:paraId="19F57CDE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177BBFAE" w14:textId="0CAFBBB2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772AF419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086B03FD" w14:textId="70EB11EA" w:rsidR="008C3B54" w:rsidRDefault="008C3B54" w:rsidP="008C3B54">
            <w:pPr>
              <w:spacing w:line="240" w:lineRule="atLeast"/>
            </w:pPr>
            <w:r>
              <w:t xml:space="preserve">Finde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="003A5DF0">
              <w:t xml:space="preserve">  </w:t>
            </w:r>
            <w:r w:rsidR="005E69F8">
              <w:t xml:space="preserve">  </w:t>
            </w:r>
            <w:proofErr w:type="gramStart"/>
            <w:r w:rsidR="005E69F8">
              <w:t xml:space="preserve">  </w:t>
            </w:r>
            <w:r w:rsidR="00CD41E0">
              <w:t>.</w:t>
            </w:r>
            <w:proofErr w:type="gramEnd"/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2FBED60F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736DC5">
        <w:tc>
          <w:tcPr>
            <w:tcW w:w="708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790" w:type="dxa"/>
            <w:gridSpan w:val="5"/>
          </w:tcPr>
          <w:p w14:paraId="74657D2D" w14:textId="4BECE228" w:rsidR="008C3B54" w:rsidRPr="0097371C" w:rsidRDefault="00CD41E0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6992" behindDoc="0" locked="0" layoutInCell="1" allowOverlap="1" wp14:anchorId="385F633E" wp14:editId="2CB41BC8">
                      <wp:simplePos x="0" y="0"/>
                      <wp:positionH relativeFrom="column">
                        <wp:posOffset>3574415</wp:posOffset>
                      </wp:positionH>
                      <wp:positionV relativeFrom="paragraph">
                        <wp:posOffset>324485</wp:posOffset>
                      </wp:positionV>
                      <wp:extent cx="175260" cy="305973"/>
                      <wp:effectExtent l="0" t="0" r="2540" b="0"/>
                      <wp:wrapNone/>
                      <wp:docPr id="21042105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5973"/>
                                <a:chOff x="57419" y="-4831"/>
                                <a:chExt cx="176511" cy="306729"/>
                              </a:xfrm>
                            </wpg:grpSpPr>
                            <wps:wsp>
                              <wps:cNvPr id="21042105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21A23" w14:textId="7722BDBE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3" name="Textfeld 3"/>
                              <wps:cNvSpPr txBox="1"/>
                              <wps:spPr>
                                <a:xfrm>
                                  <a:off x="70694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02FEF" w14:textId="0AD60C6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5F633E" id="_x0000_s1218" style="position:absolute;margin-left:281.45pt;margin-top:25.55pt;width:13.8pt;height:24.1pt;z-index:253396992;mso-width-relative:margin;mso-height-relative:margin" coordorigin="57419,-4831" coordsize="176511,306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">
                      <v:shape id="Textfeld 3" o:spid="_x0000_s121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4A21A23" w14:textId="7722BDBE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20" type="#_x0000_t202" style="position:absolute;left:70694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802FEF" w14:textId="0AD60C6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2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E147FB">
              <w:t>Wenn die Streifentafel nicht reicht</w:t>
            </w:r>
          </w:p>
        </w:tc>
      </w:tr>
      <w:tr w:rsidR="008C3B54" w14:paraId="5C9247B5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32C33F6" w14:textId="2ADAE392" w:rsidR="008C3B54" w:rsidRPr="00C63632" w:rsidRDefault="003A5DF0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9040" behindDoc="0" locked="0" layoutInCell="1" allowOverlap="1" wp14:anchorId="3C0220F8" wp14:editId="149A94D6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137160</wp:posOffset>
                      </wp:positionV>
                      <wp:extent cx="171942" cy="297806"/>
                      <wp:effectExtent l="0" t="0" r="6350" b="7620"/>
                      <wp:wrapNone/>
                      <wp:docPr id="21042105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42" cy="297806"/>
                                <a:chOff x="57419" y="3356"/>
                                <a:chExt cx="173169" cy="298542"/>
                              </a:xfrm>
                            </wpg:grpSpPr>
                            <wps:wsp>
                              <wps:cNvPr id="2104210536" name="Textfeld 3"/>
                              <wps:cNvSpPr txBox="1"/>
                              <wps:spPr>
                                <a:xfrm>
                                  <a:off x="70634" y="33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36A6F9" w14:textId="50A7626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7" name="Textfeld 3"/>
                              <wps:cNvSpPr txBox="1"/>
                              <wps:spPr>
                                <a:xfrm>
                                  <a:off x="74563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4BAA0D" w14:textId="4075E03B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220F8" id="_x0000_s1222" style="position:absolute;margin-left:263.1pt;margin-top:10.8pt;width:13.55pt;height:23.45pt;z-index:253399040;mso-width-relative:margin;mso-height-relative:margin" coordorigin="57419,3356" coordsize="173169,298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">
                      <v:shape id="Textfeld 3" o:spid="_x0000_s1223" type="#_x0000_t202" style="position:absolute;left:70634;top:33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736A6F9" w14:textId="50A7626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24" type="#_x0000_t202" style="position:absolute;left:74563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4BAA0D" w14:textId="4075E03B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2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>Zeichne einen 20 cm langen Streifen und trage den Anteil</w:t>
            </w:r>
            <w:r>
              <w:t xml:space="preserve">      </w:t>
            </w:r>
            <w:r w:rsidR="008C3B54" w:rsidRPr="00C63632">
              <w:t>ein.</w:t>
            </w:r>
          </w:p>
          <w:p w14:paraId="31D25EF3" w14:textId="025088EA" w:rsidR="008C3B54" w:rsidRDefault="008C3B54" w:rsidP="008C3B54">
            <w:pPr>
              <w:spacing w:line="240" w:lineRule="atLeast"/>
            </w:pPr>
            <w:r w:rsidRPr="00C63632">
              <w:t>Wie musst du den Streifen verfeinern, damit du den Anteil</w:t>
            </w:r>
            <w:r w:rsidR="003A5DF0">
              <w:t xml:space="preserve">     </w:t>
            </w:r>
            <w:r w:rsidRPr="00C63632">
              <w:t xml:space="preserve">gut eintragen kannst? </w:t>
            </w:r>
            <w:r w:rsidR="003A5DF0">
              <w:br/>
            </w:r>
            <w:r w:rsidRPr="00C63632">
              <w:t>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042A237B" w:rsidR="008C3B54" w:rsidRDefault="00CD41E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78D421F" wp14:editId="094C8CAB">
                      <wp:simplePos x="0" y="0"/>
                      <wp:positionH relativeFrom="column">
                        <wp:posOffset>3089243</wp:posOffset>
                      </wp:positionH>
                      <wp:positionV relativeFrom="paragraph">
                        <wp:posOffset>77470</wp:posOffset>
                      </wp:positionV>
                      <wp:extent cx="161290" cy="305370"/>
                      <wp:effectExtent l="0" t="0" r="3810" b="0"/>
                      <wp:wrapNone/>
                      <wp:docPr id="2104210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305370"/>
                                <a:chOff x="28642" y="-4831"/>
                                <a:chExt cx="163236" cy="306660"/>
                              </a:xfrm>
                            </wpg:grpSpPr>
                            <wps:wsp>
                              <wps:cNvPr id="2104210540" name="Textfeld 3"/>
                              <wps:cNvSpPr txBox="1"/>
                              <wps:spPr>
                                <a:xfrm>
                                  <a:off x="31547" y="-4831"/>
                                  <a:ext cx="158604" cy="18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09CAF" w14:textId="05280BB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1" name="Textfeld 3"/>
                              <wps:cNvSpPr txBox="1"/>
                              <wps:spPr>
                                <a:xfrm>
                                  <a:off x="28642" y="137887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262EFA" w14:textId="6C56C5A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D421F" id="_x0000_s1226" style="position:absolute;margin-left:243.25pt;margin-top:6.1pt;width:12.7pt;height:24.05pt;z-index:253401088;mso-width-relative:margin;mso-height-relative:margin" coordorigin="28642,-4831" coordsize="163236,3066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">
                      <v:shape id="Textfeld 3" o:spid="_x0000_s1227" type="#_x0000_t202" style="position:absolute;left:31547;top:-4831;width:158604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BF09CAF" w14:textId="05280BB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feld 3" o:spid="_x0000_s1228" type="#_x0000_t202" style="position:absolute;left:28642;top:137887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Plg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3xWwK9YlgK9/AEAAP//AwBQSwECLQAUAAYACAAAACEA2+H2y+4AAACFAQAA&#13;&#10;EwAAAAAAAAAAAAAAAAAAAAAAW0NvbnRlbnRfVHlwZXNdLnhtbFBLAQItABQABgAIAAAAIQBa9Cxb&#13;&#10;vwAAABUBAAALAAAAAAAAAAAAAAAAAB8BAABfcmVscy8ucmVsc1BLAQItABQABgAIAAAAIQDp+Pl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262EFA" w14:textId="6C56C5A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22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B54" w14:paraId="7FB170A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2D5C364" w14:textId="634DAF8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570C831C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2D1821F" w14:textId="05B46581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>verfeinern, damit du</w:t>
            </w:r>
            <w:r w:rsidR="003A5DF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553C8931" w14:textId="66CBEB32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DFDCF6E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736DC5">
        <w:tc>
          <w:tcPr>
            <w:tcW w:w="708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790" w:type="dxa"/>
            <w:gridSpan w:val="5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736DC5">
        <w:trPr>
          <w:trHeight w:val="4597"/>
        </w:trPr>
        <w:tc>
          <w:tcPr>
            <w:tcW w:w="708" w:type="dxa"/>
          </w:tcPr>
          <w:p w14:paraId="2705B192" w14:textId="5FE7ED6B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2090334B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0" w:type="dxa"/>
            <w:gridSpan w:val="5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2113"/>
              <w:gridCol w:w="2113"/>
              <w:gridCol w:w="2113"/>
            </w:tblGrid>
            <w:tr w:rsidR="008C3B54" w14:paraId="22E62FA7" w14:textId="77777777" w:rsidTr="004E0F8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112" w:type="dxa"/>
                  <w:vAlign w:val="center"/>
                </w:tcPr>
                <w:p w14:paraId="798497F3" w14:textId="5EC74B80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</w:p>
              </w:tc>
              <w:tc>
                <w:tcPr>
                  <w:tcW w:w="2113" w:type="dxa"/>
                  <w:vAlign w:val="center"/>
                </w:tcPr>
                <w:p w14:paraId="6EC65031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So viele Stücke hat der Schokoriegel</w:t>
                  </w:r>
                </w:p>
              </w:tc>
              <w:tc>
                <w:tcPr>
                  <w:tcW w:w="2113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2113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4E0F84">
              <w:tc>
                <w:tcPr>
                  <w:tcW w:w="2112" w:type="dxa"/>
                  <w:vAlign w:val="center"/>
                </w:tcPr>
                <w:p w14:paraId="73BEDD2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2113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4E0F84">
              <w:tc>
                <w:tcPr>
                  <w:tcW w:w="2112" w:type="dxa"/>
                  <w:vAlign w:val="center"/>
                </w:tcPr>
                <w:p w14:paraId="6B8F6420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</w:p>
              </w:tc>
              <w:tc>
                <w:tcPr>
                  <w:tcW w:w="2113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2113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4E0F84">
              <w:tc>
                <w:tcPr>
                  <w:tcW w:w="2112" w:type="dxa"/>
                  <w:vAlign w:val="center"/>
                </w:tcPr>
                <w:p w14:paraId="31DCEC03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</w:p>
              </w:tc>
              <w:tc>
                <w:tcPr>
                  <w:tcW w:w="2113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4E0F84">
              <w:tc>
                <w:tcPr>
                  <w:tcW w:w="2112" w:type="dxa"/>
                  <w:vAlign w:val="center"/>
                </w:tcPr>
                <w:p w14:paraId="09B2016C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2113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4E0F84">
              <w:tc>
                <w:tcPr>
                  <w:tcW w:w="2112" w:type="dxa"/>
                  <w:vAlign w:val="center"/>
                </w:tcPr>
                <w:p w14:paraId="149AD5D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</w:p>
              </w:tc>
              <w:tc>
                <w:tcPr>
                  <w:tcW w:w="2113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2113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4E0F84">
              <w:tc>
                <w:tcPr>
                  <w:tcW w:w="2112" w:type="dxa"/>
                  <w:vAlign w:val="center"/>
                </w:tcPr>
                <w:p w14:paraId="451F737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</w:p>
              </w:tc>
              <w:tc>
                <w:tcPr>
                  <w:tcW w:w="2113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2113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736DC5">
        <w:tc>
          <w:tcPr>
            <w:tcW w:w="708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790" w:type="dxa"/>
            <w:gridSpan w:val="5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FFD7453" w14:textId="2CC33EA5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6BC285B4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5F467F4A" w14:textId="38FAE363" w:rsidR="008C3B54" w:rsidRDefault="00CD41E0" w:rsidP="00A42631">
            <w:pPr>
              <w:tabs>
                <w:tab w:val="left" w:pos="3257"/>
              </w:tabs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0848" behindDoc="0" locked="0" layoutInCell="1" allowOverlap="1" wp14:anchorId="419BFA51" wp14:editId="59FF2DA3">
                      <wp:simplePos x="0" y="0"/>
                      <wp:positionH relativeFrom="column">
                        <wp:posOffset>532351</wp:posOffset>
                      </wp:positionH>
                      <wp:positionV relativeFrom="paragraph">
                        <wp:posOffset>273050</wp:posOffset>
                      </wp:positionV>
                      <wp:extent cx="189425" cy="317500"/>
                      <wp:effectExtent l="0" t="0" r="1270" b="0"/>
                      <wp:wrapNone/>
                      <wp:docPr id="21042105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5" cy="317500"/>
                                <a:chOff x="42940" y="-4831"/>
                                <a:chExt cx="190990" cy="318227"/>
                              </a:xfrm>
                            </wpg:grpSpPr>
                            <wps:wsp>
                              <wps:cNvPr id="210421052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6F4C0" w14:textId="6642316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1" name="Textfeld 3"/>
                              <wps:cNvSpPr txBox="1"/>
                              <wps:spPr>
                                <a:xfrm>
                                  <a:off x="42940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7AA7E" w14:textId="146E6DA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BFA51" id="_x0000_s1230" style="position:absolute;margin-left:41.9pt;margin-top:21.5pt;width:14.9pt;height:25pt;z-index:253390848;mso-width-relative:margin;mso-height-relative:margin" coordorigin="42940,-4831" coordsize="19099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">
                      <v:shape id="Textfeld 3" o:spid="_x0000_s12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0C6F4C0" w14:textId="6642316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32" type="#_x0000_t202" style="position:absolute;left:42940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xzA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sL+BXLUqCXPwAAAP//AwBQSwECLQAUAAYACAAAACEA2+H2y+4AAACFAQAA&#13;&#10;EwAAAAAAAAAAAAAAAAAAAAAAW0NvbnRlbnRfVHlwZXNdLnhtbFBLAQItABQABgAIAAAAIQBa9Cxb&#13;&#10;vwAAABUBAAALAAAAAAAAAAAAAAAAAB8BAABfcmVscy8ucmVsc1BLAQItABQABgAIAAAAIQA0Jxz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E7AA7E" w14:textId="146E6DA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line id="Gerade Verbindung 1" o:spid="_x0000_s12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A5D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2896" behindDoc="0" locked="0" layoutInCell="1" allowOverlap="1" wp14:anchorId="59ADAAD6" wp14:editId="2D86AF3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272415</wp:posOffset>
                      </wp:positionV>
                      <wp:extent cx="179041" cy="317560"/>
                      <wp:effectExtent l="0" t="0" r="0" b="0"/>
                      <wp:wrapNone/>
                      <wp:docPr id="21042105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41" cy="317560"/>
                                <a:chOff x="57419" y="-4831"/>
                                <a:chExt cx="180319" cy="318227"/>
                              </a:xfrm>
                            </wpg:grpSpPr>
                            <wps:wsp>
                              <wps:cNvPr id="210421052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5BB48" w14:textId="57EA2EE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5" name="Textfeld 3"/>
                              <wps:cNvSpPr txBox="1"/>
                              <wps:spPr>
                                <a:xfrm>
                                  <a:off x="7450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B175F" w14:textId="4E17130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ADAAD6" id="_x0000_s1234" style="position:absolute;margin-left:66.7pt;margin-top:21.45pt;width:14.1pt;height:25pt;z-index:253392896;mso-width-relative:margin;mso-height-relative:margin" coordorigin="57419,-4831" coordsize="18031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">
                      <v:shape id="Textfeld 3" o:spid="_x0000_s12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5BB48" w14:textId="57EA2EE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36" type="#_x0000_t202" style="position:absolute;left:7450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9DB175F" w14:textId="4E17130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28032" behindDoc="0" locked="0" layoutInCell="1" allowOverlap="1" wp14:anchorId="2113F033" wp14:editId="4D144B81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B54">
              <w:t>Im Bruchpuzzle passt das graue Stück zweimal in das schwarze Stück hinein. Das schwarze Stück ist ein Siebtel, das graue ist ein Vierzehntel, also sind</w:t>
            </w:r>
            <w:r w:rsidR="003A5DF0">
              <w:t xml:space="preserve">       =       . </w:t>
            </w:r>
          </w:p>
          <w:p w14:paraId="5329246B" w14:textId="77777777" w:rsidR="00CD41E0" w:rsidRDefault="00CD41E0" w:rsidP="00A42631">
            <w:pPr>
              <w:tabs>
                <w:tab w:val="left" w:pos="3257"/>
              </w:tabs>
              <w:spacing w:after="60" w:line="240" w:lineRule="atLeast"/>
            </w:pPr>
          </w:p>
          <w:p w14:paraId="2E8E1D8A" w14:textId="25D04E0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072B182" w:rsidR="008C3B54" w:rsidRDefault="00AB7A0C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6A45DA99" wp14:editId="7229A755">
                      <wp:simplePos x="0" y="0"/>
                      <wp:positionH relativeFrom="column">
                        <wp:posOffset>3048349</wp:posOffset>
                      </wp:positionH>
                      <wp:positionV relativeFrom="paragraph">
                        <wp:posOffset>200620</wp:posOffset>
                      </wp:positionV>
                      <wp:extent cx="599440" cy="428625"/>
                      <wp:effectExtent l="0" t="0" r="0" b="3175"/>
                      <wp:wrapNone/>
                      <wp:docPr id="688780859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440" cy="428625"/>
                                <a:chOff x="66057" y="643133"/>
                                <a:chExt cx="599772" cy="429240"/>
                              </a:xfrm>
                            </wpg:grpSpPr>
                            <wpg:grpSp>
                              <wpg:cNvPr id="1794608570" name="Gruppieren 1794608570"/>
                              <wpg:cNvGrpSpPr/>
                              <wpg:grpSpPr>
                                <a:xfrm>
                                  <a:off x="66057" y="646571"/>
                                  <a:ext cx="166008" cy="403831"/>
                                  <a:chOff x="66057" y="646572"/>
                                  <a:chExt cx="167549" cy="404931"/>
                                </a:xfrm>
                              </wpg:grpSpPr>
                              <wps:wsp>
                                <wps:cNvPr id="1921510328" name="Textfeld 3"/>
                                <wps:cNvSpPr txBox="1"/>
                                <wps:spPr>
                                  <a:xfrm>
                                    <a:off x="66057" y="646572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13AB7" w14:textId="65D61DA3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4542409" name="Textfeld 3"/>
                                <wps:cNvSpPr txBox="1"/>
                                <wps:spPr>
                                  <a:xfrm>
                                    <a:off x="71285" y="88756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463D58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1316891" name="Gerade Verbindung 811316891"/>
                                <wps:cNvCnPr/>
                                <wps:spPr>
                                  <a:xfrm>
                                    <a:off x="78925" y="87366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4010236" name="Gruppieren 744010236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929246251" name="Gruppieren 92924625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13748507" name="Gruppieren 113748507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45866554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AC4204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42024287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6D869E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1231872" name="Gerade Verbindung 581231872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3778328" name="Grafik 3778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340445787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D23C35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466870696" name="Grafik 14668706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45DA99" id="Gruppieren 126" o:spid="_x0000_s1238" style="position:absolute;left:0;text-align:left;margin-left:240.05pt;margin-top:15.8pt;width:47.2pt;height:33.75pt;z-index:253627392;mso-width-relative:margin" coordorigin="660,6431" coordsize="5997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">
                      <v:group id="Gruppieren 1794608570" o:spid="_x0000_s1239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">
                        <v:shape id="Textfeld 3" o:spid="_x0000_s1240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E513AB7" w14:textId="65D61DA3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1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D463D58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811316891" o:spid="_x0000_s1242" style="position:absolute;visibility:visible;mso-wrap-style:square" from="789,8736" to="2242,8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744010236" o:spid="_x0000_s1243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">
                        <v:group id="Gruppieren 929246251" o:spid="_x0000_s1244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">
                          <v:group id="Gruppieren 113748507" o:spid="_x0000_s1245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">
                            <v:shape id="Textfeld 3" o:spid="_x0000_s1246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AAC4204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7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6D6D869E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1231872" o:spid="_x0000_s1248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3778328" o:spid="_x0000_s1249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">
                            <v:imagedata r:id="rId51" o:title="" cropbottom="33944f" cropleft="1f" cropright="2644f" recolortarget="#727272 [1449]"/>
                          </v:shape>
                          <v:shape id="Textfeld 398" o:spid="_x0000_s1250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DD23C35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466870696" o:spid="_x0000_s1251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">
                          <v:imagedata r:id="rId25" o:title="" cropbottom="33944f" cropleft="1f" cropright="2644f" recolortarget="#727272 [1449]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94944" behindDoc="0" locked="0" layoutInCell="1" allowOverlap="1" wp14:anchorId="60ADC7FA" wp14:editId="4F28F50A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268415</wp:posOffset>
                      </wp:positionV>
                      <wp:extent cx="184369" cy="317500"/>
                      <wp:effectExtent l="0" t="0" r="6350" b="0"/>
                      <wp:wrapNone/>
                      <wp:docPr id="21042105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369" cy="317500"/>
                                <a:chOff x="57419" y="-4831"/>
                                <a:chExt cx="185820" cy="318227"/>
                              </a:xfrm>
                            </wpg:grpSpPr>
                            <wps:wsp>
                              <wps:cNvPr id="210421052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9D1B99" w14:textId="6B705CDA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9" name="Textfeld 3"/>
                              <wps:cNvSpPr txBox="1"/>
                              <wps:spPr>
                                <a:xfrm>
                                  <a:off x="80003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399C0" w14:textId="50A70D35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DC7FA" id="_x0000_s1252" style="position:absolute;left:0;text-align:left;margin-left:129.6pt;margin-top:21.15pt;width:14.5pt;height:25pt;z-index:253394944;mso-width-relative:margin;mso-height-relative:margin" coordorigin="57419,-4831" coordsize="18582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">
                      <v:shape id="Textfeld 3" o:spid="_x0000_s125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C9D1B99" w14:textId="6B705CDA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54" type="#_x0000_t202" style="position:absolute;left:80003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D399C0" w14:textId="50A70D35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5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Das orangene Stück ist ein Achtel. </w:t>
            </w:r>
            <w:r>
              <w:br/>
            </w:r>
            <w:r w:rsidR="008C3B54">
              <w:t>Was ist dann das gelbe Stück?</w:t>
            </w:r>
          </w:p>
          <w:p w14:paraId="0A00CDCF" w14:textId="5C64B225" w:rsidR="008C3B54" w:rsidRPr="00CD41E0" w:rsidRDefault="008C3B54" w:rsidP="009A01B2">
            <w:pPr>
              <w:pStyle w:val="Listenabsatz"/>
            </w:pPr>
            <w:r>
              <w:t xml:space="preserve">Wie kannst du dann </w:t>
            </w:r>
            <w:r w:rsidR="003A5DF0">
              <w:t xml:space="preserve">auch    </w:t>
            </w:r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</w:p>
          <w:p w14:paraId="5BE430C6" w14:textId="3709F89B" w:rsidR="008C3B54" w:rsidRPr="005A3044" w:rsidRDefault="00DD330A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4FE3DB49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A335F82" w14:textId="1B3575A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  <w:r w:rsidR="00736DC5" w:rsidRPr="00736DC5">
              <w:rPr>
                <w:rFonts w:ascii="Calibri" w:hAnsi="Calibri"/>
              </w:rPr>
              <w:t xml:space="preserve"> </w:t>
            </w:r>
          </w:p>
        </w:tc>
      </w:tr>
    </w:tbl>
    <w:p w14:paraId="73607049" w14:textId="513BF4C6" w:rsidR="003C704E" w:rsidRDefault="003C704E" w:rsidP="00E13C64">
      <w:pPr>
        <w:spacing w:line="240" w:lineRule="atLeast"/>
        <w:sectPr w:rsidR="003C704E" w:rsidSect="001D1C8B">
          <w:headerReference w:type="default" r:id="rId66"/>
          <w:footerReference w:type="default" r:id="rId67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1"/>
        <w:gridCol w:w="426"/>
      </w:tblGrid>
      <w:tr w:rsidR="00502804" w:rsidRPr="00B73599" w14:paraId="44EAB872" w14:textId="77777777" w:rsidTr="00A42631">
        <w:tc>
          <w:tcPr>
            <w:tcW w:w="425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A42631">
        <w:tc>
          <w:tcPr>
            <w:tcW w:w="425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48C6312D" w:rsidR="00502804" w:rsidRPr="00B73599" w:rsidRDefault="003A5DF0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4A3551F9" wp14:editId="6DA9A8D0">
                      <wp:simplePos x="0" y="0"/>
                      <wp:positionH relativeFrom="column">
                        <wp:posOffset>1306384</wp:posOffset>
                      </wp:positionH>
                      <wp:positionV relativeFrom="paragraph">
                        <wp:posOffset>428557</wp:posOffset>
                      </wp:positionV>
                      <wp:extent cx="175906" cy="317500"/>
                      <wp:effectExtent l="0" t="0" r="1905" b="0"/>
                      <wp:wrapNone/>
                      <wp:docPr id="21042105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906" cy="317500"/>
                                <a:chOff x="57419" y="-4831"/>
                                <a:chExt cx="177162" cy="318227"/>
                              </a:xfrm>
                            </wpg:grpSpPr>
                            <wps:wsp>
                              <wps:cNvPr id="210421054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C7CF83" w14:textId="33B28764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9" name="Textfeld 3"/>
                              <wps:cNvSpPr txBox="1"/>
                              <wps:spPr>
                                <a:xfrm>
                                  <a:off x="71345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0F59B" w14:textId="6300D8B3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5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551F9" id="_x0000_s1256" style="position:absolute;margin-left:102.85pt;margin-top:33.75pt;width:13.85pt;height:25pt;z-index:253405184;mso-width-relative:margin;mso-height-relative:margin" coordorigin="57419,-4831" coordsize="177162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">
                      <v:shape id="Textfeld 3" o:spid="_x0000_s125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AC7CF83" w14:textId="33B28764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8" type="#_x0000_t202" style="position:absolute;left:71345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250F59B" w14:textId="6300D8B3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3136" behindDoc="0" locked="0" layoutInCell="1" allowOverlap="1" wp14:anchorId="27CCF904" wp14:editId="58BD3511">
                      <wp:simplePos x="0" y="0"/>
                      <wp:positionH relativeFrom="column">
                        <wp:posOffset>820300</wp:posOffset>
                      </wp:positionH>
                      <wp:positionV relativeFrom="paragraph">
                        <wp:posOffset>425537</wp:posOffset>
                      </wp:positionV>
                      <wp:extent cx="199658" cy="317500"/>
                      <wp:effectExtent l="0" t="0" r="10160" b="6350"/>
                      <wp:wrapNone/>
                      <wp:docPr id="2104210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58" cy="317500"/>
                                <a:chOff x="32847" y="-4831"/>
                                <a:chExt cx="201083" cy="318227"/>
                              </a:xfrm>
                            </wpg:grpSpPr>
                            <wps:wsp>
                              <wps:cNvPr id="210421054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066CEB" w14:textId="32862EE8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B3423" w14:textId="60C258FD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CF904" id="_x0000_s1260" style="position:absolute;margin-left:64.6pt;margin-top:33.5pt;width:15.7pt;height:25pt;z-index:253403136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">
                      <v:shape id="Textfeld 3" o:spid="_x0000_s126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2066CEB" w14:textId="32862EE8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26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54B3423" w14:textId="60C258FD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26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02804"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A42631">
        <w:tc>
          <w:tcPr>
            <w:tcW w:w="425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640098EB" w:rsidR="00502804" w:rsidRDefault="00502804" w:rsidP="00A42631">
                  <w:pPr>
                    <w:spacing w:after="60" w:line="240" w:lineRule="atLeast"/>
                  </w:pPr>
                  <w:r>
                    <w:t>Stelle dir</w:t>
                  </w:r>
                  <w:r w:rsidR="003A5DF0">
                    <w:t xml:space="preserve">        und       </w:t>
                  </w:r>
                  <w:r>
                    <w:t>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77777777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AE96359" w:rsidR="00502804" w:rsidRPr="00B73599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9280" behindDoc="0" locked="0" layoutInCell="1" allowOverlap="1" wp14:anchorId="66953F25" wp14:editId="36EC9064">
                            <wp:simplePos x="0" y="0"/>
                            <wp:positionH relativeFrom="column">
                              <wp:posOffset>1985435</wp:posOffset>
                            </wp:positionH>
                            <wp:positionV relativeFrom="paragraph">
                              <wp:posOffset>82759</wp:posOffset>
                            </wp:positionV>
                            <wp:extent cx="175260" cy="317500"/>
                            <wp:effectExtent l="0" t="0" r="15240" b="6350"/>
                            <wp:wrapNone/>
                            <wp:docPr id="210421055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27"/>
                                    </a:xfrm>
                                  </wpg:grpSpPr>
                                  <wps:wsp>
                                    <wps:cNvPr id="2104210556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FB1E4" w14:textId="1ADCD288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7" name="Textfeld 3"/>
                                    <wps:cNvSpPr txBox="1"/>
                                    <wps:spPr>
                                      <a:xfrm>
                                        <a:off x="70644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26593" w14:textId="24855F1C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8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6953F25" id="_x0000_s1264" style="position:absolute;margin-left:156.35pt;margin-top:6.5pt;width:13.8pt;height:25pt;z-index:253409280;mso-width-relative:margin;mso-height-relative:margin" coordorigin="57419,-4831" coordsize="17651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">
                            <v:shape id="Textfeld 3" o:spid="_x0000_s126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71FB1E4" w14:textId="1ADCD288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66" type="#_x0000_t202" style="position:absolute;left:70644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4926593" w14:textId="24855F1C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6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5F828084" w:rsidR="00502804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7232" behindDoc="0" locked="0" layoutInCell="1" allowOverlap="1" wp14:anchorId="489D1D7D" wp14:editId="20BE1306">
                            <wp:simplePos x="0" y="0"/>
                            <wp:positionH relativeFrom="column">
                              <wp:posOffset>1483516</wp:posOffset>
                            </wp:positionH>
                            <wp:positionV relativeFrom="paragraph">
                              <wp:posOffset>-89317</wp:posOffset>
                            </wp:positionV>
                            <wp:extent cx="199658" cy="317500"/>
                            <wp:effectExtent l="0" t="0" r="10160" b="6350"/>
                            <wp:wrapNone/>
                            <wp:docPr id="2104210551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9658" cy="317500"/>
                                      <a:chOff x="32847" y="-4831"/>
                                      <a:chExt cx="201083" cy="318227"/>
                                    </a:xfrm>
                                  </wpg:grpSpPr>
                                  <wps:wsp>
                                    <wps:cNvPr id="2104210552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EAF7F" w14:textId="2B9E7563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3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58AFF8" w14:textId="790A23FD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4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89D1D7D" id="_x0000_s1268" style="position:absolute;margin-left:116.8pt;margin-top:-7.05pt;width:15.7pt;height:25pt;z-index:253407232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">
                            <v:shape id="Textfeld 3" o:spid="_x0000_s126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EAF7F" w14:textId="2B9E7563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658AFF8" w14:textId="790A23FD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rPr>
                      <w:noProof/>
                    </w:rPr>
                    <w:t>Welcher Anteil ist größer,</w:t>
                  </w:r>
                  <w:r>
                    <w:rPr>
                      <w:noProof/>
                    </w:rPr>
                    <w:t xml:space="preserve">      </w:t>
                  </w:r>
                  <w:r w:rsidR="00502804">
                    <w:rPr>
                      <w:noProof/>
                    </w:rPr>
                    <w:t xml:space="preserve"> </w:t>
                  </w:r>
                  <w:r w:rsidR="00502804">
                    <w:t>oder</w:t>
                  </w:r>
                  <w:r>
                    <w:t xml:space="preserve">      </w:t>
                  </w:r>
                  <w:r w:rsidR="00502804"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1D4957F2" w:rsidR="00502804" w:rsidRPr="000A45CA" w:rsidRDefault="00CD41E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11328" behindDoc="0" locked="0" layoutInCell="1" allowOverlap="1" wp14:anchorId="3CEBC918" wp14:editId="2C6C238C">
                            <wp:simplePos x="0" y="0"/>
                            <wp:positionH relativeFrom="column">
                              <wp:posOffset>2601504</wp:posOffset>
                            </wp:positionH>
                            <wp:positionV relativeFrom="paragraph">
                              <wp:posOffset>81513</wp:posOffset>
                            </wp:positionV>
                            <wp:extent cx="172526" cy="317500"/>
                            <wp:effectExtent l="0" t="0" r="5715" b="0"/>
                            <wp:wrapNone/>
                            <wp:docPr id="210421055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2526" cy="317500"/>
                                      <a:chOff x="36177" y="-4831"/>
                                      <a:chExt cx="174021" cy="318227"/>
                                    </a:xfrm>
                                  </wpg:grpSpPr>
                                  <wps:wsp>
                                    <wps:cNvPr id="376971328" name="Textfeld 3"/>
                                    <wps:cNvSpPr txBox="1"/>
                                    <wps:spPr>
                                      <a:xfrm>
                                        <a:off x="36177" y="-4831"/>
                                        <a:ext cx="160085" cy="184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85567B" w14:textId="151396A0" w:rsidR="00C7430D" w:rsidRPr="00CD41E0" w:rsidRDefault="00C7430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76971329" name="Textfeld 3"/>
                                    <wps:cNvSpPr txBox="1"/>
                                    <wps:spPr>
                                      <a:xfrm>
                                        <a:off x="46962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46276" w14:textId="2B863964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97133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CEBC918" id="_x0000_s1272" style="position:absolute;margin-left:204.85pt;margin-top:6.4pt;width:13.6pt;height:25pt;z-index:253411328;mso-width-relative:margin;mso-height-relative:margin" coordorigin="36177,-4831" coordsize="17402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">
                            <v:shape id="Textfeld 3" o:spid="_x0000_s1273" type="#_x0000_t202" style="position:absolute;left:36177;top:-4831;width:160085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0385567B" w14:textId="151396A0" w:rsidR="00C7430D" w:rsidRPr="00CD41E0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4" type="#_x0000_t202" style="position:absolute;left:4696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946276" w14:textId="2B863964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21BFA114" w:rsidR="00502804" w:rsidRDefault="00CE0026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4928" behindDoc="0" locked="0" layoutInCell="1" allowOverlap="1" wp14:anchorId="3D5F4467" wp14:editId="5C4204E4">
                            <wp:simplePos x="0" y="0"/>
                            <wp:positionH relativeFrom="column">
                              <wp:posOffset>3281367</wp:posOffset>
                            </wp:positionH>
                            <wp:positionV relativeFrom="paragraph">
                              <wp:posOffset>19273</wp:posOffset>
                            </wp:positionV>
                            <wp:extent cx="1420495" cy="580802"/>
                            <wp:effectExtent l="0" t="0" r="0" b="3810"/>
                            <wp:wrapNone/>
                            <wp:docPr id="865556985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80802"/>
                                      <a:chOff x="-54254" y="0"/>
                                      <a:chExt cx="1421162" cy="58161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1335305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453475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507828467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19603"/>
                                        <a:chOff x="-12834" y="10729"/>
                                        <a:chExt cx="277966" cy="521083"/>
                                      </a:xfrm>
                                    </wpg:grpSpPr>
                                    <wps:wsp>
                                      <wps:cNvPr id="101995637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0BF5247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7081382" name="Textfeld 3"/>
                                      <wps:cNvSpPr txBox="1"/>
                                      <wps:spPr>
                                        <a:xfrm>
                                          <a:off x="10663" y="254173"/>
                                          <a:ext cx="2538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6C4489C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21130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21802387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241D7" w14:textId="77777777" w:rsidR="006B4905" w:rsidRPr="00D8792C" w:rsidRDefault="006B4905" w:rsidP="006B4905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D5F4467" id="_x0000_s1276" style="position:absolute;margin-left:258.4pt;margin-top:1.5pt;width:111.85pt;height:45.75pt;z-index:253564928;mso-width-relative:margin;mso-height-relative:margin" coordorigin="-542" coordsize="14211,58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">
                            <v:shape id="Grafik 1247826393" o:spid="_x0000_s1277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">
                              <v:imagedata r:id="rId25" o:title="" recolortarget="#727272 [1449]"/>
                            </v:shape>
                            <v:shape id="Grafik 295634061" o:spid="_x0000_s1278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">
                              <v:imagedata r:id="rId25" o:title="" recolortarget="#727272 [1449]"/>
                            </v:shape>
                            <v:group id="_x0000_s1279" style="position:absolute;left:-542;top:620;width:2759;height:5196" coordorigin="-128,107" coordsize="2779,5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">
                              <v:shape id="Textfeld 3" o:spid="_x0000_s1280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60BF5247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281" type="#_x0000_t202" style="position:absolute;left:106;top:2541;width:2539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26C4489C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282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" strokecolor="black [3213]" strokeweight="1pt">
                                <v:stroke joinstyle="miter"/>
                              </v:line>
                            </v:group>
                            <v:shape id="Textfeld 398" o:spid="_x0000_s1283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532241D7" w14:textId="77777777" w:rsidR="006B4905" w:rsidRPr="00D8792C" w:rsidRDefault="006B4905" w:rsidP="006B4905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502804">
                    <w:t>Finde zwei Brüche, die genauso groß sind w</w:t>
                  </w:r>
                  <w:r w:rsidR="00C7430D">
                    <w:t xml:space="preserve">ie    </w:t>
                  </w:r>
                  <w:proofErr w:type="gramStart"/>
                  <w:r w:rsidR="00C7430D">
                    <w:t xml:space="preserve">  .</w:t>
                  </w:r>
                  <w:proofErr w:type="gramEnd"/>
                </w:p>
                <w:p w14:paraId="1EFB219F" w14:textId="33661FAD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3040CE86" w:rsidR="00502804" w:rsidRPr="00111F13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A42631">
        <w:tc>
          <w:tcPr>
            <w:tcW w:w="425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45F865D6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A42631">
        <w:trPr>
          <w:trHeight w:val="163"/>
        </w:trPr>
        <w:tc>
          <w:tcPr>
            <w:tcW w:w="425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579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73A04A1B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0A0E1E58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8000" behindDoc="0" locked="0" layoutInCell="1" allowOverlap="1" wp14:anchorId="5AAECF23" wp14:editId="30362F26">
                                  <wp:simplePos x="0" y="0"/>
                                  <wp:positionH relativeFrom="column">
                                    <wp:posOffset>8681</wp:posOffset>
                                  </wp:positionH>
                                  <wp:positionV relativeFrom="paragraph">
                                    <wp:posOffset>93044</wp:posOffset>
                                  </wp:positionV>
                                  <wp:extent cx="605425" cy="429902"/>
                                  <wp:effectExtent l="0" t="0" r="4445" b="1905"/>
                                  <wp:wrapNone/>
                                  <wp:docPr id="155489644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425" cy="429902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1745297818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98482" cy="317500"/>
                                              <a:chOff x="33763" y="-4831"/>
                                              <a:chExt cx="200167" cy="318227"/>
                                            </a:xfrm>
                                          </wpg:grpSpPr>
                                          <wps:wsp>
                                            <wps:cNvPr id="1768884791" name="Textfeld 3"/>
                                            <wps:cNvSpPr txBox="1"/>
                                            <wps:spPr>
                                              <a:xfrm>
                                                <a:off x="73976" y="-4831"/>
                                                <a:ext cx="159954" cy="184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96E650B" w14:textId="27B6F630" w:rsidR="00A42631" w:rsidRPr="00C44D86" w:rsidRDefault="00A42631" w:rsidP="00A42631">
                                                  <w: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083144952" name="Textfeld 3"/>
                                            <wps:cNvSpPr txBox="1"/>
                                            <wps:spPr>
                                              <a:xfrm>
                                                <a:off x="33763" y="149454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B2736C2" w14:textId="3BBE9094" w:rsidR="00A42631" w:rsidRPr="00C44D86" w:rsidRDefault="00A42631" w:rsidP="00A42631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71808373" name="Gerade Verbindung 1"/>
                                            <wps:cNvCnPr/>
                                            <wps:spPr>
                                              <a:xfrm>
                                                <a:off x="57419" y="179565"/>
                                                <a:ext cx="1084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01864186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52505748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68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32835279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FC133A8" w14:textId="7D5B2F5F" w:rsidR="006B4905" w:rsidRPr="006443F6" w:rsidRDefault="006B4905" w:rsidP="006B4905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group w14:anchorId="5AAECF23" id="Gruppieren 386" o:spid="_x0000_s1284" style="position:absolute;margin-left:.7pt;margin-top:7.35pt;width:47.65pt;height:33.85pt;z-index:253568000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">
                                  <v:group id="_x0000_s1285" style="position:absolute;top:133;width:1984;height:3175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">
                                    <v:shape id="Textfeld 3" o:spid="_x0000_s128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" filled="f" stroked="f" strokeweight=".5pt">
                                      <v:textbox style="mso-fit-shape-to-text:t" inset="0,0,0,0">
                                        <w:txbxContent>
                                          <w:p w14:paraId="496E650B" w14:textId="27B6F630" w:rsidR="00A42631" w:rsidRPr="00C44D86" w:rsidRDefault="00A42631" w:rsidP="00A42631">
                                            <w: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87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" filled="f" stroked="f" strokeweight=".5pt">
                                      <v:textbox inset="0,0,0,0">
                                        <w:txbxContent>
                                          <w:p w14:paraId="2B2736C2" w14:textId="3BBE9094" w:rsidR="00A42631" w:rsidRPr="00C44D86" w:rsidRDefault="00A42631" w:rsidP="00A42631">
                                            <w:pPr>
                                              <w:jc w:val="center"/>
                                            </w:pPr>
                                            <w: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_x0000_s1289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">
                                    <v:shape id="Grafik 1247826393" o:spid="_x0000_s1290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">
                                      <v:imagedata r:id="rId69" o:title="" recolortarget="#727272 [1449]"/>
                                    </v:shape>
                                    <v:shape id="Textfeld 398" o:spid="_x0000_s1291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" filled="f" stroked="f" strokeweight=".5pt">
                                      <v:textbox>
                                        <w:txbxContent>
                                          <w:p w14:paraId="2FC133A8" w14:textId="7D5B2F5F" w:rsidR="006B4905" w:rsidRPr="006443F6" w:rsidRDefault="006B4905" w:rsidP="006B4905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  <w:p w14:paraId="5BC3E417" w14:textId="18585F05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05123301" w14:textId="123E394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1800C8AA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0048" behindDoc="0" locked="0" layoutInCell="1" allowOverlap="1" wp14:anchorId="3E883604" wp14:editId="29BBA2FE">
                                  <wp:simplePos x="0" y="0"/>
                                  <wp:positionH relativeFrom="column">
                                    <wp:posOffset>269240</wp:posOffset>
                                  </wp:positionH>
                                  <wp:positionV relativeFrom="paragraph">
                                    <wp:posOffset>213995</wp:posOffset>
                                  </wp:positionV>
                                  <wp:extent cx="605155" cy="429895"/>
                                  <wp:effectExtent l="0" t="0" r="4445" b="1905"/>
                                  <wp:wrapNone/>
                                  <wp:docPr id="7157582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155" cy="429895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427216272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71250" cy="357544"/>
                                              <a:chOff x="33763" y="-4831"/>
                                              <a:chExt cx="172703" cy="358363"/>
                                            </a:xfrm>
                                          </wpg:grpSpPr>
                                          <wps:wsp>
                                            <wps:cNvPr id="26832861" name="Textfeld 3"/>
                                            <wps:cNvSpPr txBox="1"/>
                                            <wps:spPr>
                                              <a:xfrm>
                                                <a:off x="47008" y="-4831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5EB8668" w14:textId="4DE3FA43" w:rsidR="006443F6" w:rsidRPr="00C44D86" w:rsidRDefault="006443F6" w:rsidP="006443F6">
                                                  <w:r>
                                                    <w:t>24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81155636" name="Textfeld 3"/>
                                            <wps:cNvSpPr txBox="1"/>
                                            <wps:spPr>
                                              <a:xfrm>
                                                <a:off x="33763" y="189590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790263D" w14:textId="568384A4" w:rsidR="006443F6" w:rsidRPr="00C44D86" w:rsidRDefault="006443F6" w:rsidP="006443F6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36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62682359" name="Gerade Verbindung 1"/>
                                            <wps:cNvCnPr/>
                                            <wps:spPr>
                                              <a:xfrm>
                                                <a:off x="57419" y="184893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763956602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912080464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68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202856515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017BF90" w14:textId="77777777" w:rsidR="006443F6" w:rsidRPr="006443F6" w:rsidRDefault="006443F6" w:rsidP="006443F6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group w14:anchorId="3E883604" id="_x0000_s1292" style="position:absolute;margin-left:21.2pt;margin-top:16.85pt;width:47.65pt;height:33.85pt;z-index:253570048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">
                                  <v:group id="_x0000_s1293" style="position:absolute;top:133;width:1712;height:3575" coordorigin="33763,-4831" coordsize="172703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">
                                    <v:shape id="Textfeld 3" o:spid="_x0000_s1294" type="#_x0000_t202" style="position:absolute;left:47008;top:-4831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65EB8668" w14:textId="4DE3FA43" w:rsidR="006443F6" w:rsidRPr="00C44D86" w:rsidRDefault="006443F6" w:rsidP="006443F6">
                                            <w:r>
                                              <w:t>24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95" type="#_x0000_t202" style="position:absolute;left:33763;top:189590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" filled="f" stroked="f" strokeweight=".5pt">
                                      <v:textbox inset="0,0,0,0">
                                        <w:txbxContent>
                                          <w:p w14:paraId="1790263D" w14:textId="568384A4" w:rsidR="006443F6" w:rsidRPr="00C44D86" w:rsidRDefault="006443F6" w:rsidP="006443F6">
                                            <w:pPr>
                                              <w:jc w:val="center"/>
                                            </w:pPr>
                                            <w:r>
                                              <w:t>36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6" style="position:absolute;visibility:visible;mso-wrap-style:square" from="57419,184893" to="202705,184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" strokecolor="black [3213]" strokeweight="1pt">
                                      <v:stroke joinstyle="miter"/>
                                    </v:line>
                                  </v:group>
                                  <v:group id="_x0000_s1297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">
                                    <v:shape id="Grafik 1247826393" o:spid="_x0000_s1298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">
                                      <v:imagedata r:id="rId69" o:title="" recolortarget="#727272 [1449]"/>
                                    </v:shape>
                                    <v:shape id="Textfeld 398" o:spid="_x0000_s1299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" filled="f" stroked="f" strokeweight=".5pt">
                                      <v:textbox>
                                        <w:txbxContent>
                                          <w:p w14:paraId="1017BF90" w14:textId="77777777" w:rsidR="006443F6" w:rsidRPr="006443F6" w:rsidRDefault="006443F6" w:rsidP="006443F6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  <w:r w:rsidR="00F417FD"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35B78F79" w14:textId="56CA0FC1" w:rsidR="00F417FD" w:rsidRPr="006443F6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  <w:r w:rsidR="006443F6">
                          <w:rPr>
                            <w:noProof/>
                          </w:rPr>
                          <w:t xml:space="preserve"> </w:t>
                        </w:r>
                      </w:p>
                      <w:p w14:paraId="61AE5B04" w14:textId="024E7C3C" w:rsidR="006443F6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43A32C69" w14:textId="77777777" w:rsidR="006443F6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7454BCE8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18EF4202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0390BAF6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25D41BCA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4144" behindDoc="0" locked="0" layoutInCell="1" allowOverlap="1" wp14:anchorId="4C2E6779" wp14:editId="3AD6C4A0">
                            <wp:simplePos x="0" y="0"/>
                            <wp:positionH relativeFrom="column">
                              <wp:posOffset>282847</wp:posOffset>
                            </wp:positionH>
                            <wp:positionV relativeFrom="paragraph">
                              <wp:posOffset>148961</wp:posOffset>
                            </wp:positionV>
                            <wp:extent cx="793371" cy="471837"/>
                            <wp:effectExtent l="0" t="0" r="0" b="0"/>
                            <wp:wrapNone/>
                            <wp:docPr id="18" name="Gruppieren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8BF6DA5-11EF-CE36-05F2-AA2A3C6518C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3371" cy="471837"/>
                                      <a:chOff x="0" y="0"/>
                                      <a:chExt cx="550995" cy="472210"/>
                                    </a:xfrm>
                                  </wpg:grpSpPr>
                                  <wpg:grpSp>
                                    <wpg:cNvPr id="452995207" name="Gruppieren 452995207">
                                      <a:extLst>
                                        <a:ext uri="{FF2B5EF4-FFF2-40B4-BE49-F238E27FC236}">
                                          <a16:creationId xmlns:a16="http://schemas.microsoft.com/office/drawing/2014/main" id="{738B0339-2BF8-3EF4-9C6B-DF4F56BB7D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3696603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2978B74-6A27-3193-A4F8-6D0C4737FCB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458" cy="179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A72B92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0446093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810F92B-0E22-12D2-4E80-6C3ACA30851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3F38E9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0866506" name="Gerade Verbindung 4508665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859A78-EFC3-343A-459A-E35C74CD6C8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6526929" name="Gruppieren 126526929">
                                      <a:extLst>
                                        <a:ext uri="{FF2B5EF4-FFF2-40B4-BE49-F238E27FC236}">
                                          <a16:creationId xmlns:a16="http://schemas.microsoft.com/office/drawing/2014/main" id="{752A1DEF-0403-B4F5-80EC-98500BC51E6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202607145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C3586B-9B62-6359-59AF-C9284325045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7175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658167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834AF7-32C0-09D8-D3A6-25D129243A3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C63BA4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3461612" name="Gerade Verbindung 11134616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A2C1B6-C59C-3AB5-DB8A-56709FB1736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03477142" name="Gruppieren 703477142">
                                      <a:extLst>
                                        <a:ext uri="{FF2B5EF4-FFF2-40B4-BE49-F238E27FC236}">
                                          <a16:creationId xmlns:a16="http://schemas.microsoft.com/office/drawing/2014/main" id="{4266C563-3FEA-35C0-D359-4B186CCE32E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95592" y="73323"/>
                                        <a:ext cx="355403" cy="398887"/>
                                        <a:chOff x="195592" y="73323"/>
                                        <a:chExt cx="419740" cy="3996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2778574" name="Grafik 34277857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D1141D-95FE-F057-4AC3-A87DE2723ADA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90686" y="227950"/>
                                          <a:ext cx="324646" cy="2449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1642388075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0C0972-9CD7-4F64-D5DA-6ED58F590249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EAEBC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C2E6779" id="Gruppieren 17" o:spid="_x0000_s1300" style="position:absolute;margin-left:22.25pt;margin-top:11.75pt;width:62.45pt;height:37.15pt;z-index:253574144;mso-width-relative:margin;mso-height-relative:margin" coordsize="5509,47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">
                            <v:group id="Gruppieren 452995207" o:spid="_x0000_s1301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">
                              <v:shape id="Textfeld 3" o:spid="_x0000_s1302" type="#_x0000_t202" style="position:absolute;left:33551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EA72B92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3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E3F38E9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450866506" o:spid="_x0000_s1304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26526929" o:spid="_x0000_s1305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">
                              <v:shape id="Textfeld 3" o:spid="_x0000_s1306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1A77175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7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5C63BA4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13461612" o:spid="_x0000_s1308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03477142" o:spid="_x0000_s1309" style="position:absolute;left:1955;top:733;width:3554;height:3989" coordorigin="1955,733" coordsize="4197,3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">
                              <v:shape id="Grafik 342778574" o:spid="_x0000_s1310" type="#_x0000_t75" style="position:absolute;left:2906;top:2279;width:3247;height:245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">
                                <v:imagedata r:id="rId25" o:title="" cropbottom="33944f" cropleft="1f" cropright="2644f" recolortarget="#727272 [1449]"/>
                              </v:shape>
                              <v:shape id="Textfeld 398" o:spid="_x0000_s1311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EAEBC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7A011CDF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6618DB84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  <w:vAlign w:val="center"/>
                      </w:tcPr>
                      <w:p w14:paraId="4F1BFECB" w14:textId="5EC77B5A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817" w:type="dxa"/>
                      </w:tcPr>
                      <w:p w14:paraId="000AA01F" w14:textId="25758DB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61E34FAC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4F0B49BA" w14:textId="25E4A3B8" w:rsidR="00F417FD" w:rsidRPr="00DC14C3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6192" behindDoc="0" locked="0" layoutInCell="1" allowOverlap="1" wp14:anchorId="03CC2B30" wp14:editId="18BA36D8">
                                  <wp:simplePos x="0" y="0"/>
                                  <wp:positionH relativeFrom="column">
                                    <wp:posOffset>25936</wp:posOffset>
                                  </wp:positionH>
                                  <wp:positionV relativeFrom="paragraph">
                                    <wp:posOffset>14407</wp:posOffset>
                                  </wp:positionV>
                                  <wp:extent cx="791692" cy="437069"/>
                                  <wp:effectExtent l="0" t="0" r="0" b="7620"/>
                                  <wp:wrapNone/>
                                  <wp:docPr id="516900328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1692" cy="437069"/>
                                            <a:chOff x="0" y="-75106"/>
                                            <a:chExt cx="549573" cy="438023"/>
                                          </a:xfrm>
                                        </wpg:grpSpPr>
                                        <wpg:grpSp>
                                          <wpg:cNvPr id="1470378551" name="Gruppieren 1470378551"/>
                                          <wpg:cNvGrpSpPr/>
                                          <wpg:grpSpPr>
                                            <a:xfrm>
                                              <a:off x="335519" y="5378"/>
                                              <a:ext cx="165804" cy="357539"/>
                                              <a:chOff x="335519" y="5378"/>
                                              <a:chExt cx="167285" cy="358363"/>
                                            </a:xfrm>
                                          </wpg:grpSpPr>
                                          <wps:wsp>
                                            <wps:cNvPr id="605341533" name="Textfeld 3"/>
                                            <wps:cNvSpPr txBox="1"/>
                                            <wps:spPr>
                                              <a:xfrm>
                                                <a:off x="335519" y="5378"/>
                                                <a:ext cx="159593" cy="184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BFCE3B" w14:textId="77777777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63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79119092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1FB0B6B" w14:textId="3729D6CE" w:rsidR="0061226B" w:rsidRDefault="0061226B" w:rsidP="00AB7A0C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48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67744507" name="Gerade Verbindung 1567744507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072458493" name="Gruppieren 207245849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7084" cy="357538"/>
                                              <a:chOff x="0" y="0"/>
                                              <a:chExt cx="188755" cy="358363"/>
                                            </a:xfrm>
                                          </wpg:grpSpPr>
                                          <wps:wsp>
                                            <wps:cNvPr id="406567461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3E0A92B" w14:textId="5DA14881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432519425" name="Textfeld 3"/>
                                            <wps:cNvSpPr txBox="1"/>
                                            <wps:spPr>
                                              <a:xfrm>
                                                <a:off x="26434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DF66A55" w14:textId="7890BF7A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2153742" name="Gerade Verbindung 14221537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49586961" name="Gruppieren 1249586961"/>
                                          <wpg:cNvGrpSpPr/>
                                          <wpg:grpSpPr>
                                            <a:xfrm>
                                              <a:off x="195592" y="-75106"/>
                                              <a:ext cx="353981" cy="376426"/>
                                              <a:chOff x="195592" y="-75370"/>
                                              <a:chExt cx="418060" cy="377097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37647900" name="Grafik 33764790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89133" y="-75370"/>
                                                <a:ext cx="324519" cy="2448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649042124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7BE7A3" w14:textId="77777777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3CC2B30" id="_x0000_s1312" style="position:absolute;margin-left:2.05pt;margin-top:1.15pt;width:62.35pt;height:34.4pt;z-index:253576192;mso-width-relative:margin;mso-height-relative:margin" coordorigin=",-751" coordsize="5495,4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">
                                  <v:group id="Gruppieren 1470378551" o:spid="_x0000_s1313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">
                                    <v:shape id="Textfeld 3" o:spid="_x0000_s1314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70BFCE3B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5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" filled="f" stroked="f" strokeweight=".5pt">
                                      <v:textbox inset="0,0,0,0">
                                        <w:txbxContent>
                                          <w:p w14:paraId="01FB0B6B" w14:textId="3729D6CE" w:rsidR="0061226B" w:rsidRDefault="0061226B" w:rsidP="00AB7A0C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567744507" o:spid="_x0000_s1316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2072458493" o:spid="_x0000_s1317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">
                                    <v:shape id="Textfeld 3" o:spid="_x0000_s1318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53E0A92B" w14:textId="5DA14881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9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" filled="f" stroked="f" strokeweight=".5pt">
                                      <v:textbox inset="0,0,0,0">
                                        <w:txbxContent>
                                          <w:p w14:paraId="1DF66A55" w14:textId="7890BF7A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422153742" o:spid="_x0000_s1320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1249586961" o:spid="_x0000_s1321" style="position:absolute;left:1955;top:-751;width:3540;height:3764" coordorigin="1955,-753" coordsize="4180,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">
                                    <v:shape id="Grafik 337647900" o:spid="_x0000_s1322" type="#_x0000_t75" style="position:absolute;left:2891;top:-75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&#13;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23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477BE7A3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79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4F03499C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5FA9391E" w14:textId="77777777" w:rsidR="0061226B" w:rsidRPr="00DC14C3" w:rsidRDefault="0061226B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1A41AEFF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56067E8B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8240" behindDoc="0" locked="0" layoutInCell="1" allowOverlap="1" wp14:anchorId="3BC703E2" wp14:editId="6C1C6777">
                            <wp:simplePos x="0" y="0"/>
                            <wp:positionH relativeFrom="column">
                              <wp:posOffset>2741039</wp:posOffset>
                            </wp:positionH>
                            <wp:positionV relativeFrom="paragraph">
                              <wp:posOffset>165067</wp:posOffset>
                            </wp:positionV>
                            <wp:extent cx="792013" cy="443195"/>
                            <wp:effectExtent l="0" t="0" r="0" b="1905"/>
                            <wp:wrapNone/>
                            <wp:docPr id="1124549064" name="Gruppieren 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2013" cy="443195"/>
                                      <a:chOff x="0" y="-81060"/>
                                      <a:chExt cx="549561" cy="443977"/>
                                    </a:xfrm>
                                  </wpg:grpSpPr>
                                  <wpg:grpSp>
                                    <wpg:cNvPr id="1801235465" name="Gruppieren 1801235465"/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13233975" name="Textfeld 3"/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593" cy="18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594A1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067204937" name="Textfeld 3"/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BCEFDED" w14:textId="289C9F84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1206999" name="Gerade Verbindung 1891206999"/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96125745" name="Gruppieren 1696125745"/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438952421" name="Textfeld 3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F3970D4" w14:textId="2BBDBB85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986648" name="Textfeld 3"/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1DFE46E" w14:textId="4DE7F8AC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4302443" name="Gerade Verbindung 1594302443"/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07702129" name="Gruppieren 1607702129"/>
                                    <wpg:cNvGrpSpPr/>
                                    <wpg:grpSpPr>
                                      <a:xfrm>
                                        <a:off x="195592" y="-81060"/>
                                        <a:ext cx="353969" cy="382380"/>
                                        <a:chOff x="195592" y="-81335"/>
                                        <a:chExt cx="418048" cy="38306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49961193" name="Grafik 64996119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89121" y="-81335"/>
                                          <a:ext cx="324519" cy="2448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543732577" name="Textfeld 398"/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90C3A2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C703E2" id="_x0000_s1324" style="position:absolute;margin-left:215.85pt;margin-top:13pt;width:62.35pt;height:34.9pt;z-index:253578240;mso-width-relative:margin;mso-height-relative:margin" coordorigin=",-810" coordsize="5495,44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">
                            <v:group id="Gruppieren 1801235465" o:spid="_x0000_s1325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">
                              <v:shape id="Textfeld 3" o:spid="_x0000_s1326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594A1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27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1BCEFDED" w14:textId="289C9F84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91206999" o:spid="_x0000_s1328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96125745" o:spid="_x0000_s1329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xKg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">
                              <v:shape id="Textfeld 3" o:spid="_x0000_s1330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F3970D4" w14:textId="2BBDBB85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31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1DFE46E" w14:textId="4DE7F8AC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4302443" o:spid="_x0000_s1332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07702129" o:spid="_x0000_s1333" style="position:absolute;left:1955;top:-810;width:3540;height:3823" coordorigin="1955,-813" coordsize="4180,3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">
                              <v:shape id="Grafik 649961193" o:spid="_x0000_s1334" type="#_x0000_t75" style="position:absolute;left:2891;top:-81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">
                                <v:imagedata r:id="rId25" o:title="" cropbottom="33944f" cropleft="1f" cropright="2644f" recolortarget="#727272 [1449]"/>
                              </v:shape>
                              <v:shape id="Textfeld 398" o:spid="_x0000_s1335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90C3A2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59CEC397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3DD3C29C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</w:tcPr>
                      <w:p w14:paraId="0D221361" w14:textId="52318425" w:rsidR="00F417FD" w:rsidRPr="00F66E2F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80288" behindDoc="0" locked="0" layoutInCell="1" allowOverlap="1" wp14:anchorId="0975856B" wp14:editId="6F60B569">
                                  <wp:simplePos x="0" y="0"/>
                                  <wp:positionH relativeFrom="column">
                                    <wp:posOffset>42660</wp:posOffset>
                                  </wp:positionH>
                                  <wp:positionV relativeFrom="paragraph">
                                    <wp:posOffset>78014</wp:posOffset>
                                  </wp:positionV>
                                  <wp:extent cx="794515" cy="466095"/>
                                  <wp:effectExtent l="0" t="0" r="0" b="3810"/>
                                  <wp:wrapNone/>
                                  <wp:docPr id="1491215531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4515" cy="466095"/>
                                            <a:chOff x="-607" y="0"/>
                                            <a:chExt cx="551678" cy="466335"/>
                                          </a:xfrm>
                                        </wpg:grpSpPr>
                                        <wpg:grpSp>
                                          <wpg:cNvPr id="1001135656" name="Gruppieren 1001135656"/>
                                          <wpg:cNvGrpSpPr/>
                                          <wpg:grpSpPr>
                                            <a:xfrm>
                                              <a:off x="339643" y="5378"/>
                                              <a:ext cx="161681" cy="357539"/>
                                              <a:chOff x="339679" y="5378"/>
                                              <a:chExt cx="163125" cy="358363"/>
                                            </a:xfrm>
                                          </wpg:grpSpPr>
                                          <wps:wsp>
                                            <wps:cNvPr id="2146624662" name="Textfeld 3"/>
                                            <wps:cNvSpPr txBox="1"/>
                                            <wps:spPr>
                                              <a:xfrm>
                                                <a:off x="339679" y="5378"/>
                                                <a:ext cx="159458" cy="179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53B3C8" w14:textId="5324C36E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7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15159585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454C160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0707930" name="Gerade Verbindung 1070707930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90075951" name="Gruppieren 190075951"/>
                                          <wpg:cNvGrpSpPr/>
                                          <wpg:grpSpPr>
                                            <a:xfrm>
                                              <a:off x="-607" y="0"/>
                                              <a:ext cx="160884" cy="357538"/>
                                              <a:chOff x="-612" y="0"/>
                                              <a:chExt cx="162321" cy="358363"/>
                                            </a:xfrm>
                                          </wpg:grpSpPr>
                                          <wps:wsp>
                                            <wps:cNvPr id="1059496832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EF33CC" w14:textId="5F89FC62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35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32620090" name="Textfeld 3"/>
                                            <wps:cNvSpPr txBox="1"/>
                                            <wps:spPr>
                                              <a:xfrm>
                                                <a:off x="-612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546329" w14:textId="5B3FABA8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446142" name="Gerade Verbindung 2124461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416078953" name="Gruppieren 416078953"/>
                                          <wpg:cNvGrpSpPr/>
                                          <wpg:grpSpPr>
                                            <a:xfrm>
                                              <a:off x="195592" y="73323"/>
                                              <a:ext cx="355479" cy="393012"/>
                                              <a:chOff x="195592" y="73323"/>
                                              <a:chExt cx="419831" cy="39371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730346827" name="Grafik 173034682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90681" y="221992"/>
                                                <a:ext cx="324742" cy="2450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771699028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5A318E4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975856B" id="_x0000_s1336" style="position:absolute;margin-left:3.35pt;margin-top:6.15pt;width:62.55pt;height:36.7pt;z-index:253580288;mso-width-relative:margin;mso-height-relative:margin" coordorigin="-6" coordsize="5516,46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">
                                  <v:group id="Gruppieren 1001135656" o:spid="_x0000_s1337" style="position:absolute;left:3396;top:53;width:1617;height:3576" coordorigin="339679,5378" coordsize="16312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">
                                    <v:shape id="Textfeld 3" o:spid="_x0000_s1338" type="#_x0000_t202" style="position:absolute;left:33967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2A53B3C8" w14:textId="5324C36E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39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6454C160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070707930" o:spid="_x0000_s1340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" strokecolor="black [3213]" strokeweight="1pt">
                                      <v:stroke joinstyle="miter"/>
                                    </v:line>
                                  </v:group>
                                  <v:group id="Gruppieren 190075951" o:spid="_x0000_s1341" style="position:absolute;left:-6;width:1608;height:3575" coordorigin="-612" coordsize="162321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">
                                    <v:shape id="Textfeld 3" o:spid="_x0000_s1342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" filled="f" stroked="f" strokeweight=".5pt">
                                      <v:textbox style="mso-fit-shape-to-text:t" inset="0,0,0,0">
                                        <w:txbxContent>
                                          <w:p w14:paraId="56EF33CC" w14:textId="5F89FC62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3" type="#_x0000_t202" style="position:absolute;left:-612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" filled="f" stroked="f" strokeweight=".5pt">
                                      <v:textbox inset="0,0,0,0">
                                        <w:txbxContent>
                                          <w:p w14:paraId="56546329" w14:textId="5B3FABA8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212446142" o:spid="_x0000_s1344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" strokecolor="black [3213]" strokeweight="1pt">
                                      <v:stroke joinstyle="miter"/>
                                    </v:line>
                                  </v:group>
                                  <v:group id="Gruppieren 416078953" o:spid="_x0000_s1345" style="position:absolute;left:1955;top:733;width:3555;height:3930" coordorigin="1955,733" coordsize="4198,3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">
                                    <v:shape id="Grafik 1730346827" o:spid="_x0000_s1346" type="#_x0000_t75" style="position:absolute;left:2906;top:2219;width:3248;height:245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&#13;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47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35A318E4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817" w:type="dxa"/>
                      </w:tcPr>
                      <w:p w14:paraId="6B10DC3D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>_____</w:t>
                        </w:r>
                        <w:r w:rsidRPr="00DC14C3">
                          <w:t xml:space="preserve"> gekürzt.</w:t>
                        </w:r>
                      </w:p>
                      <w:p w14:paraId="6560583B" w14:textId="77777777" w:rsidR="00EF5D1E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6F4E3372" w14:textId="76F5E681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18D88F99" w14:textId="70AE8EBF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794" w:type="dxa"/>
                      </w:tcPr>
                      <w:p w14:paraId="1E016D21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="00CB1428">
                          <w:t>gekürzt</w:t>
                        </w:r>
                        <w:r w:rsidRPr="00DC14C3">
                          <w:t>.</w:t>
                        </w:r>
                      </w:p>
                      <w:p w14:paraId="4709B0C1" w14:textId="73A7F2C6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2C02CB4" w:rsidR="003C704E" w:rsidRDefault="003C704E" w:rsidP="00E13C64">
      <w:pPr>
        <w:spacing w:line="240" w:lineRule="atLeast"/>
      </w:pPr>
    </w:p>
    <w:p w14:paraId="40FC77F2" w14:textId="7B1917F1" w:rsidR="00C25C46" w:rsidRDefault="00C25C46" w:rsidP="00E13C64">
      <w:pPr>
        <w:spacing w:line="240" w:lineRule="atLeast"/>
      </w:pPr>
    </w:p>
    <w:p w14:paraId="73D40DAA" w14:textId="3C25C752" w:rsidR="006B4905" w:rsidRDefault="006B4905" w:rsidP="00E13C64">
      <w:pPr>
        <w:spacing w:line="240" w:lineRule="atLeast"/>
        <w:sectPr w:rsidR="006B4905" w:rsidSect="001D1C8B">
          <w:headerReference w:type="default" r:id="rId70"/>
          <w:headerReference w:type="first" r:id="rId71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3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3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3"/>
          </w:tcPr>
          <w:p w14:paraId="03BDDE39" w14:textId="47AD8DA0" w:rsidR="00C25C46" w:rsidRPr="00252562" w:rsidRDefault="00FC6094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82336" behindDoc="0" locked="0" layoutInCell="1" allowOverlap="1" wp14:anchorId="681F01B9" wp14:editId="68E02868">
                      <wp:simplePos x="0" y="0"/>
                      <wp:positionH relativeFrom="column">
                        <wp:posOffset>816292</wp:posOffset>
                      </wp:positionH>
                      <wp:positionV relativeFrom="paragraph">
                        <wp:posOffset>339521</wp:posOffset>
                      </wp:positionV>
                      <wp:extent cx="162050" cy="294307"/>
                      <wp:effectExtent l="0" t="0" r="3175" b="0"/>
                      <wp:wrapNone/>
                      <wp:docPr id="137408762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788859722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B41E0F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09054996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1FE16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726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1F01B9" id="_x0000_s1348" style="position:absolute;margin-left:64.25pt;margin-top:26.75pt;width:12.75pt;height:23.15pt;z-index:253582336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">
                      <v:shape id="Textfeld 3" o:spid="_x0000_s1349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9B41E0F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0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DF1FE16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anchor distT="0" distB="0" distL="114300" distR="114300" simplePos="0" relativeHeight="252851200" behindDoc="0" locked="0" layoutInCell="1" allowOverlap="1" wp14:anchorId="0D4EF9E3" wp14:editId="51DC15AD">
                  <wp:simplePos x="0" y="0"/>
                  <wp:positionH relativeFrom="column">
                    <wp:posOffset>4172602</wp:posOffset>
                  </wp:positionH>
                  <wp:positionV relativeFrom="paragraph">
                    <wp:posOffset>202144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25C46" w:rsidRPr="004118F0">
              <w:t>Die Streifentafel nutzen</w:t>
            </w:r>
          </w:p>
        </w:tc>
      </w:tr>
      <w:tr w:rsidR="00C25C46" w:rsidRPr="00252562" w14:paraId="40807A44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8436D62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DC829EF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660E558F" w:rsidR="00C25C46" w:rsidRDefault="00C7430D" w:rsidP="00A42631">
            <w:pPr>
              <w:spacing w:after="6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5424" behindDoc="0" locked="0" layoutInCell="1" allowOverlap="1" wp14:anchorId="6F3D9E87" wp14:editId="4B9C75D2">
                      <wp:simplePos x="0" y="0"/>
                      <wp:positionH relativeFrom="column">
                        <wp:posOffset>3532188</wp:posOffset>
                      </wp:positionH>
                      <wp:positionV relativeFrom="paragraph">
                        <wp:posOffset>89535</wp:posOffset>
                      </wp:positionV>
                      <wp:extent cx="162050" cy="294307"/>
                      <wp:effectExtent l="0" t="0" r="3175" b="0"/>
                      <wp:wrapNone/>
                      <wp:docPr id="3769713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376971336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0C07A" w14:textId="57546CD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37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EADAB6" w14:textId="5CDF96AB" w:rsidR="00C7430D" w:rsidRPr="00BA1532" w:rsidRDefault="00C7430D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3D9E87" id="_x0000_s1352" style="position:absolute;margin-left:278.15pt;margin-top:7.05pt;width:12.75pt;height:23.15pt;z-index:253415424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">
                      <v:shape id="Textfeld 3" o:spid="_x0000_s1353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D40C07A" w14:textId="57546CD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4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66O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Rwu+v9An06gcAAP//AwBQSwECLQAUAAYACAAAACEA2+H2y+4AAACFAQAA&#13;&#10;EwAAAAAAAAAAAAAAAAAAAAAAW0NvbnRlbnRfVHlwZXNdLnhtbFBLAQItABQABgAIAAAAIQBa9Cxb&#13;&#10;vwAAABUBAAALAAAAAAAAAAAAAAAAAB8BAABfcmVscy8ucmVsc1BLAQItABQABgAIAAAAIQArS66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BEADAB6" w14:textId="5CDF96AB" w:rsidR="00C7430D" w:rsidRPr="00BA1532" w:rsidRDefault="00C7430D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Markiere</w:t>
            </w:r>
            <w:r>
              <w:t xml:space="preserve">      </w:t>
            </w:r>
            <w:r w:rsidR="00C25C46">
              <w:t xml:space="preserve">der Streifentafel und </w:t>
            </w:r>
            <w:r w:rsidR="00A14690">
              <w:t>suche gleich große A</w:t>
            </w:r>
            <w:r w:rsidR="00C25C46">
              <w:t>nteile:</w:t>
            </w:r>
          </w:p>
          <w:p w14:paraId="4AD494ED" w14:textId="4E2DD829" w:rsidR="00C7430D" w:rsidRDefault="00FC6094" w:rsidP="00A42631">
            <w:pPr>
              <w:pStyle w:val="Listenabsatz"/>
              <w:spacing w:after="60" w:line="240" w:lineRule="auto"/>
              <w:contextualSpacing w:val="0"/>
            </w:pPr>
            <w:r>
              <mc:AlternateContent>
                <mc:Choice Requires="wpg">
                  <w:drawing>
                    <wp:anchor distT="0" distB="0" distL="114300" distR="114300" simplePos="0" relativeHeight="253584384" behindDoc="0" locked="0" layoutInCell="1" allowOverlap="1" wp14:anchorId="5916FBCC" wp14:editId="7A7AFF2F">
                      <wp:simplePos x="0" y="0"/>
                      <wp:positionH relativeFrom="column">
                        <wp:posOffset>3501971</wp:posOffset>
                      </wp:positionH>
                      <wp:positionV relativeFrom="paragraph">
                        <wp:posOffset>129971</wp:posOffset>
                      </wp:positionV>
                      <wp:extent cx="162050" cy="294307"/>
                      <wp:effectExtent l="0" t="0" r="3175" b="0"/>
                      <wp:wrapNone/>
                      <wp:docPr id="5842474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520619268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E87D4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41387605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D9600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5916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16FBCC" id="_x0000_s1356" style="position:absolute;left:0;text-align:left;margin-left:275.75pt;margin-top:10.25pt;width:12.75pt;height:23.15pt;z-index:253584384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">
                      <v:shape id="Textfeld 3" o:spid="_x0000_s1357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7FE87D4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8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AD9600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Welche Anteile </w:t>
            </w:r>
            <w:r w:rsidR="00A14690">
              <w:t xml:space="preserve">sind gröber eingeteilt, aber gleich </w:t>
            </w:r>
            <w:r w:rsidR="00C7430D">
              <w:t>groß wie       ?</w:t>
            </w:r>
          </w:p>
          <w:p w14:paraId="3C0AE4B9" w14:textId="3BB5F2BC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</w:t>
            </w:r>
            <w:r w:rsidR="00C7430D">
              <w:t>wie       ?</w:t>
            </w:r>
          </w:p>
          <w:p w14:paraId="08F56028" w14:textId="56A57989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527ABE03" w:rsidR="00C25C46" w:rsidRPr="00CE7DCF" w:rsidRDefault="00C827A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9520" behindDoc="0" locked="0" layoutInCell="1" allowOverlap="1" wp14:anchorId="776E185D" wp14:editId="4C60C976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108268</wp:posOffset>
                      </wp:positionV>
                      <wp:extent cx="162810" cy="288962"/>
                      <wp:effectExtent l="0" t="0" r="2540" b="3175"/>
                      <wp:wrapNone/>
                      <wp:docPr id="3769713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10" cy="288962"/>
                                <a:chOff x="28027" y="12407"/>
                                <a:chExt cx="164774" cy="290185"/>
                              </a:xfrm>
                            </wpg:grpSpPr>
                            <wps:wsp>
                              <wps:cNvPr id="37697134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C6C1" w14:textId="3DAA90F7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5" name="Textfeld 3"/>
                              <wps:cNvSpPr txBox="1"/>
                              <wps:spPr>
                                <a:xfrm>
                                  <a:off x="28027" y="138650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5D312" w14:textId="53882AF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46" name="Gerade Verbindung 1"/>
                              <wps:cNvCnPr/>
                              <wps:spPr>
                                <a:xfrm>
                                  <a:off x="51975" y="1849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6E185D" id="_x0000_s1360" style="position:absolute;margin-left:169.75pt;margin-top:8.55pt;width:12.8pt;height:22.75pt;z-index:253419520;mso-width-relative:margin;mso-height-relative:margin" coordorigin="28027,12407" coordsize="164774,29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">
                      <v:shape id="Textfeld 3" o:spid="_x0000_s136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012C6C1" w14:textId="3DAA90F7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62" type="#_x0000_t202" style="position:absolute;left:28027;top:138650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375D312" w14:textId="53882AF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63" style="position:absolute;visibility:visible;mso-wrap-style:square" from="51975,184956" to="160443,184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 </w:t>
            </w:r>
          </w:p>
        </w:tc>
      </w:tr>
      <w:tr w:rsidR="00C25C46" w:rsidRPr="00252562" w14:paraId="6434BC69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05BD83ED" w:rsidR="00C25C46" w:rsidRDefault="00513E9A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01F6B718" wp14:editId="09429463">
                      <wp:simplePos x="0" y="0"/>
                      <wp:positionH relativeFrom="column">
                        <wp:posOffset>3874602</wp:posOffset>
                      </wp:positionH>
                      <wp:positionV relativeFrom="paragraph">
                        <wp:posOffset>238760</wp:posOffset>
                      </wp:positionV>
                      <wp:extent cx="1267761" cy="395592"/>
                      <wp:effectExtent l="0" t="0" r="0" b="0"/>
                      <wp:wrapNone/>
                      <wp:docPr id="2025991343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7761" cy="3955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7F020" w14:textId="73F2188C" w:rsidR="008C3B54" w:rsidRPr="008C3B54" w:rsidRDefault="008C3B54" w:rsidP="008C3B54">
                                  <w:pPr>
                                    <w:spacing w:line="240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Streifentafel 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br/>
                                    <w:t xml:space="preserve">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6B718" id="_x0000_s1364" type="#_x0000_t202" style="position:absolute;margin-left:305.1pt;margin-top:18.8pt;width:99.8pt;height:31.1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" filled="f" stroked="f" strokeweight=".5pt">
                      <v:textbox>
                        <w:txbxContent>
                          <w:p w14:paraId="4E97F020" w14:textId="73F2188C" w:rsidR="008C3B54" w:rsidRPr="008C3B54" w:rsidRDefault="008C3B54" w:rsidP="008C3B54">
                            <w:pPr>
                              <w:spacing w:line="240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(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Streifentafel 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br/>
                              <w:t xml:space="preserve">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</w:t>
            </w:r>
            <w:r w:rsidR="00C7430D">
              <w:t xml:space="preserve">      </w:t>
            </w:r>
            <w:r w:rsidR="00150C06">
              <w:t xml:space="preserve">und schreibe sie auf. </w:t>
            </w:r>
          </w:p>
          <w:p w14:paraId="7E998FF6" w14:textId="3A17FE5E" w:rsidR="00C25C46" w:rsidRPr="00CE7DCF" w:rsidRDefault="00C25C46" w:rsidP="00E13C64">
            <w:pPr>
              <w:spacing w:line="240" w:lineRule="atLeast"/>
            </w:pPr>
            <w:r>
              <w:t>Warum findest du für diesen Anteil keinen gröberen Streifen?</w:t>
            </w:r>
            <w:r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77777777" w:rsidR="006259AD" w:rsidRDefault="006259AD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3"/>
          </w:tcPr>
          <w:p w14:paraId="4A33A60A" w14:textId="13A7E8A5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6F74B018" wp14:editId="4D39DA8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365" type="#_x0000_t106" style="position:absolute;margin-left:15.8pt;margin-top:.85pt;width:137.25pt;height:56.2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&#13;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76F8A429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45408" behindDoc="0" locked="0" layoutInCell="1" allowOverlap="1" wp14:anchorId="444AA51F" wp14:editId="3F81CDFA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1312" behindDoc="0" locked="0" layoutInCell="1" allowOverlap="1" wp14:anchorId="218D22BD" wp14:editId="77DCDEEA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366" style="position:absolute;margin-left:159pt;margin-top:.45pt;width:49.35pt;height:60.85pt;z-index:25294131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">
                      <v:shape id="Grafik 3" o:spid="_x0000_s136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74" o:title="" chromakey="white"/>
                      </v:shape>
                      <v:shape id="_x0000_s136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3BBEB2C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7DCD2928" wp14:editId="6CAFAD52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5F48FED1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</w:t>
                                  </w:r>
                                  <w:r w:rsidR="00CB1428">
                                    <w:t>e</w:t>
                                  </w:r>
                                  <w:r>
                                    <w:t xml:space="preserve">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CD2928" id="Rechteckige Legende 22306" o:spid="_x0000_s1369" type="#_x0000_t62" style="position:absolute;margin-left:216.1pt;margin-top:.25pt;width:166.65pt;height:41.5pt;z-index:25293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" adj="-1591,11823" fillcolor="white [3201]" strokecolor="#737373 [3206]" strokeweight="1pt">
                      <v:textbox>
                        <w:txbxContent>
                          <w:p w14:paraId="21C0397C" w14:textId="5F48FED1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</w:t>
                            </w:r>
                            <w:r w:rsidR="00CB1428">
                              <w:t>e</w:t>
                            </w:r>
                            <w:r>
                              <w:t xml:space="preserve">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41023F7C" w:rsidR="00F950FF" w:rsidRDefault="00F950FF" w:rsidP="00E13C64">
            <w:pPr>
              <w:spacing w:line="240" w:lineRule="atLeast"/>
            </w:pPr>
          </w:p>
          <w:p w14:paraId="65F00B44" w14:textId="62541016" w:rsidR="00F950FF" w:rsidRDefault="00F950FF" w:rsidP="00E13C64">
            <w:pPr>
              <w:spacing w:line="240" w:lineRule="atLeast"/>
            </w:pPr>
          </w:p>
          <w:p w14:paraId="450658D7" w14:textId="3F213788" w:rsidR="00F950FF" w:rsidRDefault="00C7430D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1568" behindDoc="0" locked="0" layoutInCell="1" allowOverlap="1" wp14:anchorId="0278A2B0" wp14:editId="722DC426">
                      <wp:simplePos x="0" y="0"/>
                      <wp:positionH relativeFrom="column">
                        <wp:posOffset>1111910</wp:posOffset>
                      </wp:positionH>
                      <wp:positionV relativeFrom="paragraph">
                        <wp:posOffset>90335</wp:posOffset>
                      </wp:positionV>
                      <wp:extent cx="161874" cy="300301"/>
                      <wp:effectExtent l="0" t="0" r="3810" b="5080"/>
                      <wp:wrapNone/>
                      <wp:docPr id="3769713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29772" y="12407"/>
                                <a:chExt cx="163236" cy="300989"/>
                              </a:xfrm>
                            </wpg:grpSpPr>
                            <wps:wsp>
                              <wps:cNvPr id="37697134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CBDB0D" w14:textId="29E4703D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9" name="Textfeld 3"/>
                              <wps:cNvSpPr txBox="1"/>
                              <wps:spPr>
                                <a:xfrm>
                                  <a:off x="2977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59C916" w14:textId="3BB2A456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0" name="Gerade Verbindung 1"/>
                              <wps:cNvCnPr/>
                              <wps:spPr>
                                <a:xfrm>
                                  <a:off x="57419" y="19334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8A2B0" id="_x0000_s1370" style="position:absolute;margin-left:87.55pt;margin-top:7.1pt;width:12.75pt;height:23.65pt;z-index:253421568;mso-width-relative:margin;mso-height-relative:margin" coordorigin="29772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">
                      <v:shape id="Textfeld 3" o:spid="_x0000_s137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ACBDB0D" w14:textId="29E4703D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2" type="#_x0000_t202" style="position:absolute;left:2977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559C916" w14:textId="3BB2A456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3" style="position:absolute;visibility:visible;mso-wrap-style:square" from="57419,193347" to="165887,1933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81027A" w14:textId="59DF576B" w:rsidR="00C25C46" w:rsidRDefault="00C25C46" w:rsidP="00A42631">
            <w:pPr>
              <w:spacing w:after="60"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="00C7430D">
              <w:t xml:space="preserve">    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im Viertel-Streifen vor. </w:t>
            </w:r>
          </w:p>
          <w:p w14:paraId="63BA7F04" w14:textId="68299622" w:rsidR="00C25C46" w:rsidRDefault="00C7430D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3616" behindDoc="0" locked="0" layoutInCell="1" allowOverlap="1" wp14:anchorId="333B9A41" wp14:editId="62DD52E3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260350</wp:posOffset>
                      </wp:positionV>
                      <wp:extent cx="161874" cy="305064"/>
                      <wp:effectExtent l="0" t="0" r="3810" b="0"/>
                      <wp:wrapNone/>
                      <wp:docPr id="37697135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5064"/>
                                <a:chOff x="32847" y="7633"/>
                                <a:chExt cx="163236" cy="305763"/>
                              </a:xfrm>
                            </wpg:grpSpPr>
                            <wps:wsp>
                              <wps:cNvPr id="376971352" name="Textfeld 3"/>
                              <wps:cNvSpPr txBox="1"/>
                              <wps:spPr>
                                <a:xfrm>
                                  <a:off x="32847" y="763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F61E71" w14:textId="4F57385B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F1888C" w14:textId="6019CEFA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3B9A41" id="_x0000_s1374" style="position:absolute;left:0;text-align:left;margin-left:217.75pt;margin-top:20.5pt;width:12.75pt;height:24pt;z-index:253423616;mso-width-relative:margin;mso-height-relative:margin" coordorigin="32847,7633" coordsize="163236,305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">
                      <v:shape id="Textfeld 3" o:spid="_x0000_s1375" type="#_x0000_t202" style="position:absolute;left:32847;top:763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5F61E71" w14:textId="4F57385B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F1888C" w14:textId="6019CEFA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7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u6b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tJ5tpxP0rsZ/P6KnwA3PwAAAP//AwBQSwECLQAUAAYACAAAACEA2+H2y+4AAACFAQAA&#13;&#10;EwAAAAAAAAAAAAAAAAAAAAAAW0NvbnRlbnRfVHlwZXNdLnhtbFBLAQItABQABgAIAAAAIQBa9Cxb&#13;&#10;vwAAABUBAAALAAAAAAAAAAAAAAAAAB8BAABfcmVscy8ucmVsc1BLAQItABQABgAIAAAAIQBeUu6b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Stell</w:t>
            </w:r>
            <w:r w:rsidR="00BE6E0C">
              <w:t>e</w:t>
            </w:r>
            <w:r w:rsidR="00C25C46">
              <w:t xml:space="preserve"> dir jetzt </w:t>
            </w:r>
            <w:r w:rsidR="00A14690">
              <w:t xml:space="preserve">den gleich langen Teil </w:t>
            </w:r>
            <w:r w:rsidR="00C25C46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6D5E24">
              <w:t xml:space="preserve">Felder </w:t>
            </w:r>
            <w:r w:rsidR="00C25C46">
              <w:t xml:space="preserve">sind auf dem Zwölftel-Streifen markiert? </w:t>
            </w:r>
          </w:p>
          <w:p w14:paraId="04A7AE20" w14:textId="06AC7722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>
              <w:t>?</w:t>
            </w:r>
          </w:p>
          <w:p w14:paraId="2FCFA3CB" w14:textId="235988AD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1E481E6C" w:rsidR="00C25C46" w:rsidRPr="00252562" w:rsidRDefault="00C827A4" w:rsidP="00E13C64">
            <w:pPr>
              <w:spacing w:line="240" w:lineRule="atLeast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5664" behindDoc="0" locked="0" layoutInCell="1" allowOverlap="1" wp14:anchorId="5C39C4FD" wp14:editId="5FC1B916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73135</wp:posOffset>
                      </wp:positionV>
                      <wp:extent cx="161290" cy="293370"/>
                      <wp:effectExtent l="0" t="0" r="3810" b="0"/>
                      <wp:wrapNone/>
                      <wp:docPr id="37697135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370"/>
                                <a:chOff x="32847" y="12407"/>
                                <a:chExt cx="163236" cy="294099"/>
                              </a:xfrm>
                            </wpg:grpSpPr>
                            <wps:wsp>
                              <wps:cNvPr id="37697135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290F57" w14:textId="59263771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7" name="Textfeld 3"/>
                              <wps:cNvSpPr txBox="1"/>
                              <wps:spPr>
                                <a:xfrm>
                                  <a:off x="32847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D9FECF" w14:textId="2A29D619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8" name="Gerade Verbindung 1"/>
                              <wps:cNvCnPr/>
                              <wps:spPr>
                                <a:xfrm>
                                  <a:off x="57419" y="19335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9C4FD" id="_x0000_s1378" style="position:absolute;left:0;text-align:left;margin-left:40.25pt;margin-top:5.75pt;width:12.7pt;height:23.1pt;z-index:253425664;mso-width-relative:margin;mso-height-relative:margin" coordorigin="32847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">
                      <v:shape id="Textfeld 3" o:spid="_x0000_s137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5290F57" w14:textId="59263771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0" type="#_x0000_t202" style="position:absolute;left:32847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CD9FECF" w14:textId="2A29D619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1" style="position:absolute;visibility:visible;mso-wrap-style:square" from="57419,193350" to="165887,193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25C46" w:rsidRPr="00252562" w14:paraId="5FD6F015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418ECC80" w:rsidR="00C25C46" w:rsidRDefault="00C25C46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</w:t>
            </w:r>
            <w:r w:rsidR="00C7430D">
              <w:t xml:space="preserve">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    </m:t>
              </m:r>
            </m:oMath>
            <w:r>
              <w:t>vor.</w:t>
            </w:r>
          </w:p>
          <w:p w14:paraId="5909741B" w14:textId="08FFB87A" w:rsidR="00C25C46" w:rsidRDefault="000E7CC9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7712" behindDoc="0" locked="0" layoutInCell="1" allowOverlap="1" wp14:anchorId="510D6B49" wp14:editId="25E66D0A">
                      <wp:simplePos x="0" y="0"/>
                      <wp:positionH relativeFrom="column">
                        <wp:posOffset>2766397</wp:posOffset>
                      </wp:positionH>
                      <wp:positionV relativeFrom="paragraph">
                        <wp:posOffset>276510</wp:posOffset>
                      </wp:positionV>
                      <wp:extent cx="161874" cy="293427"/>
                      <wp:effectExtent l="0" t="0" r="3810" b="0"/>
                      <wp:wrapNone/>
                      <wp:docPr id="37697135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293427"/>
                                <a:chOff x="30618" y="12407"/>
                                <a:chExt cx="163236" cy="294099"/>
                              </a:xfrm>
                            </wpg:grpSpPr>
                            <wps:wsp>
                              <wps:cNvPr id="37697136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220974" w14:textId="2207541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1" name="Textfeld 3"/>
                              <wps:cNvSpPr txBox="1"/>
                              <wps:spPr>
                                <a:xfrm>
                                  <a:off x="30618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85038" w14:textId="0E31325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D6B49" id="_x0000_s1382" style="position:absolute;left:0;text-align:left;margin-left:217.85pt;margin-top:21.75pt;width:12.75pt;height:23.1pt;z-index:253427712;mso-width-relative:margin;mso-height-relative:margin" coordorigin="30618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">
                      <v:shape id="Textfeld 3" o:spid="_x0000_s138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220974" w14:textId="2207541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84" type="#_x0000_t202" style="position:absolute;left:30618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685038" w14:textId="0E31325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02179">
              <w:t xml:space="preserve">Stelle dir </w:t>
            </w:r>
            <w:r w:rsidR="00321AB1">
              <w:t>den gleich langen Teil</w:t>
            </w:r>
            <w:r w:rsidR="00802179"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 w:rsidR="00802179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216EF47D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  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06F81F7E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224E9BD2" w:rsidR="00DC14C3" w:rsidRPr="00CE7DCF" w:rsidRDefault="000E7CC9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9760" behindDoc="0" locked="0" layoutInCell="1" allowOverlap="1" wp14:anchorId="41297DAD" wp14:editId="13F1EFA1">
                      <wp:simplePos x="0" y="0"/>
                      <wp:positionH relativeFrom="column">
                        <wp:posOffset>709222</wp:posOffset>
                      </wp:positionH>
                      <wp:positionV relativeFrom="paragraph">
                        <wp:posOffset>71525</wp:posOffset>
                      </wp:positionV>
                      <wp:extent cx="166149" cy="293427"/>
                      <wp:effectExtent l="0" t="0" r="0" b="0"/>
                      <wp:wrapNone/>
                      <wp:docPr id="3769713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49" cy="293427"/>
                                <a:chOff x="21603" y="12407"/>
                                <a:chExt cx="167547" cy="294099"/>
                              </a:xfrm>
                            </wpg:grpSpPr>
                            <wps:wsp>
                              <wps:cNvPr id="376971364" name="Textfeld 3"/>
                              <wps:cNvSpPr txBox="1"/>
                              <wps:spPr>
                                <a:xfrm>
                                  <a:off x="21603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EE0599" w14:textId="1064505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5" name="Textfeld 3"/>
                              <wps:cNvSpPr txBox="1"/>
                              <wps:spPr>
                                <a:xfrm>
                                  <a:off x="25914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57282E" w14:textId="736A66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6" name="Gerade Verbindung 1"/>
                              <wps:cNvCnPr/>
                              <wps:spPr>
                                <a:xfrm>
                                  <a:off x="52715" y="184339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97DAD" id="_x0000_s1386" style="position:absolute;margin-left:55.85pt;margin-top:5.65pt;width:13.1pt;height:23.1pt;z-index:253429760;mso-width-relative:margin;mso-height-relative:margin" coordorigin="21603,12407" coordsize="167547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">
                      <v:shape id="Textfeld 3" o:spid="_x0000_s1387" type="#_x0000_t202" style="position:absolute;left:21603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5EE0599" w14:textId="1064505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88" type="#_x0000_t202" style="position:absolute;left:25914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C57282E" w14:textId="736A66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389" style="position:absolute;visibility:visible;mso-wrap-style:square" from="52715,184339" to="161183,184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C14C3">
              <w:t xml:space="preserve"> </w:t>
            </w:r>
          </w:p>
        </w:tc>
      </w:tr>
      <w:tr w:rsidR="00DC14C3" w:rsidRPr="00252562" w14:paraId="73B80A5F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50601E6A" w:rsidR="00DC14C3" w:rsidRDefault="00DC14C3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66B91536" w:rsidR="00DC14C3" w:rsidRPr="009F178D" w:rsidRDefault="00FC609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3856" behindDoc="0" locked="0" layoutInCell="1" allowOverlap="1" wp14:anchorId="216D57B0" wp14:editId="05A28B09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78740</wp:posOffset>
                      </wp:positionV>
                      <wp:extent cx="162560" cy="299720"/>
                      <wp:effectExtent l="0" t="0" r="2540" b="5080"/>
                      <wp:wrapNone/>
                      <wp:docPr id="3769713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" cy="299720"/>
                                <a:chOff x="28027" y="12407"/>
                                <a:chExt cx="164774" cy="300989"/>
                              </a:xfrm>
                            </wpg:grpSpPr>
                            <wps:wsp>
                              <wps:cNvPr id="37697137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8F8D3E" w14:textId="4E82DE9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3" name="Textfeld 3"/>
                              <wps:cNvSpPr txBox="1"/>
                              <wps:spPr>
                                <a:xfrm>
                                  <a:off x="2802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F575" w14:textId="0DA2EDB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D57B0" id="_x0000_s1390" style="position:absolute;margin-left:70pt;margin-top:6.2pt;width:12.8pt;height:23.6pt;z-index:253433856;mso-width-relative:margin;mso-height-relative:margin" coordorigin="28027,12407" coordsize="164774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">
                      <v:shape id="Textfeld 3" o:spid="_x0000_s139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88F8D3E" w14:textId="4E82DE9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2" type="#_x0000_t202" style="position:absolute;left:2802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hFN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ZwO+v9An06gcAAP//AwBQSwECLQAUAAYACAAAACEA2+H2y+4AAACFAQAA&#13;&#10;EwAAAAAAAAAAAAAAAAAAAAAAW0NvbnRlbnRfVHlwZXNdLnhtbFBLAQItABQABgAIAAAAIQBa9Cxb&#13;&#10;vwAAABUBAAALAAAAAAAAAAAAAAAAAB8BAABfcmVscy8ucmVsc1BLAQItABQABgAIAAAAIQDCGhFN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E9F575" w14:textId="0DA2EDB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3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54810F24" wp14:editId="4A7A5C94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77470</wp:posOffset>
                      </wp:positionV>
                      <wp:extent cx="161290" cy="299720"/>
                      <wp:effectExtent l="0" t="0" r="3810" b="5080"/>
                      <wp:wrapNone/>
                      <wp:docPr id="3769713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73643" w14:textId="53EB4159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975BD" w14:textId="0336CF2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91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10F24" id="_x0000_s1394" style="position:absolute;margin-left:115.5pt;margin-top:6.1pt;width:12.7pt;height:23.6pt;z-index:2534400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fh8hAMAAMEKAAAOAAAAZHJzL2Uyb0RvYy54bWzsVktv1DAQviPxHyzfaZ6b3URNUSm0QqpK&#13;&#10;RQs9ex1nN5JjG9vbpPx6xs4my7bLgY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">
                      <v:shape id="Textfeld 3" o:spid="_x0000_s139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F473643" w14:textId="53EB4159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9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975BD" w14:textId="0336CF2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7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1808" behindDoc="0" locked="0" layoutInCell="1" allowOverlap="1" wp14:anchorId="5F9A60E8" wp14:editId="4382A28B">
                      <wp:simplePos x="0" y="0"/>
                      <wp:positionH relativeFrom="column">
                        <wp:posOffset>710961</wp:posOffset>
                      </wp:positionH>
                      <wp:positionV relativeFrom="paragraph">
                        <wp:posOffset>78019</wp:posOffset>
                      </wp:positionV>
                      <wp:extent cx="161290" cy="299720"/>
                      <wp:effectExtent l="0" t="0" r="3810" b="5080"/>
                      <wp:wrapNone/>
                      <wp:docPr id="376971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FD0BE" w14:textId="3E85BC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0C7AF" w14:textId="2B9D577D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0" name="Gerade Verbindung 1"/>
                              <wps:cNvCnPr/>
                              <wps:spPr>
                                <a:xfrm>
                                  <a:off x="57419" y="19336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9A60E8" id="_x0000_s1398" style="position:absolute;margin-left:56pt;margin-top:6.15pt;width:12.7pt;height:23.6pt;z-index:25343180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">
                      <v:shape id="Textfeld 3" o:spid="_x0000_s139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2FFD0BE" w14:textId="3E85BC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0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C0C7AF" w14:textId="2B9D577D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1" style="position:absolute;visibility:visible;mso-wrap-style:square" from="57419,193360" to="165887,193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7952" behindDoc="0" locked="0" layoutInCell="1" allowOverlap="1" wp14:anchorId="0209E334" wp14:editId="2929FA76">
                      <wp:simplePos x="0" y="0"/>
                      <wp:positionH relativeFrom="column">
                        <wp:posOffset>1273945</wp:posOffset>
                      </wp:positionH>
                      <wp:positionV relativeFrom="paragraph">
                        <wp:posOffset>79375</wp:posOffset>
                      </wp:positionV>
                      <wp:extent cx="161874" cy="300301"/>
                      <wp:effectExtent l="0" t="0" r="10160" b="5080"/>
                      <wp:wrapNone/>
                      <wp:docPr id="3769713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66DAB" w14:textId="68B49F4B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8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C34D9" w14:textId="744FE19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8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9E334" id="_x0000_s1402" style="position:absolute;margin-left:100.3pt;margin-top:6.25pt;width:12.75pt;height:23.65pt;z-index:2534379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">
                      <v:shape id="Textfeld 3" o:spid="_x0000_s140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66DAB" w14:textId="68B49F4B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0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88C34D9" w14:textId="744FE19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/8z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Q7bI7xbzbJnC76/4CXDzAwAA//8DAFBLAQItABQABgAIAAAAIQDb4fbL7gAAAIUBAAAT&#13;&#10;AAAAAAAAAAAAAAAAAAAAAABbQ29udGVudF9UeXBlc10ueG1sUEsBAi0AFAAGAAgAAAAhAFr0LFu/&#13;&#10;AAAAFQEAAAsAAAAAAAAAAAAAAAAAHwEAAF9yZWxzLy5yZWxzUEsBAi0AFAAGAAgAAAAhAMCX/z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5904" behindDoc="0" locked="0" layoutInCell="1" allowOverlap="1" wp14:anchorId="6B15B3A3" wp14:editId="47BC9842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78740</wp:posOffset>
                      </wp:positionV>
                      <wp:extent cx="161874" cy="300301"/>
                      <wp:effectExtent l="0" t="0" r="10160" b="5080"/>
                      <wp:wrapNone/>
                      <wp:docPr id="3769713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7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9B22B" w14:textId="378DD9B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75F9C9" w14:textId="57E6DB96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15B3A3" id="_x0000_s1406" style="position:absolute;margin-left:84.95pt;margin-top:6.2pt;width:12.75pt;height:23.65pt;z-index:25343590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">
                      <v:shape id="Textfeld 3" o:spid="_x0000_s140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789B22B" w14:textId="378DD9B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0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75F9C9" w14:textId="57E6DB96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C14C3" w:rsidRPr="00252562" w14:paraId="748AB50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1EA04EB4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5131C08E" w14:textId="08EB7D16" w:rsidR="00484372" w:rsidRDefault="00DC14C3" w:rsidP="00484372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,     ,     ,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</w:p>
          <w:p w14:paraId="4CD45E96" w14:textId="7174B88D" w:rsidR="00DC14C3" w:rsidRDefault="00484372" w:rsidP="00484372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F</w:t>
            </w:r>
            <w:r w:rsidR="00DC14C3">
              <w:rPr>
                <w:rFonts w:ascii="Calibri" w:hAnsi="Calibri"/>
                <w:noProof/>
                <w:color w:val="000000" w:themeColor="text1"/>
                <w:szCs w:val="20"/>
              </w:rPr>
              <w:t>ünfzehntel</w:t>
            </w:r>
            <w:r w:rsidR="00DC14C3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1C3378E8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40FCB827" w14:textId="5FA7C9BA" w:rsidR="00DC14C3" w:rsidRPr="00A14690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 xml:space="preserve">Eine Person sagt einen Anteil, die andere nennt einen dazu passenden feineren Streifen und einen gleich großen Anteil. </w:t>
            </w:r>
            <w:r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Bruchstreifen</w:t>
            </w:r>
            <w:r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383"/>
        <w:gridCol w:w="7938"/>
        <w:gridCol w:w="43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4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A42631">
        <w:trPr>
          <w:gridAfter w:val="1"/>
          <w:wAfter w:w="43" w:type="dxa"/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4C81C141" w14:textId="77777777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6352" behindDoc="0" locked="0" layoutInCell="1" allowOverlap="1" wp14:anchorId="566AD50B" wp14:editId="7A6016B0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410" style="position:absolute;margin-left:312.2pt;margin-top:13.15pt;width:102.2pt;height:57.3pt;z-index:252516352;mso-width-relative:margin;mso-height-relative:margin" coordorigin=",1261" coordsize="12981,7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">
                      <v:shape id="_x0000_s1411" type="#_x0000_t106" style="position:absolute;top:1261;width:12192;height:72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&#13;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412" type="#_x0000_t202" style="position:absolute;left:2185;top:1740;width:10796;height:6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&#13;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384813FF" w:rsidR="00E70231" w:rsidRPr="008026EF" w:rsidRDefault="00F45970" w:rsidP="0069100A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0240" behindDoc="0" locked="0" layoutInCell="1" allowOverlap="1" wp14:anchorId="2D59AB1A" wp14:editId="1FC8BD42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688431</wp:posOffset>
                      </wp:positionV>
                      <wp:extent cx="161874" cy="300301"/>
                      <wp:effectExtent l="0" t="0" r="3810" b="5080"/>
                      <wp:wrapNone/>
                      <wp:docPr id="8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F2D96" w14:textId="4E3219D8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C27A3A" w14:textId="73165F96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erade Verbindung 1"/>
                              <wps:cNvCnPr/>
                              <wps:spPr>
                                <a:xfrm>
                                  <a:off x="57419" y="195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9AB1A" id="_x0000_s1413" style="position:absolute;margin-left:79.4pt;margin-top:54.2pt;width:12.75pt;height:23.65pt;z-index:25345024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">
                      <v:shape id="Textfeld 3" o:spid="_x0000_s141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689F2D96" w14:textId="4E3219D8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41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C27A3A" w14:textId="73165F96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16" style="position:absolute;visibility:visible;mso-wrap-style:square" from="57419,195930" to="165887,195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28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2880" behindDoc="0" locked="0" layoutInCell="1" allowOverlap="1" wp14:anchorId="7632BCF3" wp14:editId="49199B48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417" style="position:absolute;margin-left:375.25pt;margin-top:22.45pt;width:51.75pt;height:59.45pt;z-index:252922880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">
                      <v:shape id="Grafik 8" o:spid="_x0000_s1418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76" o:title="" chromakey="white"/>
                      </v:shape>
                      <v:shape id="_x0000_s1419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71CFD0FC">
                  <wp:extent cx="3865245" cy="445142"/>
                  <wp:effectExtent l="0" t="0" r="0" b="0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7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759" cy="50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32CDDCE7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63A9BFB5" w:rsidR="00AB7C17" w:rsidRDefault="00AB7C17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 auch für</w:t>
            </w:r>
            <w:r w:rsidR="00F45970">
              <w:t xml:space="preserve">  </w:t>
            </w:r>
            <w:r>
              <w:t xml:space="preserve"> </w:t>
            </w:r>
            <w:r w:rsidR="00F45970">
              <w:t xml:space="preserve">   </w:t>
            </w:r>
            <w:r>
              <w:t xml:space="preserve">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E3B3F03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2E637D9F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</w:t>
            </w:r>
            <w:r w:rsidR="00206DBE">
              <w:rPr>
                <w:noProof/>
              </w:rPr>
              <w:t>e</w:t>
            </w:r>
            <w:r w:rsidRPr="00AB7C17">
              <w:rPr>
                <w:noProof/>
              </w:rPr>
              <w:t xml:space="preserve">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2040FDA4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8192" behindDoc="0" locked="0" layoutInCell="1" allowOverlap="1" wp14:anchorId="784F404F" wp14:editId="533E8031">
                      <wp:simplePos x="0" y="0"/>
                      <wp:positionH relativeFrom="column">
                        <wp:posOffset>869139</wp:posOffset>
                      </wp:positionH>
                      <wp:positionV relativeFrom="paragraph">
                        <wp:posOffset>95115</wp:posOffset>
                      </wp:positionV>
                      <wp:extent cx="2606175" cy="306205"/>
                      <wp:effectExtent l="0" t="0" r="0" b="0"/>
                      <wp:wrapNone/>
                      <wp:docPr id="1870007750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175" cy="306205"/>
                                <a:chOff x="0" y="0"/>
                                <a:chExt cx="2606175" cy="306205"/>
                              </a:xfrm>
                            </wpg:grpSpPr>
                            <wpg:grpSp>
                              <wpg:cNvPr id="1370315001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35943659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BD963F" w14:textId="22B86E2F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66375777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216CE7" w14:textId="1867CC8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22904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4938267" name="Gruppieren 2"/>
                              <wpg:cNvGrpSpPr/>
                              <wpg:grpSpPr>
                                <a:xfrm>
                                  <a:off x="836579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931561242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478D6" w14:textId="611E2D82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901595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49B96" w14:textId="5DC4C597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377868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28119989" name="Gruppieren 2"/>
                              <wpg:cNvGrpSpPr/>
                              <wpg:grpSpPr>
                                <a:xfrm>
                                  <a:off x="1297022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49325961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CB3A52" w14:textId="60DD2B3D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06763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A41317" w14:textId="1FD0A6E4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44053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6333577" name="Gruppieren 2"/>
                              <wpg:cNvGrpSpPr/>
                              <wpg:grpSpPr>
                                <a:xfrm>
                                  <a:off x="2444885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012128291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61C208" w14:textId="3C5E01D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403000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43A7DB" w14:textId="7D78803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887546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F404F" id="Gruppieren 430" o:spid="_x0000_s1420" style="position:absolute;margin-left:68.45pt;margin-top:7.5pt;width:205.2pt;height:24.1pt;z-index:253448192" coordsize="26061,30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">
                      <v:group id="_x0000_s1421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">
                        <v:shape id="Textfeld 3" o:spid="_x0000_s1422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2Zg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qms/nybraYL+G6K8JAbn4BAAD//wMAUEsBAi0AFAAGAAgAAAAhANvh9svuAAAAhQEA&#13;&#10;ABMAAAAAAAAAAAAAAAAAAAAAAFtDb250ZW50X1R5cGVzXS54bWxQSwECLQAUAAYACAAAACEAWvQs&#13;&#10;W78AAAAVAQAACwAAAAAAAAAAAAAAAAAfAQAAX3JlbHMvLnJlbHNQSwECLQAUAAYACAAAACEAIF9m&#13;&#10;Y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9BD963F" w14:textId="22B86E2F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2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216CE7" w14:textId="1867CC8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24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25" style="position:absolute;left:8365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">
                        <v:shape id="Textfeld 3" o:spid="_x0000_s142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10478D6" w14:textId="611E2D82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2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C49B96" w14:textId="5DC4C597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28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29" style="position:absolute;left:12970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">
                        <v:shape id="Textfeld 3" o:spid="_x0000_s1430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DCB3A52" w14:textId="60DD2B3D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3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5A41317" w14:textId="1FD0A6E4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shape>
                        <v:line id="Gerade Verbindung 1" o:spid="_x0000_s1432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33" style="position:absolute;left:24448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">
                        <v:shape id="Textfeld 3" o:spid="_x0000_s143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461C208" w14:textId="3C5E01D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43A7DB" w14:textId="7D78803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6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1D482B5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E1B7A72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 w:rsidR="00F45970"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 w:rsidR="00F45970">
              <w:rPr>
                <w:rFonts w:ascii="Calibri" w:hAnsi="Calibri"/>
              </w:rPr>
              <w:t xml:space="preserve">wie   </w:t>
            </w:r>
            <w:proofErr w:type="gramStart"/>
            <w:r w:rsidR="00F45970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 ?</w:t>
            </w:r>
            <w:proofErr w:type="gramEnd"/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 w:rsidR="00F45970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68377636" w:rsidR="00A83C50" w:rsidRPr="00AB7C17" w:rsidRDefault="00C827A4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2177D4D8" wp14:editId="3C88B7DC">
                      <wp:simplePos x="0" y="0"/>
                      <wp:positionH relativeFrom="column">
                        <wp:posOffset>3070819</wp:posOffset>
                      </wp:positionH>
                      <wp:positionV relativeFrom="paragraph">
                        <wp:posOffset>109531</wp:posOffset>
                      </wp:positionV>
                      <wp:extent cx="161290" cy="299720"/>
                      <wp:effectExtent l="0" t="0" r="3810" b="5080"/>
                      <wp:wrapNone/>
                      <wp:docPr id="9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0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22B92F" w14:textId="65F1505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6B03C" w14:textId="75A2EAA5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erade Verbindung 1"/>
                              <wps:cNvCnPr/>
                              <wps:spPr>
                                <a:xfrm>
                                  <a:off x="57419" y="17917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7D4D8" id="_x0000_s1437" style="position:absolute;margin-left:241.8pt;margin-top:8.6pt;width:12.7pt;height:23.6pt;z-index:25345536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">
                      <v:shape id="Textfeld 3" o:spid="_x0000_s143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7822B92F" w14:textId="65F1505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3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586B03C" w14:textId="75A2EAA5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40" style="position:absolute;visibility:visible;mso-wrap-style:square" from="57419,179174" to="165887,1791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3128204C" wp14:editId="5941633B">
                      <wp:simplePos x="0" y="0"/>
                      <wp:positionH relativeFrom="column">
                        <wp:posOffset>1920621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9FCA71" w14:textId="0610B721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3F5CD" w14:textId="4A4E11C7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8204C" id="_x0000_s1441" style="position:absolute;margin-left:151.25pt;margin-top:8.9pt;width:12.7pt;height:23.6pt;z-index:25345433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">
                      <v:shape id="Textfeld 3" o:spid="_x0000_s1442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79FCA71" w14:textId="0610B721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4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3B3F5CD" w14:textId="4A4E11C7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44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0444091A" wp14:editId="778C37B0">
                      <wp:simplePos x="0" y="0"/>
                      <wp:positionH relativeFrom="column">
                        <wp:posOffset>1481709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DBA0AA" w14:textId="12DBE79F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546D5E" w14:textId="19517B3B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erade Verbindung 1"/>
                              <wps:cNvCnPr/>
                              <wps:spPr>
                                <a:xfrm>
                                  <a:off x="57419" y="197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4091A" id="_x0000_s1445" style="position:absolute;margin-left:116.65pt;margin-top:8.9pt;width:12.7pt;height:23.6pt;z-index:25345331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">
                      <v:shape id="Textfeld 3" o:spid="_x0000_s144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2ADBA0AA" w14:textId="12DBE79F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4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NPg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9GH4PpTOg5z8AAAD//wMAUEsBAi0AFAAGAAgAAAAhANvh9svuAAAAhQEAABMAAAAA&#13;&#10;AAAAAAAAAAAAAAAAAFtDb250ZW50X1R5cGVzXS54bWxQSwECLQAUAAYACAAAACEAWvQsW78AAAAV&#13;&#10;AQAACwAAAAAAAAAAAAAAAAAfAQAAX3JlbHMvLnJlbHNQSwECLQAUAAYACAAAACEAvVzT4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3546D5E" w14:textId="19517B3B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448" style="position:absolute;visibility:visible;mso-wrap-style:square" from="57419,197930" to="165887,197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1A8E345C" wp14:editId="73113E34">
                      <wp:simplePos x="0" y="0"/>
                      <wp:positionH relativeFrom="column">
                        <wp:posOffset>628269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FCAEE4" w14:textId="300CE04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FDD4A9" w14:textId="7903D2BC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E345C" id="_x0000_s1449" style="position:absolute;margin-left:49.45pt;margin-top:8.9pt;width:12.7pt;height:23.6pt;z-index:2534522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">
                      <v:shape id="Textfeld 3" o:spid="_x0000_s1450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AFCAEE4" w14:textId="300CE04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5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45FDD4A9" w14:textId="7903D2BC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52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83C50" w14:paraId="7D77A3B0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2FC65095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>
              <w:rPr>
                <w:rFonts w:ascii="Calibri" w:hAnsi="Calibri"/>
              </w:rPr>
              <w:t xml:space="preserve">wie   </w:t>
            </w:r>
            <w:proofErr w:type="gramStart"/>
            <w:r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 ?</w:t>
            </w:r>
            <w:proofErr w:type="gramEnd"/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  <w:tr w:rsidR="00A83C50" w14:paraId="3DBE6A5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346AD07F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0480" behindDoc="0" locked="0" layoutInCell="1" allowOverlap="1" wp14:anchorId="00CD688A" wp14:editId="64023C33">
                      <wp:simplePos x="0" y="0"/>
                      <wp:positionH relativeFrom="column">
                        <wp:posOffset>3388590</wp:posOffset>
                      </wp:positionH>
                      <wp:positionV relativeFrom="paragraph">
                        <wp:posOffset>73336</wp:posOffset>
                      </wp:positionV>
                      <wp:extent cx="1056234" cy="299720"/>
                      <wp:effectExtent l="0" t="0" r="0" b="5080"/>
                      <wp:wrapNone/>
                      <wp:docPr id="1406120857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234" cy="299720"/>
                                <a:chOff x="0" y="0"/>
                                <a:chExt cx="1056234" cy="299720"/>
                              </a:xfrm>
                            </wpg:grpSpPr>
                            <wpg:grpSp>
                              <wpg:cNvPr id="1889594062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55176586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DB5E75" w14:textId="0A41A75E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3537779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A56EDF" w14:textId="13BE8869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0470743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10075677" name="Gruppieren 2"/>
                              <wpg:cNvGrpSpPr/>
                              <wpg:grpSpPr>
                                <a:xfrm>
                                  <a:off x="894944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8852015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D5DFE6" w14:textId="229F499A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37546621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F05A40" w14:textId="53D76B7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65112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CD688A" id="Gruppieren 431" o:spid="_x0000_s1453" style="position:absolute;margin-left:266.8pt;margin-top:5.75pt;width:83.15pt;height:23.6pt;z-index:253460480" coordsize="10562,2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">
                      <v:group id="_x0000_s1454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">
                        <v:shape id="Textfeld 3" o:spid="_x0000_s145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DB5E75" w14:textId="0A41A75E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45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A56EDF" w14:textId="13BE8869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shape>
                        <v:line id="Gerade Verbindung 1" o:spid="_x0000_s1457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58" style="position:absolute;left:8949;width:1613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">
                        <v:shape id="Textfeld 3" o:spid="_x0000_s1459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2ED5DFE6" w14:textId="229F499A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6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F05A40" w14:textId="53D76B7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61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3ABCE2C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3262B75E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64</w:t>
            </w:r>
            <w:r w:rsidR="00206DBE">
              <w:rPr>
                <w:rFonts w:ascii="Calibri" w:hAnsi="Calibri"/>
              </w:rPr>
              <w:t>-</w:t>
            </w:r>
            <w:r w:rsidRPr="00C63632">
              <w:rPr>
                <w:rFonts w:ascii="Calibri" w:hAnsi="Calibri"/>
              </w:rPr>
              <w:t xml:space="preserve">tel kann man nicht mehr in der Streifentafel sehen. Sind </w:t>
            </w:r>
            <w:r w:rsidR="00F4597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so groß wie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51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25"/>
        <w:gridCol w:w="8344"/>
        <w:gridCol w:w="19"/>
      </w:tblGrid>
      <w:tr w:rsidR="00423F1A" w14:paraId="3A4228F6" w14:textId="77777777" w:rsidTr="00A42631">
        <w:trPr>
          <w:gridAfter w:val="1"/>
          <w:wAfter w:w="19" w:type="dxa"/>
        </w:trPr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A42631">
        <w:tc>
          <w:tcPr>
            <w:tcW w:w="709" w:type="dxa"/>
          </w:tcPr>
          <w:p w14:paraId="1FD80A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  <w:gridSpan w:val="2"/>
          </w:tcPr>
          <w:p w14:paraId="017EA52B" w14:textId="719F69EF" w:rsidR="00423F1A" w:rsidRDefault="008C3B54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233152" behindDoc="0" locked="0" layoutInCell="1" allowOverlap="1" wp14:anchorId="5AE420FC" wp14:editId="2EE80431">
                  <wp:simplePos x="0" y="0"/>
                  <wp:positionH relativeFrom="column">
                    <wp:posOffset>3470918</wp:posOffset>
                  </wp:positionH>
                  <wp:positionV relativeFrom="paragraph">
                    <wp:posOffset>203349</wp:posOffset>
                  </wp:positionV>
                  <wp:extent cx="1763295" cy="1828866"/>
                  <wp:effectExtent l="25400" t="25400" r="91440" b="8890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763295" cy="182886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so, dass die Anteile </w:t>
            </w:r>
            <w:r>
              <w:br/>
            </w:r>
            <w:r w:rsidR="00423F1A">
              <w:t xml:space="preserve">gleich groß sind. Schreibe </w:t>
            </w:r>
            <w:r w:rsidR="00206DBE">
              <w:t xml:space="preserve">sie </w:t>
            </w:r>
            <w:r w:rsidR="00423F1A">
              <w:t xml:space="preserve">dann als Brüche. </w:t>
            </w:r>
          </w:p>
          <w:p w14:paraId="6650F158" w14:textId="4A47B454" w:rsidR="008C3B54" w:rsidRPr="008C3B54" w:rsidRDefault="00423F1A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t>Überprüfe am Ende an der Streifentafel.</w:t>
            </w:r>
            <w:r w:rsidR="00632A4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51BD48AB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5BD5509B" w14:textId="65999F43" w:rsidR="00CD41E0" w:rsidRDefault="00CD41E0" w:rsidP="00E13C64">
            <w:pPr>
              <w:spacing w:line="240" w:lineRule="atLeast"/>
              <w:ind w:left="284"/>
            </w:pPr>
            <w:r w:rsidRPr="00CD41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4320" behindDoc="0" locked="0" layoutInCell="1" allowOverlap="1" wp14:anchorId="0864FD40" wp14:editId="53E6DB2D">
                      <wp:simplePos x="0" y="0"/>
                      <wp:positionH relativeFrom="column">
                        <wp:posOffset>2423308</wp:posOffset>
                      </wp:positionH>
                      <wp:positionV relativeFrom="paragraph">
                        <wp:posOffset>22085</wp:posOffset>
                      </wp:positionV>
                      <wp:extent cx="652145" cy="424180"/>
                      <wp:effectExtent l="0" t="0" r="0" b="0"/>
                      <wp:wrapNone/>
                      <wp:docPr id="1321596556" name="Gruppieren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145" cy="424180"/>
                                <a:chOff x="0" y="0"/>
                                <a:chExt cx="652366" cy="424758"/>
                              </a:xfrm>
                            </wpg:grpSpPr>
                            <wpg:grpSp>
                              <wpg:cNvPr id="205734160" name="Gruppieren 205734160"/>
                              <wpg:cNvGrpSpPr/>
                              <wpg:grpSpPr>
                                <a:xfrm>
                                  <a:off x="52594" y="40806"/>
                                  <a:ext cx="166008" cy="350090"/>
                                  <a:chOff x="52594" y="40806"/>
                                  <a:chExt cx="167549" cy="351044"/>
                                </a:xfrm>
                              </wpg:grpSpPr>
                              <wps:wsp>
                                <wps:cNvPr id="759375954" name="Textfeld 3"/>
                                <wps:cNvSpPr txBox="1"/>
                                <wps:spPr>
                                  <a:xfrm>
                                    <a:off x="52594" y="40806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786A4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863805" name="Textfeld 3"/>
                                <wps:cNvSpPr txBox="1"/>
                                <wps:spPr>
                                  <a:xfrm>
                                    <a:off x="57822" y="22790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4FD39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30372" name="Gerade Verbindung 62230372"/>
                                <wps:cNvCnPr/>
                                <wps:spPr>
                                  <a:xfrm>
                                    <a:off x="65462" y="217353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25889889" name="Grafik 13258898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17923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16721574" name="Gruppieren 1916721574"/>
                              <wpg:cNvGrpSpPr/>
                              <wpg:grpSpPr>
                                <a:xfrm>
                                  <a:off x="249644" y="0"/>
                                  <a:ext cx="402720" cy="380819"/>
                                  <a:chOff x="249644" y="0"/>
                                  <a:chExt cx="402720" cy="380819"/>
                                </a:xfrm>
                              </wpg:grpSpPr>
                              <wpg:grpSp>
                                <wpg:cNvPr id="1542596948" name="Gruppieren 1542596948"/>
                                <wpg:cNvGrpSpPr/>
                                <wpg:grpSpPr>
                                  <a:xfrm>
                                    <a:off x="441543" y="23342"/>
                                    <a:ext cx="166140" cy="357477"/>
                                    <a:chOff x="441541" y="23342"/>
                                    <a:chExt cx="167682" cy="358450"/>
                                  </a:xfrm>
                                </wpg:grpSpPr>
                                <wps:wsp>
                                  <wps:cNvPr id="911218771" name="Textfeld 3"/>
                                  <wps:cNvSpPr txBox="1"/>
                                  <wps:spPr>
                                    <a:xfrm>
                                      <a:off x="441541" y="23342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233DAA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46407764" name="Textfeld 3"/>
                                  <wps:cNvSpPr txBox="1"/>
                                  <wps:spPr>
                                    <a:xfrm>
                                      <a:off x="446902" y="217850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0160F2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595486" name="Gerade Verbindung 97595486"/>
                                  <wps:cNvCnPr/>
                                  <wps:spPr>
                                    <a:xfrm>
                                      <a:off x="454542" y="213153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69000298" name="Grafik 1869000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89080" y="0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5702475" name="Textfeld 398"/>
                                <wps:cNvSpPr txBox="1"/>
                                <wps:spPr>
                                  <a:xfrm>
                                    <a:off x="249644" y="913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F11AF9" w14:textId="77777777" w:rsidR="00CD41E0" w:rsidRDefault="00CD41E0" w:rsidP="00CD41E0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75461592" name="Grafik 16754615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89082" y="240682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64FD40" id="Gruppieren 143" o:spid="_x0000_s1462" style="position:absolute;left:0;text-align:left;margin-left:190.8pt;margin-top:1.75pt;width:51.35pt;height:33.4pt;z-index:253624320" coordsize="6523,4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">
                      <v:group id="Gruppieren 205734160" o:spid="_x0000_s1463" style="position:absolute;left:525;top:408;width:1661;height:3500" coordorigin="52594,40806" coordsize="167549,351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">
                        <v:shape id="Textfeld 3" o:spid="_x0000_s1464" type="#_x0000_t202" style="position:absolute;left:52594;top:40806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07786A4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65" type="#_x0000_t202" style="position:absolute;left:57822;top:22790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74FD39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62230372" o:spid="_x0000_s1466" style="position:absolute;visibility:visible;mso-wrap-style:square" from="65462,217353" to="210748,217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shape id="Grafik 1325889889" o:spid="_x0000_s1467" type="#_x0000_t75" style="position:absolute;top:179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">
                        <v:imagedata r:id="rId51" o:title="" cropbottom="33944f" cropleft="1f" cropright="2644f" recolortarget="#333 [1446]"/>
                      </v:shape>
                      <v:group id="Gruppieren 1916721574" o:spid="_x0000_s1468" style="position:absolute;left:2496;width:4027;height:3808" coordorigin="2496" coordsize="4027,3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">
                        <v:group id="Gruppieren 1542596948" o:spid="_x0000_s1469" style="position:absolute;left:4415;top:233;width:1661;height:3575" coordorigin="4415,233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">
                          <v:shape id="Textfeld 3" o:spid="_x0000_s1470" type="#_x0000_t202" style="position:absolute;left:4415;top:23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7233DAA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1" type="#_x0000_t202" style="position:absolute;left:4469;top:2178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0160F2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7595486" o:spid="_x0000_s1472" style="position:absolute;visibility:visible;mso-wrap-style:square" from="4545,2131" to="5998,2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869000298" o:spid="_x0000_s1473" type="#_x0000_t75" style="position:absolute;left:3890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98" o:spid="_x0000_s1474" type="#_x0000_t202" style="position:absolute;left:2496;top:91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5F11AF9" w14:textId="77777777" w:rsidR="00CD41E0" w:rsidRDefault="00CD41E0" w:rsidP="00CD41E0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shape id="Grafik 1675461592" o:spid="_x0000_s1475" type="#_x0000_t75" style="position:absolute;left:3890;top:2406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423F1A" w:rsidRPr="0045075A">
              <w:t>In Bruchschreibweise:</w:t>
            </w:r>
          </w:p>
          <w:p w14:paraId="1D3DC31A" w14:textId="77777777" w:rsidR="00CD41E0" w:rsidRDefault="00CD41E0" w:rsidP="00E13C64">
            <w:pPr>
              <w:spacing w:line="240" w:lineRule="atLeast"/>
              <w:ind w:left="284"/>
            </w:pPr>
          </w:p>
          <w:p w14:paraId="75028276" w14:textId="77777777" w:rsidR="00CD41E0" w:rsidRDefault="00CD41E0" w:rsidP="00E13C64">
            <w:pPr>
              <w:spacing w:line="240" w:lineRule="atLeast"/>
              <w:ind w:left="284"/>
            </w:pPr>
          </w:p>
          <w:p w14:paraId="0103A82B" w14:textId="6572826D" w:rsidR="00423F1A" w:rsidRPr="0045075A" w:rsidRDefault="00423F1A" w:rsidP="00E13C64">
            <w:pPr>
              <w:spacing w:line="240" w:lineRule="atLeast"/>
              <w:ind w:left="284"/>
            </w:pPr>
            <w:r w:rsidRPr="0045075A">
              <w:t xml:space="preserve"> </w:t>
            </w:r>
          </w:p>
          <w:p w14:paraId="04571F77" w14:textId="3D1DA450" w:rsidR="00423F1A" w:rsidRPr="0045075A" w:rsidRDefault="00CD41E0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5344" behindDoc="0" locked="0" layoutInCell="1" allowOverlap="1" wp14:anchorId="2D595553" wp14:editId="320BFE41">
                      <wp:simplePos x="0" y="0"/>
                      <wp:positionH relativeFrom="column">
                        <wp:posOffset>2420934</wp:posOffset>
                      </wp:positionH>
                      <wp:positionV relativeFrom="paragraph">
                        <wp:posOffset>116436</wp:posOffset>
                      </wp:positionV>
                      <wp:extent cx="652366" cy="429240"/>
                      <wp:effectExtent l="0" t="0" r="0" b="3175"/>
                      <wp:wrapNone/>
                      <wp:docPr id="904572877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366" cy="429240"/>
                                <a:chOff x="13463" y="643133"/>
                                <a:chExt cx="652366" cy="429240"/>
                              </a:xfrm>
                            </wpg:grpSpPr>
                            <wpg:grpSp>
                              <wpg:cNvPr id="657840202" name="Gruppieren 657840202"/>
                              <wpg:cNvGrpSpPr/>
                              <wpg:grpSpPr>
                                <a:xfrm>
                                  <a:off x="13463" y="646571"/>
                                  <a:ext cx="263284" cy="425749"/>
                                  <a:chOff x="13463" y="646571"/>
                                  <a:chExt cx="263284" cy="425749"/>
                                </a:xfrm>
                              </wpg:grpSpPr>
                              <wpg:grpSp>
                                <wpg:cNvPr id="463536594" name="Gruppieren 463536594"/>
                                <wpg:cNvGrpSpPr/>
                                <wpg:grpSpPr>
                                  <a:xfrm>
                                    <a:off x="66057" y="646571"/>
                                    <a:ext cx="166008" cy="403831"/>
                                    <a:chOff x="66057" y="646572"/>
                                    <a:chExt cx="167549" cy="404931"/>
                                  </a:xfrm>
                                </wpg:grpSpPr>
                                <wps:wsp>
                                  <wps:cNvPr id="572215275" name="Textfeld 3"/>
                                  <wps:cNvSpPr txBox="1"/>
                                  <wps:spPr>
                                    <a:xfrm>
                                      <a:off x="66057" y="646572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A4B459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54508068" name="Textfeld 3"/>
                                  <wps:cNvSpPr txBox="1"/>
                                  <wps:spPr>
                                    <a:xfrm>
                                      <a:off x="71285" y="887561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A797C4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3939488" name="Gerade Verbindung 1483939488"/>
                                  <wps:cNvCnPr/>
                                  <wps:spPr>
                                    <a:xfrm>
                                      <a:off x="78925" y="854138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77112953" name="Grafik 12771129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463" y="88824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530540083" name="Gruppieren 530540083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2141643011" name="Gruppieren 214164301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427188074" name="Gruppieren 1427188074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97918886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62773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7005346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43A2D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4178220" name="Gerade Verbindung 1234178220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097421730" name="Grafik 20974217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1756120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C88A31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91368894" name="Grafik 6913688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595553" id="_x0000_s1476" style="position:absolute;left:0;text-align:left;margin-left:190.6pt;margin-top:9.15pt;width:51.35pt;height:33.8pt;z-index:253625344" coordorigin="134,6431" coordsize="6523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">
                      <v:group id="Gruppieren 657840202" o:spid="_x0000_s1477" style="position:absolute;left:134;top:6465;width:2633;height:4258" coordorigin="134,6465" coordsize="2632,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">
                        <v:group id="Gruppieren 463536594" o:spid="_x0000_s1478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">
                          <v:shape id="Textfeld 3" o:spid="_x0000_s1479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DA4B459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0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2A797C4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3939488" o:spid="_x0000_s1481" style="position:absolute;visibility:visible;mso-wrap-style:square" from="789,8541" to="2242,8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277112953" o:spid="_x0000_s1482" type="#_x0000_t75" style="position:absolute;left:134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">
                          <v:imagedata r:id="rId51" o:title="" cropbottom="33944f" cropleft="1f" cropright="2644f" recolortarget="#333 [1446]"/>
                        </v:shape>
                      </v:group>
                      <v:group id="Gruppieren 530540083" o:spid="_x0000_s1483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">
                        <v:group id="Gruppieren 2141643011" o:spid="_x0000_s1484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">
                          <v:group id="Gruppieren 1427188074" o:spid="_x0000_s1485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">
                            <v:shape id="Textfeld 3" o:spid="_x0000_s1486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22762773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487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9D43A2D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34178220" o:spid="_x0000_s1488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2097421730" o:spid="_x0000_s1489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">
                            <v:imagedata r:id="rId25" o:title="" cropbottom="33944f" cropleft="1f" cropright="2644f" recolortarget="#333 [1446]"/>
                          </v:shape>
                          <v:shape id="Textfeld 398" o:spid="_x0000_s1490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4DC88A31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691368894" o:spid="_x0000_s1491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8 </w:t>
            </w:r>
            <w:r>
              <w:br/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332EB7D1" w:rsidR="00423F1A" w:rsidRPr="00267D51" w:rsidRDefault="00F45970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31778FC8" wp14:editId="15F5942F">
                      <wp:simplePos x="0" y="0"/>
                      <wp:positionH relativeFrom="column">
                        <wp:posOffset>3431977</wp:posOffset>
                      </wp:positionH>
                      <wp:positionV relativeFrom="paragraph">
                        <wp:posOffset>1282</wp:posOffset>
                      </wp:positionV>
                      <wp:extent cx="1976850" cy="278860"/>
                      <wp:effectExtent l="0" t="0" r="0" b="0"/>
                      <wp:wrapNone/>
                      <wp:docPr id="2062018570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850" cy="278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FF0F5" w14:textId="313E134C" w:rsidR="008C3B54" w:rsidRPr="008C3B54" w:rsidRDefault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(Größere 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8FC8" id="_x0000_s1492" type="#_x0000_t202" style="position:absolute;left:0;text-align:left;margin-left:270.25pt;margin-top:.1pt;width:155.65pt;height:21.9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" filled="f" stroked="f" strokeweight=".5pt">
                      <v:textbox>
                        <w:txbxContent>
                          <w:p w14:paraId="0A3FF0F5" w14:textId="313E134C" w:rsidR="008C3B54" w:rsidRPr="008C3B54" w:rsidRDefault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(Größere 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F1A" w:rsidRPr="0045075A">
              <w:t>In Bruchschreibweis</w:t>
            </w:r>
            <w:r w:rsidR="00CD41E0">
              <w:t>e</w:t>
            </w:r>
            <w:r w:rsidR="00423F1A" w:rsidRPr="0045075A">
              <w:t xml:space="preserve">: </w:t>
            </w:r>
          </w:p>
          <w:p w14:paraId="66AC8206" w14:textId="77777777" w:rsidR="00CD41E0" w:rsidRDefault="00CD41E0" w:rsidP="00A83C50">
            <w:pPr>
              <w:spacing w:line="240" w:lineRule="atLeast"/>
            </w:pPr>
          </w:p>
          <w:p w14:paraId="5D6C6FDE" w14:textId="28588329" w:rsidR="004E0F84" w:rsidRPr="00D53CEA" w:rsidRDefault="00CD4046" w:rsidP="00CD41E0">
            <w:pPr>
              <w:pStyle w:val="Listenabsatz"/>
            </w:pPr>
            <w:r>
              <w:t>Was fällt dir auf?</w:t>
            </w:r>
            <w:r w:rsidR="009973BD">
              <w:t xml:space="preserve"> </w:t>
            </w:r>
          </w:p>
        </w:tc>
      </w:tr>
      <w:tr w:rsidR="00C25C46" w14:paraId="3A32789F" w14:textId="77777777" w:rsidTr="00A42631">
        <w:tc>
          <w:tcPr>
            <w:tcW w:w="709" w:type="dxa"/>
          </w:tcPr>
          <w:p w14:paraId="0DFFFEDA" w14:textId="0009F62F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1936161C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  <w:gridSpan w:val="2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1D0E686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1C3B5D2C" w:rsidR="0069100A" w:rsidRDefault="0069100A"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30"/>
        <w:gridCol w:w="20"/>
        <w:gridCol w:w="395"/>
        <w:gridCol w:w="8506"/>
      </w:tblGrid>
      <w:tr w:rsidR="00411A02" w14:paraId="2E006135" w14:textId="77777777" w:rsidTr="00F35682">
        <w:tc>
          <w:tcPr>
            <w:tcW w:w="719" w:type="dxa"/>
            <w:gridSpan w:val="2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1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F35682">
        <w:tc>
          <w:tcPr>
            <w:tcW w:w="719" w:type="dxa"/>
            <w:gridSpan w:val="2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19" w:type="dxa"/>
            <w:gridSpan w:val="3"/>
          </w:tcPr>
          <w:p w14:paraId="5724018E" w14:textId="6295DCE3" w:rsidR="00CD0604" w:rsidRDefault="00CD41E0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4576" behindDoc="0" locked="0" layoutInCell="1" allowOverlap="1" wp14:anchorId="6142ED2C" wp14:editId="70025F24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324985</wp:posOffset>
                      </wp:positionV>
                      <wp:extent cx="161290" cy="299720"/>
                      <wp:effectExtent l="0" t="0" r="3810" b="5080"/>
                      <wp:wrapNone/>
                      <wp:docPr id="1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2CEF7" w14:textId="0F83CDA8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3201" w14:textId="4E7571A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2ED2C" id="_x0000_s1493" style="position:absolute;margin-left:206.1pt;margin-top:25.6pt;width:12.7pt;height:23.6pt;z-index:2534645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">
                      <v:shape id="Textfeld 3" o:spid="_x0000_s149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B52CEF7" w14:textId="0F83CDA8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9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E9A3201" w14:textId="4E7571A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2528" behindDoc="0" locked="0" layoutInCell="1" allowOverlap="1" wp14:anchorId="2E7E94A8" wp14:editId="44CC6318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336770</wp:posOffset>
                      </wp:positionV>
                      <wp:extent cx="161290" cy="299720"/>
                      <wp:effectExtent l="0" t="0" r="3810" b="5080"/>
                      <wp:wrapNone/>
                      <wp:docPr id="1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DA5B4" w14:textId="0A95384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07BA0" w14:textId="199BFEB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E94A8" id="_x0000_s1497" style="position:absolute;margin-left:75.35pt;margin-top:26.5pt;width:12.7pt;height:23.6pt;z-index:25346252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">
                      <v:shape id="Textfeld 3" o:spid="_x0000_s149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3D4DA5B4" w14:textId="0A95384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9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F007BA0" w14:textId="199BFEB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0604" w:rsidRPr="00411A02">
              <w:t xml:space="preserve">Rechenregel </w:t>
            </w:r>
            <w:r w:rsidR="005B3BC5">
              <w:t xml:space="preserve">zum Erweitern von Brüchen im </w:t>
            </w:r>
            <w:r w:rsidR="00CD0604" w:rsidRPr="00411A02">
              <w:t>Bild verstehen</w:t>
            </w:r>
          </w:p>
        </w:tc>
      </w:tr>
      <w:tr w:rsidR="008C3488" w14:paraId="5E391024" w14:textId="77777777" w:rsidTr="00F35682">
        <w:tc>
          <w:tcPr>
            <w:tcW w:w="719" w:type="dxa"/>
            <w:gridSpan w:val="2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FAA2482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6E5FC" id="Gruppieren 425" o:spid="_x0000_s1026" href="https://dzlm.de/vam/msk-bruchstreifen.html" style="width:21.7pt;height:15.55pt;mso-position-horizontal-relative:char;mso-position-vertical-relative:line" coordsize="275475,197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">
                        <v:imagedata r:id="rId80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3D316E0A" w14:textId="6DB10852" w:rsidR="00FC523B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84000" behindDoc="0" locked="0" layoutInCell="1" allowOverlap="1" wp14:anchorId="3B5213A4" wp14:editId="1C3EDDC0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</w:t>
            </w:r>
            <w:proofErr w:type="gramStart"/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zu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  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den gleichwertigen Bruch</w:t>
            </w:r>
            <w:proofErr w:type="gramEnd"/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inorBidi"/>
                  <w:color w:val="auto"/>
                  <w:sz w:val="22"/>
                </w:rPr>
                <m:t xml:space="preserve">    </m:t>
              </m:r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</w:p>
          <w:p w14:paraId="73720A3C" w14:textId="28EBEE30" w:rsidR="008C3488" w:rsidRPr="005B3BC5" w:rsidRDefault="00CB142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548544" behindDoc="0" locked="0" layoutInCell="1" allowOverlap="1" wp14:anchorId="296DFCDD" wp14:editId="5853A71D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393700</wp:posOffset>
                  </wp:positionV>
                  <wp:extent cx="647700" cy="647700"/>
                  <wp:effectExtent l="0" t="0" r="0" b="0"/>
                  <wp:wrapNone/>
                  <wp:docPr id="348115179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 w:rsidR="008C3488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7CECF87" w:rsidR="008C3488" w:rsidRDefault="00FC523B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6624" behindDoc="0" locked="0" layoutInCell="1" allowOverlap="1" wp14:anchorId="2ED8A97D" wp14:editId="2608D699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92575</wp:posOffset>
                      </wp:positionV>
                      <wp:extent cx="161290" cy="299720"/>
                      <wp:effectExtent l="0" t="0" r="3810" b="5080"/>
                      <wp:wrapNone/>
                      <wp:docPr id="1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7509B" w14:textId="10886C6F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40361" w14:textId="5CB494A5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D8A97D" id="_x0000_s1501" style="position:absolute;margin-left:48.8pt;margin-top:7.3pt;width:12.7pt;height:23.6pt;z-index:25346662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">
                      <v:shape id="Textfeld 3" o:spid="_x0000_s150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8E7509B" w14:textId="10886C6F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37940361" w14:textId="5CB494A5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Pwa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3QKN6O4Aa7+AQAA//8DAFBLAQItABQABgAIAAAAIQDb4fbL7gAAAIUBAAATAAAAAAAA&#13;&#10;AAAAAAAAAAAAAABbQ29udGVudF9UeXBlc10ueG1sUEsBAi0AFAAGAAgAAAAhAFr0LFu/AAAAFQEA&#13;&#10;AAsAAAAAAAAAAAAAAAAAHwEAAF9yZWxzLy5yZWxzUEsBAi0AFAAGAAgAAAAhAGZU/Br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5EA8FB0D" wp14:editId="7E9AAAA1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B0D" id="_x0000_s1505" type="#_x0000_t202" style="position:absolute;margin-left:304.7pt;margin-top:.2pt;width:62.15pt;height:36.2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GneAQIAAOo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&#13;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lang w:eastAsia="de-DE"/>
              </w:rPr>
              <w:t xml:space="preserve">Die digitalen Bruchstreifen können dir dabei helfen: </w:t>
            </w:r>
            <w:r w:rsidR="008C3488">
              <w:rPr>
                <w:lang w:eastAsia="de-DE"/>
              </w:rPr>
              <w:br/>
              <w:t>Verfeinere</w:t>
            </w:r>
            <w:r>
              <w:rPr>
                <w:lang w:eastAsia="de-DE"/>
              </w:rPr>
              <w:t xml:space="preserve">    </w:t>
            </w:r>
            <w:proofErr w:type="gramStart"/>
            <w:r>
              <w:rPr>
                <w:lang w:eastAsia="de-DE"/>
              </w:rPr>
              <w:t xml:space="preserve">  </w:t>
            </w:r>
            <w:r w:rsidR="008C3488" w:rsidRPr="005B3BC5">
              <w:rPr>
                <w:rFonts w:eastAsiaTheme="minorEastAsia"/>
                <w:bCs/>
                <w:lang w:eastAsia="de-DE"/>
              </w:rPr>
              <w:t>,</w:t>
            </w:r>
            <w:proofErr w:type="gramEnd"/>
            <w:r w:rsidR="008C3488" w:rsidRPr="005B3BC5">
              <w:rPr>
                <w:rFonts w:eastAsiaTheme="minorEastAsia"/>
                <w:bCs/>
                <w:lang w:eastAsia="de-DE"/>
              </w:rPr>
              <w:t xml:space="preserve"> sodass die Bruchstreifen zur Rechnung passen.</w: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t xml:space="preserve"> </w:t>
            </w:r>
          </w:p>
          <w:p w14:paraId="0267A937" w14:textId="6ECF200D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79904" behindDoc="0" locked="0" layoutInCell="1" allowOverlap="1" wp14:anchorId="0153BE8B" wp14:editId="6EB97ED4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286A0558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0D935C1D" wp14:editId="092B2C6A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506" style="position:absolute;margin-left:109.55pt;margin-top:8.75pt;width:49.35pt;height:60.85pt;z-index:25318092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welqvgMAAJ8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">
                      <v:shape id="Grafik 3" o:spid="_x0000_s150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74" o:title="" chromakey="white"/>
                      </v:shape>
                      <v:shape id="_x0000_s15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31F1C9C0" w:rsidR="008C3488" w:rsidRPr="005B3BC5" w:rsidRDefault="00F35682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7B47EF29" wp14:editId="0E90D4FB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103505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EF29" id="_x0000_s1509" type="#_x0000_t202" style="position:absolute;margin-left:354.35pt;margin-top:8.15pt;width:79.8pt;height:30.3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uNGGwIAADU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&#13;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04625" w14:textId="0CEFEA4A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1A73A1F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06B7A78E" w:rsidR="008C3488" w:rsidRPr="009973BD" w:rsidRDefault="00CD41E0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8672" behindDoc="0" locked="0" layoutInCell="1" allowOverlap="1" wp14:anchorId="00DAC51F" wp14:editId="3C1D826D">
                      <wp:simplePos x="0" y="0"/>
                      <wp:positionH relativeFrom="column">
                        <wp:posOffset>4198646</wp:posOffset>
                      </wp:positionH>
                      <wp:positionV relativeFrom="paragraph">
                        <wp:posOffset>82965</wp:posOffset>
                      </wp:positionV>
                      <wp:extent cx="161290" cy="299720"/>
                      <wp:effectExtent l="0" t="0" r="3810" b="5080"/>
                      <wp:wrapNone/>
                      <wp:docPr id="1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3BB3BB" w14:textId="16B7723C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A882F" w14:textId="16A617A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erade Verbindung 1"/>
                              <wps:cNvCnPr/>
                              <wps:spPr>
                                <a:xfrm>
                                  <a:off x="66862" y="18893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AC51F" id="_x0000_s1510" style="position:absolute;margin-left:330.6pt;margin-top:6.55pt;width:12.7pt;height:23.6pt;z-index:25346867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">
                      <v:shape id="Textfeld 3" o:spid="_x0000_s151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23BB3BB" w14:textId="16B7723C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3A882F" w14:textId="16A617A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13" style="position:absolute;visibility:visible;mso-wrap-style:square" from="66862,188934" to="175330,1889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488" w14:paraId="7A25E03F" w14:textId="77777777" w:rsidTr="00F35682">
        <w:tc>
          <w:tcPr>
            <w:tcW w:w="719" w:type="dxa"/>
            <w:gridSpan w:val="2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4EBCA5DB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36404E5E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44099C8C" w14:textId="409AB33E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Emilys Rechnung nennt man Erweitern. Sie erweitert nun auch den Bruch</w:t>
            </w:r>
            <w:r w:rsidR="00FC523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</w:t>
            </w:r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55D43D61" w:rsidR="0069100A" w:rsidRDefault="00EB2425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834240" behindDoc="0" locked="0" layoutInCell="1" allowOverlap="1" wp14:anchorId="18A6A48F" wp14:editId="10F7ECC9">
                  <wp:simplePos x="0" y="0"/>
                  <wp:positionH relativeFrom="column">
                    <wp:posOffset>3824406</wp:posOffset>
                  </wp:positionH>
                  <wp:positionV relativeFrom="paragraph">
                    <wp:posOffset>117929</wp:posOffset>
                  </wp:positionV>
                  <wp:extent cx="980895" cy="980895"/>
                  <wp:effectExtent l="0" t="0" r="0" b="0"/>
                  <wp:wrapNone/>
                  <wp:docPr id="335040457" name="Grafik 1059" descr="Ein Bild, das Handschrift, Schrift, Clipart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040457" name="Grafik 1059" descr="Ein Bild, das Handschrift, Schrift, Clipart, Zeichnung enthält.&#10;&#10;Automatisch generierte Beschreibu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95" cy="9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17A22" w14:textId="0AF0E029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7AF40EEC" wp14:editId="67A67250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B3791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50DC4E82" wp14:editId="0B4B6D2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3ADBF" id="Gerade Verbindung mit Pfeil 89" o:spid="_x0000_s1026" type="#_x0000_t32" style="position:absolute;margin-left:1.75pt;margin-top:17.15pt;width:0;height:20.7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5953D41D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8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5856" behindDoc="0" locked="0" layoutInCell="1" allowOverlap="1" wp14:anchorId="19909F1B" wp14:editId="7242E4AB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182943" id="Gruppieren 88" o:spid="_x0000_s1026" style="position:absolute;margin-left:235.3pt;margin-top:15.9pt;width:41.7pt;height:25.65pt;z-index:253305856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1760" behindDoc="0" locked="0" layoutInCell="1" allowOverlap="1" wp14:anchorId="6714E991" wp14:editId="1FB69146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6C22D3" id="Gruppieren 88" o:spid="_x0000_s1026" style="position:absolute;margin-left:140.8pt;margin-top:16.3pt;width:41.7pt;height:25.65pt;z-index:253301760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4832" behindDoc="0" locked="0" layoutInCell="1" allowOverlap="1" wp14:anchorId="5214EC39" wp14:editId="7B687AFB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EB3A0" id="Gruppieren 88" o:spid="_x0000_s1026" style="position:absolute;margin-left:194.5pt;margin-top:16.05pt;width:41.7pt;height:25.85pt;flip:x;z-index:253304832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3808" behindDoc="0" locked="0" layoutInCell="1" allowOverlap="1" wp14:anchorId="19C9D11E" wp14:editId="46C129AC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7851FA" id="Gruppieren 88" o:spid="_x0000_s1026" style="position:absolute;margin-left:99.6pt;margin-top:16.05pt;width:41.7pt;height:25.85pt;flip:x;z-index:253303808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2784" behindDoc="0" locked="0" layoutInCell="1" allowOverlap="1" wp14:anchorId="2CC4A953" wp14:editId="39EFFCC7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5827D9" id="Gruppieren 88" o:spid="_x0000_s1026" style="position:absolute;margin-left:7pt;margin-top:16.25pt;width:41.7pt;height:25.85pt;flip:x;z-index:253302784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0736" behindDoc="0" locked="0" layoutInCell="1" allowOverlap="1" wp14:anchorId="1DA34EC8" wp14:editId="6BCFD8A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7C977F" id="Gruppieren 88" o:spid="_x0000_s1026" style="position:absolute;margin-left:47.6pt;margin-top:16.45pt;width:41.7pt;height:25.65pt;z-index:253300736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77777777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>
              <w:t>5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447" w:type="dxa"/>
              <w:tblLayout w:type="fixed"/>
              <w:tblLook w:val="0600" w:firstRow="0" w:lastRow="0" w:firstColumn="0" w:lastColumn="0" w:noHBand="1" w:noVBand="1"/>
            </w:tblPr>
            <w:tblGrid>
              <w:gridCol w:w="5160"/>
              <w:gridCol w:w="272"/>
              <w:gridCol w:w="3015"/>
            </w:tblGrid>
            <w:tr w:rsidR="008C3488" w14:paraId="0AE405A2" w14:textId="77777777" w:rsidTr="000E6C38">
              <w:trPr>
                <w:trHeight w:val="2619"/>
              </w:trPr>
              <w:tc>
                <w:tcPr>
                  <w:tcW w:w="5160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72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015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0A912335" w:rsidR="008C3488" w:rsidRPr="005D1AB8" w:rsidRDefault="008C3488" w:rsidP="009A01B2">
                  <w:pPr>
                    <w:pStyle w:val="Listenabsatz"/>
                  </w:pPr>
                  <w:r>
                    <w:t>Die Anzahl der Felder wird ver</w:t>
                  </w:r>
                  <w:r w:rsidR="00100C55">
                    <w:t xml:space="preserve"> </w:t>
                  </w:r>
                  <w:r>
                    <w:t>…</w:t>
                  </w:r>
                  <w:r w:rsidR="00100C55">
                    <w:t xml:space="preserve"> </w:t>
                  </w:r>
                  <w:r>
                    <w:t>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EF0777" w14:paraId="5B370408" w14:textId="77777777" w:rsidTr="00F3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9303CE2" w14:textId="77777777" w:rsidR="00EF0777" w:rsidRDefault="00EF0777" w:rsidP="00EF0777">
            <w:pPr>
              <w:pStyle w:val="Nummerierung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4688" behindDoc="0" locked="0" layoutInCell="1" allowOverlap="1" wp14:anchorId="35BD9B3B" wp14:editId="5E22E8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8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147816" id="Gruppieren 1" o:spid="_x0000_s1026" href="https://mathe-sicher-koennen.dzlm.de/erklaervideos?nid=695" style="position:absolute;margin-left:0;margin-top:.35pt;width:18.1pt;height:13.2pt;z-index:253554688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   </w:t>
            </w:r>
          </w:p>
          <w:p w14:paraId="6463A661" w14:textId="5579CF2D" w:rsidR="00EF0777" w:rsidRPr="00A42631" w:rsidRDefault="00EF0777" w:rsidP="00A42631">
            <w:pPr>
              <w:pStyle w:val="Nummerierung"/>
              <w:rPr>
                <w:bCs/>
                <w:noProof/>
                <w:sz w:val="13"/>
                <w:szCs w:val="13"/>
              </w:rPr>
            </w:pPr>
            <w:r w:rsidRPr="00A42631">
              <w:rPr>
                <w:b w:val="0"/>
                <w:bCs/>
                <w:noProof/>
                <w:sz w:val="13"/>
                <w:szCs w:val="13"/>
              </w:rPr>
              <w:t>B2B1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DF2B233" w14:textId="77777777" w:rsidR="00EF0777" w:rsidRPr="00A42631" w:rsidRDefault="00EF0777" w:rsidP="00EF0777">
            <w:pPr>
              <w:pStyle w:val="Nummerierung"/>
              <w:spacing w:line="240" w:lineRule="atLeast"/>
              <w:rPr>
                <w:color w:val="327A86" w:themeColor="accent1"/>
              </w:rPr>
            </w:pPr>
          </w:p>
        </w:tc>
        <w:tc>
          <w:tcPr>
            <w:tcW w:w="4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3BFF" w14:textId="5A5AD576" w:rsidR="00EF0777" w:rsidRPr="00A42631" w:rsidRDefault="00EF0777" w:rsidP="00EF0777">
            <w:pPr>
              <w:pStyle w:val="Nummerierung"/>
              <w:rPr>
                <w:color w:val="327A86" w:themeColor="accent1"/>
                <w:sz w:val="24"/>
                <w:szCs w:val="24"/>
              </w:rPr>
            </w:pPr>
            <w:r w:rsidRPr="00A42631">
              <w:rPr>
                <w:color w:val="327A86" w:themeColor="accent1"/>
              </w:rPr>
              <w:t>c)</w:t>
            </w:r>
          </w:p>
        </w:tc>
        <w:tc>
          <w:tcPr>
            <w:tcW w:w="8506" w:type="dxa"/>
            <w:tcBorders>
              <w:top w:val="nil"/>
              <w:left w:val="nil"/>
              <w:bottom w:val="nil"/>
              <w:right w:val="nil"/>
            </w:tcBorders>
          </w:tcPr>
          <w:p w14:paraId="35BD6918" w14:textId="14AEA546" w:rsidR="00EF0777" w:rsidRDefault="00EF0777" w:rsidP="00EF0777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56D5F17A" wp14:editId="75ABE2A6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705485</wp:posOffset>
                      </wp:positionV>
                      <wp:extent cx="937895" cy="393793"/>
                      <wp:effectExtent l="0" t="0" r="1905" b="0"/>
                      <wp:wrapNone/>
                      <wp:docPr id="68374613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393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EA6D9D" w14:textId="77777777" w:rsidR="00EF0777" w:rsidRPr="00563CEA" w:rsidRDefault="00EF0777" w:rsidP="00EF0777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85" w:history="1"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5F17A" id="_x0000_s1514" type="#_x0000_t202" style="position:absolute;margin-left:347.45pt;margin-top:55.55pt;width:73.85pt;height:31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" fillcolor="white [3201]" stroked="f" strokeweight=".5pt">
                      <v:textbox>
                        <w:txbxContent>
                          <w:p w14:paraId="69EA6D9D" w14:textId="77777777" w:rsidR="00EF0777" w:rsidRPr="00563CEA" w:rsidRDefault="00EF0777" w:rsidP="00EF0777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86" w:history="1"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50592" behindDoc="0" locked="0" layoutInCell="1" allowOverlap="1" wp14:anchorId="7A36C0E9" wp14:editId="767888F6">
                  <wp:simplePos x="0" y="0"/>
                  <wp:positionH relativeFrom="column">
                    <wp:posOffset>4500546</wp:posOffset>
                  </wp:positionH>
                  <wp:positionV relativeFrom="paragraph">
                    <wp:posOffset>114935</wp:posOffset>
                  </wp:positionV>
                  <wp:extent cx="553409" cy="553409"/>
                  <wp:effectExtent l="0" t="0" r="0" b="0"/>
                  <wp:wrapNone/>
                  <wp:docPr id="1731167562" name="Grafik 61" descr="Ein Bild, das Muster, Quadrat, Symmetrie, Pixel enthält.&#10;&#10;Automatisch generierte Beschreibun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7562" name="Grafik 61" descr="Ein Bild, das Muster, Quadrat, Symmetrie, Pixel enthält.&#10;&#10;Automatisch generierte Beschreibung">
                            <a:hlinkClick r:id="rId87"/>
                          </pic:cNvPr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9" cy="5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Vergleiche deine Erklärung mit dem Erklärvideo:</w:t>
            </w:r>
          </w:p>
          <w:p w14:paraId="3E75923D" w14:textId="40D3B409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wird genauso erklärt, wie du es gemacht hast?</w:t>
            </w:r>
            <w:r>
              <w:t xml:space="preserve"> </w:t>
            </w:r>
          </w:p>
          <w:p w14:paraId="3F7803CE" w14:textId="77777777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 w:rsidRPr="006E047D">
              <w:rPr>
                <w:rFonts w:ascii="Calibri" w:hAnsi="Calibri"/>
                <w:color w:val="000000" w:themeColor="text1"/>
                <w:szCs w:val="20"/>
              </w:rPr>
              <w:t>Was ist anders? Was wird zusätzlich erklärt?</w:t>
            </w:r>
            <w:r>
              <w:t xml:space="preserve"> </w:t>
            </w:r>
          </w:p>
          <w:p w14:paraId="3E298DF0" w14:textId="2FB2A199" w:rsidR="00EF0777" w:rsidRDefault="00EF0777" w:rsidP="00EF0777">
            <w:pPr>
              <w:spacing w:line="240" w:lineRule="atLeast"/>
              <w:rPr>
                <w:noProof/>
              </w:rPr>
            </w:pPr>
          </w:p>
        </w:tc>
      </w:tr>
    </w:tbl>
    <w:p w14:paraId="1A79E7AC" w14:textId="39194024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506"/>
      </w:tblGrid>
      <w:tr w:rsidR="006B1E07" w14:paraId="06358A17" w14:textId="77777777" w:rsidTr="00F35682">
        <w:tc>
          <w:tcPr>
            <w:tcW w:w="709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931" w:type="dxa"/>
            <w:gridSpan w:val="2"/>
          </w:tcPr>
          <w:p w14:paraId="52BBB5AD" w14:textId="3976F423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F35682">
        <w:trPr>
          <w:trHeight w:val="3647"/>
        </w:trPr>
        <w:tc>
          <w:tcPr>
            <w:tcW w:w="709" w:type="dxa"/>
          </w:tcPr>
          <w:p w14:paraId="4EFF3878" w14:textId="2266E488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115B4BD3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264290" w14:textId="3C92EFC2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506" w:type="dxa"/>
          </w:tcPr>
          <w:p w14:paraId="5DBAD131" w14:textId="23F8479A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  <w:r w:rsidR="005E3CBD" w:rsidRPr="003F299B">
              <w:t xml:space="preserve"> </w:t>
            </w:r>
          </w:p>
          <w:p w14:paraId="5F7F7123" w14:textId="5492E2AF" w:rsidR="00A16E50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78A4D3D1" wp14:editId="0013C438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17780</wp:posOffset>
                      </wp:positionV>
                      <wp:extent cx="1198880" cy="959485"/>
                      <wp:effectExtent l="0" t="0" r="7620" b="5715"/>
                      <wp:wrapNone/>
                      <wp:docPr id="591659992" name="Gruppieren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12359" y="5946"/>
                                <a:chExt cx="1198908" cy="960874"/>
                              </a:xfrm>
                            </wpg:grpSpPr>
                            <wps:wsp>
                              <wps:cNvPr id="126192831" name="Textfeld 3"/>
                              <wps:cNvSpPr txBox="1"/>
                              <wps:spPr>
                                <a:xfrm>
                                  <a:off x="474666" y="30292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60037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5288366" name="Textfeld 3"/>
                              <wps:cNvSpPr txBox="1"/>
                              <wps:spPr>
                                <a:xfrm>
                                  <a:off x="472631" y="49706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0926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962693" name="Gerade Verbindung 1971962693"/>
                              <wps:cNvCnPr>
                                <a:cxnSpLocks/>
                              </wps:cNvCnPr>
                              <wps:spPr>
                                <a:xfrm>
                                  <a:off x="484805" y="49238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501435" name="Gruppieren 20501435"/>
                              <wpg:cNvGrpSpPr/>
                              <wpg:grpSpPr>
                                <a:xfrm>
                                  <a:off x="12359" y="297715"/>
                                  <a:ext cx="232011" cy="365776"/>
                                  <a:chOff x="12359" y="297715"/>
                                  <a:chExt cx="232011" cy="365776"/>
                                </a:xfrm>
                              </wpg:grpSpPr>
                              <wps:wsp>
                                <wps:cNvPr id="1058478762" name="Textfeld 3"/>
                                <wps:cNvSpPr txBox="1"/>
                                <wps:spPr>
                                  <a:xfrm>
                                    <a:off x="14405" y="29771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ADC539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19224000" name="Textfeld 3"/>
                                <wps:cNvSpPr txBox="1"/>
                                <wps:spPr>
                                  <a:xfrm>
                                    <a:off x="12359" y="49992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73F7F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9722324" name="Gerade Verbindung 11197223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56364" y="48700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34300772" name="Textfeld 398"/>
                              <wps:cNvSpPr txBox="1"/>
                              <wps:spPr>
                                <a:xfrm>
                                  <a:off x="275532" y="351572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BC965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6763875" name="Grafik 15367638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1340" y="744840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7716646" name="Freihandform 1177716646"/>
                              <wps:cNvSpPr/>
                              <wps:spPr>
                                <a:xfrm>
                                  <a:off x="157813" y="20626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92903230" name="Grafik 692903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9587" y="6595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951073" name="Freihandform 1423951073"/>
                              <wps:cNvSpPr/>
                              <wps:spPr>
                                <a:xfrm flipV="1">
                                  <a:off x="153692" y="663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4689443" name="Textfeld 3"/>
                              <wps:cNvSpPr txBox="1"/>
                              <wps:spPr>
                                <a:xfrm>
                                  <a:off x="981279" y="315417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9F04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7183566" name="Textfeld 3"/>
                              <wps:cNvSpPr txBox="1"/>
                              <wps:spPr>
                                <a:xfrm>
                                  <a:off x="979256" y="509422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346DD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338237" name="Gerade Verbindung 2014338237"/>
                              <wps:cNvCnPr>
                                <a:cxnSpLocks/>
                              </wps:cNvCnPr>
                              <wps:spPr>
                                <a:xfrm>
                                  <a:off x="991430" y="504736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262235" name="Textfeld 398"/>
                              <wps:cNvSpPr txBox="1"/>
                              <wps:spPr>
                                <a:xfrm>
                                  <a:off x="782157" y="357440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6605C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723344" name="Grafik 279723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3906" y="750708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241807" name="Freihandform 166241807"/>
                              <wps:cNvSpPr/>
                              <wps:spPr>
                                <a:xfrm>
                                  <a:off x="664438" y="218616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91134781" name="Grafik 3911347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2153" y="5946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8605405" name="Freihandform 428605405"/>
                              <wps:cNvSpPr/>
                              <wps:spPr>
                                <a:xfrm flipV="1">
                                  <a:off x="660317" y="676331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A4D3D1" id="Gruppieren 177" o:spid="_x0000_s1515" style="position:absolute;margin-left:3.35pt;margin-top:1.4pt;width:94.4pt;height:75.55pt;z-index:253629440" coordorigin="123,59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">
                      <v:shape id="Textfeld 3" o:spid="_x0000_s1516" type="#_x0000_t202" style="position:absolute;left:4746;top:3029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260037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17" type="#_x0000_t202" style="position:absolute;left:4726;top:497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0926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971962693" o:spid="_x0000_s1518" style="position:absolute;visibility:visible;mso-wrap-style:square" from="4848,4923" to="6924,49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20501435" o:spid="_x0000_s1519" style="position:absolute;left:123;top:2977;width:2320;height:3657" coordorigin="123,297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">
                        <v:shape id="Textfeld 3" o:spid="_x0000_s1520" type="#_x0000_t202" style="position:absolute;left:144;top:2977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1ADC539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21" type="#_x0000_t202" style="position:absolute;left:123;top:4999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273F7F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119722324" o:spid="_x0000_s1522" style="position:absolute;visibility:visible;mso-wrap-style:square" from="563,4870" to="2003,4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23" type="#_x0000_t202" style="position:absolute;left:2755;top:351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15FBC965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36763875" o:spid="_x0000_s1524" type="#_x0000_t75" style="position:absolute;left:1913;top:744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177716646" o:spid="_x0000_s1525" style="position:absolute;left:1578;top:2062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692903230" o:spid="_x0000_s1526" type="#_x0000_t75" style="position:absolute;left:1895;top:65;width:3242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423951073" o:spid="_x0000_s1527" style="position:absolute;left:1536;top:6639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28" type="#_x0000_t202" style="position:absolute;left:9812;top:3154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769F04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29" type="#_x0000_t202" style="position:absolute;left:9792;top:5094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346DD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2014338237" o:spid="_x0000_s1530" style="position:absolute;visibility:visible;mso-wrap-style:square" from="9914,5047" to="11990,5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531" type="#_x0000_t202" style="position:absolute;left:7821;top:357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" filled="f" stroked="f" strokeweight=".5pt">
                        <v:textbox inset="1mm">
                          <w:txbxContent>
                            <w:p w14:paraId="146605C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79723344" o:spid="_x0000_s1532" type="#_x0000_t75" style="position:absolute;left:7239;top:7507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66241807" o:spid="_x0000_s1533" style="position:absolute;left:6644;top:2186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91134781" o:spid="_x0000_s1534" type="#_x0000_t75" style="position:absolute;left:7221;top: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428605405" o:spid="_x0000_s1535" style="position:absolute;left:6603;top:6763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0464" behindDoc="0" locked="0" layoutInCell="1" allowOverlap="1" wp14:anchorId="64433BD6" wp14:editId="3F2EC3A1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19050</wp:posOffset>
                      </wp:positionV>
                      <wp:extent cx="692150" cy="953135"/>
                      <wp:effectExtent l="0" t="0" r="6350" b="0"/>
                      <wp:wrapNone/>
                      <wp:docPr id="262" name="Gruppieren 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3CE410-9101-3062-0291-E833EBBC7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63213" y="7212"/>
                                <a:chExt cx="692268" cy="953605"/>
                              </a:xfrm>
                            </wpg:grpSpPr>
                            <wps:wsp>
                              <wps:cNvPr id="1306384410" name="Textfeld 3">
                                <a:extLst>
                                  <a:ext uri="{FF2B5EF4-FFF2-40B4-BE49-F238E27FC236}">
                                    <a16:creationId xmlns:a16="http://schemas.microsoft.com/office/drawing/2014/main" id="{99799EA6-FFC4-0C63-E06A-3236171BC14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5431" y="30315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9749F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789234" name="Textfeld 3">
                                <a:extLst>
                                  <a:ext uri="{FF2B5EF4-FFF2-40B4-BE49-F238E27FC236}">
                                    <a16:creationId xmlns:a16="http://schemas.microsoft.com/office/drawing/2014/main" id="{286B1561-AF2D-CDF1-866B-03BB52E2705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3475" y="49729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BC7D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34794" name="Gerade Verbindung 84634794">
                                <a:extLst>
                                  <a:ext uri="{FF2B5EF4-FFF2-40B4-BE49-F238E27FC236}">
                                    <a16:creationId xmlns:a16="http://schemas.microsoft.com/office/drawing/2014/main" id="{74C4CEDD-589B-B46B-1ADB-4D2C3A03A2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935649" y="49261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917221790" name="Gruppieren 917221790">
                                <a:extLst>
                                  <a:ext uri="{FF2B5EF4-FFF2-40B4-BE49-F238E27FC236}">
                                    <a16:creationId xmlns:a16="http://schemas.microsoft.com/office/drawing/2014/main" id="{AAA48CE9-687B-C45C-1A85-721A40223E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63213" y="297961"/>
                                  <a:ext cx="232006" cy="365632"/>
                                  <a:chOff x="1463213" y="297960"/>
                                  <a:chExt cx="232011" cy="365919"/>
                                </a:xfrm>
                              </wpg:grpSpPr>
                              <wps:wsp>
                                <wps:cNvPr id="98867976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56A64C8-35FE-B5C5-BC5A-B416F0D2F94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5259" y="29796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2F236E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493436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A644F79-D373-E6B5-7A24-E6175C918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3213" y="50031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6F0B0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5020131" name="Gerade Verbindung 1945020131">
                                  <a:extLst>
                                    <a:ext uri="{FF2B5EF4-FFF2-40B4-BE49-F238E27FC236}">
                                      <a16:creationId xmlns:a16="http://schemas.microsoft.com/office/drawing/2014/main" id="{FF0A0154-295A-6A55-4C26-1A8D107B188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07218" y="48739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7159711" name="Textfeld 398">
                                <a:extLst>
                                  <a:ext uri="{FF2B5EF4-FFF2-40B4-BE49-F238E27FC236}">
                                    <a16:creationId xmlns:a16="http://schemas.microsoft.com/office/drawing/2014/main" id="{074847D2-734C-4C3D-568C-C7E1C3A84D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26380" y="35191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9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6591901" name="Grafik 1346591901">
                                  <a:extLst>
                                    <a:ext uri="{FF2B5EF4-FFF2-40B4-BE49-F238E27FC236}">
                                      <a16:creationId xmlns:a16="http://schemas.microsoft.com/office/drawing/2014/main" id="{59BC9538-A1BB-C67D-820F-65712BF5CB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2190" y="74487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336772" name="Freihandform 574336772">
                                <a:extLst>
                                  <a:ext uri="{FF2B5EF4-FFF2-40B4-BE49-F238E27FC236}">
                                    <a16:creationId xmlns:a16="http://schemas.microsoft.com/office/drawing/2014/main" id="{41BBDE44-8271-CCBB-E90A-90821ECBA0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08664" y="20672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13388660" name="Grafik 713388660">
                                  <a:extLst>
                                    <a:ext uri="{FF2B5EF4-FFF2-40B4-BE49-F238E27FC236}">
                                      <a16:creationId xmlns:a16="http://schemas.microsoft.com/office/drawing/2014/main" id="{DC48880A-9F6B-4756-132B-74440CA3CC0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0437" y="721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8387423" name="Freihandform 2098387423">
                                <a:extLst>
                                  <a:ext uri="{FF2B5EF4-FFF2-40B4-BE49-F238E27FC236}">
                                    <a16:creationId xmlns:a16="http://schemas.microsoft.com/office/drawing/2014/main" id="{0BF9C8D5-70E6-BE06-264C-B0C5B09806D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604543" y="66407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33BD6" id="Gruppieren 261" o:spid="_x0000_s1536" style="position:absolute;margin-left:117.6pt;margin-top:1.5pt;width:54.5pt;height:75.05pt;z-index:253630464" coordorigin="14632,7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">
                      <v:shape id="Textfeld 3" o:spid="_x0000_s1537" type="#_x0000_t202" style="position:absolute;left:19254;top:3031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8F9749F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1538" type="#_x0000_t202" style="position:absolute;left:19234;top:497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FBC7D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84634794" o:spid="_x0000_s1539" style="position:absolute;visibility:visible;mso-wrap-style:square" from="19356,4926" to="21433,4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917221790" o:spid="_x0000_s1540" style="position:absolute;left:14632;top:2979;width:2320;height:3656" coordorigin="14632,297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">
                        <v:shape id="Textfeld 3" o:spid="_x0000_s1541" type="#_x0000_t202" style="position:absolute;left:14652;top:297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A2F236E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542" type="#_x0000_t202" style="position:absolute;left:14632;top:500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D6F0B0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945020131" o:spid="_x0000_s1543" style="position:absolute;visibility:visible;mso-wrap-style:square" from="15072,4873" to="16512,48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44" type="#_x0000_t202" style="position:absolute;left:17263;top:351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805E9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346591901" o:spid="_x0000_s1545" type="#_x0000_t75" style="position:absolute;left:16421;top:744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574336772" o:spid="_x0000_s1546" style="position:absolute;left:16086;top:20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713388660" o:spid="_x0000_s1547" type="#_x0000_t75" style="position:absolute;left:16404;top:7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Freihandform 2098387423" o:spid="_x0000_s1548" style="position:absolute;left:16045;top:664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09FBC646" wp14:editId="430202B5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12065</wp:posOffset>
                      </wp:positionV>
                      <wp:extent cx="1198880" cy="959485"/>
                      <wp:effectExtent l="0" t="0" r="7620" b="5715"/>
                      <wp:wrapNone/>
                      <wp:docPr id="220" name="Gruppieren 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6FE861-6778-438A-60E3-0DEB529DE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500288" y="0"/>
                                <a:chExt cx="1198908" cy="960874"/>
                              </a:xfrm>
                            </wpg:grpSpPr>
                            <wps:wsp>
                              <wps:cNvPr id="1705949139" name="Textfeld 3">
                                <a:extLst>
                                  <a:ext uri="{FF2B5EF4-FFF2-40B4-BE49-F238E27FC236}">
                                    <a16:creationId xmlns:a16="http://schemas.microsoft.com/office/drawing/2014/main" id="{1C6C9F0A-6A25-E02A-0999-9EF5BC4E04C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2595" y="296974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2057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570377" name="Textfeld 3">
                                <a:extLst>
                                  <a:ext uri="{FF2B5EF4-FFF2-40B4-BE49-F238E27FC236}">
                                    <a16:creationId xmlns:a16="http://schemas.microsoft.com/office/drawing/2014/main" id="{6F10CDB4-2BAD-8D33-D3C9-E3615B6C02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0560" y="49112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81ED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937503" name="Gerade Verbindung 1815937503">
                                <a:extLst>
                                  <a:ext uri="{FF2B5EF4-FFF2-40B4-BE49-F238E27FC236}">
                                    <a16:creationId xmlns:a16="http://schemas.microsoft.com/office/drawing/2014/main" id="{5100CCA5-4936-E965-B898-749136617AA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972734" y="48643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89193310" name="Gruppieren 1689193310">
                                <a:extLst>
                                  <a:ext uri="{FF2B5EF4-FFF2-40B4-BE49-F238E27FC236}">
                                    <a16:creationId xmlns:a16="http://schemas.microsoft.com/office/drawing/2014/main" id="{1D686295-C1E9-23F7-8200-88C97B0AAB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00288" y="291769"/>
                                  <a:ext cx="232011" cy="365776"/>
                                  <a:chOff x="2500288" y="291769"/>
                                  <a:chExt cx="232011" cy="365776"/>
                                </a:xfrm>
                              </wpg:grpSpPr>
                              <wps:wsp>
                                <wps:cNvPr id="150433394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74EF558-FD49-B607-BA81-E2368C7DCE9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2334" y="291769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2EC1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055913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F26E3A9-515C-6FDB-4A22-4C75423FDF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0288" y="49398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977EED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922017" name="Gerade Verbindung 273922017">
                                  <a:extLst>
                                    <a:ext uri="{FF2B5EF4-FFF2-40B4-BE49-F238E27FC236}">
                                      <a16:creationId xmlns:a16="http://schemas.microsoft.com/office/drawing/2014/main" id="{2E671515-434F-9111-8031-2CC65EF51A7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4293" y="48105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6165929" name="Textfeld 398">
                                <a:extLst>
                                  <a:ext uri="{FF2B5EF4-FFF2-40B4-BE49-F238E27FC236}">
                                    <a16:creationId xmlns:a16="http://schemas.microsoft.com/office/drawing/2014/main" id="{DA49253E-8F9D-0D93-03F0-F0D11C93682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63461" y="34562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A81E6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3575449" name="Grafik 2013575449">
                                  <a:extLst>
                                    <a:ext uri="{FF2B5EF4-FFF2-40B4-BE49-F238E27FC236}">
                                      <a16:creationId xmlns:a16="http://schemas.microsoft.com/office/drawing/2014/main" id="{A5587E21-6B25-D2DD-5780-EC382354C8A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9269" y="73889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65881" name="Freihandform 24465881">
                                <a:extLst>
                                  <a:ext uri="{FF2B5EF4-FFF2-40B4-BE49-F238E27FC236}">
                                    <a16:creationId xmlns:a16="http://schemas.microsoft.com/office/drawing/2014/main" id="{1C7EA3BB-B9C4-A8E8-3B99-44FA2F0FA3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5742" y="20031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65795394" name="Grafik 1365795394">
                                  <a:extLst>
                                    <a:ext uri="{FF2B5EF4-FFF2-40B4-BE49-F238E27FC236}">
                                      <a16:creationId xmlns:a16="http://schemas.microsoft.com/office/drawing/2014/main" id="{171A6A33-0543-EAED-963E-5CFC9236D3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7516" y="64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802520" name="Freihandform 1876802520">
                                <a:extLst>
                                  <a:ext uri="{FF2B5EF4-FFF2-40B4-BE49-F238E27FC236}">
                                    <a16:creationId xmlns:a16="http://schemas.microsoft.com/office/drawing/2014/main" id="{37B20BBD-A4D4-AE53-AE18-02331810F203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641621" y="65802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01079941" name="Textfeld 3">
                                <a:extLst>
                                  <a:ext uri="{FF2B5EF4-FFF2-40B4-BE49-F238E27FC236}">
                                    <a16:creationId xmlns:a16="http://schemas.microsoft.com/office/drawing/2014/main" id="{4BB1F62F-0049-D5C2-80F2-F88955E5FC3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9206" y="30926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F9E18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2994715" name="Textfeld 3">
                                <a:extLst>
                                  <a:ext uri="{FF2B5EF4-FFF2-40B4-BE49-F238E27FC236}">
                                    <a16:creationId xmlns:a16="http://schemas.microsoft.com/office/drawing/2014/main" id="{E484CD80-41E2-E0D0-B6ED-1C4F2627EAF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7185" y="50347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CF5A2A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5021193" name="Gerade Verbindung 1875021193">
                                <a:extLst>
                                  <a:ext uri="{FF2B5EF4-FFF2-40B4-BE49-F238E27FC236}">
                                    <a16:creationId xmlns:a16="http://schemas.microsoft.com/office/drawing/2014/main" id="{6BAC4DDA-EC98-1C49-E1F4-4F4344CA551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479359" y="49879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6250960" name="Textfeld 398">
                                <a:extLst>
                                  <a:ext uri="{FF2B5EF4-FFF2-40B4-BE49-F238E27FC236}">
                                    <a16:creationId xmlns:a16="http://schemas.microsoft.com/office/drawing/2014/main" id="{BEA55DED-F057-78F4-0101-133ABE2760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70086" y="35149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79E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525911" name="Grafik 841525911">
                                  <a:extLst>
                                    <a:ext uri="{FF2B5EF4-FFF2-40B4-BE49-F238E27FC236}">
                                      <a16:creationId xmlns:a16="http://schemas.microsoft.com/office/drawing/2014/main" id="{F34A1C5F-F7ED-B28D-89E7-26730ED8E4E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1835" y="74476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5531179" name="Freihandform 1325531179">
                                <a:extLst>
                                  <a:ext uri="{FF2B5EF4-FFF2-40B4-BE49-F238E27FC236}">
                                    <a16:creationId xmlns:a16="http://schemas.microsoft.com/office/drawing/2014/main" id="{E4781B26-DCFE-6F36-6577-54015BA8B3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52367" y="21267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4819669" name="Grafik 44819669">
                                  <a:extLst>
                                    <a:ext uri="{FF2B5EF4-FFF2-40B4-BE49-F238E27FC236}">
                                      <a16:creationId xmlns:a16="http://schemas.microsoft.com/office/drawing/2014/main" id="{4CC7FF65-C16D-43FA-C654-09CBA81E8CB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0082" y="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862985" name="Freihandform 940862985">
                                <a:extLst>
                                  <a:ext uri="{FF2B5EF4-FFF2-40B4-BE49-F238E27FC236}">
                                    <a16:creationId xmlns:a16="http://schemas.microsoft.com/office/drawing/2014/main" id="{B3F6A043-CE73-B28D-5460-47D5567415DF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3148246" y="67038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BC646" id="Gruppieren 219" o:spid="_x0000_s1549" style="position:absolute;margin-left:199.25pt;margin-top:.95pt;width:94.4pt;height:75.55pt;z-index:253631488" coordorigin="25002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">
                      <v:shape id="Textfeld 3" o:spid="_x0000_s1550" type="#_x0000_t202" style="position:absolute;left:29625;top:2969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15D2057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1" type="#_x0000_t202" style="position:absolute;left:29605;top:4911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281ED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815937503" o:spid="_x0000_s1552" style="position:absolute;visibility:visible;mso-wrap-style:square" from="29727,4864" to="31803,4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689193310" o:spid="_x0000_s1553" style="position:absolute;left:25002;top:2917;width:2320;height:3658" coordorigin="25002,291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">
                        <v:shape id="Textfeld 3" o:spid="_x0000_s1554" type="#_x0000_t202" style="position:absolute;left:25023;top:2917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F32EC1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55" type="#_x0000_t202" style="position:absolute;left:25002;top:493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F977EED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73922017" o:spid="_x0000_s1556" style="position:absolute;visibility:visible;mso-wrap-style:square" from="25442,4810" to="26882,4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57" type="#_x0000_t202" style="position:absolute;left:27634;top:34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71A81E6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13575449" o:spid="_x0000_s1558" type="#_x0000_t75" style="position:absolute;left:26792;top:7388;width:3240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24465881" o:spid="_x0000_s1559" style="position:absolute;left:26457;top:200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1365795394" o:spid="_x0000_s1560" type="#_x0000_t75" style="position:absolute;left:26775;top:6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876802520" o:spid="_x0000_s1561" style="position:absolute;left:26416;top:658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62" type="#_x0000_t202" style="position:absolute;left:34692;top:3092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6F9E18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63" type="#_x0000_t202" style="position:absolute;left:34671;top:503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CF5A2A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875021193" o:spid="_x0000_s1564" style="position:absolute;visibility:visible;mso-wrap-style:square" from="34793,4987" to="36870,49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shape id="Textfeld 398" o:spid="_x0000_s1565" type="#_x0000_t202" style="position:absolute;left:32700;top:351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42279E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41525911" o:spid="_x0000_s1566" type="#_x0000_t75" style="position:absolute;left:32118;top:7447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325531179" o:spid="_x0000_s1567" style="position:absolute;left:31523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44819669" o:spid="_x0000_s1568" type="#_x0000_t75" style="position:absolute;left:32100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940862985" o:spid="_x0000_s1569" style="position:absolute;left:31482;top:670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2512" behindDoc="0" locked="0" layoutInCell="1" allowOverlap="1" wp14:anchorId="54B57D2A" wp14:editId="24F0BFFD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18415</wp:posOffset>
                      </wp:positionV>
                      <wp:extent cx="692150" cy="953135"/>
                      <wp:effectExtent l="0" t="0" r="6350" b="0"/>
                      <wp:wrapNone/>
                      <wp:docPr id="263" name="Gruppieren 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EBA6A0-22FB-692B-B582-085DB9D72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3997625" y="6594"/>
                                <a:chExt cx="692268" cy="953605"/>
                              </a:xfrm>
                            </wpg:grpSpPr>
                            <wps:wsp>
                              <wps:cNvPr id="1597926199" name="Textfeld 3">
                                <a:extLst>
                                  <a:ext uri="{FF2B5EF4-FFF2-40B4-BE49-F238E27FC236}">
                                    <a16:creationId xmlns:a16="http://schemas.microsoft.com/office/drawing/2014/main" id="{D7C9D4E8-D336-751B-7068-7258C5E9056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9843" y="30254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0409F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89008721" name="Textfeld 3">
                                <a:extLst>
                                  <a:ext uri="{FF2B5EF4-FFF2-40B4-BE49-F238E27FC236}">
                                    <a16:creationId xmlns:a16="http://schemas.microsoft.com/office/drawing/2014/main" id="{31949B3A-11CE-B479-3670-083E032E62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7887" y="49667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E63B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632475" name="Gerade Verbindung 1126632475">
                                <a:extLst>
                                  <a:ext uri="{FF2B5EF4-FFF2-40B4-BE49-F238E27FC236}">
                                    <a16:creationId xmlns:a16="http://schemas.microsoft.com/office/drawing/2014/main" id="{9C150D29-AF8A-A6D9-7A3C-877611A337D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470061" y="49199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32571068" name="Gruppieren 1332571068">
                                <a:extLst>
                                  <a:ext uri="{FF2B5EF4-FFF2-40B4-BE49-F238E27FC236}">
                                    <a16:creationId xmlns:a16="http://schemas.microsoft.com/office/drawing/2014/main" id="{192AF7C3-42F8-71B7-5175-8D7CA96CE2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97625" y="297343"/>
                                  <a:ext cx="232006" cy="365632"/>
                                  <a:chOff x="3997625" y="297342"/>
                                  <a:chExt cx="232011" cy="365919"/>
                                </a:xfrm>
                              </wpg:grpSpPr>
                              <wps:wsp>
                                <wps:cNvPr id="1396849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5541035-981A-E6C0-E3DD-7A85132670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9671" y="29734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71345B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831403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0358836-F813-3B9B-AD5E-97CBE7A6210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7625" y="49969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13A8E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912986" name="Gerade Verbindung 724912986">
                                  <a:extLst>
                                    <a:ext uri="{FF2B5EF4-FFF2-40B4-BE49-F238E27FC236}">
                                      <a16:creationId xmlns:a16="http://schemas.microsoft.com/office/drawing/2014/main" id="{A4FFCE8F-E846-F95B-C82C-5DB540E408E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041630" y="48677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85270950" name="Textfeld 398">
                                <a:extLst>
                                  <a:ext uri="{FF2B5EF4-FFF2-40B4-BE49-F238E27FC236}">
                                    <a16:creationId xmlns:a16="http://schemas.microsoft.com/office/drawing/2014/main" id="{9214FEED-E719-E93D-4BE0-AAAB4DB918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260792" y="35130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E93EF7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7912415" name="Grafik 827912415">
                                  <a:extLst>
                                    <a:ext uri="{FF2B5EF4-FFF2-40B4-BE49-F238E27FC236}">
                                      <a16:creationId xmlns:a16="http://schemas.microsoft.com/office/drawing/2014/main" id="{49B5E6B5-EDFF-58A1-31EE-D53E868ED19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6602" y="74425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0926120" name="Freihandform 2000926120">
                                <a:extLst>
                                  <a:ext uri="{FF2B5EF4-FFF2-40B4-BE49-F238E27FC236}">
                                    <a16:creationId xmlns:a16="http://schemas.microsoft.com/office/drawing/2014/main" id="{7BFF32A3-E6DE-58E9-AB30-3B266EFA42F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43076" y="20610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141770366" name="Grafik 2141770366">
                                  <a:extLst>
                                    <a:ext uri="{FF2B5EF4-FFF2-40B4-BE49-F238E27FC236}">
                                      <a16:creationId xmlns:a16="http://schemas.microsoft.com/office/drawing/2014/main" id="{51EFE03A-2C46-3423-31E6-26B297BAAF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4849" y="659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1504386" name="Freihandform 681504386">
                                <a:extLst>
                                  <a:ext uri="{FF2B5EF4-FFF2-40B4-BE49-F238E27FC236}">
                                    <a16:creationId xmlns:a16="http://schemas.microsoft.com/office/drawing/2014/main" id="{ABCB8A5B-B4DC-F6F7-36F7-4359F2A537D2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138955" y="66345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57D2A" id="Gruppieren 262" o:spid="_x0000_s1570" style="position:absolute;margin-left:317.15pt;margin-top:1.45pt;width:54.5pt;height:75.05pt;z-index:253632512" coordorigin="39976,65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">
                      <v:shape id="Textfeld 3" o:spid="_x0000_s1571" type="#_x0000_t202" style="position:absolute;left:44598;top:3025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0409F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572" type="#_x0000_t202" style="position:absolute;left:44578;top:4966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DE63B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line id="Gerade Verbindung 1126632475" o:spid="_x0000_s1573" style="position:absolute;visibility:visible;mso-wrap-style:square" from="44700,4919" to="46777,49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332571068" o:spid="_x0000_s1574" style="position:absolute;left:39976;top:2973;width:2320;height:3656" coordorigin="39976,2973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">
                        <v:shape id="Textfeld 3" o:spid="_x0000_s1575" type="#_x0000_t202" style="position:absolute;left:39996;top:297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871345B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576" type="#_x0000_t202" style="position:absolute;left:39976;top:49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813A8E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24912986" o:spid="_x0000_s1577" style="position:absolute;visibility:visible;mso-wrap-style:square" from="40416,4867" to="41856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78" type="#_x0000_t202" style="position:absolute;left:42607;top:3513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01E93EF7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27912415" o:spid="_x0000_s1579" type="#_x0000_t75" style="position:absolute;left:41766;top:7442;width:3239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2000926120" o:spid="_x0000_s1580" style="position:absolute;left:41430;top:2061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141770366" o:spid="_x0000_s1581" type="#_x0000_t75" style="position:absolute;left:41748;top:65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681504386" o:spid="_x0000_s1582" style="position:absolute;left:41389;top:6634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0A60E156" wp14:editId="353DF51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1184275</wp:posOffset>
                      </wp:positionV>
                      <wp:extent cx="692150" cy="953135"/>
                      <wp:effectExtent l="0" t="0" r="6350" b="0"/>
                      <wp:wrapNone/>
                      <wp:docPr id="1168216382" name="Gruppieren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0" y="1172254"/>
                                <a:chExt cx="692268" cy="953605"/>
                              </a:xfrm>
                            </wpg:grpSpPr>
                            <wps:wsp>
                              <wps:cNvPr id="226926722" name="Textfeld 3"/>
                              <wps:cNvSpPr txBox="1"/>
                              <wps:spPr>
                                <a:xfrm>
                                  <a:off x="462218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CB90B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939685" name="Textfeld 3"/>
                              <wps:cNvSpPr txBox="1"/>
                              <wps:spPr>
                                <a:xfrm>
                                  <a:off x="460262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EB66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937760" name="Gerade Verbindung 1036937760"/>
                              <wps:cNvCnPr>
                                <a:cxnSpLocks/>
                              </wps:cNvCnPr>
                              <wps:spPr>
                                <a:xfrm>
                                  <a:off x="472436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06128108" name="Gruppieren 1806128108"/>
                              <wpg:cNvGrpSpPr/>
                              <wpg:grpSpPr>
                                <a:xfrm>
                                  <a:off x="0" y="1463145"/>
                                  <a:ext cx="232006" cy="365488"/>
                                  <a:chOff x="0" y="1463145"/>
                                  <a:chExt cx="232011" cy="365776"/>
                                </a:xfrm>
                              </wpg:grpSpPr>
                              <wps:wsp>
                                <wps:cNvPr id="1628600128" name="Textfeld 3"/>
                                <wps:cNvSpPr txBox="1"/>
                                <wps:spPr>
                                  <a:xfrm>
                                    <a:off x="2046" y="146314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70DC8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53936175" name="Textfeld 3"/>
                                <wps:cNvSpPr txBox="1"/>
                                <wps:spPr>
                                  <a:xfrm>
                                    <a:off x="0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BCBF4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9519537" name="Gerade Verbindung 142951953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05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41101379" name="Textfeld 398"/>
                              <wps:cNvSpPr txBox="1"/>
                              <wps:spPr>
                                <a:xfrm>
                                  <a:off x="263167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08CB1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7294310" name="Grafik 547294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8977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897603" name="Freihandform 649897603"/>
                              <wps:cNvSpPr/>
                              <wps:spPr>
                                <a:xfrm>
                                  <a:off x="145451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41207115" name="Grafik 141207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7224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9333266" name="Freihandform 1449333266"/>
                              <wps:cNvSpPr/>
                              <wps:spPr>
                                <a:xfrm flipV="1">
                                  <a:off x="141330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E156" id="Gruppieren 176" o:spid="_x0000_s1583" style="position:absolute;margin-left:2.4pt;margin-top:93.25pt;width:54.5pt;height:75.05pt;z-index:253633536" coordorigin="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">
                      <v:shape id="Textfeld 3" o:spid="_x0000_s1584" type="#_x0000_t202" style="position:absolute;left:4622;top:1468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1CB90B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85" type="#_x0000_t202" style="position:absolute;left:4602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2BEB66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036937760" o:spid="_x0000_s1586" style="position:absolute;visibility:visible;mso-wrap-style:square" from="4724,16576" to="6800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1806128108" o:spid="_x0000_s1587" style="position:absolute;top:14631;width:2320;height:3655" coordorigin=",14631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">
                        <v:shape id="Textfeld 3" o:spid="_x0000_s1588" type="#_x0000_t202" style="position:absolute;left:20;top:1463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DD70DC8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89" type="#_x0000_t202" style="position:absolute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B6BCBF4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9519537" o:spid="_x0000_s1590" style="position:absolute;visibility:visible;mso-wrap-style:square" from="440,16524" to="1880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91" type="#_x0000_t202" style="position:absolute;left:2631;top:1516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008CB1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547294310" o:spid="_x0000_s1592" type="#_x0000_t75" style="position:absolute;left:1789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649897603" o:spid="_x0000_s1593" style="position:absolute;left:1454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41207115" o:spid="_x0000_s1594" type="#_x0000_t75" style="position:absolute;left:1772;top:1172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449333266" o:spid="_x0000_s1595" style="position:absolute;left:1413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6608" behindDoc="0" locked="0" layoutInCell="1" allowOverlap="1" wp14:anchorId="7D1D5F4C" wp14:editId="6D74CF34">
                      <wp:simplePos x="0" y="0"/>
                      <wp:positionH relativeFrom="column">
                        <wp:posOffset>4016253</wp:posOffset>
                      </wp:positionH>
                      <wp:positionV relativeFrom="paragraph">
                        <wp:posOffset>1184694</wp:posOffset>
                      </wp:positionV>
                      <wp:extent cx="692268" cy="953605"/>
                      <wp:effectExtent l="0" t="0" r="6350" b="0"/>
                      <wp:wrapNone/>
                      <wp:docPr id="186630918" name="Gruppieren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268" cy="953605"/>
                                <a:chOff x="3985266" y="1172254"/>
                                <a:chExt cx="692268" cy="953605"/>
                              </a:xfrm>
                            </wpg:grpSpPr>
                            <wps:wsp>
                              <wps:cNvPr id="441359801" name="Textfeld 3"/>
                              <wps:cNvSpPr txBox="1"/>
                              <wps:spPr>
                                <a:xfrm>
                                  <a:off x="4447484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4E677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4145953" name="Textfeld 3"/>
                              <wps:cNvSpPr txBox="1"/>
                              <wps:spPr>
                                <a:xfrm>
                                  <a:off x="4445528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AD59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6827398" name="Gerade Verbindung 1696827398"/>
                              <wps:cNvCnPr>
                                <a:cxnSpLocks/>
                              </wps:cNvCnPr>
                              <wps:spPr>
                                <a:xfrm>
                                  <a:off x="4457702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43207865" name="Gruppieren 1243207865"/>
                              <wpg:cNvGrpSpPr/>
                              <wpg:grpSpPr>
                                <a:xfrm>
                                  <a:off x="3985266" y="1463007"/>
                                  <a:ext cx="232006" cy="365632"/>
                                  <a:chOff x="3985266" y="1463002"/>
                                  <a:chExt cx="232011" cy="365919"/>
                                </a:xfrm>
                              </wpg:grpSpPr>
                              <wps:wsp>
                                <wps:cNvPr id="91233565" name="Textfeld 3"/>
                                <wps:cNvSpPr txBox="1"/>
                                <wps:spPr>
                                  <a:xfrm>
                                    <a:off x="3987312" y="146300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FC1FC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1293961" name="Textfeld 3"/>
                                <wps:cNvSpPr txBox="1"/>
                                <wps:spPr>
                                  <a:xfrm>
                                    <a:off x="3985266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4B9BF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546156" name="Gerade Verbindung 387546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029271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70054973" name="Textfeld 398"/>
                              <wps:cNvSpPr txBox="1"/>
                              <wps:spPr>
                                <a:xfrm>
                                  <a:off x="4248433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14D5E2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3279187" name="Grafik 2093279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4243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4681107" name="Freihandform 544681107"/>
                              <wps:cNvSpPr/>
                              <wps:spPr>
                                <a:xfrm>
                                  <a:off x="4130717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2224874" name="Grafik 2522248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2490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7312642" name="Freihandform 1217312642"/>
                              <wps:cNvSpPr/>
                              <wps:spPr>
                                <a:xfrm flipV="1">
                                  <a:off x="4126596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D5F4C" id="Gruppieren 163" o:spid="_x0000_s1596" style="position:absolute;margin-left:316.25pt;margin-top:93.3pt;width:54.5pt;height:75.1pt;z-index:253636608" coordorigin="39852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">
                      <v:shape id="Textfeld 3" o:spid="_x0000_s1597" type="#_x0000_t202" style="position:absolute;left:44474;top:14682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474E677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598" type="#_x0000_t202" style="position:absolute;left:44455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0AD59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1696827398" o:spid="_x0000_s1599" style="position:absolute;visibility:visible;mso-wrap-style:square" from="44577,16576" to="46653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243207865" o:spid="_x0000_s1600" style="position:absolute;left:39852;top:14630;width:2320;height:3656" coordorigin="39852,14630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">
                        <v:shape id="Textfeld 3" o:spid="_x0000_s1601" type="#_x0000_t202" style="position:absolute;left:39873;top:1463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FFC1FC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02" type="#_x0000_t202" style="position:absolute;left:39852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7E4B9BF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87546156" o:spid="_x0000_s1603" style="position:absolute;visibility:visible;mso-wrap-style:square" from="40292,16524" to="41732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04" type="#_x0000_t202" style="position:absolute;left:42484;top:15169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D14D5E2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93279187" o:spid="_x0000_s1605" type="#_x0000_t75" style="position:absolute;left:41642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544681107" o:spid="_x0000_s1606" style="position:absolute;left:41307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52224874" o:spid="_x0000_s1607" type="#_x0000_t75" style="position:absolute;left:41624;top:11722;width:3242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217312642" o:spid="_x0000_s1608" style="position:absolute;left:41265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A16E50">
              <w:t xml:space="preserve"> </w:t>
            </w:r>
          </w:p>
          <w:p w14:paraId="0182308F" w14:textId="77777777" w:rsidR="005E3CBD" w:rsidRDefault="005E3CBD" w:rsidP="00E13C64">
            <w:pPr>
              <w:spacing w:line="240" w:lineRule="atLeast"/>
            </w:pPr>
          </w:p>
          <w:p w14:paraId="21A11056" w14:textId="77777777" w:rsidR="005E3CBD" w:rsidRDefault="005E3CBD" w:rsidP="00E13C64">
            <w:pPr>
              <w:spacing w:line="240" w:lineRule="atLeast"/>
            </w:pPr>
          </w:p>
          <w:p w14:paraId="036D0AF2" w14:textId="77777777" w:rsidR="005E3CBD" w:rsidRDefault="005E3CBD" w:rsidP="00E13C64">
            <w:pPr>
              <w:spacing w:line="240" w:lineRule="atLeast"/>
            </w:pPr>
          </w:p>
          <w:p w14:paraId="683ADB3D" w14:textId="77777777" w:rsidR="005E3CBD" w:rsidRDefault="005E3CBD" w:rsidP="00E13C64">
            <w:pPr>
              <w:spacing w:line="240" w:lineRule="atLeast"/>
            </w:pPr>
          </w:p>
          <w:p w14:paraId="67C226B8" w14:textId="77777777" w:rsidR="005E3CBD" w:rsidRDefault="005E3CBD" w:rsidP="00E13C64">
            <w:pPr>
              <w:spacing w:line="240" w:lineRule="atLeast"/>
            </w:pPr>
          </w:p>
          <w:p w14:paraId="41CCC609" w14:textId="220F2865" w:rsidR="005E3CBD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4560" behindDoc="0" locked="0" layoutInCell="1" allowOverlap="1" wp14:anchorId="49F13682" wp14:editId="3B209EB1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161925</wp:posOffset>
                      </wp:positionV>
                      <wp:extent cx="692150" cy="953135"/>
                      <wp:effectExtent l="0" t="0" r="6350" b="0"/>
                      <wp:wrapNone/>
                      <wp:docPr id="1895436915" name="Gruppieren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50854" y="1172872"/>
                                <a:chExt cx="692268" cy="953605"/>
                              </a:xfrm>
                            </wpg:grpSpPr>
                            <wps:wsp>
                              <wps:cNvPr id="1601090752" name="Textfeld 3"/>
                              <wps:cNvSpPr txBox="1"/>
                              <wps:spPr>
                                <a:xfrm>
                                  <a:off x="1913072" y="146881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7A7C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11607143" name="Textfeld 3"/>
                              <wps:cNvSpPr txBox="1"/>
                              <wps:spPr>
                                <a:xfrm>
                                  <a:off x="1911116" y="166295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A5F3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302666" name="Gerade Verbindung 338302666"/>
                              <wps:cNvCnPr>
                                <a:cxnSpLocks/>
                              </wps:cNvCnPr>
                              <wps:spPr>
                                <a:xfrm>
                                  <a:off x="1923290" y="165827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09632876" name="Gruppieren 709632876"/>
                              <wpg:cNvGrpSpPr/>
                              <wpg:grpSpPr>
                                <a:xfrm>
                                  <a:off x="1450854" y="1463625"/>
                                  <a:ext cx="232006" cy="365632"/>
                                  <a:chOff x="1450854" y="1463620"/>
                                  <a:chExt cx="232011" cy="365919"/>
                                </a:xfrm>
                              </wpg:grpSpPr>
                              <wps:wsp>
                                <wps:cNvPr id="731392871" name="Textfeld 3"/>
                                <wps:cNvSpPr txBox="1"/>
                                <wps:spPr>
                                  <a:xfrm>
                                    <a:off x="1452900" y="146362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8B4BF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848355" name="Textfeld 3"/>
                                <wps:cNvSpPr txBox="1"/>
                                <wps:spPr>
                                  <a:xfrm>
                                    <a:off x="1450854" y="166597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362EA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732361" name="Gerade Verbindung 99573236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494859" y="165305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70989622" name="Textfeld 398"/>
                              <wps:cNvSpPr txBox="1"/>
                              <wps:spPr>
                                <a:xfrm>
                                  <a:off x="1714021" y="151757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B5827C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5059209" name="Grafik 905059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9831" y="191053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2740730" name="Freihandform 842740730"/>
                              <wps:cNvSpPr/>
                              <wps:spPr>
                                <a:xfrm>
                                  <a:off x="1596305" y="137238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0039035" name="Grafik 3000390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8078" y="117287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3941525" name="Freihandform 1773941525"/>
                              <wps:cNvSpPr/>
                              <wps:spPr>
                                <a:xfrm flipV="1">
                                  <a:off x="1592184" y="182973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F13682" id="Gruppieren 98" o:spid="_x0000_s1609" style="position:absolute;margin-left:117.1pt;margin-top:12.75pt;width:54.5pt;height:75.05pt;z-index:253634560" coordorigin="14508,11728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">
                      <v:shape id="Textfeld 3" o:spid="_x0000_s1610" type="#_x0000_t202" style="position:absolute;left:19130;top:14688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F57A7C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611" type="#_x0000_t202" style="position:absolute;left:19111;top:16629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3BA5F3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338302666" o:spid="_x0000_s1612" style="position:absolute;visibility:visible;mso-wrap-style:square" from="19232,16582" to="21309,165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709632876" o:spid="_x0000_s1613" style="position:absolute;left:14508;top:14636;width:2320;height:3656" coordorigin="14508,14636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">
                        <v:shape id="Textfeld 3" o:spid="_x0000_s1614" type="#_x0000_t202" style="position:absolute;left:14529;top:14636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8B4BF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15" type="#_x0000_t202" style="position:absolute;left:14508;top:1665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3362EA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95732361" o:spid="_x0000_s1616" style="position:absolute;visibility:visible;mso-wrap-style:square" from="14948,16530" to="16388,165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17" type="#_x0000_t202" style="position:absolute;left:17140;top:15175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7B5827C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905059209" o:spid="_x0000_s1618" type="#_x0000_t75" style="position:absolute;left:16298;top:19105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842740730" o:spid="_x0000_s1619" style="position:absolute;left:15963;top:1372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300039035" o:spid="_x0000_s1620" type="#_x0000_t75" style="position:absolute;left:16280;top:11728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773941525" o:spid="_x0000_s1621" style="position:absolute;left:15921;top:18297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5584" behindDoc="0" locked="0" layoutInCell="1" allowOverlap="1" wp14:anchorId="305CFCF6" wp14:editId="0D240D58">
                      <wp:simplePos x="0" y="0"/>
                      <wp:positionH relativeFrom="column">
                        <wp:posOffset>2543310</wp:posOffset>
                      </wp:positionH>
                      <wp:positionV relativeFrom="paragraph">
                        <wp:posOffset>154305</wp:posOffset>
                      </wp:positionV>
                      <wp:extent cx="1198880" cy="959485"/>
                      <wp:effectExtent l="0" t="0" r="7620" b="5715"/>
                      <wp:wrapNone/>
                      <wp:docPr id="2060600909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487929" y="1165660"/>
                                <a:chExt cx="1198908" cy="960874"/>
                              </a:xfrm>
                            </wpg:grpSpPr>
                            <wps:wsp>
                              <wps:cNvPr id="1059031593" name="Textfeld 3"/>
                              <wps:cNvSpPr txBox="1"/>
                              <wps:spPr>
                                <a:xfrm>
                                  <a:off x="2950235" y="1462439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DC868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8647254" name="Textfeld 3"/>
                              <wps:cNvSpPr txBox="1"/>
                              <wps:spPr>
                                <a:xfrm>
                                  <a:off x="2948201" y="165678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6822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1026772" name="Gerade Verbindung 1731026772"/>
                              <wps:cNvCnPr>
                                <a:cxnSpLocks/>
                              </wps:cNvCnPr>
                              <wps:spPr>
                                <a:xfrm>
                                  <a:off x="2960375" y="165209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10334088" name="Gruppieren 410334088"/>
                              <wpg:cNvGrpSpPr/>
                              <wpg:grpSpPr>
                                <a:xfrm>
                                  <a:off x="2487929" y="1457237"/>
                                  <a:ext cx="232011" cy="365968"/>
                                  <a:chOff x="2487929" y="1457237"/>
                                  <a:chExt cx="232011" cy="365968"/>
                                </a:xfrm>
                              </wpg:grpSpPr>
                              <wps:wsp>
                                <wps:cNvPr id="1160260542" name="Textfeld 3"/>
                                <wps:cNvSpPr txBox="1"/>
                                <wps:spPr>
                                  <a:xfrm>
                                    <a:off x="2489975" y="1457237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EA555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6312390" name="Textfeld 3"/>
                                <wps:cNvSpPr txBox="1"/>
                                <wps:spPr>
                                  <a:xfrm>
                                    <a:off x="2487929" y="16596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6FDFC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4160164" name="Gerade Verbindung 124416016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531934" y="164671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50450108" name="Textfeld 398"/>
                              <wps:cNvSpPr txBox="1"/>
                              <wps:spPr>
                                <a:xfrm>
                                  <a:off x="2751102" y="151128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FEB1C9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710470" name="Grafik 1527104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6910" y="190455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695639" name="Freihandform 546695639"/>
                              <wps:cNvSpPr/>
                              <wps:spPr>
                                <a:xfrm>
                                  <a:off x="2633383" y="1365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39124950" name="Grafik 3391249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5157" y="116630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504199" name="Freihandform 1034504199"/>
                              <wps:cNvSpPr/>
                              <wps:spPr>
                                <a:xfrm flipV="1">
                                  <a:off x="2629262" y="182368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27963224" name="Textfeld 3"/>
                              <wps:cNvSpPr txBox="1"/>
                              <wps:spPr>
                                <a:xfrm>
                                  <a:off x="3456847" y="147492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F1649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379664" name="Textfeld 3"/>
                              <wps:cNvSpPr txBox="1"/>
                              <wps:spPr>
                                <a:xfrm>
                                  <a:off x="3454826" y="166913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AD78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113289" name="Gerade Verbindung 2031113289"/>
                              <wps:cNvCnPr>
                                <a:cxnSpLocks/>
                              </wps:cNvCnPr>
                              <wps:spPr>
                                <a:xfrm>
                                  <a:off x="3467000" y="166445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5593604" name="Textfeld 398"/>
                              <wps:cNvSpPr txBox="1"/>
                              <wps:spPr>
                                <a:xfrm>
                                  <a:off x="3257727" y="151715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B747F0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4418583" name="Grafik 18344185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9476" y="191042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633629" name="Freihandform 1266633629"/>
                              <wps:cNvSpPr/>
                              <wps:spPr>
                                <a:xfrm>
                                  <a:off x="3140008" y="137833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24095367" name="Grafik 3240953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7723" y="116566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004667" name="Freihandform 971004667"/>
                              <wps:cNvSpPr/>
                              <wps:spPr>
                                <a:xfrm flipV="1">
                                  <a:off x="3135887" y="183604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5CFCF6" id="Gruppieren 124" o:spid="_x0000_s1622" style="position:absolute;margin-left:200.25pt;margin-top:12.15pt;width:94.4pt;height:75.55pt;z-index:253635584" coordorigin="24879,11656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">
                      <v:shape id="Textfeld 3" o:spid="_x0000_s1623" type="#_x0000_t202" style="position:absolute;left:29502;top:1462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E4DC868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feld 3" o:spid="_x0000_s1624" type="#_x0000_t202" style="position:absolute;left:29482;top:16567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16822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line id="Gerade Verbindung 1731026772" o:spid="_x0000_s1625" style="position:absolute;visibility:visible;mso-wrap-style:square" from="29603,16520" to="31680,16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410334088" o:spid="_x0000_s1626" style="position:absolute;left:24879;top:14572;width:2320;height:3660" coordorigin="24879,14572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">
                        <v:shape id="Textfeld 3" o:spid="_x0000_s1627" type="#_x0000_t202" style="position:absolute;left:24899;top:14572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5EA555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28" type="#_x0000_t202" style="position:absolute;left:24879;top:165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06FDFC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244160164" o:spid="_x0000_s1629" style="position:absolute;visibility:visible;mso-wrap-style:square" from="25319,16467" to="26759,16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30" type="#_x0000_t202" style="position:absolute;left:27511;top:15112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AFEB1C9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2710470" o:spid="_x0000_s1631" type="#_x0000_t75" style="position:absolute;left:26669;top:19045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Freihandform 546695639" o:spid="_x0000_s1632" style="position:absolute;left:26333;top:13659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39124950" o:spid="_x0000_s1633" type="#_x0000_t75" style="position:absolute;left:26651;top:11663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034504199" o:spid="_x0000_s1634" style="position:absolute;left:26292;top:18236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635" type="#_x0000_t202" style="position:absolute;left:34568;top:1474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8F1649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36" type="#_x0000_t202" style="position:absolute;left:34548;top:1669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1CAD78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2031113289" o:spid="_x0000_s1637" style="position:absolute;visibility:visible;mso-wrap-style:square" from="34670,16644" to="36746,166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638" type="#_x0000_t202" style="position:absolute;left:32577;top:1517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39B747F0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834418583" o:spid="_x0000_s1639" type="#_x0000_t75" style="position:absolute;left:31994;top:19104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266633629" o:spid="_x0000_s1640" style="position:absolute;left:31400;top:1378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24095367" o:spid="_x0000_s1641" type="#_x0000_t75" style="position:absolute;left:31977;top:1165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971004667" o:spid="_x0000_s1642" style="position:absolute;left:31358;top:1836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</w:p>
          <w:p w14:paraId="19DB6236" w14:textId="77777777" w:rsidR="005E3CBD" w:rsidRDefault="005E3CBD" w:rsidP="00E13C64">
            <w:pPr>
              <w:spacing w:line="240" w:lineRule="atLeast"/>
            </w:pPr>
          </w:p>
          <w:p w14:paraId="6E64ECD5" w14:textId="77777777" w:rsidR="005E3CBD" w:rsidRDefault="005E3CBD" w:rsidP="00E13C64">
            <w:pPr>
              <w:spacing w:line="240" w:lineRule="atLeast"/>
            </w:pPr>
          </w:p>
          <w:p w14:paraId="64E1BE23" w14:textId="77777777" w:rsidR="005E3CBD" w:rsidRDefault="005E3CBD" w:rsidP="00E13C64">
            <w:pPr>
              <w:spacing w:line="240" w:lineRule="atLeast"/>
            </w:pPr>
          </w:p>
          <w:p w14:paraId="4532AC6F" w14:textId="77777777" w:rsidR="005E3CBD" w:rsidRDefault="005E3CBD" w:rsidP="00E13C64">
            <w:pPr>
              <w:spacing w:line="240" w:lineRule="atLeast"/>
            </w:pPr>
          </w:p>
          <w:p w14:paraId="65A5E40F" w14:textId="77777777" w:rsidR="005E3CBD" w:rsidRDefault="005E3CBD" w:rsidP="00E13C64">
            <w:pPr>
              <w:spacing w:line="240" w:lineRule="atLeast"/>
            </w:pPr>
          </w:p>
          <w:p w14:paraId="15113CB3" w14:textId="77777777" w:rsidR="005E3CBD" w:rsidRDefault="005E3CBD" w:rsidP="00E13C64">
            <w:pPr>
              <w:spacing w:line="240" w:lineRule="atLeast"/>
            </w:pPr>
          </w:p>
          <w:p w14:paraId="2C0B7EB7" w14:textId="407E8F1A" w:rsidR="005E3CBD" w:rsidRPr="00D53CEA" w:rsidRDefault="005E3CBD" w:rsidP="00E13C64">
            <w:pPr>
              <w:spacing w:line="240" w:lineRule="atLeast"/>
            </w:pPr>
          </w:p>
        </w:tc>
      </w:tr>
      <w:tr w:rsidR="007521B2" w14:paraId="548C1491" w14:textId="77777777" w:rsidTr="00F35682">
        <w:tc>
          <w:tcPr>
            <w:tcW w:w="709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506" w:type="dxa"/>
          </w:tcPr>
          <w:p w14:paraId="0A89FB1E" w14:textId="6198F38C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F35682">
        <w:trPr>
          <w:trHeight w:val="334"/>
        </w:trPr>
        <w:tc>
          <w:tcPr>
            <w:tcW w:w="709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3B7DAA11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50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0BD9CEAB" w:rsidR="00486CA9" w:rsidRDefault="00486CA9" w:rsidP="00E13C64">
      <w:pPr>
        <w:spacing w:line="240" w:lineRule="atLeast"/>
      </w:pP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  <w:gridCol w:w="427"/>
      </w:tblGrid>
      <w:tr w:rsidR="00FC523B" w14:paraId="0F443DEF" w14:textId="77777777" w:rsidTr="005E3CBD">
        <w:tc>
          <w:tcPr>
            <w:tcW w:w="709" w:type="dxa"/>
          </w:tcPr>
          <w:p w14:paraId="73FE2AA3" w14:textId="77777777" w:rsidR="00FC523B" w:rsidRDefault="00FC523B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931" w:type="dxa"/>
            <w:gridSpan w:val="3"/>
          </w:tcPr>
          <w:p w14:paraId="78B69377" w14:textId="3368BDE7" w:rsidR="00FC523B" w:rsidRPr="008026EF" w:rsidRDefault="00FC523B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FC523B" w14:paraId="5B721C8F" w14:textId="77777777" w:rsidTr="005E3CBD">
        <w:trPr>
          <w:trHeight w:val="20"/>
        </w:trPr>
        <w:tc>
          <w:tcPr>
            <w:tcW w:w="709" w:type="dxa"/>
          </w:tcPr>
          <w:p w14:paraId="321A333E" w14:textId="425E7167" w:rsidR="00FC523B" w:rsidRDefault="00FC523B" w:rsidP="00E13C64">
            <w:pPr>
              <w:spacing w:line="240" w:lineRule="atLeast"/>
            </w:pPr>
          </w:p>
          <w:p w14:paraId="16BDFFC6" w14:textId="77777777" w:rsidR="00FC523B" w:rsidRDefault="00FC523B" w:rsidP="00E13C64">
            <w:pPr>
              <w:spacing w:line="240" w:lineRule="atLeast"/>
            </w:pPr>
          </w:p>
          <w:p w14:paraId="2516A0F0" w14:textId="77777777" w:rsidR="00FC523B" w:rsidRDefault="00FC523B" w:rsidP="00E13C64">
            <w:pPr>
              <w:spacing w:line="240" w:lineRule="atLeast"/>
            </w:pPr>
          </w:p>
          <w:p w14:paraId="6B29C871" w14:textId="77777777" w:rsidR="00FC523B" w:rsidRDefault="00FC523B" w:rsidP="00E13C64">
            <w:pPr>
              <w:spacing w:line="240" w:lineRule="atLeast"/>
            </w:pPr>
          </w:p>
          <w:p w14:paraId="16AD9AFD" w14:textId="77777777" w:rsidR="00FC523B" w:rsidRDefault="00FC523B" w:rsidP="00E13C64">
            <w:pPr>
              <w:spacing w:line="240" w:lineRule="atLeast"/>
            </w:pPr>
          </w:p>
          <w:p w14:paraId="62059585" w14:textId="77777777" w:rsidR="00FC523B" w:rsidRDefault="00FC523B" w:rsidP="00E13C64">
            <w:pPr>
              <w:spacing w:line="240" w:lineRule="atLeast"/>
            </w:pPr>
          </w:p>
          <w:p w14:paraId="14F74ABB" w14:textId="77777777" w:rsidR="00FC523B" w:rsidRDefault="00FC523B" w:rsidP="00E13C64">
            <w:pPr>
              <w:spacing w:line="240" w:lineRule="atLeast"/>
            </w:pPr>
          </w:p>
          <w:p w14:paraId="4808BD7C" w14:textId="78F8AC5B" w:rsidR="00FC523B" w:rsidRDefault="00FC523B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63AC5B2B" w14:textId="77777777" w:rsidR="00FC523B" w:rsidRDefault="00FC523B" w:rsidP="0069100A">
            <w:pPr>
              <w:spacing w:line="240" w:lineRule="atLeast"/>
              <w:ind w:left="386"/>
              <w:rPr>
                <w:noProof/>
                <w14:ligatures w14:val="standardContextual"/>
              </w:rPr>
            </w:pPr>
          </w:p>
        </w:tc>
        <w:tc>
          <w:tcPr>
            <w:tcW w:w="8506" w:type="dxa"/>
            <w:gridSpan w:val="2"/>
          </w:tcPr>
          <w:p w14:paraId="2572CFB7" w14:textId="0D74278B" w:rsidR="00FC523B" w:rsidRDefault="00FC523B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36838B68" wp14:editId="1714AE9A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FC523B" w:rsidRPr="008C3B54" w:rsidRDefault="00FC523B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643" style="position:absolute;left:0;text-align:left;margin-left:365.45pt;margin-top:64.9pt;width:50.85pt;height:56.9pt;z-index:25348096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">
                      <v:shape id="Grafik 6" o:spid="_x0000_s1644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">
                        <v:imagedata r:id="rId30" o:title="" chromakey="white"/>
                      </v:shape>
                      <v:shape id="_x0000_s1645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0F5DF5" w14:textId="77777777" w:rsidR="00FC523B" w:rsidRPr="008C3B54" w:rsidRDefault="00FC523B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18D3009F" wp14:editId="53215714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0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4B4101" id="Gruppieren 22126" o:spid="_x0000_s1026" style="position:absolute;margin-left:286.85pt;margin-top:.05pt;width:58.85pt;height:103.65pt;z-index:253478912;mso-position-horizontal-relative:margin;mso-position-vertical-relative:margin;mso-width-relative:margin;mso-height-relative:margin" coordorigin="32663,903" coordsize="7473,13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CVAAAAAQAAAJUAAAABAAKgAgAEAAAAAQAAAFWgAwAEAAAAAQAAAJIAAAAA/9sAQwAB&#10;AQEBAQEBAQEBAQEBAQEBAQEBAQEBAQEBAQEBAQEBAQEBAQEBAQEBAQEBAQEBAQEBAQEBAQEBAQEB&#10;AQEBAQEB/9sAQwEBAQEBAQEBAQEBAQEBAQEBAQEBAQEBAQEBAQEBAQEBAQEBAQEBAQEBAQEBAQEB&#10;AQEBAQEBAQEBAQEBAQEBAQEB/8AAEQgAkgBV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JQAAAABAAAAlAAAAAEAAqACAAQAAAABAAAAhqADAAQAAAABAAAARgAAAAD/2wBD&#10;AAEBAQEBAQEBAQEBAQEBAQEBAQEBAQEBAQEBAQEBAQEBAQEBAQEBAQEBAQEBAQEBAQEBAQEBAQEB&#10;AQEBAQEBAQH/2wBDAQEBAQEBAQEBAQEBAQEBAQEBAQEBAQEBAQEBAQEBAQEBAQEBAQEBAQEBAQEB&#10;AQEBAQEBAQEBAQEBAQEBAQEBAQH/wAARCABGAIY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">
                        <v:imagedata r:id="rId94" o:title="" recolortarget="#16363b [1444]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">
                        <v:imagedata r:id="rId95" o:title="" recolortarget="#16363b [1444]"/>
                      </v:shape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9936" behindDoc="0" locked="0" layoutInCell="1" allowOverlap="1" wp14:anchorId="4F141B97" wp14:editId="41167F0B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FC523B" w:rsidRDefault="00FC523B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FC523B" w:rsidRPr="00314CE0" w:rsidRDefault="00FC523B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646" style="position:absolute;left:0;text-align:left;margin-left:331.25pt;margin-top:6.05pt;width:106.1pt;height:72.35pt;z-index:253479936;mso-width-relative:margin;mso-height-relative:margin" coordorigin="2186,-295" coordsize="13476,9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">
                      <v:shape id="_x0000_s1647" type="#_x0000_t106" style="position:absolute;left:2186;top:-295;width:13477;height:7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&#13;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FC523B" w:rsidRDefault="00FC523B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648" type="#_x0000_t202" style="position:absolute;left:3371;top:837;width:12292;height:8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" filled="f" stroked="f">
                        <v:textbox>
                          <w:txbxContent>
                            <w:p w14:paraId="2A59054F" w14:textId="44A9886A" w:rsidR="00FC523B" w:rsidRPr="00314CE0" w:rsidRDefault="00FC523B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B98EE7" wp14:editId="545C6F67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9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FC523B" w:rsidRDefault="00FC523B" w:rsidP="00E13C64">
            <w:pPr>
              <w:spacing w:line="240" w:lineRule="atLeast"/>
            </w:pPr>
          </w:p>
          <w:p w14:paraId="4A1D271B" w14:textId="32914169" w:rsidR="00FC523B" w:rsidRPr="00D53CEA" w:rsidRDefault="00FC523B" w:rsidP="00E13C64">
            <w:pPr>
              <w:spacing w:line="240" w:lineRule="atLeast"/>
            </w:pPr>
          </w:p>
        </w:tc>
      </w:tr>
      <w:tr w:rsidR="008E1F58" w14:paraId="70C2D87B" w14:textId="77777777" w:rsidTr="005E3CBD">
        <w:trPr>
          <w:trHeight w:val="860"/>
        </w:trPr>
        <w:tc>
          <w:tcPr>
            <w:tcW w:w="709" w:type="dxa"/>
          </w:tcPr>
          <w:p w14:paraId="17F2DA22" w14:textId="6B9CD962" w:rsidR="00FC523B" w:rsidRPr="00A42631" w:rsidRDefault="00FC523B" w:rsidP="00A42631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>
              <w:rPr>
                <w:noProof/>
              </w:rPr>
              <w:drawing>
                <wp:inline distT="0" distB="0" distL="0" distR="0" wp14:anchorId="7B4C6435" wp14:editId="6FC5AA52">
                  <wp:extent cx="360000" cy="272386"/>
                  <wp:effectExtent l="0" t="0" r="254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FE01EA" w14:textId="61CF4B73" w:rsidR="00FC523B" w:rsidRPr="00A42631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 w:rsidRPr="00A42631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506" w:type="dxa"/>
            <w:gridSpan w:val="2"/>
          </w:tcPr>
          <w:p w14:paraId="405914BD" w14:textId="663276A2" w:rsidR="00FC523B" w:rsidRDefault="00FC523B" w:rsidP="00A42631">
            <w:pPr>
              <w:spacing w:line="240" w:lineRule="auto"/>
            </w:pPr>
            <w:r>
              <w:t xml:space="preserve">Vergleiche die Bilder und Rechnungen. </w:t>
            </w:r>
          </w:p>
          <w:p w14:paraId="56AEB9CB" w14:textId="3653D0CB" w:rsidR="00FC523B" w:rsidRPr="00A42631" w:rsidRDefault="00FC523B" w:rsidP="00A42631">
            <w:pPr>
              <w:spacing w:line="240" w:lineRule="auto"/>
            </w:pPr>
            <w:r>
              <w:t>Erkläre Leonie, warum Erweitern und Malnehmen nicht dasselbe ist.</w:t>
            </w:r>
          </w:p>
        </w:tc>
      </w:tr>
      <w:tr w:rsidR="00FC523B" w14:paraId="0E0AAB32" w14:textId="77777777" w:rsidTr="005E3CBD">
        <w:trPr>
          <w:trHeight w:val="624"/>
        </w:trPr>
        <w:tc>
          <w:tcPr>
            <w:tcW w:w="709" w:type="dxa"/>
          </w:tcPr>
          <w:p w14:paraId="65E05BF2" w14:textId="798CDB8B" w:rsidR="00FC523B" w:rsidRPr="00FC523B" w:rsidRDefault="00FC523B" w:rsidP="00FC523B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BCF4C66" wp14:editId="75D87DB1">
                  <wp:extent cx="287640" cy="338400"/>
                  <wp:effectExtent l="0" t="0" r="0" b="508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343957" w14:textId="663A20AE" w:rsidR="00FC523B" w:rsidRPr="00FC523B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>
              <w:rPr>
                <w:b/>
                <w:bCs/>
                <w:color w:val="327A86" w:themeColor="text2"/>
              </w:rPr>
              <w:t>b)</w:t>
            </w:r>
          </w:p>
        </w:tc>
        <w:tc>
          <w:tcPr>
            <w:tcW w:w="8506" w:type="dxa"/>
            <w:gridSpan w:val="2"/>
          </w:tcPr>
          <w:p w14:paraId="663DC8D4" w14:textId="77777777" w:rsidR="00FC523B" w:rsidRDefault="00FC523B" w:rsidP="00FC523B">
            <w:pPr>
              <w:spacing w:line="240" w:lineRule="auto"/>
            </w:pPr>
            <w:r>
              <w:t>Schreibe eine Erklärung auf.</w:t>
            </w:r>
          </w:p>
          <w:p w14:paraId="7018E655" w14:textId="77777777" w:rsidR="00FC523B" w:rsidRDefault="00FC523B" w:rsidP="00FC523B">
            <w:pPr>
              <w:spacing w:line="240" w:lineRule="auto"/>
            </w:pP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FC523B" w:rsidRPr="00B43C40" w14:paraId="7E276A7E" w14:textId="77777777" w:rsidTr="00746DD3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62047E6F" w14:textId="77777777" w:rsidR="00FC523B" w:rsidRDefault="00FC523B" w:rsidP="00FC523B">
                  <w:pPr>
                    <w:spacing w:line="240" w:lineRule="atLeast"/>
                  </w:pPr>
                </w:p>
                <w:p w14:paraId="617347DB" w14:textId="77777777" w:rsidR="00FC523B" w:rsidRDefault="00FC523B" w:rsidP="00FC523B">
                  <w:pPr>
                    <w:spacing w:line="240" w:lineRule="atLeast"/>
                  </w:pPr>
                </w:p>
                <w:p w14:paraId="1E988D1A" w14:textId="77777777" w:rsidR="00FC523B" w:rsidRDefault="00FC523B" w:rsidP="00FC523B">
                  <w:pPr>
                    <w:spacing w:line="240" w:lineRule="atLeast"/>
                  </w:pPr>
                </w:p>
                <w:p w14:paraId="5D69F18A" w14:textId="77777777" w:rsidR="00FC523B" w:rsidRDefault="00FC523B" w:rsidP="00FC523B">
                  <w:pPr>
                    <w:spacing w:line="240" w:lineRule="atLeast"/>
                  </w:pPr>
                </w:p>
                <w:p w14:paraId="446425D5" w14:textId="77777777" w:rsidR="00FC523B" w:rsidRDefault="00FC523B" w:rsidP="00FC523B">
                  <w:pPr>
                    <w:spacing w:line="240" w:lineRule="atLeast"/>
                  </w:pPr>
                </w:p>
                <w:p w14:paraId="510C2908" w14:textId="77777777" w:rsidR="00FC523B" w:rsidRDefault="00FC523B" w:rsidP="00FC523B">
                  <w:pPr>
                    <w:spacing w:line="240" w:lineRule="atLeast"/>
                  </w:pPr>
                </w:p>
                <w:p w14:paraId="5A8EEAC7" w14:textId="77777777" w:rsidR="00FC523B" w:rsidRDefault="00FC523B" w:rsidP="00FC523B">
                  <w:pPr>
                    <w:spacing w:line="240" w:lineRule="atLeast"/>
                  </w:pPr>
                </w:p>
                <w:p w14:paraId="37D1AA16" w14:textId="77777777" w:rsidR="00FC523B" w:rsidRDefault="00FC523B" w:rsidP="00FC523B">
                  <w:pPr>
                    <w:spacing w:line="240" w:lineRule="atLeast"/>
                  </w:pPr>
                </w:p>
                <w:p w14:paraId="0176E703" w14:textId="77777777" w:rsidR="00FC523B" w:rsidRDefault="00FC523B" w:rsidP="00FC523B">
                  <w:pPr>
                    <w:spacing w:line="240" w:lineRule="atLeast"/>
                  </w:pPr>
                </w:p>
                <w:p w14:paraId="49890979" w14:textId="77777777" w:rsidR="00FC523B" w:rsidRDefault="00FC523B" w:rsidP="00FC523B">
                  <w:pPr>
                    <w:spacing w:line="240" w:lineRule="atLeast"/>
                  </w:pPr>
                </w:p>
                <w:p w14:paraId="293D475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2EE5C3F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3F9CD1BF" w14:textId="77777777" w:rsidR="00FC523B" w:rsidRPr="00B43C40" w:rsidRDefault="00FC523B" w:rsidP="00FC523B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FC523B" w14:paraId="6C1ED2B8" w14:textId="77777777" w:rsidTr="00746DD3">
              <w:trPr>
                <w:trHeight w:val="262"/>
              </w:trPr>
              <w:tc>
                <w:tcPr>
                  <w:tcW w:w="4775" w:type="dxa"/>
                  <w:vMerge/>
                </w:tcPr>
                <w:p w14:paraId="492D695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6E30364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4A9E4629" w14:textId="77777777" w:rsidR="00FC523B" w:rsidRDefault="00FC523B" w:rsidP="00FC523B">
                  <w:pPr>
                    <w:pStyle w:val="Listenabsatz"/>
                  </w:pPr>
                  <w:r>
                    <w:t>… ist nicht dasselbe, weil …</w:t>
                  </w:r>
                </w:p>
                <w:p w14:paraId="34F67820" w14:textId="77777777" w:rsidR="00FC523B" w:rsidRDefault="00FC523B" w:rsidP="00FC523B">
                  <w:pPr>
                    <w:pStyle w:val="Listenabsatz"/>
                  </w:pPr>
                  <w:r>
                    <w:t>Die Einteilung der Streifen …</w:t>
                  </w:r>
                </w:p>
                <w:p w14:paraId="6E6B264F" w14:textId="77777777" w:rsidR="00FC523B" w:rsidRDefault="00FC523B" w:rsidP="00FC523B">
                  <w:pPr>
                    <w:pStyle w:val="Listenabsatz"/>
                  </w:pPr>
                  <w:r>
                    <w:t>Beim Erweitern …</w:t>
                  </w:r>
                </w:p>
                <w:p w14:paraId="1FA997DE" w14:textId="77777777" w:rsidR="00FC523B" w:rsidRDefault="00FC523B" w:rsidP="00FC523B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4833DA2B" w14:textId="77777777" w:rsidR="00FC523B" w:rsidRDefault="00FC523B" w:rsidP="00FC523B">
                  <w:pPr>
                    <w:pStyle w:val="Listenabsatz"/>
                  </w:pPr>
                  <w:r>
                    <w:t>Beim Malnehmen …</w:t>
                  </w:r>
                </w:p>
                <w:p w14:paraId="08457825" w14:textId="77777777" w:rsidR="00FC523B" w:rsidRDefault="00FC523B" w:rsidP="00FC523B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D88A40F" w14:textId="79166E59" w:rsidR="00FC523B" w:rsidRDefault="00FC523B" w:rsidP="00FC523B">
            <w:pPr>
              <w:spacing w:line="240" w:lineRule="auto"/>
            </w:pPr>
          </w:p>
        </w:tc>
      </w:tr>
      <w:tr w:rsidR="00330FD6" w:rsidRPr="00442BEF" w14:paraId="1054F118" w14:textId="77777777" w:rsidTr="005E3CBD">
        <w:trPr>
          <w:gridAfter w:val="1"/>
          <w:wAfter w:w="426" w:type="dxa"/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29A93C24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2C5D3934" w:rsidR="00330FD6" w:rsidRDefault="006A412E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1728" behindDoc="0" locked="0" layoutInCell="1" allowOverlap="1" wp14:anchorId="4D4734DA" wp14:editId="6362536E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112395</wp:posOffset>
                      </wp:positionV>
                      <wp:extent cx="702310" cy="1028065"/>
                      <wp:effectExtent l="0" t="0" r="0" b="0"/>
                      <wp:wrapNone/>
                      <wp:docPr id="299" name="Gruppieren 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F45D3F-537D-1431-E554-ADE39CFEC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8065"/>
                                <a:chOff x="3048000" y="-22908"/>
                                <a:chExt cx="702882" cy="1029031"/>
                              </a:xfrm>
                            </wpg:grpSpPr>
                            <wpg:grpSp>
                              <wpg:cNvPr id="17595266" name="Gruppieren 17595266">
                                <a:extLst>
                                  <a:ext uri="{FF2B5EF4-FFF2-40B4-BE49-F238E27FC236}">
                                    <a16:creationId xmlns:a16="http://schemas.microsoft.com/office/drawing/2014/main" id="{A519DECC-A0F6-E6F6-C5A1-E5B3A85195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8000" y="190075"/>
                                  <a:ext cx="692268" cy="594406"/>
                                  <a:chOff x="3048000" y="190075"/>
                                  <a:chExt cx="692268" cy="594406"/>
                                </a:xfrm>
                              </wpg:grpSpPr>
                              <wps:wsp>
                                <wps:cNvPr id="42063118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DBA757C-52DA-79AD-AC21-2C089459D51E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992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3079C1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571044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4A73088-F6CB-86E3-E72C-91387C6333F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826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DE23E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9025444" name="Gerade Verbindung 1169025444">
                                  <a:extLst>
                                    <a:ext uri="{FF2B5EF4-FFF2-40B4-BE49-F238E27FC236}">
                                      <a16:creationId xmlns:a16="http://schemas.microsoft.com/office/drawing/2014/main" id="{62DABC6F-50F8-3848-2731-EC87F6BE11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52043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53000871" name="Gruppieren 1353000871">
                                  <a:extLst>
                                    <a:ext uri="{FF2B5EF4-FFF2-40B4-BE49-F238E27FC236}">
                                      <a16:creationId xmlns:a16="http://schemas.microsoft.com/office/drawing/2014/main" id="{2DB6DC2B-CA30-13F4-EDD9-1DCD1E06644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48000" y="303916"/>
                                    <a:ext cx="232006" cy="365622"/>
                                    <a:chOff x="3048000" y="303915"/>
                                    <a:chExt cx="232011" cy="365909"/>
                                  </a:xfrm>
                                </wpg:grpSpPr>
                                <wps:wsp>
                                  <wps:cNvPr id="211868693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301AE27-6174-67C9-E8AB-4636979B046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5004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4F37BF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421599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C756465C-9071-6414-ABA3-1A4BB9B04B7F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4800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B0B5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6387263" name="Gerade Verbindung 1166387263">
                                    <a:extLst>
                                      <a:ext uri="{FF2B5EF4-FFF2-40B4-BE49-F238E27FC236}">
                                        <a16:creationId xmlns:a16="http://schemas.microsoft.com/office/drawing/2014/main" id="{6B3804BD-8B2B-D5CA-DEFF-4AB12A7040D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09200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5237697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8DE26EB-9C15-DB1A-8954-346AEFE69D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116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F3BB7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8423710" name="Freihandform 1818423710">
                                  <a:extLst>
                                    <a:ext uri="{FF2B5EF4-FFF2-40B4-BE49-F238E27FC236}">
                                      <a16:creationId xmlns:a16="http://schemas.microsoft.com/office/drawing/2014/main" id="{B7489F75-E7B0-FD88-9F3D-2F2CC4E078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9345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0186008" name="Freihandform 980186008">
                                  <a:extLst>
                                    <a:ext uri="{FF2B5EF4-FFF2-40B4-BE49-F238E27FC236}">
                                      <a16:creationId xmlns:a16="http://schemas.microsoft.com/office/drawing/2014/main" id="{C811F5F1-358E-8BF3-E479-01368D2991D3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18933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52231686" name="Textfeld 300">
                                <a:extLst>
                                  <a:ext uri="{FF2B5EF4-FFF2-40B4-BE49-F238E27FC236}">
                                    <a16:creationId xmlns:a16="http://schemas.microsoft.com/office/drawing/2014/main" id="{CDAA1F04-58B7-B1E9-9A4C-50391F3CD4E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29060" y="-2290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4F8EF1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01610" name="Grafik 14201610">
                                  <a:extLst>
                                    <a:ext uri="{FF2B5EF4-FFF2-40B4-BE49-F238E27FC236}">
                                      <a16:creationId xmlns:a16="http://schemas.microsoft.com/office/drawing/2014/main" id="{17465F6B-E157-284A-7755-555A18FF6F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166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1068154" name="Grafik 2141068154">
                                  <a:extLst>
                                    <a:ext uri="{FF2B5EF4-FFF2-40B4-BE49-F238E27FC236}">
                                      <a16:creationId xmlns:a16="http://schemas.microsoft.com/office/drawing/2014/main" id="{313B296E-31DF-CF0F-3B15-1798343B57E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759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1630187" name="Textfeld 303">
                                <a:extLst>
                                  <a:ext uri="{FF2B5EF4-FFF2-40B4-BE49-F238E27FC236}">
                                    <a16:creationId xmlns:a16="http://schemas.microsoft.com/office/drawing/2014/main" id="{D40EC69C-DE1A-8E85-B9FE-033F4EC6B4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5951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63B39C0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734DA" id="Gruppieren 298" o:spid="_x0000_s1649" style="position:absolute;margin-left:297.4pt;margin-top:8.85pt;width:55.3pt;height:80.95pt;z-index:253641728;mso-height-relative:margin" coordorigin="30480,-229" coordsize="7028,10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">
                      <v:group id="Gruppieren 17595266" o:spid="_x0000_s1650" style="position:absolute;left:30480;top:1900;width:6922;height:5944" coordorigin="30480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">
                        <v:shape id="Textfeld 3" o:spid="_x0000_s1651" type="#_x0000_t202" style="position:absolute;left:35099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3079C1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52" type="#_x0000_t202" style="position:absolute;left:35082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DE23E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169025444" o:spid="_x0000_s1653" style="position:absolute;visibility:visible;mso-wrap-style:square" from="35204,4985" to="37280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353000871" o:spid="_x0000_s1654" style="position:absolute;left:30480;top:3039;width:2320;height:3656" coordorigin="30480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">
                          <v:shape id="Textfeld 3" o:spid="_x0000_s1655" type="#_x0000_t202" style="position:absolute;left:30500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04F37BF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6" type="#_x0000_t202" style="position:absolute;left:30480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64B0B5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166387263" o:spid="_x0000_s1657" style="position:absolute;visibility:visible;mso-wrap-style:square" from="30920,4933" to="32360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58" type="#_x0000_t202" style="position:absolute;left:33111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27F3BB7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818423710" o:spid="_x0000_s1659" style="position:absolute;left:31934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980186008" o:spid="_x0000_s1660" style="position:absolute;left:31893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300" o:spid="_x0000_s1661" type="#_x0000_t202" style="position:absolute;left:32290;top:-229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34F8EF1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  <v:shape id="Grafik 14201610" o:spid="_x0000_s1662" type="#_x0000_t75" style="position:absolute;left:34816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">
                        <v:imagedata r:id="rId51" o:title="" cropbottom="33944f" cropleft="1f" cropright="2644f" recolortarget="#333 [1446]"/>
                      </v:shape>
                      <v:shape id="Grafik 2141068154" o:spid="_x0000_s1663" type="#_x0000_t75" style="position:absolute;left:34875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303" o:spid="_x0000_s1664" type="#_x0000_t202" style="position:absolute;left:32595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63B39C0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2DE0E7B5" wp14:editId="6F3F1DAC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110990</wp:posOffset>
                      </wp:positionV>
                      <wp:extent cx="702310" cy="1034955"/>
                      <wp:effectExtent l="0" t="0" r="0" b="0"/>
                      <wp:wrapNone/>
                      <wp:docPr id="283" name="Gruppieren 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F3A93-7196-7691-0AC2-29B8E1EBED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34955"/>
                                <a:chOff x="2072640" y="-29396"/>
                                <a:chExt cx="702882" cy="1035519"/>
                              </a:xfrm>
                            </wpg:grpSpPr>
                            <wpg:grpSp>
                              <wpg:cNvPr id="1732489713" name="Gruppieren 1732489713">
                                <a:extLst>
                                  <a:ext uri="{FF2B5EF4-FFF2-40B4-BE49-F238E27FC236}">
                                    <a16:creationId xmlns:a16="http://schemas.microsoft.com/office/drawing/2014/main" id="{F6730FD3-AE58-3E97-965B-2FD6EAA7F86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72640" y="190075"/>
                                  <a:ext cx="692268" cy="594406"/>
                                  <a:chOff x="2072640" y="190075"/>
                                  <a:chExt cx="692268" cy="594406"/>
                                </a:xfrm>
                              </wpg:grpSpPr>
                              <wps:wsp>
                                <wps:cNvPr id="18130514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1ED1942-2FCB-B564-EC44-75BFDD7AC31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456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DCD9D2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563209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C5F2036-D8C8-0322-20D2-D625245751B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290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F39CB3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6975863" name="Gerade Verbindung 1626975863">
                                  <a:extLst>
                                    <a:ext uri="{FF2B5EF4-FFF2-40B4-BE49-F238E27FC236}">
                                      <a16:creationId xmlns:a16="http://schemas.microsoft.com/office/drawing/2014/main" id="{EBF6A7A4-DE6C-EB0C-2F3A-5C307673E4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507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142527578" name="Gruppieren 1142527578">
                                  <a:extLst>
                                    <a:ext uri="{FF2B5EF4-FFF2-40B4-BE49-F238E27FC236}">
                                      <a16:creationId xmlns:a16="http://schemas.microsoft.com/office/drawing/2014/main" id="{6A283767-7AB9-4B7E-9815-CDAA45FDAAE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72640" y="303916"/>
                                    <a:ext cx="232006" cy="365622"/>
                                    <a:chOff x="2072640" y="303915"/>
                                    <a:chExt cx="232011" cy="365909"/>
                                  </a:xfrm>
                                </wpg:grpSpPr>
                                <wps:wsp>
                                  <wps:cNvPr id="20595227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CE59AC4-A790-C072-2A5B-EA03226037B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468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E43F2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258693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3C0BF7A-8702-DE33-8912-9B588C5BF39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264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14C9C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5640908" name="Gerade Verbindung 2135640908">
                                    <a:extLst>
                                      <a:ext uri="{FF2B5EF4-FFF2-40B4-BE49-F238E27FC236}">
                                        <a16:creationId xmlns:a16="http://schemas.microsoft.com/office/drawing/2014/main" id="{1BFD1126-9898-8408-EB94-4CB7D894506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1664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1570882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FE0F171D-2FB4-19CD-EDFF-BA3DDE6DA71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3580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BF0DC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473775" name="Freihandform 1435473775">
                                  <a:extLst>
                                    <a:ext uri="{FF2B5EF4-FFF2-40B4-BE49-F238E27FC236}">
                                      <a16:creationId xmlns:a16="http://schemas.microsoft.com/office/drawing/2014/main" id="{6E405953-B3BD-A67A-5667-486110D510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1809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45638817" name="Freihandform 1045638817">
                                  <a:extLst>
                                    <a:ext uri="{FF2B5EF4-FFF2-40B4-BE49-F238E27FC236}">
                                      <a16:creationId xmlns:a16="http://schemas.microsoft.com/office/drawing/2014/main" id="{1F7B4CE9-78EC-2D29-940B-E21E24C7F6E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221397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503136952" name="Textfeld 284">
                                <a:extLst>
                                  <a:ext uri="{FF2B5EF4-FFF2-40B4-BE49-F238E27FC236}">
                                    <a16:creationId xmlns:a16="http://schemas.microsoft.com/office/drawing/2014/main" id="{107AEAA7-DFF3-2719-52FF-3CA4C7A12B3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3700" y="-29396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6AD6EB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2319332" name="Grafik 852319332">
                                  <a:extLst>
                                    <a:ext uri="{FF2B5EF4-FFF2-40B4-BE49-F238E27FC236}">
                                      <a16:creationId xmlns:a16="http://schemas.microsoft.com/office/drawing/2014/main" id="{CB6C4198-7941-6D17-384B-5CA960813A7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0630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0239667" name="Grafik 1840239667">
                                  <a:extLst>
                                    <a:ext uri="{FF2B5EF4-FFF2-40B4-BE49-F238E27FC236}">
                                      <a16:creationId xmlns:a16="http://schemas.microsoft.com/office/drawing/2014/main" id="{9D89C384-0F4F-972B-E381-290BDA983C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1223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794457" name="Textfeld 287">
                                <a:extLst>
                                  <a:ext uri="{FF2B5EF4-FFF2-40B4-BE49-F238E27FC236}">
                                    <a16:creationId xmlns:a16="http://schemas.microsoft.com/office/drawing/2014/main" id="{927445DC-8856-9EA7-520F-018F822DEE1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415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D7AEF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E0E7B5" id="Gruppieren 282" o:spid="_x0000_s1665" style="position:absolute;margin-left:213.1pt;margin-top:8.75pt;width:55.3pt;height:81.5pt;z-index:253640704;mso-height-relative:margin" coordorigin="20726,-293" coordsize="7028,103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">
                      <v:group id="Gruppieren 1732489713" o:spid="_x0000_s1666" style="position:absolute;left:20726;top:1900;width:6923;height:5944" coordorigin="2072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">
                        <v:shape id="Textfeld 3" o:spid="_x0000_s1667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8DCD9D2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68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F39CB3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26975863" o:spid="_x0000_s1669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142527578" o:spid="_x0000_s1670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">
                          <v:shape id="Textfeld 3" o:spid="_x0000_s1671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CE43F2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72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014C9C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2135640908" o:spid="_x0000_s1673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74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B3BF0DC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435473775" o:spid="_x0000_s1675" style="position:absolute;left:2218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045638817" o:spid="_x0000_s1676" style="position:absolute;left:2213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84" o:spid="_x0000_s1677" type="#_x0000_t202" style="position:absolute;left:22537;top:-293;width:3854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6AD6EB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  <v:shape id="Grafik 852319332" o:spid="_x0000_s1678" type="#_x0000_t75" style="position:absolute;left:25063;top:5249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">
                        <v:imagedata r:id="rId51" o:title="" cropbottom="33944f" cropleft="1f" cropright="2644f" recolortarget="#333 [1446]"/>
                      </v:shape>
                      <v:shape id="Grafik 1840239667" o:spid="_x0000_s1679" type="#_x0000_t75" style="position:absolute;left:25122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Textfeld 287" o:spid="_x0000_s1680" type="#_x0000_t202" style="position:absolute;left:2284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23D7AEF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7F28409D" wp14:editId="50CD4E3B">
                      <wp:simplePos x="0" y="0"/>
                      <wp:positionH relativeFrom="column">
                        <wp:posOffset>1403620</wp:posOffset>
                      </wp:positionH>
                      <wp:positionV relativeFrom="paragraph">
                        <wp:posOffset>119380</wp:posOffset>
                      </wp:positionV>
                      <wp:extent cx="702310" cy="1021715"/>
                      <wp:effectExtent l="0" t="0" r="0" b="0"/>
                      <wp:wrapNone/>
                      <wp:docPr id="267" name="Gruppieren 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5E9D57-E003-FC78-5D76-3E7DBEA44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715"/>
                                <a:chOff x="1054608" y="-16418"/>
                                <a:chExt cx="702882" cy="1022541"/>
                              </a:xfrm>
                            </wpg:grpSpPr>
                            <wpg:grpSp>
                              <wpg:cNvPr id="1027012339" name="Gruppieren 1027012339">
                                <a:extLst>
                                  <a:ext uri="{FF2B5EF4-FFF2-40B4-BE49-F238E27FC236}">
                                    <a16:creationId xmlns:a16="http://schemas.microsoft.com/office/drawing/2014/main" id="{B5E2CC8A-3429-0CE8-4A1F-0253A74361F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54608" y="190075"/>
                                  <a:ext cx="692268" cy="594406"/>
                                  <a:chOff x="1054608" y="190075"/>
                                  <a:chExt cx="692268" cy="594406"/>
                                </a:xfrm>
                              </wpg:grpSpPr>
                              <wps:wsp>
                                <wps:cNvPr id="209234940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F762AC6-CDA0-1780-DC90-FA6DA04B44F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6529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EEB8A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0681157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68A2FD1-85C3-3F1A-9E0D-9627499A1A2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4870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37E5B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5672861" name="Gerade Verbindung 1635672861">
                                  <a:extLst>
                                    <a:ext uri="{FF2B5EF4-FFF2-40B4-BE49-F238E27FC236}">
                                      <a16:creationId xmlns:a16="http://schemas.microsoft.com/office/drawing/2014/main" id="{66DB243A-ADAB-A1BB-7019-4E01206FC9C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27044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080442858" name="Gruppieren 1080442858">
                                  <a:extLst>
                                    <a:ext uri="{FF2B5EF4-FFF2-40B4-BE49-F238E27FC236}">
                                      <a16:creationId xmlns:a16="http://schemas.microsoft.com/office/drawing/2014/main" id="{C7ACBA43-815C-3F78-D1C3-953F7DC565A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54608" y="303916"/>
                                    <a:ext cx="232006" cy="365622"/>
                                    <a:chOff x="1054608" y="303915"/>
                                    <a:chExt cx="232011" cy="365909"/>
                                  </a:xfrm>
                                </wpg:grpSpPr>
                                <wps:wsp>
                                  <wps:cNvPr id="174443045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F3E2B809-263A-7C46-930B-8B7104F19EB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6652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AD029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28071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735BC63D-E4FB-5944-2391-CAB464E02CE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4608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43E5D0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137957" name="Gerade Verbindung 664137957">
                                    <a:extLst>
                                      <a:ext uri="{FF2B5EF4-FFF2-40B4-BE49-F238E27FC236}">
                                        <a16:creationId xmlns:a16="http://schemas.microsoft.com/office/drawing/2014/main" id="{03BB7D16-5261-AE44-AFB6-EB3C6415037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98613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473058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A956D2C-E5BE-1D21-7E02-ED5283A2589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17775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E3A95E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9268640" name="Freihandform 1639268640">
                                  <a:extLst>
                                    <a:ext uri="{FF2B5EF4-FFF2-40B4-BE49-F238E27FC236}">
                                      <a16:creationId xmlns:a16="http://schemas.microsoft.com/office/drawing/2014/main" id="{1B4F1722-3120-56D8-0374-F211A845B3F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00059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4562552" name="Freihandform 384562552">
                                  <a:extLst>
                                    <a:ext uri="{FF2B5EF4-FFF2-40B4-BE49-F238E27FC236}">
                                      <a16:creationId xmlns:a16="http://schemas.microsoft.com/office/drawing/2014/main" id="{B4C6F25F-4F57-26D6-8057-C93FCC6B165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195938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06829609" name="Textfeld 268">
                                <a:extLst>
                                  <a:ext uri="{FF2B5EF4-FFF2-40B4-BE49-F238E27FC236}">
                                    <a16:creationId xmlns:a16="http://schemas.microsoft.com/office/drawing/2014/main" id="{1D92CA50-D56B-92AE-F037-146CB274CAF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35668" y="-1641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D0361B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5049247" name="Grafik 1435049247">
                                  <a:extLst>
                                    <a:ext uri="{FF2B5EF4-FFF2-40B4-BE49-F238E27FC236}">
                                      <a16:creationId xmlns:a16="http://schemas.microsoft.com/office/drawing/2014/main" id="{CDE2D594-1035-0A94-9AEC-778C5D453E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8277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404161" name="Grafik 514404161">
                                  <a:extLst>
                                    <a:ext uri="{FF2B5EF4-FFF2-40B4-BE49-F238E27FC236}">
                                      <a16:creationId xmlns:a16="http://schemas.microsoft.com/office/drawing/2014/main" id="{9EAA5644-B9E4-4A69-C557-715063E7C97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94206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2385405" name="Textfeld 271">
                                <a:extLst>
                                  <a:ext uri="{FF2B5EF4-FFF2-40B4-BE49-F238E27FC236}">
                                    <a16:creationId xmlns:a16="http://schemas.microsoft.com/office/drawing/2014/main" id="{9B8ED7D7-FD5D-2926-7784-E262B9FD2AA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66123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E1D715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8409D" id="Gruppieren 266" o:spid="_x0000_s1681" style="position:absolute;margin-left:110.5pt;margin-top:9.4pt;width:55.3pt;height:80.45pt;z-index:253639680;mso-height-relative:margin" coordorigin="10546,-164" coordsize="7028,10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">
                      <v:group id="Gruppieren 1027012339" o:spid="_x0000_s1682" style="position:absolute;left:10546;top:1900;width:6922;height:5944" coordorigin="1054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">
                        <v:shape id="Textfeld 3" o:spid="_x0000_s1683" type="#_x0000_t202" style="position:absolute;left:15165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DEEB8A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84" type="#_x0000_t202" style="position:absolute;left:15148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B37E5B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35672861" o:spid="_x0000_s1685" style="position:absolute;visibility:visible;mso-wrap-style:square" from="15270,4985" to="1734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080442858" o:spid="_x0000_s1686" style="position:absolute;left:10546;top:3039;width:2320;height:3656" coordorigin="1054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">
                          <v:shape id="Textfeld 3" o:spid="_x0000_s1687" type="#_x0000_t202" style="position:absolute;left:1056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30AD029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88" type="#_x0000_t202" style="position:absolute;left:1054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7043E5D0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664137957" o:spid="_x0000_s1689" style="position:absolute;visibility:visible;mso-wrap-style:square" from="10986,4933" to="1242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iDX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rJsNknny7s5/P6KnwA3PwAAAP//AwBQSwECLQAUAAYACAAAACEA2+H2y+4AAACFAQAA&#13;&#10;EwAAAAAAAAAAAAAAAAAAAAAAW0NvbnRlbnRfVHlwZXNdLnhtbFBLAQItABQABgAIAAAAIQBa9Cxb&#13;&#10;vwAAABUBAAALAAAAAAAAAAAAAAAAAB8BAABfcmVscy8ucmVsc1BLAQItABQABgAIAAAAIQAatiDX&#13;&#10;zgAAAOc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90" type="#_x0000_t202" style="position:absolute;left:13177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7E3A95E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639268640" o:spid="_x0000_s1691" style="position:absolute;left:1200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384562552" o:spid="_x0000_s1692" style="position:absolute;left:1195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68" o:spid="_x0000_s1693" type="#_x0000_t202" style="position:absolute;left:12356;top:-164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6D0361B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  <v:shape id="Grafik 1435049247" o:spid="_x0000_s1694" type="#_x0000_t75" style="position:absolute;left:14882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">
                        <v:imagedata r:id="rId51" o:title="" cropbottom="33944f" cropleft="1f" cropright="2644f" recolortarget="#333 [1446]"/>
                      </v:shape>
                      <v:shape id="Grafik 514404161" o:spid="_x0000_s1695" type="#_x0000_t75" style="position:absolute;left:14942;top:2837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Textfeld 271" o:spid="_x0000_s1696" type="#_x0000_t202" style="position:absolute;left:1266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5E1D715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8656" behindDoc="0" locked="0" layoutInCell="1" allowOverlap="1" wp14:anchorId="552BFCD5" wp14:editId="5865B493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124325</wp:posOffset>
                      </wp:positionV>
                      <wp:extent cx="702310" cy="1021850"/>
                      <wp:effectExtent l="0" t="0" r="0" b="0"/>
                      <wp:wrapNone/>
                      <wp:docPr id="266" name="Gruppieren 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F7A5F4-6CA0-D8A2-321B-64EF9A2E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850"/>
                                <a:chOff x="0" y="-12973"/>
                                <a:chExt cx="702882" cy="1022337"/>
                              </a:xfrm>
                            </wpg:grpSpPr>
                            <wpg:grpSp>
                              <wpg:cNvPr id="580262620" name="Gruppieren 580262620">
                                <a:extLst>
                                  <a:ext uri="{FF2B5EF4-FFF2-40B4-BE49-F238E27FC236}">
                                    <a16:creationId xmlns:a16="http://schemas.microsoft.com/office/drawing/2014/main" id="{75587502-D87F-AD9A-0C06-1536095AE5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93123"/>
                                  <a:ext cx="692268" cy="594406"/>
                                  <a:chOff x="0" y="193123"/>
                                  <a:chExt cx="692268" cy="594406"/>
                                </a:xfrm>
                              </wpg:grpSpPr>
                              <wps:wsp>
                                <wps:cNvPr id="135250604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F7D9B093-8915-E6BE-ADF5-5D9A49EC667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1921" y="312241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93F3D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2916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8B0EFE1-8B4C-3A9B-C109-576AE7BD125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62" y="506290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98C09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814921" name="Gerade Verbindung 142814921">
                                  <a:extLst>
                                    <a:ext uri="{FF2B5EF4-FFF2-40B4-BE49-F238E27FC236}">
                                      <a16:creationId xmlns:a16="http://schemas.microsoft.com/office/drawing/2014/main" id="{47524593-1F54-A5D0-82CD-0CAE7C39EDB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36" y="501608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1197751" name="Gruppieren 201197751">
                                  <a:extLst>
                                    <a:ext uri="{FF2B5EF4-FFF2-40B4-BE49-F238E27FC236}">
                                      <a16:creationId xmlns:a16="http://schemas.microsoft.com/office/drawing/2014/main" id="{C12D62EC-333B-492C-14DD-85052A4446B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307042"/>
                                    <a:ext cx="232006" cy="365544"/>
                                    <a:chOff x="0" y="307041"/>
                                    <a:chExt cx="232011" cy="365831"/>
                                  </a:xfrm>
                                </wpg:grpSpPr>
                                <wps:wsp>
                                  <wps:cNvPr id="58194752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1B49A60-3E7E-0739-9F7A-68BFFC28A59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4" y="307041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BCAC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4438482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544C07E0-2FAA-14E7-3CC4-B8C20573AE5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509307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6D27ED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2100605" name="Gerade Verbindung 1852100605">
                                    <a:extLst>
                                      <a:ext uri="{FF2B5EF4-FFF2-40B4-BE49-F238E27FC236}">
                                        <a16:creationId xmlns:a16="http://schemas.microsoft.com/office/drawing/2014/main" id="{76A71B35-7685-E8EF-54FF-F46D8D08E17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496383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2663988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A23028F-3B7A-ADDE-DA38-E6680183A7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67" y="360911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FC4256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565519" name="Freihandform 1341565519">
                                  <a:extLst>
                                    <a:ext uri="{FF2B5EF4-FFF2-40B4-BE49-F238E27FC236}">
                                      <a16:creationId xmlns:a16="http://schemas.microsoft.com/office/drawing/2014/main" id="{D293C884-8B7F-BF82-07A2-F46DF37099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1" y="193123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36588720" name="Freihandform 1236588720">
                                  <a:extLst>
                                    <a:ext uri="{FF2B5EF4-FFF2-40B4-BE49-F238E27FC236}">
                                      <a16:creationId xmlns:a16="http://schemas.microsoft.com/office/drawing/2014/main" id="{151DE520-F157-474B-6F55-44F7721D5851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0" y="722495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739102621" name="Textfeld 256">
                                <a:extLst>
                                  <a:ext uri="{FF2B5EF4-FFF2-40B4-BE49-F238E27FC236}">
                                    <a16:creationId xmlns:a16="http://schemas.microsoft.com/office/drawing/2014/main" id="{512C12F8-DB14-CA85-370D-4642F9274DB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-12973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53088C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2454975" name="Grafik 1452454975">
                                  <a:extLst>
                                    <a:ext uri="{FF2B5EF4-FFF2-40B4-BE49-F238E27FC236}">
                                      <a16:creationId xmlns:a16="http://schemas.microsoft.com/office/drawing/2014/main" id="{9C218416-5DF2-3E4F-A6DC-B57971934E6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3669" y="528035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689599" name="Grafik 481689599">
                                  <a:extLst>
                                    <a:ext uri="{FF2B5EF4-FFF2-40B4-BE49-F238E27FC236}">
                                      <a16:creationId xmlns:a16="http://schemas.microsoft.com/office/drawing/2014/main" id="{C5AF9A58-AA00-9131-5FDB-4E1C6435FC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9598" y="286829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6589771" name="Textfeld 264">
                                <a:extLst>
                                  <a:ext uri="{FF2B5EF4-FFF2-40B4-BE49-F238E27FC236}">
                                    <a16:creationId xmlns:a16="http://schemas.microsoft.com/office/drawing/2014/main" id="{A50633E7-198A-C15F-E96B-5DC18CA8F9D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740124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4EF542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2BFCD5" id="Gruppieren 265" o:spid="_x0000_s1697" style="position:absolute;margin-left:18pt;margin-top:9.8pt;width:55.3pt;height:80.45pt;z-index:253638656;mso-height-relative:margin" coordorigin=",-129" coordsize="7028,10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">
                      <v:group id="Gruppieren 580262620" o:spid="_x0000_s1698" style="position:absolute;top:1931;width:6922;height:5944" coordorigin=",1931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">
                        <v:shape id="Textfeld 3" o:spid="_x0000_s1699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93F3D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00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C98C09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42814921" o:spid="_x0000_s1701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201197751" o:spid="_x0000_s1702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">
                          <v:shape id="Textfeld 3" o:spid="_x0000_s1703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6ABCAC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4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C6D27ED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852100605" o:spid="_x0000_s1705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06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2FC4256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341565519" o:spid="_x0000_s1707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236588720" o:spid="_x0000_s1708" style="position:absolute;left:1413;top:7224;width:4366;height:65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56" o:spid="_x0000_s1709" type="#_x0000_t202" style="position:absolute;left:2115;top:-129;width:3022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2653088C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  <v:shape id="Grafik 1452454975" o:spid="_x0000_s1710" type="#_x0000_t75" style="position:absolute;left:4336;top:5280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">
                        <v:imagedata r:id="rId51" o:title="" cropbottom="33944f" cropleft="1f" cropright="2644f" recolortarget="#333 [1446]"/>
                      </v:shape>
                      <v:shape id="Grafik 481689599" o:spid="_x0000_s1711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264" o:spid="_x0000_s1712" type="#_x0000_t202" style="position:absolute;left:2115;top:7401;width:3022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4EF542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30FD6"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p w14:paraId="0F55147C" w14:textId="05C72C8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5FE7008A" w14:textId="3F92C26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4A920D0E" w14:textId="5CFE245E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CCF1DC0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701F8352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99CB0D6" w14:textId="7CBDF800" w:rsidR="00312538" w:rsidRPr="0003719B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29728" behindDoc="0" locked="0" layoutInCell="1" allowOverlap="1" wp14:anchorId="51963354" wp14:editId="3C8A7B09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963354" id="Gruppieren 20" o:spid="_x0000_s1713" style="position:absolute;left:0;text-align:left;margin-left:41.95pt;margin-top:4.95pt;width:45.55pt;height:57.5pt;z-index:253129728;mso-height-relative:margin" coordsize="5784,7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">
                            <v:shape id="Grafik 4" o:spid="_x0000_s1714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            <v:imagedata r:id="rId99" o:title="" chromakey="white"/>
                            </v:shape>
                            <v:shape id="_x0000_s1715" type="#_x0000_t202" style="position:absolute;left:1248;top:583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03A5193B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3D82A154" w14:textId="10F3D049" w:rsidR="00334AB3" w:rsidRDefault="00334AB3" w:rsidP="00A42631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748A43A7" wp14:editId="2CFAC99E">
                      <wp:simplePos x="0" y="0"/>
                      <wp:positionH relativeFrom="column">
                        <wp:posOffset>2927937</wp:posOffset>
                      </wp:positionH>
                      <wp:positionV relativeFrom="paragraph">
                        <wp:posOffset>19050</wp:posOffset>
                      </wp:positionV>
                      <wp:extent cx="161290" cy="299720"/>
                      <wp:effectExtent l="0" t="0" r="10160" b="5080"/>
                      <wp:wrapNone/>
                      <wp:docPr id="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E8000" w14:textId="7CE7244E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7E046" w14:textId="4A68CA15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8A43A7" id="_x0000_s1716" style="position:absolute;margin-left:230.55pt;margin-top:1.5pt;width:12.7pt;height:23.6pt;z-index:25348710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9MrfAMAAK8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">
                      <v:shape id="Textfeld 3" o:spid="_x0000_s171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E0E8000" w14:textId="7CE7244E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71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2207E046" w14:textId="4A68CA15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7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iRV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2kKN6O4Aa7+AQAA//8DAFBLAQItABQABgAIAAAAIQDb4fbL7gAAAIUBAAATAAAAAAAA&#13;&#10;AAAAAAAAAAAAAABbQ29udGVudF9UeXBlc10ueG1sUEsBAi0AFAAGAAgAAAAhAFr0LFu/AAAAFQEA&#13;&#10;AAsAAAAAAAAAAAAAAAAAHwEAAF9yZWxzLy5yZWxzUEsBAi0AFAAGAAgAAAAhAFsuJF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4DD3B2C8" wp14:editId="7E1955BA">
                      <wp:simplePos x="0" y="0"/>
                      <wp:positionH relativeFrom="column">
                        <wp:posOffset>2703030</wp:posOffset>
                      </wp:positionH>
                      <wp:positionV relativeFrom="paragraph">
                        <wp:posOffset>19154</wp:posOffset>
                      </wp:positionV>
                      <wp:extent cx="161290" cy="299720"/>
                      <wp:effectExtent l="0" t="0" r="10160" b="5080"/>
                      <wp:wrapNone/>
                      <wp:docPr id="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691DB4" w14:textId="311D6A50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24F8F2" w14:textId="50843B01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3B2C8" id="_x0000_s1720" style="position:absolute;margin-left:212.85pt;margin-top:1.5pt;width:12.7pt;height:23.6pt;z-index:25348505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">
                      <v:shape id="Textfeld 3" o:spid="_x0000_s172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3691DB4" w14:textId="311D6A50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lyt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61v4NUob6PkPAAAA//8DAFBLAQItABQABgAIAAAAIQDb4fbL7gAAAIUBAAATAAAA&#13;&#10;AAAAAAAAAAAAAAAAAABbQ29udGVudF9UeXBlc10ueG1sUEsBAi0AFAAGAAgAAAAhAFr0LFu/AAAA&#13;&#10;FQEAAAsAAAAAAAAAAAAAAAAAHwEAAF9yZWxzLy5yZWxzUEsBAi0AFAAGAAgAAAAhAOKqXK3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424F8F2" w14:textId="50843B01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3008" behindDoc="0" locked="0" layoutInCell="1" allowOverlap="1" wp14:anchorId="64E0977B" wp14:editId="0F7B091D">
                      <wp:simplePos x="0" y="0"/>
                      <wp:positionH relativeFrom="column">
                        <wp:posOffset>501401</wp:posOffset>
                      </wp:positionH>
                      <wp:positionV relativeFrom="paragraph">
                        <wp:posOffset>135831</wp:posOffset>
                      </wp:positionV>
                      <wp:extent cx="161290" cy="299720"/>
                      <wp:effectExtent l="0" t="0" r="10160" b="5080"/>
                      <wp:wrapNone/>
                      <wp:docPr id="1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7B1721" w14:textId="7BD87B3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112EF6" w14:textId="3AFADAD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E0977B" id="_x0000_s1724" style="position:absolute;margin-left:39.5pt;margin-top:10.7pt;width:12.7pt;height:23.6pt;z-index:25348300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">
                      <v:shape id="Textfeld 3" o:spid="_x0000_s172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C7B1721" w14:textId="7BD87B3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VquygAAAOEAAAAPAAAAZHJzL2Rvd25yZXYueG1sRI/BSsNA&#13;&#10;EIbvgu+wjODNbtqC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J2RWq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F112EF6" w14:textId="3AFADAD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757DC027" wp14:editId="7FAC84DA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414F1CE8" w:rsidR="008C3488" w:rsidRPr="00A42631" w:rsidRDefault="00334AB3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sz w:val="18"/>
                                    </w:rPr>
                                    <w:t xml:space="preserve">  =      ,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t xml:space="preserve"> denn von 6 bis 9 ist 3. 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br/>
                                    <w:t xml:space="preserve">             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C027" id="_x0000_s1728" type="#_x0000_t62" style="position:absolute;margin-left:210.4pt;margin-top:-.05pt;width:139.9pt;height:42.15pt;flip:x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" adj="-1591,11823" fillcolor="white [3201]" strokecolor="#bfbfbf [2412]" strokeweight="1pt">
                      <v:textbox>
                        <w:txbxContent>
                          <w:p w14:paraId="788FD9BB" w14:textId="414F1CE8" w:rsidR="008C3488" w:rsidRPr="00A42631" w:rsidRDefault="00334AB3" w:rsidP="00330FD6">
                            <w:pPr>
                              <w:pStyle w:val="Transcript"/>
                              <w:rPr>
                                <w:color w:val="000000" w:themeColor="text1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sz w:val="18"/>
                              </w:rPr>
                              <w:t xml:space="preserve">  =      ,</w:t>
                            </w:r>
                            <w:r w:rsidR="008C3488" w:rsidRPr="00A42631">
                              <w:rPr>
                                <w:sz w:val="18"/>
                              </w:rPr>
                              <w:t xml:space="preserve"> denn von 6 bis 9 ist 3. </w:t>
                            </w:r>
                            <w:r w:rsidR="008C3488" w:rsidRPr="00A42631">
                              <w:rPr>
                                <w:sz w:val="18"/>
                              </w:rPr>
                              <w:br/>
                              <w:t xml:space="preserve">             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 w:rsidRPr="00C63632">
              <w:rPr>
                <w:rFonts w:ascii="Calibri" w:hAnsi="Calibri"/>
              </w:rPr>
              <w:t xml:space="preserve">Jonas hat einen gleichwertigen </w:t>
            </w:r>
          </w:p>
          <w:p w14:paraId="51011689" w14:textId="0FCF890F" w:rsidR="008C3488" w:rsidRDefault="008C3488" w:rsidP="00A42631">
            <w:pPr>
              <w:spacing w:before="60"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Bruch zu</w:t>
            </w:r>
            <w:r w:rsidR="00334AB3">
              <w:rPr>
                <w:rFonts w:ascii="Calibri" w:hAnsi="Calibri"/>
              </w:rPr>
              <w:t xml:space="preserve"> </w:t>
            </w:r>
            <w:r w:rsidR="007C4812">
              <w:rPr>
                <w:rFonts w:ascii="Calibri" w:hAnsi="Calibri"/>
              </w:rPr>
              <w:t xml:space="preserve">    </w:t>
            </w:r>
            <w:r w:rsidR="00334AB3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>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50BAAA3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</w:t>
            </w:r>
            <w:r w:rsidR="00CC3BF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‘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277CD87E" w:rsidR="00330FD6" w:rsidRDefault="00330FD6"/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039"/>
        <w:gridCol w:w="213"/>
        <w:gridCol w:w="3785"/>
        <w:gridCol w:w="42"/>
      </w:tblGrid>
      <w:tr w:rsidR="00DF4971" w14:paraId="3886E332" w14:textId="77777777" w:rsidTr="00A42631">
        <w:trPr>
          <w:gridAfter w:val="1"/>
          <w:wAfter w:w="42" w:type="dxa"/>
        </w:trPr>
        <w:tc>
          <w:tcPr>
            <w:tcW w:w="709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2F84E915" w:rsidR="00DF4971" w:rsidRPr="00B74344" w:rsidRDefault="00334AB3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9152" behindDoc="0" locked="0" layoutInCell="1" allowOverlap="1" wp14:anchorId="7C1F70E9" wp14:editId="2C156E6B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338955</wp:posOffset>
                      </wp:positionV>
                      <wp:extent cx="161290" cy="299720"/>
                      <wp:effectExtent l="0" t="0" r="3810" b="5080"/>
                      <wp:wrapNone/>
                      <wp:docPr id="1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08E7" w14:textId="1314D643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7A125" w14:textId="216C83F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1F70E9" id="_x0000_s1729" style="position:absolute;margin-left:201.5pt;margin-top:26.7pt;width:12.7pt;height:23.6pt;z-index:2534891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">
                      <v:shape id="Textfeld 3" o:spid="_x0000_s1730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5108E7" w14:textId="1314D643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73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257A125" w14:textId="216C83F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732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B3BC5">
              <w:t>Felder zusammenfassen und gröber einteilen</w:t>
            </w:r>
          </w:p>
        </w:tc>
      </w:tr>
      <w:tr w:rsidR="00513E9A" w14:paraId="46B723E0" w14:textId="77777777" w:rsidTr="00A42631">
        <w:tc>
          <w:tcPr>
            <w:tcW w:w="709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425" w:type="dxa"/>
          </w:tcPr>
          <w:p w14:paraId="3BFECE42" w14:textId="1FBAEDDB" w:rsidR="00513E9A" w:rsidRPr="00513E9A" w:rsidRDefault="00513E9A" w:rsidP="00513E9A">
            <w:pPr>
              <w:rPr>
                <w:b/>
                <w:bCs/>
                <w:color w:val="0000FF"/>
              </w:rPr>
            </w:pPr>
            <w:r w:rsidRPr="00513E9A"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4"/>
          </w:tcPr>
          <w:p w14:paraId="2EF76D2E" w14:textId="2F0E0E98" w:rsidR="00334AB3" w:rsidRDefault="00513E9A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mit Bruchstreifen und</w:t>
            </w:r>
          </w:p>
          <w:p w14:paraId="6D05E366" w14:textId="4952A872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durch eine Rechnung gefunden. Die Rechnung nennt man </w:t>
            </w:r>
            <w:r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71E34C01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20192" behindDoc="0" locked="0" layoutInCell="1" allowOverlap="1" wp14:anchorId="5F6560C5" wp14:editId="7798AFA5">
                      <wp:simplePos x="0" y="0"/>
                      <wp:positionH relativeFrom="column">
                        <wp:posOffset>52478</wp:posOffset>
                      </wp:positionH>
                      <wp:positionV relativeFrom="paragraph">
                        <wp:posOffset>207069</wp:posOffset>
                      </wp:positionV>
                      <wp:extent cx="3542543" cy="331811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543" cy="331811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026FBD" id="Gruppieren 91" o:spid="_x0000_s1026" style="position:absolute;margin-left:4.15pt;margin-top:16.3pt;width:278.95pt;height:26.15pt;z-index:253320192" coordsize="35425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">
                      <v:group id="Gruppieren 88" o:spid="_x0000_s1027" style="position:absolute;left:5856;top:60;width:5296;height:3258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"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27B776F" wp14:editId="6B3C13BC">
                  <wp:extent cx="3675767" cy="753562"/>
                  <wp:effectExtent l="0" t="0" r="0" b="0"/>
                  <wp:docPr id="35722770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27701" name="Grafik 357227701"/>
                          <pic:cNvPicPr/>
                        </pic:nvPicPr>
                        <pic:blipFill>
                          <a:blip r:embed="rId10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28" cy="7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09952" behindDoc="0" locked="0" layoutInCell="1" allowOverlap="1" wp14:anchorId="734779BA" wp14:editId="777C5368">
                  <wp:simplePos x="0" y="0"/>
                  <wp:positionH relativeFrom="column">
                    <wp:posOffset>3761975</wp:posOffset>
                  </wp:positionH>
                  <wp:positionV relativeFrom="paragraph">
                    <wp:posOffset>39039</wp:posOffset>
                  </wp:positionV>
                  <wp:extent cx="709167" cy="985736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67" cy="98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5B6CF923" wp14:editId="37973851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CF923" id="Textfeld 93" o:spid="_x0000_s1733" type="#_x0000_t202" style="position:absolute;margin-left:207.05pt;margin-top:31.05pt;width:173.5pt;height:92.05pt;z-index:2533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&#13;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A42631">
        <w:tc>
          <w:tcPr>
            <w:tcW w:w="709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5D21FB30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77777777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43D5F3F2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A42631">
        <w:tc>
          <w:tcPr>
            <w:tcW w:w="709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425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A42631">
        <w:tc>
          <w:tcPr>
            <w:tcW w:w="709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F3A3975" w14:textId="6027B1D4" w:rsidR="00513E9A" w:rsidRPr="00334AB3" w:rsidRDefault="00513E9A" w:rsidP="00513E9A">
            <w:pPr>
              <w:rPr>
                <w:b/>
                <w:bCs/>
                <w:color w:val="327A86"/>
              </w:rPr>
            </w:pPr>
            <w:r w:rsidRPr="00334AB3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A1ABF17" w14:textId="03150558" w:rsidR="00334AB3" w:rsidRDefault="00334AB3" w:rsidP="00A42631">
            <w:pPr>
              <w:pStyle w:val="Listenabsatz"/>
              <w:spacing w:after="60"/>
            </w:pPr>
            <w:r>
              <mc:AlternateContent>
                <mc:Choice Requires="wpg">
                  <w:drawing>
                    <wp:anchor distT="0" distB="0" distL="114300" distR="114300" simplePos="0" relativeHeight="253491200" behindDoc="0" locked="0" layoutInCell="1" allowOverlap="1" wp14:anchorId="7E0674D3" wp14:editId="4D39C54E">
                      <wp:simplePos x="0" y="0"/>
                      <wp:positionH relativeFrom="column">
                        <wp:posOffset>1032846</wp:posOffset>
                      </wp:positionH>
                      <wp:positionV relativeFrom="paragraph">
                        <wp:posOffset>-67907</wp:posOffset>
                      </wp:positionV>
                      <wp:extent cx="161290" cy="299720"/>
                      <wp:effectExtent l="0" t="0" r="10160" b="5080"/>
                      <wp:wrapNone/>
                      <wp:docPr id="1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FD9EE5" w14:textId="5B10248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CC80E6" w14:textId="1555270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674D3" id="_x0000_s1734" style="position:absolute;left:0;text-align:left;margin-left:81.35pt;margin-top:-5.35pt;width:12.7pt;height:23.6pt;z-index:2534912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">
                      <v:shape id="Textfeld 3" o:spid="_x0000_s173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3FD9EE5" w14:textId="5B10248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73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4LhygAAAOEAAAAPAAAAZHJzL2Rvd25yZXYueG1sRI/BSsNA&#13;&#10;EIbvgu+wjODNblqo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KDrgu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1ECC80E6" w14:textId="1555270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7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Wie kann man</w:t>
            </w:r>
            <w:r>
              <w:t xml:space="preserve"> </w:t>
            </w:r>
            <w:r w:rsidR="00513E9A" w:rsidRPr="00C63632"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513E9A" w:rsidRPr="00C63632">
              <w:t xml:space="preserve"> in Fünftel umwandeln?</w:t>
            </w:r>
          </w:p>
          <w:p w14:paraId="6DDDFA17" w14:textId="587AB1F8" w:rsidR="00513E9A" w:rsidRPr="00C63632" w:rsidRDefault="00334AB3" w:rsidP="00A42631">
            <w:r>
              <w:t xml:space="preserve">      </w:t>
            </w:r>
            <w:r w:rsidR="00513E9A" w:rsidRPr="00C63632">
              <w:t>Ergänze die Rechnung.</w:t>
            </w:r>
          </w:p>
          <w:p w14:paraId="77D029A8" w14:textId="66F53E3D" w:rsidR="00513E9A" w:rsidRDefault="00334AB3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93248" behindDoc="0" locked="0" layoutInCell="1" allowOverlap="1" wp14:anchorId="3BEBAF64" wp14:editId="3C531149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270375</wp:posOffset>
                      </wp:positionV>
                      <wp:extent cx="161290" cy="299720"/>
                      <wp:effectExtent l="0" t="0" r="3810" b="5080"/>
                      <wp:wrapNone/>
                      <wp:docPr id="1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7731" w14:textId="7EC814C8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EC372" w14:textId="5CD22E8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BAF64" id="_x0000_s1738" style="position:absolute;left:0;text-align:left;margin-left:81pt;margin-top:21.3pt;width:12.7pt;height:23.6pt;z-index:2534932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">
                      <v:shape id="Textfeld 3" o:spid="_x0000_s1739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0B67731" w14:textId="7EC814C8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74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AEC372" w14:textId="5CD22E8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" o:spid="_x0000_s174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Zeichne zu d</w:t>
            </w:r>
            <w:r w:rsidR="00513E9A">
              <w:t>e</w:t>
            </w:r>
            <w:r w:rsidR="00513E9A" w:rsidRPr="00C63632">
              <w:t>r Rechnung ein Bild oder zeige sie in der Streifentafel.</w:t>
            </w:r>
          </w:p>
          <w:p w14:paraId="07DB020E" w14:textId="760A6F5A" w:rsidR="00513E9A" w:rsidRDefault="00513E9A" w:rsidP="00A42631">
            <w:pPr>
              <w:pStyle w:val="Listenabsatz"/>
              <w:spacing w:before="120"/>
            </w:pPr>
            <w:r w:rsidRPr="00C63632">
              <w:t xml:space="preserve">Wie kann man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5376311D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5A625A2A" w14:textId="09F25F65" w:rsidR="00513E9A" w:rsidRPr="008B0060" w:rsidRDefault="00312538" w:rsidP="00513E9A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4016" behindDoc="0" locked="0" layoutInCell="1" allowOverlap="1" wp14:anchorId="32425233" wp14:editId="4E279E38">
                      <wp:simplePos x="0" y="0"/>
                      <wp:positionH relativeFrom="column">
                        <wp:posOffset>562124</wp:posOffset>
                      </wp:positionH>
                      <wp:positionV relativeFrom="paragraph">
                        <wp:posOffset>97074</wp:posOffset>
                      </wp:positionV>
                      <wp:extent cx="702310" cy="1013609"/>
                      <wp:effectExtent l="0" t="0" r="0" b="2540"/>
                      <wp:wrapNone/>
                      <wp:docPr id="656650216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13609"/>
                                <a:chOff x="0" y="0"/>
                                <a:chExt cx="702310" cy="1013609"/>
                              </a:xfrm>
                            </wpg:grpSpPr>
                            <wpg:grpSp>
                              <wpg:cNvPr id="32391685" name="Gruppieren 265"/>
                              <wpg:cNvGrpSpPr/>
                              <wpg:grpSpPr>
                                <a:xfrm>
                                  <a:off x="0" y="239679"/>
                                  <a:ext cx="702310" cy="573770"/>
                                  <a:chOff x="0" y="193123"/>
                                  <a:chExt cx="702882" cy="574918"/>
                                </a:xfrm>
                              </wpg:grpSpPr>
                              <wpg:grpSp>
                                <wpg:cNvPr id="46223906" name="Gruppieren 46223906"/>
                                <wpg:cNvGrpSpPr/>
                                <wpg:grpSpPr>
                                  <a:xfrm>
                                    <a:off x="0" y="193123"/>
                                    <a:ext cx="692268" cy="574918"/>
                                    <a:chOff x="0" y="193123"/>
                                    <a:chExt cx="692268" cy="574918"/>
                                  </a:xfrm>
                                </wpg:grpSpPr>
                                <wps:wsp>
                                  <wps:cNvPr id="96774602" name="Textfeld 3"/>
                                  <wps:cNvSpPr txBox="1"/>
                                  <wps:spPr>
                                    <a:xfrm>
                                      <a:off x="461921" y="312241"/>
                                      <a:ext cx="227965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CE0867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86616891" name="Textfeld 3"/>
                                  <wps:cNvSpPr txBox="1"/>
                                  <wps:spPr>
                                    <a:xfrm>
                                      <a:off x="460262" y="506290"/>
                                      <a:ext cx="232006" cy="16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C31AF7" w14:textId="6700CBA4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2836483" name="Gerade Verbindung 136283648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436" y="501608"/>
                                      <a:ext cx="20765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551666007" name="Gruppieren 1551666007"/>
                                  <wpg:cNvGrpSpPr/>
                                  <wpg:grpSpPr>
                                    <a:xfrm>
                                      <a:off x="0" y="307042"/>
                                      <a:ext cx="232006" cy="365544"/>
                                      <a:chOff x="0" y="307041"/>
                                      <a:chExt cx="232011" cy="365831"/>
                                    </a:xfrm>
                                  </wpg:grpSpPr>
                                  <wps:wsp>
                                    <wps:cNvPr id="156772064" name="Textfeld 3"/>
                                    <wps:cNvSpPr txBox="1"/>
                                    <wps:spPr>
                                      <a:xfrm>
                                        <a:off x="2044" y="307041"/>
                                        <a:ext cx="227970" cy="18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BDDBC4" w14:textId="07E50E55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7376687" name="Textfeld 3"/>
                                    <wps:cNvSpPr txBox="1"/>
                                    <wps:spPr>
                                      <a:xfrm>
                                        <a:off x="0" y="509307"/>
                                        <a:ext cx="232011" cy="163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B9E4B2" w14:textId="040C7DFE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7061314" name="Gerade Verbindung 1037061314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4005" y="496383"/>
                                        <a:ext cx="144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8290428" name="Textfeld 398"/>
                                  <wps:cNvSpPr txBox="1"/>
                                  <wps:spPr>
                                    <a:xfrm>
                                      <a:off x="263167" y="360911"/>
                                      <a:ext cx="223738" cy="251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AD9848" w14:textId="77777777" w:rsidR="00312538" w:rsidRDefault="00312538" w:rsidP="00312538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665838" name="Freihandform 668665838"/>
                                  <wps:cNvSpPr/>
                                  <wps:spPr>
                                    <a:xfrm>
                                      <a:off x="145451" y="193123"/>
                                      <a:ext cx="436597" cy="62381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024184875" name="Freihandform 2024184875"/>
                                  <wps:cNvSpPr/>
                                  <wps:spPr>
                                    <a:xfrm flipV="1">
                                      <a:off x="141330" y="703007"/>
                                      <a:ext cx="436597" cy="65034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184886919" name="Grafik 11848869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39598" y="286829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5986163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1038" y="830094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971900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20493" y="0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25233" id="Gruppieren 423" o:spid="_x0000_s1742" style="position:absolute;left:0;text-align:left;margin-left:44.25pt;margin-top:7.65pt;width:55.3pt;height:79.8pt;z-index:253654016" coordsize="7023,101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">
                      <v:group id="_x0000_s1743" style="position:absolute;top:2396;width:7023;height:5738" coordorigin=",1931" coordsize="7028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">
                        <v:group id="Gruppieren 46223906" o:spid="_x0000_s1744" style="position:absolute;top:1931;width:6922;height:5749" coordorigin=",1931" coordsize="6922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">
                          <v:shape id="Textfeld 3" o:spid="_x0000_s1745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4CE0867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46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EC31AF7" w14:textId="6700CBA4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362836483" o:spid="_x0000_s1747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  <v:group id="Gruppieren 1551666007" o:spid="_x0000_s1748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">
                            <v:shape id="Textfeld 3" o:spid="_x0000_s1749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5BDDBC4" w14:textId="07E50E55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50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4B9E4B2" w14:textId="040C7DFE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37061314" o:spid="_x0000_s1751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" strokecolor="black [3213]" strokeweight="1pt">
                              <v:stroke joinstyle="miter"/>
                              <o:lock v:ext="edit" shapetype="f"/>
                            </v:line>
                          </v:group>
                          <v:shape id="Textfeld 398" o:spid="_x0000_s1752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15AD9848" w14:textId="77777777" w:rsidR="00312538" w:rsidRDefault="00312538" w:rsidP="00312538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shape id="Freihandform 668665838" o:spid="_x0000_s1753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2381;205942,12;436597,58223" o:connectangles="0,0,0"/>
                          </v:shape>
                          <v:shape id="Freihandform 2024184875" o:spid="_x0000_s1754" style="position:absolute;left:1413;top:7030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5034;205942,12;436597,60699" o:connectangles="0,0,0"/>
                          </v:shape>
                        </v:group>
                        <v:shape id="Grafik 1184886919" o:spid="_x0000_s1755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">
                          <v:imagedata r:id="rId51" o:title="" cropbottom="33944f" cropleft="1f" cropright="2644f" recolortarget="#333 [1446]"/>
                        </v:shape>
                      </v:group>
                      <v:shape id="Grafik 1" o:spid="_x0000_s1756" type="#_x0000_t75" style="position:absolute;left:2010;top:8300;width:2629;height:1836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1" o:spid="_x0000_s1757" type="#_x0000_t75" style="position:absolute;left:2204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</w:tc>
      </w:tr>
      <w:tr w:rsidR="00513E9A" w14:paraId="50C67E03" w14:textId="77777777" w:rsidTr="00A42631">
        <w:tc>
          <w:tcPr>
            <w:tcW w:w="709" w:type="dxa"/>
          </w:tcPr>
          <w:p w14:paraId="4CA02708" w14:textId="10EE44A4" w:rsidR="00513E9A" w:rsidRPr="00A42631" w:rsidRDefault="000F44CB" w:rsidP="00513E9A">
            <w:pPr>
              <w:pStyle w:val="berschrift3"/>
              <w:spacing w:line="240" w:lineRule="atLeast"/>
              <w:rPr>
                <w:rFonts w:cstheme="minorHAnsi"/>
                <w:b w:val="0"/>
                <w:bCs w:val="0"/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6288" behindDoc="0" locked="0" layoutInCell="1" allowOverlap="1" wp14:anchorId="303B8D7D" wp14:editId="026D65B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229870" cy="167640"/>
                      <wp:effectExtent l="0" t="0" r="0" b="0"/>
                      <wp:wrapNone/>
                      <wp:docPr id="155324994" name="Gruppieren 1">
                        <a:hlinkClick xmlns:a="http://schemas.openxmlformats.org/drawingml/2006/main" r:id="rId10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509692666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563124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B5FF4" id="Gruppieren 1" o:spid="_x0000_s1026" href="https://mathe-sicher-koennen.dzlm.de/erklaervideos?nid=696" style="position:absolute;margin-left:-.25pt;margin-top:.4pt;width:18.1pt;height:13.2pt;z-index:253836288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" fillcolor="#327a86 [3215]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" fillcolor="white [3212]" stroked="f" strokeweight="1pt"/>
                    </v:group>
                  </w:pict>
                </mc:Fallback>
              </mc:AlternateContent>
            </w:r>
            <w:r w:rsidR="000E6D15" w:rsidRPr="00A42631">
              <w:rPr>
                <w:rFonts w:cstheme="minorHAnsi"/>
                <w:b w:val="0"/>
                <w:bCs w:val="0"/>
                <w:noProof/>
                <w:sz w:val="13"/>
                <w:szCs w:val="13"/>
              </w:rPr>
              <w:t>B2B2</w:t>
            </w:r>
          </w:p>
        </w:tc>
        <w:tc>
          <w:tcPr>
            <w:tcW w:w="425" w:type="dxa"/>
          </w:tcPr>
          <w:p w14:paraId="620E0946" w14:textId="64741B0D" w:rsidR="00513E9A" w:rsidRPr="00A42631" w:rsidRDefault="00513E9A" w:rsidP="00513E9A">
            <w:pPr>
              <w:pStyle w:val="berschrift4"/>
              <w:rPr>
                <w:noProof/>
                <w:sz w:val="22"/>
                <w:szCs w:val="22"/>
              </w:rPr>
            </w:pPr>
            <w:r w:rsidRPr="00A42631">
              <w:rPr>
                <w:noProof/>
                <w:sz w:val="22"/>
                <w:szCs w:val="22"/>
              </w:rPr>
              <w:t xml:space="preserve">c) </w:t>
            </w:r>
          </w:p>
          <w:p w14:paraId="3706393F" w14:textId="77777777" w:rsidR="00513E9A" w:rsidRPr="00334AB3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4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32480" behindDoc="0" locked="0" layoutInCell="1" allowOverlap="1" wp14:anchorId="0114CB07" wp14:editId="68118841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38735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22DC4E29" w14:textId="77777777" w:rsidR="00100C55" w:rsidRDefault="00513E9A" w:rsidP="00100C55">
            <w:pPr>
              <w:pStyle w:val="Listenabsatz"/>
            </w:pPr>
            <w:r>
              <w:t>Was wird genauso erklärt, wie du es gemacht hast?</w:t>
            </w:r>
          </w:p>
          <w:p w14:paraId="51C6A1C6" w14:textId="37751CBD" w:rsidR="00513E9A" w:rsidRDefault="00513E9A" w:rsidP="00100C55">
            <w:pPr>
              <w:pStyle w:val="Listenabsatz"/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034352B9" w14:textId="77777777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</w:p>
          <w:p w14:paraId="6D3CCE62" w14:textId="2AF9EA50" w:rsidR="00513E9A" w:rsidRPr="008B0060" w:rsidRDefault="00513E9A" w:rsidP="00513E9A">
            <w:pPr>
              <w:spacing w:before="40" w:line="240" w:lineRule="atLeast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53BFF9B0" wp14:editId="41A1809D">
                      <wp:simplePos x="0" y="0"/>
                      <wp:positionH relativeFrom="column">
                        <wp:posOffset>4106297</wp:posOffset>
                      </wp:positionH>
                      <wp:positionV relativeFrom="paragraph">
                        <wp:posOffset>23495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05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F9B0" id="_x0000_s1758" type="#_x0000_t202" style="position:absolute;margin-left:323.35pt;margin-top:1.85pt;width:73.85pt;height:46.1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&#13;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06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18C250F1" w:rsidR="008B0060" w:rsidRDefault="008B0060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lastRenderedPageBreak/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603D706" w:rsidR="00A83C50" w:rsidRDefault="00B41DED" w:rsidP="00B41DED">
            <w:pPr>
              <w:pStyle w:val="Nummerierung"/>
              <w:spacing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8288" behindDoc="0" locked="0" layoutInCell="1" allowOverlap="1" wp14:anchorId="29ADE5A4" wp14:editId="226DC454">
                      <wp:simplePos x="0" y="0"/>
                      <wp:positionH relativeFrom="column">
                        <wp:posOffset>270010</wp:posOffset>
                      </wp:positionH>
                      <wp:positionV relativeFrom="paragraph">
                        <wp:posOffset>34033</wp:posOffset>
                      </wp:positionV>
                      <wp:extent cx="1233805" cy="1021850"/>
                      <wp:effectExtent l="0" t="0" r="0" b="0"/>
                      <wp:wrapNone/>
                      <wp:docPr id="390" name="Gruppieren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ADA278-3D8E-F0B9-16B1-E016CCABC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21850"/>
                                <a:chOff x="0" y="1219202"/>
                                <a:chExt cx="1234346" cy="1022092"/>
                              </a:xfrm>
                            </wpg:grpSpPr>
                            <wpg:grpSp>
                              <wpg:cNvPr id="1175454531" name="Gruppieren 1175454531">
                                <a:extLst>
                                  <a:ext uri="{FF2B5EF4-FFF2-40B4-BE49-F238E27FC236}">
                                    <a16:creationId xmlns:a16="http://schemas.microsoft.com/office/drawing/2014/main" id="{D7514563-29C1-68CD-5BD5-1709F9B2F8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19202"/>
                                  <a:ext cx="1198882" cy="1022092"/>
                                  <a:chOff x="0" y="1219200"/>
                                  <a:chExt cx="1198908" cy="1022897"/>
                                </a:xfrm>
                              </wpg:grpSpPr>
                              <wps:wsp>
                                <wps:cNvPr id="18261482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52BA329-D1AE-1FB3-42CD-B2D218F37E2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2307" y="15710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A52FE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602557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33ED58F-2EE7-7B43-9CC6-ADB61DBB78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72" y="17652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9FE70F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727166" name="Gerade Verbindung 109727166">
                                  <a:extLst>
                                    <a:ext uri="{FF2B5EF4-FFF2-40B4-BE49-F238E27FC236}">
                                      <a16:creationId xmlns:a16="http://schemas.microsoft.com/office/drawing/2014/main" id="{51FCD736-AF63-9D6C-D062-CFCBFD751EC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46" y="17605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98308161" name="Gruppieren 398308161">
                                  <a:extLst>
                                    <a:ext uri="{FF2B5EF4-FFF2-40B4-BE49-F238E27FC236}">
                                      <a16:creationId xmlns:a16="http://schemas.microsoft.com/office/drawing/2014/main" id="{F8BC6F32-31EA-5091-514E-E5A3F4FC75A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565795"/>
                                    <a:ext cx="232011" cy="365859"/>
                                    <a:chOff x="0" y="1565795"/>
                                    <a:chExt cx="232011" cy="365859"/>
                                  </a:xfrm>
                                </wpg:grpSpPr>
                                <wps:wsp>
                                  <wps:cNvPr id="116297714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C12FCCC-806A-6973-254C-B7699756CAD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5" y="15657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EBEE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6404978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15B47D9-E17C-015E-CD5D-08E41AA86D1E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17680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C8690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396374" name="Gerade Verbindung 1263396374">
                                    <a:extLst>
                                      <a:ext uri="{FF2B5EF4-FFF2-40B4-BE49-F238E27FC236}">
                                        <a16:creationId xmlns:a16="http://schemas.microsoft.com/office/drawing/2014/main" id="{8421EF15-0714-AFF7-547B-8D4AC5B41A7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17612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724961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C7231F9-62A6-B76D-33D7-F7B0E27AC13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73" y="16197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96328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14997738" name="Grafik 1714997738">
                                    <a:extLst>
                                      <a:ext uri="{FF2B5EF4-FFF2-40B4-BE49-F238E27FC236}">
                                        <a16:creationId xmlns:a16="http://schemas.microsoft.com/office/drawing/2014/main" id="{D4D277F8-87EF-6DD5-813B-3EE469804D2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8981" y="2025986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3455429" name="Freihandform 93455429">
                                  <a:extLst>
                                    <a:ext uri="{FF2B5EF4-FFF2-40B4-BE49-F238E27FC236}">
                                      <a16:creationId xmlns:a16="http://schemas.microsoft.com/office/drawing/2014/main" id="{B46B652B-ADA8-08A0-3C6B-FD5D1EBCD6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4" y="1413415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964407190" name="Grafik 1964407190">
                                    <a:extLst>
                                      <a:ext uri="{FF2B5EF4-FFF2-40B4-BE49-F238E27FC236}">
                                        <a16:creationId xmlns:a16="http://schemas.microsoft.com/office/drawing/2014/main" id="{B2EFD1B0-C355-61BD-3A1D-FBDE37276AD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7228" y="1244254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16661816" name="Freihandform 1916661816">
                                  <a:extLst>
                                    <a:ext uri="{FF2B5EF4-FFF2-40B4-BE49-F238E27FC236}">
                                      <a16:creationId xmlns:a16="http://schemas.microsoft.com/office/drawing/2014/main" id="{1849236D-3808-FA8A-8480-DFE170425EE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3" y="19321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59253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37F20C2-3208-98CC-B929-98732F4F476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8920" y="15835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09D7ED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81857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3B42EB4-907C-B646-9FC3-9DFF97E090E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6897" y="17775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87CCA" w14:textId="37572B74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  <w:r w:rsidR="00B41DED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953606" name="Gerade Verbindung 328953606">
                                  <a:extLst>
                                    <a:ext uri="{FF2B5EF4-FFF2-40B4-BE49-F238E27FC236}">
                                      <a16:creationId xmlns:a16="http://schemas.microsoft.com/office/drawing/2014/main" id="{C2D0E17E-B8C4-A8A2-83FA-6548150B103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79071" y="17728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719406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BAAF0AB-47FF-1235-A667-16552386661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69798" y="16256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86C9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508485" name="Freihandform 2027508485">
                                  <a:extLst>
                                    <a:ext uri="{FF2B5EF4-FFF2-40B4-BE49-F238E27FC236}">
                                      <a16:creationId xmlns:a16="http://schemas.microsoft.com/office/drawing/2014/main" id="{9A12A9A9-6233-ED6C-6072-1873C7DE7AB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079" y="140136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99231887" name="Grafik 1299231887">
                                    <a:extLst>
                                      <a:ext uri="{FF2B5EF4-FFF2-40B4-BE49-F238E27FC236}">
                                        <a16:creationId xmlns:a16="http://schemas.microsoft.com/office/drawing/2014/main" id="{07290448-3D54-4814-CCC3-747DC6E3613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09794" y="121920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08950900" name="Grafik 308950900">
                                  <a:extLst>
                                    <a:ext uri="{FF2B5EF4-FFF2-40B4-BE49-F238E27FC236}">
                                      <a16:creationId xmlns:a16="http://schemas.microsoft.com/office/drawing/2014/main" id="{459BA6C1-033A-D721-2A0F-045F6BCBF8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10352" y="15462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892752" name="Grafik 1452892752">
                                  <a:extLst>
                                    <a:ext uri="{FF2B5EF4-FFF2-40B4-BE49-F238E27FC236}">
                                      <a16:creationId xmlns:a16="http://schemas.microsoft.com/office/drawing/2014/main" id="{D794F49C-6A29-F462-0B0F-F9181BF531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99340" y="2022771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5420977" name="Freihandform 1535420977">
                                <a:extLst>
                                  <a:ext uri="{FF2B5EF4-FFF2-40B4-BE49-F238E27FC236}">
                                    <a16:creationId xmlns:a16="http://schemas.microsoft.com/office/drawing/2014/main" id="{10742087-9A2F-6E4D-04FD-66D50FD70C7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35752" y="1937825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00285704" name="Grafik 1200285704">
                                  <a:extLst>
                                    <a:ext uri="{FF2B5EF4-FFF2-40B4-BE49-F238E27FC236}">
                                      <a16:creationId xmlns:a16="http://schemas.microsoft.com/office/drawing/2014/main" id="{7C605F0F-1B42-A21C-DEB7-031699FA58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0564" y="1520181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E5A4" id="Gruppieren 389" o:spid="_x0000_s1759" style="position:absolute;margin-left:21.25pt;margin-top:2.7pt;width:97.15pt;height:80.45pt;z-index:253708288;mso-height-relative:margin" coordorigin=",12192" coordsize="12343,10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">
                      <v:group id="Gruppieren 1175454531" o:spid="_x0000_s1760" style="position:absolute;top:12192;width:11988;height:10220" coordorigin=",12192" coordsize="11989,10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">
                        <v:shape id="Textfeld 3" o:spid="_x0000_s1761" type="#_x0000_t202" style="position:absolute;left:4623;top:1571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5A52FE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62" type="#_x0000_t202" style="position:absolute;left:4602;top:1765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9FE70F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line id="Gerade Verbindung 109727166" o:spid="_x0000_s1763" style="position:absolute;visibility:visible;mso-wrap-style:square" from="4724,17605" to="6801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HlEzA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ubPui7RbaY5Tn8/koecP0DAAD//wMAUEsBAi0AFAAGAAgAAAAhANvh9svuAAAAhQEAABMA&#13;&#10;AAAAAAAAAAAAAAAAAAAAAFtDb250ZW50X1R5cGVzXS54bWxQSwECLQAUAAYACAAAACEAWvQsW78A&#13;&#10;AAAVAQAACwAAAAAAAAAAAAAAAAAfAQAAX3JlbHMvLnJlbHNQSwECLQAUAAYACAAAACEAf8x5R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398308161" o:spid="_x0000_s1764" style="position:absolute;top:15657;width:2320;height:3659" coordorigin=",15657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">
                          <v:shape id="Textfeld 3" o:spid="_x0000_s1765" type="#_x0000_t202" style="position:absolute;left:20;top:15657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C9EBEE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6" type="#_x0000_t202" style="position:absolute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EC8690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263396374" o:spid="_x0000_s1767" style="position:absolute;visibility:visible;mso-wrap-style:square" from="440,17612" to="1880,176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68" type="#_x0000_t202" style="position:absolute;left:2631;top:16197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596328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714997738" o:spid="_x0000_s1769" type="#_x0000_t75" style="position:absolute;left:1789;top:202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93455429" o:spid="_x0000_s1770" style="position:absolute;left:1454;top:14134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964407190" o:spid="_x0000_s1771" type="#_x0000_t75" style="position:absolute;left:1772;top:12442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1916661816" o:spid="_x0000_s1772" style="position:absolute;left:1413;top:19321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73" type="#_x0000_t202" style="position:absolute;left:9689;top:15835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709D7ED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74" type="#_x0000_t202" style="position:absolute;left:9668;top:17775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A987CCA" w14:textId="37572B74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  <w:r w:rsidR="00B41DED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28953606" o:spid="_x0000_s1775" style="position:absolute;visibility:visible;mso-wrap-style:square" from="9790,17728" to="11867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776" type="#_x0000_t202" style="position:absolute;left:7697;top:162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786C9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27508485" o:spid="_x0000_s1777" style="position:absolute;left:6520;top:1401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99231887" o:spid="_x0000_s1778" type="#_x0000_t75" style="position:absolute;left:7097;top:1219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  <v:shape id="Grafik 308950900" o:spid="_x0000_s1779" type="#_x0000_t75" style="position:absolute;left:9103;top:1546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452892752" o:spid="_x0000_s1780" type="#_x0000_t75" style="position:absolute;left:6993;top:20227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535420977" o:spid="_x0000_s1781" style="position:absolute;left:6357;top:19378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200285704" o:spid="_x0000_s1782" type="#_x0000_t75" style="position:absolute;left:4205;top:15201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A83C50">
              <w:t>b)</w:t>
            </w:r>
          </w:p>
        </w:tc>
        <w:tc>
          <w:tcPr>
            <w:tcW w:w="8078" w:type="dxa"/>
          </w:tcPr>
          <w:p w14:paraId="3CA669CC" w14:textId="0132E4CE" w:rsidR="00330FD6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14810687" wp14:editId="4F76FA5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231910</wp:posOffset>
                      </wp:positionV>
                      <wp:extent cx="1233805" cy="1045210"/>
                      <wp:effectExtent l="0" t="0" r="0" b="0"/>
                      <wp:wrapNone/>
                      <wp:docPr id="389" name="Gruppieren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FF7728-D955-9EA6-F317-8EB3186C2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45210"/>
                                <a:chOff x="12192" y="0"/>
                                <a:chExt cx="1234346" cy="1045461"/>
                              </a:xfrm>
                            </wpg:grpSpPr>
                            <wpg:grpSp>
                              <wpg:cNvPr id="2091167751" name="Gruppieren 2091167751">
                                <a:extLst>
                                  <a:ext uri="{FF2B5EF4-FFF2-40B4-BE49-F238E27FC236}">
                                    <a16:creationId xmlns:a16="http://schemas.microsoft.com/office/drawing/2014/main" id="{3DB36047-7A6B-4D3A-580C-60EDA346C28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192" y="0"/>
                                  <a:ext cx="1198882" cy="1009119"/>
                                  <a:chOff x="12192" y="0"/>
                                  <a:chExt cx="1198908" cy="1009914"/>
                                </a:xfrm>
                              </wpg:grpSpPr>
                              <wps:wsp>
                                <wps:cNvPr id="153899479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EB68E9E-C60A-C083-CBD4-091747FD2DE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4499" y="3518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61193" w14:textId="60DCE02A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52875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A73B7E8-E776-7534-2B3B-841FE7C1607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2464" y="5460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CFBB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180511" name="Gerade Verbindung 1813180511">
                                  <a:extLst>
                                    <a:ext uri="{FF2B5EF4-FFF2-40B4-BE49-F238E27FC236}">
                                      <a16:creationId xmlns:a16="http://schemas.microsoft.com/office/drawing/2014/main" id="{471D9D21-ADBC-1A1A-A206-AE88B8BAFF3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4638" y="5413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57445672" name="Gruppieren 457445672">
                                  <a:extLst>
                                    <a:ext uri="{FF2B5EF4-FFF2-40B4-BE49-F238E27FC236}">
                                      <a16:creationId xmlns:a16="http://schemas.microsoft.com/office/drawing/2014/main" id="{5AD07075-043B-0C59-0682-8EC02167DB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192" y="346595"/>
                                    <a:ext cx="232011" cy="365859"/>
                                    <a:chOff x="12192" y="346595"/>
                                    <a:chExt cx="232011" cy="365859"/>
                                  </a:xfrm>
                                </wpg:grpSpPr>
                                <wps:wsp>
                                  <wps:cNvPr id="118513045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61C9887-41AF-61FD-F416-54EA3BEEE0BD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237" y="3465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E23223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488268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E60B717-5F07-DDDD-94B7-02731F7D3EB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2192" y="5488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AA569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2696855" name="Gerade Verbindung 2062696855">
                                    <a:extLst>
                                      <a:ext uri="{FF2B5EF4-FFF2-40B4-BE49-F238E27FC236}">
                                        <a16:creationId xmlns:a16="http://schemas.microsoft.com/office/drawing/2014/main" id="{BA80CD1D-5A3F-B4C8-8681-06C74779D43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197" y="5420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221988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40B526C-5888-DC4D-F943-F176556BC30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75365" y="4005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C790BB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23144580" name="Grafik 623144580">
                                    <a:extLst>
                                      <a:ext uri="{FF2B5EF4-FFF2-40B4-BE49-F238E27FC236}">
                                        <a16:creationId xmlns:a16="http://schemas.microsoft.com/office/drawing/2014/main" id="{157299E6-EC6F-933C-3081-652BD62E568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91173" y="79380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5091962" name="Freihandform 1645091962">
                                  <a:extLst>
                                    <a:ext uri="{FF2B5EF4-FFF2-40B4-BE49-F238E27FC236}">
                                      <a16:creationId xmlns:a16="http://schemas.microsoft.com/office/drawing/2014/main" id="{46588223-1C46-9717-C43A-AD95F9C810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646" y="22471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18414544" name="Grafik 1218414544">
                                    <a:extLst>
                                      <a:ext uri="{FF2B5EF4-FFF2-40B4-BE49-F238E27FC236}">
                                        <a16:creationId xmlns:a16="http://schemas.microsoft.com/office/drawing/2014/main" id="{BE8CF5F7-FF8E-4317-2EC4-8CF4D87C7DD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9420" y="1285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83963583" name="Freihandform 1283963583">
                                  <a:extLst>
                                    <a:ext uri="{FF2B5EF4-FFF2-40B4-BE49-F238E27FC236}">
                                      <a16:creationId xmlns:a16="http://schemas.microsoft.com/office/drawing/2014/main" id="{2A148F3C-5474-4579-B2DD-D427757709CC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53525" y="7129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696568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AA3561A-E33F-6934-3F1F-755993BA02D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81112" y="3643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8152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4074298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524DA62-DCDE-C4CC-B09D-6823BDF4E20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79089" y="5583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211E8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222920" name="Gerade Verbindung 787222920">
                                  <a:extLst>
                                    <a:ext uri="{FF2B5EF4-FFF2-40B4-BE49-F238E27FC236}">
                                      <a16:creationId xmlns:a16="http://schemas.microsoft.com/office/drawing/2014/main" id="{FE0962E5-1038-97DB-04E8-7171ECCCB0A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91263" y="5536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701544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21AC445-3631-989F-12C2-50B6B4F334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81990" y="4064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9C662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0715859" name="Freihandform 1900715859">
                                  <a:extLst>
                                    <a:ext uri="{FF2B5EF4-FFF2-40B4-BE49-F238E27FC236}">
                                      <a16:creationId xmlns:a16="http://schemas.microsoft.com/office/drawing/2014/main" id="{A26E2889-2870-9221-20AE-228056F5599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64271" y="21267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79123686" name="Grafik 1279123686">
                                    <a:extLst>
                                      <a:ext uri="{FF2B5EF4-FFF2-40B4-BE49-F238E27FC236}">
                                        <a16:creationId xmlns:a16="http://schemas.microsoft.com/office/drawing/2014/main" id="{FE43D0BE-5E6D-8A2F-5E63-2749DC655E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21986" y="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1488738" name="Grafik 381488738">
                                  <a:extLst>
                                    <a:ext uri="{FF2B5EF4-FFF2-40B4-BE49-F238E27FC236}">
                                      <a16:creationId xmlns:a16="http://schemas.microsoft.com/office/drawing/2014/main" id="{202ECB81-87B2-0481-5CCF-B0F9D87FC5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22544" y="3270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77867" name="Grafik 63477867">
                                  <a:extLst>
                                    <a:ext uri="{FF2B5EF4-FFF2-40B4-BE49-F238E27FC236}">
                                      <a16:creationId xmlns:a16="http://schemas.microsoft.com/office/drawing/2014/main" id="{67765833-B4FF-D4EC-43CD-6019A500DE4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11532" y="82951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9343321" name="Freihandform 2139343321">
                                <a:extLst>
                                  <a:ext uri="{FF2B5EF4-FFF2-40B4-BE49-F238E27FC236}">
                                    <a16:creationId xmlns:a16="http://schemas.microsoft.com/office/drawing/2014/main" id="{D0C97849-26DE-0996-A495-3CB16A571C7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47944" y="736913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810687" id="Gruppieren 388" o:spid="_x0000_s1783" style="position:absolute;margin-left:.85pt;margin-top:18.25pt;width:97.15pt;height:82.3pt;z-index:253703168" coordorigin="121" coordsize="12343,10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">
                      <v:group id="Gruppieren 2091167751" o:spid="_x0000_s1784" style="position:absolute;left:121;width:11989;height:10091" coordorigin="121" coordsize="11989,10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">
                        <v:shape id="Textfeld 3" o:spid="_x0000_s1785" type="#_x0000_t202" style="position:absolute;left:4744;top:3518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B61193" w14:textId="60DCE02A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86" type="#_x0000_t202" style="position:absolute;left:4724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DCCFBB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813180511" o:spid="_x0000_s1787" style="position:absolute;visibility:visible;mso-wrap-style:square" from="4846,5413" to="6923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57445672" o:spid="_x0000_s1788" style="position:absolute;left:121;top:3465;width:2321;height:3659" coordorigin="121,3465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">
                          <v:shape id="Textfeld 3" o:spid="_x0000_s1789" type="#_x0000_t202" style="position:absolute;left:142;top:346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BE23223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90" type="#_x0000_t202" style="position:absolute;left:121;top:5488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FAA569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27</w:t>
                                  </w:r>
                                </w:p>
                              </w:txbxContent>
                            </v:textbox>
                          </v:shape>
                          <v:line id="Gerade Verbindung 2062696855" o:spid="_x0000_s1791" style="position:absolute;visibility:visible;mso-wrap-style:square" from="561,5420" to="2001,54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92" type="#_x0000_t202" style="position:absolute;left:2753;top:4005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34C790BB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623144580" o:spid="_x0000_s1793" type="#_x0000_t75" style="position:absolute;left:1911;top:793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1645091962" o:spid="_x0000_s1794" style="position:absolute;left:1576;top:224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18414544" o:spid="_x0000_s1795" type="#_x0000_t75" style="position:absolute;left:1894;top:12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283963583" o:spid="_x0000_s1796" style="position:absolute;left:1535;top:71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97" type="#_x0000_t202" style="position:absolute;left:9811;top:3643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708152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98" type="#_x0000_t202" style="position:absolute;left:9790;top:5583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C211E8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787222920" o:spid="_x0000_s1799" style="position:absolute;visibility:visible;mso-wrap-style:square" from="9912,5536" to="11989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00" type="#_x0000_t202" style="position:absolute;left:7819;top:406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D9C662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900715859" o:spid="_x0000_s1801" style="position:absolute;left:6642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79123686" o:spid="_x0000_s1802" type="#_x0000_t75" style="position:absolute;left:721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  <v:shape id="Grafik 381488738" o:spid="_x0000_s1803" type="#_x0000_t75" style="position:absolute;left:9225;top:327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63477867" o:spid="_x0000_s1804" type="#_x0000_t75" style="position:absolute;left:7115;top:8295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2139343321" o:spid="_x0000_s1805" style="position:absolute;left:6479;top:7369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330FD6" w:rsidRPr="004B5C13">
              <w:t xml:space="preserve">Erweitere oder kürze. Gib die Zahl an, mit der du gekürzt oder erweitert hast. </w:t>
            </w:r>
          </w:p>
          <w:p w14:paraId="3D0C6ED9" w14:textId="7870F9DB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4192" behindDoc="0" locked="0" layoutInCell="1" allowOverlap="1" wp14:anchorId="2DA2B1F0" wp14:editId="4BC49438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9525</wp:posOffset>
                      </wp:positionV>
                      <wp:extent cx="1233170" cy="1050290"/>
                      <wp:effectExtent l="0" t="0" r="0" b="3810"/>
                      <wp:wrapNone/>
                      <wp:docPr id="209" name="Gruppieren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C57BCE-8EC7-7B60-6A33-BA22F0C6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50290"/>
                                <a:chOff x="1701545" y="25032"/>
                                <a:chExt cx="1233585" cy="1050909"/>
                              </a:xfrm>
                            </wpg:grpSpPr>
                            <wpg:grpSp>
                              <wpg:cNvPr id="8456698" name="Gruppieren 8456698">
                                <a:extLst>
                                  <a:ext uri="{FF2B5EF4-FFF2-40B4-BE49-F238E27FC236}">
                                    <a16:creationId xmlns:a16="http://schemas.microsoft.com/office/drawing/2014/main" id="{E8979564-1C2F-BDDC-3737-79D7315F5CC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01545" y="25032"/>
                                  <a:ext cx="1198882" cy="696346"/>
                                  <a:chOff x="1701545" y="25032"/>
                                  <a:chExt cx="1198908" cy="696897"/>
                                </a:xfrm>
                              </wpg:grpSpPr>
                              <wps:wsp>
                                <wps:cNvPr id="54269581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2A9F1C4-8067-45D0-F16F-A4857C94386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3696" y="351670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07A27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599055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61F1732-5EF1-D00F-7BAF-44B003C9633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1817" y="546008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1515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1886460" name="Gerade Verbindung 1731886460">
                                  <a:extLst>
                                    <a:ext uri="{FF2B5EF4-FFF2-40B4-BE49-F238E27FC236}">
                                      <a16:creationId xmlns:a16="http://schemas.microsoft.com/office/drawing/2014/main" id="{EFD3AB73-EE4E-B5F0-56F0-ABEFB1697FC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991" y="541322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69186888" name="Gruppieren 469186888">
                                  <a:extLst>
                                    <a:ext uri="{FF2B5EF4-FFF2-40B4-BE49-F238E27FC236}">
                                      <a16:creationId xmlns:a16="http://schemas.microsoft.com/office/drawing/2014/main" id="{FEAA5C0F-DA16-D32F-6F00-38FA4F85C0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01545" y="346468"/>
                                    <a:ext cx="232011" cy="365965"/>
                                    <a:chOff x="1701545" y="346468"/>
                                    <a:chExt cx="232011" cy="365965"/>
                                  </a:xfrm>
                                </wpg:grpSpPr>
                                <wps:wsp>
                                  <wps:cNvPr id="14738656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342390C-BE45-D3CF-87AD-A36B8686E6F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3590" y="346468"/>
                                      <a:ext cx="227970" cy="184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CACF87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54120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F53DE4A-3B01-5EBC-CE38-660B394C600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1545" y="548868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81BC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5539562" name="Gerade Verbindung 1945539562">
                                    <a:extLst>
                                      <a:ext uri="{FF2B5EF4-FFF2-40B4-BE49-F238E27FC236}">
                                        <a16:creationId xmlns:a16="http://schemas.microsoft.com/office/drawing/2014/main" id="{C3892967-7349-80CC-CC04-D90BB14B4E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45550" y="535944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224604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F316FA5-0F0F-ED28-E7BE-F6FA4EE8C73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64718" y="400514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D66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461889" name="Freihandform 485461889">
                                  <a:extLst>
                                    <a:ext uri="{FF2B5EF4-FFF2-40B4-BE49-F238E27FC236}">
                                      <a16:creationId xmlns:a16="http://schemas.microsoft.com/office/drawing/2014/main" id="{A8C19C4D-19F2-1BB6-CB79-DE6B4EF2997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46999" y="25520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62068570" name="Grafik 1762068570">
                                    <a:extLst>
                                      <a:ext uri="{FF2B5EF4-FFF2-40B4-BE49-F238E27FC236}">
                                        <a16:creationId xmlns:a16="http://schemas.microsoft.com/office/drawing/2014/main" id="{F23CB5BB-07A2-E049-D2C9-BABB731F304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78773" y="2503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9521759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1D821A8-8E2C-2E85-3345-336ABED647C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70139" y="364159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8335B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4953274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5E46103-A6B3-4676-0296-4A5C514A7A4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68442" y="55836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B0AB96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772212" name="Gerade Verbindung 115772212">
                                  <a:extLst>
                                    <a:ext uri="{FF2B5EF4-FFF2-40B4-BE49-F238E27FC236}">
                                      <a16:creationId xmlns:a16="http://schemas.microsoft.com/office/drawing/2014/main" id="{D39D107E-1C89-2A3A-1500-7327766B2AB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80616" y="55367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276254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B21B679-6F48-2C6A-89C7-4B59D89B92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71343" y="406382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B367F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67035" name="Freihandform 65167035">
                                  <a:extLst>
                                    <a:ext uri="{FF2B5EF4-FFF2-40B4-BE49-F238E27FC236}">
                                      <a16:creationId xmlns:a16="http://schemas.microsoft.com/office/drawing/2014/main" id="{2B38DAB1-E9B1-F7BF-1E17-D774FBBC863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3624" y="267558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642668866" name="Grafik 1642668866">
                                    <a:extLst>
                                      <a:ext uri="{FF2B5EF4-FFF2-40B4-BE49-F238E27FC236}">
                                        <a16:creationId xmlns:a16="http://schemas.microsoft.com/office/drawing/2014/main" id="{5C840C29-E182-4F21-D121-9313C103CCF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411339" y="42686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63110666" name="Grafik 963110666">
                                  <a:extLst>
                                    <a:ext uri="{FF2B5EF4-FFF2-40B4-BE49-F238E27FC236}">
                                      <a16:creationId xmlns:a16="http://schemas.microsoft.com/office/drawing/2014/main" id="{FCA72565-0225-960C-2A1B-74B53221CCE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111264" y="5718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010894" name="Grafik 1291010894">
                                  <a:extLst>
                                    <a:ext uri="{FF2B5EF4-FFF2-40B4-BE49-F238E27FC236}">
                                      <a16:creationId xmlns:a16="http://schemas.microsoft.com/office/drawing/2014/main" id="{8486B89F-3A2F-53C9-46F9-E51823B14ED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11136" y="5760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354390" name="Grafik 1650354390">
                                  <a:extLst>
                                    <a:ext uri="{FF2B5EF4-FFF2-40B4-BE49-F238E27FC236}">
                                      <a16:creationId xmlns:a16="http://schemas.microsoft.com/office/drawing/2014/main" id="{D47410D5-9B76-AFC1-F724-022F8328A8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80522" y="8419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065482" name="Freihandform 318065482">
                                <a:extLst>
                                  <a:ext uri="{FF2B5EF4-FFF2-40B4-BE49-F238E27FC236}">
                                    <a16:creationId xmlns:a16="http://schemas.microsoft.com/office/drawing/2014/main" id="{8A81BDA7-BE47-1738-ACF4-933D07D64DE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42875" y="7611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69523582" name="Grafik 669523582">
                                  <a:extLst>
                                    <a:ext uri="{FF2B5EF4-FFF2-40B4-BE49-F238E27FC236}">
                                      <a16:creationId xmlns:a16="http://schemas.microsoft.com/office/drawing/2014/main" id="{7148F248-9C5F-A56B-2D6C-D0BF2676B6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13077" y="8599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2500819" name="Freihandform 1472500819">
                                <a:extLst>
                                  <a:ext uri="{FF2B5EF4-FFF2-40B4-BE49-F238E27FC236}">
                                    <a16:creationId xmlns:a16="http://schemas.microsoft.com/office/drawing/2014/main" id="{235B5AA4-8E62-EDA1-98CA-5481AFA6252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49489" y="7856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A2B1F0" id="Gruppieren 208" o:spid="_x0000_s1806" style="position:absolute;margin-left:133.85pt;margin-top:.75pt;width:97.1pt;height:82.7pt;z-index:253704192" coordorigin="17015,250" coordsize="12335,105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">
                      <v:group id="Gruppieren 8456698" o:spid="_x0000_s1807" style="position:absolute;left:17015;top:250;width:11989;height:6963" coordorigin="17015,250" coordsize="11989,6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">
                        <v:shape id="Textfeld 3" o:spid="_x0000_s1808" type="#_x0000_t202" style="position:absolute;left:21636;top:3516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407A27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Textfeld 3" o:spid="_x0000_s1809" type="#_x0000_t202" style="position:absolute;left:21618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3F1515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731886460" o:spid="_x0000_s1810" style="position:absolute;visibility:visible;mso-wrap-style:square" from="21739,5413" to="23816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69186888" o:spid="_x0000_s1811" style="position:absolute;left:17015;top:3464;width:2320;height:3660" coordorigin="17015,3464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">
                          <v:shape id="Textfeld 3" o:spid="_x0000_s1812" type="#_x0000_t202" style="position:absolute;left:17035;top:346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BCACF87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13" type="#_x0000_t202" style="position:absolute;left:17015;top:548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E881BC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line id="Gerade Verbindung 1945539562" o:spid="_x0000_s1814" style="position:absolute;visibility:visible;mso-wrap-style:square" from="17455,5359" to="18895,53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15" type="#_x0000_t202" style="position:absolute;left:19647;top:400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569D66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485461889" o:spid="_x0000_s1816" style="position:absolute;left:18469;top:2552;width:4367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62068570" o:spid="_x0000_s1817" type="#_x0000_t75" style="position:absolute;left:18787;top:250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Textfeld 3" o:spid="_x0000_s1818" type="#_x0000_t202" style="position:absolute;left:26701;top:364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F8335B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819" type="#_x0000_t202" style="position:absolute;left:26684;top:558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7B0AB96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115772212" o:spid="_x0000_s1820" style="position:absolute;visibility:visible;mso-wrap-style:square" from="26806,5536" to="28882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21" type="#_x0000_t202" style="position:absolute;left:24713;top:4063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FB367F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65167035" o:spid="_x0000_s1822" style="position:absolute;left:23536;top:2675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642668866" o:spid="_x0000_s1823" type="#_x0000_t75" style="position:absolute;left:24113;top:42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shape id="Grafik 963110666" o:spid="_x0000_s1824" type="#_x0000_t75" style="position:absolute;left:21112;top:571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291010894" o:spid="_x0000_s1825" type="#_x0000_t75" style="position:absolute;left:26111;top:576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1650354390" o:spid="_x0000_s1826" type="#_x0000_t75" style="position:absolute;left:18805;top:841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318065482" o:spid="_x0000_s1827" style="position:absolute;left:18428;top:761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669523582" o:spid="_x0000_s1828" type="#_x0000_t75" style="position:absolute;left:24130;top:8599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472500819" o:spid="_x0000_s1829" style="position:absolute;left:23494;top:7856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3AD248DF" wp14:editId="0AA3DF92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7620</wp:posOffset>
                      </wp:positionV>
                      <wp:extent cx="1295400" cy="989965"/>
                      <wp:effectExtent l="0" t="0" r="0" b="635"/>
                      <wp:wrapNone/>
                      <wp:docPr id="391" name="Gruppieren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3F97E4-626D-88DC-E5E7-498B8A2E1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97520" y="22864"/>
                                <a:chExt cx="1296004" cy="990595"/>
                              </a:xfrm>
                            </wpg:grpSpPr>
                            <wpg:grpSp>
                              <wpg:cNvPr id="627715432" name="Gruppieren 627715432">
                                <a:extLst>
                                  <a:ext uri="{FF2B5EF4-FFF2-40B4-BE49-F238E27FC236}">
                                    <a16:creationId xmlns:a16="http://schemas.microsoft.com/office/drawing/2014/main" id="{E8F0F6DF-930D-F979-5A9A-92178A1D9F9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39069" y="23512"/>
                                  <a:ext cx="1198882" cy="989947"/>
                                  <a:chOff x="3439068" y="23513"/>
                                  <a:chExt cx="1198908" cy="990730"/>
                                </a:xfrm>
                              </wpg:grpSpPr>
                              <wps:wsp>
                                <wps:cNvPr id="78285541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7D9DA99-3444-23E0-544D-299880DB7F1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01140" y="35013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A76935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619658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341EBE0-6A7A-5C3C-20D4-0421DCF4F89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99340" y="54448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7BFC3B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606478" name="Gerade Verbindung 1861606478">
                                  <a:extLst>
                                    <a:ext uri="{FF2B5EF4-FFF2-40B4-BE49-F238E27FC236}">
                                      <a16:creationId xmlns:a16="http://schemas.microsoft.com/office/drawing/2014/main" id="{809CC68F-46F8-6034-7906-789D0157299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911514" y="53980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29061679" name="Gruppieren 2029061679">
                                  <a:extLst>
                                    <a:ext uri="{FF2B5EF4-FFF2-40B4-BE49-F238E27FC236}">
                                      <a16:creationId xmlns:a16="http://schemas.microsoft.com/office/drawing/2014/main" id="{1D18F445-E2DF-DF48-E4D6-43108DFA6E0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39068" y="344932"/>
                                    <a:ext cx="232011" cy="365982"/>
                                    <a:chOff x="3439068" y="344932"/>
                                    <a:chExt cx="232011" cy="365982"/>
                                  </a:xfrm>
                                </wpg:grpSpPr>
                                <wps:wsp>
                                  <wps:cNvPr id="200237996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677D53E-6202-C7F9-FC33-E9361C205DE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41094" y="344932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8457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4085527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BBFEBF7-0BFB-0490-C553-EA4120054F3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39068" y="54734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DCCA02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7637350" name="Gerade Verbindung 1497637350">
                                    <a:extLst>
                                      <a:ext uri="{FF2B5EF4-FFF2-40B4-BE49-F238E27FC236}">
                                        <a16:creationId xmlns:a16="http://schemas.microsoft.com/office/drawing/2014/main" id="{371D8EB2-6D76-4B01-1E33-F0E196B4ED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83073" y="53442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9311509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42E8D14-2F1D-4304-3201-9832516C3C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702241" y="39899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E6CEC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44204016" name="Grafik 444204016">
                                    <a:extLst>
                                      <a:ext uri="{FF2B5EF4-FFF2-40B4-BE49-F238E27FC236}">
                                        <a16:creationId xmlns:a16="http://schemas.microsoft.com/office/drawing/2014/main" id="{840A2D0D-DAD7-674C-E776-1F1C23C469C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8049" y="79226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6249170" name="Freihandform 836249170">
                                  <a:extLst>
                                    <a:ext uri="{FF2B5EF4-FFF2-40B4-BE49-F238E27FC236}">
                                      <a16:creationId xmlns:a16="http://schemas.microsoft.com/office/drawing/2014/main" id="{FF33429E-B075-726D-F47E-B12E7DDF775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84522" y="24148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809574545" name="Grafik 1809574545">
                                    <a:extLst>
                                      <a:ext uri="{FF2B5EF4-FFF2-40B4-BE49-F238E27FC236}">
                                        <a16:creationId xmlns:a16="http://schemas.microsoft.com/office/drawing/2014/main" id="{81AF642F-ACB2-9F4D-9CC0-FE4C1424CE2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6296" y="23513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2899631" name="Freihandform 152899631">
                                  <a:extLst>
                                    <a:ext uri="{FF2B5EF4-FFF2-40B4-BE49-F238E27FC236}">
                                      <a16:creationId xmlns:a16="http://schemas.microsoft.com/office/drawing/2014/main" id="{0EB8503D-2BE8-6D09-1C39-D1C12F296414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80401" y="71139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629745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D9338D2-4E55-ED77-4B8C-0A2F8C44726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7517" y="362623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E54411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3530607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CC2D86C-B713-851B-824A-3CA54143E5A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5965" y="55684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71321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8260701" name="Gerade Verbindung 1068260701">
                                  <a:extLst>
                                    <a:ext uri="{FF2B5EF4-FFF2-40B4-BE49-F238E27FC236}">
                                      <a16:creationId xmlns:a16="http://schemas.microsoft.com/office/drawing/2014/main" id="{4433BA3E-CBC8-216D-A417-4863A7A270E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18139" y="55215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809532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C87818D5-7422-BFEB-91C4-E1E4C3FCE3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208866" y="40486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9A939E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1274747" name="Grafik 161274747">
                                    <a:extLst>
                                      <a:ext uri="{FF2B5EF4-FFF2-40B4-BE49-F238E27FC236}">
                                        <a16:creationId xmlns:a16="http://schemas.microsoft.com/office/drawing/2014/main" id="{7A9DA81F-0317-48DF-4DBF-B69981F76A2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50615" y="798131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16213539" name="Freihandform 1116213539">
                                  <a:extLst>
                                    <a:ext uri="{FF2B5EF4-FFF2-40B4-BE49-F238E27FC236}">
                                      <a16:creationId xmlns:a16="http://schemas.microsoft.com/office/drawing/2014/main" id="{C69E9139-AE07-9F4D-4C3D-F98A2DE5395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87026" y="723754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592030" name="Grafik 102592030">
                                  <a:extLst>
                                    <a:ext uri="{FF2B5EF4-FFF2-40B4-BE49-F238E27FC236}">
                                      <a16:creationId xmlns:a16="http://schemas.microsoft.com/office/drawing/2014/main" id="{5CA9CA24-6157-3E30-C0BA-FB74DB67E14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97520" y="5724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171285" name="Grafik 1282171285">
                                  <a:extLst>
                                    <a:ext uri="{FF2B5EF4-FFF2-40B4-BE49-F238E27FC236}">
                                      <a16:creationId xmlns:a16="http://schemas.microsoft.com/office/drawing/2014/main" id="{9C8046A5-A8D0-547F-2893-DBE579F6BD4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69530" y="3120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9979961" name="Freihandform 1649979961">
                                <a:extLst>
                                  <a:ext uri="{FF2B5EF4-FFF2-40B4-BE49-F238E27FC236}">
                                    <a16:creationId xmlns:a16="http://schemas.microsoft.com/office/drawing/2014/main" id="{16CB3DB2-6921-63F2-4211-184701974F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91133" y="2475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949134786" name="Grafik 1949134786">
                                  <a:extLst>
                                    <a:ext uri="{FF2B5EF4-FFF2-40B4-BE49-F238E27FC236}">
                                      <a16:creationId xmlns:a16="http://schemas.microsoft.com/office/drawing/2014/main" id="{A77F83B6-98EF-3216-27FC-7441A246D06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48847" y="228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248DF" id="Gruppieren 390" o:spid="_x0000_s1830" style="position:absolute;margin-left:267.4pt;margin-top:.6pt;width:102pt;height:77.95pt;z-index:253705216" coordorigin="33975,228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">
                      <v:group id="Gruppieren 627715432" o:spid="_x0000_s1831" style="position:absolute;left:34390;top:235;width:11989;height:9899" coordorigin="34390,235" coordsize="11989,9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Mfl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">
                        <v:shape id="Textfeld 3" o:spid="_x0000_s1832" type="#_x0000_t202" style="position:absolute;left:39011;top:350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0A76935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833" type="#_x0000_t202" style="position:absolute;left:38993;top:544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417BFC3B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line id="Gerade Verbindung 1861606478" o:spid="_x0000_s1834" style="position:absolute;visibility:visible;mso-wrap-style:square" from="39115,5398" to="41191,5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2029061679" o:spid="_x0000_s1835" style="position:absolute;left:34390;top:3449;width:2320;height:3660" coordorigin="34390,344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">
                          <v:shape id="Textfeld 3" o:spid="_x0000_s1836" type="#_x0000_t202" style="position:absolute;left:34410;top:3449;width:2274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C88457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37" type="#_x0000_t202" style="position:absolute;left:34390;top:547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DCCA02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497637350" o:spid="_x0000_s1838" style="position:absolute;visibility:visible;mso-wrap-style:square" from="34830,5344" to="36270,53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39" type="#_x0000_t202" style="position:absolute;left:37022;top:3989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0B3E6CEC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444204016" o:spid="_x0000_s1840" type="#_x0000_t75" style="position:absolute;left:36180;top:792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836249170" o:spid="_x0000_s1841" style="position:absolute;left:35845;top:2414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809574545" o:spid="_x0000_s1842" type="#_x0000_t75" style="position:absolute;left:36162;top:23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52899631" o:spid="_x0000_s1843" style="position:absolute;left:35804;top:711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44" type="#_x0000_t202" style="position:absolute;left:44075;top:3626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4E54411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45" type="#_x0000_t202" style="position:absolute;left:44059;top:556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A71321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068260701" o:spid="_x0000_s1846" style="position:absolute;visibility:visible;mso-wrap-style:square" from="44181,5521" to="46258,55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47" type="#_x0000_t202" style="position:absolute;left:42088;top:4048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039A939E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1274747" o:spid="_x0000_s1848" type="#_x0000_t75" style="position:absolute;left:41506;top:7981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">
                          <v:imagedata r:id="rId25" o:title="" cropbottom="33944f" cropleft="1f" cropright="2644f" recolortarget="#333 [1446]"/>
                        </v:shape>
                        <v:shape id="Freihandform 1116213539" o:spid="_x0000_s1849" style="position:absolute;left:40870;top:7237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02592030" o:spid="_x0000_s1850" type="#_x0000_t75" style="position:absolute;left:33975;top:5724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Grafik 1282171285" o:spid="_x0000_s1851" type="#_x0000_t75" style="position:absolute;left:43695;top:3120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649979961" o:spid="_x0000_s1852" style="position:absolute;left:40911;top:2475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949134786" o:spid="_x0000_s1853" type="#_x0000_t75" style="position:absolute;left:41488;top:22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p w14:paraId="1AFB89B6" w14:textId="7DAD179D" w:rsidR="00312538" w:rsidRDefault="00312538" w:rsidP="008C3B54">
            <w:pPr>
              <w:spacing w:after="120" w:line="240" w:lineRule="atLeast"/>
            </w:pPr>
          </w:p>
          <w:p w14:paraId="05A3D7F8" w14:textId="39CE0FEE" w:rsidR="00312538" w:rsidRDefault="00312538" w:rsidP="008C3B54">
            <w:pPr>
              <w:spacing w:after="120" w:line="240" w:lineRule="atLeast"/>
            </w:pPr>
          </w:p>
          <w:p w14:paraId="2D70019A" w14:textId="4E362A31" w:rsidR="00312538" w:rsidRDefault="00312538" w:rsidP="008C3B54">
            <w:pPr>
              <w:spacing w:after="120" w:line="240" w:lineRule="atLeast"/>
            </w:pPr>
          </w:p>
          <w:p w14:paraId="6919926E" w14:textId="612C56DC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28227CEE" wp14:editId="6F9A39AF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198120</wp:posOffset>
                      </wp:positionV>
                      <wp:extent cx="1295400" cy="989965"/>
                      <wp:effectExtent l="0" t="0" r="0" b="635"/>
                      <wp:wrapNone/>
                      <wp:docPr id="392" name="Gruppieren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0B2286-1B6E-FE63-2042-C711CE40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85328" y="1242064"/>
                                <a:chExt cx="1296004" cy="990594"/>
                              </a:xfrm>
                            </wpg:grpSpPr>
                            <wpg:grpSp>
                              <wpg:cNvPr id="797277744" name="Gruppieren 797277744">
                                <a:extLst>
                                  <a:ext uri="{FF2B5EF4-FFF2-40B4-BE49-F238E27FC236}">
                                    <a16:creationId xmlns:a16="http://schemas.microsoft.com/office/drawing/2014/main" id="{32D154BC-ED22-8AB2-F8BB-79CAD516B83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26877" y="1248807"/>
                                  <a:ext cx="1198882" cy="983851"/>
                                  <a:chOff x="3426876" y="1248809"/>
                                  <a:chExt cx="1198908" cy="984629"/>
                                </a:xfrm>
                              </wpg:grpSpPr>
                              <wps:wsp>
                                <wps:cNvPr id="124581559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4E10107-60C2-11C8-BFC0-7811C1B5719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8948" y="1569329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294F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796718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99B3F40-310D-CCDA-3365-2D60F1546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7148" y="176368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41C7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5890508" name="Gerade Verbindung 2075890508">
                                  <a:extLst>
                                    <a:ext uri="{FF2B5EF4-FFF2-40B4-BE49-F238E27FC236}">
                                      <a16:creationId xmlns:a16="http://schemas.microsoft.com/office/drawing/2014/main" id="{2031DF1C-CEEA-2874-6C57-2FC72EE9701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899322" y="175899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1875408" name="Gruppieren 141875408">
                                  <a:extLst>
                                    <a:ext uri="{FF2B5EF4-FFF2-40B4-BE49-F238E27FC236}">
                                      <a16:creationId xmlns:a16="http://schemas.microsoft.com/office/drawing/2014/main" id="{3F382E13-A737-A65A-5D09-67A64A38EA0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26876" y="1564127"/>
                                    <a:ext cx="232011" cy="365982"/>
                                    <a:chOff x="3426876" y="1564127"/>
                                    <a:chExt cx="232011" cy="365982"/>
                                  </a:xfrm>
                                </wpg:grpSpPr>
                                <wps:wsp>
                                  <wps:cNvPr id="177497002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F5AE4C3-6A79-A9D8-8E1E-2CE0804F54C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8902" y="1564127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FE39A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7144682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EC24D08-B313-D824-E73E-60B771CE84A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6876" y="1766544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7E1BFF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2949842" name="Gerade Verbindung 1302949842">
                                    <a:extLst>
                                      <a:ext uri="{FF2B5EF4-FFF2-40B4-BE49-F238E27FC236}">
                                        <a16:creationId xmlns:a16="http://schemas.microsoft.com/office/drawing/2014/main" id="{C7312883-D462-5D1D-EC01-6F5EEBF6658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70881" y="1753620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3932490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4A9C9D1A-A8FE-2BC0-D64B-3B403FB9682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690049" y="1618190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918F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27406140" name="Grafik 727406140">
                                    <a:extLst>
                                      <a:ext uri="{FF2B5EF4-FFF2-40B4-BE49-F238E27FC236}">
                                        <a16:creationId xmlns:a16="http://schemas.microsoft.com/office/drawing/2014/main" id="{D6E8A9CA-CC2D-128A-C773-961B3B0DCC8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5857" y="2011458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47659424" name="Freihandform 847659424">
                                  <a:extLst>
                                    <a:ext uri="{FF2B5EF4-FFF2-40B4-BE49-F238E27FC236}">
                                      <a16:creationId xmlns:a16="http://schemas.microsoft.com/office/drawing/2014/main" id="{93CE93E2-092A-EBBE-5C94-4429C511958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72330" y="1460676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95703620" name="Grafik 1795703620">
                                    <a:extLst>
                                      <a:ext uri="{FF2B5EF4-FFF2-40B4-BE49-F238E27FC236}">
                                        <a16:creationId xmlns:a16="http://schemas.microsoft.com/office/drawing/2014/main" id="{E17DA956-A531-644F-C414-13D42DEB542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4104" y="1248809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4596812" name="Freihandform 194596812">
                                  <a:extLst>
                                    <a:ext uri="{FF2B5EF4-FFF2-40B4-BE49-F238E27FC236}">
                                      <a16:creationId xmlns:a16="http://schemas.microsoft.com/office/drawing/2014/main" id="{A81D2D60-E4CB-CA46-1AB3-1A579435D96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68209" y="193059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90948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9DC88B5-12F6-4EBD-CF61-B4BB791F7E7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5325" y="1581818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F7791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09785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CFB039A-C7AA-61B8-E841-86A56490627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3773" y="17760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577D0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779602" name="Gerade Verbindung 521779602">
                                  <a:extLst>
                                    <a:ext uri="{FF2B5EF4-FFF2-40B4-BE49-F238E27FC236}">
                                      <a16:creationId xmlns:a16="http://schemas.microsoft.com/office/drawing/2014/main" id="{8E829EF7-5EC8-B311-AA9E-B35DD5E558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5947" y="1771354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6382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5C3F7E3-9D8B-B995-D213-F8BB1952E70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96674" y="1624058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D04B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31399879" name="Grafik 1631399879">
                                    <a:extLst>
                                      <a:ext uri="{FF2B5EF4-FFF2-40B4-BE49-F238E27FC236}">
                                        <a16:creationId xmlns:a16="http://schemas.microsoft.com/office/drawing/2014/main" id="{3B4171F4-8496-36E9-6A42-D63EDA275C4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38423" y="2017326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7697711" name="Freihandform 287697711">
                                  <a:extLst>
                                    <a:ext uri="{FF2B5EF4-FFF2-40B4-BE49-F238E27FC236}">
                                      <a16:creationId xmlns:a16="http://schemas.microsoft.com/office/drawing/2014/main" id="{C7466948-F153-4375-1DAE-21753FCE2EC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74834" y="194294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7109287" name="Grafik 187109287">
                                  <a:extLst>
                                    <a:ext uri="{FF2B5EF4-FFF2-40B4-BE49-F238E27FC236}">
                                      <a16:creationId xmlns:a16="http://schemas.microsoft.com/office/drawing/2014/main" id="{3906D1FB-7C36-FCD3-6E89-3B23B15E045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85328" y="17916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019992" name="Grafik 291019992">
                                  <a:extLst>
                                    <a:ext uri="{FF2B5EF4-FFF2-40B4-BE49-F238E27FC236}">
                                      <a16:creationId xmlns:a16="http://schemas.microsoft.com/office/drawing/2014/main" id="{4A4B8355-E9FA-D449-6EE4-8FF8AACBAF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57338" y="15312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6816070" name="Freihandform 876816070">
                                <a:extLst>
                                  <a:ext uri="{FF2B5EF4-FFF2-40B4-BE49-F238E27FC236}">
                                    <a16:creationId xmlns:a16="http://schemas.microsoft.com/office/drawing/2014/main" id="{AF4466E3-87D7-9BF9-6DE9-64C60C09BB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78941" y="14667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19082217" name="Grafik 419082217">
                                  <a:extLst>
                                    <a:ext uri="{FF2B5EF4-FFF2-40B4-BE49-F238E27FC236}">
                                      <a16:creationId xmlns:a16="http://schemas.microsoft.com/office/drawing/2014/main" id="{21E690F0-2185-F2F6-A15E-E50F3F47938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36655" y="12420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227CEE" id="Gruppieren 391" o:spid="_x0000_s1854" style="position:absolute;margin-left:266.45pt;margin-top:15.6pt;width:102pt;height:77.95pt;z-index:253707264" coordorigin="33853,12420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">
                      <v:group id="Gruppieren 797277744" o:spid="_x0000_s1855" style="position:absolute;left:34268;top:12488;width:11989;height:9838" coordorigin="34268,12488" coordsize="11989,9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">
                        <v:shape id="Textfeld 3" o:spid="_x0000_s1856" type="#_x0000_t202" style="position:absolute;left:38889;top:1569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C294F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shape>
                        <v:shape id="Textfeld 3" o:spid="_x0000_s1857" type="#_x0000_t202" style="position:absolute;left:38871;top:1763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341C7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77</w:t>
                                </w:r>
                              </w:p>
                            </w:txbxContent>
                          </v:textbox>
                        </v:shape>
                        <v:line id="Gerade Verbindung 2075890508" o:spid="_x0000_s1858" style="position:absolute;visibility:visible;mso-wrap-style:square" from="38993,17589" to="41069,1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141875408" o:spid="_x0000_s1859" style="position:absolute;left:34268;top:15641;width:2320;height:3660" coordorigin="34268,15641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">
                          <v:shape id="Textfeld 3" o:spid="_x0000_s1860" type="#_x0000_t202" style="position:absolute;left:34289;top:15641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FFE39A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61" type="#_x0000_t202" style="position:absolute;left:34268;top:1766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7E1BFF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302949842" o:spid="_x0000_s1862" style="position:absolute;visibility:visible;mso-wrap-style:square" from="34708,17536" to="36148,17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63" type="#_x0000_t202" style="position:absolute;left:36900;top:1618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2918F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727406140" o:spid="_x0000_s1864" type="#_x0000_t75" style="position:absolute;left:36058;top:20114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847659424" o:spid="_x0000_s1865" style="position:absolute;left:35723;top:1460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95703620" o:spid="_x0000_s1866" type="#_x0000_t75" style="position:absolute;left:36041;top:1248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94596812" o:spid="_x0000_s1867" style="position:absolute;left:35682;top:19305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68" type="#_x0000_t202" style="position:absolute;left:43953;top:15818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3F7791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69" type="#_x0000_t202" style="position:absolute;left:43937;top:1776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8577D0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154</w:t>
                                </w:r>
                              </w:p>
                            </w:txbxContent>
                          </v:textbox>
                        </v:shape>
                        <v:line id="Gerade Verbindung 521779602" o:spid="_x0000_s1870" style="position:absolute;visibility:visible;mso-wrap-style:square" from="44059,17713" to="46136,177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71" type="#_x0000_t202" style="position:absolute;left:41966;top:16240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452D04B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31399879" o:spid="_x0000_s1872" type="#_x0000_t75" style="position:absolute;left:41384;top:20173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287697711" o:spid="_x0000_s1873" style="position:absolute;left:40748;top:194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87109287" o:spid="_x0000_s1874" type="#_x0000_t75" style="position:absolute;left:33853;top:17916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291019992" o:spid="_x0000_s1875" type="#_x0000_t75" style="position:absolute;left:43573;top:15312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876816070" o:spid="_x0000_s1876" style="position:absolute;left:40789;top:146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419082217" o:spid="_x0000_s1877" type="#_x0000_t75" style="position:absolute;left:41366;top:1242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6240" behindDoc="0" locked="0" layoutInCell="1" allowOverlap="1" wp14:anchorId="7E82026F" wp14:editId="265D97EE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190730</wp:posOffset>
                      </wp:positionV>
                      <wp:extent cx="1233170" cy="1032510"/>
                      <wp:effectExtent l="0" t="0" r="0" b="0"/>
                      <wp:wrapNone/>
                      <wp:docPr id="360" name="Gruppieren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6153EA-3C3B-3A05-6675-42B0C7668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32510"/>
                                <a:chOff x="1689353" y="1262520"/>
                                <a:chExt cx="1233585" cy="1032621"/>
                              </a:xfrm>
                            </wpg:grpSpPr>
                            <wpg:grpSp>
                              <wpg:cNvPr id="341001148" name="Gruppieren 341001148">
                                <a:extLst>
                                  <a:ext uri="{FF2B5EF4-FFF2-40B4-BE49-F238E27FC236}">
                                    <a16:creationId xmlns:a16="http://schemas.microsoft.com/office/drawing/2014/main" id="{19DFB621-8846-6DED-ADDB-E6D9A7A58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89353" y="1262520"/>
                                  <a:ext cx="1198882" cy="678059"/>
                                  <a:chOff x="1689353" y="1262520"/>
                                  <a:chExt cx="1198908" cy="678594"/>
                                </a:xfrm>
                              </wpg:grpSpPr>
                              <wps:wsp>
                                <wps:cNvPr id="58322888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62B5838-AD3A-84BF-420F-2800AB333E2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51504" y="157101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1DB4E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0824347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DCE5C44-80FC-1656-71CC-3BB69A8002A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49625" y="1765193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B26EC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1641490" name="Gerade Verbindung 761641490">
                                  <a:extLst>
                                    <a:ext uri="{FF2B5EF4-FFF2-40B4-BE49-F238E27FC236}">
                                      <a16:creationId xmlns:a16="http://schemas.microsoft.com/office/drawing/2014/main" id="{DE3B85EC-B439-5F0D-A9BD-CD66199C40A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61799" y="1760507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54264394" name="Gruppieren 854264394">
                                  <a:extLst>
                                    <a:ext uri="{FF2B5EF4-FFF2-40B4-BE49-F238E27FC236}">
                                      <a16:creationId xmlns:a16="http://schemas.microsoft.com/office/drawing/2014/main" id="{408FD477-DC67-B838-52EF-F89B04FDBDF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689353" y="1565809"/>
                                    <a:ext cx="232011" cy="365809"/>
                                    <a:chOff x="1689353" y="1565809"/>
                                    <a:chExt cx="232011" cy="365809"/>
                                  </a:xfrm>
                                </wpg:grpSpPr>
                                <wps:wsp>
                                  <wps:cNvPr id="64100995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623BE0E-6801-E2F5-79DE-E842513D522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91398" y="1565809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50356A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9928357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58EE405-14CF-0713-FB4E-EAC817EAF2B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89353" y="1768053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1DDFAC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497222" name="Gerade Verbindung 230497222">
                                    <a:extLst>
                                      <a:ext uri="{FF2B5EF4-FFF2-40B4-BE49-F238E27FC236}">
                                        <a16:creationId xmlns:a16="http://schemas.microsoft.com/office/drawing/2014/main" id="{D91D3C5F-5A52-489A-9208-EA74E0078A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33358" y="1755129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053481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8147513-9E42-B492-122E-74A98878449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52526" y="1619699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1AC43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606455" name="Freihandform 805606455">
                                  <a:extLst>
                                    <a:ext uri="{FF2B5EF4-FFF2-40B4-BE49-F238E27FC236}">
                                      <a16:creationId xmlns:a16="http://schemas.microsoft.com/office/drawing/2014/main" id="{72F1136E-FBF6-1938-8E86-C4038080BB2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34807" y="147438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866702176" name="Grafik 866702176">
                                    <a:extLst>
                                      <a:ext uri="{FF2B5EF4-FFF2-40B4-BE49-F238E27FC236}">
                                        <a16:creationId xmlns:a16="http://schemas.microsoft.com/office/drawing/2014/main" id="{7BA15798-9E73-890A-D9F0-9041C6DCC8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66581" y="1262520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226681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3FAE2C1-BC03-64C4-CBF4-11560BCFA9E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7947" y="158351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FA60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16437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8111E94-CDDA-2A1A-8F81-9CD687C6616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6250" y="177754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B5D74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0100188" name="Gerade Verbindung 770100188">
                                  <a:extLst>
                                    <a:ext uri="{FF2B5EF4-FFF2-40B4-BE49-F238E27FC236}">
                                      <a16:creationId xmlns:a16="http://schemas.microsoft.com/office/drawing/2014/main" id="{0070B48E-0141-0643-9096-CFEF93B5642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68424" y="177286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06346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1F222E9-D2D6-C87E-C57C-8ED7B9B5A3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59151" y="1625567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D4EF2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0379217" name="Freihandform 2050379217">
                                  <a:extLst>
                                    <a:ext uri="{FF2B5EF4-FFF2-40B4-BE49-F238E27FC236}">
                                      <a16:creationId xmlns:a16="http://schemas.microsoft.com/office/drawing/2014/main" id="{0C121871-6375-549C-4FB8-4AE72EBD9E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41432" y="1486743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910695599" name="Grafik 910695599">
                                    <a:extLst>
                                      <a:ext uri="{FF2B5EF4-FFF2-40B4-BE49-F238E27FC236}">
                                        <a16:creationId xmlns:a16="http://schemas.microsoft.com/office/drawing/2014/main" id="{7F67A641-DBA7-FADC-8132-5DDB69650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399147" y="1267972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25484172" name="Grafik 2025484172">
                                  <a:extLst>
                                    <a:ext uri="{FF2B5EF4-FFF2-40B4-BE49-F238E27FC236}">
                                      <a16:creationId xmlns:a16="http://schemas.microsoft.com/office/drawing/2014/main" id="{C4A29C57-21E2-C20A-A7B4-261D35804F7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99072" y="17910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186613" name="Grafik 753186613">
                                  <a:extLst>
                                    <a:ext uri="{FF2B5EF4-FFF2-40B4-BE49-F238E27FC236}">
                                      <a16:creationId xmlns:a16="http://schemas.microsoft.com/office/drawing/2014/main" id="{A40EF6A2-36F3-47C9-C8D9-42C60AEF8AD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98944" y="17952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818661" name="Grafik 1179818661">
                                  <a:extLst>
                                    <a:ext uri="{FF2B5EF4-FFF2-40B4-BE49-F238E27FC236}">
                                      <a16:creationId xmlns:a16="http://schemas.microsoft.com/office/drawing/2014/main" id="{30AC3650-3A76-FCA1-3B2C-507EAE865E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68330" y="20611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293313" name="Freihandform 421293313">
                                <a:extLst>
                                  <a:ext uri="{FF2B5EF4-FFF2-40B4-BE49-F238E27FC236}">
                                    <a16:creationId xmlns:a16="http://schemas.microsoft.com/office/drawing/2014/main" id="{9DEB65AB-F095-814F-323C-C4F803DBAA41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30683" y="19803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800043" name="Grafik 10800043">
                                  <a:extLst>
                                    <a:ext uri="{FF2B5EF4-FFF2-40B4-BE49-F238E27FC236}">
                                      <a16:creationId xmlns:a16="http://schemas.microsoft.com/office/drawing/2014/main" id="{A430BF31-3467-EBBE-4D2D-5628DEE7A7D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00885" y="20791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2513" name="Freihandform 145982513">
                                <a:extLst>
                                  <a:ext uri="{FF2B5EF4-FFF2-40B4-BE49-F238E27FC236}">
                                    <a16:creationId xmlns:a16="http://schemas.microsoft.com/office/drawing/2014/main" id="{11D32633-AF1A-6613-7BCB-2966E759D0B4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37297" y="20048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82026F" id="Gruppieren 359" o:spid="_x0000_s1878" style="position:absolute;margin-left:132.9pt;margin-top:15pt;width:97.1pt;height:81.3pt;z-index:253706240" coordorigin="16893,12625" coordsize="12335,103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">
                      <v:group id="Gruppieren 341001148" o:spid="_x0000_s1879" style="position:absolute;left:16893;top:12625;width:11989;height:6780" coordorigin="16893,12625" coordsize="11989,6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">
                        <v:shape id="Textfeld 3" o:spid="_x0000_s1880" type="#_x0000_t202" style="position:absolute;left:21515;top:15710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C1DB4E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881" type="#_x0000_t202" style="position:absolute;left:21496;top:1765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B26EC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61641490" o:spid="_x0000_s1882" style="position:absolute;visibility:visible;mso-wrap-style:square" from="21617,17605" to="23694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854264394" o:spid="_x0000_s1883" style="position:absolute;left:16893;top:15658;width:2320;height:3658" coordorigin="16893,15658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">
                          <v:shape id="Textfeld 3" o:spid="_x0000_s1884" type="#_x0000_t202" style="position:absolute;left:16913;top:15658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A50356A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85" type="#_x0000_t202" style="position:absolute;left:16893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1DDFAC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shape>
                          <v:line id="Gerade Verbindung 230497222" o:spid="_x0000_s1886" style="position:absolute;visibility:visible;mso-wrap-style:square" from="17333,17551" to="18773,17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87" type="#_x0000_t202" style="position:absolute;left:19525;top:16196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F1AC43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805606455" o:spid="_x0000_s1888" style="position:absolute;left:18348;top:1474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866702176" o:spid="_x0000_s1889" type="#_x0000_t75" style="position:absolute;left:18665;top:1262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Textfeld 3" o:spid="_x0000_s1890" type="#_x0000_t202" style="position:absolute;left:26579;top:1583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0FFA60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144</w:t>
                                </w:r>
                              </w:p>
                            </w:txbxContent>
                          </v:textbox>
                        </v:shape>
                        <v:shape id="Textfeld 3" o:spid="_x0000_s1891" type="#_x0000_t202" style="position:absolute;left:26562;top:1777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67B5D74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70100188" o:spid="_x0000_s1892" style="position:absolute;visibility:visible;mso-wrap-style:square" from="26684,17728" to="28760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93" type="#_x0000_t202" style="position:absolute;left:24591;top:1625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78D4EF2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50379217" o:spid="_x0000_s1894" style="position:absolute;left:23414;top:1486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910695599" o:spid="_x0000_s1895" type="#_x0000_t75" style="position:absolute;left:23991;top:1267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</v:group>
                      <v:shape id="Grafik 2025484172" o:spid="_x0000_s1896" type="#_x0000_t75" style="position:absolute;left:20990;top:1791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753186613" o:spid="_x0000_s1897" type="#_x0000_t75" style="position:absolute;left:25989;top:1795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Grafik 1179818661" o:spid="_x0000_s1898" type="#_x0000_t75" style="position:absolute;left:18683;top:20611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421293313" o:spid="_x0000_s1899" style="position:absolute;left:18306;top:19803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0800043" o:spid="_x0000_s1900" type="#_x0000_t75" style="position:absolute;left:24008;top:20791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">
                        <v:imagedata r:id="rId25" o:title="" cropbottom="33944f" cropleft="1f" cropright="2644f" recolortarget="#333 [1446]"/>
                      </v:shape>
                      <v:shape id="Freihandform 145982513" o:spid="_x0000_s1901" style="position:absolute;left:23372;top:20048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</w:p>
          <w:p w14:paraId="27C159EF" w14:textId="2F44AFE6" w:rsidR="00312538" w:rsidRDefault="00312538" w:rsidP="008C3B54">
            <w:pPr>
              <w:spacing w:after="120" w:line="240" w:lineRule="atLeast"/>
            </w:pPr>
          </w:p>
          <w:p w14:paraId="0E6952E7" w14:textId="77777777" w:rsidR="00312538" w:rsidRDefault="00312538" w:rsidP="008C3B54">
            <w:pPr>
              <w:spacing w:after="120" w:line="240" w:lineRule="atLeast"/>
            </w:pPr>
          </w:p>
          <w:p w14:paraId="432BB0BE" w14:textId="77777777" w:rsidR="00312538" w:rsidRDefault="00312538" w:rsidP="008C3B54">
            <w:pPr>
              <w:spacing w:after="120" w:line="240" w:lineRule="atLeast"/>
            </w:pPr>
          </w:p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77777777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0513794A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17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C069FF" w14:paraId="19D81DA4" w14:textId="77777777" w:rsidTr="00A4263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5D1C14" w:rsidR="00C069FF" w:rsidRPr="00B74344" w:rsidRDefault="0049551B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5296" behindDoc="0" locked="0" layoutInCell="1" allowOverlap="1" wp14:anchorId="0C3FE13B" wp14:editId="59CAF017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339590</wp:posOffset>
                      </wp:positionV>
                      <wp:extent cx="161290" cy="299720"/>
                      <wp:effectExtent l="0" t="0" r="3810" b="5080"/>
                      <wp:wrapNone/>
                      <wp:docPr id="1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6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23355" w14:textId="06508E4C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07AA0B" w14:textId="5B6FC07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FE13B" id="_x0000_s1902" style="position:absolute;margin-left:136.35pt;margin-top:26.75pt;width:12.7pt;height:23.6pt;z-index:25349529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">
                      <v:shape id="Textfeld 3" o:spid="_x0000_s190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B23355" w14:textId="06508E4C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shape id="Textfeld 3" o:spid="_x0000_s190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607AA0B" w14:textId="5B6FC07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56</w:t>
                              </w:r>
                            </w:p>
                          </w:txbxContent>
                        </v:textbox>
                      </v:shape>
                      <v:line id="Gerade Verbindung 1" o:spid="_x0000_s19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02746"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68B793CB" w:rsidR="008C3488" w:rsidRDefault="00B41DED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0998E72C" wp14:editId="5978A3C0">
                      <wp:simplePos x="0" y="0"/>
                      <wp:positionH relativeFrom="column">
                        <wp:posOffset>2676930</wp:posOffset>
                      </wp:positionH>
                      <wp:positionV relativeFrom="paragraph">
                        <wp:posOffset>322580</wp:posOffset>
                      </wp:positionV>
                      <wp:extent cx="1712068" cy="907915"/>
                      <wp:effectExtent l="0" t="0" r="180340" b="698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12068" cy="907915"/>
                              </a:xfrm>
                              <a:prstGeom prst="wedgeRoundRectCallout">
                                <a:avLst>
                                  <a:gd name="adj1" fmla="val -59264"/>
                                  <a:gd name="adj2" fmla="val -240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E72C" id="_x0000_s1906" type="#_x0000_t62" style="position:absolute;margin-left:210.8pt;margin-top:25.4pt;width:134.8pt;height:71.5pt;flip:x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" adj="-2001,5605" fillcolor="white [3201]" strokecolor="#bfbfbf [2412]" strokeweight="1pt">
                      <v:textbox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0629BCEC" wp14:editId="18719BF4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316230</wp:posOffset>
                      </wp:positionV>
                      <wp:extent cx="1937385" cy="914400"/>
                      <wp:effectExtent l="279400" t="0" r="18415" b="12700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7385" cy="914400"/>
                              </a:xfrm>
                              <a:prstGeom prst="wedgeRoundRectCallout">
                                <a:avLst>
                                  <a:gd name="adj1" fmla="val -63280"/>
                                  <a:gd name="adj2" fmla="val -237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97DF34F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CEC" id="_x0000_s1907" type="#_x0000_t62" style="position:absolute;margin-left:46pt;margin-top:24.9pt;width:152.55pt;height:1in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" adj="-2868,5665" fillcolor="white [3201]" strokecolor="#bfbfbf [2412]" strokeweight="1pt">
                      <v:textbox inset=",.5mm,,.5mm">
                        <w:txbxContent>
                          <w:p w14:paraId="11328FC8" w14:textId="797DF34F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7312" behindDoc="0" locked="0" layoutInCell="1" allowOverlap="1" wp14:anchorId="116B2F19" wp14:editId="1433E825">
                      <wp:simplePos x="0" y="0"/>
                      <wp:positionH relativeFrom="column">
                        <wp:posOffset>4479862</wp:posOffset>
                      </wp:positionH>
                      <wp:positionV relativeFrom="paragraph">
                        <wp:posOffset>304465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908" style="position:absolute;margin-left:352.75pt;margin-top:23.95pt;width:42.9pt;height:59.1pt;z-index:25319731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X4xOGKADAACACAAADgAAAAAAAAAAAAAAAAA6AgAA&#13;&#10;ZHJzL2Uyb0RvYy54bWxQSwECLQAKAAAAAAAAACEA6GAl3GUbAABlGwAAFAAAAAAAAAAAAAAAAAAG&#13;&#10;BgAAZHJzL21lZGlhL2ltYWdlMS5wbmdQSwECLQAUAAYACAAAACEA4Zgwmu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90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8" o:title="" chromakey="white"/>
                      </v:shape>
                      <v:shape id="_x0000_s191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0352" behindDoc="0" locked="0" layoutInCell="1" allowOverlap="1" wp14:anchorId="00C15280" wp14:editId="2B260C44">
                      <wp:simplePos x="0" y="0"/>
                      <wp:positionH relativeFrom="column">
                        <wp:posOffset>-108257</wp:posOffset>
                      </wp:positionH>
                      <wp:positionV relativeFrom="paragraph">
                        <wp:posOffset>319070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911" style="position:absolute;margin-left:-8.5pt;margin-top:25.1pt;width:50.9pt;height:58.5pt;z-index:252900352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">
                      <v:shape id="Grafik 6" o:spid="_x0000_s1912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30" o:title="" chromakey="white"/>
                      </v:shape>
                      <v:shape id="_x0000_s1913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Leonie und Kenan wollen</w:t>
            </w:r>
            <w:r w:rsidR="00942A7D">
              <w:rPr>
                <w:rFonts w:ascii="Calibri" w:hAnsi="Calibri"/>
                <w:color w:val="000000" w:themeColor="text1"/>
                <w:szCs w:val="20"/>
              </w:rPr>
              <w:t xml:space="preserve">    </w:t>
            </w:r>
            <m:oMath>
              <m:r>
                <w:rPr>
                  <w:rFonts w:ascii="Cambria Math" w:hAnsi="Cambria Math"/>
                  <w:color w:val="000000" w:themeColor="text1"/>
                  <w:szCs w:val="20"/>
                </w:rPr>
                <m:t xml:space="preserve">   </m:t>
              </m:r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7279615B" w14:textId="77777777" w:rsidR="00334AB3" w:rsidRPr="00A42631" w:rsidRDefault="00334AB3" w:rsidP="00942A7D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5264" behindDoc="0" locked="0" layoutInCell="1" allowOverlap="1" wp14:anchorId="3F6161F3" wp14:editId="042EDADD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6288" behindDoc="0" locked="0" layoutInCell="1" allowOverlap="1" wp14:anchorId="55549439" wp14:editId="148F0929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59726259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11FF9868" w:rsidR="008C3488" w:rsidRPr="00513E9A" w:rsidRDefault="00942A7D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1440" behindDoc="0" locked="0" layoutInCell="1" allowOverlap="1" wp14:anchorId="7F3A0BC3" wp14:editId="194D8CBB">
                      <wp:simplePos x="0" y="0"/>
                      <wp:positionH relativeFrom="column">
                        <wp:posOffset>3605854</wp:posOffset>
                      </wp:positionH>
                      <wp:positionV relativeFrom="paragraph">
                        <wp:posOffset>76646</wp:posOffset>
                      </wp:positionV>
                      <wp:extent cx="238125" cy="299878"/>
                      <wp:effectExtent l="0" t="0" r="3175" b="5080"/>
                      <wp:wrapNone/>
                      <wp:docPr id="1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299878"/>
                                <a:chOff x="-8927" y="12885"/>
                                <a:chExt cx="240998" cy="301148"/>
                              </a:xfrm>
                            </wpg:grpSpPr>
                            <wps:wsp>
                              <wps:cNvPr id="180" name="Textfeld 3"/>
                              <wps:cNvSpPr txBox="1"/>
                              <wps:spPr>
                                <a:xfrm>
                                  <a:off x="29195" y="12885"/>
                                  <a:ext cx="160023" cy="184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D2DA" w14:textId="6938752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" name="Textfeld 3"/>
                              <wps:cNvSpPr txBox="1"/>
                              <wps:spPr>
                                <a:xfrm>
                                  <a:off x="-8927" y="150091"/>
                                  <a:ext cx="24099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FC057" w14:textId="35F3D2D4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erade Verbindung 1"/>
                              <wps:cNvCnPr/>
                              <wps:spPr>
                                <a:xfrm>
                                  <a:off x="10353" y="179398"/>
                                  <a:ext cx="1824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A0BC3" id="_x0000_s1914" style="position:absolute;margin-left:283.95pt;margin-top:6.05pt;width:18.75pt;height:23.6pt;z-index:253501440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">
                      <v:shape id="Textfeld 3" o:spid="_x0000_s1915" type="#_x0000_t202" style="position:absolute;left:29195;top:12885;width:160023;height:184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4098D2DA" w14:textId="6938752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shape id="Textfeld 3" o:spid="_x0000_s1916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5FC057" w14:textId="35F3D2D4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126</w:t>
                              </w:r>
                            </w:p>
                          </w:txbxContent>
                        </v:textbox>
                      </v:shape>
                      <v:line id="Gerade Verbindung 1" o:spid="_x0000_s1917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9392" behindDoc="0" locked="0" layoutInCell="1" allowOverlap="1" wp14:anchorId="79A610DB" wp14:editId="3FC590B7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75565</wp:posOffset>
                      </wp:positionV>
                      <wp:extent cx="161290" cy="299720"/>
                      <wp:effectExtent l="0" t="0" r="3810" b="5080"/>
                      <wp:wrapNone/>
                      <wp:docPr id="1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397E0" w14:textId="65EBF18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5BADE" w14:textId="279E5C3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A610DB" id="_x0000_s1918" style="position:absolute;margin-left:264.7pt;margin-top:5.95pt;width:12.7pt;height:23.6pt;z-index:25349939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">
                      <v:shape id="Textfeld 3" o:spid="_x0000_s1919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27397E0" w14:textId="65EBF18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92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E15BADE" w14:textId="279E5C3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92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08BE45D0" w:rsidR="008C3488" w:rsidRPr="00C63632" w:rsidRDefault="00942A7D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3488" behindDoc="0" locked="0" layoutInCell="1" allowOverlap="1" wp14:anchorId="54F12924" wp14:editId="4F1CAA04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6E3B66" w14:textId="01450B25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1451" w14:textId="50C93766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12924" id="_x0000_s1922" style="position:absolute;margin-left:309.3pt;margin-top:-6.05pt;width:12.7pt;height:23.6pt;z-index:2535034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">
                      <v:shape id="Textfeld 3" o:spid="_x0000_s192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646E3B66" w14:textId="01450B25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92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4F31451" w14:textId="50C93766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line id="Gerade Verbindung 1" o:spid="_x0000_s192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7344" behindDoc="0" locked="0" layoutInCell="1" allowOverlap="1" wp14:anchorId="0EA3A9B4" wp14:editId="596982A3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2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E4888F" w14:textId="525F1D4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9011A1" w14:textId="25F3B85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A3A9B4" id="_x0000_s1926" style="position:absolute;margin-left:244.4pt;margin-top:-6.05pt;width:12.7pt;height:23.6pt;z-index:25349734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">
                      <v:shape id="Textfeld 3" o:spid="_x0000_s1927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2FE4888F" w14:textId="525F1D4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92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+Nu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22v4NUob6PkPAAAA//8DAFBLAQItABQABgAIAAAAIQDb4fbL7gAAAIUBAAATAAAA&#13;&#10;AAAAAAAAAAAAAAAAAABbQ29udGVudF9UeXBlc10ueG1sUEsBAi0AFAAGAAgAAAAhAFr0LFu/AAAA&#13;&#10;FQEAAAsAAAAAAAAAAAAAAAAAHwEAAF9yZWxzLy5yZWxzUEsBAi0AFAAGAAgAAAAhAAv742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549011A1" w14:textId="25F3B85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line id="Gerade Verbindung 1" o:spid="_x0000_s192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 ,</w:t>
            </w:r>
            <w:r>
              <w:rPr>
                <w:noProof/>
              </w:rPr>
              <w:t xml:space="preserve">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     , 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</w:p>
          <w:p w14:paraId="79BE6529" w14:textId="655BB81D" w:rsidR="008C3488" w:rsidRPr="008C3488" w:rsidRDefault="008C3488" w:rsidP="00B41DED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 wie ihr die Zahlen zu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m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Kürzen gefunden habt. </w:t>
            </w:r>
          </w:p>
        </w:tc>
      </w:tr>
      <w:tr w:rsidR="008C3488" w:rsidRPr="00A16E50" w14:paraId="6E1FC55E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5C0AE846" w:rsidR="009A01B2" w:rsidRPr="00A83C50" w:rsidRDefault="008C3488" w:rsidP="00B41DED">
            <w:pPr>
              <w:pStyle w:val="Listenabsatz"/>
              <w:spacing w:after="24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349C14FE" w:rsidR="008C3488" w:rsidRDefault="009D7EC6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5456" behindDoc="0" locked="0" layoutInCell="1" allowOverlap="1" wp14:anchorId="039BD5F8" wp14:editId="1D5783B8">
                      <wp:simplePos x="0" y="0"/>
                      <wp:positionH relativeFrom="column">
                        <wp:posOffset>2620123</wp:posOffset>
                      </wp:positionH>
                      <wp:positionV relativeFrom="paragraph">
                        <wp:posOffset>225006</wp:posOffset>
                      </wp:positionV>
                      <wp:extent cx="541879" cy="395605"/>
                      <wp:effectExtent l="0" t="0" r="17145" b="0"/>
                      <wp:wrapNone/>
                      <wp:docPr id="235101036" name="Gruppieren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879" cy="395605"/>
                                <a:chOff x="2621688" y="108097"/>
                                <a:chExt cx="542255" cy="395972"/>
                              </a:xfrm>
                            </wpg:grpSpPr>
                            <wpg:grpSp>
                              <wpg:cNvPr id="825799785" name="Gruppieren 825799785"/>
                              <wpg:cNvGrpSpPr/>
                              <wpg:grpSpPr>
                                <a:xfrm>
                                  <a:off x="2997869" y="133514"/>
                                  <a:ext cx="166074" cy="370555"/>
                                  <a:chOff x="2997859" y="133484"/>
                                  <a:chExt cx="167557" cy="371411"/>
                                </a:xfrm>
                              </wpg:grpSpPr>
                              <wps:wsp>
                                <wps:cNvPr id="2046020889" name="Textfeld 3"/>
                                <wps:cNvSpPr txBox="1"/>
                                <wps:spPr>
                                  <a:xfrm>
                                    <a:off x="2997859" y="133484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4F6AB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8841028" name="Textfeld 3"/>
                                <wps:cNvSpPr txBox="1"/>
                                <wps:spPr>
                                  <a:xfrm>
                                    <a:off x="3003095" y="34095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F97E1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559240" name="Gerade Verbindung 1048559240"/>
                                <wps:cNvCnPr/>
                                <wps:spPr>
                                  <a:xfrm>
                                    <a:off x="3010735" y="33625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4595051" name="Gruppieren 1684595051"/>
                              <wpg:cNvGrpSpPr/>
                              <wpg:grpSpPr>
                                <a:xfrm>
                                  <a:off x="2670532" y="141123"/>
                                  <a:ext cx="170792" cy="357568"/>
                                  <a:chOff x="2670525" y="141123"/>
                                  <a:chExt cx="172317" cy="358394"/>
                                </a:xfrm>
                              </wpg:grpSpPr>
                              <wps:wsp>
                                <wps:cNvPr id="1307435028" name="Textfeld 3"/>
                                <wps:cNvSpPr txBox="1"/>
                                <wps:spPr>
                                  <a:xfrm>
                                    <a:off x="2683955" y="141123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1EBFC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1211174" name="Textfeld 3"/>
                                <wps:cNvSpPr txBox="1"/>
                                <wps:spPr>
                                  <a:xfrm>
                                    <a:off x="2670525" y="335575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5828E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919004" name="Gerade Verbindung 703919004"/>
                                <wps:cNvCnPr/>
                                <wps:spPr>
                                  <a:xfrm>
                                    <a:off x="2696616" y="330878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53180014" name="Gruppieren 1953180014"/>
                              <wpg:cNvGrpSpPr/>
                              <wpg:grpSpPr>
                                <a:xfrm>
                                  <a:off x="2621688" y="108097"/>
                                  <a:ext cx="366150" cy="322379"/>
                                  <a:chOff x="2625204" y="108097"/>
                                  <a:chExt cx="432421" cy="3229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7185006" name="Grafik 157718500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25204" y="108097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53588376" name="Textfeld 398"/>
                                <wps:cNvSpPr txBox="1"/>
                                <wps:spPr>
                                  <a:xfrm>
                                    <a:off x="2874388" y="214667"/>
                                    <a:ext cx="183237" cy="21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520E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39BD5F8" id="Gruppieren 92" o:spid="_x0000_s1930" style="position:absolute;margin-left:206.3pt;margin-top:17.7pt;width:42.65pt;height:31.15pt;z-index:253715456;mso-width-relative:margin" coordorigin="26216,1080" coordsize="5422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">
                      <v:group id="Gruppieren 825799785" o:spid="_x0000_s1931" style="position:absolute;left:29978;top:1335;width:1661;height:3705" coordorigin="29978,1334" coordsize="1675,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">
                        <v:shape id="Textfeld 3" o:spid="_x0000_s1932" type="#_x0000_t202" style="position:absolute;left:29978;top:1334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4F6AB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shape>
                        <v:shape id="Textfeld 3" o:spid="_x0000_s1933" type="#_x0000_t202" style="position:absolute;left:30030;top:3409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0F97E1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048559240" o:spid="_x0000_s1934" style="position:absolute;visibility:visible;mso-wrap-style:square" from="30107,3362" to="31560,3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684595051" o:spid="_x0000_s1935" style="position:absolute;left:26705;top:1411;width:1708;height:3575" coordorigin="26705,1411" coordsize="1723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">
                        <v:shape id="Textfeld 3" o:spid="_x0000_s1936" type="#_x0000_t202" style="position:absolute;left:26839;top:1411;width:1589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1EBFC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37" type="#_x0000_t202" style="position:absolute;left:26705;top:3355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5828E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03919004" o:spid="_x0000_s1938" style="position:absolute;visibility:visible;mso-wrap-style:square" from="26966,3308" to="28419,33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953180014" o:spid="_x0000_s1939" style="position:absolute;left:26216;top:1080;width:3662;height:3224" coordorigin="26252,1080" coordsize="4324,3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">
                        <v:shape id="Grafik 1577185006" o:spid="_x0000_s1940" type="#_x0000_t75" style="position:absolute;left:26252;top:1080;width:3401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">
                          <v:imagedata r:id="rId111" o:title="" cropbottom="33944f" cropleft="1f" cropright="2644f" recolortarget="#333 [1446]"/>
                        </v:shape>
                        <v:shape id="Textfeld 398" o:spid="_x0000_s1941" type="#_x0000_t202" style="position:absolute;left:28743;top:2146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40520E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4432" behindDoc="0" locked="0" layoutInCell="1" allowOverlap="1" wp14:anchorId="0017BEC2" wp14:editId="6DA63BF8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217035</wp:posOffset>
                      </wp:positionV>
                      <wp:extent cx="617855" cy="427990"/>
                      <wp:effectExtent l="0" t="0" r="0" b="3810"/>
                      <wp:wrapNone/>
                      <wp:docPr id="947113745" name="Gruppieren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855" cy="427990"/>
                                <a:chOff x="0" y="0"/>
                                <a:chExt cx="618395" cy="428273"/>
                              </a:xfrm>
                            </wpg:grpSpPr>
                            <wpg:grpSp>
                              <wpg:cNvPr id="1264060786" name="Gruppieren 77">
                                <a:extLst>
                                  <a:ext uri="{FF2B5EF4-FFF2-40B4-BE49-F238E27FC236}">
                                    <a16:creationId xmlns:a16="http://schemas.microsoft.com/office/drawing/2014/main" id="{BD898691-E152-950C-FE4E-DA01BBD8767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54355" cy="416560"/>
                                  <a:chOff x="1384074" y="99838"/>
                                  <a:chExt cx="554979" cy="416849"/>
                                </a:xfrm>
                              </wpg:grpSpPr>
                              <wpg:grpSp>
                                <wpg:cNvPr id="311159320" name="Gruppieren 311159320">
                                  <a:extLst>
                                    <a:ext uri="{FF2B5EF4-FFF2-40B4-BE49-F238E27FC236}">
                                      <a16:creationId xmlns:a16="http://schemas.microsoft.com/office/drawing/2014/main" id="{ABBD52A3-5FD5-4D35-BABA-F619261DFE6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72811" y="105212"/>
                                    <a:ext cx="166242" cy="357541"/>
                                    <a:chOff x="1772808" y="105212"/>
                                    <a:chExt cx="167727" cy="358367"/>
                                  </a:xfrm>
                                </wpg:grpSpPr>
                                <wps:wsp>
                                  <wps:cNvPr id="108436347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AFFAA5B-C47C-B504-CC07-1D3C2EC6A35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2808" y="105212"/>
                                      <a:ext cx="15952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E81A8B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83785031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01C7B777-C3D4-D1BC-34D9-C79347A7820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8214" y="299637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848CD6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8637240" name="Gerade Verbindung 1228637240">
                                    <a:extLst>
                                      <a:ext uri="{FF2B5EF4-FFF2-40B4-BE49-F238E27FC236}">
                                        <a16:creationId xmlns:a16="http://schemas.microsoft.com/office/drawing/2014/main" id="{4D177326-C833-EB3D-5B0D-0A487C0F8F1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785854" y="29494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45507070" name="Gruppieren 945507070">
                                  <a:extLst>
                                    <a:ext uri="{FF2B5EF4-FFF2-40B4-BE49-F238E27FC236}">
                                      <a16:creationId xmlns:a16="http://schemas.microsoft.com/office/drawing/2014/main" id="{2868DEC0-5C90-F984-70DB-F5028560BEF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45646" y="99838"/>
                                    <a:ext cx="170765" cy="357537"/>
                                    <a:chOff x="1445644" y="99838"/>
                                    <a:chExt cx="172290" cy="358363"/>
                                  </a:xfrm>
                                </wpg:grpSpPr>
                                <wps:wsp>
                                  <wps:cNvPr id="151886995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8E28D3F7-A0F7-7EA7-D2EB-797B9FE471A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59047" y="99838"/>
                                      <a:ext cx="15888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B817C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3809235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95AA041-A92C-026A-B517-4D724F8D2F3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45644" y="294259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E9B2E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5679473" name="Gerade Verbindung 1065679473">
                                    <a:extLst>
                                      <a:ext uri="{FF2B5EF4-FFF2-40B4-BE49-F238E27FC236}">
                                        <a16:creationId xmlns:a16="http://schemas.microsoft.com/office/drawing/2014/main" id="{B8345B47-AF94-FD52-F3FB-68CA2A90C64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71735" y="289562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91483064" name="Gruppieren 491483064">
                                  <a:extLst>
                                    <a:ext uri="{FF2B5EF4-FFF2-40B4-BE49-F238E27FC236}">
                                      <a16:creationId xmlns:a16="http://schemas.microsoft.com/office/drawing/2014/main" id="{44564373-BBDC-FFDF-DAB2-F0C54F9E13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84074" y="173162"/>
                                    <a:ext cx="378874" cy="343525"/>
                                    <a:chOff x="1384074" y="173162"/>
                                    <a:chExt cx="447450" cy="34413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03244504" name="Grafik 1203244504">
                                      <a:extLst>
                                        <a:ext uri="{FF2B5EF4-FFF2-40B4-BE49-F238E27FC236}">
                                          <a16:creationId xmlns:a16="http://schemas.microsoft.com/office/drawing/2014/main" id="{3A48BC03-9CC0-4D64-1033-890A778EE64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84074" y="315572"/>
                                      <a:ext cx="340130" cy="201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746953877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C1F26EBF-046A-FCF4-77B6-1330AC33110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48287" y="173162"/>
                                      <a:ext cx="183237" cy="216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1467B0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51603643" name="Grafik 91">
                                  <a:extLst>
                                    <a:ext uri="{FF2B5EF4-FFF2-40B4-BE49-F238E27FC236}">
                                      <a16:creationId xmlns:a16="http://schemas.microsoft.com/office/drawing/2014/main" id="{083EF9A3-F8D3-4FFA-2F26-9C67327D390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0740" y="226978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17BEC2" id="Gruppieren 433" o:spid="_x0000_s1942" style="position:absolute;margin-left:108.25pt;margin-top:17.1pt;width:48.65pt;height:33.7pt;z-index:253714432" coordsize="6183,42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">
                      <v:group id="Gruppieren 77" o:spid="_x0000_s1943" style="position:absolute;width:5543;height:4165" coordorigin="13840,998" coordsize="5549,4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">
                        <v:group id="Gruppieren 311159320" o:spid="_x0000_s1944" style="position:absolute;left:17728;top:1052;width:1662;height:3575" coordorigin="17728,1052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">
                          <v:shape id="Textfeld 3" o:spid="_x0000_s1945" type="#_x0000_t202" style="position:absolute;left:17728;top:1052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46E81A8B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46" type="#_x0000_t202" style="position:absolute;left:17782;top:2996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1848CD6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48</w:t>
                                  </w:r>
                                </w:p>
                              </w:txbxContent>
                            </v:textbox>
                          </v:shape>
                          <v:line id="Gerade Verbindung 1228637240" o:spid="_x0000_s1947" style="position:absolute;visibility:visible;mso-wrap-style:square" from="17858,2949" to="19311,2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945507070" o:spid="_x0000_s1948" style="position:absolute;left:14456;top:998;width:1708;height:3575" coordorigin="14456,998" coordsize="1722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">
                          <v:shape id="Textfeld 3" o:spid="_x0000_s1949" type="#_x0000_t202" style="position:absolute;left:14590;top:998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AB817C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50" type="#_x0000_t202" style="position:absolute;left:14456;top:2942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DE9B2E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065679473" o:spid="_x0000_s1951" style="position:absolute;visibility:visible;mso-wrap-style:square" from="14717,2895" to="16170,2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491483064" o:spid="_x0000_s1952" style="position:absolute;left:13840;top:1731;width:3789;height:3435" coordorigin="13840,1731" coordsize="4474,3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">
                          <v:shape id="Grafik 1203244504" o:spid="_x0000_s1953" type="#_x0000_t75" style="position:absolute;left:13840;top:3155;width:3402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">
                            <v:imagedata r:id="rId111" o:title="" cropbottom="33944f" cropleft="1f" cropright="2644f" recolortarget="#333 [1446]"/>
                          </v:shape>
                          <v:shape id="Textfeld 398" o:spid="_x0000_s1954" type="#_x0000_t202" style="position:absolute;left:16482;top:1731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231467B0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1" o:spid="_x0000_s1955" type="#_x0000_t75" style="position:absolute;left:3307;top:2269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8C3488"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p w14:paraId="31C35895" w14:textId="04EDDF4C" w:rsidR="00B41DED" w:rsidRDefault="00B41DED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0336" behindDoc="0" locked="0" layoutInCell="1" allowOverlap="1" wp14:anchorId="5947C53E" wp14:editId="1B585064">
                      <wp:simplePos x="0" y="0"/>
                      <wp:positionH relativeFrom="column">
                        <wp:posOffset>227368</wp:posOffset>
                      </wp:positionH>
                      <wp:positionV relativeFrom="paragraph">
                        <wp:posOffset>6270</wp:posOffset>
                      </wp:positionV>
                      <wp:extent cx="561340" cy="395605"/>
                      <wp:effectExtent l="0" t="0" r="10160" b="0"/>
                      <wp:wrapNone/>
                      <wp:docPr id="57281994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340" cy="395605"/>
                                <a:chOff x="0" y="0"/>
                                <a:chExt cx="561724" cy="395972"/>
                              </a:xfrm>
                            </wpg:grpSpPr>
                            <wpg:grpSp>
                              <wpg:cNvPr id="1909810267" name="Gruppieren 1909810267"/>
                              <wpg:cNvGrpSpPr/>
                              <wpg:grpSpPr>
                                <a:xfrm>
                                  <a:off x="395650" y="38399"/>
                                  <a:ext cx="166074" cy="357573"/>
                                  <a:chOff x="395647" y="38399"/>
                                  <a:chExt cx="167557" cy="358399"/>
                                </a:xfrm>
                              </wpg:grpSpPr>
                              <wps:wsp>
                                <wps:cNvPr id="1357078126" name="Textfeld 3"/>
                                <wps:cNvSpPr txBox="1"/>
                                <wps:spPr>
                                  <a:xfrm>
                                    <a:off x="395647" y="3839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EBCA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80899078" name="Textfeld 3"/>
                                <wps:cNvSpPr txBox="1"/>
                                <wps:spPr>
                                  <a:xfrm>
                                    <a:off x="400883" y="232856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D64FA3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214681" name="Gerade Verbindung 1482214681"/>
                                <wps:cNvCnPr/>
                                <wps:spPr>
                                  <a:xfrm>
                                    <a:off x="408523" y="228159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8980396" name="Gruppieren 1018980396"/>
                              <wpg:cNvGrpSpPr/>
                              <wpg:grpSpPr>
                                <a:xfrm>
                                  <a:off x="68313" y="33026"/>
                                  <a:ext cx="170793" cy="357568"/>
                                  <a:chOff x="68313" y="33026"/>
                                  <a:chExt cx="172318" cy="358394"/>
                                </a:xfrm>
                              </wpg:grpSpPr>
                              <wps:wsp>
                                <wps:cNvPr id="1155415063" name="Textfeld 3"/>
                                <wps:cNvSpPr txBox="1"/>
                                <wps:spPr>
                                  <a:xfrm>
                                    <a:off x="81744" y="33026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541AF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46409604" name="Textfeld 3"/>
                                <wps:cNvSpPr txBox="1"/>
                                <wps:spPr>
                                  <a:xfrm>
                                    <a:off x="68313" y="22747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15C5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190043" name="Gerade Verbindung 1311190043"/>
                                <wps:cNvCnPr/>
                                <wps:spPr>
                                  <a:xfrm>
                                    <a:off x="94404" y="222781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68740885" name="Gruppieren 668740885"/>
                              <wpg:cNvGrpSpPr/>
                              <wpg:grpSpPr>
                                <a:xfrm>
                                  <a:off x="0" y="0"/>
                                  <a:ext cx="385617" cy="322580"/>
                                  <a:chOff x="0" y="0"/>
                                  <a:chExt cx="455413" cy="3231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8095075" name="Grafik 10980950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0" y="0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1517509" name="Textfeld 398"/>
                                <wps:cNvSpPr txBox="1"/>
                                <wps:spPr>
                                  <a:xfrm>
                                    <a:off x="272176" y="106569"/>
                                    <a:ext cx="183237" cy="216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8B05F7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7C53E" id="_x0000_s1956" style="position:absolute;margin-left:17.9pt;margin-top:.5pt;width:44.2pt;height:31.15pt;z-index:253710336" coordsize="5617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">
                      <v:group id="Gruppieren 1909810267" o:spid="_x0000_s1957" style="position:absolute;left:3956;top:383;width:1661;height:3576" coordorigin="3956,383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">
                        <v:shape id="Textfeld 3" o:spid="_x0000_s1958" type="#_x0000_t202" style="position:absolute;left:3956;top:383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7B3EBCA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shape id="Textfeld 3" o:spid="_x0000_s1959" type="#_x0000_t202" style="position:absolute;left:4008;top:2328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D64FA3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482214681" o:spid="_x0000_s1960" style="position:absolute;visibility:visible;mso-wrap-style:square" from="4085,2281" to="5538,22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18980396" o:spid="_x0000_s1961" style="position:absolute;left:683;top:330;width:1708;height:3575" coordorigin="68313,33026" coordsize="172318,358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">
                        <v:shape id="Textfeld 3" o:spid="_x0000_s1962" type="#_x0000_t202" style="position:absolute;left:81744;top:33026;width:15888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9541AF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63" type="#_x0000_t202" style="position:absolute;left:68313;top:22747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515C5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311190043" o:spid="_x0000_s1964" style="position:absolute;visibility:visible;mso-wrap-style:square" from="94404,222781" to="239690,2227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668740885" o:spid="_x0000_s1965" style="position:absolute;width:3856;height:3225" coordsize="455413,323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">
                        <v:shape id="Grafik 1098095075" o:spid="_x0000_s1966" type="#_x0000_t75" style="position:absolute;width:340130;height:2017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">
                          <v:imagedata r:id="rId111" o:title="" cropbottom="33944f" cropleft="1f" cropright="2644f" recolortarget="#333 [1446]"/>
                        </v:shape>
                        <v:shape id="Textfeld 398" o:spid="_x0000_s1967" type="#_x0000_t202" style="position:absolute;left:272176;top:106569;width:183237;height:216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D8B05F7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(1)                              (2)                                  (3)       </w:t>
            </w:r>
          </w:p>
          <w:p w14:paraId="7724E440" w14:textId="1F79D28E" w:rsidR="008C3488" w:rsidRDefault="00CE0026" w:rsidP="009D7EC6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6480" behindDoc="0" locked="0" layoutInCell="1" allowOverlap="1" wp14:anchorId="2FF3F55A" wp14:editId="68A9E992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19685</wp:posOffset>
                  </wp:positionV>
                  <wp:extent cx="287655" cy="201295"/>
                  <wp:effectExtent l="0" t="0" r="0" b="1905"/>
                  <wp:wrapNone/>
                  <wp:docPr id="1537087044" name="Grafik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C15D5F-888E-50A0-8428-E0396BA36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7">
                            <a:extLst>
                              <a:ext uri="{FF2B5EF4-FFF2-40B4-BE49-F238E27FC236}">
                                <a16:creationId xmlns:a16="http://schemas.microsoft.com/office/drawing/2014/main" id="{BFC15D5F-888E-50A0-8428-E0396BA36A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1360" behindDoc="0" locked="0" layoutInCell="1" allowOverlap="1" wp14:anchorId="4F5C1F05" wp14:editId="53832186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28352</wp:posOffset>
                  </wp:positionV>
                  <wp:extent cx="287655" cy="201295"/>
                  <wp:effectExtent l="0" t="0" r="0" b="1905"/>
                  <wp:wrapNone/>
                  <wp:docPr id="17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62857-5662-1062-75C1-A3C658AB3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19662857-5662-1062-75C1-A3C658AB3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AED7B5" w14:textId="7F6C2EB2" w:rsidR="00330FD6" w:rsidRDefault="00330FD6" w:rsidP="00E13C64">
      <w:pPr>
        <w:spacing w:line="240" w:lineRule="atLeast"/>
        <w:sectPr w:rsidR="00330FD6" w:rsidSect="001D1C8B">
          <w:headerReference w:type="default" r:id="rId11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23FBE75D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792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942A7D" w:rsidRPr="000876EC" w14:paraId="7DFE5D9F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5" w:type="dxa"/>
                </w:tcPr>
                <w:p w14:paraId="4130A213" w14:textId="1E81A467" w:rsidR="00942A7D" w:rsidRPr="000876EC" w:rsidRDefault="00942A7D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11E7A112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01120" behindDoc="0" locked="0" layoutInCell="1" allowOverlap="1" wp14:anchorId="4D4CC2E3" wp14:editId="3A0F9B23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993364895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1809500455" name="Gruppieren 1809500455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223544388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A5F50B" w14:textId="7777777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08660295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46AACE" w14:textId="13BAD36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  <w:r w:rsidR="009D7EC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3229623" name="Gerade Verbindung 166322962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665675964" name="Gruppieren 166567596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951162196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3A16DC" w14:textId="77777777" w:rsidR="00853188" w:rsidRDefault="00853188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88783107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531B33" w14:textId="1B53F003" w:rsidR="00853188" w:rsidRDefault="009D7EC6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243080" name="Gerade Verbindung 152724308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57047864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EC031B1" w14:textId="77777777" w:rsidR="00853188" w:rsidRDefault="00853188" w:rsidP="00853188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615889989" name="Grafik 16158899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D4CC2E3" id="_x0000_s1968" style="position:absolute;margin-left:3.35pt;margin-top:2.8pt;width:54.8pt;height:29.8pt;z-index:253701120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">
                            <v:group id="Gruppieren 1809500455" o:spid="_x0000_s1969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">
                              <v:shape id="Textfeld 3" o:spid="_x0000_s1970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DA5F50B" w14:textId="7777777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71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846AACE" w14:textId="13BAD36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  <w:r w:rsidR="009D7EC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63229623" o:spid="_x0000_s1972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1665675964" o:spid="_x0000_s1973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">
                                <v:shape id="Textfeld 3" o:spid="_x0000_s1974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43A16DC" w14:textId="77777777" w:rsidR="00853188" w:rsidRDefault="00853188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75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0531B33" w14:textId="1B53F003" w:rsidR="00853188" w:rsidRDefault="009D7EC6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527243080" o:spid="_x0000_s1976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77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EC031B1" w14:textId="77777777" w:rsidR="00853188" w:rsidRDefault="00853188" w:rsidP="0085318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615889989" o:spid="_x0000_s1978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3A541836" w14:textId="4654FA3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A9E2060" w:rsidR="00942A7D" w:rsidRPr="00794F5B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2624" behindDoc="0" locked="0" layoutInCell="1" allowOverlap="1" wp14:anchorId="5897BADB" wp14:editId="5848C4E7">
                            <wp:simplePos x="0" y="0"/>
                            <wp:positionH relativeFrom="column">
                              <wp:posOffset>278130</wp:posOffset>
                            </wp:positionH>
                            <wp:positionV relativeFrom="paragraph">
                              <wp:posOffset>26805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507493569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712749909" name="Gruppieren 712749909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80766214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BA51CF2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35248748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5467BA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7371852" name="Gerade Verbindung 2137371852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553950694" name="Gruppieren 55395069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85063628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1C0F22" w14:textId="636E619E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344698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5082F5E" w14:textId="777777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4697790" name="Gerade Verbindung 173469779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839547429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255AA0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588521822" name="Grafik 15885218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897BADB" id="_x0000_s1979" style="position:absolute;margin-left:21.9pt;margin-top:2.1pt;width:54.8pt;height:29.8pt;z-index:253722624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">
                            <v:group id="Gruppieren 712749909" o:spid="_x0000_s1980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">
                              <v:shape id="Textfeld 3" o:spid="_x0000_s1981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6BA51CF2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2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385467BA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137371852" o:spid="_x0000_s1983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553950694" o:spid="_x0000_s1984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">
                                <v:shape id="Textfeld 3" o:spid="_x0000_s1985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91C0F22" w14:textId="636E619E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86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35082F5E" w14:textId="777777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734697790" o:spid="_x0000_s1987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88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2255AA0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588521822" o:spid="_x0000_s1989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942A7D"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7176EE3A" w:rsidR="00942A7D" w:rsidRPr="00B113AD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  <w:p w14:paraId="269E5971" w14:textId="1AA710D0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6A9C71A5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4672" behindDoc="0" locked="0" layoutInCell="1" allowOverlap="1" wp14:anchorId="0EC0AA73" wp14:editId="7AB6C993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211901124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58"/>
                                      <a:chOff x="2072640" y="290270"/>
                                      <a:chExt cx="696397" cy="379266"/>
                                    </a:xfrm>
                                  </wpg:grpSpPr>
                                  <wpg:grpSp>
                                    <wpg:cNvPr id="208670533" name="Gruppieren 208670533"/>
                                    <wpg:cNvGrpSpPr/>
                                    <wpg:grpSpPr>
                                      <a:xfrm>
                                        <a:off x="2072640" y="303915"/>
                                        <a:ext cx="692268" cy="365621"/>
                                        <a:chOff x="2072640" y="303915"/>
                                        <a:chExt cx="692268" cy="365621"/>
                                      </a:xfrm>
                                    </wpg:grpSpPr>
                                    <wps:wsp>
                                      <wps:cNvPr id="102423408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6EC244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18914632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EC8376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6369139" name="Gerade Verbindung 76369139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90111483" name="Gruppieren 690111483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902073960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D00F016" w14:textId="4954A2F8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560315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B524B1C" w14:textId="77D0F5C4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5832921" name="Gerade Verbindung 745832921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05330918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D3AC49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131714077" name="Grafik 21317140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EC0AA73" id="_x0000_s1990" style="position:absolute;margin-left:.15pt;margin-top:.6pt;width:54.8pt;height:29.8pt;z-index:253724672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">
                            <v:group id="Gruppieren 208670533" o:spid="_x0000_s1991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">
                              <v:shape id="Textfeld 3" o:spid="_x0000_s1992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D6EC244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93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1EC8376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6369139" o:spid="_x0000_s1994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690111483" o:spid="_x0000_s1995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">
                                <v:shape id="Textfeld 3" o:spid="_x0000_s1996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" filled="f" stroked="f" strokeweight=".5pt">
                                  <v:textbox style="mso-fit-shape-to-text:t" inset="0,0,0,0">
                                    <w:txbxContent>
                                      <w:p w14:paraId="3D00F016" w14:textId="4954A2F8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97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B524B1C" w14:textId="77D0F5C4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745832921" o:spid="_x0000_s1998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99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6D3AC49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2131714077" o:spid="_x0000_s2000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5B6648A9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A7598C" w:rsidRPr="00B73599" w14:paraId="7DC51425" w14:textId="77777777" w:rsidTr="00A7598C">
        <w:trPr>
          <w:trHeight w:val="184"/>
        </w:trPr>
        <w:tc>
          <w:tcPr>
            <w:tcW w:w="426" w:type="dxa"/>
          </w:tcPr>
          <w:p w14:paraId="0B76DCC5" w14:textId="77777777" w:rsidR="00A7598C" w:rsidRDefault="00A7598C" w:rsidP="00A7598C">
            <w:pPr>
              <w:rPr>
                <w:noProof/>
                <w:lang w:eastAsia="de-DE"/>
              </w:rPr>
            </w:pPr>
          </w:p>
        </w:tc>
        <w:tc>
          <w:tcPr>
            <w:tcW w:w="9448" w:type="dxa"/>
            <w:gridSpan w:val="2"/>
          </w:tcPr>
          <w:p w14:paraId="6A001F1F" w14:textId="7DD8C86E" w:rsidR="00A7598C" w:rsidRPr="0033164A" w:rsidRDefault="00A7598C" w:rsidP="00A7598C">
            <w:pPr>
              <w:rPr>
                <w:lang w:eastAsia="de-DE"/>
              </w:rPr>
            </w:pPr>
          </w:p>
        </w:tc>
        <w:tc>
          <w:tcPr>
            <w:tcW w:w="25" w:type="dxa"/>
            <w:vAlign w:val="bottom"/>
          </w:tcPr>
          <w:p w14:paraId="21B6D2E3" w14:textId="77777777" w:rsidR="00A7598C" w:rsidRPr="00B73599" w:rsidRDefault="00A7598C" w:rsidP="00A7598C"/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15556AA2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6135"/>
            </w:tblGrid>
            <w:tr w:rsidR="00942A7D" w:rsidRPr="00B73599" w14:paraId="279EC2FE" w14:textId="77777777" w:rsidTr="00A42631">
              <w:trPr>
                <w:trHeight w:val="1368"/>
              </w:trPr>
              <w:tc>
                <w:tcPr>
                  <w:tcW w:w="425" w:type="dxa"/>
                </w:tcPr>
                <w:p w14:paraId="6AAEA14A" w14:textId="503089E7" w:rsidR="00942A7D" w:rsidRPr="00B73599" w:rsidRDefault="00942A7D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6135" w:type="dxa"/>
                </w:tcPr>
                <w:p w14:paraId="486E7F8E" w14:textId="3F3DA3F1" w:rsidR="00942A7D" w:rsidRDefault="00942A7D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3AC72F70" w:rsidR="00942A7D" w:rsidRPr="00B73599" w:rsidRDefault="009D7EC6" w:rsidP="00E13C64">
                  <w:pPr>
                    <w:spacing w:line="240" w:lineRule="atLeast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4912" behindDoc="0" locked="0" layoutInCell="1" allowOverlap="1" wp14:anchorId="3A7814A4" wp14:editId="497CCAF6">
                            <wp:simplePos x="0" y="0"/>
                            <wp:positionH relativeFrom="column">
                              <wp:posOffset>373074</wp:posOffset>
                            </wp:positionH>
                            <wp:positionV relativeFrom="paragraph">
                              <wp:posOffset>156615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155903085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898629258" name="Gruppieren 898629258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1066022550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B8605F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617299540" name="Gruppieren 1617299540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45420412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555D5FB" w14:textId="66CCC4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675582164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8FEE43C" w14:textId="6BF3037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8646332" name="Gerade Verbindung 1428646332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10606450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86BAC5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59780147" name="Grafik 597801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7814A4" id="_x0000_s2001" style="position:absolute;margin-left:29.4pt;margin-top:12.35pt;width:75.45pt;height:28.7pt;z-index:253734912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">
                            <v:group id="Gruppieren 898629258" o:spid="_x0000_s2002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">
                              <v:shape id="Textfeld 3" o:spid="_x0000_s2003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DB8605F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617299540" o:spid="_x0000_s2004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">
                                <v:shape id="Textfeld 3" o:spid="_x0000_s2005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7555D5FB" w14:textId="66CCC4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06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8FEE43C" w14:textId="6BF3037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28646332" o:spid="_x0000_s2007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08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6586BAC5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59780147" o:spid="_x0000_s2009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0816" behindDoc="0" locked="0" layoutInCell="1" allowOverlap="1" wp14:anchorId="245803B6" wp14:editId="4593930A">
                            <wp:simplePos x="0" y="0"/>
                            <wp:positionH relativeFrom="column">
                              <wp:posOffset>4012361</wp:posOffset>
                            </wp:positionH>
                            <wp:positionV relativeFrom="paragraph">
                              <wp:posOffset>151873</wp:posOffset>
                            </wp:positionV>
                            <wp:extent cx="958633" cy="364844"/>
                            <wp:effectExtent l="0" t="0" r="6985" b="3810"/>
                            <wp:wrapNone/>
                            <wp:docPr id="1533872083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633" cy="364844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002829591" name="Gruppieren 1002829591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339594265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47C7D3E" w14:textId="4AD13ACB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972943568" name="Gruppieren 1972943568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211808729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B9C24EF" w14:textId="4E6F1AE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031036163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41B2BF" w14:textId="24EDC1B3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25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150479" name="Gerade Verbindung 47715047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935249602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7345FF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876614716" name="Grafik 8766147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5803B6" id="_x0000_s2010" style="position:absolute;margin-left:315.95pt;margin-top:11.95pt;width:75.5pt;height:28.75pt;z-index:253730816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">
                            <v:group id="Gruppieren 1002829591" o:spid="_x0000_s2011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">
                              <v:shape id="Textfeld 3" o:spid="_x0000_s2012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se/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pms+V8eTddzOG6K8JAbn4BAAD//wMAUEsBAi0AFAAGAAgAAAAhANvh9svuAAAAhQEA&#13;&#10;ABMAAAAAAAAAAAAAAAAAAAAAAFtDb250ZW50X1R5cGVzXS54bWxQSwECLQAUAAYACAAAACEAWvQs&#13;&#10;W78AAAAVAQAACwAAAAAAAAAAAAAAAAAfAQAAX3JlbHMvLnJlbHNQSwECLQAUAAYACAAAACEAKpbH&#13;&#10;v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547C7D3E" w14:textId="4AD13ACB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72943568" o:spid="_x0000_s2013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">
                                <v:shape id="Textfeld 3" o:spid="_x0000_s2014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" filled="f" stroked="f" strokeweight=".5pt">
                                  <v:textbox style="mso-fit-shape-to-text:t" inset="0,0,0,0">
                                    <w:txbxContent>
                                      <w:p w14:paraId="3B9C24EF" w14:textId="4E6F1AE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15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041B2BF" w14:textId="24EDC1B3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477150479" o:spid="_x0000_s2016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17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iF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6D0bzyYqg79f6RPI5S8AAAD//wMAUEsBAi0AFAAGAAgAAAAhANvh9svuAAAAhQEAABMA&#13;&#10;AAAAAAAAAAAAAAAAAAAAAFtDb250ZW50X1R5cGVzXS54bWxQSwECLQAUAAYACAAAACEAWvQsW78A&#13;&#10;AAAVAQAACwAAAAAAAAAAAAAAAAAfAQAAX3JlbHMvLnJlbHNQSwECLQAUAAYACAAAACEAL3UIh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37345FF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876614716" o:spid="_x0000_s2018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2864" behindDoc="0" locked="0" layoutInCell="1" allowOverlap="1" wp14:anchorId="264D59E9" wp14:editId="036E9D42">
                            <wp:simplePos x="0" y="0"/>
                            <wp:positionH relativeFrom="column">
                              <wp:posOffset>2207895</wp:posOffset>
                            </wp:positionH>
                            <wp:positionV relativeFrom="paragraph">
                              <wp:posOffset>156710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476064801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536100352" name="Gruppieren 1536100352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529932151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9DE935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349636681" name="Gruppieren 349636681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05421966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0863F4" w14:textId="1D9C736B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1813659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98F456E" w14:textId="073A330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55769" name="Gerade Verbindung 144715576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94806426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893083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653083800" name="Grafik 6530838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4D59E9" id="_x0000_s2019" style="position:absolute;margin-left:173.85pt;margin-top:12.35pt;width:75.45pt;height:28.7pt;z-index:253732864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">
                            <v:group id="Gruppieren 1536100352" o:spid="_x0000_s2020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">
                              <v:shape id="Textfeld 3" o:spid="_x0000_s2021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49DE935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349636681" o:spid="_x0000_s2022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">
                                <v:shape id="Textfeld 3" o:spid="_x0000_s2023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90863F4" w14:textId="1D9C736B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4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" filled="f" stroked="f" strokeweight=".5pt">
                                  <v:textbox inset="0,0,0,0">
                                    <w:txbxContent>
                                      <w:p w14:paraId="498F456E" w14:textId="073A330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47155769" o:spid="_x0000_s2025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26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52893083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653083800" o:spid="_x0000_s2027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942A7D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64D98E93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45C98B8E" w14:textId="51BE5136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79120E3C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24EE0848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34B0B3C0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3AA9A62E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942A7D" w:rsidRPr="00B73599" w:rsidRDefault="00942A7D" w:rsidP="00E13C64">
                  <w:pPr>
                    <w:spacing w:line="240" w:lineRule="atLeast"/>
                  </w:pPr>
                </w:p>
              </w:tc>
            </w:tr>
            <w:tr w:rsidR="00942A7D" w:rsidRPr="00B73599" w14:paraId="123823FD" w14:textId="77777777" w:rsidTr="00A42631">
              <w:trPr>
                <w:trHeight w:val="2286"/>
              </w:trPr>
              <w:tc>
                <w:tcPr>
                  <w:tcW w:w="425" w:type="dxa"/>
                </w:tcPr>
                <w:p w14:paraId="10AB4ED6" w14:textId="77777777" w:rsidR="00942A7D" w:rsidRPr="00B73599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6135" w:type="dxa"/>
                </w:tcPr>
                <w:p w14:paraId="16FC22F0" w14:textId="560C3AD7" w:rsidR="00942A7D" w:rsidRDefault="00942A7D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942A7D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782"/>
                  </w:tblGrid>
                  <w:tr w:rsidR="00942A7D" w14:paraId="50534414" w14:textId="77777777" w:rsidTr="00A42631">
                    <w:trPr>
                      <w:trHeight w:val="1561"/>
                    </w:trPr>
                    <w:tc>
                      <w:tcPr>
                        <w:tcW w:w="8782" w:type="dxa"/>
                      </w:tcPr>
                      <w:p w14:paraId="46FADE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39C8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40D0B66C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F33337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0A0080A1" w14:textId="77777777" w:rsidR="00942A7D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942A7D" w:rsidRPr="000A45CA" w:rsidRDefault="00942A7D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942A7D" w:rsidRPr="00B73599" w14:paraId="057151CD" w14:textId="77777777" w:rsidTr="00A42631">
              <w:trPr>
                <w:trHeight w:val="2465"/>
              </w:trPr>
              <w:tc>
                <w:tcPr>
                  <w:tcW w:w="425" w:type="dxa"/>
                </w:tcPr>
                <w:p w14:paraId="0EC96C71" w14:textId="77777777" w:rsidR="00942A7D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6135" w:type="dxa"/>
                </w:tcPr>
                <w:p w14:paraId="6051E21F" w14:textId="06F7D2CC" w:rsidR="00942A7D" w:rsidRDefault="00942A7D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52E30A70" w:rsidR="00942A7D" w:rsidRDefault="00CE0026" w:rsidP="00E13C64">
                  <w:pPr>
                    <w:spacing w:line="240" w:lineRule="atLeast"/>
                  </w:pPr>
                  <w:r w:rsidRPr="00CB7469">
                    <w:rPr>
                      <w:rFonts w:eastAsiaTheme="minorEastAsia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7984" behindDoc="0" locked="0" layoutInCell="1" allowOverlap="1" wp14:anchorId="6E00811F" wp14:editId="29EC3AE7">
                            <wp:simplePos x="0" y="0"/>
                            <wp:positionH relativeFrom="column">
                              <wp:posOffset>2157466</wp:posOffset>
                            </wp:positionH>
                            <wp:positionV relativeFrom="paragraph">
                              <wp:posOffset>167747</wp:posOffset>
                            </wp:positionV>
                            <wp:extent cx="1252220" cy="421640"/>
                            <wp:effectExtent l="0" t="0" r="0" b="0"/>
                            <wp:wrapNone/>
                            <wp:docPr id="224030142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2220" cy="421640"/>
                                      <a:chOff x="2036234" y="6494"/>
                                      <a:chExt cx="1252378" cy="422746"/>
                                    </a:xfrm>
                                  </wpg:grpSpPr>
                                  <wpg:grpSp>
                                    <wpg:cNvPr id="584247394" name="Gruppieren 584247394"/>
                                    <wpg:cNvGrpSpPr/>
                                    <wpg:grpSpPr>
                                      <a:xfrm>
                                        <a:off x="2553921" y="6494"/>
                                        <a:ext cx="375830" cy="422746"/>
                                        <a:chOff x="2553921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680892111" name="Gruppieren 680892111"/>
                                      <wpg:cNvGrpSpPr/>
                                      <wpg:grpSpPr>
                                        <a:xfrm>
                                          <a:off x="2553921" y="6494"/>
                                          <a:ext cx="375828" cy="378807"/>
                                          <a:chOff x="2553921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92476674" name="Gruppieren 1092476674"/>
                                        <wpg:cNvGrpSpPr/>
                                        <wpg:grpSpPr>
                                          <a:xfrm>
                                            <a:off x="2718988" y="27816"/>
                                            <a:ext cx="166076" cy="357485"/>
                                            <a:chOff x="2718990" y="27816"/>
                                            <a:chExt cx="167618" cy="358458"/>
                                          </a:xfrm>
                                        </wpg:grpSpPr>
                                        <wps:wsp>
                                          <wps:cNvPr id="1838517641" name="Textfeld 3"/>
                                          <wps:cNvSpPr txBox="1"/>
                                          <wps:spPr>
                                            <a:xfrm>
                                              <a:off x="2718990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58B7B9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553127906" name="Textfeld 3"/>
                                          <wps:cNvSpPr txBox="1"/>
                                          <wps:spPr>
                                            <a:xfrm>
                                              <a:off x="2724287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31177E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15520863" name="Gerade Verbindung 1215520863"/>
                                          <wps:cNvCnPr/>
                                          <wps:spPr>
                                            <a:xfrm>
                                              <a:off x="2731927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196547166" name="Grafik 11965471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3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2666465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34347140" name="Textfeld 398"/>
                                        <wps:cNvSpPr txBox="1"/>
                                        <wps:spPr>
                                          <a:xfrm>
                                            <a:off x="2553921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0325C65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336357674" name="Grafik 3363576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666467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2005889995" name="Gruppieren 2005889995"/>
                                    <wpg:cNvGrpSpPr/>
                                    <wpg:grpSpPr>
                                      <a:xfrm>
                                        <a:off x="2912782" y="6494"/>
                                        <a:ext cx="375830" cy="422746"/>
                                        <a:chOff x="2912782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1525399053" name="Gruppieren 1525399053"/>
                                      <wpg:cNvGrpSpPr/>
                                      <wpg:grpSpPr>
                                        <a:xfrm>
                                          <a:off x="2912782" y="6494"/>
                                          <a:ext cx="375828" cy="378807"/>
                                          <a:chOff x="2912782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70388895" name="Gruppieren 1070388895"/>
                                        <wpg:cNvGrpSpPr/>
                                        <wpg:grpSpPr>
                                          <a:xfrm>
                                            <a:off x="3077811" y="27816"/>
                                            <a:ext cx="166121" cy="357485"/>
                                            <a:chOff x="3077806" y="27816"/>
                                            <a:chExt cx="167663" cy="358458"/>
                                          </a:xfrm>
                                        </wpg:grpSpPr>
                                        <wps:wsp>
                                          <wps:cNvPr id="350574531" name="Textfeld 3"/>
                                          <wps:cNvSpPr txBox="1"/>
                                          <wps:spPr>
                                            <a:xfrm>
                                              <a:off x="3077806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0F695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05833212" name="Textfeld 3"/>
                                          <wps:cNvSpPr txBox="1"/>
                                          <wps:spPr>
                                            <a:xfrm>
                                              <a:off x="3083148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49B0A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8616917" name="Gerade Verbindung 1948616917"/>
                                          <wps:cNvCnPr/>
                                          <wps:spPr>
                                            <a:xfrm>
                                              <a:off x="3090788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340818205" name="Grafik 340818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025326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43476530" name="Textfeld 398"/>
                                        <wps:cNvSpPr txBox="1"/>
                                        <wps:spPr>
                                          <a:xfrm>
                                            <a:off x="2912782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0B0CC0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1348157660" name="Grafik 134815766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3025328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1810340645" name="Textfeld 3"/>
                                    <wps:cNvSpPr txBox="1"/>
                                    <wps:spPr>
                                      <a:xfrm>
                                        <a:off x="2036234" y="145327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4F4EB" w14:textId="7777777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85 %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E00811F" id="_x0000_s2028" style="position:absolute;margin-left:169.9pt;margin-top:13.2pt;width:98.6pt;height:33.2pt;z-index:253737984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">
                            <v:group id="Gruppieren 584247394" o:spid="_x0000_s2029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">
                              <v:group id="Gruppieren 680892111" o:spid="_x0000_s2030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">
                                <v:group id="Gruppieren 1092476674" o:spid="_x0000_s2031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">
                                  <v:shape id="Textfeld 3" o:spid="_x0000_s2032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58B7B9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33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031177E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15520863" o:spid="_x0000_s2034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Grafik 1196547166" o:spid="_x0000_s2035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">
                                  <v:imagedata r:id="rId114" o:title="" cropbottom="33944f" cropleft="1f" cropright="2644f" recolortarget="#333 [1446]"/>
                                </v:shape>
                                <v:shape id="Textfeld 398" o:spid="_x0000_s2036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0325C65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336357674" o:spid="_x0000_s2037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">
                                <v:imagedata r:id="rId25" o:title="" cropbottom="33944f" cropleft="1f" cropright="2644f" recolortarget="#333 [1446]"/>
                              </v:shape>
                            </v:group>
                            <v:group id="Gruppieren 2005889995" o:spid="_x0000_s2038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">
                              <v:group id="Gruppieren 1525399053" o:spid="_x0000_s2039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">
                                <v:group id="Gruppieren 1070388895" o:spid="_x0000_s2040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">
                                  <v:shape id="Textfeld 3" o:spid="_x0000_s2041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70F695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42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6549B0A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48616917" o:spid="_x0000_s2043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340818205" o:spid="_x0000_s2044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">
                                  <v:imagedata r:id="rId25" o:title="" cropbottom="33944f" cropleft="1f" cropright="2644f" recolortarget="#333 [1446]"/>
                                </v:shape>
                                <v:shape id="Textfeld 398" o:spid="_x0000_s2045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70B0CC0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1348157660" o:spid="_x0000_s2046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">
                                <v:imagedata r:id="rId25" o:title="" cropbottom="33944f" cropleft="1f" cropright="2644f" recolortarget="#333 [1446]"/>
                              </v:shape>
                            </v:group>
                            <v:shape id="Textfeld 3" o:spid="_x0000_s2047" type="#_x0000_t202" style="position:absolute;left:20362;top:145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DF4F4EB" w14:textId="77777777" w:rsidR="00CB7469" w:rsidRPr="00CE0026" w:rsidRDefault="00CB7469" w:rsidP="00CB7469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CE0026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85 %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B7469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41056" behindDoc="0" locked="0" layoutInCell="1" allowOverlap="1" wp14:anchorId="3C154DB9" wp14:editId="6B145682">
                            <wp:simplePos x="0" y="0"/>
                            <wp:positionH relativeFrom="column">
                              <wp:posOffset>195310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284605" cy="436245"/>
                            <wp:effectExtent l="0" t="0" r="0" b="0"/>
                            <wp:wrapNone/>
                            <wp:docPr id="1956721777" name="Gruppieren 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4605" cy="436245"/>
                                      <a:chOff x="0" y="0"/>
                                      <a:chExt cx="1284605" cy="436434"/>
                                    </a:xfrm>
                                  </wpg:grpSpPr>
                                  <wpg:grpSp>
                                    <wpg:cNvPr id="1351890553" name="Gruppieren 208"/>
                                    <wpg:cNvGrpSpPr/>
                                    <wpg:grpSpPr>
                                      <a:xfrm>
                                        <a:off x="0" y="0"/>
                                        <a:ext cx="1284605" cy="377825"/>
                                        <a:chOff x="0" y="28463"/>
                                        <a:chExt cx="1284893" cy="378808"/>
                                      </a:xfrm>
                                    </wpg:grpSpPr>
                                    <wps:wsp>
                                      <wps:cNvPr id="140430067" name="Textfeld 3"/>
                                      <wps:cNvSpPr txBox="1"/>
                                      <wps:spPr>
                                        <a:xfrm>
                                          <a:off x="0" y="16809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41B6903" w14:textId="7777777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99784990" name="Gruppieren 799784990"/>
                                      <wpg:cNvGrpSpPr/>
                                      <wpg:grpSpPr>
                                        <a:xfrm>
                                          <a:off x="525667" y="28463"/>
                                          <a:ext cx="375828" cy="378808"/>
                                          <a:chOff x="525667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497489260" name="Gruppieren 497489260"/>
                                        <wpg:cNvGrpSpPr/>
                                        <wpg:grpSpPr>
                                          <a:xfrm>
                                            <a:off x="690670" y="49791"/>
                                            <a:ext cx="166145" cy="357480"/>
                                            <a:chOff x="690667" y="49791"/>
                                            <a:chExt cx="167687" cy="358453"/>
                                          </a:xfrm>
                                        </wpg:grpSpPr>
                                        <wps:wsp>
                                          <wps:cNvPr id="642869962" name="Textfeld 3"/>
                                          <wps:cNvSpPr txBox="1"/>
                                          <wps:spPr>
                                            <a:xfrm>
                                              <a:off x="690667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A9882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2137976077" name="Textfeld 3"/>
                                          <wps:cNvSpPr txBox="1"/>
                                          <wps:spPr>
                                            <a:xfrm>
                                              <a:off x="696033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E12BE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3000610" name="Gerade Verbindung 393000610"/>
                                          <wps:cNvCnPr/>
                                          <wps:spPr>
                                            <a:xfrm>
                                              <a:off x="703673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011079168" name="Grafik 10110791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3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638211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86008249" name="Textfeld 398"/>
                                        <wps:cNvSpPr txBox="1"/>
                                        <wps:spPr>
                                          <a:xfrm>
                                            <a:off x="525667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5E3209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8054626" name="Gruppieren 1648054626"/>
                                      <wpg:cNvGrpSpPr/>
                                      <wpg:grpSpPr>
                                        <a:xfrm>
                                          <a:off x="909065" y="28463"/>
                                          <a:ext cx="375828" cy="378808"/>
                                          <a:chOff x="909065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1069218453" name="Gruppieren 1069218453"/>
                                        <wpg:cNvGrpSpPr/>
                                        <wpg:grpSpPr>
                                          <a:xfrm>
                                            <a:off x="1073982" y="49791"/>
                                            <a:ext cx="166231" cy="357480"/>
                                            <a:chOff x="1073978" y="49791"/>
                                            <a:chExt cx="167774" cy="358453"/>
                                          </a:xfrm>
                                        </wpg:grpSpPr>
                                        <wps:wsp>
                                          <wps:cNvPr id="1927979547" name="Textfeld 3"/>
                                          <wps:cNvSpPr txBox="1"/>
                                          <wps:spPr>
                                            <a:xfrm>
                                              <a:off x="1073978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B2332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757317088" name="Textfeld 3"/>
                                          <wps:cNvSpPr txBox="1"/>
                                          <wps:spPr>
                                            <a:xfrm>
                                              <a:off x="1079431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B61154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1063862" name="Gerade Verbindung 1621063862"/>
                                          <wps:cNvCnPr/>
                                          <wps:spPr>
                                            <a:xfrm>
                                              <a:off x="1087071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8674988" name="Grafik 16386749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1021609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314592549" name="Textfeld 398"/>
                                        <wps:cNvSpPr txBox="1"/>
                                        <wps:spPr>
                                          <a:xfrm>
                                            <a:off x="909065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679B11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423174021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35540" y="252919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C154DB9" id="Gruppieren 434" o:spid="_x0000_s2048" style="position:absolute;margin-left:15.4pt;margin-top:13.1pt;width:101.15pt;height:34.35pt;z-index:253741056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">
                            <v:group id="_x0000_s2049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">
                              <v:shape id="Textfeld 3" o:spid="_x0000_s2050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441B6903" w14:textId="77777777" w:rsidR="00CB7469" w:rsidRPr="00CE0026" w:rsidRDefault="00CB7469" w:rsidP="00CB7469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E002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799784990" o:spid="_x0000_s2051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">
                                <v:group id="Gruppieren 497489260" o:spid="_x0000_s2052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">
                                  <v:shape id="Textfeld 3" o:spid="_x0000_s2053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6A9882D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54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77E12BE7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393000610" o:spid="_x0000_s2055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" strokecolor="black [3213]" strokeweight="1pt">
                                    <v:stroke joinstyle="miter"/>
                                  </v:line>
                                </v:group>
                                <v:shape id="Grafik 1011079168" o:spid="_x0000_s2056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">
                                  <v:imagedata r:id="rId114" o:title="" cropbottom="33944f" cropleft="1f" cropright="2644f" recolortarget="#333 [1446]"/>
                                </v:shape>
                                <v:shape id="Textfeld 398" o:spid="_x0000_s2057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145E3209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1648054626" o:spid="_x0000_s2058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">
                                <v:group id="Gruppieren 1069218453" o:spid="_x0000_s2059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">
                                  <v:shape id="Textfeld 3" o:spid="_x0000_s2060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CB23325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61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B611544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21063862" o:spid="_x0000_s2062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" strokecolor="black [3213]" strokeweight="1pt">
                                    <v:stroke joinstyle="miter"/>
                                  </v:line>
                                </v:group>
                                <v:shape id="Grafik 1638674988" o:spid="_x0000_s2063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">
                                  <v:imagedata r:id="rId25" o:title="" cropbottom="33944f" cropleft="1f" cropright="2644f" recolortarget="#333 [1446]"/>
                                </v:shape>
                                <v:shape id="Textfeld 398" o:spid="_x0000_s2064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679B116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" o:spid="_x0000_s2065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942A7D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0CB8C2B0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E3BADA0" w14:textId="1833461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0C0E2E25" w:rsidR="00942A7D" w:rsidRPr="000876EC" w:rsidRDefault="00CB7469" w:rsidP="00E13C64">
                        <w:pPr>
                          <w:spacing w:line="240" w:lineRule="atLeast"/>
                        </w:pPr>
                        <w:r w:rsidRPr="00CB7469">
                          <w:rPr>
                            <w:rFonts w:eastAsiaTheme="minorEastAsia"/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5152" behindDoc="0" locked="0" layoutInCell="1" allowOverlap="1" wp14:anchorId="51566026" wp14:editId="53A64E95">
                                  <wp:simplePos x="0" y="0"/>
                                  <wp:positionH relativeFrom="column">
                                    <wp:posOffset>174996</wp:posOffset>
                                  </wp:positionH>
                                  <wp:positionV relativeFrom="paragraph">
                                    <wp:posOffset>597271</wp:posOffset>
                                  </wp:positionV>
                                  <wp:extent cx="1252220" cy="421640"/>
                                  <wp:effectExtent l="0" t="0" r="0" b="0"/>
                                  <wp:wrapNone/>
                                  <wp:docPr id="467135866" name="Gruppieren 17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52220" cy="421640"/>
                                            <a:chOff x="2036234" y="6494"/>
                                            <a:chExt cx="1252378" cy="422746"/>
                                          </a:xfrm>
                                        </wpg:grpSpPr>
                                        <wpg:grpSp>
                                          <wpg:cNvPr id="743674018" name="Gruppieren 743674018"/>
                                          <wpg:cNvGrpSpPr/>
                                          <wpg:grpSpPr>
                                            <a:xfrm>
                                              <a:off x="2553921" y="6494"/>
                                              <a:ext cx="375830" cy="422746"/>
                                              <a:chOff x="2553921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42860139" name="Gruppieren 42860139"/>
                                            <wpg:cNvGrpSpPr/>
                                            <wpg:grpSpPr>
                                              <a:xfrm>
                                                <a:off x="2553921" y="6494"/>
                                                <a:ext cx="375828" cy="378807"/>
                                                <a:chOff x="2553921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2094927983" name="Gruppieren 2094927983"/>
                                              <wpg:cNvGrpSpPr/>
                                              <wpg:grpSpPr>
                                                <a:xfrm>
                                                  <a:off x="2718988" y="27816"/>
                                                  <a:ext cx="166076" cy="357485"/>
                                                  <a:chOff x="2718990" y="27816"/>
                                                  <a:chExt cx="167618" cy="358458"/>
                                                </a:xfrm>
                                              </wpg:grpSpPr>
                                              <wps:wsp>
                                                <wps:cNvPr id="1727678132" name="Textfeld 3"/>
                                                <wps:cNvSpPr txBox="1"/>
                                                <wps:spPr>
                                                  <a:xfrm>
                                                    <a:off x="2718990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4617D3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585006635" name="Textfeld 3"/>
                                                <wps:cNvSpPr txBox="1"/>
                                                <wps:spPr>
                                                  <a:xfrm>
                                                    <a:off x="2724287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853D7DD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81771007" name="Gerade Verbindung 1581771007"/>
                                                <wps:cNvCnPr/>
                                                <wps:spPr>
                                                  <a:xfrm>
                                                    <a:off x="2731927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60635867" name="Grafik 6063586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3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2666465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475340108" name="Textfeld 398"/>
                                              <wps:cNvSpPr txBox="1"/>
                                              <wps:spPr>
                                                <a:xfrm>
                                                  <a:off x="2553921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F78111E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44718385" name="Grafik 124471838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666467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g:grpSp>
                                          <wpg:cNvPr id="1955412301" name="Gruppieren 1955412301"/>
                                          <wpg:cNvGrpSpPr/>
                                          <wpg:grpSpPr>
                                            <a:xfrm>
                                              <a:off x="2912782" y="6494"/>
                                              <a:ext cx="375830" cy="422746"/>
                                              <a:chOff x="2912782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215948910" name="Gruppieren 215948910"/>
                                            <wpg:cNvGrpSpPr/>
                                            <wpg:grpSpPr>
                                              <a:xfrm>
                                                <a:off x="2912782" y="6494"/>
                                                <a:ext cx="375828" cy="378807"/>
                                                <a:chOff x="2912782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1377996941" name="Gruppieren 1377996941"/>
                                              <wpg:cNvGrpSpPr/>
                                              <wpg:grpSpPr>
                                                <a:xfrm>
                                                  <a:off x="3077811" y="27816"/>
                                                  <a:ext cx="166121" cy="357485"/>
                                                  <a:chOff x="3077806" y="27816"/>
                                                  <a:chExt cx="167663" cy="358458"/>
                                                </a:xfrm>
                                              </wpg:grpSpPr>
                                              <wps:wsp>
                                                <wps:cNvPr id="194239668" name="Textfeld 3"/>
                                                <wps:cNvSpPr txBox="1"/>
                                                <wps:spPr>
                                                  <a:xfrm>
                                                    <a:off x="3077806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2D82C9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755456051" name="Textfeld 3"/>
                                                <wps:cNvSpPr txBox="1"/>
                                                <wps:spPr>
                                                  <a:xfrm>
                                                    <a:off x="3083148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37AEB34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2495140" name="Gerade Verbindung 422495140"/>
                                                <wps:cNvCnPr/>
                                                <wps:spPr>
                                                  <a:xfrm>
                                                    <a:off x="3090788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213271627" name="Grafik 121327162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3025326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976383840" name="Textfeld 398"/>
                                              <wps:cNvSpPr txBox="1"/>
                                              <wps:spPr>
                                                <a:xfrm>
                                                  <a:off x="2912782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30A62B6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884087173" name="Grafik 188408717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025328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s:wsp>
                                          <wps:cNvPr id="1283777725" name="Textfeld 3"/>
                                          <wps:cNvSpPr txBox="1"/>
                                          <wps:spPr>
                                            <a:xfrm>
                                              <a:off x="2036234" y="139374"/>
                                              <a:ext cx="584604" cy="200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3BB38EA" w14:textId="6EA48167" w:rsidR="00CB7469" w:rsidRPr="00CE0026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CE0026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  <w:t>20 %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51566026" id="_x0000_s2066" style="position:absolute;margin-left:13.8pt;margin-top:47.05pt;width:98.6pt;height:33.2pt;z-index:253745152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">
                                  <v:group id="Gruppieren 743674018" o:spid="_x0000_s2067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">
                                    <v:group id="Gruppieren 42860139" o:spid="_x0000_s2068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">
                                      <v:group id="Gruppieren 2094927983" o:spid="_x0000_s2069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">
                                        <v:shape id="Textfeld 3" o:spid="_x0000_s2070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2D4617D3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71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" filled="f" stroked="f" strokeweight=".5pt">
                                          <v:textbox inset="0,0,0,0">
                                            <w:txbxContent>
                                              <w:p w14:paraId="0853D7DD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581771007" o:spid="_x0000_s2072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60635867" o:spid="_x0000_s2073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">
                                        <v:imagedata r:id="rId114" o:title="" cropbottom="33944f" cropleft="1f" cropright="2644f" recolortarget="#333 [1446]"/>
                                      </v:shape>
                                      <v:shape id="Textfeld 398" o:spid="_x0000_s2074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" filled="f" stroked="f" strokeweight=".5pt">
                                        <v:textbox inset="1mm">
                                          <w:txbxContent>
                                            <w:p w14:paraId="1F78111E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244718385" o:spid="_x0000_s2075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">
                                      <v:imagedata r:id="rId25" o:title="" cropbottom="33944f" cropleft="1f" cropright="2644f" recolortarget="#333 [1446]"/>
                                    </v:shape>
                                  </v:group>
                                  <v:group id="Gruppieren 1955412301" o:spid="_x0000_s2076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">
                                    <v:group id="Gruppieren 215948910" o:spid="_x0000_s2077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">
                                      <v:group id="Gruppieren 1377996941" o:spid="_x0000_s2078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">
                                        <v:shape id="Textfeld 3" o:spid="_x0000_s2079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0B2D82C9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80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337AEB3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22495140" o:spid="_x0000_s2081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213271627" o:spid="_x0000_s2082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">
                                        <v:imagedata r:id="rId25" o:title="" cropbottom="33944f" cropleft="1f" cropright="2644f" recolortarget="#333 [1446]"/>
                                      </v:shape>
                                      <v:shape id="Textfeld 398" o:spid="_x0000_s2083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030A62B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884087173" o:spid="_x0000_s2084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">
                                      <v:imagedata r:id="rId25" o:title="" cropbottom="33944f" cropleft="1f" cropright="2644f" recolortarget="#333 [1446]"/>
                                    </v:shape>
                                  </v:group>
                                  <v:shape id="Textfeld 3" o:spid="_x0000_s2085" type="#_x0000_t202" style="position:absolute;left:20362;top:1393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3BB38EA" w14:textId="6EA4816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20 %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C6A9171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79C383C9" w14:textId="595E2715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08167D9E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  <w:tr w:rsidR="00942A7D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3834BE6A" w:rsidR="00942A7D" w:rsidRPr="000876EC" w:rsidRDefault="00CB7469" w:rsidP="00E13C64">
                        <w:pPr>
                          <w:spacing w:line="240" w:lineRule="atLeast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3104" behindDoc="0" locked="0" layoutInCell="1" allowOverlap="1" wp14:anchorId="143B6C7E" wp14:editId="41442BAA">
                                  <wp:simplePos x="0" y="0"/>
                                  <wp:positionH relativeFrom="column">
                                    <wp:posOffset>191635</wp:posOffset>
                                  </wp:positionH>
                                  <wp:positionV relativeFrom="paragraph">
                                    <wp:posOffset>10160</wp:posOffset>
                                  </wp:positionV>
                                  <wp:extent cx="1284605" cy="436245"/>
                                  <wp:effectExtent l="0" t="0" r="0" b="0"/>
                                  <wp:wrapNone/>
                                  <wp:docPr id="2100106063" name="Gruppieren 43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84605" cy="436245"/>
                                            <a:chOff x="0" y="0"/>
                                            <a:chExt cx="1284605" cy="436434"/>
                                          </a:xfrm>
                                        </wpg:grpSpPr>
                                        <wpg:grpSp>
                                          <wpg:cNvPr id="1630362897" name="Gruppieren 20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284605" cy="377825"/>
                                              <a:chOff x="0" y="28463"/>
                                              <a:chExt cx="1284893" cy="378808"/>
                                            </a:xfrm>
                                          </wpg:grpSpPr>
                                          <wps:wsp>
                                            <wps:cNvPr id="342753221" name="Textfeld 3"/>
                                            <wps:cNvSpPr txBox="1"/>
                                            <wps:spPr>
                                              <a:xfrm>
                                                <a:off x="0" y="168096"/>
                                                <a:ext cx="584604" cy="2003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97B0045" w14:textId="0C553207" w:rsidR="00CB7469" w:rsidRPr="00CE0026" w:rsidRDefault="00CB7469" w:rsidP="00CB7469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 w:rsidRPr="00CE0026"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5 %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05858687" name="Gruppieren 705858687"/>
                                            <wpg:cNvGrpSpPr/>
                                            <wpg:grpSpPr>
                                              <a:xfrm>
                                                <a:off x="525667" y="28463"/>
                                                <a:ext cx="375828" cy="378808"/>
                                                <a:chOff x="525667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1311672710" name="Gruppieren 1311672710"/>
                                              <wpg:cNvGrpSpPr/>
                                              <wpg:grpSpPr>
                                                <a:xfrm>
                                                  <a:off x="690670" y="49791"/>
                                                  <a:ext cx="166145" cy="357480"/>
                                                  <a:chOff x="690667" y="49791"/>
                                                  <a:chExt cx="167687" cy="358453"/>
                                                </a:xfrm>
                                              </wpg:grpSpPr>
                                              <wps:wsp>
                                                <wps:cNvPr id="553954345" name="Textfeld 3"/>
                                                <wps:cNvSpPr txBox="1"/>
                                                <wps:spPr>
                                                  <a:xfrm>
                                                    <a:off x="690667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03E74C5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059123801" name="Textfeld 3"/>
                                                <wps:cNvSpPr txBox="1"/>
                                                <wps:spPr>
                                                  <a:xfrm>
                                                    <a:off x="696033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B9006BB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35596089" name="Gerade Verbindung 1935596089"/>
                                                <wps:cNvCnPr/>
                                                <wps:spPr>
                                                  <a:xfrm>
                                                    <a:off x="703673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031149024" name="Grafik 10311490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3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638211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609541202" name="Textfeld 398"/>
                                              <wps:cNvSpPr txBox="1"/>
                                              <wps:spPr>
                                                <a:xfrm>
                                                  <a:off x="525667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BD6FFA8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488543820" name="Gruppieren 1488543820"/>
                                            <wpg:cNvGrpSpPr/>
                                            <wpg:grpSpPr>
                                              <a:xfrm>
                                                <a:off x="909065" y="28463"/>
                                                <a:ext cx="375828" cy="378808"/>
                                                <a:chOff x="909065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649265401" name="Gruppieren 649265401"/>
                                              <wpg:cNvGrpSpPr/>
                                              <wpg:grpSpPr>
                                                <a:xfrm>
                                                  <a:off x="1073982" y="49791"/>
                                                  <a:ext cx="166231" cy="357480"/>
                                                  <a:chOff x="1073978" y="49791"/>
                                                  <a:chExt cx="167774" cy="358453"/>
                                                </a:xfrm>
                                              </wpg:grpSpPr>
                                              <wps:wsp>
                                                <wps:cNvPr id="1053673416" name="Textfeld 3"/>
                                                <wps:cNvSpPr txBox="1"/>
                                                <wps:spPr>
                                                  <a:xfrm>
                                                    <a:off x="1073978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11F4247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846179619" name="Textfeld 3"/>
                                                <wps:cNvSpPr txBox="1"/>
                                                <wps:spPr>
                                                  <a:xfrm>
                                                    <a:off x="1079431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16D1DC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47129357" name="Gerade Verbindung 447129357"/>
                                                <wps:cNvCnPr/>
                                                <wps:spPr>
                                                  <a:xfrm>
                                                    <a:off x="1087071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76889109" name="Grafik 1768891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1021609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732233172" name="Textfeld 398"/>
                                              <wps:cNvSpPr txBox="1"/>
                                              <wps:spPr>
                                                <a:xfrm>
                                                  <a:off x="909065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4B32007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46379013" name="Grafik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duotone>
                                                <a:schemeClr val="accent3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" r="4035" b="517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V="1">
                                              <a:off x="635540" y="252919"/>
                                              <a:ext cx="262890" cy="183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group w14:anchorId="143B6C7E" id="_x0000_s2086" style="position:absolute;margin-left:15.1pt;margin-top:.8pt;width:101.15pt;height:34.35pt;z-index:253743104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">
                                  <v:group id="_x0000_s2087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">
                                    <v:shape id="Textfeld 3" o:spid="_x0000_s2088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297B0045" w14:textId="0C55320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5 %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uppieren 705858687" o:spid="_x0000_s2089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">
                                      <v:group id="Gruppieren 1311672710" o:spid="_x0000_s2090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">
                                        <v:shape id="Textfeld 3" o:spid="_x0000_s2091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403E74C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2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5B9006BB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935596089" o:spid="_x0000_s2093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031149024" o:spid="_x0000_s2094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">
                                        <v:imagedata r:id="rId114" o:title="" cropbottom="33944f" cropleft="1f" cropright="2644f" recolortarget="#333 [1446]"/>
                                      </v:shape>
                                      <v:shape id="Textfeld 398" o:spid="_x0000_s2095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3BD6FFA8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1488543820" o:spid="_x0000_s2096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">
                                      <v:group id="Gruppieren 649265401" o:spid="_x0000_s2097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">
                                        <v:shape id="Textfeld 3" o:spid="_x0000_s2098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111F424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9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" filled="f" stroked="f" strokeweight=".5pt">
                                          <v:textbox inset="0,0,0,0">
                                            <w:txbxContent>
                                              <w:p w14:paraId="2D16D1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47129357" o:spid="_x0000_s2100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76889109" o:spid="_x0000_s2101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">
                                        <v:imagedata r:id="rId25" o:title="" cropbottom="33944f" cropleft="1f" cropright="2644f" recolortarget="#333 [1446]"/>
                                      </v:shape>
                                      <v:shape id="Textfeld 398" o:spid="_x0000_s2102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" filled="f" stroked="f" strokeweight=".5pt">
                                        <v:textbox inset="1mm">
                                          <w:txbxContent>
                                            <w:p w14:paraId="74B32007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shape id="Grafik 1" o:spid="_x0000_s2103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">
                                    <v:imagedata r:id="rId25" o:title="" cropbottom="33944f" cropleft="1f" cropright="2644f" recolortarget="#333 [1446]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239F7ABF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A32977C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49B8F48D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68B8C213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58B11000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6ED65B51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010C56E9" w:rsidR="00942A7D" w:rsidRPr="0038636D" w:rsidRDefault="00942A7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7584" behindDoc="0" locked="0" layoutInCell="1" allowOverlap="1" wp14:anchorId="2D154055" wp14:editId="19B32B41">
                            <wp:simplePos x="0" y="0"/>
                            <wp:positionH relativeFrom="column">
                              <wp:posOffset>3803015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238125" cy="299720"/>
                            <wp:effectExtent l="0" t="0" r="9525" b="5080"/>
                            <wp:wrapNone/>
                            <wp:docPr id="8036484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125" cy="299720"/>
                                      <a:chOff x="-8927" y="12885"/>
                                      <a:chExt cx="240998" cy="301148"/>
                                    </a:xfrm>
                                  </wpg:grpSpPr>
                                  <wps:wsp>
                                    <wps:cNvPr id="803648449" name="Textfeld 3"/>
                                    <wps:cNvSpPr txBox="1"/>
                                    <wps:spPr>
                                      <a:xfrm>
                                        <a:off x="16069" y="12885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246CC5" w14:textId="11F493C4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0" name="Textfeld 3"/>
                                    <wps:cNvSpPr txBox="1"/>
                                    <wps:spPr>
                                      <a:xfrm>
                                        <a:off x="-8927" y="150091"/>
                                        <a:ext cx="24099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15974D" w14:textId="6ED580B8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1" name="Gerade Verbindung 1"/>
                                    <wps:cNvCnPr/>
                                    <wps:spPr>
                                      <a:xfrm>
                                        <a:off x="10353" y="179398"/>
                                        <a:ext cx="1824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D154055" id="_x0000_s2104" style="position:absolute;margin-left:299.45pt;margin-top:10.3pt;width:18.75pt;height:23.6pt;z-index:253507584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">
                            <v:shape id="Textfeld 3" o:spid="_x0000_s2105" type="#_x0000_t202" style="position:absolute;left:16069;top:12885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C246CC5" w14:textId="11F493C4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06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15974D" w14:textId="6ED580B8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07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g5jzAAAAOcAAAAPAAAAZHJzL2Rvd25yZXYueG1sRI9RS8NA&#13;&#10;EITfBf/DsYJvdq9ND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Em4OY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8608" behindDoc="0" locked="0" layoutInCell="1" allowOverlap="1" wp14:anchorId="157644B8" wp14:editId="098F2140">
                            <wp:simplePos x="0" y="0"/>
                            <wp:positionH relativeFrom="column">
                              <wp:posOffset>4124787</wp:posOffset>
                            </wp:positionH>
                            <wp:positionV relativeFrom="paragraph">
                              <wp:posOffset>132522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3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AF120" w14:textId="0FB80DBB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4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ED20E" w14:textId="22F36E37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5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7644B8" id="_x0000_s2108" style="position:absolute;margin-left:324.8pt;margin-top:10.45pt;width:12.7pt;height:23.6pt;z-index:25350860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c7NggMAAME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">
                            <v:shape id="Textfeld 3" o:spid="_x0000_s210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6BAF120" w14:textId="0FB80DBB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1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02ED20E" w14:textId="22F36E37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1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42A7D" w:rsidRPr="00B73599" w14:paraId="1BD30283" w14:textId="77777777" w:rsidTr="00A42631">
              <w:trPr>
                <w:trHeight w:val="1591"/>
              </w:trPr>
              <w:tc>
                <w:tcPr>
                  <w:tcW w:w="425" w:type="dxa"/>
                </w:tcPr>
                <w:p w14:paraId="675BC5FD" w14:textId="1CAF67AA" w:rsidR="00942A7D" w:rsidRDefault="00DE29D9" w:rsidP="00A42631">
                  <w:pPr>
                    <w:spacing w:before="6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99263" behindDoc="0" locked="0" layoutInCell="1" allowOverlap="1" wp14:anchorId="3F215E41" wp14:editId="46023CD4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1058545</wp:posOffset>
                            </wp:positionV>
                            <wp:extent cx="4509135" cy="284480"/>
                            <wp:effectExtent l="0" t="0" r="0" b="127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9135" cy="284480"/>
                                      <a:chOff x="0" y="21431"/>
                                      <a:chExt cx="4509535" cy="285060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942A7D" w:rsidRDefault="00942A7D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3965838" y="28464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942A7D" w:rsidRDefault="00942A7D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215E41" id="Gruppieren 130" o:spid="_x0000_s2112" style="position:absolute;margin-left:18.25pt;margin-top:83.35pt;width:355.05pt;height:22.4pt;z-index:252299263;mso-width-relative:margin;mso-height-relative:margin" coordorigin=",214" coordsize="45095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">
                            <v:shape id="Textfeld 5" o:spid="_x0000_s2113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4B266E23" w14:textId="08D44A0E" w:rsidR="00942A7D" w:rsidRDefault="00942A7D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2114" type="#_x0000_t202" style="position:absolute;left:39658;top:284;width:5437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4FE536" w14:textId="5D218B98" w:rsidR="00942A7D" w:rsidRDefault="00942A7D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942A7D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6135" w:type="dxa"/>
                </w:tcPr>
                <w:p w14:paraId="46C774AB" w14:textId="56FD9D43" w:rsidR="00942A7D" w:rsidRDefault="00942A7D" w:rsidP="00A42631">
                  <w:pPr>
                    <w:spacing w:before="60"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10656" behindDoc="0" locked="0" layoutInCell="1" allowOverlap="1" wp14:anchorId="7A47AC65" wp14:editId="52FB5669">
                            <wp:simplePos x="0" y="0"/>
                            <wp:positionH relativeFrom="column">
                              <wp:posOffset>4354817</wp:posOffset>
                            </wp:positionH>
                            <wp:positionV relativeFrom="paragraph">
                              <wp:posOffset>-38100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7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0017A" w14:textId="6FD7FF0E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8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DFC6E" w14:textId="4C60BC70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A47AC65" id="_x0000_s2115" style="position:absolute;margin-left:342.9pt;margin-top:-3pt;width:12.7pt;height:23.6pt;z-index:25351065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">
                            <v:shape id="Textfeld 3" o:spid="_x0000_s211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E40017A" w14:textId="6FD7FF0E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1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E9DFC6E" w14:textId="4C60BC70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1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AJlzAAAAOcAAAAPAAAAZHJzL2Rvd25yZXYueG1sRI9RS8NA&#13;&#10;EITfBf/DsYJvds8mhp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7BgCZc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>Wandle in Prozent um und markiere ungefähr am Prozentstreifen:          ,      ,</w:t>
                  </w:r>
                  <w:r>
                    <w:rPr>
                      <w:noProof/>
                    </w:rPr>
                    <w:t xml:space="preserve">      .</w:t>
                  </w:r>
                  <w:r>
                    <w:t xml:space="preserve">   </w:t>
                  </w:r>
                </w:p>
                <w:p w14:paraId="6FA646F3" w14:textId="4D77E6CD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942A7D" w:rsidRDefault="00942A7D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AF6E4AB" w:rsidR="00942A7D" w:rsidRDefault="00942A7D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6BD6346C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29787" cy="265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643020D" w:rsidR="00942A7D" w:rsidRDefault="00942A7D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116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F94410" w14:paraId="415C8A92" w14:textId="77777777" w:rsidTr="00A42631">
        <w:trPr>
          <w:trHeight w:val="112"/>
        </w:trPr>
        <w:tc>
          <w:tcPr>
            <w:tcW w:w="709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A42631">
        <w:trPr>
          <w:trHeight w:val="112"/>
        </w:trPr>
        <w:tc>
          <w:tcPr>
            <w:tcW w:w="709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A42631">
        <w:trPr>
          <w:trHeight w:val="112"/>
        </w:trPr>
        <w:tc>
          <w:tcPr>
            <w:tcW w:w="709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7993D6CB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3728" behindDoc="0" locked="0" layoutInCell="1" allowOverlap="1" wp14:anchorId="4C51555D" wp14:editId="0F2EE2E6">
                      <wp:simplePos x="0" y="0"/>
                      <wp:positionH relativeFrom="column">
                        <wp:posOffset>1132529</wp:posOffset>
                      </wp:positionH>
                      <wp:positionV relativeFrom="paragraph">
                        <wp:posOffset>348237</wp:posOffset>
                      </wp:positionV>
                      <wp:extent cx="161290" cy="293234"/>
                      <wp:effectExtent l="0" t="0" r="3810" b="0"/>
                      <wp:wrapNone/>
                      <wp:docPr id="8036484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234"/>
                                <a:chOff x="32847" y="12407"/>
                                <a:chExt cx="163236" cy="294476"/>
                              </a:xfrm>
                            </wpg:grpSpPr>
                            <wps:wsp>
                              <wps:cNvPr id="80364846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EAF90" w14:textId="3629F45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66" name="Textfeld 3"/>
                              <wps:cNvSpPr txBox="1"/>
                              <wps:spPr>
                                <a:xfrm>
                                  <a:off x="32847" y="142941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8C695" w14:textId="0290B8A2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1555D" id="_x0000_s2119" style="position:absolute;margin-left:89.2pt;margin-top:27.4pt;width:12.7pt;height:23.1pt;z-index:253513728;mso-width-relative:margin;mso-height-relative:margin" coordorigin="32847,12407" coordsize="163236,294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">
                      <v:shape id="Textfeld 3" o:spid="_x0000_s212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YHbzgAAAOcAAAAPAAAAZHJzL2Rvd25yZXYueG1sRI9BS8NA&#13;&#10;EIXvQv/DMoI3u6utIaT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D7tYH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70EAF90" w14:textId="3629F45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21" type="#_x0000_t202" style="position:absolute;left:32847;top:142941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A8C695" w14:textId="0290B8A2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>Hundertstelbrüche in der Streifentafel finden</w:t>
            </w:r>
          </w:p>
        </w:tc>
      </w:tr>
      <w:tr w:rsidR="00F94410" w14:paraId="47500B2C" w14:textId="77777777" w:rsidTr="00A42631">
        <w:trPr>
          <w:trHeight w:val="112"/>
        </w:trPr>
        <w:tc>
          <w:tcPr>
            <w:tcW w:w="709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622E5DAD" w14:textId="07D531E6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Emily will den Bruch</w:t>
            </w:r>
            <w:r w:rsidR="00CF2206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 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sucht deshalb</w:t>
            </w:r>
          </w:p>
          <w:p w14:paraId="7069F16E" w14:textId="18E80B11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5168" behindDoc="0" locked="0" layoutInCell="1" allowOverlap="1" wp14:anchorId="409D9728" wp14:editId="4BF4A519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2123" style="position:absolute;margin-left:364.15pt;margin-top:13.5pt;width:49.35pt;height:60.85pt;z-index:25293516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DZybwgMAAKA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YHEJa6fULIrUaOcPIcYYtBNy5p84vqcV0wSYmpv+KTy01XtO9&#13;&#10;lJBG2+8/2g/6yB1OE7LDtJol7u8tDU1MflbIahhtg2AHYTUIatveaNQeqhbeRBEXrJeDWKNSv2GQ&#13;&#10;zsMrOKKK4a1Z4gfxxnczE4OY8fk8KnW98F49GHTQjvgB9sf9N2pNz1mPjH3RA29oRU+p2+mGzCo9&#13;&#10;33pdi8jrgGyHYg84OBylOAYhnczZ1+uodfzH4vof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">
                      <v:shape id="Grafik 3" o:spid="_x0000_s212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74" o:title="" chromakey="white"/>
                      </v:shape>
                      <v:shape id="_x0000_s212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90B45F4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A42631">
        <w:trPr>
          <w:trHeight w:val="112"/>
        </w:trPr>
        <w:tc>
          <w:tcPr>
            <w:tcW w:w="709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5C6FE6C3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051ABC0C" w:rsidR="00F94410" w:rsidRPr="00BA3DA5" w:rsidRDefault="00CF2206" w:rsidP="00A42631">
            <w:pPr>
              <w:tabs>
                <w:tab w:val="left" w:pos="5097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5776" behindDoc="0" locked="0" layoutInCell="1" allowOverlap="1" wp14:anchorId="1BDB4E5B" wp14:editId="14C3427C">
                      <wp:simplePos x="0" y="0"/>
                      <wp:positionH relativeFrom="column">
                        <wp:posOffset>1004705</wp:posOffset>
                      </wp:positionH>
                      <wp:positionV relativeFrom="paragraph">
                        <wp:posOffset>112395</wp:posOffset>
                      </wp:positionV>
                      <wp:extent cx="161290" cy="299720"/>
                      <wp:effectExtent l="0" t="0" r="3810" b="5080"/>
                      <wp:wrapNone/>
                      <wp:docPr id="8036484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6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36256E" w14:textId="0507C358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6B293" w14:textId="15DDCC0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1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B4E5B" id="_x0000_s2126" style="position:absolute;margin-left:79.1pt;margin-top:8.85pt;width:12.7pt;height:23.6pt;z-index:2535157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">
                      <v:shape id="Textfeld 3" o:spid="_x0000_s212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IvezgAAAOcAAAAPAAAAZHJzL2Rvd25yZXYueG1sRI9BS8NA&#13;&#10;EIXvQv/DMoI3u6stIab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B6+Iv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36256E" w14:textId="0507C358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2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6B293" w14:textId="15DDCC0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29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1IDzAAAAOcAAAAPAAAAZHJzL2Rvd25yZXYueG1sRI9RS8NA&#13;&#10;EITfBf/DsYJvdq9Ni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WdtSA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45E94362" w:rsidR="00F94410" w:rsidRDefault="00F94410" w:rsidP="00CF2206">
            <w:pPr>
              <w:pStyle w:val="Listenabsatz"/>
              <w:spacing w:after="60"/>
            </w:pPr>
            <w:r w:rsidRPr="00BA3DA5">
              <w:t>Wie kann man</w:t>
            </w:r>
            <w:r w:rsidR="00CF2206">
              <w:t xml:space="preserve"> </w:t>
            </w:r>
            <w:r w:rsidRPr="00BA3DA5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Pr="00BA3DA5">
              <w:t>als Hundertstel schreiben? Wie viel Prozent ist das?</w:t>
            </w:r>
          </w:p>
          <w:p w14:paraId="7DEFA7E9" w14:textId="77777777" w:rsidR="00CF2206" w:rsidRPr="00A42631" w:rsidRDefault="00CF2206" w:rsidP="00A42631">
            <w:pPr>
              <w:pStyle w:val="Listenabsatz"/>
              <w:numPr>
                <w:ilvl w:val="0"/>
                <w:numId w:val="0"/>
              </w:numPr>
              <w:spacing w:after="60" w:line="240" w:lineRule="auto"/>
              <w:ind w:left="284"/>
              <w:rPr>
                <w:sz w:val="6"/>
                <w:szCs w:val="6"/>
              </w:rPr>
            </w:pPr>
          </w:p>
          <w:p w14:paraId="4B5E63E8" w14:textId="3928D6A6" w:rsidR="00F94410" w:rsidRDefault="00CF2206" w:rsidP="00A42631">
            <w:pPr>
              <w:pStyle w:val="Listenabsatz"/>
              <w:spacing w:before="60"/>
            </w:pPr>
            <w:r>
              <mc:AlternateContent>
                <mc:Choice Requires="wpg">
                  <w:drawing>
                    <wp:anchor distT="0" distB="0" distL="114300" distR="114300" simplePos="0" relativeHeight="253517824" behindDoc="0" locked="0" layoutInCell="1" allowOverlap="1" wp14:anchorId="2E3FC28F" wp14:editId="21DA59FA">
                      <wp:simplePos x="0" y="0"/>
                      <wp:positionH relativeFrom="column">
                        <wp:posOffset>3352935</wp:posOffset>
                      </wp:positionH>
                      <wp:positionV relativeFrom="paragraph">
                        <wp:posOffset>91075</wp:posOffset>
                      </wp:positionV>
                      <wp:extent cx="161290" cy="299720"/>
                      <wp:effectExtent l="0" t="0" r="3810" b="5080"/>
                      <wp:wrapNone/>
                      <wp:docPr id="80364847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D754C" w14:textId="78EA11B1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04D80" w14:textId="46B598F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5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FC28F" id="_x0000_s2130" style="position:absolute;left:0;text-align:left;margin-left:264pt;margin-top:7.15pt;width:12.7pt;height:23.6pt;z-index:25351782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">
                      <v:shape id="Textfeld 3" o:spid="_x0000_s213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4D754C" w14:textId="78EA11B1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3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B04D80" w14:textId="46B598F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33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FQAzAAAAOcAAAAPAAAAZHJzL2Rvd25yZXYueG1sRI9RS8NA&#13;&#10;EITfBf/DsYJvds8mxpD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JuBUA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 xml:space="preserve">Welche Anteile sind genauso groß? </w:t>
            </w:r>
            <w:r w:rsidR="00F94410">
              <w:br/>
            </w:r>
            <w:r w:rsidR="00F94410" w:rsidRPr="00BA3DA5">
              <w:t>Finde gleichwertige Anteile, also gleich große Anteile zu</w:t>
            </w:r>
            <w:r>
              <w:t xml:space="preserve"> </w:t>
            </w:r>
            <w:r w:rsidR="00F94410" w:rsidRPr="00BA3DA5">
              <w:t xml:space="preserve"> </w:t>
            </w:r>
            <w:r>
              <w:t xml:space="preserve">    </w:t>
            </w:r>
            <w:r w:rsidR="00F94410" w:rsidRPr="00BA3DA5">
              <w:t>in der Streifentafel.</w:t>
            </w:r>
            <w:r w:rsidR="00F94410"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A42631">
        <w:trPr>
          <w:trHeight w:val="112"/>
        </w:trPr>
        <w:tc>
          <w:tcPr>
            <w:tcW w:w="709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08A95C73" w14:textId="0BFC22DB" w:rsidR="00F94410" w:rsidRDefault="00F3163A" w:rsidP="00F3163A">
            <w:pPr>
              <w:tabs>
                <w:tab w:val="left" w:pos="1666"/>
              </w:tabs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7200" behindDoc="0" locked="0" layoutInCell="1" allowOverlap="1" wp14:anchorId="7B573E55" wp14:editId="50B7BCF8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378542</wp:posOffset>
                      </wp:positionV>
                      <wp:extent cx="1149985" cy="384810"/>
                      <wp:effectExtent l="0" t="0" r="5715" b="0"/>
                      <wp:wrapNone/>
                      <wp:docPr id="446093617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985" cy="384810"/>
                                <a:chOff x="0" y="0"/>
                                <a:chExt cx="1150507" cy="385165"/>
                              </a:xfrm>
                            </wpg:grpSpPr>
                            <wpg:grpSp>
                              <wpg:cNvPr id="1877083921" name="Gruppieren 1877083921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28682539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7C482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15018688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A093C9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726546" name="Gerade Verbindung 173572654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5634744" name="Gruppieren 745634744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399471901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D2660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0998279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1F8DF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477388" name="Gerade Verbindung 592477388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89202964" name="Textfeld 15"/>
                              <wps:cNvSpPr txBox="1"/>
                              <wps:spPr>
                                <a:xfrm>
                                  <a:off x="106751" y="10797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CC07E13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907290527" name="Gruppieren 1907290527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1312247038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ECFA9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1512447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FC262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769740" name="Gerade Verbindung 1011769740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5993443" name="Textfeld 20"/>
                              <wps:cNvSpPr txBox="1"/>
                              <wps:spPr>
                                <a:xfrm>
                                  <a:off x="339069" y="112922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4D49E6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265981137" name="Gruppieren 265981137"/>
                              <wpg:cNvGrpSpPr/>
                              <wpg:grpSpPr>
                                <a:xfrm>
                                  <a:off x="734719" y="0"/>
                                  <a:ext cx="166138" cy="357537"/>
                                  <a:chOff x="734716" y="0"/>
                                  <a:chExt cx="167622" cy="358363"/>
                                </a:xfrm>
                              </wpg:grpSpPr>
                              <wps:wsp>
                                <wps:cNvPr id="355472365" name="Textfeld 3"/>
                                <wps:cNvSpPr txBox="1"/>
                                <wps:spPr>
                                  <a:xfrm>
                                    <a:off x="734716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BD1D28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8988985" name="Textfeld 3"/>
                                <wps:cNvSpPr txBox="1"/>
                                <wps:spPr>
                                  <a:xfrm>
                                    <a:off x="740017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4AB4D4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622335" name="Gerade Verbindung 226622335"/>
                                <wps:cNvCnPr/>
                                <wps:spPr>
                                  <a:xfrm>
                                    <a:off x="747657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78965686" name="Textfeld 25"/>
                              <wps:cNvSpPr txBox="1"/>
                              <wps:spPr>
                                <a:xfrm>
                                  <a:off x="576119" y="112917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F5792B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958775913" name="Gruppieren 958775913"/>
                              <wpg:cNvGrpSpPr/>
                              <wpg:grpSpPr>
                                <a:xfrm>
                                  <a:off x="984256" y="3008"/>
                                  <a:ext cx="166251" cy="357541"/>
                                  <a:chOff x="984252" y="3008"/>
                                  <a:chExt cx="167736" cy="358367"/>
                                </a:xfrm>
                              </wpg:grpSpPr>
                              <wps:wsp>
                                <wps:cNvPr id="914524061" name="Textfeld 3"/>
                                <wps:cNvSpPr txBox="1"/>
                                <wps:spPr>
                                  <a:xfrm>
                                    <a:off x="984252" y="3008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ADB615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6398062" name="Textfeld 3"/>
                                <wps:cNvSpPr txBox="1"/>
                                <wps:spPr>
                                  <a:xfrm>
                                    <a:off x="989667" y="19743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0F9F6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7462073" name="Gerade Verbindung 2017462073"/>
                                <wps:cNvCnPr/>
                                <wps:spPr>
                                  <a:xfrm>
                                    <a:off x="997307" y="19273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7256443" name="Textfeld 30"/>
                              <wps:cNvSpPr txBox="1"/>
                              <wps:spPr>
                                <a:xfrm>
                                  <a:off x="825656" y="11592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C016FC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73E55" id="Gruppieren 33" o:spid="_x0000_s2134" style="position:absolute;margin-left:21.4pt;margin-top:29.8pt;width:90.55pt;height:30.3pt;z-index:253747200;mso-height-relative:margin" coordsize="11505,3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">
                      <v:group id="Gruppieren 1877083921" o:spid="_x0000_s2135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">
                        <v:shape id="Textfeld 3" o:spid="_x0000_s2136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E7C482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37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EA093C9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735726546" o:spid="_x0000_s2138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45634744" o:spid="_x0000_s2139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">
                        <v:shape id="Textfeld 3" o:spid="_x0000_s2140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64D2660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41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8E1F8DF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592477388" o:spid="_x0000_s2142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shape id="_x0000_s2143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CC07E13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1907290527" o:spid="_x0000_s2144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">
                        <v:shape id="Textfeld 3" o:spid="_x0000_s2145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ECFA9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46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FC262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011769740" o:spid="_x0000_s2147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48" type="#_x0000_t202" style="position:absolute;left:3390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444D49E6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265981137" o:spid="_x0000_s2149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">
                        <v:shape id="Textfeld 3" o:spid="_x0000_s2150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BD1D28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51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04AB4D4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26622335" o:spid="_x0000_s2152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25" o:spid="_x0000_s2153" type="#_x0000_t202" style="position:absolute;left:5761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4F5792B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958775913" o:spid="_x0000_s2154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">
                        <v:shape id="Textfeld 3" o:spid="_x0000_s2155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FADB615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156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70F9F6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17462073" o:spid="_x0000_s2157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0" o:spid="_x0000_s2158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FC016FC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9248" behindDoc="0" locked="0" layoutInCell="1" allowOverlap="1" wp14:anchorId="096343E2" wp14:editId="33D947B1">
                      <wp:simplePos x="0" y="0"/>
                      <wp:positionH relativeFrom="column">
                        <wp:posOffset>2825863</wp:posOffset>
                      </wp:positionH>
                      <wp:positionV relativeFrom="paragraph">
                        <wp:posOffset>403094</wp:posOffset>
                      </wp:positionV>
                      <wp:extent cx="663398" cy="422863"/>
                      <wp:effectExtent l="0" t="0" r="10160" b="0"/>
                      <wp:wrapNone/>
                      <wp:docPr id="920618626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398" cy="422863"/>
                                <a:chOff x="0" y="0"/>
                                <a:chExt cx="663699" cy="423506"/>
                              </a:xfrm>
                            </wpg:grpSpPr>
                            <wpg:grpSp>
                              <wpg:cNvPr id="1051564187" name="Gruppieren 1051564187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14864341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01D8C" w14:textId="349AB74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4632690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CEAC02" w14:textId="174DDFFE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1787606" name="Gerade Verbindung 84178760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8810120" name="Gruppieren 1078810120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64732366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2FCAEE" w14:textId="75F7949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02092114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41B6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391623" name="Gerade Verbindung 2009391623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74836290" name="Textfeld 15"/>
                              <wps:cNvSpPr txBox="1"/>
                              <wps:spPr>
                                <a:xfrm>
                                  <a:off x="106751" y="154266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075969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459095950" name="Gruppieren 459095950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369073020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807600" w14:textId="7831801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11116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792243" w14:textId="13E50279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8128348" name="Gerade Verbindung 1338128348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05714266" name="Textfeld 20"/>
                              <wps:cNvSpPr txBox="1"/>
                              <wps:spPr>
                                <a:xfrm>
                                  <a:off x="364363" y="154209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355C92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343E2" id="_x0000_s2159" style="position:absolute;margin-left:222.5pt;margin-top:31.75pt;width:52.25pt;height:33.3pt;z-index:253749248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">
                      <v:group id="Gruppieren 1051564187" o:spid="_x0000_s2160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">
                        <v:shape id="Textfeld 3" o:spid="_x0000_s2161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401D8C" w14:textId="349AB74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62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4CEAC02" w14:textId="174DDFFE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841787606" o:spid="_x0000_s2163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78810120" o:spid="_x0000_s2164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">
                        <v:shape id="Textfeld 3" o:spid="_x0000_s2165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42FCAEE" w14:textId="75F7949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66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341B6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09391623" o:spid="_x0000_s2167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_x0000_s2168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D075969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459095950" o:spid="_x0000_s2169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">
                        <v:shape id="Textfeld 3" o:spid="_x0000_s2170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E807600" w14:textId="7831801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2171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792243" w14:textId="13E50279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shape>
                        <v:line id="Gerade Verbindung 1338128348" o:spid="_x0000_s2172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73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E355C92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20A0550A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03298A03" w:rsidR="00F94410" w:rsidRPr="007B5694" w:rsidRDefault="00F94410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45E589B1" w14:textId="77777777" w:rsidR="00F94410" w:rsidRPr="00F3163A" w:rsidRDefault="00F94410" w:rsidP="00F3163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4FEEB436" w14:textId="3F8AF2CA" w:rsidR="00F3163A" w:rsidRPr="00F3163A" w:rsidRDefault="00F3163A" w:rsidP="00F3163A">
                  <w:pPr>
                    <w:spacing w:after="120"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A42631">
        <w:trPr>
          <w:trHeight w:val="112"/>
        </w:trPr>
        <w:tc>
          <w:tcPr>
            <w:tcW w:w="709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09A3F598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6EBF684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</w:tc>
      </w:tr>
    </w:tbl>
    <w:p w14:paraId="741EC948" w14:textId="0D989A7E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2D225DFD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9872" behindDoc="0" locked="0" layoutInCell="1" allowOverlap="1" wp14:anchorId="052F652C" wp14:editId="50BA97DF">
                      <wp:simplePos x="0" y="0"/>
                      <wp:positionH relativeFrom="column">
                        <wp:posOffset>1146766</wp:posOffset>
                      </wp:positionH>
                      <wp:positionV relativeFrom="paragraph">
                        <wp:posOffset>356137</wp:posOffset>
                      </wp:positionV>
                      <wp:extent cx="161290" cy="299720"/>
                      <wp:effectExtent l="0" t="0" r="10160" b="5080"/>
                      <wp:wrapNone/>
                      <wp:docPr id="8036484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37E884" w14:textId="3FBB5344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51432" w14:textId="10762F5F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2F652C" id="_x0000_s2174" style="position:absolute;margin-left:90.3pt;margin-top:28.05pt;width:12.7pt;height:23.6pt;z-index:25351987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YDIgwMAAME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">
                      <v:shape id="Textfeld 3" o:spid="_x0000_s217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izqzwAAAOcAAAAPAAAAZHJzL2Rvd25yZXYueG1sRI9PS8NA&#13;&#10;EMXvQr/DMgVvdlctbUi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4fIs&#13;&#10;6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C37E884" w14:textId="3FBB5344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7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5551432" w14:textId="10762F5F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17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V4F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p61eB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6192" behindDoc="0" locked="0" layoutInCell="1" allowOverlap="1" wp14:anchorId="09436A09" wp14:editId="5393EB1E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2178" style="position:absolute;margin-left:368.2pt;margin-top:32.9pt;width:45.55pt;height:56.9pt;z-index:25293619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">
                      <v:shape id="Grafik 4" o:spid="_x0000_s217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">
                        <v:imagedata r:id="rId99" o:title="" chromakey="white"/>
                      </v:shape>
                      <v:shape id="_x0000_s218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44D6053" w14:textId="34C33E8E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30048" behindDoc="0" locked="0" layoutInCell="1" allowOverlap="1" wp14:anchorId="7788EF4D" wp14:editId="7666EF19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>Jonas will den Anteil</w:t>
            </w:r>
            <w:r w:rsidR="00CF2206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 xml:space="preserve">   </m:t>
              </m:r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</w:p>
          <w:p w14:paraId="3A15EAD5" w14:textId="4143A1F5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020C24DD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08E536B1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016C3D1B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4391"/>
              <w:gridCol w:w="425"/>
              <w:gridCol w:w="1886"/>
            </w:tblGrid>
            <w:tr w:rsidR="00F94410" w:rsidRPr="00FF4DAB" w14:paraId="3F59D7B3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11FF3795" w:rsidR="00F94410" w:rsidRPr="00815AB2" w:rsidRDefault="00BD2D2D" w:rsidP="00E13C64">
                  <w:pPr>
                    <w:spacing w:line="240" w:lineRule="atLeast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1296" behindDoc="0" locked="0" layoutInCell="1" allowOverlap="1" wp14:anchorId="3181BE1A" wp14:editId="31A023B9">
                            <wp:simplePos x="0" y="0"/>
                            <wp:positionH relativeFrom="column">
                              <wp:posOffset>268127</wp:posOffset>
                            </wp:positionH>
                            <wp:positionV relativeFrom="paragraph">
                              <wp:posOffset>-2103</wp:posOffset>
                            </wp:positionV>
                            <wp:extent cx="1149985" cy="411105"/>
                            <wp:effectExtent l="0" t="0" r="5715" b="0"/>
                            <wp:wrapNone/>
                            <wp:docPr id="1582433863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110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206163297" name="Gruppieren 206163297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834501637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3E1E2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79439704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16EDC4" w14:textId="277DDFB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2878706" name="Gerade Verbindung 712878706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54554828" name="Gruppieren 554554828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616985345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AC7C39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60920914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2698DC" w14:textId="56E5660D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62255134" name="Gerade Verbindung 1862255134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080900847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2C2F70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88722349" name="Gruppieren 88722349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173911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C8BAFD8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2111577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5C550" w14:textId="6912FA1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942322" name="Gerade Verbindung 1780942322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2660354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134A69A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260655739" name="Gruppieren 1260655739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592703800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CD8C5AC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47249515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03069B" w14:textId="05F0EF9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939809" name="Gerade Verbindung 190939809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4124265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9897948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044429099" name="Gruppieren 1044429099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1118327261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BBDAC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0112484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BABE94E" w14:textId="1FD1688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0743146" name="Gerade Verbindung 1100743146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56801326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BEA1A0D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81BE1A" id="_x0000_s2181" style="position:absolute;margin-left:21.1pt;margin-top:-.15pt;width:90.55pt;height:32.35pt;z-index:253751296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">
                            <v:group id="Gruppieren 206163297" o:spid="_x0000_s2182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">
                              <v:shape id="Textfeld 3" o:spid="_x0000_s2183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F3E1E2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84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D16EDC4" w14:textId="277DDFB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12878706" o:spid="_x0000_s2185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group id="Gruppieren 554554828" o:spid="_x0000_s2186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">
                              <v:shape id="Textfeld 3" o:spid="_x0000_s2187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73AC7C39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88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B2698DC" w14:textId="56E5660D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62255134" o:spid="_x0000_s2189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190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52C2F70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88722349" o:spid="_x0000_s2191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">
                              <v:shape id="Textfeld 3" o:spid="_x0000_s2192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C8BAFD8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3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35E5C550" w14:textId="6912FA1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80942322" o:spid="_x0000_s2194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195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134A69A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260655739" o:spid="_x0000_s2196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">
                              <v:shape id="Textfeld 3" o:spid="_x0000_s2197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CD8C5AC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8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4203069B" w14:textId="05F0EF9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90939809" o:spid="_x0000_s2199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25" o:spid="_x0000_s2200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59897948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044429099" o:spid="_x0000_s2201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">
                              <v:shape id="Textfeld 3" o:spid="_x0000_s2202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7BBDAC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3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BABE94E" w14:textId="1FD1688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00743146" o:spid="_x0000_s2204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05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BEA1A0D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F94410" w:rsidRPr="00815AB2">
                    <w:t>(1)</w:t>
                  </w:r>
                </w:p>
              </w:tc>
              <w:tc>
                <w:tcPr>
                  <w:tcW w:w="4391" w:type="dxa"/>
                </w:tcPr>
                <w:p w14:paraId="75D53652" w14:textId="3070D69A" w:rsidR="00F94410" w:rsidRPr="00815AB2" w:rsidRDefault="00BD2D2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7440" behindDoc="0" locked="0" layoutInCell="1" allowOverlap="1" wp14:anchorId="3FB9D148" wp14:editId="4B110CF7">
                            <wp:simplePos x="0" y="0"/>
                            <wp:positionH relativeFrom="column">
                              <wp:posOffset>1258125</wp:posOffset>
                            </wp:positionH>
                            <wp:positionV relativeFrom="paragraph">
                              <wp:posOffset>0</wp:posOffset>
                            </wp:positionV>
                            <wp:extent cx="1149985" cy="410845"/>
                            <wp:effectExtent l="0" t="0" r="5715" b="0"/>
                            <wp:wrapNone/>
                            <wp:docPr id="1628549781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084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1457889316" name="Gruppieren 1457889316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1526885170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60B0F1" w14:textId="4E20A79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45964883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70DB6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148670" name="Gerade Verbindung 160314867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072158103" name="Gruppieren 107215810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554524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E9DCDB0" w14:textId="04D683DF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9885448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E8DFE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3387069" name="Gerade Verbindung 1653387069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97110115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2EE1C03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2033027511" name="Gruppieren 2033027511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2093069116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596B82C" w14:textId="0E1D9F8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590817968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224357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210123" name="Gerade Verbindung 1633210123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056197643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6223188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98921566" name="Gruppieren 498921566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322461128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76FC847" w14:textId="32EAF188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97991982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6634D9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9716050" name="Gerade Verbindung 1029716050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4610789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AA3A49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791376925" name="Gruppieren 1791376925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747584160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EE2ACA" w14:textId="17C5A0E4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7706370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C83D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5872265" name="Gerade Verbindung 665872265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08542470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D8A9DB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B9D148" id="_x0000_s2206" style="position:absolute;margin-left:99.05pt;margin-top:0;width:90.55pt;height:32.35pt;z-index:253757440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">
                            <v:group id="Gruppieren 1457889316" o:spid="_x0000_s2207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">
                              <v:shape id="Textfeld 3" o:spid="_x0000_s2208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3260B0F1" w14:textId="4E20A79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9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270DB6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03148670" o:spid="_x0000_s2210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072158103" o:spid="_x0000_s2211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">
                              <v:shape id="Textfeld 3" o:spid="_x0000_s2212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7E9DCDB0" w14:textId="04D683DF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3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6E8DFE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53387069" o:spid="_x0000_s2214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215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2EE1C03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2033027511" o:spid="_x0000_s2216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">
                              <v:shape id="Textfeld 3" o:spid="_x0000_s2217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596B82C" w14:textId="0E1D9F8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8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224357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33210123" o:spid="_x0000_s2219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20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6223188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98921566" o:spid="_x0000_s2221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">
                              <v:shape id="Textfeld 3" o:spid="_x0000_s2222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76FC847" w14:textId="32EAF188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3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16634D9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9716050" o:spid="_x0000_s2224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5" o:spid="_x0000_s2225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AA3A49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791376925" o:spid="_x0000_s2226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">
                              <v:shape id="Textfeld 3" o:spid="_x0000_s2227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2EE2ACA" w14:textId="17C5A0E4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8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5EC83D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65872265" o:spid="_x0000_s2229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30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4D8A9DB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55392" behindDoc="0" locked="0" layoutInCell="1" allowOverlap="1" wp14:anchorId="05808F72" wp14:editId="6787428D">
                            <wp:simplePos x="0" y="0"/>
                            <wp:positionH relativeFrom="column">
                              <wp:posOffset>1107440</wp:posOffset>
                            </wp:positionH>
                            <wp:positionV relativeFrom="paragraph">
                              <wp:posOffset>131857</wp:posOffset>
                            </wp:positionV>
                            <wp:extent cx="217706" cy="268992"/>
                            <wp:effectExtent l="0" t="0" r="0" b="0"/>
                            <wp:wrapNone/>
                            <wp:docPr id="1965083905" name="Textfeld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706" cy="26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3385AD1" w14:textId="77777777" w:rsidR="00BD2D2D" w:rsidRDefault="00BD2D2D" w:rsidP="00BD2D2D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,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808F72" id="Textfeld 15" o:spid="_x0000_s2231" type="#_x0000_t202" style="position:absolute;margin-left:87.2pt;margin-top:10.4pt;width:17.15pt;height:21.2pt;z-index:25375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" filled="f" stroked="f">
                            <v:textbox style="mso-fit-shape-to-text:t">
                              <w:txbxContent>
                                <w:p w14:paraId="53385AD1" w14:textId="77777777" w:rsidR="00BD2D2D" w:rsidRDefault="00BD2D2D" w:rsidP="00BD2D2D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,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1886" w:type="dxa"/>
                </w:tcPr>
                <w:p w14:paraId="6032D575" w14:textId="20F877AE" w:rsidR="00F94410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  <w:sz w:val="28"/>
                      <w:szCs w:val="28"/>
                    </w:rPr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9488" behindDoc="0" locked="0" layoutInCell="1" allowOverlap="1" wp14:anchorId="77141FA8" wp14:editId="764AFCAE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663398" cy="422863"/>
                            <wp:effectExtent l="0" t="0" r="10160" b="0"/>
                            <wp:wrapNone/>
                            <wp:docPr id="2075479762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3398" cy="422863"/>
                                      <a:chOff x="0" y="0"/>
                                      <a:chExt cx="663699" cy="423506"/>
                                    </a:xfrm>
                                  </wpg:grpSpPr>
                                  <wpg:grpSp>
                                    <wpg:cNvPr id="1593963492" name="Gruppieren 1593963492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39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547302264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A26703E" w14:textId="03D0A4B2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673528428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1CB3D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177090" name="Gerade Verbindung 30317709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43712663" name="Gruppieren 74371266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444097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10642E8" w14:textId="0323F8AE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270340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2FD87D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7916667" name="Gerade Verbindung 507916667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67164066" name="Textfeld 15"/>
                                    <wps:cNvSpPr txBox="1"/>
                                    <wps:spPr>
                                      <a:xfrm>
                                        <a:off x="106751" y="154266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05A5192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60709827" name="Gruppieren 460709827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4029367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0A9551" w14:textId="2A128E80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  <w:r w:rsidR="00BD2D2D"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96624429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8A9994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7871151" name="Gerade Verbindung 267871151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75604594" name="Textfeld 20"/>
                                    <wps:cNvSpPr txBox="1"/>
                                    <wps:spPr>
                                      <a:xfrm>
                                        <a:off x="364363" y="154209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88727D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7141FA8" id="_x0000_s2232" style="position:absolute;margin-left:-.35pt;margin-top:-.05pt;width:52.25pt;height:33.3pt;z-index:253759488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">
                            <v:group id="Gruppieren 1593963492" o:spid="_x0000_s2233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">
                              <v:shape id="Textfeld 3" o:spid="_x0000_s2234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A26703E" w14:textId="03D0A4B2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5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31CB3D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303177090" o:spid="_x0000_s2236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43712663" o:spid="_x0000_s2237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">
                              <v:shape id="Textfeld 3" o:spid="_x0000_s2238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" filled="f" stroked="f" strokeweight=".5pt">
                                <v:textbox style="mso-fit-shape-to-text:t" inset="0,0,0,0">
                                  <w:txbxContent>
                                    <w:p w14:paraId="710642E8" w14:textId="0323F8AE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9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C2FD87D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507916667" o:spid="_x0000_s2240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241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" filled="f" stroked="f">
                              <v:textbox style="mso-fit-shape-to-text:t">
                                <w:txbxContent>
                                  <w:p w14:paraId="505A5192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60709827" o:spid="_x0000_s2242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">
                              <v:shape id="Textfeld 3" o:spid="_x0000_s2243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520A9551" w14:textId="2A128E80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  <w:r w:rsidR="00BD2D2D"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4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C8A9994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67871151" o:spid="_x0000_s2245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46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88727D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2C58E08" w14:textId="77777777" w:rsid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2590CECA" w14:textId="77777777" w:rsidR="00BD2D2D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A7598C" w14:paraId="434FF314" w14:textId="77777777" w:rsidTr="0069100A">
        <w:trPr>
          <w:trHeight w:val="112"/>
        </w:trPr>
        <w:tc>
          <w:tcPr>
            <w:tcW w:w="709" w:type="dxa"/>
          </w:tcPr>
          <w:p w14:paraId="249A3072" w14:textId="77777777" w:rsidR="00A7598C" w:rsidRPr="00BA3DA5" w:rsidRDefault="00A7598C" w:rsidP="00A7598C"/>
        </w:tc>
        <w:tc>
          <w:tcPr>
            <w:tcW w:w="8647" w:type="dxa"/>
            <w:gridSpan w:val="2"/>
          </w:tcPr>
          <w:p w14:paraId="4A4139B7" w14:textId="56F82539" w:rsidR="00A7598C" w:rsidRPr="00C97361" w:rsidRDefault="00A7598C" w:rsidP="00A7598C"/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213C32A8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4F910121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243C9DE0" w:rsidR="00F94410" w:rsidRPr="00BA3DA5" w:rsidRDefault="00F94410" w:rsidP="00A42631">
            <w:pPr>
              <w:tabs>
                <w:tab w:val="left" w:pos="1666"/>
              </w:tabs>
              <w:spacing w:line="240" w:lineRule="atLeast"/>
              <w:ind w:left="-57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4144" behindDoc="0" locked="0" layoutInCell="1" allowOverlap="1" wp14:anchorId="451382DB" wp14:editId="40992E46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2247" style="position:absolute;left:0;text-align:left;margin-left:349.85pt;margin-top:11.2pt;width:42.9pt;height:59.15pt;z-index:252934144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XX8ylgMAAH8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p4g2i7TjS0fkShZFAyDzzuxUqjeLfdhzQmP&#13;&#10;BzbxIIYv+FTawpvtpIzVlv762X7UR+FwmrEDHqNF5r/veJxW+pNBSePL1QvUC5teMLvmyqLJ0J6I&#13;&#10;Jom4QEH3YoWW/IZ3chm94IgbAV+LLPTiVWifRLyzQi6XSakderfmzmFUDhNakYv3x2+cXEfYgIp9&#13;&#10;tj1peMFPedvqRtiNXe6CrVQidUS2RbEDHAROUnrlIJ08oz+uk9bz/w2XfwM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">
                      <v:shape id="Grafik 5" o:spid="_x0000_s224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8" o:title="" chromakey="white"/>
                      </v:shape>
                      <v:shape id="_x0000_s224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  <w:r w:rsidR="00A463B9">
              <w:rPr>
                <w:noProof/>
              </w:rPr>
              <w:t xml:space="preserve"> </w:t>
            </w:r>
          </w:p>
          <w:p w14:paraId="79F0468D" w14:textId="44817078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1920" behindDoc="0" locked="0" layoutInCell="1" allowOverlap="1" wp14:anchorId="37BE9509" wp14:editId="21612DDD">
                      <wp:simplePos x="0" y="0"/>
                      <wp:positionH relativeFrom="column">
                        <wp:posOffset>1886666</wp:posOffset>
                      </wp:positionH>
                      <wp:positionV relativeFrom="paragraph">
                        <wp:posOffset>29994</wp:posOffset>
                      </wp:positionV>
                      <wp:extent cx="161290" cy="299720"/>
                      <wp:effectExtent l="0" t="0" r="3810" b="5080"/>
                      <wp:wrapNone/>
                      <wp:docPr id="8036484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8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9DD6E" w14:textId="210416E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08E50" w14:textId="34F0132F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89" name="Gerade Verbindung 1"/>
                              <wps:cNvCnPr/>
                              <wps:spPr>
                                <a:xfrm>
                                  <a:off x="57419" y="19259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E9509" id="_x0000_s2250" style="position:absolute;margin-left:148.55pt;margin-top:2.35pt;width:12.7pt;height:23.6pt;z-index:25352192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">
                      <v:shape id="Textfeld 3" o:spid="_x0000_s225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A49DD6E" w14:textId="210416E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5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C08E50" w14:textId="34F0132F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53" style="position:absolute;visibility:visible;mso-wrap-style:square" from="57419,192590" to="165887,192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C4i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Ivb+DvV/oEuPkFAAD//wMAUEsBAi0AFAAGAAgAAAAhANvh9svuAAAAhQEAABMA&#13;&#10;AAAAAAAAAAAAAAAAAAAAAFtDb250ZW50X1R5cGVzXS54bWxQSwECLQAUAAYACAAAACEAWvQsW78A&#13;&#10;AAAVAQAACwAAAAAAAAAAAAAAAAAfAQAAX3JlbHMvLnJlbHNQSwECLQAUAAYACAAAACEAknguI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019A778F" wp14:editId="65EF7908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E05BA" w14:textId="5D69487A" w:rsidR="00A463B9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Komisch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A463B9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 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kann man ja gar nicht einfach mit 100 </w:t>
                                  </w:r>
                                </w:p>
                                <w:p w14:paraId="6C7AF5A2" w14:textId="2B0E5267" w:rsidR="00F94410" w:rsidRPr="00A42631" w:rsidRDefault="00F94410" w:rsidP="00A42631">
                                  <w:pPr>
                                    <w:spacing w:before="60"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2254" type="#_x0000_t62" style="position:absolute;margin-left:105.75pt;margin-top:2.5pt;width:231.25pt;height:44.65pt;flip:x;z-index:25293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" adj="-1591,11823" fillcolor="white [3201]" strokecolor="#bfbfbf [2412]" strokeweight="1pt">
                      <v:textbox style="mso-fit-shape-to-text:t">
                        <w:txbxContent>
                          <w:p w14:paraId="324E05BA" w14:textId="5D69487A" w:rsidR="00A463B9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Komisch</w:t>
                            </w:r>
                            <w:r w:rsidRPr="00A42631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A463B9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   </m:t>
                              </m:r>
                            </m:oMath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kann man ja gar nicht einfach mit 100 </w:t>
                            </w:r>
                          </w:p>
                          <w:p w14:paraId="6C7AF5A2" w14:textId="2B0E5267" w:rsidR="00F94410" w:rsidRPr="00A42631" w:rsidRDefault="00F94410" w:rsidP="00A42631">
                            <w:pPr>
                              <w:spacing w:before="60"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163AA54B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3968" behindDoc="0" locked="0" layoutInCell="1" allowOverlap="1" wp14:anchorId="2D0C2271" wp14:editId="282947AF">
                      <wp:simplePos x="0" y="0"/>
                      <wp:positionH relativeFrom="column">
                        <wp:posOffset>1813901</wp:posOffset>
                      </wp:positionH>
                      <wp:positionV relativeFrom="paragraph">
                        <wp:posOffset>170893</wp:posOffset>
                      </wp:positionV>
                      <wp:extent cx="161290" cy="299720"/>
                      <wp:effectExtent l="0" t="0" r="10160" b="5080"/>
                      <wp:wrapNone/>
                      <wp:docPr id="8036484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3BB2D" w14:textId="5F7C0A57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114A6B" w14:textId="34A58C0A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0C2271" id="_x0000_s2255" style="position:absolute;margin-left:142.85pt;margin-top:13.45pt;width:12.7pt;height:23.6pt;z-index:25352396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">
                      <v:shape id="Textfeld 3" o:spid="_x0000_s225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4F3BB2D" w14:textId="5F7C0A57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5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114A6B" w14:textId="34A58C0A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5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Y8V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K/yeDvV/oEuPkFAAD//wMAUEsBAi0AFAAGAAgAAAAhANvh9svuAAAAhQEAABMA&#13;&#10;AAAAAAAAAAAAAAAAAAAAAFtDb250ZW50X1R5cGVzXS54bWxQSwECLQAUAAYACAAAACEAWvQsW78A&#13;&#10;AAAVAQAACwAAAAAAAAAAAAAAAAAfAQAAX3JlbHMvLnJlbHNQSwECLQAUAAYACAAAACEAdkmPF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D55D687" w14:textId="25AB18AB" w:rsidR="00F94410" w:rsidRDefault="00F94410" w:rsidP="00A42631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Hilf Kenan: Erkläre, warum man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7F10BFC0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56B5C4AC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5E8284E8" wp14:editId="24B3E80A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2259" style="position:absolute;margin-left:349.7pt;margin-top:6.05pt;width:52pt;height:65.8pt;z-index:252933120;mso-width-relative:margin;mso-height-relative:margin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">
                      <v:shape id="Grafik 9" o:spid="_x0000_s2260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">
                        <v:imagedata r:id="rId120" o:title="" chromakey="white"/>
                      </v:shape>
                      <v:shape id="_x0000_s2261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  <w:r w:rsidR="00A463B9">
              <w:rPr>
                <w:noProof/>
              </w:rPr>
              <w:t xml:space="preserve"> </w:t>
            </w:r>
          </w:p>
          <w:p w14:paraId="6A9B154A" w14:textId="6B2991F7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03D3A698" wp14:editId="2F0317C7">
                      <wp:simplePos x="0" y="0"/>
                      <wp:positionH relativeFrom="column">
                        <wp:posOffset>1341117</wp:posOffset>
                      </wp:positionH>
                      <wp:positionV relativeFrom="paragraph">
                        <wp:posOffset>122698</wp:posOffset>
                      </wp:positionV>
                      <wp:extent cx="2896272" cy="378460"/>
                      <wp:effectExtent l="0" t="0" r="266065" b="2222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96272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1191E3C3" w:rsidR="00F94410" w:rsidRPr="00A42631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Aber </w:t>
                                  </w:r>
                                  <w:r w:rsidR="00A463B9"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18"/>
                                        <w:szCs w:val="18"/>
                                        <w:lang w:eastAsia="de-DE"/>
                                      </w:rPr>
                                      <m:t xml:space="preserve">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2262" type="#_x0000_t62" style="position:absolute;margin-left:105.6pt;margin-top:9.65pt;width:228.05pt;height:29.8pt;flip:x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" adj="-1591,11823" fillcolor="white [3201]" strokecolor="#bfbfbf [2412]" strokeweight="1pt">
                      <v:textbox style="mso-fit-shape-to-text:t">
                        <w:txbxContent>
                          <w:p w14:paraId="78ABDD96" w14:textId="1191E3C3" w:rsidR="00F94410" w:rsidRPr="00A42631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Aber </w:t>
                            </w:r>
                            <w:r w:rsidR="00A463B9"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  <w:lang w:eastAsia="de-DE"/>
                                </w:rPr>
                                <m:t xml:space="preserve">  </m:t>
                              </m:r>
                            </m:oMath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6016" behindDoc="0" locked="0" layoutInCell="1" allowOverlap="1" wp14:anchorId="0E7B7A05" wp14:editId="52AFDA97">
                      <wp:simplePos x="0" y="0"/>
                      <wp:positionH relativeFrom="column">
                        <wp:posOffset>1673553</wp:posOffset>
                      </wp:positionH>
                      <wp:positionV relativeFrom="paragraph">
                        <wp:posOffset>101382</wp:posOffset>
                      </wp:positionV>
                      <wp:extent cx="161290" cy="299720"/>
                      <wp:effectExtent l="0" t="0" r="10160" b="5080"/>
                      <wp:wrapNone/>
                      <wp:docPr id="8036484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623EA3" w14:textId="24DB78A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64D11" w14:textId="12B1273E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7B7A05" id="_x0000_s2263" style="position:absolute;margin-left:131.8pt;margin-top:8pt;width:12.7pt;height:23.6pt;z-index:25352601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">
                      <v:shape id="Textfeld 3" o:spid="_x0000_s226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E623EA3" w14:textId="24DB78A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6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064D11" w14:textId="12B1273E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6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okW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CXKJF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804796" w14:textId="361C4642" w:rsidR="00A463B9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8064" behindDoc="0" locked="0" layoutInCell="1" allowOverlap="1" wp14:anchorId="7E04C3E0" wp14:editId="3F61C0C7">
                      <wp:simplePos x="0" y="0"/>
                      <wp:positionH relativeFrom="column">
                        <wp:posOffset>842159</wp:posOffset>
                      </wp:positionH>
                      <wp:positionV relativeFrom="paragraph">
                        <wp:posOffset>141130</wp:posOffset>
                      </wp:positionV>
                      <wp:extent cx="161290" cy="299720"/>
                      <wp:effectExtent l="0" t="0" r="10160" b="5080"/>
                      <wp:wrapNone/>
                      <wp:docPr id="803648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3C1D" w14:textId="313B3750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41D1C1" w14:textId="47C5BDF8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4C3E0" id="_x0000_s2267" style="position:absolute;margin-left:66.3pt;margin-top:11.1pt;width:12.7pt;height:23.6pt;z-index:25352806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">
                      <v:shape id="Textfeld 3" o:spid="_x0000_s226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fv5zwAAAOcAAAAPAAAAZHJzL2Rvd25yZXYueG1sRI9PS8NA&#13;&#10;EMXvQr/DMgVvdlctJU2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Ty37&#13;&#10;+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FD43C1D" w14:textId="313B3750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6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41D1C1" w14:textId="47C5BDF8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7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</w:p>
          <w:p w14:paraId="5D8AD085" w14:textId="735B0F7C" w:rsidR="00A463B9" w:rsidRDefault="00F94410" w:rsidP="00A42631">
            <w:pPr>
              <w:tabs>
                <w:tab w:val="left" w:pos="1666"/>
              </w:tabs>
              <w:spacing w:before="60"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Wie kann man 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</w:p>
          <w:p w14:paraId="251E0FF6" w14:textId="076E0C0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3F5D72FA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 w:rsidRPr="00A7598C">
              <w:rPr>
                <w:rFonts w:ascii="Calibri" w:hAnsi="Calibri"/>
                <w:b/>
                <w:bCs/>
                <w:noProof/>
                <w:color w:val="327A86" w:themeColor="accent1"/>
                <w:szCs w:val="20"/>
              </w:rPr>
              <w:t xml:space="preserve"> b)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222"/>
      </w:tblGrid>
      <w:tr w:rsidR="00520724" w14:paraId="706F1F5E" w14:textId="77777777" w:rsidTr="00B877BD">
        <w:trPr>
          <w:trHeight w:val="112"/>
        </w:trPr>
        <w:tc>
          <w:tcPr>
            <w:tcW w:w="709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647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B877BD">
        <w:trPr>
          <w:trHeight w:val="112"/>
        </w:trPr>
        <w:tc>
          <w:tcPr>
            <w:tcW w:w="709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647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B877BD">
        <w:trPr>
          <w:trHeight w:val="112"/>
        </w:trPr>
        <w:tc>
          <w:tcPr>
            <w:tcW w:w="709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39584" behindDoc="0" locked="0" layoutInCell="1" allowOverlap="1" wp14:anchorId="3AEED7D9" wp14:editId="53534A95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3968" behindDoc="0" locked="0" layoutInCell="1" allowOverlap="1" wp14:anchorId="12865B24" wp14:editId="72EE69CB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_x0000_s2271" style="position:absolute;margin-left:381.55pt;margin-top:-2.95pt;width:45.75pt;height:55.3pt;z-index:25288396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">
                      <v:shape id="Grafik 7" o:spid="_x0000_s227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23" o:title="" chromakey="white"/>
                      </v:shape>
                      <v:shape id="_x0000_s227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6A90E568" w:rsidR="00520724" w:rsidRPr="00EC2138" w:rsidRDefault="006A782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2160" behindDoc="0" locked="0" layoutInCell="1" allowOverlap="1" wp14:anchorId="53BDC52F" wp14:editId="7A896953">
                      <wp:simplePos x="0" y="0"/>
                      <wp:positionH relativeFrom="column">
                        <wp:posOffset>1203104</wp:posOffset>
                      </wp:positionH>
                      <wp:positionV relativeFrom="paragraph">
                        <wp:posOffset>154940</wp:posOffset>
                      </wp:positionV>
                      <wp:extent cx="161290" cy="299720"/>
                      <wp:effectExtent l="0" t="0" r="3810" b="5080"/>
                      <wp:wrapNone/>
                      <wp:docPr id="803648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7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3BF9DE" w14:textId="0815BEFF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F8841" w14:textId="454CDF54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DC52F" id="_x0000_s2274" style="position:absolute;margin-left:94.75pt;margin-top:12.2pt;width:12.7pt;height:23.6pt;z-index:25353216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JLRggMAAME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">
                      <v:shape id="Textfeld 3" o:spid="_x0000_s227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83BF9DE" w14:textId="0815BEFF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227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7F8841" w14:textId="454CDF54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27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0112" behindDoc="0" locked="0" layoutInCell="1" allowOverlap="1" wp14:anchorId="19F3B4C2" wp14:editId="242D57AE">
                      <wp:simplePos x="0" y="0"/>
                      <wp:positionH relativeFrom="column">
                        <wp:posOffset>771147</wp:posOffset>
                      </wp:positionH>
                      <wp:positionV relativeFrom="paragraph">
                        <wp:posOffset>154951</wp:posOffset>
                      </wp:positionV>
                      <wp:extent cx="161290" cy="299720"/>
                      <wp:effectExtent l="0" t="0" r="10160" b="5080"/>
                      <wp:wrapNone/>
                      <wp:docPr id="803648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7694B" w14:textId="3120772D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00B910" w14:textId="4588D523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3B4C2" id="_x0000_s2278" style="position:absolute;margin-left:60.7pt;margin-top:12.2pt;width:12.7pt;height:23.6pt;z-index:25353011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">
                      <v:shape id="Textfeld 3" o:spid="_x0000_s227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07694B" w14:textId="3120772D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8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100B910" w14:textId="4588D523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8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20724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B877BD">
        <w:trPr>
          <w:trHeight w:val="112"/>
        </w:trPr>
        <w:tc>
          <w:tcPr>
            <w:tcW w:w="709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2" w:type="dxa"/>
          </w:tcPr>
          <w:p w14:paraId="3FB9B86C" w14:textId="51B378E1" w:rsidR="000348F6" w:rsidRPr="00C63632" w:rsidRDefault="000348F6" w:rsidP="00A42631">
            <w:pPr>
              <w:spacing w:after="60"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>und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B877BD">
        <w:trPr>
          <w:trHeight w:val="112"/>
        </w:trPr>
        <w:tc>
          <w:tcPr>
            <w:tcW w:w="709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6D5E76EB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2" w:type="dxa"/>
          </w:tcPr>
          <w:p w14:paraId="10E4F085" w14:textId="29780448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Zeichne beide Brüche aus </w:t>
            </w:r>
            <w:r w:rsidRPr="00A42631">
              <w:rPr>
                <w:b/>
                <w:color w:val="327A86" w:themeColor="text2"/>
              </w:rPr>
              <w:t>a)</w:t>
            </w: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A5987D8" w14:textId="77777777" w:rsidR="00312022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589B0AB" w14:textId="733D8BD9" w:rsidR="00BD2D2D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761536" behindDoc="0" locked="0" layoutInCell="1" allowOverlap="1" wp14:anchorId="3CA131CE" wp14:editId="5BBFB98E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264795</wp:posOffset>
                      </wp:positionV>
                      <wp:extent cx="4570730" cy="284480"/>
                      <wp:effectExtent l="0" t="0" r="0" b="0"/>
                      <wp:wrapNone/>
                      <wp:docPr id="1432284676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0730" cy="284480"/>
                                <a:chOff x="0" y="21431"/>
                                <a:chExt cx="4571425" cy="285060"/>
                              </a:xfrm>
                            </wpg:grpSpPr>
                            <wps:wsp>
                              <wps:cNvPr id="1219050714" name="Textfeld 5"/>
                              <wps:cNvSpPr txBox="1"/>
                              <wps:spPr>
                                <a:xfrm>
                                  <a:off x="0" y="21431"/>
                                  <a:ext cx="41973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34ABD" w14:textId="77777777" w:rsidR="00BD2D2D" w:rsidRDefault="00BD2D2D" w:rsidP="00BD2D2D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397410" name="Textfeld 5"/>
                              <wps:cNvSpPr txBox="1"/>
                              <wps:spPr>
                                <a:xfrm>
                                  <a:off x="3965838" y="28464"/>
                                  <a:ext cx="605587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90EB96" w14:textId="6B8AE51E" w:rsidR="00BD2D2D" w:rsidRDefault="00BD2D2D" w:rsidP="00BD2D2D">
                                    <w:r>
                                      <w:t xml:space="preserve"> 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A131CE" id="_x0000_s2282" style="position:absolute;margin-left:-3.2pt;margin-top:20.85pt;width:359.9pt;height:22.4pt;z-index:253761536;mso-width-relative:margin;mso-height-relative:margin" coordorigin=",214" coordsize="45714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">
                      <v:shape id="Textfeld 5" o:spid="_x0000_s2283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" filled="f" stroked="f" strokeweight=".5pt">
                        <v:textbox>
                          <w:txbxContent>
                            <w:p w14:paraId="26634ABD" w14:textId="77777777" w:rsidR="00BD2D2D" w:rsidRDefault="00BD2D2D" w:rsidP="00BD2D2D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Textfeld 5" o:spid="_x0000_s2284" type="#_x0000_t202" style="position:absolute;left:39658;top:284;width:6056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" filled="f" stroked="f" strokeweight=".5pt">
                        <v:textbox>
                          <w:txbxContent>
                            <w:p w14:paraId="3890EB96" w14:textId="6B8AE51E" w:rsidR="00BD2D2D" w:rsidRDefault="00BD2D2D" w:rsidP="00BD2D2D">
                              <w:r>
                                <w:t xml:space="preserve"> 100 %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D2D2D" w:rsidRPr="00C066A5">
              <w:rPr>
                <w:b/>
                <w:noProof/>
              </w:rPr>
              <w:drawing>
                <wp:inline distT="0" distB="0" distL="0" distR="0" wp14:anchorId="58E10E7E" wp14:editId="525739EA">
                  <wp:extent cx="4529787" cy="265430"/>
                  <wp:effectExtent l="0" t="0" r="0" b="1270"/>
                  <wp:docPr id="1332915000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970"/>
                          <a:stretch/>
                        </pic:blipFill>
                        <pic:spPr bwMode="auto">
                          <a:xfrm>
                            <a:off x="0" y="0"/>
                            <a:ext cx="4529787" cy="26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78A86" w14:textId="760D31D4" w:rsidR="00BD2D2D" w:rsidRDefault="00BD2D2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38703E1D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B877BD">
        <w:trPr>
          <w:trHeight w:val="112"/>
        </w:trPr>
        <w:tc>
          <w:tcPr>
            <w:tcW w:w="709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2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112F5AD5" w:rsidR="00520724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5632" behindDoc="0" locked="0" layoutInCell="1" allowOverlap="1" wp14:anchorId="60BC568C" wp14:editId="653E7598">
                      <wp:simplePos x="0" y="0"/>
                      <wp:positionH relativeFrom="column">
                        <wp:posOffset>274699</wp:posOffset>
                      </wp:positionH>
                      <wp:positionV relativeFrom="paragraph">
                        <wp:posOffset>142100</wp:posOffset>
                      </wp:positionV>
                      <wp:extent cx="1356360" cy="397510"/>
                      <wp:effectExtent l="0" t="0" r="2540" b="8890"/>
                      <wp:wrapNone/>
                      <wp:docPr id="546951930" name="Gruppieren 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397510"/>
                                <a:chOff x="0" y="0"/>
                                <a:chExt cx="1356360" cy="397510"/>
                              </a:xfrm>
                            </wpg:grpSpPr>
                            <wpg:grpSp>
                              <wpg:cNvPr id="1093158534" name="Gruppieren 34"/>
                              <wpg:cNvGrpSpPr/>
                              <wpg:grpSpPr>
                                <a:xfrm>
                                  <a:off x="0" y="0"/>
                                  <a:ext cx="1356360" cy="397510"/>
                                  <a:chOff x="11266" y="25439"/>
                                  <a:chExt cx="1356562" cy="397650"/>
                                </a:xfrm>
                              </wpg:grpSpPr>
                              <wps:wsp>
                                <wps:cNvPr id="594063227" name="Textfeld 3"/>
                                <wps:cNvSpPr txBox="1"/>
                                <wps:spPr>
                                  <a:xfrm>
                                    <a:off x="783224" y="146915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F61240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6166379" name="Gruppieren 56166379"/>
                                <wpg:cNvGrpSpPr/>
                                <wpg:grpSpPr>
                                  <a:xfrm>
                                    <a:off x="11266" y="47332"/>
                                    <a:ext cx="776772" cy="357470"/>
                                    <a:chOff x="11266" y="47332"/>
                                    <a:chExt cx="776772" cy="357470"/>
                                  </a:xfrm>
                                </wpg:grpSpPr>
                                <wpg:grpSp>
                                  <wpg:cNvPr id="1731420321" name="Gruppieren 1731420321"/>
                                  <wpg:cNvGrpSpPr/>
                                  <wpg:grpSpPr>
                                    <a:xfrm>
                                      <a:off x="11266" y="47332"/>
                                      <a:ext cx="165990" cy="357470"/>
                                      <a:chOff x="11266" y="47332"/>
                                      <a:chExt cx="167531" cy="358443"/>
                                    </a:xfrm>
                                  </wpg:grpSpPr>
                                  <wps:wsp>
                                    <wps:cNvPr id="506737592" name="Textfeld 3"/>
                                    <wps:cNvSpPr txBox="1"/>
                                    <wps:spPr>
                                      <a:xfrm>
                                        <a:off x="11266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61943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05640890" name="Textfeld 3"/>
                                    <wps:cNvSpPr txBox="1"/>
                                    <wps:spPr>
                                      <a:xfrm>
                                        <a:off x="16476" y="241833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60579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39170" name="Gerade Verbindung 185139170"/>
                                    <wps:cNvCnPr/>
                                    <wps:spPr>
                                      <a:xfrm>
                                        <a:off x="24116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10263373" name="Textfeld 398"/>
                                  <wps:cNvSpPr txBox="1"/>
                                  <wps:spPr>
                                    <a:xfrm>
                                      <a:off x="632939" y="12471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B05E26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7836946" name="Gruppieren 1747836946"/>
                                <wpg:cNvGrpSpPr/>
                                <wpg:grpSpPr>
                                  <a:xfrm>
                                    <a:off x="192932" y="25439"/>
                                    <a:ext cx="427504" cy="397650"/>
                                    <a:chOff x="192932" y="25439"/>
                                    <a:chExt cx="427504" cy="397650"/>
                                  </a:xfrm>
                                </wpg:grpSpPr>
                                <wpg:grpSp>
                                  <wpg:cNvPr id="1710842406" name="Gruppieren 1710842406"/>
                                  <wpg:cNvGrpSpPr/>
                                  <wpg:grpSpPr>
                                    <a:xfrm>
                                      <a:off x="357153" y="47332"/>
                                      <a:ext cx="263283" cy="375757"/>
                                      <a:chOff x="357153" y="47332"/>
                                      <a:chExt cx="265727" cy="376780"/>
                                    </a:xfrm>
                                  </wpg:grpSpPr>
                                  <wps:wsp>
                                    <wps:cNvPr id="396804107" name="Textfeld 3"/>
                                    <wps:cNvSpPr txBox="1"/>
                                    <wps:spPr>
                                      <a:xfrm>
                                        <a:off x="394958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351D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55444240" name="Textfeld 3"/>
                                    <wps:cNvSpPr txBox="1"/>
                                    <wps:spPr>
                                      <a:xfrm>
                                        <a:off x="357153" y="26017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F8449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0713266" name="Gerade Verbindung 760713266"/>
                                    <wps:cNvCnPr/>
                                    <wps:spPr>
                                      <a:xfrm>
                                        <a:off x="407865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854647486" name="Grafik 8546474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42052" y="25439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5258241" name="Textfeld 398"/>
                                  <wps:cNvSpPr txBox="1"/>
                                  <wps:spPr>
                                    <a:xfrm>
                                      <a:off x="192932" y="11532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17FE0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86771480" name="Grafik 52">
                                  <a:extLst>
                                    <a:ext uri="{FF2B5EF4-FFF2-40B4-BE49-F238E27FC236}">
                                      <a16:creationId xmlns:a16="http://schemas.microsoft.com/office/drawing/2014/main" id="{0E1274F2-9D62-7A69-9A33-6F03E33007C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48146" y="89065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BC568C" id="Gruppieren 437" o:spid="_x0000_s2285" style="position:absolute;margin-left:21.65pt;margin-top:11.2pt;width:106.8pt;height:31.3pt;z-index:253765632" coordsize="13563,39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">
                      <v:group id="Gruppieren 34" o:spid="_x0000_s2286" style="position:absolute;width:13563;height:3975" coordorigin="112,254" coordsize="1356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">
                        <v:shape id="Textfeld 3" o:spid="_x0000_s2287" type="#_x0000_t202" style="position:absolute;left:7832;top:1469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9F61240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56166379" o:spid="_x0000_s2288" style="position:absolute;left:112;top:473;width:7768;height:3575" coordorigin="112,473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">
                          <v:group id="Gruppieren 1731420321" o:spid="_x0000_s2289" style="position:absolute;left:112;top:473;width:1660;height:3575" coordorigin="11266,47332" coordsize="167531,358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">
                            <v:shape id="Textfeld 3" o:spid="_x0000_s2290" type="#_x0000_t202" style="position:absolute;left:11266;top:47332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2619430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91" type="#_x0000_t202" style="position:absolute;left:16476;top:241833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560579D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5139170" o:spid="_x0000_s2292" style="position:absolute;visibility:visible;mso-wrap-style:square" from="24116,237136" to="169402,2371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Textfeld 398" o:spid="_x0000_s2293" type="#_x0000_t202" style="position:absolute;left:6329;top:124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BB05E26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7836946" o:spid="_x0000_s2294" style="position:absolute;left:1929;top:254;width:4275;height:3976" coordorigin="1929,254" coordsize="427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">
                          <v:group id="Gruppieren 1710842406" o:spid="_x0000_s2295" style="position:absolute;left:3571;top:473;width:2633;height:3757" coordorigin="3571,47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">
                            <v:shape id="Textfeld 3" o:spid="_x0000_s2296" type="#_x0000_t202" style="position:absolute;left:3949;top:47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43351D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97" type="#_x0000_t202" style="position:absolute;left:3571;top:260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D4F8449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60713266" o:spid="_x0000_s2298" style="position:absolute;visibility:visible;mso-wrap-style:square" from="4078,2371" to="5531,2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854647486" o:spid="_x0000_s2299" type="#_x0000_t75" style="position:absolute;left:3420;top:25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">
                            <v:imagedata r:id="rId51" o:title="" cropbottom="33944f" cropleft="1f" cropright="2644f" recolortarget="#333 [1446]"/>
                          </v:shape>
                          <v:shape id="Textfeld 398" o:spid="_x0000_s2300" type="#_x0000_t202" style="position:absolute;left:1929;top:115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3BF17FE0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52" o:spid="_x0000_s2301" type="#_x0000_t75" style="position:absolute;left:7481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8704" behindDoc="0" locked="0" layoutInCell="1" allowOverlap="1" wp14:anchorId="089AF24B" wp14:editId="28322F79">
                      <wp:simplePos x="0" y="0"/>
                      <wp:positionH relativeFrom="column">
                        <wp:posOffset>2796095</wp:posOffset>
                      </wp:positionH>
                      <wp:positionV relativeFrom="paragraph">
                        <wp:posOffset>153670</wp:posOffset>
                      </wp:positionV>
                      <wp:extent cx="1356562" cy="403587"/>
                      <wp:effectExtent l="0" t="0" r="2540" b="3175"/>
                      <wp:wrapNone/>
                      <wp:docPr id="1953094930" name="Gruppieren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562" cy="403587"/>
                                <a:chOff x="0" y="0"/>
                                <a:chExt cx="1356562" cy="403587"/>
                              </a:xfrm>
                            </wpg:grpSpPr>
                            <wpg:grpSp>
                              <wpg:cNvPr id="1711658633" name="Gruppieren 53"/>
                              <wpg:cNvGrpSpPr/>
                              <wpg:grpSpPr>
                                <a:xfrm>
                                  <a:off x="0" y="0"/>
                                  <a:ext cx="1356562" cy="403587"/>
                                  <a:chOff x="2036896" y="0"/>
                                  <a:chExt cx="1356562" cy="403588"/>
                                </a:xfrm>
                              </wpg:grpSpPr>
                              <wps:wsp>
                                <wps:cNvPr id="552366682" name="Textfeld 3"/>
                                <wps:cNvSpPr txBox="1"/>
                                <wps:spPr>
                                  <a:xfrm>
                                    <a:off x="2808854" y="127414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A44323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65515598" name="Gruppieren 965515598"/>
                                <wpg:cNvGrpSpPr/>
                                <wpg:grpSpPr>
                                  <a:xfrm>
                                    <a:off x="2036896" y="27831"/>
                                    <a:ext cx="776772" cy="357470"/>
                                    <a:chOff x="2036896" y="27831"/>
                                    <a:chExt cx="776772" cy="357470"/>
                                  </a:xfrm>
                                </wpg:grpSpPr>
                                <wpg:grpSp>
                                  <wpg:cNvPr id="664180088" name="Gruppieren 664180088"/>
                                  <wpg:cNvGrpSpPr/>
                                  <wpg:grpSpPr>
                                    <a:xfrm>
                                      <a:off x="2036896" y="27831"/>
                                      <a:ext cx="165990" cy="357470"/>
                                      <a:chOff x="2036896" y="27831"/>
                                      <a:chExt cx="167531" cy="358443"/>
                                    </a:xfrm>
                                  </wpg:grpSpPr>
                                  <wps:wsp>
                                    <wps:cNvPr id="16477917" name="Textfeld 3"/>
                                    <wps:cNvSpPr txBox="1"/>
                                    <wps:spPr>
                                      <a:xfrm>
                                        <a:off x="2036896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778C85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78338975" name="Textfeld 3"/>
                                    <wps:cNvSpPr txBox="1"/>
                                    <wps:spPr>
                                      <a:xfrm>
                                        <a:off x="2042106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6BD52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0015940" name="Gerade Verbindung 870015940"/>
                                    <wps:cNvCnPr/>
                                    <wps:spPr>
                                      <a:xfrm>
                                        <a:off x="2049746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75088555" name="Textfeld 398"/>
                                  <wps:cNvSpPr txBox="1"/>
                                  <wps:spPr>
                                    <a:xfrm>
                                      <a:off x="2658569" y="10521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0B85C4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3081054" name="Gruppieren 1743081054"/>
                                <wpg:cNvGrpSpPr/>
                                <wpg:grpSpPr>
                                  <a:xfrm>
                                    <a:off x="2212466" y="0"/>
                                    <a:ext cx="433600" cy="403588"/>
                                    <a:chOff x="2212466" y="0"/>
                                    <a:chExt cx="433600" cy="403588"/>
                                  </a:xfrm>
                                </wpg:grpSpPr>
                                <wpg:grpSp>
                                  <wpg:cNvPr id="579630855" name="Gruppieren 579630855"/>
                                  <wpg:cNvGrpSpPr/>
                                  <wpg:grpSpPr>
                                    <a:xfrm>
                                      <a:off x="2382783" y="27831"/>
                                      <a:ext cx="263283" cy="375757"/>
                                      <a:chOff x="2382783" y="27831"/>
                                      <a:chExt cx="265727" cy="376780"/>
                                    </a:xfrm>
                                  </wpg:grpSpPr>
                                  <wps:wsp>
                                    <wps:cNvPr id="21804581" name="Textfeld 3"/>
                                    <wps:cNvSpPr txBox="1"/>
                                    <wps:spPr>
                                      <a:xfrm>
                                        <a:off x="2420588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8DCB6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52730204" name="Textfeld 3"/>
                                    <wps:cNvSpPr txBox="1"/>
                                    <wps:spPr>
                                      <a:xfrm>
                                        <a:off x="2382783" y="24066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B5A59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0140765" name="Gerade Verbindung 910140765"/>
                                    <wps:cNvCnPr/>
                                    <wps:spPr>
                                      <a:xfrm>
                                        <a:off x="243349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329026879" name="Grafik 13290268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367682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71370754" name="Textfeld 398"/>
                                  <wps:cNvSpPr txBox="1"/>
                                  <wps:spPr>
                                    <a:xfrm>
                                      <a:off x="2212466" y="9582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A2BA2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17504321" name="Grafik 68">
                                  <a:extLst>
                                    <a:ext uri="{FF2B5EF4-FFF2-40B4-BE49-F238E27FC236}">
                                      <a16:creationId xmlns:a16="http://schemas.microsoft.com/office/drawing/2014/main" id="{379F035D-0842-31F5-9B9B-E0FD1C51CE3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60021" y="71252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9AF24B" id="Gruppieren 436" o:spid="_x0000_s2302" style="position:absolute;margin-left:220.15pt;margin-top:12.1pt;width:106.8pt;height:31.8pt;z-index:253768704" coordsize="13565,4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">
                      <v:group id="Gruppieren 53" o:spid="_x0000_s2303" style="position:absolute;width:13565;height:4035" coordorigin="20368" coordsize="1356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">
                        <v:shape id="Textfeld 3" o:spid="_x0000_s2304" type="#_x0000_t202" style="position:absolute;left:28088;top:127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8A44323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965515598" o:spid="_x0000_s2305" style="position:absolute;left:20368;top:278;width:7768;height:3575" coordorigin="20368,278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">
                          <v:group id="Gruppieren 664180088" o:spid="_x0000_s2306" style="position:absolute;left:20368;top:278;width:1660;height:3575" coordorigin="20368,278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">
                            <v:shape id="Textfeld 3" o:spid="_x0000_s2307" type="#_x0000_t202" style="position:absolute;left:20368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" filled="f" stroked="f" strokeweight=".5pt">
                              <v:textbox style="mso-fit-shape-to-text:t" inset="0,0,0,0">
                                <w:txbxContent>
                                  <w:p w14:paraId="1E778C85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08" type="#_x0000_t202" style="position:absolute;left:2042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46BD52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0015940" o:spid="_x0000_s2309" style="position:absolute;visibility:visible;mso-wrap-style:square" from="20497,2176" to="2195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Textfeld 398" o:spid="_x0000_s2310" type="#_x0000_t202" style="position:absolute;left:26585;top:1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C0B85C4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3081054" o:spid="_x0000_s2311" style="position:absolute;left:22124;width:4336;height:4035" coordorigin="22124" coordsize="4336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">
                          <v:group id="Gruppieren 579630855" o:spid="_x0000_s2312" style="position:absolute;left:23827;top:278;width:2633;height:3757" coordorigin="23827,2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">
                            <v:shape id="Textfeld 3" o:spid="_x0000_s2313" type="#_x0000_t202" style="position:absolute;left:24205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7D8DCB62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14" type="#_x0000_t202" style="position:absolute;left:23827;top:2406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6B5A593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10140765" o:spid="_x0000_s2315" style="position:absolute;visibility:visible;mso-wrap-style:square" from="24334,2176" to="25787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1329026879" o:spid="_x0000_s2316" type="#_x0000_t75" style="position:absolute;left:23676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">
                            <v:imagedata r:id="rId51" o:title="" cropbottom="33944f" cropleft="1f" cropright="2644f" recolortarget="#333 [1446]"/>
                          </v:shape>
                          <v:shape id="Textfeld 398" o:spid="_x0000_s2317" type="#_x0000_t202" style="position:absolute;left:22124;top: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FA2BA2B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68" o:spid="_x0000_s2318" type="#_x0000_t75" style="position:absolute;left:7600;top:712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53357CEA" w14:textId="014262D1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20B2F02C" w14:textId="77777777" w:rsidR="00520724" w:rsidRDefault="00110A6A" w:rsidP="00E13C64">
                  <w:pPr>
                    <w:spacing w:line="240" w:lineRule="atLeast"/>
                  </w:pPr>
                  <w:r>
                    <w:t>(2)</w:t>
                  </w:r>
                </w:p>
                <w:p w14:paraId="4605FECA" w14:textId="575FCC38" w:rsidR="00110A6A" w:rsidRPr="00A35E9D" w:rsidRDefault="00110A6A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9D06AAA" w14:textId="16B6A7CC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3E85C9CE" w14:textId="504A7731" w:rsidR="00CB3341" w:rsidRDefault="00CB3341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3824" behindDoc="0" locked="0" layoutInCell="1" allowOverlap="1" wp14:anchorId="05CC26CE" wp14:editId="2853F3F9">
                            <wp:simplePos x="0" y="0"/>
                            <wp:positionH relativeFrom="column">
                              <wp:posOffset>268605</wp:posOffset>
                            </wp:positionH>
                            <wp:positionV relativeFrom="paragraph">
                              <wp:posOffset>135032</wp:posOffset>
                            </wp:positionV>
                            <wp:extent cx="1356360" cy="403225"/>
                            <wp:effectExtent l="0" t="0" r="2540" b="3175"/>
                            <wp:wrapNone/>
                            <wp:docPr id="1047330328" name="Gruppieren 4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360" cy="403225"/>
                                      <a:chOff x="0" y="0"/>
                                      <a:chExt cx="1356360" cy="403225"/>
                                    </a:xfrm>
                                  </wpg:grpSpPr>
                                  <wpg:grpSp>
                                    <wpg:cNvPr id="2142813724" name="Gruppieren 85"/>
                                    <wpg:cNvGrpSpPr/>
                                    <wpg:grpSpPr>
                                      <a:xfrm>
                                        <a:off x="0" y="0"/>
                                        <a:ext cx="1356360" cy="403225"/>
                                        <a:chOff x="0" y="672719"/>
                                        <a:chExt cx="1356562" cy="403590"/>
                                      </a:xfrm>
                                    </wpg:grpSpPr>
                                    <wps:wsp>
                                      <wps:cNvPr id="1617912185" name="Textfeld 3"/>
                                      <wps:cNvSpPr txBox="1"/>
                                      <wps:spPr>
                                        <a:xfrm>
                                          <a:off x="771958" y="800133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AED9EE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741870" name="Gruppieren 1799741870"/>
                                      <wpg:cNvGrpSpPr/>
                                      <wpg:grpSpPr>
                                        <a:xfrm>
                                          <a:off x="0" y="700550"/>
                                          <a:ext cx="776772" cy="357470"/>
                                          <a:chOff x="0" y="700550"/>
                                          <a:chExt cx="776772" cy="357470"/>
                                        </a:xfrm>
                                      </wpg:grpSpPr>
                                      <wpg:grpSp>
                                        <wpg:cNvPr id="1020906142" name="Gruppieren 1020906142"/>
                                        <wpg:cNvGrpSpPr/>
                                        <wpg:grpSpPr>
                                          <a:xfrm>
                                            <a:off x="0" y="700550"/>
                                            <a:ext cx="165990" cy="357470"/>
                                            <a:chOff x="0" y="700550"/>
                                            <a:chExt cx="167531" cy="358443"/>
                                          </a:xfrm>
                                        </wpg:grpSpPr>
                                        <wps:wsp>
                                          <wps:cNvPr id="1889257233" name="Textfeld 3"/>
                                          <wps:cNvSpPr txBox="1"/>
                                          <wps:spPr>
                                            <a:xfrm>
                                              <a:off x="0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CA4E3E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150303776" name="Textfeld 3"/>
                                          <wps:cNvSpPr txBox="1"/>
                                          <wps:spPr>
                                            <a:xfrm>
                                              <a:off x="5210" y="89505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94C781D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76976159" name="Gerade Verbindung 1476976159"/>
                                          <wps:cNvCnPr/>
                                          <wps:spPr>
                                            <a:xfrm>
                                              <a:off x="12850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03931029" name="Textfeld 398"/>
                                        <wps:cNvSpPr txBox="1"/>
                                        <wps:spPr>
                                          <a:xfrm>
                                            <a:off x="621673" y="77793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B01C4C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6258019" name="Gruppieren 96258019"/>
                                      <wpg:cNvGrpSpPr/>
                                      <wpg:grpSpPr>
                                        <a:xfrm>
                                          <a:off x="181666" y="672719"/>
                                          <a:ext cx="427504" cy="403590"/>
                                          <a:chOff x="181666" y="672719"/>
                                          <a:chExt cx="427504" cy="403590"/>
                                        </a:xfrm>
                                      </wpg:grpSpPr>
                                      <wpg:grpSp>
                                        <wpg:cNvPr id="1693313434" name="Gruppieren 1693313434"/>
                                        <wpg:cNvGrpSpPr/>
                                        <wpg:grpSpPr>
                                          <a:xfrm>
                                            <a:off x="345887" y="700552"/>
                                            <a:ext cx="263283" cy="375757"/>
                                            <a:chOff x="345887" y="700550"/>
                                            <a:chExt cx="265727" cy="376780"/>
                                          </a:xfrm>
                                        </wpg:grpSpPr>
                                        <wps:wsp>
                                          <wps:cNvPr id="1468413526" name="Textfeld 3"/>
                                          <wps:cNvSpPr txBox="1"/>
                                          <wps:spPr>
                                            <a:xfrm>
                                              <a:off x="383692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37C8A4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661613764" name="Textfeld 3"/>
                                          <wps:cNvSpPr txBox="1"/>
                                          <wps:spPr>
                                            <a:xfrm>
                                              <a:off x="345887" y="913388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594DDE3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73462979" name="Gerade Verbindung 1273462979"/>
                                          <wps:cNvCnPr/>
                                          <wps:spPr>
                                            <a:xfrm>
                                              <a:off x="396599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2131424236" name="Grafik 2131424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30786" y="672719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35528849" name="Textfeld 398"/>
                                        <wps:cNvSpPr txBox="1"/>
                                        <wps:spPr>
                                          <a:xfrm>
                                            <a:off x="181666" y="768546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CAA86AB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396564731" name="Grafik 1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F520621-0D89-35AE-3B19-AF608C5C295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54083" y="89065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5CC26CE" id="Gruppieren 438" o:spid="_x0000_s2319" style="position:absolute;margin-left:21.15pt;margin-top:10.65pt;width:106.8pt;height:31.75pt;z-index:253773824" coordsize="13563,40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">
                            <v:group id="Gruppieren 85" o:spid="_x0000_s2320" style="position:absolute;width:13563;height:4032" coordorigin=",6727" coordsize="1356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">
                              <v:shape id="Textfeld 3" o:spid="_x0000_s2321" type="#_x0000_t202" style="position:absolute;left:7719;top:8001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7AED9EE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741870" o:spid="_x0000_s2322" style="position:absolute;top:7005;width:7767;height:3575" coordorigin=",7005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">
                                <v:group id="Gruppieren 1020906142" o:spid="_x0000_s2323" style="position:absolute;top:7005;width:1659;height:3575" coordorigin=",7005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">
                                  <v:shape id="Textfeld 3" o:spid="_x0000_s2324" type="#_x0000_t202" style="position:absolute;top:7005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7CA4E3E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25" type="#_x0000_t202" style="position:absolute;left:52;top:8950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94C781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476976159" o:spid="_x0000_s2326" style="position:absolute;visibility:visible;mso-wrap-style:square" from="128,8903" to="1581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27" type="#_x0000_t202" style="position:absolute;left:6216;top:777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19B01C4C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96258019" o:spid="_x0000_s2328" style="position:absolute;left:1816;top:6727;width:4275;height:4036" coordorigin="1816,6727" coordsize="427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">
                                <v:group id="Gruppieren 1693313434" o:spid="_x0000_s2329" style="position:absolute;left:3458;top:7005;width:2633;height:3758" coordorigin="3458,700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">
                                  <v:shape id="Textfeld 3" o:spid="_x0000_s2330" type="#_x0000_t202" style="position:absolute;left:3836;top:700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B37C8A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31" type="#_x0000_t202" style="position:absolute;left:3458;top:9133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4594DDE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73462979" o:spid="_x0000_s2332" style="position:absolute;visibility:visible;mso-wrap-style:square" from="3965,8903" to="5418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2131424236" o:spid="_x0000_s2333" type="#_x0000_t75" style="position:absolute;left:3307;top:6727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">
                                  <v:imagedata r:id="rId51" o:title="" cropbottom="33944f" cropleft="1f" cropright="2644f" recolortarget="#333 [1446]"/>
                                </v:shape>
                                <v:shape id="Textfeld 398" o:spid="_x0000_s2334" type="#_x0000_t202" style="position:absolute;left:1816;top:768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CAA86A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00" o:spid="_x0000_s2335" type="#_x0000_t75" style="position:absolute;left:7540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0FC031D8" w14:textId="09D87699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396522F" w:rsidR="002F436B" w:rsidRPr="004A06E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14:paraId="42E44F6A" w14:textId="77777777" w:rsidR="00CB3341" w:rsidRDefault="00CB3341" w:rsidP="00E13C64">
                  <w:pPr>
                    <w:spacing w:line="240" w:lineRule="atLeast"/>
                  </w:pPr>
                </w:p>
                <w:p w14:paraId="7F995402" w14:textId="5E8C2E97" w:rsidR="002F436B" w:rsidRPr="00A35E9D" w:rsidRDefault="00110A6A" w:rsidP="00E13C64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3577" w:type="dxa"/>
                </w:tcPr>
                <w:p w14:paraId="58375E6F" w14:textId="2122580B" w:rsidR="002F436B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6896" behindDoc="0" locked="0" layoutInCell="1" allowOverlap="1" wp14:anchorId="3D986687" wp14:editId="50CD66D2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145003</wp:posOffset>
                            </wp:positionV>
                            <wp:extent cx="1356562" cy="397271"/>
                            <wp:effectExtent l="0" t="0" r="2540" b="0"/>
                            <wp:wrapNone/>
                            <wp:docPr id="2115740821" name="Gruppieren 4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562" cy="397271"/>
                                      <a:chOff x="0" y="0"/>
                                      <a:chExt cx="1356562" cy="397271"/>
                                    </a:xfrm>
                                  </wpg:grpSpPr>
                                  <wpg:grpSp>
                                    <wpg:cNvPr id="1449349154" name="Gruppieren 69">
                                      <a:extLst>
                                        <a:ext uri="{FF2B5EF4-FFF2-40B4-BE49-F238E27FC236}">
                                          <a16:creationId xmlns:a16="http://schemas.microsoft.com/office/drawing/2014/main" id="{190832CF-6CA4-734F-F0A8-20D14BA3D7D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356562" cy="369636"/>
                                        <a:chOff x="2028228" y="826612"/>
                                        <a:chExt cx="1356562" cy="369636"/>
                                      </a:xfrm>
                                    </wpg:grpSpPr>
                                    <wps:wsp>
                                      <wps:cNvPr id="88777580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D54C220-808E-CE88-0F07-454743E08A8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800186" y="926170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E55E9AB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260737" name="Gruppieren 17992607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371489-124E-C3CC-F55E-961BD10FF95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028228" y="826612"/>
                                          <a:ext cx="788964" cy="363541"/>
                                          <a:chOff x="2028228" y="826612"/>
                                          <a:chExt cx="788964" cy="363541"/>
                                        </a:xfrm>
                                      </wpg:grpSpPr>
                                      <wpg:grpSp>
                                        <wpg:cNvPr id="797239582" name="Gruppieren 79723958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632333-9D48-B456-6CA6-3F0D9DAB5DB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028228" y="826612"/>
                                            <a:ext cx="165990" cy="363541"/>
                                            <a:chOff x="2028228" y="826612"/>
                                            <a:chExt cx="167531" cy="364531"/>
                                          </a:xfrm>
                                        </wpg:grpSpPr>
                                        <wps:wsp>
                                          <wps:cNvPr id="80913747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1FCAF9-D27F-3EFC-3271-A3F83D52F61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28228" y="826612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277A2A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8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03005433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B5A547-2D2B-D18E-60B2-F15183643E83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33438" y="102720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98AA9B0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357456" name="Gerade Verbindung 183735745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E53FAF-DD4E-AFD3-F66C-415D9E767B6B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041078" y="1016391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665106056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F7321B-6C46-0D70-B2ED-F7C6FD45765F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662093" y="903970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6D3682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94777418" name="Gruppieren 7947774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6A7100-1A7D-1C4D-95EB-EEE4319023D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228182" y="826612"/>
                                          <a:ext cx="409216" cy="369636"/>
                                          <a:chOff x="2228182" y="826612"/>
                                          <a:chExt cx="409216" cy="369636"/>
                                        </a:xfrm>
                                      </wpg:grpSpPr>
                                      <wpg:grpSp>
                                        <wpg:cNvPr id="436040483" name="Gruppieren 4360404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3983109-8CCA-3BEC-10E9-5D13437C23F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74115" y="826612"/>
                                            <a:ext cx="263283" cy="369636"/>
                                            <a:chOff x="2374115" y="826612"/>
                                            <a:chExt cx="265727" cy="370643"/>
                                          </a:xfrm>
                                        </wpg:grpSpPr>
                                        <wps:wsp>
                                          <wps:cNvPr id="39894267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29522A-EC0D-52EF-B88D-1C9F2A4797A4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424223" y="826612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6269D2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787119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C2ACC38-EAA2-C3F2-F9D0-A1DA9F79502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4115" y="103331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177BD50" w14:textId="2219F678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15740613" name="Gerade Verbindung 17157406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31D2BAD-088C-B7BD-85F3-5786BC1E8970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424827" y="1016391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7056409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C66F544-6784-7B68-E7D8-D9DB0EE594F9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228182" y="89458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5AF70F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708970073" name="Grafik 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FE67A2-1BD4-D2AF-E1B6-B1A9121DFEF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42208" y="59377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0352369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50323" y="213756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D986687" id="Gruppieren 435" o:spid="_x0000_s2336" style="position:absolute;margin-left:.65pt;margin-top:11.4pt;width:106.8pt;height:31.3pt;z-index:253776896" coordsize="13565,39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">
                            <v:group id="Gruppieren 69" o:spid="_x0000_s2337" style="position:absolute;width:13565;height:3696" coordorigin="20282,8266" coordsize="13565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">
                              <v:shape id="Textfeld 3" o:spid="_x0000_s2338" type="#_x0000_t202" style="position:absolute;left:28001;top:9261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E55E9AB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260737" o:spid="_x0000_s2339" style="position:absolute;left:20282;top:8266;width:7889;height:3635" coordorigin="20282,8266" coordsize="7889,3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">
                                <v:group id="Gruppieren 797239582" o:spid="_x0000_s2340" style="position:absolute;left:20282;top:8266;width:1660;height:3635" coordorigin="20282,8266" coordsize="1675,3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">
                                  <v:shape id="Textfeld 3" o:spid="_x0000_s2341" type="#_x0000_t202" style="position:absolute;left:2028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74277A2A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2" type="#_x0000_t202" style="position:absolute;left:20334;top:10272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298AA9B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37357456" o:spid="_x0000_s2343" style="position:absolute;visibility:visible;mso-wrap-style:square" from="20410,10163" to="21863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44" type="#_x0000_t202" style="position:absolute;left:26620;top:903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5D6D3682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794777418" o:spid="_x0000_s2345" style="position:absolute;left:22281;top:8266;width:4092;height:3696" coordorigin="22281,8266" coordsize="4092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">
                                <v:group id="Gruppieren 436040483" o:spid="_x0000_s2346" style="position:absolute;left:23741;top:8266;width:2632;height:3696" coordorigin="23741,8266" coordsize="2657,3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">
                                  <v:shape id="Textfeld 3" o:spid="_x0000_s2347" type="#_x0000_t202" style="position:absolute;left:2424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0A6269D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8" type="#_x0000_t202" style="position:absolute;left:23741;top:1033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3177BD50" w14:textId="2219F678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715740613" o:spid="_x0000_s2349" style="position:absolute;visibility:visible;mso-wrap-style:square" from="24248,10163" to="26064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50" type="#_x0000_t202" style="position:absolute;left:22281;top:894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605AF70F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84" o:spid="_x0000_s2351" type="#_x0000_t75" style="position:absolute;left:7422;top:593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Grafik 1" o:spid="_x0000_s2352" type="#_x0000_t75" style="position:absolute;left:3503;top:2137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1E93AE74" w14:textId="663C2111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58868A36" w14:textId="142BB0CC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77608472" w14:textId="25B1F1F0" w:rsidR="00312022" w:rsidRPr="00A35E9D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B877BD">
        <w:trPr>
          <w:trHeight w:val="112"/>
        </w:trPr>
        <w:tc>
          <w:tcPr>
            <w:tcW w:w="709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7CA53A1E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222" w:type="dxa"/>
          </w:tcPr>
          <w:p w14:paraId="3415B935" w14:textId="3F493ACC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30455101" w14:textId="77777777" w:rsid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EADFB84" w14:textId="77777777" w:rsidR="00B013C6" w:rsidRPr="00EC2138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B877BD">
        <w:trPr>
          <w:trHeight w:val="112"/>
        </w:trPr>
        <w:tc>
          <w:tcPr>
            <w:tcW w:w="709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647" w:type="dxa"/>
            <w:gridSpan w:val="2"/>
          </w:tcPr>
          <w:p w14:paraId="2D3DC9CD" w14:textId="414A20C8" w:rsidR="00352A29" w:rsidRPr="00F53C44" w:rsidRDefault="00F53C44" w:rsidP="00E13C64">
            <w:pPr>
              <w:pStyle w:val="berschrift3"/>
              <w:spacing w:line="240" w:lineRule="atLeast"/>
            </w:pPr>
            <w:r w:rsidRPr="00F53C44">
              <w:t>Kann 80 % zu zwei Brüchen gleichzeitig gehören?</w:t>
            </w:r>
          </w:p>
        </w:tc>
      </w:tr>
      <w:tr w:rsidR="00330FD6" w14:paraId="0767FA63" w14:textId="77777777" w:rsidTr="00B877BD">
        <w:trPr>
          <w:trHeight w:val="112"/>
        </w:trPr>
        <w:tc>
          <w:tcPr>
            <w:tcW w:w="709" w:type="dxa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5B723682" w14:textId="767F0811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295229F4" w14:textId="616848C6" w:rsidR="00312022" w:rsidRDefault="00B013C6" w:rsidP="00330FD6">
            <w:pPr>
              <w:spacing w:line="240" w:lineRule="atLeast"/>
              <w:rPr>
                <w:noProof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77920" behindDoc="0" locked="0" layoutInCell="1" allowOverlap="1" wp14:anchorId="12B083C9" wp14:editId="25949964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154305</wp:posOffset>
                  </wp:positionV>
                  <wp:extent cx="727200" cy="356400"/>
                  <wp:effectExtent l="63500" t="101600" r="111125" b="151765"/>
                  <wp:wrapNone/>
                  <wp:docPr id="1602249952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249952" name="Grafik 1602249952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27200" cy="35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78944" behindDoc="0" locked="0" layoutInCell="1" allowOverlap="1" wp14:anchorId="5D285180" wp14:editId="70CCBCFE">
                  <wp:simplePos x="0" y="0"/>
                  <wp:positionH relativeFrom="column">
                    <wp:posOffset>967687</wp:posOffset>
                  </wp:positionH>
                  <wp:positionV relativeFrom="paragraph">
                    <wp:posOffset>156916</wp:posOffset>
                  </wp:positionV>
                  <wp:extent cx="727200" cy="399600"/>
                  <wp:effectExtent l="76200" t="101600" r="123825" b="159385"/>
                  <wp:wrapNone/>
                  <wp:docPr id="566720109" name="Grafik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720109" name="Grafik 566720109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727200" cy="39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49C567C9" wp14:editId="578F0A8D">
                      <wp:simplePos x="0" y="0"/>
                      <wp:positionH relativeFrom="column">
                        <wp:posOffset>424643</wp:posOffset>
                      </wp:positionH>
                      <wp:positionV relativeFrom="paragraph">
                        <wp:posOffset>110440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2353" style="position:absolute;margin-left:33.45pt;margin-top:8.7pt;width:37.7pt;height:61.15pt;z-index:253176832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">
                      <v:shape id="Grafik 5" o:spid="_x0000_s2354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27" o:title="" chromakey="white"/>
                      </v:shape>
                      <v:shape id="_x0000_s235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7856" behindDoc="0" locked="0" layoutInCell="1" allowOverlap="1" wp14:anchorId="5D71B748" wp14:editId="73C52F6E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45085</wp:posOffset>
                      </wp:positionV>
                      <wp:extent cx="645795" cy="722630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B748" id="_x0000_s2356" style="position:absolute;margin-left:280pt;margin-top:3.55pt;width:50.85pt;height:56.9pt;z-index:25317785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">
                      <v:shape id="Grafik 6" o:spid="_x0000_s235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">
                        <v:imagedata r:id="rId30" o:title="" chromakey="white"/>
                      </v:shape>
                      <v:shape id="_x0000_s235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A1FEFB" w14:textId="40C85B6D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</w:p>
          <w:p w14:paraId="2CBFB049" w14:textId="537F60CA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678EDD76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1A5132B" w14:textId="78A0009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0592" behindDoc="0" locked="0" layoutInCell="1" allowOverlap="1" wp14:anchorId="04574C76" wp14:editId="5C703430">
                      <wp:simplePos x="0" y="0"/>
                      <wp:positionH relativeFrom="column">
                        <wp:posOffset>4255159</wp:posOffset>
                      </wp:positionH>
                      <wp:positionV relativeFrom="paragraph">
                        <wp:posOffset>121285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2359" style="position:absolute;margin-left:335.05pt;margin-top:9.55pt;width:43.1pt;height:54.7pt;z-index:25291059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/JennQMAAIE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">
                      <v:shape id="Grafik 10" o:spid="_x0000_s236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29" o:title="" chromakey="white"/>
                      </v:shape>
                      <v:shape id="_x0000_s236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DD5A3F" w14:textId="029CC63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6256" behindDoc="0" locked="0" layoutInCell="1" allowOverlap="1" wp14:anchorId="3C001FAD" wp14:editId="3B2F60E9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109665</wp:posOffset>
                      </wp:positionV>
                      <wp:extent cx="207645" cy="315595"/>
                      <wp:effectExtent l="0" t="0" r="8255" b="1905"/>
                      <wp:wrapNone/>
                      <wp:docPr id="12551985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1255198531" name="Textfeld 3"/>
                              <wps:cNvSpPr txBox="1"/>
                              <wps:spPr>
                                <a:xfrm>
                                  <a:off x="32847" y="-4870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426C21" w14:textId="2D6566C0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2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794C2" w14:textId="26238EB8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01FAD" id="_x0000_s2362" style="position:absolute;margin-left:283.75pt;margin-top:8.65pt;width:16.35pt;height:24.85pt;z-index:253536256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">
                      <v:shape id="Textfeld 3" o:spid="_x0000_s2363" type="#_x0000_t202" style="position:absolute;left:32847;top:-4870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5426C21" w14:textId="2D6566C0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364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C794C2" w14:textId="26238EB8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3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4208" behindDoc="0" locked="0" layoutInCell="1" allowOverlap="1" wp14:anchorId="49113AC1" wp14:editId="049AA16C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113888</wp:posOffset>
                      </wp:positionV>
                      <wp:extent cx="207645" cy="315595"/>
                      <wp:effectExtent l="0" t="0" r="8255" b="1905"/>
                      <wp:wrapNone/>
                      <wp:docPr id="803648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803648511" name="Textfeld 3"/>
                              <wps:cNvSpPr txBox="1"/>
                              <wps:spPr>
                                <a:xfrm>
                                  <a:off x="32847" y="-4870"/>
                                  <a:ext cx="160156" cy="185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D92EA4" w14:textId="2FDD1B41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28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BD0F4" w14:textId="43C79BFE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2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113AC1" id="_x0000_s2366" style="position:absolute;margin-left:254pt;margin-top:8.95pt;width:16.35pt;height:24.85pt;z-index:253534208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">
                      <v:shape id="Textfeld 3" o:spid="_x0000_s2367" type="#_x0000_t202" style="position:absolute;left:32847;top:-4870;width:160156;height:185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9D92EA4" w14:textId="2FDD1B41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2368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FBD0F4" w14:textId="43C79BFE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3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5196B3F8" wp14:editId="279ED97E">
                      <wp:simplePos x="0" y="0"/>
                      <wp:positionH relativeFrom="column">
                        <wp:posOffset>1333773</wp:posOffset>
                      </wp:positionH>
                      <wp:positionV relativeFrom="paragraph">
                        <wp:posOffset>120143</wp:posOffset>
                      </wp:positionV>
                      <wp:extent cx="2811213" cy="378460"/>
                      <wp:effectExtent l="0" t="0" r="255905" b="2222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11213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16781087" w:rsidR="00330FD6" w:rsidRPr="006A782B" w:rsidRDefault="00330FD6" w:rsidP="00A42631">
                                  <w:pPr>
                                    <w:spacing w:before="60" w:after="60"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Aber 80 % kann doch nicht gleichzeitig</w:t>
                                  </w:r>
                                  <w:r w:rsidR="006A782B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6A782B" w:rsidRPr="00A42631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und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A782B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96B3F8" id="_x0000_s2370" type="#_x0000_t62" style="position:absolute;margin-left:105pt;margin-top:9.45pt;width:221.35pt;height:29.8pt;flip:x;z-index:2531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" adj="-1591,11823" fillcolor="white [3201]" strokecolor="#d8d8d8 [2732]" strokeweight="1pt">
                      <v:textbox style="mso-fit-shape-to-text:t">
                        <w:txbxContent>
                          <w:p w14:paraId="406ED58C" w14:textId="16781087" w:rsidR="00330FD6" w:rsidRPr="006A782B" w:rsidRDefault="00330FD6" w:rsidP="00A42631">
                            <w:pPr>
                              <w:spacing w:before="60" w:after="60"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sz w:val="18"/>
                                <w:szCs w:val="18"/>
                              </w:rPr>
                              <w:t>Aber 80 % kann doch nicht gleichzeitig</w:t>
                            </w:r>
                            <w:r w:rsidR="006A782B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A782B" w:rsidRPr="00A42631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und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78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2631">
                              <w:rPr>
                                <w:sz w:val="18"/>
                                <w:szCs w:val="18"/>
                              </w:rPr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DC05DF" w14:textId="78186559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0A8E523E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CE9C30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3D1D0E69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157943" w14:paraId="5DAF626E" w14:textId="77777777" w:rsidTr="00B877BD">
        <w:trPr>
          <w:trHeight w:val="112"/>
        </w:trPr>
        <w:tc>
          <w:tcPr>
            <w:tcW w:w="709" w:type="dxa"/>
          </w:tcPr>
          <w:p w14:paraId="60045420" w14:textId="5643B578" w:rsidR="00157943" w:rsidRDefault="0015794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71A184CA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</w:tcPr>
          <w:p w14:paraId="55D442C0" w14:textId="6D777273" w:rsidR="00157943" w:rsidRDefault="00157943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77D26AFD" w:rsidR="00157943" w:rsidRPr="00C63632" w:rsidRDefault="00157943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4830B6" w14:paraId="5901E296" w14:textId="77777777" w:rsidTr="00A42631">
        <w:trPr>
          <w:trHeight w:val="112"/>
        </w:trPr>
        <w:tc>
          <w:tcPr>
            <w:tcW w:w="709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A42631">
        <w:trPr>
          <w:trHeight w:val="112"/>
        </w:trPr>
        <w:tc>
          <w:tcPr>
            <w:tcW w:w="709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458697EF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012EEB06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34A6A754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7B3FE15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D08AC9D" w:rsidR="00ED4F01" w:rsidRPr="00ED4F01" w:rsidRDefault="000D71C5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0992" behindDoc="0" locked="0" layoutInCell="1" allowOverlap="1" wp14:anchorId="37916BD5" wp14:editId="797B4924">
                            <wp:simplePos x="0" y="0"/>
                            <wp:positionH relativeFrom="column">
                              <wp:posOffset>772016</wp:posOffset>
                            </wp:positionH>
                            <wp:positionV relativeFrom="paragraph">
                              <wp:posOffset>-111224</wp:posOffset>
                            </wp:positionV>
                            <wp:extent cx="162077" cy="317623"/>
                            <wp:effectExtent l="0" t="0" r="3175" b="0"/>
                            <wp:wrapNone/>
                            <wp:docPr id="98488323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2077" cy="317623"/>
                                      <a:chOff x="70694" y="-4893"/>
                                      <a:chExt cx="163236" cy="318290"/>
                                    </a:xfrm>
                                  </wpg:grpSpPr>
                                  <wps:wsp>
                                    <wps:cNvPr id="984883238" name="Textfeld 3"/>
                                    <wps:cNvSpPr txBox="1"/>
                                    <wps:spPr>
                                      <a:xfrm>
                                        <a:off x="7397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1EC2B" w14:textId="2D31CD8F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84883239" name="Textfeld 3"/>
                                    <wps:cNvSpPr txBox="1"/>
                                    <wps:spPr>
                                      <a:xfrm>
                                        <a:off x="70694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4E07FB" w14:textId="33900C4E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475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4883240" name="Gerade Verbindung 1"/>
                                    <wps:cNvCnPr/>
                                    <wps:spPr>
                                      <a:xfrm>
                                        <a:off x="99279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7916BD5" id="_x0000_s2371" style="position:absolute;left:0;text-align:left;margin-left:60.8pt;margin-top:-8.75pt;width:12.75pt;height:25pt;z-index:253780992;mso-width-relative:margin;mso-height-relative:margin" coordorigin="70694,-4893" coordsize="163236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">
                            <v:shape id="Textfeld 3" o:spid="_x0000_s2372" type="#_x0000_t202" style="position:absolute;left:7397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F81EC2B" w14:textId="2D31CD8F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73" type="#_x0000_t202" style="position:absolute;left:70694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64E07FB" w14:textId="33900C4E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4755D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74" style="position:absolute;visibility:visible;mso-wrap-style:square" from="99279,179515" to="208051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3040" behindDoc="0" locked="0" layoutInCell="1" allowOverlap="1" wp14:anchorId="2BB19311" wp14:editId="09B1E770">
                            <wp:simplePos x="0" y="0"/>
                            <wp:positionH relativeFrom="column">
                              <wp:posOffset>1651635</wp:posOffset>
                            </wp:positionH>
                            <wp:positionV relativeFrom="paragraph">
                              <wp:posOffset>-81503</wp:posOffset>
                            </wp:positionV>
                            <wp:extent cx="164376" cy="317500"/>
                            <wp:effectExtent l="0" t="0" r="1270" b="0"/>
                            <wp:wrapNone/>
                            <wp:docPr id="45777740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4376" cy="317500"/>
                                      <a:chOff x="56006" y="-4893"/>
                                      <a:chExt cx="165942" cy="318290"/>
                                    </a:xfrm>
                                  </wpg:grpSpPr>
                                  <wps:wsp>
                                    <wps:cNvPr id="1560733471" name="Textfeld 3"/>
                                    <wps:cNvSpPr txBox="1"/>
                                    <wps:spPr>
                                      <a:xfrm>
                                        <a:off x="5600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FC92A" w14:textId="6230F0E7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50016066" name="Textfeld 3"/>
                                    <wps:cNvSpPr txBox="1"/>
                                    <wps:spPr>
                                      <a:xfrm>
                                        <a:off x="58712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C52BD1" w14:textId="10D8B075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28420" name="Gerade Verbindung 1"/>
                                    <wps:cNvCnPr/>
                                    <wps:spPr>
                                      <a:xfrm>
                                        <a:off x="87318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BB19311" id="_x0000_s2375" style="position:absolute;left:0;text-align:left;margin-left:130.05pt;margin-top:-6.4pt;width:12.95pt;height:25pt;z-index:253783040;mso-width-relative:margin;mso-height-relative:margin" coordorigin="56006,-4893" coordsize="165942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">
                            <v:shape id="Textfeld 3" o:spid="_x0000_s2376" type="#_x0000_t202" style="position:absolute;left:5600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" filled="f" stroked="f" strokeweight=".5pt">
                              <v:textbox style="mso-fit-shape-to-text:t" inset="0,0,0,0">
                                <w:txbxContent>
                                  <w:p w14:paraId="5FAFC92A" w14:textId="6230F0E7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77" type="#_x0000_t202" style="position:absolute;left:58712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5C52BD1" w14:textId="10D8B075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78" style="position:absolute;visibility:visible;mso-wrap-style:square" from="87318,179515" to="196090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DA05064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36EF3337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513D87AE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408B04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30466648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17CEA363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A42631">
        <w:trPr>
          <w:trHeight w:val="112"/>
        </w:trPr>
        <w:tc>
          <w:tcPr>
            <w:tcW w:w="709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6D5ECE86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A42631">
        <w:trPr>
          <w:trHeight w:val="112"/>
        </w:trPr>
        <w:tc>
          <w:tcPr>
            <w:tcW w:w="709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19FF8577" w:rsidR="00BF50BD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8400" behindDoc="0" locked="0" layoutInCell="1" allowOverlap="1" wp14:anchorId="7AAFE2FE" wp14:editId="21C3CF6F">
                      <wp:simplePos x="0" y="0"/>
                      <wp:positionH relativeFrom="column">
                        <wp:posOffset>1005032</wp:posOffset>
                      </wp:positionH>
                      <wp:positionV relativeFrom="paragraph">
                        <wp:posOffset>84744</wp:posOffset>
                      </wp:positionV>
                      <wp:extent cx="3948174" cy="416553"/>
                      <wp:effectExtent l="0" t="0" r="0" b="0"/>
                      <wp:wrapNone/>
                      <wp:docPr id="1701312926" name="Gruppieren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8174" cy="416553"/>
                                <a:chOff x="0" y="0"/>
                                <a:chExt cx="3948174" cy="416553"/>
                              </a:xfrm>
                            </wpg:grpSpPr>
                            <wpg:grpSp>
                              <wpg:cNvPr id="936109368" name="Gruppieren 386"/>
                              <wpg:cNvGrpSpPr/>
                              <wpg:grpSpPr>
                                <a:xfrm>
                                  <a:off x="2856015" y="0"/>
                                  <a:ext cx="396499" cy="416553"/>
                                  <a:chOff x="-82064" y="13349"/>
                                  <a:chExt cx="396499" cy="416553"/>
                                </a:xfrm>
                              </wpg:grpSpPr>
                              <wpg:grpSp>
                                <wpg:cNvPr id="1805432359" name="Gruppieren 2"/>
                                <wpg:cNvGrpSpPr/>
                                <wpg:grpSpPr>
                                  <a:xfrm>
                                    <a:off x="-82064" y="13349"/>
                                    <a:ext cx="314325" cy="317269"/>
                                    <a:chOff x="-48998" y="-4831"/>
                                    <a:chExt cx="316993" cy="317995"/>
                                  </a:xfrm>
                                </wpg:grpSpPr>
                                <wps:wsp>
                                  <wps:cNvPr id="21050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73722C" w14:textId="5EFF8112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11963445" name="Textfeld 3"/>
                                  <wps:cNvSpPr txBox="1"/>
                                  <wps:spPr>
                                    <a:xfrm>
                                      <a:off x="-48998" y="149222"/>
                                      <a:ext cx="316993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6B4AB" w14:textId="461D9631" w:rsidR="000D71C5" w:rsidRPr="00C44D86" w:rsidRDefault="00CB3341" w:rsidP="000D71C5">
                                        <w:pPr>
                                          <w:jc w:val="center"/>
                                        </w:pPr>
                                        <w: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5579456" name="Gerade Verbindung 1"/>
                                  <wps:cNvCnPr/>
                                  <wps:spPr>
                                    <a:xfrm>
                                      <a:off x="33464" y="173613"/>
                                      <a:ext cx="18152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0576349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52AD44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6567782" name="Gruppieren 386"/>
                              <wpg:cNvGrpSpPr/>
                              <wpg:grpSpPr>
                                <a:xfrm>
                                  <a:off x="0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203759221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4151108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72DBA" w14:textId="49B19867" w:rsidR="000D71C5" w:rsidRPr="00C44D86" w:rsidRDefault="000D71C5" w:rsidP="000D71C5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2566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972C73" w14:textId="1972484C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4724649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0759061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8E96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0500555" name="Gruppieren 386"/>
                              <wpg:cNvGrpSpPr/>
                              <wpg:grpSpPr>
                                <a:xfrm>
                                  <a:off x="736270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288647027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62458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872294" w14:textId="7FD61099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008308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3A3985" w14:textId="5F2CE40A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3664331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0850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F6360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7692721" name="Gruppieren 386"/>
                              <wpg:cNvGrpSpPr/>
                              <wpg:grpSpPr>
                                <a:xfrm>
                                  <a:off x="1419101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070428900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84600342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366CEB" w14:textId="77777777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9492101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96C42D" w14:textId="623779C5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8682304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701707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D9D88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7727913" name="Gruppieren 386"/>
                              <wpg:cNvGrpSpPr/>
                              <wpg:grpSpPr>
                                <a:xfrm>
                                  <a:off x="2179122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980913209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3583851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757201" w14:textId="211E2945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56591743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39DFE" w14:textId="638D6E76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028216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61501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C2CD5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746805" name="Gruppieren 386"/>
                              <wpg:cNvGrpSpPr/>
                              <wpg:grpSpPr>
                                <a:xfrm>
                                  <a:off x="3633849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45075569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0226558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C76116" w14:textId="77777777" w:rsidR="00CB3341" w:rsidRPr="00C44D86" w:rsidRDefault="00CB3341" w:rsidP="00CB3341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6873590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74D351" w14:textId="036E22A2" w:rsidR="00CB3341" w:rsidRPr="00C44D86" w:rsidRDefault="00CB3341" w:rsidP="00CB3341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2625167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51196818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7E9346" w14:textId="77777777" w:rsidR="00CB3341" w:rsidRPr="006443F6" w:rsidRDefault="00CB3341" w:rsidP="00CB3341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AFE2FE" id="Gruppieren 441" o:spid="_x0000_s2379" style="position:absolute;margin-left:79.15pt;margin-top:6.65pt;width:310.9pt;height:32.8pt;z-index:253798400" coordsize="39481,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">
                      <v:group id="_x0000_s2380" style="position:absolute;left:28560;width:3965;height:4165" coordorigin="-82064,13349" coordsize="396499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">
                        <v:group id="_x0000_s2381" style="position:absolute;left:-82064;top:13349;width:314325;height:317269" coordorigin="-48998,-4831" coordsize="316993,31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">
                          <v:shape id="Textfeld 3" o:spid="_x0000_s238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E73722C" w14:textId="5EFF8112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83" type="#_x0000_t202" style="position:absolute;left:-48998;top:149222;width:31699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3F6B4AB" w14:textId="461D9631" w:rsidR="000D71C5" w:rsidRPr="00C44D86" w:rsidRDefault="00CB3341" w:rsidP="000D71C5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84" style="position:absolute;visibility:visible;mso-wrap-style:square" from="33464,173613" to="214992,1736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38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3252AD44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386" style="position:absolute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">
                        <v:group id="_x0000_s2387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5N90AAAAOg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">
                          <v:shape id="Textfeld 3" o:spid="_x0000_s238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00772DBA" w14:textId="49B19867" w:rsidR="000D71C5" w:rsidRPr="00C44D86" w:rsidRDefault="000D71C5" w:rsidP="000D71C5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8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C972C73" w14:textId="1972484C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39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428E96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392" style="position:absolute;left:7362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">
                        <v:group id="_x0000_s2393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">
                          <v:shape id="Textfeld 3" o:spid="_x0000_s23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D872294" w14:textId="7FD61099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95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F3A3985" w14:textId="5F2CE40A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shape id="Textfeld 398" o:spid="_x0000_s239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78F6360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398" style="position:absolute;left:14191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">
                        <v:group id="_x0000_s2399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">
                          <v:shape id="Textfeld 3" o:spid="_x0000_s240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7366CEB" w14:textId="77777777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1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1696C42D" w14:textId="623779C5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0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1BD9D88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4" style="position:absolute;left:21791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">
                        <v:group id="_x0000_s2405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">
                          <v:shape id="Textfeld 3" o:spid="_x0000_s240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7757201" w14:textId="211E2945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7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8739DFE" w14:textId="638D6E76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09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6C2CD5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0" style="position:absolute;left:36338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">
                        <v:group id="_x0000_s2411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">
                          <v:shape id="Textfeld 3" o:spid="_x0000_s241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DC76116" w14:textId="77777777" w:rsidR="00CB3341" w:rsidRPr="00C44D86" w:rsidRDefault="00CB3341" w:rsidP="00CB3341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13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3374D351" w14:textId="036E22A2" w:rsidR="00CB3341" w:rsidRPr="00C44D86" w:rsidRDefault="00CB3341" w:rsidP="00CB3341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41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C7E9346" w14:textId="77777777" w:rsidR="00CB3341" w:rsidRPr="006443F6" w:rsidRDefault="00CB3341" w:rsidP="00CB3341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D71C5"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5088" behindDoc="0" locked="0" layoutInCell="1" allowOverlap="1" wp14:anchorId="55AEA102" wp14:editId="090862D2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96932</wp:posOffset>
                      </wp:positionV>
                      <wp:extent cx="314435" cy="416553"/>
                      <wp:effectExtent l="0" t="0" r="0" b="0"/>
                      <wp:wrapNone/>
                      <wp:docPr id="1978877852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435" cy="416553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69026885" name="Gruppieren 2"/>
                              <wpg:cNvGrpSpPr/>
                              <wpg:grpSpPr>
                                <a:xfrm>
                                  <a:off x="0" y="13349"/>
                                  <a:ext cx="198482" cy="317500"/>
                                  <a:chOff x="33763" y="-4831"/>
                                  <a:chExt cx="200167" cy="318227"/>
                                </a:xfrm>
                              </wpg:grpSpPr>
                              <wps:wsp>
                                <wps:cNvPr id="17184462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610E4" w14:textId="203621F5" w:rsidR="000D71C5" w:rsidRPr="00C44D86" w:rsidRDefault="000D71C5" w:rsidP="000D71C5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6236325" name="Textfeld 3"/>
                                <wps:cNvSpPr txBox="1"/>
                                <wps:spPr>
                                  <a:xfrm>
                                    <a:off x="33763" y="14945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337A9" w14:textId="094BBC92" w:rsidR="000D71C5" w:rsidRPr="00C44D86" w:rsidRDefault="000D71C5" w:rsidP="000D71C5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21277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4366328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96FA2F" w14:textId="33BFF467" w:rsidR="000D71C5" w:rsidRPr="006443F6" w:rsidRDefault="000D71C5" w:rsidP="000D71C5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6443F6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EA102" id="_x0000_s2416" style="position:absolute;margin-left:16.4pt;margin-top:7.65pt;width:24.75pt;height:32.8pt;z-index:253785088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">
                      <v:group id="_x0000_s2417" style="position:absolute;top:13349;width:198482;height:317500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">
                        <v:shape id="Textfeld 3" o:spid="_x0000_s241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B1610E4" w14:textId="203621F5" w:rsidR="000D71C5" w:rsidRPr="00C44D86" w:rsidRDefault="000D71C5" w:rsidP="000D71C5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41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9337A9" w14:textId="094BBC92" w:rsidR="000D71C5" w:rsidRPr="00C44D86" w:rsidRDefault="000D71C5" w:rsidP="000D71C5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242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242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" filled="f" stroked="f" strokeweight=".5pt">
                        <v:textbox>
                          <w:txbxContent>
                            <w:p w14:paraId="4496FA2F" w14:textId="33BFF467" w:rsidR="000D71C5" w:rsidRPr="006443F6" w:rsidRDefault="000D71C5" w:rsidP="000D71C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443F6">
                                <w:rPr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00B05B26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17AF945" w14:textId="3B179F28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0382B87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1BEFD55" w14:textId="0830C188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65A08FFB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078BE67" w14:textId="329698BC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0547784D" w:rsidR="005B4A79" w:rsidRPr="00D95B77" w:rsidRDefault="005B4A79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04DD6C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4A6258B7" w14:textId="7D686340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52053128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0623307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</w:tr>
          </w:tbl>
          <w:p w14:paraId="04D7E3B6" w14:textId="7371B28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0E6347DB" wp14:editId="1F530BCE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2422" type="#_x0000_t202" style="position:absolute;margin-left:-5.3pt;margin-top:11.6pt;width:36.35pt;height:35.2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&#13;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023CBFA9" wp14:editId="0FB21BAB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2423" type="#_x0000_t202" style="position:absolute;margin-left:380.45pt;margin-top:12.35pt;width:21.25pt;height:35.3pt;z-index:25307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&#13;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6D57A1B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0E0771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19DB48D5" w:rsidR="00E67916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1" behindDoc="0" locked="0" layoutInCell="1" allowOverlap="1" wp14:anchorId="6404AA7C" wp14:editId="0AE255C2">
                      <wp:simplePos x="0" y="0"/>
                      <wp:positionH relativeFrom="column">
                        <wp:posOffset>121475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78CD55" id="Gerader Verbinder 11211" o:spid="_x0000_s1026" style="position:absolute;z-index:252884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3.45pt" to="9.5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235B0B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642B7B7D" wp14:editId="51539CC5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87D78C" id="Gerader Verbinder 11211" o:spid="_x0000_s1026" style="position:absolute;z-index:25306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7877171E" wp14:editId="03386D63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32A6D6" id="Gerader Verbinder 22276" o:spid="_x0000_s1026" style="position:absolute;z-index:25285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4AD1B21C" wp14:editId="4C96D41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2424" type="#_x0000_t202" style="position:absolute;margin-left:8.95pt;margin-top:3.2pt;width:385.85pt;height:18.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&#13;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14A657AF" wp14:editId="3EDC2A64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2425" type="#_x0000_t202" style="position:absolute;margin-left:369.35pt;margin-top:4.65pt;width:49.45pt;height:21.2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&#13;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67CC44A6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A42631">
        <w:trPr>
          <w:trHeight w:val="112"/>
        </w:trPr>
        <w:tc>
          <w:tcPr>
            <w:tcW w:w="709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9D0619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A42631">
        <w:trPr>
          <w:trHeight w:val="112"/>
        </w:trPr>
        <w:tc>
          <w:tcPr>
            <w:tcW w:w="709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2560120F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6BDE3644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5A72E253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3DAA9324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07616" behindDoc="0" locked="0" layoutInCell="1" allowOverlap="1" wp14:anchorId="53DBAF48" wp14:editId="0D992403">
                      <wp:simplePos x="0" y="0"/>
                      <wp:positionH relativeFrom="column">
                        <wp:posOffset>262824</wp:posOffset>
                      </wp:positionH>
                      <wp:positionV relativeFrom="paragraph">
                        <wp:posOffset>123520</wp:posOffset>
                      </wp:positionV>
                      <wp:extent cx="1878949" cy="419735"/>
                      <wp:effectExtent l="0" t="0" r="1270" b="0"/>
                      <wp:wrapNone/>
                      <wp:docPr id="682296642" name="Gruppieren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8949" cy="419735"/>
                                <a:chOff x="0" y="0"/>
                                <a:chExt cx="1878949" cy="419735"/>
                              </a:xfrm>
                            </wpg:grpSpPr>
                            <wps:wsp>
                              <wps:cNvPr id="1475973342" name="Textfeld 3"/>
                              <wps:cNvSpPr txBox="1"/>
                              <wps:spPr>
                                <a:xfrm>
                                  <a:off x="0" y="106878"/>
                                  <a:ext cx="584604" cy="200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D6CA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20 % 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8012994" name="Textfeld 398"/>
                              <wps:cNvSpPr txBox="1"/>
                              <wps:spPr>
                                <a:xfrm>
                                  <a:off x="938151" y="95002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77ED4D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0480895" name="Gruppieren 88"/>
                              <wpg:cNvGrpSpPr/>
                              <wpg:grpSpPr>
                                <a:xfrm>
                                  <a:off x="611579" y="0"/>
                                  <a:ext cx="287655" cy="419735"/>
                                  <a:chOff x="608347" y="45908"/>
                                  <a:chExt cx="288000" cy="420135"/>
                                </a:xfrm>
                              </wpg:grpSpPr>
                              <wpg:grpSp>
                                <wpg:cNvPr id="2085958956" name="Gruppieren 2085958956"/>
                                <wpg:cNvGrpSpPr/>
                                <wpg:grpSpPr>
                                  <a:xfrm>
                                    <a:off x="623448" y="90238"/>
                                    <a:ext cx="263283" cy="375805"/>
                                    <a:chOff x="623448" y="90238"/>
                                    <a:chExt cx="265727" cy="376828"/>
                                  </a:xfrm>
                                </wpg:grpSpPr>
                                <wps:wsp>
                                  <wps:cNvPr id="1993640246" name="Textfeld 3"/>
                                  <wps:cNvSpPr txBox="1"/>
                                  <wps:spPr>
                                    <a:xfrm>
                                      <a:off x="661247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6ECE26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60886262" name="Textfeld 3"/>
                                  <wps:cNvSpPr txBox="1"/>
                                  <wps:spPr>
                                    <a:xfrm>
                                      <a:off x="623448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0143F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339600" name="Gerade Verbindung 1699339600"/>
                                  <wps:cNvCnPr/>
                                  <wps:spPr>
                                    <a:xfrm>
                                      <a:off x="668159" y="280090"/>
                                      <a:ext cx="18188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46284604" name="Grafik 20462846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08347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660088312" name="Textfeld 398"/>
                              <wps:cNvSpPr txBox="1"/>
                              <wps:spPr>
                                <a:xfrm>
                                  <a:off x="1407226" y="95002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B5531F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22302373" name="Gruppieren 124"/>
                              <wpg:cNvGrpSpPr/>
                              <wpg:grpSpPr>
                                <a:xfrm>
                                  <a:off x="1068779" y="0"/>
                                  <a:ext cx="293370" cy="419735"/>
                                  <a:chOff x="1068042" y="45908"/>
                                  <a:chExt cx="293374" cy="420135"/>
                                </a:xfrm>
                              </wpg:grpSpPr>
                              <wpg:grpSp>
                                <wpg:cNvPr id="1038500470" name="Gruppieren 1038500470"/>
                                <wpg:cNvGrpSpPr/>
                                <wpg:grpSpPr>
                                  <a:xfrm>
                                    <a:off x="1098133" y="90238"/>
                                    <a:ext cx="263283" cy="375805"/>
                                    <a:chOff x="1098133" y="90238"/>
                                    <a:chExt cx="265727" cy="376828"/>
                                  </a:xfrm>
                                </wpg:grpSpPr>
                                <wps:wsp>
                                  <wps:cNvPr id="1367533832" name="Textfeld 3"/>
                                  <wps:cNvSpPr txBox="1"/>
                                  <wps:spPr>
                                    <a:xfrm>
                                      <a:off x="1135994" y="90238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CDEF63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37650393" name="Textfeld 3"/>
                                  <wps:cNvSpPr txBox="1"/>
                                  <wps:spPr>
                                    <a:xfrm>
                                      <a:off x="1098133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6C3F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275523" name="Gerade Verbindung 414275523"/>
                                  <wps:cNvCnPr/>
                                  <wps:spPr>
                                    <a:xfrm>
                                      <a:off x="1148845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8281214" name="Grafik 4282812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68042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62351249" name="Gruppieren 131"/>
                              <wpg:cNvGrpSpPr/>
                              <wpg:grpSpPr>
                                <a:xfrm>
                                  <a:off x="1591294" y="0"/>
                                  <a:ext cx="287655" cy="419735"/>
                                  <a:chOff x="1587369" y="45908"/>
                                  <a:chExt cx="288000" cy="420135"/>
                                </a:xfrm>
                              </wpg:grpSpPr>
                              <wpg:grpSp>
                                <wpg:cNvPr id="1134007490" name="Gruppieren 1134007490"/>
                                <wpg:cNvGrpSpPr/>
                                <wpg:grpSpPr>
                                  <a:xfrm>
                                    <a:off x="1602470" y="90238"/>
                                    <a:ext cx="263283" cy="375805"/>
                                    <a:chOff x="1602470" y="90238"/>
                                    <a:chExt cx="265727" cy="376828"/>
                                  </a:xfrm>
                                </wpg:grpSpPr>
                                <wps:wsp>
                                  <wps:cNvPr id="2058932233" name="Textfeld 3"/>
                                  <wps:cNvSpPr txBox="1"/>
                                  <wps:spPr>
                                    <a:xfrm>
                                      <a:off x="1640269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1C0531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57627537" name="Textfeld 3"/>
                                  <wps:cNvSpPr txBox="1"/>
                                  <wps:spPr>
                                    <a:xfrm>
                                      <a:off x="1602470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26E01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556389" name="Gerade Verbindung 2060556389"/>
                                  <wps:cNvCnPr/>
                                  <wps:spPr>
                                    <a:xfrm>
                                      <a:off x="1653182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68019517" name="Grafik 13680195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587369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DBAF48" id="Gruppieren 444" o:spid="_x0000_s2426" style="position:absolute;margin-left:20.7pt;margin-top:9.75pt;width:147.95pt;height:33.05pt;z-index:253807616" coordsize="18789,41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">
                      <v:shape id="Textfeld 3" o:spid="_x0000_s2427" type="#_x0000_t202" style="position:absolute;top:1068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28DD6CA9" w14:textId="77777777" w:rsidR="00CB3341" w:rsidRDefault="00CB3341" w:rsidP="00CB3341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20 % = </w:t>
                              </w:r>
                            </w:p>
                          </w:txbxContent>
                        </v:textbox>
                      </v:shape>
                      <v:shape id="Textfeld 398" o:spid="_x0000_s2428" type="#_x0000_t202" style="position:absolute;left:9381;top:950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4177ED4D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Gruppieren 88" o:spid="_x0000_s2429" style="position:absolute;left:6115;width:2877;height:4197" coordorigin="608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">
                        <v:group id="Gruppieren 2085958956" o:spid="_x0000_s2430" style="position:absolute;left:6234;top:902;width:2633;height:3758" coordorigin="623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">
                          <v:shape id="Textfeld 3" o:spid="_x0000_s2431" type="#_x0000_t202" style="position:absolute;left:6612;top:902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56ECE26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32" type="#_x0000_t202" style="position:absolute;left:623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60143F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699339600" o:spid="_x0000_s2433" style="position:absolute;visibility:visible;mso-wrap-style:square" from="6681,2800" to="8500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2046284604" o:spid="_x0000_s2434" type="#_x0000_t75" style="position:absolute;left:608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">
                          <v:imagedata r:id="rId111" o:title="" cropbottom="33944f" cropleft="1f" cropright="2644f" recolortarget="#333 [1446]"/>
                        </v:shape>
                      </v:group>
                      <v:shape id="Textfeld 398" o:spid="_x0000_s2435" type="#_x0000_t202" style="position:absolute;left:14072;top:95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3AB5531F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_x0000_s2436" style="position:absolute;left:10687;width:2934;height:4197" coordorigin="10680,4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">
                        <v:group id="Gruppieren 1038500470" o:spid="_x0000_s2437" style="position:absolute;left:10981;top:902;width:2633;height:3758" coordorigin="10981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">
                          <v:shape id="Textfeld 3" o:spid="_x0000_s2438" type="#_x0000_t202" style="position:absolute;left:11359;top:902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ECDEF63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39" type="#_x0000_t202" style="position:absolute;left:10981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C16C3F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line id="Gerade Verbindung 414275523" o:spid="_x0000_s2440" style="position:absolute;visibility:visible;mso-wrap-style:square" from="11488,2800" to="12941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428281214" o:spid="_x0000_s2441" type="#_x0000_t75" style="position:absolute;left:10680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group id="Gruppieren 131" o:spid="_x0000_s2442" style="position:absolute;left:15912;width:2877;height:4197" coordorigin="1587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">
                        <v:group id="Gruppieren 1134007490" o:spid="_x0000_s2443" style="position:absolute;left:16024;top:902;width:2633;height:3758" coordorigin="1602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ky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">
                          <v:shape id="Textfeld 3" o:spid="_x0000_s2444" type="#_x0000_t202" style="position:absolute;left:16402;top:902;width:1590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31C0531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45" type="#_x0000_t202" style="position:absolute;left:1602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F26E01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2060556389" o:spid="_x0000_s2446" style="position:absolute;visibility:visible;mso-wrap-style:square" from="16531,2800" to="17984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68019517" o:spid="_x0000_s2447" type="#_x0000_t75" style="position:absolute;left:1587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9120" behindDoc="0" locked="0" layoutInCell="1" allowOverlap="1" wp14:anchorId="75A14F53" wp14:editId="387E4BFB">
                      <wp:simplePos x="0" y="0"/>
                      <wp:positionH relativeFrom="column">
                        <wp:posOffset>2816019</wp:posOffset>
                      </wp:positionH>
                      <wp:positionV relativeFrom="paragraph">
                        <wp:posOffset>87894</wp:posOffset>
                      </wp:positionV>
                      <wp:extent cx="1772070" cy="462552"/>
                      <wp:effectExtent l="0" t="0" r="6350" b="0"/>
                      <wp:wrapNone/>
                      <wp:docPr id="1984301891" name="Gruppieren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070" cy="462552"/>
                                <a:chOff x="0" y="0"/>
                                <a:chExt cx="1772070" cy="462552"/>
                              </a:xfrm>
                            </wpg:grpSpPr>
                            <wpg:grpSp>
                              <wpg:cNvPr id="2120038557" name="Gruppieren 442"/>
                              <wpg:cNvGrpSpPr/>
                              <wpg:grpSpPr>
                                <a:xfrm>
                                  <a:off x="0" y="0"/>
                                  <a:ext cx="1771848" cy="426072"/>
                                  <a:chOff x="0" y="0"/>
                                  <a:chExt cx="1771848" cy="426072"/>
                                </a:xfrm>
                              </wpg:grpSpPr>
                              <wps:wsp>
                                <wps:cNvPr id="457138727" name="Textfeld 3"/>
                                <wps:cNvSpPr txBox="1"/>
                                <wps:spPr>
                                  <a:xfrm>
                                    <a:off x="0" y="148442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0E9A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40 % =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79305596" name="Gruppieren 139"/>
                                <wpg:cNvGrpSpPr/>
                                <wpg:grpSpPr>
                                  <a:xfrm>
                                    <a:off x="593766" y="5938"/>
                                    <a:ext cx="293374" cy="420134"/>
                                    <a:chOff x="2934321" y="10933"/>
                                    <a:chExt cx="293374" cy="420135"/>
                                  </a:xfrm>
                                </wpg:grpSpPr>
                                <wpg:grpSp>
                                  <wpg:cNvPr id="2086441028" name="Gruppieren 2086441028"/>
                                  <wpg:cNvGrpSpPr/>
                                  <wpg:grpSpPr>
                                    <a:xfrm>
                                      <a:off x="2964412" y="55263"/>
                                      <a:ext cx="263283" cy="375805"/>
                                      <a:chOff x="2964412" y="55263"/>
                                      <a:chExt cx="265727" cy="376828"/>
                                    </a:xfrm>
                                  </wpg:grpSpPr>
                                  <wps:wsp>
                                    <wps:cNvPr id="1084363601" name="Textfeld 3"/>
                                    <wps:cNvSpPr txBox="1"/>
                                    <wps:spPr>
                                      <a:xfrm>
                                        <a:off x="3002273" y="552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CB9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8169433" name="Textfeld 3"/>
                                    <wps:cNvSpPr txBox="1"/>
                                    <wps:spPr>
                                      <a:xfrm>
                                        <a:off x="2964412" y="2681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FC89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3625492" name="Gerade Verbindung 1873625492"/>
                                    <wps:cNvCnPr/>
                                    <wps:spPr>
                                      <a:xfrm>
                                        <a:off x="3015124" y="2451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1927935" name="Grafik 419279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934321" y="109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813723170" name="Gruppieren 160"/>
                                <wpg:cNvGrpSpPr/>
                                <wpg:grpSpPr>
                                  <a:xfrm>
                                    <a:off x="1050966" y="5938"/>
                                    <a:ext cx="293370" cy="419735"/>
                                    <a:chOff x="3394016" y="13433"/>
                                    <a:chExt cx="293374" cy="420135"/>
                                  </a:xfrm>
                                </wpg:grpSpPr>
                                <wpg:grpSp>
                                  <wpg:cNvPr id="2670062" name="Gruppieren 2670062"/>
                                  <wpg:cNvGrpSpPr/>
                                  <wpg:grpSpPr>
                                    <a:xfrm>
                                      <a:off x="3424107" y="57763"/>
                                      <a:ext cx="263283" cy="375805"/>
                                      <a:chOff x="3424107" y="57763"/>
                                      <a:chExt cx="265727" cy="376828"/>
                                    </a:xfrm>
                                  </wpg:grpSpPr>
                                  <wps:wsp>
                                    <wps:cNvPr id="699760951" name="Textfeld 3"/>
                                    <wps:cNvSpPr txBox="1"/>
                                    <wps:spPr>
                                      <a:xfrm>
                                        <a:off x="3461968" y="577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145566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68409058" name="Textfeld 3"/>
                                    <wps:cNvSpPr txBox="1"/>
                                    <wps:spPr>
                                      <a:xfrm>
                                        <a:off x="3424107" y="2706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C135A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9401476" name="Gerade Verbindung 1779401476"/>
                                    <wps:cNvCnPr/>
                                    <wps:spPr>
                                      <a:xfrm>
                                        <a:off x="3474819" y="2476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05180814" name="Grafik 4051808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394016" y="134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593591062" name="Gruppieren 168"/>
                                <wpg:cNvGrpSpPr/>
                                <wpg:grpSpPr>
                                  <a:xfrm>
                                    <a:off x="1478478" y="0"/>
                                    <a:ext cx="293370" cy="419735"/>
                                    <a:chOff x="3821237" y="5938"/>
                                    <a:chExt cx="293374" cy="420135"/>
                                  </a:xfrm>
                                </wpg:grpSpPr>
                                <wpg:grpSp>
                                  <wpg:cNvPr id="18327086" name="Gruppieren 18327086"/>
                                  <wpg:cNvGrpSpPr/>
                                  <wpg:grpSpPr>
                                    <a:xfrm>
                                      <a:off x="3851328" y="50268"/>
                                      <a:ext cx="263283" cy="375805"/>
                                      <a:chOff x="3851328" y="50268"/>
                                      <a:chExt cx="265727" cy="376828"/>
                                    </a:xfrm>
                                  </wpg:grpSpPr>
                                  <wps:wsp>
                                    <wps:cNvPr id="1241255289" name="Textfeld 3"/>
                                    <wps:cNvSpPr txBox="1"/>
                                    <wps:spPr>
                                      <a:xfrm>
                                        <a:off x="3889189" y="50268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70DB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46526" name="Textfeld 3"/>
                                    <wps:cNvSpPr txBox="1"/>
                                    <wps:spPr>
                                      <a:xfrm>
                                        <a:off x="3851328" y="2631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DB6AFF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8069841" name="Gerade Verbindung 478069841"/>
                                    <wps:cNvCnPr/>
                                    <wps:spPr>
                                      <a:xfrm>
                                        <a:off x="3902040" y="240120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45610593" name="Grafik 4456105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821237" y="5938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1916601561" name="Textfeld 398"/>
                              <wps:cNvSpPr txBox="1"/>
                              <wps:spPr>
                                <a:xfrm>
                                  <a:off x="890649" y="89065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0BDEC9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2596233" name="Grafik 158">
                                  <a:extLst>
                                    <a:ext uri="{FF2B5EF4-FFF2-40B4-BE49-F238E27FC236}">
                                      <a16:creationId xmlns:a16="http://schemas.microsoft.com/office/drawing/2014/main" id="{272B2619-68DD-B27B-A55C-2DB3F1C4EC7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05641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7930793" name="Textfeld 398">
                                <a:extLst>
                                  <a:ext uri="{FF2B5EF4-FFF2-40B4-BE49-F238E27FC236}">
                                    <a16:creationId xmlns:a16="http://schemas.microsoft.com/office/drawing/2014/main" id="{6F5CEE82-8D3C-5BC0-F7D6-C5F373244C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47849" y="100940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827A1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776202" name="Grafik 166">
                                  <a:extLst>
                                    <a:ext uri="{FF2B5EF4-FFF2-40B4-BE49-F238E27FC236}">
                                      <a16:creationId xmlns:a16="http://schemas.microsoft.com/office/drawing/2014/main" id="{035A5529-2EFC-DBF6-2BF2-BDD17189A72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56904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950145" name="Grafik 174">
                                  <a:extLst>
                                    <a:ext uri="{FF2B5EF4-FFF2-40B4-BE49-F238E27FC236}">
                                      <a16:creationId xmlns:a16="http://schemas.microsoft.com/office/drawing/2014/main" id="{620947FF-05DE-F441-29FA-E3F1C90AEA4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4415" y="255319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14F53" id="Gruppieren 443" o:spid="_x0000_s2448" style="position:absolute;margin-left:221.75pt;margin-top:6.9pt;width:139.55pt;height:36.4pt;z-index:253829120" coordsize="17720,46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">
                      <v:group id="Gruppieren 442" o:spid="_x0000_s2449" style="position:absolute;width:17718;height:4260" coordsize="17718,4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">
                        <v:shape id="Textfeld 3" o:spid="_x0000_s2450" type="#_x0000_t202" style="position:absolute;top:148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40E9AC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40 % = </w:t>
                                </w:r>
                              </w:p>
                            </w:txbxContent>
                          </v:textbox>
                        </v:shape>
                        <v:group id="Gruppieren 139" o:spid="_x0000_s2451" style="position:absolute;left:5937;top:59;width:2934;height:4201" coordorigin="29343,10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">
                          <v:group id="Gruppieren 2086441028" o:spid="_x0000_s2452" style="position:absolute;left:29644;top:552;width:2632;height:3758" coordorigin="29644,55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">
                            <v:shape id="Textfeld 3" o:spid="_x0000_s2453" type="#_x0000_t202" style="position:absolute;left:30022;top:55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CB9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54" type="#_x0000_t202" style="position:absolute;left:29644;top:268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9BFC89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73625492" o:spid="_x0000_s2455" style="position:absolute;visibility:visible;mso-wrap-style:square" from="30151,2451" to="31604,24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41927935" o:spid="_x0000_s2456" type="#_x0000_t75" style="position:absolute;left:29343;top:10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">
                            <v:imagedata r:id="rId111" o:title="" cropbottom="33944f" cropleft="1f" cropright="2644f" recolortarget="#333 [1446]"/>
                          </v:shape>
                        </v:group>
                        <v:group id="Gruppieren 160" o:spid="_x0000_s2457" style="position:absolute;left:10509;top:59;width:2934;height:4197" coordorigin="33940,134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">
                          <v:group id="Gruppieren 2670062" o:spid="_x0000_s2458" style="position:absolute;left:34241;top:577;width:2632;height:3758" coordorigin="34241,577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fzUywAAAOU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">
                            <v:shape id="Textfeld 3" o:spid="_x0000_s2459" type="#_x0000_t202" style="position:absolute;left:34619;top:57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7145566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0" type="#_x0000_t202" style="position:absolute;left:34241;top:270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BC135AB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79401476" o:spid="_x0000_s2461" style="position:absolute;visibility:visible;mso-wrap-style:square" from="34748,2476" to="36201,24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05180814" o:spid="_x0000_s2462" type="#_x0000_t75" style="position:absolute;left:33940;top:13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">
                            <v:imagedata r:id="rId25" o:title="" cropbottom="33944f" cropleft="1f" cropright="2644f" recolortarget="#333 [1446]"/>
                          </v:shape>
                        </v:group>
                        <v:group id="Gruppieren 168" o:spid="_x0000_s2463" style="position:absolute;left:14784;width:2934;height:4197" coordorigin="38212,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">
                          <v:group id="Gruppieren 18327086" o:spid="_x0000_s2464" style="position:absolute;left:38513;top:502;width:2633;height:3758" coordorigin="38513,5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">
                            <v:shape id="Textfeld 3" o:spid="_x0000_s2465" type="#_x0000_t202" style="position:absolute;left:38891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870DB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6" type="#_x0000_t202" style="position:absolute;left:38513;top:26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2DDB6AFF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8069841" o:spid="_x0000_s2467" style="position:absolute;visibility:visible;mso-wrap-style:square" from="39020,2401" to="40473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45610593" o:spid="_x0000_s2468" type="#_x0000_t75" style="position:absolute;left:38212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</v:group>
                      </v:group>
                      <v:shape id="Textfeld 398" o:spid="_x0000_s2469" type="#_x0000_t202" style="position:absolute;left:8906;top:89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80BDEC9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58" o:spid="_x0000_s2470" type="#_x0000_t75" style="position:absolute;left:6056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398" o:spid="_x0000_s2471" type="#_x0000_t202" style="position:absolute;left:13478;top:1009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" filled="f" stroked="f" strokeweight=".5pt">
                        <v:textbox inset="1mm">
                          <w:txbxContent>
                            <w:p w14:paraId="044827A1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66" o:spid="_x0000_s2472" type="#_x0000_t75" style="position:absolute;left:10569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74" o:spid="_x0000_s2473" type="#_x0000_t75" style="position:absolute;left:14844;top:2553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484E49D" w14:textId="78642AB3" w:rsidR="008D7E10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35A9113E" w14:textId="02434B8B" w:rsidR="00CB3341" w:rsidRPr="005B4A79" w:rsidRDefault="00CB3341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052288F8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A42631">
        <w:trPr>
          <w:trHeight w:val="112"/>
        </w:trPr>
        <w:tc>
          <w:tcPr>
            <w:tcW w:w="709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5B92AF68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061FCAC6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304D8500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B3341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2976" behindDoc="0" locked="0" layoutInCell="1" allowOverlap="1" wp14:anchorId="3722450D" wp14:editId="458006D3">
                      <wp:simplePos x="0" y="0"/>
                      <wp:positionH relativeFrom="column">
                        <wp:posOffset>3494835</wp:posOffset>
                      </wp:positionH>
                      <wp:positionV relativeFrom="paragraph">
                        <wp:posOffset>139131</wp:posOffset>
                      </wp:positionV>
                      <wp:extent cx="1174896" cy="375731"/>
                      <wp:effectExtent l="0" t="0" r="6350" b="5715"/>
                      <wp:wrapNone/>
                      <wp:docPr id="222" name="Gruppieren 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0FB301-B01C-B84D-D627-746BEB7E0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896" cy="375731"/>
                                <a:chOff x="3737543" y="1284508"/>
                                <a:chExt cx="1174896" cy="375732"/>
                              </a:xfrm>
                            </wpg:grpSpPr>
                            <wpg:grpSp>
                              <wpg:cNvPr id="526737402" name="Gruppieren 526737402">
                                <a:extLst>
                                  <a:ext uri="{FF2B5EF4-FFF2-40B4-BE49-F238E27FC236}">
                                    <a16:creationId xmlns:a16="http://schemas.microsoft.com/office/drawing/2014/main" id="{2D4CB435-793E-F299-F81B-5E05C984D6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37543" y="1284508"/>
                                  <a:ext cx="1174896" cy="375732"/>
                                  <a:chOff x="3737543" y="1284508"/>
                                  <a:chExt cx="1174896" cy="375732"/>
                                </a:xfrm>
                              </wpg:grpSpPr>
                              <wps:wsp>
                                <wps:cNvPr id="9572540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CC2442B-7BCD-EF63-CA11-35F97EB08D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27835" y="1384063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D8BA6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220144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E95A51B-DEC9-96AB-3F06-26CB8788B2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77550" y="1361863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430EF5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6714615" name="Gruppieren 626714615">
                                  <a:extLst>
                                    <a:ext uri="{FF2B5EF4-FFF2-40B4-BE49-F238E27FC236}">
                                      <a16:creationId xmlns:a16="http://schemas.microsoft.com/office/drawing/2014/main" id="{9D707999-F670-E8A6-2376-1CC40942CBC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37543" y="1284508"/>
                                    <a:ext cx="427504" cy="375732"/>
                                    <a:chOff x="3737543" y="1284508"/>
                                    <a:chExt cx="427504" cy="375732"/>
                                  </a:xfrm>
                                </wpg:grpSpPr>
                                <wpg:grpSp>
                                  <wpg:cNvPr id="1552048793" name="Gruppieren 1552048793">
                                    <a:extLst>
                                      <a:ext uri="{FF2B5EF4-FFF2-40B4-BE49-F238E27FC236}">
                                        <a16:creationId xmlns:a16="http://schemas.microsoft.com/office/drawing/2014/main" id="{60763237-3412-15C1-5A33-9743A08F228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901764" y="1284508"/>
                                      <a:ext cx="263283" cy="375732"/>
                                      <a:chOff x="3901764" y="1284505"/>
                                      <a:chExt cx="265727" cy="376755"/>
                                    </a:xfrm>
                                  </wpg:grpSpPr>
                                  <wps:wsp>
                                    <wps:cNvPr id="154814038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B74B235-4083-78F7-8EC7-AE1FF6CD7CE4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54728" y="1284505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77727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44156512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5F982EDD-A632-58AB-6495-7A8858504B7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01764" y="149731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AF48A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9222176" name="Gerade Verbindung 2039222176">
                                      <a:extLst>
                                        <a:ext uri="{FF2B5EF4-FFF2-40B4-BE49-F238E27FC236}">
                                          <a16:creationId xmlns:a16="http://schemas.microsoft.com/office/drawing/2014/main" id="{7CEC1BB3-1E48-7C7D-41FA-A94C92E088A7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952476" y="1474284"/>
                                        <a:ext cx="18167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05392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7B613927-8269-4FF8-43A1-A254E899B2B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37543" y="135247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0B0BA6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92108338" name="Grafik 1892108338">
                                  <a:extLst>
                                    <a:ext uri="{FF2B5EF4-FFF2-40B4-BE49-F238E27FC236}">
                                      <a16:creationId xmlns:a16="http://schemas.microsoft.com/office/drawing/2014/main" id="{2C4C8A03-ABF6-399F-EA4A-87C4F09178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97853" y="1326831"/>
                                  <a:ext cx="396000" cy="27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2450D" id="Gruppieren 221" o:spid="_x0000_s2474" style="position:absolute;margin-left:275.2pt;margin-top:10.95pt;width:92.5pt;height:29.6pt;z-index:253822976" coordorigin="37375,12845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">
                      <v:group id="Gruppieren 526737402" o:spid="_x0000_s2475" style="position:absolute;left:37375;top:12845;width:11749;height:3757" coordorigin="37375,12845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9A3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">
                        <v:shape id="Textfeld 3" o:spid="_x0000_s2476" type="#_x0000_t202" style="position:absolute;left:43278;top:1384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2D8BA6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shape id="Textfeld 398" o:spid="_x0000_s2477" type="#_x0000_t202" style="position:absolute;left:41775;top:1361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11430EF5" w14:textId="77777777" w:rsidR="00CB3341" w:rsidRDefault="00CB3341" w:rsidP="00CB334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26714615" o:spid="_x0000_s2478" style="position:absolute;left:37375;top:12845;width:4275;height:3757" coordorigin="37375,12845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">
                          <v:group id="Gruppieren 1552048793" o:spid="_x0000_s2479" style="position:absolute;left:39017;top:12845;width:2633;height:3757" coordorigin="39017,1284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">
                            <v:shape id="Textfeld 3" o:spid="_x0000_s2480" type="#_x0000_t202" style="position:absolute;left:39547;top:12845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77727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81" type="#_x0000_t202" style="position:absolute;left:39017;top:1497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CAF48A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39222176" o:spid="_x0000_s2482" style="position:absolute;visibility:visible;mso-wrap-style:square" from="39524,14742" to="41341,14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Textfeld 398" o:spid="_x0000_s2483" type="#_x0000_t202" style="position:absolute;left:37375;top:13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0G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OFPvo1k2gb9f6RPI5S8AAAD//wMAUEsBAi0AFAAGAAgAAAAhANvh9svuAAAAhQEAABMA&#13;&#10;AAAAAAAAAAAAAAAAAAAAAFtDb250ZW50X1R5cGVzXS54bWxQSwECLQAUAAYACAAAACEAWvQsW78A&#13;&#10;AAAVAQAACwAAAAAAAAAAAAAAAAAfAQAAX3JlbHMvLnJlbHNQSwECLQAUAAYACAAAACEAgrKNB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0B0BA6" w14:textId="77777777" w:rsidR="00CB3341" w:rsidRDefault="00CB3341" w:rsidP="00CB334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892108338" o:spid="_x0000_s2484" type="#_x0000_t75" style="position:absolute;left:42978;top:13268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2147D51E" w:rsidR="008D7E10" w:rsidRDefault="00CB3341" w:rsidP="00E13C64">
                  <w:pPr>
                    <w:spacing w:line="240" w:lineRule="atLeast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00448" behindDoc="0" locked="0" layoutInCell="1" allowOverlap="1" wp14:anchorId="310447B0" wp14:editId="1CE62E04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500157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630512656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57718" y="1826075"/>
                                      <a:chExt cx="1174896" cy="375732"/>
                                    </a:xfrm>
                                  </wpg:grpSpPr>
                                  <wpg:grpSp>
                                    <wpg:cNvPr id="1452047403" name="Gruppieren 1452047403"/>
                                    <wpg:cNvGrpSpPr/>
                                    <wpg:grpSpPr>
                                      <a:xfrm>
                                        <a:off x="557718" y="1826075"/>
                                        <a:ext cx="1174896" cy="375732"/>
                                        <a:chOff x="557718" y="1826075"/>
                                        <a:chExt cx="1174896" cy="375732"/>
                                      </a:xfrm>
                                    </wpg:grpSpPr>
                                    <wps:wsp>
                                      <wps:cNvPr id="324391729" name="Textfeld 3"/>
                                      <wps:cNvSpPr txBox="1"/>
                                      <wps:spPr>
                                        <a:xfrm>
                                          <a:off x="1148010" y="1925629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71B86C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505436" name="Textfeld 398"/>
                                      <wps:cNvSpPr txBox="1"/>
                                      <wps:spPr>
                                        <a:xfrm>
                                          <a:off x="997725" y="1903429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C4B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1077334" name="Gruppieren 1961077334"/>
                                      <wpg:cNvGrpSpPr/>
                                      <wpg:grpSpPr>
                                        <a:xfrm>
                                          <a:off x="557718" y="1826075"/>
                                          <a:ext cx="427504" cy="375732"/>
                                          <a:chOff x="557718" y="1826075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828824545" name="Gruppieren 1828824545"/>
                                        <wpg:cNvGrpSpPr/>
                                        <wpg:grpSpPr>
                                          <a:xfrm>
                                            <a:off x="721939" y="1826075"/>
                                            <a:ext cx="263283" cy="375732"/>
                                            <a:chOff x="721939" y="1826071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129808297" name="Textfeld 3"/>
                                          <wps:cNvSpPr txBox="1"/>
                                          <wps:spPr>
                                            <a:xfrm>
                                              <a:off x="774903" y="1826071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7BBE6F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86198787" name="Textfeld 3"/>
                                          <wps:cNvSpPr txBox="1"/>
                                          <wps:spPr>
                                            <a:xfrm>
                                              <a:off x="721939" y="2038884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DD01AF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057632" name="Gerade Verbindung 1656057632"/>
                                          <wps:cNvCnPr/>
                                          <wps:spPr>
                                            <a:xfrm>
                                              <a:off x="772651" y="2015850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20959194" name="Textfeld 398"/>
                                        <wps:cNvSpPr txBox="1"/>
                                        <wps:spPr>
                                          <a:xfrm>
                                            <a:off x="557718" y="1894042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4D2854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686777389" name="Grafik 6867773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18028" y="1868397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10447B0" id="_x0000_s2485" style="position:absolute;margin-left:5.55pt;margin-top:39.4pt;width:92.5pt;height:29.55pt;z-index:253800448" coordorigin="5577,1826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">
                            <v:group id="Gruppieren 1452047403" o:spid="_x0000_s2486" style="position:absolute;left:5577;top:18260;width:11749;height:3758" coordorigin="5577,1826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">
                              <v:shape id="Textfeld 3" o:spid="_x0000_s2487" type="#_x0000_t202" style="position:absolute;left:11480;top:1925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571B86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488" type="#_x0000_t202" style="position:absolute;left:9977;top:1903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C4B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61077334" o:spid="_x0000_s2489" style="position:absolute;left:5577;top:18260;width:4275;height:3758" coordorigin="5577,1826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">
                                <v:group id="Gruppieren 1828824545" o:spid="_x0000_s2490" style="position:absolute;left:7219;top:18260;width:2633;height:3758" coordorigin="7219,1826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">
                                  <v:shape id="Textfeld 3" o:spid="_x0000_s2491" type="#_x0000_t202" style="position:absolute;left:7749;top:18260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57BBE6F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492" type="#_x0000_t202" style="position:absolute;left:7219;top:203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2DD01AF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56057632" o:spid="_x0000_s2493" style="position:absolute;visibility:visible;mso-wrap-style:square" from="7726,20158" to="9543,201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494" type="#_x0000_t202" style="position:absolute;left:5577;top:1894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" filled="f" stroked="f" strokeweight=".5pt">
                                  <v:textbox inset="1mm">
                                    <w:txbxContent>
                                      <w:p w14:paraId="594D2854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686777389" o:spid="_x0000_s2495" type="#_x0000_t75" style="position:absolute;left:11180;top:18683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(1)</w:t>
                  </w:r>
                </w:p>
              </w:tc>
              <w:tc>
                <w:tcPr>
                  <w:tcW w:w="2251" w:type="dxa"/>
                </w:tcPr>
                <w:p w14:paraId="68F7099F" w14:textId="5C115DC9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8880" behindDoc="0" locked="0" layoutInCell="1" allowOverlap="1" wp14:anchorId="66D0E569" wp14:editId="3EB41068">
                            <wp:simplePos x="0" y="0"/>
                            <wp:positionH relativeFrom="column">
                              <wp:posOffset>-184785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84687223" name="Gruppieren 1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72945" y="1223726"/>
                                      <a:chExt cx="1174896" cy="375732"/>
                                    </a:xfrm>
                                  </wpg:grpSpPr>
                                  <wpg:grpSp>
                                    <wpg:cNvPr id="390328355" name="Gruppieren 390328355"/>
                                    <wpg:cNvGrpSpPr/>
                                    <wpg:grpSpPr>
                                      <a:xfrm>
                                        <a:off x="572945" y="1223726"/>
                                        <a:ext cx="1174896" cy="375732"/>
                                        <a:chOff x="572945" y="1223726"/>
                                        <a:chExt cx="1174896" cy="375732"/>
                                      </a:xfrm>
                                    </wpg:grpSpPr>
                                    <wps:wsp>
                                      <wps:cNvPr id="2051438359" name="Textfeld 3"/>
                                      <wps:cNvSpPr txBox="1"/>
                                      <wps:spPr>
                                        <a:xfrm>
                                          <a:off x="1163237" y="1323281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273FE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14191050" name="Textfeld 398"/>
                                      <wps:cNvSpPr txBox="1"/>
                                      <wps:spPr>
                                        <a:xfrm>
                                          <a:off x="1012952" y="1301081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BC3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74741360" name="Gruppieren 474741360"/>
                                      <wpg:cNvGrpSpPr/>
                                      <wpg:grpSpPr>
                                        <a:xfrm>
                                          <a:off x="572945" y="1223726"/>
                                          <a:ext cx="427504" cy="375732"/>
                                          <a:chOff x="572945" y="1223726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641649737" name="Gruppieren 1641649737"/>
                                        <wpg:cNvGrpSpPr/>
                                        <wpg:grpSpPr>
                                          <a:xfrm>
                                            <a:off x="737166" y="1223726"/>
                                            <a:ext cx="263283" cy="375732"/>
                                            <a:chOff x="737166" y="1223723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436319309" name="Textfeld 3"/>
                                          <wps:cNvSpPr txBox="1"/>
                                          <wps:spPr>
                                            <a:xfrm>
                                              <a:off x="790130" y="1223723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ECB428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60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97024637" name="Textfeld 3"/>
                                          <wps:cNvSpPr txBox="1"/>
                                          <wps:spPr>
                                            <a:xfrm>
                                              <a:off x="737166" y="1436536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69F01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91452287" name="Gerade Verbindung 1091452287"/>
                                          <wps:cNvCnPr/>
                                          <wps:spPr>
                                            <a:xfrm>
                                              <a:off x="787878" y="1413502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93908426" name="Textfeld 398"/>
                                        <wps:cNvSpPr txBox="1"/>
                                        <wps:spPr>
                                          <a:xfrm>
                                            <a:off x="572945" y="1291694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4022D7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225046754" name="Grafik 12250467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33255" y="1266049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6D0E569" id="_x0000_s2496" style="position:absolute;margin-left:-14.55pt;margin-top:-2.2pt;width:92.5pt;height:29.55pt;z-index:253818880" coordorigin="5729,12237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">
                            <v:group id="Gruppieren 390328355" o:spid="_x0000_s2497" style="position:absolute;left:5729;top:12237;width:11749;height:3757" coordorigin="5729,12237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">
                              <v:shape id="Textfeld 3" o:spid="_x0000_s2498" type="#_x0000_t202" style="position:absolute;left:11632;top:13232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23273FE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499" type="#_x0000_t202" style="position:absolute;left:10129;top:1301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BC3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474741360" o:spid="_x0000_s2500" style="position:absolute;left:5729;top:12237;width:4275;height:3757" coordorigin="5729,12237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">
                                <v:group id="Gruppieren 1641649737" o:spid="_x0000_s2501" style="position:absolute;left:7371;top:12237;width:2633;height:3757" coordorigin="7371,12237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">
                                  <v:shape id="Textfeld 3" o:spid="_x0000_s2502" type="#_x0000_t202" style="position:absolute;left:7901;top:12237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74ECB428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60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03" type="#_x0000_t202" style="position:absolute;left:7371;top:14365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B69F01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091452287" o:spid="_x0000_s2504" style="position:absolute;visibility:visible;mso-wrap-style:square" from="7878,14135" to="9695,1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05" type="#_x0000_t202" style="position:absolute;left:5729;top:1291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4022D7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225046754" o:spid="_x0000_s2506" type="#_x0000_t75" style="position:absolute;left:11332;top:12660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6838F9CB" w14:textId="026681C4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0928" behindDoc="0" locked="0" layoutInCell="1" allowOverlap="1" wp14:anchorId="1AA3C434" wp14:editId="22EED026">
                            <wp:simplePos x="0" y="0"/>
                            <wp:positionH relativeFrom="column">
                              <wp:posOffset>120650</wp:posOffset>
                            </wp:positionH>
                            <wp:positionV relativeFrom="paragraph">
                              <wp:posOffset>495712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0" name="Gruppieren 19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40E19CE-15CA-29D5-73FD-2ED4D2ECF8F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54444" y="1778294"/>
                                      <a:chExt cx="1174896" cy="375732"/>
                                    </a:xfrm>
                                  </wpg:grpSpPr>
                                  <wpg:grpSp>
                                    <wpg:cNvPr id="1377351992" name="Gruppieren 1377351992">
                                      <a:extLst>
                                        <a:ext uri="{FF2B5EF4-FFF2-40B4-BE49-F238E27FC236}">
                                          <a16:creationId xmlns:a16="http://schemas.microsoft.com/office/drawing/2014/main" id="{7366E773-9AD1-94A6-9518-814CAD54FC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154444" y="1778294"/>
                                        <a:ext cx="1174896" cy="375732"/>
                                        <a:chOff x="2154444" y="1778294"/>
                                        <a:chExt cx="1174896" cy="375732"/>
                                      </a:xfrm>
                                    </wpg:grpSpPr>
                                    <wps:wsp>
                                      <wps:cNvPr id="627661141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35D0669-ED65-86A9-A7CF-60BCC3C6D3A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744736" y="1877848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E15B2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36607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9B78D9C-B5FF-732B-B708-0C660C98CDF2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594451" y="1855648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13B8C3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65027370" name="Gruppieren 13650273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A9F0674-63C4-3DE7-3104-60F3504AEF3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154444" y="1778294"/>
                                          <a:ext cx="427504" cy="375732"/>
                                          <a:chOff x="2154444" y="1778294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816202547" name="Gruppieren 8162025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5742494-B514-8CFA-2BEA-8010F619A4B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18665" y="1778294"/>
                                            <a:ext cx="263283" cy="375732"/>
                                            <a:chOff x="2318665" y="1778290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345644326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4FA3F1-DB41-9C29-E4C0-D852C966942C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1629" y="1778290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68FE18B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915615512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0FCAC0E-DA19-4A7F-F997-FA6E8B87F36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18665" y="199110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37034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9507106" name="Gerade Verbindung 9295071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F5B6EDC-ADD0-3A90-742F-25D153EFCBF7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369377" y="1968069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1622607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7A94AF-AD8C-B253-40FC-1572EFDD7424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154444" y="1846261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1C79BA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618316790" name="Grafik 16183167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F5782C-3290-5373-CF56-27D733A8B5CF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14754" y="1820616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AA3C434" id="Gruppieren 199" o:spid="_x0000_s2507" style="position:absolute;margin-left:9.5pt;margin-top:39.05pt;width:92.5pt;height:29.55pt;z-index:253820928" coordorigin="21544,17782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">
                            <v:group id="Gruppieren 1377351992" o:spid="_x0000_s2508" style="position:absolute;left:21544;top:17782;width:11749;height:3758" coordorigin="21544,17782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">
                              <v:shape id="Textfeld 3" o:spid="_x0000_s2509" type="#_x0000_t202" style="position:absolute;left:27447;top:18778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6E15B2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10" type="#_x0000_t202" style="position:absolute;left:25944;top:1855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0013B8C3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365027370" o:spid="_x0000_s2511" style="position:absolute;left:21544;top:17782;width:4275;height:3758" coordorigin="21544,1778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">
                                <v:group id="Gruppieren 816202547" o:spid="_x0000_s2512" style="position:absolute;left:23186;top:17782;width:2633;height:3758" coordorigin="23186,1778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">
                                  <v:shape id="Textfeld 3" o:spid="_x0000_s2513" type="#_x0000_t202" style="position:absolute;left:23716;top:1778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68FE18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14" type="#_x0000_t202" style="position:absolute;left:23186;top:1991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4337034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929507106" o:spid="_x0000_s2515" style="position:absolute;visibility:visible;mso-wrap-style:square" from="23693,19680" to="25510,196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16" type="#_x0000_t202" style="position:absolute;left:21544;top:1846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21C79BA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618316790" o:spid="_x0000_s2517" type="#_x0000_t75" style="position:absolute;left:27147;top:18206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(2)</w:t>
                  </w:r>
                </w:p>
              </w:tc>
              <w:tc>
                <w:tcPr>
                  <w:tcW w:w="2251" w:type="dxa"/>
                </w:tcPr>
                <w:p w14:paraId="465E5C26" w14:textId="271C43EC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9904" behindDoc="0" locked="0" layoutInCell="1" allowOverlap="1" wp14:anchorId="0117FF9A" wp14:editId="7DF45F09">
                            <wp:simplePos x="0" y="0"/>
                            <wp:positionH relativeFrom="column">
                              <wp:posOffset>-158750</wp:posOffset>
                            </wp:positionH>
                            <wp:positionV relativeFrom="paragraph">
                              <wp:posOffset>-31750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1868299800" name="Gruppieren 1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45248" y="1213140"/>
                                      <a:chExt cx="1174896" cy="375732"/>
                                    </a:xfrm>
                                  </wpg:grpSpPr>
                                  <wpg:grpSp>
                                    <wpg:cNvPr id="852017609" name="Gruppieren 852017609"/>
                                    <wpg:cNvGrpSpPr/>
                                    <wpg:grpSpPr>
                                      <a:xfrm>
                                        <a:off x="2145248" y="1213140"/>
                                        <a:ext cx="1174896" cy="375732"/>
                                        <a:chOff x="2145248" y="1213140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11266956" name="Textfeld 3"/>
                                      <wps:cNvSpPr txBox="1"/>
                                      <wps:spPr>
                                        <a:xfrm>
                                          <a:off x="2735540" y="1312695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7DA7D2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2212349" name="Textfeld 398"/>
                                      <wps:cNvSpPr txBox="1"/>
                                      <wps:spPr>
                                        <a:xfrm>
                                          <a:off x="2585255" y="1290495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896749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1366495" name="Gruppieren 61366495"/>
                                      <wpg:cNvGrpSpPr/>
                                      <wpg:grpSpPr>
                                        <a:xfrm>
                                          <a:off x="2145248" y="1213140"/>
                                          <a:ext cx="427504" cy="375732"/>
                                          <a:chOff x="2145248" y="1213140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684538671" name="Gruppieren 684538671"/>
                                        <wpg:cNvGrpSpPr/>
                                        <wpg:grpSpPr>
                                          <a:xfrm>
                                            <a:off x="2309469" y="1213140"/>
                                            <a:ext cx="263283" cy="375732"/>
                                            <a:chOff x="2309469" y="1213137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528452931" name="Textfeld 3"/>
                                          <wps:cNvSpPr txBox="1"/>
                                          <wps:spPr>
                                            <a:xfrm>
                                              <a:off x="2362433" y="1213137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7547FD9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243134498" name="Textfeld 3"/>
                                          <wps:cNvSpPr txBox="1"/>
                                          <wps:spPr>
                                            <a:xfrm>
                                              <a:off x="2309469" y="1425950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589108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7141923" name="Gerade Verbindung 1977141923"/>
                                          <wps:cNvCnPr/>
                                          <wps:spPr>
                                            <a:xfrm>
                                              <a:off x="2360181" y="1402916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40492139" name="Textfeld 398"/>
                                        <wps:cNvSpPr txBox="1"/>
                                        <wps:spPr>
                                          <a:xfrm>
                                            <a:off x="2145248" y="1281108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90B56E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794064539" name="Grafik 79406453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05558" y="1255463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117FF9A" id="Gruppieren 188" o:spid="_x0000_s2518" style="position:absolute;margin-left:-12.5pt;margin-top:-2.5pt;width:92.5pt;height:29.55pt;z-index:253819904" coordorigin="21452,12131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">
                            <v:group id="Gruppieren 852017609" o:spid="_x0000_s2519" style="position:absolute;left:21452;top:12131;width:11749;height:3757" coordorigin="21452,12131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">
                              <v:shape id="Textfeld 3" o:spid="_x0000_s2520" type="#_x0000_t202" style="position:absolute;left:27355;top:13126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E7DA7D2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21" type="#_x0000_t202" style="position:absolute;left:25852;top:129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2F896749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61366495" o:spid="_x0000_s2522" style="position:absolute;left:21452;top:12131;width:4275;height:3757" coordorigin="21452,1213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">
                                <v:group id="Gruppieren 684538671" o:spid="_x0000_s2523" style="position:absolute;left:23094;top:12131;width:2633;height:3757" coordorigin="23094,1213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">
                                  <v:shape id="Textfeld 3" o:spid="_x0000_s2524" type="#_x0000_t202" style="position:absolute;left:23624;top:12131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7547FD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25" type="#_x0000_t202" style="position:absolute;left:23094;top:14259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2589108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77141923" o:spid="_x0000_s2526" style="position:absolute;visibility:visible;mso-wrap-style:square" from="23601,14029" to="25418,140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27" type="#_x0000_t202" style="position:absolute;left:21452;top:1281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690B56E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794064539" o:spid="_x0000_s2528" type="#_x0000_t75" style="position:absolute;left:27055;top:12554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2D01F7B8" w14:textId="28F423F3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1952" behindDoc="0" locked="0" layoutInCell="1" allowOverlap="1" wp14:anchorId="0C9EC9D5" wp14:editId="00CAC501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499333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11" name="Gruppieren 2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E2EB08A-8CE0-1FFC-C4C9-4D7A415215B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3725536" y="1775082"/>
                                      <a:chExt cx="1174896" cy="375732"/>
                                    </a:xfrm>
                                  </wpg:grpSpPr>
                                  <wpg:grpSp>
                                    <wpg:cNvPr id="1030045885" name="Gruppieren 1030045885">
                                      <a:extLst>
                                        <a:ext uri="{FF2B5EF4-FFF2-40B4-BE49-F238E27FC236}">
                                          <a16:creationId xmlns:a16="http://schemas.microsoft.com/office/drawing/2014/main" id="{7ACA7AE4-34D7-B08C-9D94-12E6961C31D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25536" y="1775082"/>
                                        <a:ext cx="1174896" cy="375732"/>
                                        <a:chOff x="3725536" y="1775082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0457307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75F950A-577E-0ACB-C34D-231412F244BB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315828" y="187463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A50748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8563411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B2DC9D6-5093-59E0-1041-12FE270E4337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165543" y="1852436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ED4104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66154518" name="Gruppieren 17661545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FEFEFA0-E1F1-2F0F-F535-D811C487539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725536" y="1775082"/>
                                          <a:ext cx="427504" cy="375732"/>
                                          <a:chOff x="3725536" y="1775082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965307073" name="Gruppieren 96530707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8F52AA9-20C1-0E56-99FF-36BDB3313B6C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889757" y="1775082"/>
                                            <a:ext cx="263283" cy="375732"/>
                                            <a:chOff x="3889757" y="1775078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678897731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B2F6D24-E5D2-10DA-5DE1-9A550DA0422D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942721" y="1775078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34585E3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82086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15B98B7-C722-1503-970F-78C3D1502E76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889757" y="1987891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DA34E7C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65081671" name="Gerade Verbindung 186508167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733FB00-AB67-D572-A17A-40B5E8C4FBB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3940469" y="1964857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731330562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F5BAFEB-E619-0952-E56F-ED2BD46FED8B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3725536" y="1843049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899602E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926227811" name="Grafik 192622781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54A05E-7538-B9A9-8DC9-2D65493C73D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4285846" y="1817404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C9EC9D5" id="Gruppieren 210" o:spid="_x0000_s2529" style="position:absolute;margin-left:6.6pt;margin-top:39.3pt;width:92.5pt;height:29.55pt;z-index:253821952" coordorigin="37255,1775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">
                            <v:group id="Gruppieren 1030045885" o:spid="_x0000_s2530" style="position:absolute;left:37255;top:17750;width:11749;height:3758" coordorigin="37255,1775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">
                              <v:shape id="Textfeld 3" o:spid="_x0000_s2531" type="#_x0000_t202" style="position:absolute;left:43158;top:1874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5A50748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32" type="#_x0000_t202" style="position:absolute;left:41655;top:18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6EED4104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66154518" o:spid="_x0000_s2533" style="position:absolute;left:37255;top:17750;width:4275;height:3758" coordorigin="37255,1775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">
                                <v:group id="Gruppieren 965307073" o:spid="_x0000_s2534" style="position:absolute;left:38897;top:17750;width:2633;height:3758" coordorigin="38897,1775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">
                                  <v:shape id="Textfeld 3" o:spid="_x0000_s2535" type="#_x0000_t202" style="position:absolute;left:39427;top:1775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34585E3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36" type="#_x0000_t202" style="position:absolute;left:38897;top:1987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3DA34E7C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65081671" o:spid="_x0000_s2537" style="position:absolute;visibility:visible;mso-wrap-style:square" from="39404,19648" to="41221,19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38" type="#_x0000_t202" style="position:absolute;left:37255;top:184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4899602E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926227811" o:spid="_x0000_s2539" type="#_x0000_t75" style="position:absolute;left:42858;top:18174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(3)</w:t>
                  </w:r>
                </w:p>
              </w:tc>
              <w:tc>
                <w:tcPr>
                  <w:tcW w:w="2251" w:type="dxa"/>
                </w:tcPr>
                <w:p w14:paraId="1CFB4A07" w14:textId="6ED80B1B" w:rsidR="008D7E10" w:rsidRPr="005B4A79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2A51C1" w14:paraId="5E9BFD2A" w14:textId="77777777" w:rsidTr="00DD330A">
        <w:trPr>
          <w:trHeight w:val="112"/>
        </w:trPr>
        <w:tc>
          <w:tcPr>
            <w:tcW w:w="709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505" w:type="dxa"/>
            <w:gridSpan w:val="2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7A3869" w14:paraId="262F951F" w14:textId="77777777" w:rsidTr="00DD330A">
        <w:trPr>
          <w:trHeight w:val="112"/>
        </w:trPr>
        <w:tc>
          <w:tcPr>
            <w:tcW w:w="709" w:type="dxa"/>
          </w:tcPr>
          <w:p w14:paraId="214C18AA" w14:textId="77777777" w:rsidR="007A3869" w:rsidRPr="00F4582F" w:rsidRDefault="007A3869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0DB556AC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</w:tcPr>
          <w:p w14:paraId="5F636616" w14:textId="4AF99EE2" w:rsidR="007A3869" w:rsidRPr="00BA3DA5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3424" behindDoc="0" locked="0" layoutInCell="1" allowOverlap="1" wp14:anchorId="006A925E" wp14:editId="4D512230">
                      <wp:simplePos x="0" y="0"/>
                      <wp:positionH relativeFrom="column">
                        <wp:posOffset>2896123</wp:posOffset>
                      </wp:positionH>
                      <wp:positionV relativeFrom="paragraph">
                        <wp:posOffset>154940</wp:posOffset>
                      </wp:positionV>
                      <wp:extent cx="161290" cy="282226"/>
                      <wp:effectExtent l="0" t="0" r="10160" b="3810"/>
                      <wp:wrapNone/>
                      <wp:docPr id="1255198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82226"/>
                                <a:chOff x="32847" y="12407"/>
                                <a:chExt cx="163236" cy="283421"/>
                              </a:xfrm>
                            </wpg:grpSpPr>
                            <wps:wsp>
                              <wps:cNvPr id="12551985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22044" w14:textId="2AB4B77A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41" name="Textfeld 3"/>
                              <wps:cNvSpPr txBox="1"/>
                              <wps:spPr>
                                <a:xfrm>
                                  <a:off x="32847" y="131886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A9D1D0" w14:textId="71EF83AE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A925E" id="_x0000_s2540" style="position:absolute;margin-left:228.05pt;margin-top:12.2pt;width:12.7pt;height:22.2pt;z-index:253543424;mso-width-relative:margin;mso-height-relative:margin" coordorigin="32847,12407" coordsize="163236,283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">
                      <v:shape id="Textfeld 3" o:spid="_x0000_s254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F022044" w14:textId="2AB4B77A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42" type="#_x0000_t202" style="position:absolute;left:32847;top:131886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4A9D1D0" w14:textId="71EF83AE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4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39328" behindDoc="0" locked="0" layoutInCell="1" allowOverlap="1" wp14:anchorId="765228A6" wp14:editId="22E0AF06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7A3869" w:rsidRPr="00AF507F" w:rsidRDefault="007A3869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2544" style="position:absolute;margin-left:350.5pt;margin-top:12.2pt;width:50.85pt;height:56.9pt;z-index:25353932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">
                      <v:shape id="Grafik 6" o:spid="_x0000_s254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">
                        <v:imagedata r:id="rId30" o:title="" chromakey="white"/>
                      </v:shape>
                      <v:shape id="_x0000_s254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215D31" w14:textId="77777777" w:rsidR="007A3869" w:rsidRPr="00AF507F" w:rsidRDefault="007A3869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3F799513" wp14:editId="23A598B9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811FC" w14:textId="4B10943D" w:rsidR="007A3869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Wenn ich den Zähler und den Nenner von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mit 4 multipliziere, </w:t>
                                  </w:r>
                                </w:p>
                                <w:p w14:paraId="2522BBA9" w14:textId="096C26C5" w:rsidR="007A3869" w:rsidRPr="00A42631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2547" type="#_x0000_t62" style="position:absolute;margin-left:65.8pt;margin-top:12.1pt;width:271.25pt;height:41.3pt;flip:x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" adj="-1591,11823" fillcolor="white [3201]" strokecolor="#bfbfbf [2412]" strokeweight="1pt">
                      <v:textbox style="mso-fit-shape-to-text:t">
                        <w:txbxContent>
                          <w:p w14:paraId="151811FC" w14:textId="4B10943D" w:rsidR="007A3869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Wenn ich den Zähler und den Nenner von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mit 4 multipliziere, </w:t>
                            </w:r>
                          </w:p>
                          <w:p w14:paraId="2522BBA9" w14:textId="096C26C5" w:rsidR="007A3869" w:rsidRPr="00A42631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7C09AC3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6E2C172E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300500BA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3A0BE8A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1376" behindDoc="0" locked="0" layoutInCell="1" allowOverlap="1" wp14:anchorId="68435A50" wp14:editId="20A74D67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74160</wp:posOffset>
                      </wp:positionV>
                      <wp:extent cx="161290" cy="299720"/>
                      <wp:effectExtent l="0" t="0" r="3810" b="5080"/>
                      <wp:wrapNone/>
                      <wp:docPr id="12551985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5519853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89026D" w14:textId="5613D07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502AB9" w14:textId="513112B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7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35A50" id="_x0000_s2548" style="position:absolute;margin-left:294.95pt;margin-top:5.85pt;width:12.7pt;height:23.6pt;z-index:2535413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">
                      <v:shape id="Textfeld 3" o:spid="_x0000_s254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B89026D" w14:textId="5613D07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5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1502AB9" w14:textId="513112B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51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5D71A7" w14:textId="126280F3" w:rsidR="007A3869" w:rsidRPr="00491713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eastAsia="de-DE"/>
                </w:rPr>
                <m:t xml:space="preserve">      </m:t>
              </m:r>
            </m:oMath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47EE6DB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77777777" w:rsidR="007A3869" w:rsidRDefault="007A3869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der Streifentafel.</w:t>
            </w:r>
          </w:p>
          <w:p w14:paraId="206A3994" w14:textId="77777777" w:rsidR="007A3869" w:rsidRPr="00EC2138" w:rsidRDefault="007A3869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DD330A">
        <w:trPr>
          <w:trHeight w:val="112"/>
        </w:trPr>
        <w:tc>
          <w:tcPr>
            <w:tcW w:w="709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505" w:type="dxa"/>
            <w:gridSpan w:val="2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DD330A">
        <w:trPr>
          <w:trHeight w:val="112"/>
        </w:trPr>
        <w:tc>
          <w:tcPr>
            <w:tcW w:w="709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6ECC6CBF" w:rsidR="008D7E10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877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1168" behindDoc="0" locked="0" layoutInCell="1" allowOverlap="1" wp14:anchorId="75B199BE" wp14:editId="2E1D66E7">
                      <wp:simplePos x="0" y="0"/>
                      <wp:positionH relativeFrom="column">
                        <wp:posOffset>3645480</wp:posOffset>
                      </wp:positionH>
                      <wp:positionV relativeFrom="paragraph">
                        <wp:posOffset>204449</wp:posOffset>
                      </wp:positionV>
                      <wp:extent cx="1085955" cy="415549"/>
                      <wp:effectExtent l="0" t="0" r="6350" b="3810"/>
                      <wp:wrapNone/>
                      <wp:docPr id="6419011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955" cy="415549"/>
                                <a:chOff x="2538723" y="28917"/>
                                <a:chExt cx="1085955" cy="415549"/>
                              </a:xfrm>
                            </wpg:grpSpPr>
                            <wpg:grpSp>
                              <wpg:cNvPr id="1959255380" name="Gruppieren 1959255380"/>
                              <wpg:cNvGrpSpPr/>
                              <wpg:grpSpPr>
                                <a:xfrm>
                                  <a:off x="2566586" y="28917"/>
                                  <a:ext cx="1058092" cy="375732"/>
                                  <a:chOff x="2566586" y="28917"/>
                                  <a:chExt cx="1058092" cy="375732"/>
                                </a:xfrm>
                              </wpg:grpSpPr>
                              <wps:wsp>
                                <wps:cNvPr id="2064036135" name="Textfeld 398"/>
                                <wps:cNvSpPr txBox="1"/>
                                <wps:spPr>
                                  <a:xfrm>
                                    <a:off x="2827382" y="9485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51F8C2" w14:textId="77777777" w:rsidR="00B877BD" w:rsidRDefault="00B877BD" w:rsidP="00B877B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54918990" name="Gruppieren 654918990"/>
                                <wpg:cNvGrpSpPr/>
                                <wpg:grpSpPr>
                                  <a:xfrm>
                                    <a:off x="2566586" y="28917"/>
                                    <a:ext cx="263283" cy="375732"/>
                                    <a:chOff x="2566586" y="28917"/>
                                    <a:chExt cx="265727" cy="376755"/>
                                  </a:xfrm>
                                </wpg:grpSpPr>
                                <wps:wsp>
                                  <wps:cNvPr id="1510365886" name="Textfeld 3"/>
                                  <wps:cNvSpPr txBox="1"/>
                                  <wps:spPr>
                                    <a:xfrm>
                                      <a:off x="2604442" y="28917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5E74AB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3944719" name="Textfeld 3"/>
                                  <wps:cNvSpPr txBox="1"/>
                                  <wps:spPr>
                                    <a:xfrm>
                                      <a:off x="2566586" y="241730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651544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2067691" name="Gerade Verbindung 702067691"/>
                                  <wps:cNvCnPr/>
                                  <wps:spPr>
                                    <a:xfrm>
                                      <a:off x="2617298" y="218696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07415108" name="Grafik 15074151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982481" y="65918"/>
                                    <a:ext cx="432000" cy="3020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3914750" name="Textfeld 3"/>
                                <wps:cNvSpPr txBox="1"/>
                                <wps:spPr>
                                  <a:xfrm flipH="1">
                                    <a:off x="3290954" y="132518"/>
                                    <a:ext cx="33372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61B394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51842217" name="Grafik 1351842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38723" y="243110"/>
                                  <a:ext cx="288000" cy="20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B199BE" id="Gruppieren 7" o:spid="_x0000_s2552" style="position:absolute;margin-left:287.05pt;margin-top:16.1pt;width:85.5pt;height:32.7pt;z-index:253831168" coordorigin="25387,289" coordsize="10859,41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">
                      <v:group id="Gruppieren 1959255380" o:spid="_x0000_s2553" style="position:absolute;left:25665;top:289;width:10581;height:3757" coordorigin="25665,289" coordsize="10580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">
                        <v:shape id="Textfeld 398" o:spid="_x0000_s2554" type="#_x0000_t202" style="position:absolute;left:28273;top:94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151F8C2" w14:textId="77777777" w:rsidR="00B877BD" w:rsidRDefault="00B877BD" w:rsidP="00B877B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54918990" o:spid="_x0000_s2555" style="position:absolute;left:25665;top:289;width:2633;height:3757" coordorigin="25665,28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">
                          <v:shape id="Textfeld 3" o:spid="_x0000_s2556" type="#_x0000_t202" style="position:absolute;left:26044;top:289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C5E74AB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557" type="#_x0000_t202" style="position:absolute;left:25665;top:2417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651544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702067691" o:spid="_x0000_s2558" style="position:absolute;visibility:visible;mso-wrap-style:square" from="26172,2186" to="27625,2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Av/zQ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trYKEznS/yuxn8/kqfANc/AAAA//8DAFBLAQItABQABgAIAAAAIQDb4fbL7gAAAIUBAAAT&#13;&#10;AAAAAAAAAAAAAAAAAAAAAABbQ29udGVudF9UeXBlc10ueG1sUEsBAi0AFAAGAAgAAAAhAFr0LFu/&#13;&#10;AAAAFQEAAAsAAAAAAAAAAAAAAAAAHwEAAF9yZWxzLy5yZWxzUEsBAi0AFAAGAAgAAAAhAHKEC//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507415108" o:spid="_x0000_s2559" type="#_x0000_t75" style="position:absolute;left:29824;top:659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" o:spid="_x0000_s2560" type="#_x0000_t202" style="position:absolute;left:32909;top:1325;width:3337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61B394" w14:textId="77777777" w:rsidR="00B877BD" w:rsidRDefault="00B877BD" w:rsidP="00B877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  <v:shape id="Grafik 1351842217" o:spid="_x0000_s2561" type="#_x0000_t75" style="position:absolute;left:25387;top:2431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48CCFBF5" w:rsidR="008D7E10" w:rsidRPr="00D95B77" w:rsidRDefault="00B877BD" w:rsidP="00E13C64">
                  <w:pPr>
                    <w:spacing w:line="240" w:lineRule="atLeast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2192" behindDoc="0" locked="0" layoutInCell="1" allowOverlap="1" wp14:anchorId="4B973A71" wp14:editId="4AB163A5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882650" cy="474980"/>
                            <wp:effectExtent l="0" t="0" r="6350" b="0"/>
                            <wp:wrapNone/>
                            <wp:docPr id="5" name="Gruppier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46BD2D4-2C43-7D0C-C592-ED3E1181FB0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82650" cy="474980"/>
                                      <a:chOff x="0" y="8438"/>
                                      <a:chExt cx="882705" cy="475233"/>
                                    </a:xfrm>
                                  </wpg:grpSpPr>
                                  <wps:wsp>
                                    <wps:cNvPr id="16042444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06701EB-0141-B994-C7D7-C59238AA6347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98101" y="176331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1C8E5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= 20 %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60385559" name="Gruppieren 1560385559">
                                      <a:extLst>
                                        <a:ext uri="{FF2B5EF4-FFF2-40B4-BE49-F238E27FC236}">
                                          <a16:creationId xmlns:a16="http://schemas.microsoft.com/office/drawing/2014/main" id="{2BD6816E-6904-309A-C32A-F8AB3B6D459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2546" y="52791"/>
                                        <a:ext cx="263283" cy="375782"/>
                                        <a:chOff x="12546" y="52791"/>
                                        <a:chExt cx="265727" cy="376805"/>
                                      </a:xfrm>
                                    </wpg:grpSpPr>
                                    <wps:wsp>
                                      <wps:cNvPr id="989351182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D84C520-0A00-AACA-CEA1-180A633B36E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50405" y="52791"/>
                                          <a:ext cx="159583" cy="184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2B63F8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449604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7A959E0-A0B3-ABA1-62E6-DBBA7B0AAA6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2546" y="26565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330259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9988049" name="Gerade Verbindung 6599880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DDE420-5EB9-0E6A-AC5B-A5FABF077EC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63258" y="242620"/>
                                          <a:ext cx="18167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131233221" name="Grafik 11312332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8430340-2DA2-F9AB-82C0-BAD82C5BD4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87" y="84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62860175" name="Grafik 16628601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DF47DD5-0193-18B4-B7BD-BE27B3E6789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282315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B973A71" id="Gruppieren 4" o:spid="_x0000_s2562" style="position:absolute;margin-left:18.75pt;margin-top:2.25pt;width:69.5pt;height:37.4pt;z-index:253832192;mso-height-relative:margin" coordorigin=",84" coordsize="8827,4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">
                            <v:shape id="Textfeld 3" o:spid="_x0000_s2563" type="#_x0000_t202" style="position:absolute;left:2981;top:176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9F1C8E5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20 %</w:t>
                                    </w:r>
                                  </w:p>
                                </w:txbxContent>
                              </v:textbox>
                            </v:shape>
                            <v:group id="Gruppieren 1560385559" o:spid="_x0000_s2564" style="position:absolute;left:125;top:527;width:2633;height:3758" coordorigin="12546,52791" coordsize="265727,376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">
                              <v:shape id="Textfeld 3" o:spid="_x0000_s2565" type="#_x0000_t202" style="position:absolute;left:50405;top:52791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2B63F8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66" type="#_x0000_t202" style="position:absolute;left:12546;top:265654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67330259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59988049" o:spid="_x0000_s2567" style="position:absolute;visibility:visible;mso-wrap-style:square" from="63258,242620" to="244929,242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Grafik 1131233221" o:spid="_x0000_s2568" type="#_x0000_t75" style="position:absolute;left:1;top:8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">
                              <v:imagedata r:id="rId111" o:title="" cropbottom="33944f" cropleft="1f" cropright="2644f" recolortarget="#333 [1446]"/>
                            </v:shape>
                            <v:shape id="Grafik 1662860175" o:spid="_x0000_s2569" type="#_x0000_t75" style="position:absolute;top:2823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78B81365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6C928D2C" w14:textId="3374CDA7" w:rsidR="008D7E10" w:rsidRPr="008D7E10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3216" behindDoc="0" locked="0" layoutInCell="1" allowOverlap="1" wp14:anchorId="26D1C7E8" wp14:editId="7AF68AC6">
                            <wp:simplePos x="0" y="0"/>
                            <wp:positionH relativeFrom="column">
                              <wp:posOffset>267038</wp:posOffset>
                            </wp:positionH>
                            <wp:positionV relativeFrom="paragraph">
                              <wp:posOffset>34686</wp:posOffset>
                            </wp:positionV>
                            <wp:extent cx="1025525" cy="413797"/>
                            <wp:effectExtent l="0" t="0" r="3175" b="5715"/>
                            <wp:wrapNone/>
                            <wp:docPr id="6" name="Gruppier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4AC4C87-02A1-BEB0-FAD1-701BF874F32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25525" cy="413797"/>
                                      <a:chOff x="1329970" y="5938"/>
                                      <a:chExt cx="1026147" cy="41419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1766732" name="Grafik 18617667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DCD7E37-60A5-A6DC-32DB-AA5DBBF62281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750849" y="92811"/>
                                        <a:ext cx="432000" cy="302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870679" name="Textfeld 398">
                                      <a:extLst>
                                        <a:ext uri="{FF2B5EF4-FFF2-40B4-BE49-F238E27FC236}">
                                          <a16:creationId xmlns:a16="http://schemas.microsoft.com/office/drawing/2014/main" id="{EF30C5C3-A236-EB92-0576-FB48F091E038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1620857" y="108783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034035" w14:textId="77777777" w:rsidR="00B877BD" w:rsidRDefault="00B877BD" w:rsidP="00B877B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 xml:space="preserve">=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254970" name="Gruppieren 304254970">
                                      <a:extLst>
                                        <a:ext uri="{FF2B5EF4-FFF2-40B4-BE49-F238E27FC236}">
                                          <a16:creationId xmlns:a16="http://schemas.microsoft.com/office/drawing/2014/main" id="{95AE25A2-6608-F9A4-F15A-095538DFC89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60061" y="50268"/>
                                        <a:ext cx="263283" cy="369861"/>
                                        <a:chOff x="1360061" y="50268"/>
                                        <a:chExt cx="265727" cy="370868"/>
                                      </a:xfrm>
                                    </wpg:grpSpPr>
                                    <wps:wsp>
                                      <wps:cNvPr id="2119877734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9776A9-78BC-A30A-653A-87D165C96E68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97882" y="50268"/>
                                          <a:ext cx="159583" cy="1846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327296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591593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9753FD6-43B3-829B-06BC-7178596BB85D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60061" y="25719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B5E061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109032" name="Gerade Verbindung 1778109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EEEC98F-4513-17EB-0981-3EF62AFBB020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410773" y="240120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63940657" name="Grafik 2639406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215EE04-CE3D-D4EF-EC99-7C4B1E05CC8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329970" y="59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85855232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75608BDC-A07B-9F25-428F-86BC253828C5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 flipH="1">
                                        <a:off x="2059322" y="159411"/>
                                        <a:ext cx="296795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915711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D1C7E8" id="Gruppieren 5" o:spid="_x0000_s2570" style="position:absolute;margin-left:21.05pt;margin-top:2.75pt;width:80.75pt;height:32.6pt;z-index:253833216;mso-height-relative:margin" coordorigin="13299,59" coordsize="10261,41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">
                            <v:shape id="Grafik 1861766732" o:spid="_x0000_s2571" type="#_x0000_t75" style="position:absolute;left:17508;top:928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Textfeld 398" o:spid="_x0000_s2572" type="#_x0000_t202" style="position:absolute;left:16208;top:108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" filled="f" stroked="f" strokeweight=".5pt">
                              <v:textbox inset="1mm">
                                <w:txbxContent>
                                  <w:p w14:paraId="08034035" w14:textId="77777777" w:rsidR="00B877BD" w:rsidRDefault="00B877BD" w:rsidP="00B877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v:textbox>
                            </v:shape>
                            <v:group id="Gruppieren 304254970" o:spid="_x0000_s2573" style="position:absolute;left:13600;top:502;width:2633;height:3699" coordorigin="13600,502" coordsize="2657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">
                              <v:shape id="Textfeld 3" o:spid="_x0000_s2574" type="#_x0000_t202" style="position:absolute;left:13978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72327296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75" type="#_x0000_t202" style="position:absolute;left:13600;top:257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FB5E061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78109032" o:spid="_x0000_s2576" style="position:absolute;visibility:visible;mso-wrap-style:square" from="14107,2401" to="15560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Grafik 263940657" o:spid="_x0000_s2577" type="#_x0000_t75" style="position:absolute;left:13299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Textfeld 3" o:spid="_x0000_s2578" type="#_x0000_t202" style="position:absolute;left:20593;top:1594;width:2968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F915711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8D7E10"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277DAFA0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6CA7003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457FEF0A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673D0672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1AE71B7D" w14:textId="7C60F07C" w:rsidR="00B877BD" w:rsidRPr="00442DA2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DD330A">
        <w:trPr>
          <w:trHeight w:val="112"/>
        </w:trPr>
        <w:tc>
          <w:tcPr>
            <w:tcW w:w="709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079" w:type="dxa"/>
          </w:tcPr>
          <w:p w14:paraId="7B19A173" w14:textId="7777777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FE37A17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EEB93C5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20181FF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209341F" w14:textId="77777777" w:rsidR="00B877BD" w:rsidRPr="00491713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DD330A">
        <w:trPr>
          <w:trHeight w:val="112"/>
        </w:trPr>
        <w:tc>
          <w:tcPr>
            <w:tcW w:w="709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2CC7BF8F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DD330A">
        <w:trPr>
          <w:trHeight w:val="112"/>
        </w:trPr>
        <w:tc>
          <w:tcPr>
            <w:tcW w:w="709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505" w:type="dxa"/>
            <w:gridSpan w:val="2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DD330A">
        <w:trPr>
          <w:trHeight w:val="112"/>
        </w:trPr>
        <w:tc>
          <w:tcPr>
            <w:tcW w:w="709" w:type="dxa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DD330A">
        <w:trPr>
          <w:trHeight w:val="112"/>
        </w:trPr>
        <w:tc>
          <w:tcPr>
            <w:tcW w:w="709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505" w:type="dxa"/>
            <w:gridSpan w:val="2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DD330A">
        <w:trPr>
          <w:trHeight w:val="112"/>
        </w:trPr>
        <w:tc>
          <w:tcPr>
            <w:tcW w:w="709" w:type="dxa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45056" behindDoc="0" locked="0" layoutInCell="1" allowOverlap="1" wp14:anchorId="2A3E7E0A" wp14:editId="3D611E81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4829B2F3" w14:textId="77777777" w:rsidR="002B619D" w:rsidRDefault="002B619D" w:rsidP="00E13C64">
      <w:pPr>
        <w:spacing w:line="240" w:lineRule="atLeast"/>
        <w:sectPr w:rsidR="002B619D" w:rsidSect="001D1C8B">
          <w:headerReference w:type="default" r:id="rId13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5965B022" w14:textId="4D6D6E5C" w:rsidR="002B619D" w:rsidRPr="002B619D" w:rsidRDefault="002B619D" w:rsidP="002B619D">
      <w:pPr>
        <w:pStyle w:val="UnterberschriftAufgabe"/>
        <w:spacing w:after="240"/>
        <w:rPr>
          <w:color w:val="706F6F"/>
        </w:rPr>
      </w:pPr>
      <w:r w:rsidRPr="00932EEA">
        <w:rPr>
          <w:b w:val="0"/>
          <w:color w:val="000000"/>
          <w:sz w:val="28"/>
          <w:szCs w:val="28"/>
        </w:rPr>
        <w:lastRenderedPageBreak/>
        <w:drawing>
          <wp:anchor distT="0" distB="0" distL="114300" distR="114300" simplePos="0" relativeHeight="253954048" behindDoc="0" locked="0" layoutInCell="1" allowOverlap="1" wp14:anchorId="53E25E88" wp14:editId="00B3D314">
            <wp:simplePos x="0" y="0"/>
            <wp:positionH relativeFrom="margin">
              <wp:posOffset>5082695</wp:posOffset>
            </wp:positionH>
            <wp:positionV relativeFrom="page">
              <wp:posOffset>381023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Mathe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sicher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können</w:t>
      </w:r>
      <w:r w:rsidR="0019259C">
        <w:rPr>
          <w:sz w:val="36"/>
          <w:szCs w:val="36"/>
        </w:rPr>
        <w:t xml:space="preserve">: </w:t>
      </w:r>
      <w:r w:rsidRPr="00932EEA">
        <w:rPr>
          <w:sz w:val="36"/>
          <w:szCs w:val="36"/>
        </w:rPr>
        <w:t>Streifentafel</w:t>
      </w:r>
      <w:r>
        <w:rPr>
          <w:sz w:val="36"/>
          <w:szCs w:val="36"/>
        </w:rPr>
        <w:t xml:space="preserve"> für Brüche</w:t>
      </w:r>
      <w:r w:rsidRPr="00932EEA">
        <w:rPr>
          <w:color w:val="706F6F"/>
        </w:rPr>
        <w:t xml:space="preserve"> </w:t>
      </w: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2B619D" w:rsidRPr="00154713" w14:paraId="2A7B57B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D22FC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248B59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A6A298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C8268A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2CF3011E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8E0202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93E65D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9D6A620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AB00779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6E1B6B5F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6C1205E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7E9B1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0F935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D958631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071FF09E" wp14:editId="6F5E90A6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517D2C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FF09E" id="Rechteck 454816937" o:spid="_x0000_s2579" style="position:absolute;margin-left:354.35pt;margin-top:-.05pt;width:17pt;height:17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zK/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9517D2C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19E01370" wp14:editId="44566F27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D9D0A" w14:textId="77777777" w:rsidR="002B619D" w:rsidRPr="006927FD" w:rsidRDefault="00000000" w:rsidP="002B619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2B619D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01370" id="Rechteck 1" o:spid="_x0000_s2580" style="position:absolute;margin-left:172.65pt;margin-top:.05pt;width:17pt;height:17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AnkejK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1C2D9D0A" w14:textId="77777777" w:rsidR="002B619D" w:rsidRPr="006927FD" w:rsidRDefault="00000000" w:rsidP="002B619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2B619D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2F2FF3D" wp14:editId="7F36995A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01DA9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2FF3D" id="Rechteck 1292460727" o:spid="_x0000_s2581" style="position:absolute;margin-left:-8pt;margin-top:.1pt;width:17pt;height:17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EIrwqB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EE01DA9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9F39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AD632D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A1F8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A17599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CD441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E9866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D741BBA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8A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4840C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6E9B1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3B8B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EF6AB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A58887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78D5B0" w14:textId="77777777" w:rsidR="002B619D" w:rsidRPr="00154713" w:rsidRDefault="002B619D" w:rsidP="00336858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3AA963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2513DD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1BEC2C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E439D1E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6EE38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DE51C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5762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C264B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6CA61BDC" wp14:editId="3B87C507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7D6E5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61BDC" id="Rechteck 108" o:spid="_x0000_s2582" style="position:absolute;margin-left:-8.35pt;margin-top:.1pt;width:17pt;height:17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" filled="f" stroked="f" strokeweight=".5pt">
                      <v:textbox inset="0,0,0,0">
                        <w:txbxContent>
                          <w:p w14:paraId="6087D6E5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629E6BFE" wp14:editId="72A1CFEE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CDC6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E6BFE" id="Rechteck 31" o:spid="_x0000_s2583" style="position:absolute;margin-left:112.2pt;margin-top:.2pt;width:17pt;height:17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dQgUg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3A5CDC6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44B2C370" wp14:editId="190081C5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B6FD7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2C370" id="Rechteck 1469924964" o:spid="_x0000_s2584" style="position:absolute;margin-left:354.35pt;margin-top:.05pt;width:17pt;height:1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6ue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k8je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5B6FD7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437F337D" wp14:editId="01E722D9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339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F337D" id="Rechteck 1669574143" o:spid="_x0000_s2585" style="position:absolute;margin-left:235.65pt;margin-top:0;width:17pt;height:1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44F339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9DF93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06EE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1AF05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82BB4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56864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6B221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967A71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EBDB7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B4F10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33F189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69EE944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3FAF03B0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8167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1777425E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539DA6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277C7B7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D9A044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8A24B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5322480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39FF195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2D51D4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A8F2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155EAE98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1B30898B" wp14:editId="30196181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52A939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898B" id="Rechteck 109" o:spid="_x0000_s2586" style="position:absolute;margin-left:-8.7pt;margin-top:0;width:17pt;height:17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BGTOxm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0F52A939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58BE71B2" wp14:editId="1D1C9FB8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77561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71B2" id="Rechteck 658082045" o:spid="_x0000_s2587" style="position:absolute;margin-left:82.05pt;margin-top:.3pt;width:17pt;height:17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g9T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BUqg9T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E77561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6E281874" wp14:editId="133F0657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067FD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81874" id="Rechteck 33" o:spid="_x0000_s2588" style="position:absolute;margin-left:172.6pt;margin-top:.3pt;width:17pt;height:17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HDt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/H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4067FD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73E2F62B" wp14:editId="650AC329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D4EE3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F62B" id="Rechteck 32" o:spid="_x0000_s2589" style="position:absolute;margin-left:263.45pt;margin-top:.05pt;width:17pt;height:17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lqH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/G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AD4EE3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68EDD92E" wp14:editId="07B19906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49E514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DD92E" id="Rechteck 13" o:spid="_x0000_s2590" style="position:absolute;margin-left:354.2pt;margin-top:.3pt;width:17pt;height:17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Emt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/G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BOIEmt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949E514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5CAA53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DA7F3D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B8A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069FD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D37158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5425AF4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500FF9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43727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8A87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285141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61122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D0108E6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59EC8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ED45C2C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E0EF5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74B5B2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F428D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1CF221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5A798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3F444D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048917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BF4CE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F507BD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36B9BF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43483074" wp14:editId="4377B199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71B03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83074" id="Rechteck 110" o:spid="_x0000_s2591" style="position:absolute;margin-left:-8.7pt;margin-top:.1pt;width:17pt;height:17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FzGqph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F71B03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61E52427" wp14:editId="2EA8E9C0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FE950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52427" id="Rechteck 37" o:spid="_x0000_s2592" style="position:absolute;margin-left:136.4pt;margin-top:.05pt;width:17pt;height:17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9FE950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211C2EB6" wp14:editId="5138CC4A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ACF7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C2EB6" id="Rechteck 1785723618" o:spid="_x0000_s2593" style="position:absolute;margin-left:63.75pt;margin-top:.05pt;width:17pt;height:17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52ACF7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0B021A5D" wp14:editId="6ABA0F57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8C31B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21A5D" id="Rechteck 2074915296" o:spid="_x0000_s2594" style="position:absolute;margin-left:209pt;margin-top:.05pt;width:17pt;height:17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08C31B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7EEB673A" wp14:editId="27E4081E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94B9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B673A" id="Rechteck 1441174956" o:spid="_x0000_s2595" style="position:absolute;margin-left:281.6pt;margin-top:.05pt;width:17pt;height:17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9594B9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72183DE3" wp14:editId="270B2940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6A8B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3DE3" id="Rechteck 1970445910" o:spid="_x0000_s2596" style="position:absolute;margin-left:354.35pt;margin-top:.1pt;width:17pt;height:17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546A8B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80B74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FE3FE9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0C37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ADDB4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C1AD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31786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62C5F1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AB19D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70BE4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E477C8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780E05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C797BD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4A14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7FFB16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3746BC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FBA57C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AC6995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FF5072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62042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EA8DD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F4DF33E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12B4258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91040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5381D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4FA8E90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723A326C" wp14:editId="3DAD3F96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0795C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A326C" id="Rechteck 1815843155" o:spid="_x0000_s2597" style="position:absolute;margin-left:292.75pt;margin-top:.05pt;width:18.7pt;height:17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/8VAi1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4C0795C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3A6D3BFA" wp14:editId="0BA2C189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8EDE9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D3BFA" id="Rechteck 14" o:spid="_x0000_s2598" style="position:absolute;margin-left:353.4pt;margin-top:.05pt;width:18.7pt;height:17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508EDE9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7DE764D4" wp14:editId="311424D5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E79CE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764D4" id="Rechteck 111" o:spid="_x0000_s2599" style="position:absolute;margin-left:-8.7pt;margin-top:.2pt;width:17pt;height:17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hD0h5V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CE79CE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6CD5D6F8" wp14:editId="62A4CEE5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3B75A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5D6F8" id="Rechteck 43" o:spid="_x0000_s2600" style="position:absolute;margin-left:51.85pt;margin-top:.05pt;width:17pt;height:17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/uQVAIAACQFAAAOAAAAZHJzL2Uyb0RvYy54bWysVG1r2zAQ/j7YfxD6vjjO2NaZOiW0dAxC&#13;&#10;W5qOflZkqTHIOu2kxM5+/U7yS7quUBj7Ip9P99zrczq/6BrDDgp9Dbbk+WzOmbISqto+lfzHw/WH&#13;&#10;M858ELYSBqwq+VF5frF8/+68dYVawA5MpZCRE+uL1pV8F4IrsszLnWqEn4FTli41YCMC/eJTVqFo&#13;&#10;yXtjssV8/jl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i/5WS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COf+5B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33B75A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67A2091F" wp14:editId="4E44D39C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F307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2091F" id="Rechteck 1022574295" o:spid="_x0000_s2601" style="position:absolute;margin-left:112.25pt;margin-top:.05pt;width:17pt;height:17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BGJdH6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4BF307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4176F059" wp14:editId="0AEF56A9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B95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6F059" id="Rechteck 1835402818" o:spid="_x0000_s2602" style="position:absolute;margin-left:172.65pt;margin-top:.05pt;width:17pt;height:17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Zsx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" filled="f" stroked="f" strokeweight=".5pt">
                      <v:textbox inset="0,0,0,0">
                        <w:txbxContent>
                          <w:p w14:paraId="21DB95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1ADC3A15" wp14:editId="0DAD034F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6242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C3A15" id="Rechteck 642854981" o:spid="_x0000_s2603" style="position:absolute;margin-left:233.3pt;margin-top:.05pt;width:17pt;height:17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7FbUg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4436242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E0075C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15B21856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10364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D004A1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F283D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C9B1A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580D0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5C509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C97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8948AB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993A2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AB966C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F8CE3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20BD372" w14:textId="77777777" w:rsidR="002B619D" w:rsidRPr="00154713" w:rsidRDefault="002B619D" w:rsidP="00336858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ABB907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8A2B7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5CA9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ED8D34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F2D595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C9AB6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C0B8C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47D6C8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2921EE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A81A0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FAB064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4DDB3A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4164B2B5" wp14:editId="4F28AEC2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DD9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4B2B5" id="Rechteck 112" o:spid="_x0000_s2604" style="position:absolute;margin-left:-8.7pt;margin-top:.15pt;width:17pt;height:17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g6kHul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34CDD9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66C51C9E" wp14:editId="32E7D8ED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BCEA4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51C9E" id="Rechteck 2093347861" o:spid="_x0000_s2605" style="position:absolute;margin-left:43.05pt;margin-top:.1pt;width:17pt;height:17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+SPVA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29BCEA4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0379DBC9" wp14:editId="74F15FC5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6D9B9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9DBC9" id="Rechteck 1586253597" o:spid="_x0000_s2606" style="position:absolute;margin-left:94.75pt;margin-top:.1pt;width:17pt;height:17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kBCUw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676D9B9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6AF3F9C8" wp14:editId="2CC2592E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5FD5D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F9C8" id="Rechteck 302662208" o:spid="_x0000_s2607" style="position:absolute;margin-left:146.95pt;margin-top:.1pt;width:17pt;height:1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1Goo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fp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05FD5D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36E4065D" wp14:editId="64D4F0A7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B5991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4065D" id="Rechteck 46" o:spid="_x0000_s2608" style="position:absolute;margin-left:198.6pt;margin-top:.1pt;width:17pt;height:17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hWW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n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0B5991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582132D3" wp14:editId="0CA7A1AC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DFC6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132D3" id="Rechteck 916569239" o:spid="_x0000_s2609" style="position:absolute;margin-left:250.5pt;margin-top:.1pt;width:17pt;height:17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D/8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m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CDFC6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15F1EEDF" wp14:editId="7D659B01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778FB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1EEDF" id="Rechteck 1416145365" o:spid="_x0000_s2610" style="position:absolute;margin-left:302.4pt;margin-top:.05pt;width:17pt;height:17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izW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m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CUXizW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6778FB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3DF865D5" wp14:editId="7D676894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5B81A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865D5" id="Rechteck 1959629659" o:spid="_x0000_s2611" style="position:absolute;margin-left:354.25pt;margin-top:.1pt;width:17pt;height:17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Aa8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p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Dx5Aa8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2E5B81A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DFECF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30633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B8BB6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FACB7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5D6F8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8C3DE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EF676D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C5A548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06A617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C29ED9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F8BBDA1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6CA6F2A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0392C02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C5A1AC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7C1F3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6B2B9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1739B5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B1B5F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43342F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D9D28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121824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D907E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B573C09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26074F7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B87C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85DC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D56157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0323EB8F" wp14:editId="14106EBF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2D3AAD" w14:textId="77777777" w:rsidR="002B619D" w:rsidRPr="004B42F6" w:rsidRDefault="002B619D" w:rsidP="002B619D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3EB8F" id="Rechteck 450383945" o:spid="_x0000_s2612" style="position:absolute;margin-left:-8.7pt;margin-top:.1pt;width:17pt;height:17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uBTVQIAACQFAAAOAAAAZHJzL2Uyb0RvYy54bWysVG1r2zAQ/j7YfxD6vjhOWb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512D3AAD" w14:textId="77777777" w:rsidR="002B619D" w:rsidRPr="004B42F6" w:rsidRDefault="002B619D" w:rsidP="002B619D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557545CB" wp14:editId="0F035444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6" name="Recht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B8E0C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545CB" id="Rechteck 56" o:spid="_x0000_s2613" style="position:absolute;margin-left:36.55pt;margin-top:.1pt;width:17pt;height:17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ANmUw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" filled="f" stroked="f" strokeweight=".5pt">
                      <v:textbox inset="0,0,0,0">
                        <w:txbxContent>
                          <w:p w14:paraId="22B8E0C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0DC46E2D" wp14:editId="43C37409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1055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46E2D" id="Rechteck 55" o:spid="_x0000_s2614" style="position:absolute;margin-left:81.95pt;margin-top:.1pt;width:17pt;height:17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nzYVA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E41055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3C47663F" wp14:editId="1A2A44B9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C613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7663F" id="Rechteck 1469532363" o:spid="_x0000_s2615" style="position:absolute;margin-left:127.3pt;margin-top:.1pt;width:17pt;height:17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097C613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629B2BC5" wp14:editId="75EB181A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C2DE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B2BC5" id="Rechteck 1568581774" o:spid="_x0000_s2616" style="position:absolute;margin-left:172.5pt;margin-top:.1pt;width:17pt;height:17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EC2DE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5708A118" wp14:editId="0118F51B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EB3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A118" id="Rechteck 52" o:spid="_x0000_s2617" style="position:absolute;margin-left:218pt;margin-top:.1pt;width:17pt;height:17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9gV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aer6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42vYFV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CEB3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357FC90D" wp14:editId="0250D311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195B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FC90D" id="Rechteck 51" o:spid="_x0000_s2618" style="position:absolute;margin-left:263.2pt;margin-top:.1pt;width:17pt;height:17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aer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pxPkE+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DF195B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1BDDBDC" wp14:editId="1BA878F8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FF2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DDBDC" id="Rechteck 50" o:spid="_x0000_s2619" style="position:absolute;margin-left:308.65pt;margin-top:.1pt;width:17pt;height:1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43BVAIAACQFAAAOAAAAZHJzL2Uyb0RvYy54bWysVNtqGzEQfS/0H4Te67Ud2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49fxtRSSVedTF6yC9ihD18VVCwKOUeaRWqROG18aE17kxjL&#13;&#10;wro0Js3D2D8U5LPVqDTQDn3JN0nhbFREGftdaVYWlOEkhUtUUiuD7CSIBEJKZcMkDj75JesI0xR7&#13;&#10;AF69DezsI7TNagBP3wYPiBQZbBjAVWkBX3NghpR1a0/pP6s7iqHZNVR4zq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5DFF2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293577AB" wp14:editId="033CB018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0F561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577AB" id="Rechteck 2072116341" o:spid="_x0000_s2620" style="position:absolute;margin-left:354.2pt;margin-top:.1pt;width:17pt;height:1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4Z7rVAIAACQFAAAOAAAAZHJzL2Uyb0RvYy54bWysVNtqGzEQfS/0H4Te67Ud2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60F561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83314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457067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018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A329D7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2CFD2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CEF9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6994CD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A0B9E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7F0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399265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57E28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4AFB629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250BF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484631" w14:textId="77777777" w:rsidR="002B619D" w:rsidRPr="00154713" w:rsidRDefault="002B619D" w:rsidP="00336858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9B9824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C75AF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6F8D3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2D6AA6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53B6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99266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C6309E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80310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6E667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01AF1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E9BA80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EC03A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5443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B53E49" w14:textId="77777777" w:rsidR="002B619D" w:rsidRPr="00154713" w:rsidRDefault="002B619D" w:rsidP="00336858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4A3C3B72" wp14:editId="03C15D23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D42F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C3B72" id="Rechteck 1676456739" o:spid="_x0000_s2621" style="position:absolute;left:0;text-align:left;margin-left:-8.55pt;margin-top:.2pt;width:17pt;height:17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FFD42F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2C1EAE3B" wp14:editId="300ECED9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87BD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EAE3B" id="Rechteck 428590026" o:spid="_x0000_s2622" style="position:absolute;left:0;text-align:left;margin-left:31.65pt;margin-top:.05pt;width:17pt;height:17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jS8Ug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" filled="f" stroked="f" strokeweight=".5pt">
                      <v:textbox inset="0,0,0,0">
                        <w:txbxContent>
                          <w:p w14:paraId="3687BD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43222443" wp14:editId="0FD5F87B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CEA84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22443" id="Rechteck 601082071" o:spid="_x0000_s2623" style="position:absolute;left:0;text-align:left;margin-left:71.8pt;margin-top:.05pt;width:17pt;height:17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B7WUg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76CEA84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1EAA4DDE" wp14:editId="067A068F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72001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A4DDE" id="Rechteck 1939499270" o:spid="_x0000_s2624" style="position:absolute;left:0;text-align:left;margin-left:112.25pt;margin-top:.05pt;width:17pt;height:17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mFoUw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7B72001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25A4550" wp14:editId="2C21CBBB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C6E82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A4550" id="Rechteck 61" o:spid="_x0000_s2625" style="position:absolute;left:0;text-align:left;margin-left:152.5pt;margin-top:.05pt;width:17pt;height:17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0C6E82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27918B38" wp14:editId="1596A55C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2B1E5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18B38" id="Rechteck 60" o:spid="_x0000_s2626" style="position:absolute;left:0;text-align:left;margin-left:192.8pt;margin-top:.05pt;width:17pt;height:17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IXt789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22B1E5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4F526EDF" wp14:editId="2874408C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59" name="Rechtec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C08DA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26EDF" id="Rechteck 59" o:spid="_x0000_s2627" style="position:absolute;left:0;text-align:left;margin-left:233pt;margin-top:.05pt;width:17pt;height:17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8Wl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58+XMX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DgV8Wl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DC08DA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0EDD050B" wp14:editId="501723BA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204BB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050B" id="Rechteck 1269652401" o:spid="_x0000_s2628" style="position:absolute;left:0;text-align:left;margin-left:273.45pt;margin-top:.05pt;width:17pt;height:17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bob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H/6cBX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6C204BB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2C28145" wp14:editId="1AE600B8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2943B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28145" id="Rechteck 1704835919" o:spid="_x0000_s2629" style="position:absolute;left:0;text-align:left;margin-left:313.35pt;margin-top:.05pt;width:17pt;height:17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22943B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04B665B8" wp14:editId="6468F345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43FEB0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665B8" id="Rechteck 306543964" o:spid="_x0000_s2630" style="position:absolute;left:0;text-align:left;margin-left:354.35pt;margin-top:.2pt;width:17pt;height:17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D63YNb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543FEB0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23225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797C26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A4983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150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39613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54719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13FBD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096A2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83AC6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1DAC5B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0DF1ACC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5170E2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B1715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156420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5306A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D68F35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E4B36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6676ED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9132CE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AF7A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9FF658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5E7929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EF5F7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4D2DD29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1F5930B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D8C573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0878D8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4CF19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1DC481B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29499D72" wp14:editId="0829F02A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0A8CF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99D72" id="Rechteck 1870191134" o:spid="_x0000_s2631" style="position:absolute;margin-left:-8.7pt;margin-top:.15pt;width:17pt;height:17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" filled="f" stroked="f" strokeweight=".5pt">
                      <v:textbox inset="0,0,0,0">
                        <w:txbxContent>
                          <w:p w14:paraId="640A8CF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4BEF3540" wp14:editId="32DAC8B8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92B3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F3540" id="Rechteck 73" o:spid="_x0000_s2632" style="position:absolute;margin-left:63.7pt;margin-top:.05pt;width:17pt;height:1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YaBUw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4B92B3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0E5306F9" wp14:editId="223F46EA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2" name="Rechtec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AEC6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06F9" id="Rechteck 72" o:spid="_x0000_s2633" style="position:absolute;margin-left:27.35pt;margin-top:.05pt;width:17pt;height:1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6zrUw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" filled="f" stroked="f" strokeweight=".5pt">
                      <v:textbox inset="0,0,0,0">
                        <w:txbxContent>
                          <w:p w14:paraId="6BAAEC6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70904B48" wp14:editId="6AA505E9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DDD74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4B48" id="Rechteck 71" o:spid="_x0000_s2634" style="position:absolute;margin-left:100.1pt;margin-top:.05pt;width:17pt;height:17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dNV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1CDDD74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57E0A61E" wp14:editId="6051AB02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0" name="Rechtec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16C6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0A61E" id="Rechteck 70" o:spid="_x0000_s2635" style="position:absolute;margin-left:136.15pt;margin-top:.05pt;width:17pt;height:17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/k/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afr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4F16C6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381A4AF6" wp14:editId="63BA9409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9" name="Rechtec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7B8E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A4AF6" id="Rechteck 69" o:spid="_x0000_s2636" style="position:absolute;margin-left:172.5pt;margin-top:.05pt;width:17pt;height:17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l3y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5+u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OhSXfJ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E7B8E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07CE00DA" wp14:editId="05036E09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8" name="Rechtec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E4192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E00DA" id="Rechteck 68" o:spid="_x0000_s2637" style="position:absolute;margin-left:209.05pt;margin-top:.05pt;width:17pt;height:17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jeh3mF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AE4192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6FA103A4" wp14:editId="0F15A983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141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103A4" id="Rechteck 67" o:spid="_x0000_s2638" style="position:absolute;margin-left:245.2pt;margin-top:.05pt;width:17pt;height:17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ggm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B8141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4D14AE87" wp14:editId="2D7843C4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6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67E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AE87" id="Rechteck 66" o:spid="_x0000_s2639" style="position:absolute;margin-left:281.55pt;margin-top:.05pt;width:17pt;height:17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CJMVAIAACQFAAAOAAAAZHJzL2Uyb0RvYy54bWysVNtqGzEQfS/0H4Te67Vd0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svY2qppKtOJi/ZBezQh68KKhaFnCPNIrVInDY+tKa9SYxl&#13;&#10;YV0ak+Zh7B8K8tlqVBpoh77km6RwNiqijP2uNCsLynCSwiUqqZVBdhJEAiGlsmESB5/8knWEaYo9&#13;&#10;AD++DezsI7TNagBP3wYPiBQZbBjAVWkBX3NghpR1a0/pP6s7iqHZNVR4zq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C967E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79CC7E0E" wp14:editId="350CE6B5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930DB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C7E0E" id="Rechteck 65" o:spid="_x0000_s2640" style="position:absolute;margin-left:317.75pt;margin-top:.05pt;width:17pt;height:17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jFm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9930DB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4AFB7EC0" wp14:editId="2D3A7327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AD760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B7EC0" id="Rechteck 581426122" o:spid="_x0000_s2641" style="position:absolute;margin-left:354.25pt;margin-top:0;width:17pt;height:17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BsM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8tgbDF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CAD760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C6F406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25E2688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FA5B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E990A7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034850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E01DC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88AE2D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CFFA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CDA25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DD9A68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D5F7A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3A59CBC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2D20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54F67DB" w14:textId="77777777" w:rsidR="002B619D" w:rsidRPr="00154713" w:rsidRDefault="002B619D" w:rsidP="00336858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250163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57258F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ECC9D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AB6BB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F37F33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07B13A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CAC97E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44C23E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80B1EF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DB03B8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CE89AA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2821F7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4FDB21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9D58B0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7A884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C9E2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0A0879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36606C1F" wp14:editId="2C20A9A5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7F08B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06C1F" id="Rechteck 624914700" o:spid="_x0000_s2642" style="position:absolute;margin-left:-8.7pt;margin-top:.1pt;width:17pt;height:17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JiYVQIAACQFAAAOAAAAZHJzL2Uyb0RvYy54bWysVG1r2zAQ/j7YfxD6vjjOWLa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6457F08B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7C18E43F" wp14:editId="61F945C3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C283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8E43F" id="Rechteck 78" o:spid="_x0000_s2643" style="position:absolute;margin-left:293.65pt;margin-top:.2pt;width:17pt;height:17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nut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FCC283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32F633DD" wp14:editId="2A307FF3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7" name="Rechtec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2092C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633DD" id="Rechteck 77" o:spid="_x0000_s2644" style="position:absolute;margin-left:233.5pt;margin-top:.2pt;width:17pt;height:17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AQT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12092C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1A95EE0" wp14:editId="79A989CB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3265F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95EE0" id="Rechteck 76" o:spid="_x0000_s2645" style="position:absolute;margin-left:172.7pt;margin-top:.2pt;width:17pt;height:1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i55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83265F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78182974" wp14:editId="51FB38F5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5" name="Rechtec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4EBE5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82974" id="Rechteck 75" o:spid="_x0000_s2646" style="position:absolute;margin-left:112.45pt;margin-top:.2pt;width:17pt;height:17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4q0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H+6+hD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" filled="f" stroked="f" strokeweight=".5pt">
                      <v:textbox inset="0,0,0,0">
                        <w:txbxContent>
                          <w:p w14:paraId="174EBE5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2DC4E58C" wp14:editId="75A6FDD4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4" name="Rechtec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B80F0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4E58C" id="Rechteck 74" o:spid="_x0000_s2647" style="position:absolute;margin-left:51.75pt;margin-top:.2pt;width:17pt;height:17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aDe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A6KaDe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AB80F0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264A348" wp14:editId="09D8BEFA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77C2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4A348" id="Rechteck 21" o:spid="_x0000_s2648" style="position:absolute;margin-left:354.35pt;margin-top:.15pt;width:17pt;height:17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0277C2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F3EC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A999A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427A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6A475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3EFF4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D38B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B763B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1B63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6D58AE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493F8B2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5CB187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A02B16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E539B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1E382F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2024DA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0D234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B4286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23C5C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00B44A6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F98017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57D82E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5B13DE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44F93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BE3E7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114035A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75833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DB791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64AAC5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9C188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5094DD82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757A349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45C627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3AED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AA36E3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5B232AAD" wp14:editId="6F290EFA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B9D379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32AAD" id="Rechteck 1597490330" o:spid="_x0000_s2649" style="position:absolute;margin-left:-8.7pt;margin-top:.2pt;width:17pt;height:17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hwE8VV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4CB9D379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15308EC0" wp14:editId="02E10DE2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E077D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8EC0" id="Rechteck 2111062469" o:spid="_x0000_s2650" style="position:absolute;margin-left:281.65pt;margin-top:.25pt;width:17pt;height:17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+YgVAIAACQFAAAOAAAAZHJzL2Uyb0RvYy54bWysVNtqGzEQfS/0H4Te67Vdmqb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NOX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CCj5iB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AE077D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0EDE3813" wp14:editId="7E19E161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432F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E3813" id="Rechteck 1121195225" o:spid="_x0000_s2651" style="position:absolute;margin-left:208.95pt;margin-top:.25pt;width:17pt;height:17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cxK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EUZzEp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AF432F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41E84B16" wp14:editId="079566C8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D8EB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84B16" id="Rechteck 80" o:spid="_x0000_s2652" style="position:absolute;margin-left:136.35pt;margin-top:.25pt;width:17pt;height:1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+P6Uw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3D8EB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0994CDB1" wp14:editId="2CA3BA45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8665F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4CDB1" id="Rechteck 79" o:spid="_x0000_s2653" style="position:absolute;margin-left:63.75pt;margin-top:.25pt;width:17pt;height:1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cmQUw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1E8665F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202DC109" wp14:editId="16533330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8704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DC109" id="Rechteck 1456930567" o:spid="_x0000_s2654" style="position:absolute;margin-left:354.3pt;margin-top:.05pt;width:17pt;height:17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7Yu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7898704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AC93EC7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82AB07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0EF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23AAA0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F99FC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7F76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52F1B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C17A3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7B386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5F2F6A6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12115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04BA69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479D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570B17B" w14:textId="77777777" w:rsidR="002B619D" w:rsidRPr="00154713" w:rsidRDefault="002B619D" w:rsidP="00336858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4F5567A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A76D6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C0FBBF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2AC1B1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F996D4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01D7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AE23C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A0667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08781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97D142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E7B090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116A70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D120AF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83B564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69FC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81A96C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F1629B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553013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245B9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79886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281C1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10DF85C4" wp14:editId="6A1B750F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9C13A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F85C4" id="Rechteck 966682223" o:spid="_x0000_s2655" style="position:absolute;margin-left:-8.7pt;margin-top:.15pt;width:17pt;height:17pt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P1FVG1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6779C13A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3A66BDE1" wp14:editId="128F3D21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E7C1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6BDE1" id="Rechteck 1079284975" o:spid="_x0000_s2656" style="position:absolute;margin-left:263.3pt;margin-top:.3pt;width:17pt;height:17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468E7C1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1C28CD0B" wp14:editId="644EDF5C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26CCC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CD0B" id="Rechteck 2813231" o:spid="_x0000_s2657" style="position:absolute;margin-left:172.7pt;margin-top:.3pt;width:17pt;height:17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hLjVAIAACQFAAAOAAAAZHJzL2Uyb0RvYy54bWysVNtqGzEQfS/0H4Te67Vd0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svY2qppKtOJi/ZBezQh68KKhaFnCPNIrVInDY+tKa9SYxl&#13;&#10;YV0ak+Zh7B8K8tlqVBpoh77km6RwNiqijP2uNCsLynCSwiUqqZVBdhJEAiGlsmESB5/8knWEaYo9&#13;&#10;AD++DezsI7TNagBP3wYPiBQZbBjAVWkBX3NghpR1a0/pP6s7iqHZNVR4zq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FeWEuN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226CCC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40DBA763" wp14:editId="45B14812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23409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BA763" id="Rechteck 848959325" o:spid="_x0000_s2658" style="position:absolute;margin-left:82.05pt;margin-top:.3pt;width:17pt;height:1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G1d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D4WG1d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D23409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D26C2D7" wp14:editId="130D85F4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D09ED4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6C2D7" id="Rechteck 25" o:spid="_x0000_s2659" style="position:absolute;margin-left:354.2pt;margin-top:.2pt;width:17pt;height:17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7D09ED4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8A01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0A0AC3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62EA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CF22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718B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1012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C7AA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FB2C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4E1038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7526B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FC86A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E2F25F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7E718A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7A8827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66A144D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53DA44B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78A25A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09D41C7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955BB8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9090F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BAE18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0EC327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057E3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6CF007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E50BB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A3ADB6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EFF65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26DBD4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A6724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1F3FD8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4851751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804C4E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A0370F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2111AED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E6D324A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3872C2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1D0297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D428B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B2B47B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08D89EF0" wp14:editId="795600A0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626C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89EF0" id="Rechteck 24" o:spid="_x0000_s2660" style="position:absolute;margin-left:353.45pt;margin-top:.1pt;width:18.7pt;height:17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04B626C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7362F71A" wp14:editId="36AE9FC0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735A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2F71A" id="Rechteck 603957785" o:spid="_x0000_s2661" style="position:absolute;margin-left:-8.55pt;margin-top:.1pt;width:17pt;height:17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F/6tyh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06735A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6433539A" wp14:editId="201B2665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A878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3539A" id="Rechteck 2075701063" o:spid="_x0000_s2662" style="position:absolute;margin-left:263.3pt;margin-top:.35pt;width:17pt;height:17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hp8Uw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2A878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4C9CB64D" wp14:editId="330A77FF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9020C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CB64D" id="Rechteck 1829709547" o:spid="_x0000_s2663" style="position:absolute;margin-left:172.85pt;margin-top:.35pt;width:17pt;height:17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DAWUw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69020C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33AA4B2D" wp14:editId="2712D983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53B72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A4B2D" id="Rechteck 119804588" o:spid="_x0000_s2664" style="position:absolute;margin-left:82.05pt;margin-top:.35pt;width:17pt;height:17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k+o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C53B72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66A9FF5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450AF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3B4DBA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C5C9F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85C935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28DC87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BAC712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6BE67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75B4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2A8FE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35312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4B0AAA4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7E9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B69E12" w14:textId="77777777" w:rsidR="002B619D" w:rsidRPr="00154713" w:rsidRDefault="002B619D" w:rsidP="00336858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5DAD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752B5C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151D5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1452D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BB35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FCCA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EE4C9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A0CA9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CCBB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34F5A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64C3B2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586D6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0D962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A1F0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5A19B6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3D3D8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118DF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23CA76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F001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183C8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7A9683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91062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2E120D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8F2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1AED8B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17C6E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192F3A1A" wp14:editId="43D4C42C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BE7534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3A1A" id="Rechteck 312003294" o:spid="_x0000_s2665" style="position:absolute;margin-left:-8.7pt;margin-top:.2pt;width:17pt;height:17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FZCsnV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8BE7534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5476A5D3" wp14:editId="66C46152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7952D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6A5D3" id="Rechteck 614386435" o:spid="_x0000_s2666" style="position:absolute;margin-left:233.3pt;margin-top:.1pt;width:17pt;height:17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BjtwQ9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07952D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16D6868B" wp14:editId="3EF450B9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DC3B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6868B" id="Rechteck 316055382" o:spid="_x0000_s2667" style="position:absolute;margin-left:112.35pt;margin-top:.1pt;width:17pt;height:17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+tl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H1X62V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DC3B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3DC994F6" wp14:editId="79646D57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EB32D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994F6" id="Rechteck 26" o:spid="_x0000_s2668" style="position:absolute;margin-left:354.25pt;margin-top:.1pt;width:17pt;height:17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ZTbVAIAACQFAAAOAAAAZHJzL2Uyb0RvYy54bWysVNtqGzEQfS/0H4Te67Vdmqb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NOX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DSmZTb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7EB32D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35C0B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D0903E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776F1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EC99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116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CDEB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C57378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E84EB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420FA4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02E65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EF0862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2371A20" w14:textId="77777777" w:rsidTr="00336858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FAC43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7470B7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B907E2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3144331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20682D6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7A1B50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1AAE91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44BD1A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5BC15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B7EB2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6879C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1B8067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281E1F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6B0CE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7FEB5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3195696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4BF8C83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225CA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ECC3A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1BFFB19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3B4B96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DE857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356F166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01BBB93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19BD9B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A145D6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A4FCB4D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51729AD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F1E63D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1A76D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674F2925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1CC3A9DA" wp14:editId="1957E4CB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140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3A9DA" id="Rechteck 1277244" o:spid="_x0000_s2669" style="position:absolute;margin-left:-8.6pt;margin-top:.05pt;width:17pt;height:17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45140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BF0F5FE" wp14:editId="4619FE98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A3501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0F5FE" id="Rechteck 1749717537" o:spid="_x0000_s2670" style="position:absolute;margin-left:233.35pt;margin-top:.1pt;width:17pt;height:17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GfdrZt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CA3501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6E48E794" wp14:editId="7DE91B36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BAA45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8E794" id="Rechteck 1198187713" o:spid="_x0000_s2671" style="position:absolute;margin-left:112.4pt;margin-top:.1pt;width:17pt;height:17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4fxVAIAACQFAAAOAAAAZHJzL2Uyb0RvYy54bWysVNtqGzEQfS/0H4Te67Vd2ibG62AcXAom&#13;&#10;CXVKnmWtZC9oNepI9q779R1pL07TQKD0RTs7mjPXM5rfNJVhJ4W+BJvzyWjMmbISitLuc/7jcf3h&#13;&#10;i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ACZ4fx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6BAA45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72C5EFF5" wp14:editId="2E938842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65B01C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5EFF5" id="Rechteck 829927417" o:spid="_x0000_s2672" style="position:absolute;margin-left:354.25pt;margin-top:0;width:17pt;height:17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ahBUw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2C65B01C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EA4C0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7540C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4AB8AE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3FC23A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AF144F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EF9C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094B8F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7FE66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B74AF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1C308F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3BF0E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AEB3F8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888B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5553CA6" w14:textId="77777777" w:rsidR="002B619D" w:rsidRPr="00154713" w:rsidRDefault="002B619D" w:rsidP="00336858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1204A7A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9FF14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F91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CFCCF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F6C3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AC4247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1B6B6E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9938A1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24995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1AD54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1773D8C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4F628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A834C3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A0F301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3B4F4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00D9A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4FF0A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38A07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7030E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10A83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B123C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5B3FAE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ADA67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4D729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D535AF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1D4C73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E6F907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F100D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BB5B41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8AA32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6CDF285C" wp14:editId="481C5033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240C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F285C" id="Rechteck 482779551" o:spid="_x0000_s2673" style="position:absolute;margin-left:-8.6pt;margin-top:-.05pt;width:17pt;height:17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37240C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013D9B42" wp14:editId="3379E794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23E5B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D9B42" id="Rechteck 1783340763" o:spid="_x0000_s2674" style="position:absolute;margin-left:281.3pt;margin-top:.25pt;width:17pt;height:17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f2V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er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GrJ/ZV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523E5B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66B5DFDF" wp14:editId="6A5A61D0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A4EF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5DFDF" id="Rechteck 567435742" o:spid="_x0000_s2675" style="position:absolute;margin-left:208.75pt;margin-top:.25pt;width:17pt;height:17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EEA4EF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28674B18" wp14:editId="1DB8AC17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50A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74B18" id="Rechteck 1362434575" o:spid="_x0000_s2676" style="position:absolute;margin-left:136.35pt;margin-top:.25pt;width:17pt;height:17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HVSczJ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5D50A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50AEB610" wp14:editId="598B5722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7B206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EB610" id="Rechteck 2038773098" o:spid="_x0000_s2677" style="position:absolute;margin-left:63.75pt;margin-top:.2pt;width:17pt;height:17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FlY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AQ6FlY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57B206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519A8C97" wp14:editId="31106382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65504D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A8C97" id="Rechteck 357414273" o:spid="_x0000_s2678" style="position:absolute;margin-left:354.25pt;margin-top:.1pt;width:17pt;height:17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ibm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C/Jibm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C65504D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963B5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133672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06C6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E6EFD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8C4FB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DB114C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6F263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C09152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37CD4F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7036A6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16B388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CA37AE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E922C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9E6F88A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CD9A9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54234F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7F6B0B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DE60CD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D8641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27C95D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108CCA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5273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A1616A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C6F70E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A4A90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98714F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E3CAB5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886E1E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9945F8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C20F84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7E1DE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179C3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7D0731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2DD4C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EC2DA8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45B45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01239AB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DF3FC2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241E616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C8B98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5276237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93AAF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B6A6D6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CF2F37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72CBC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201AB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50FC0A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85F679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F160C4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BE20CB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A0F555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94920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570B60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004EB9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7CFA62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426D26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062B3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583856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1A2850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32D572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195502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8305A2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11FF8BA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39D0D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B2E5C9C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04F99EA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AECC8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E9445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1F07E39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5CC64638" wp14:editId="3D80C3EF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9A6A1D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64638" id="Rechteck 613201669" o:spid="_x0000_s2679" style="position:absolute;margin-left:-8.45pt;margin-top:0;width:17pt;height:17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1B9A6A1D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0FE98FC1" wp14:editId="0E3C901F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F479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98FC1" id="Rechteck 1341167030" o:spid="_x0000_s2680" style="position:absolute;margin-left:354.15pt;margin-top:0;width:17pt;height:17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+mVAIAACQFAAAOAAAAZHJzL2Uyb0RvYy54bWysVNtqGzEQfS/0H4Te67Vd2ibG62AcXAom&#13;&#10;CXVKnmWtZC9oNepI9q779R1pL07TQKD0RTs7mjPXM5rfNJVhJ4W+BJvzyWjMmbISitLuc/7jcf3h&#13;&#10;i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CmIfpl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C2F479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2733C4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032B85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74731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13CF94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B33D97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2A2DF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9A215A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D580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BA653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C8E1E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903085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8104DA1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26E3B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0F9E694" w14:textId="77777777" w:rsidR="002B619D" w:rsidRPr="008E2DB0" w:rsidRDefault="002B619D" w:rsidP="00336858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7A9ED37B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2E0F771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59419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537191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C9BD1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68680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36CEA9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470159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F93C4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68AB51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51A41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61101E4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667E8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111011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63DF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68E36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CFD9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D4FD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09DA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B10D71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0185EB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1F6E97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866BF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CCF64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A11C4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A3F5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1FEF9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336DB5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89FCC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AB2A25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0B2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085DE2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9EE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B891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1772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F90AEC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C8EFC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4895BF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9942E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993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28C9D0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7719F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FC84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E737BF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F6864D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F059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A85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F19D8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35130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276B8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54E33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3A240F9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17AA87BF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1477021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9774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15019E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FE273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933CF6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A7D15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1708A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6B3561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FA9A6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10155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2B4950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2AA6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6F02B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C84D4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94936A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C224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B110D7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83D8F9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BAE1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8768EE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7543A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5480A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C278F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53C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45CE0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FE19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314C0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13D9D7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3CF26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CFF9DD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5573C1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EA80E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3E32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D264BF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13C8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49D523C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C9EE0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BD0B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61F97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1AC0E5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0AEFDB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4834B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11B253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6FE64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E130B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15D16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0FA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2895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F3BFC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E100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04265E64" w14:textId="77777777" w:rsidR="002B619D" w:rsidRPr="00F4746E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EFFD80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8FACDFF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7EEA5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F0BEB6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0FAF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4471A0CC" wp14:editId="56327A0A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2B7AC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1A0CC" id="Rechteck 53960713" o:spid="_x0000_s2681" style="position:absolute;margin-left:-8.6pt;margin-top:.1pt;width:17pt;height:17pt;z-index:2539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BiE/JN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B32B7AC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6980B9DB" wp14:editId="0A66F9CD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34FE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0B9DB" id="Rechteck 107" o:spid="_x0000_s2682" style="position:absolute;margin-left:27.45pt;margin-top:.2pt;width:17pt;height:17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8ORVA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xsaC5U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3534FE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2B89EEE3" wp14:editId="659E43E5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7B9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9EEE3" id="Rechteck 106" o:spid="_x0000_s2683" style="position:absolute;margin-left:63.7pt;margin-top:.2pt;width:17pt;height:17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en7Uw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627B9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039F8256" wp14:editId="1957BE10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4014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F8256" id="Rechteck 105" o:spid="_x0000_s2684" style="position:absolute;margin-left:99.95pt;margin-top:.2pt;width:17pt;height:17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5ZFVA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44014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562334B7" wp14:editId="1FAA4692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213D1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334B7" id="Rechteck 2018993614" o:spid="_x0000_s2685" style="position:absolute;margin-left:135.4pt;margin-top:.2pt;width:17pt;height:17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bwvVAIAACQFAAAOAAAAZHJzL2Uyb0RvYy54bWysVNtqGzEQfS/0H4Te67UdW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9213D1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62620CB4" wp14:editId="668E4209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95EC5B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20CB4" id="Rechteck 1622035169" o:spid="_x0000_s2686" style="position:absolute;margin-left:172.5pt;margin-top:.2pt;width:17pt;height:17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F95EC5B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7A883BA4" wp14:editId="576503C1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DA824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83BA4" id="Rechteck 2033956935" o:spid="_x0000_s2687" style="position:absolute;margin-left:209.85pt;margin-top:.2pt;width:17pt;height:17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jKIVA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EOaMoh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4DA824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594DE2A5" wp14:editId="1BFCC47C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2A2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E2A5" id="Rechteck 1015044755" o:spid="_x0000_s2688" style="position:absolute;margin-left:281.55pt;margin-top:.1pt;width:17pt;height:17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E02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A02A2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4B0A9C24" wp14:editId="7114FBC6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D21AD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A9C24" id="Rechteck 152458945" o:spid="_x0000_s2689" style="position:absolute;margin-left:317.65pt;margin-top:.1pt;width:17pt;height:17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mdc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jL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AD21AD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4D0BCDF2" wp14:editId="58E88FDC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D7AFF9" w14:textId="77777777" w:rsidR="002B619D" w:rsidRPr="00D847EA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CDF2" id="Rechteck 30" o:spid="_x0000_s2690" style="position:absolute;margin-left:354.05pt;margin-top:.05pt;width:17pt;height:17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HR2VAIAACQFAAAOAAAAZHJzL2Uyb0RvYy54bWysVNtqGzEQfS/0H4Te67VdWlzjdTAOLgWT&#13;&#10;hDolz7JWshe0GnUke9f9+o60F6dpIFD6op0dzZnrGS1umsqws0Jfgs35ZDTmTFkJRWkPOf/xuPkw&#13;&#10;48wHYQthwKqcX5TnN8v37xa1m6spHMEUChk5sX5eu5wfQ3DzLPPyqCrhR+CUpUsNWIlAv3jIChQ1&#13;&#10;ea9MNh2PP2c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WRB0dl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AD7AFF9" w14:textId="77777777" w:rsidR="002B619D" w:rsidRPr="00D847EA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3803E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FCA03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BD8D1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D9D8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5E6A6A" w14:textId="77777777" w:rsidR="002B619D" w:rsidRPr="00154713" w:rsidRDefault="002B619D" w:rsidP="00336858">
            <w:pPr>
              <w:pStyle w:val="tabelle"/>
            </w:pPr>
            <w: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6CE3C7AE" wp14:editId="79705977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644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3C7AE" id="Rechteck 390544075" o:spid="_x0000_s2691" style="position:absolute;margin-left:245.3pt;margin-top:-17.05pt;width:17pt;height:17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l4cVAIAACQFAAAOAAAAZHJzL2Uyb0RvYy54bWysVNtqGzEQfS/0H4Te67VdWhLjdTAOLgWT&#13;&#10;hDohz7JWshe0GnUke9f9+o60F6dpIFD6op0dzZnrGc1vmsqwk0Jfgs35ZDTmTFkJRWn3OX96XH+6&#13;&#10;4swHYQthwKqcn5XnN4uPH+a1m6kpHMAUChk5sX5Wu5wfQnCzLPPyoCrhR+CUpUsNWIlAv7jPChQ1&#13;&#10;ea9MNh2Pv2Y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PKpeHF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E8644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2544B7" w14:textId="77777777" w:rsidR="002B619D" w:rsidRPr="00154713" w:rsidRDefault="002B619D" w:rsidP="00336858">
            <w:pPr>
              <w:pStyle w:val="tabelle"/>
            </w:pPr>
          </w:p>
        </w:tc>
      </w:tr>
    </w:tbl>
    <w:p w14:paraId="581E06B9" w14:textId="77777777" w:rsidR="002A51C1" w:rsidRDefault="002A51C1" w:rsidP="00E13C64">
      <w:pPr>
        <w:spacing w:line="240" w:lineRule="atLeast"/>
      </w:pPr>
    </w:p>
    <w:sectPr w:rsidR="002A51C1" w:rsidSect="001D1C8B">
      <w:headerReference w:type="default" r:id="rId137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22523" w14:textId="77777777" w:rsidR="00E41BDF" w:rsidRDefault="00E41BDF" w:rsidP="00F56440">
      <w:r>
        <w:separator/>
      </w:r>
    </w:p>
    <w:p w14:paraId="07979339" w14:textId="77777777" w:rsidR="00E41BDF" w:rsidRDefault="00E41BDF" w:rsidP="00F56440"/>
    <w:p w14:paraId="5CF7AD93" w14:textId="77777777" w:rsidR="00E41BDF" w:rsidRDefault="00E41BDF" w:rsidP="00F56440"/>
    <w:p w14:paraId="24CABF43" w14:textId="77777777" w:rsidR="00E41BDF" w:rsidRDefault="00E41BDF" w:rsidP="00F56440"/>
    <w:p w14:paraId="11184589" w14:textId="77777777" w:rsidR="00E41BDF" w:rsidRDefault="00E41BDF"/>
    <w:p w14:paraId="6B30443A" w14:textId="77777777" w:rsidR="00E41BDF" w:rsidRDefault="00E41BDF"/>
    <w:p w14:paraId="35B64C66" w14:textId="77777777" w:rsidR="00E41BDF" w:rsidRDefault="00E41BDF"/>
  </w:endnote>
  <w:endnote w:type="continuationSeparator" w:id="0">
    <w:p w14:paraId="14BA4B02" w14:textId="77777777" w:rsidR="00E41BDF" w:rsidRDefault="00E41BDF" w:rsidP="00F56440">
      <w:r>
        <w:continuationSeparator/>
      </w:r>
    </w:p>
    <w:p w14:paraId="49DC4C8A" w14:textId="77777777" w:rsidR="00E41BDF" w:rsidRDefault="00E41BDF" w:rsidP="00F56440"/>
    <w:p w14:paraId="2371288B" w14:textId="77777777" w:rsidR="00E41BDF" w:rsidRDefault="00E41BDF" w:rsidP="00F56440"/>
    <w:p w14:paraId="472D313D" w14:textId="77777777" w:rsidR="00E41BDF" w:rsidRDefault="00E41BDF" w:rsidP="00F56440"/>
    <w:p w14:paraId="2BC6DBB6" w14:textId="77777777" w:rsidR="00E41BDF" w:rsidRDefault="00E41BDF"/>
    <w:p w14:paraId="06E793D6" w14:textId="77777777" w:rsidR="00E41BDF" w:rsidRDefault="00E41BDF"/>
    <w:p w14:paraId="7D1F2D7D" w14:textId="77777777" w:rsidR="00E41BDF" w:rsidRDefault="00E41B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0A5D8" w14:textId="77777777" w:rsidR="00597D6E" w:rsidRDefault="00597D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E1DD1" w14:textId="77777777" w:rsidR="00597D6E" w:rsidRDefault="00597D6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BF717" w14:textId="77777777" w:rsidR="00E41BDF" w:rsidRDefault="00E41BDF" w:rsidP="00F56440">
      <w:r>
        <w:separator/>
      </w:r>
    </w:p>
    <w:p w14:paraId="4D231548" w14:textId="77777777" w:rsidR="00E41BDF" w:rsidRDefault="00E41BDF" w:rsidP="00F56440"/>
    <w:p w14:paraId="55F44299" w14:textId="77777777" w:rsidR="00E41BDF" w:rsidRDefault="00E41BDF" w:rsidP="00F56440"/>
    <w:p w14:paraId="16ABC073" w14:textId="77777777" w:rsidR="00E41BDF" w:rsidRDefault="00E41BDF" w:rsidP="00F56440"/>
    <w:p w14:paraId="5602BF96" w14:textId="77777777" w:rsidR="00E41BDF" w:rsidRDefault="00E41BDF"/>
    <w:p w14:paraId="427CC618" w14:textId="77777777" w:rsidR="00E41BDF" w:rsidRDefault="00E41BDF"/>
    <w:p w14:paraId="47C85013" w14:textId="77777777" w:rsidR="00E41BDF" w:rsidRDefault="00E41BDF"/>
  </w:footnote>
  <w:footnote w:type="continuationSeparator" w:id="0">
    <w:p w14:paraId="329FF035" w14:textId="77777777" w:rsidR="00E41BDF" w:rsidRDefault="00E41BDF" w:rsidP="00F56440">
      <w:r>
        <w:continuationSeparator/>
      </w:r>
    </w:p>
    <w:p w14:paraId="3CCEE9C9" w14:textId="77777777" w:rsidR="00E41BDF" w:rsidRDefault="00E41BDF" w:rsidP="00F56440"/>
    <w:p w14:paraId="68EB9743" w14:textId="77777777" w:rsidR="00E41BDF" w:rsidRDefault="00E41BDF" w:rsidP="00F56440"/>
    <w:p w14:paraId="3116DDFA" w14:textId="77777777" w:rsidR="00E41BDF" w:rsidRDefault="00E41BDF" w:rsidP="00F56440"/>
    <w:p w14:paraId="554E843B" w14:textId="77777777" w:rsidR="00E41BDF" w:rsidRDefault="00E41BDF"/>
    <w:p w14:paraId="40339F0E" w14:textId="77777777" w:rsidR="00E41BDF" w:rsidRDefault="00E41BDF"/>
    <w:p w14:paraId="1769AAD7" w14:textId="77777777" w:rsidR="00E41BDF" w:rsidRDefault="00E41B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1800E" w14:textId="77777777" w:rsidR="00597D6E" w:rsidRDefault="00597D6E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0AF7A" w14:textId="77777777" w:rsidR="002B619D" w:rsidRDefault="002B619D" w:rsidP="003C704E"/>
  <w:p w14:paraId="53A8CE6B" w14:textId="77777777" w:rsidR="002B619D" w:rsidRDefault="002B619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FB1B2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vAlign w:val="center"/>
        </w:tcPr>
        <w:p w14:paraId="4A4378F3" w14:textId="57DEBE42" w:rsidR="00A605EA" w:rsidRPr="00E0758C" w:rsidRDefault="00A605EA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E2B22B0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08C2DAAD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51CE7D5" w14:textId="77777777" w:rsidR="00A605EA" w:rsidRPr="00E17AE8" w:rsidRDefault="00A605EA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EE8B3" w14:textId="77777777" w:rsidR="00597D6E" w:rsidRDefault="00597D6E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BF567" w14:textId="77777777" w:rsidR="00FB1B21" w:rsidRPr="00E0758C" w:rsidRDefault="00FB1B21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B1B21" w:rsidRPr="00E0758C" w14:paraId="514E10A1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5F426BF9" w14:textId="77777777" w:rsidR="00FB1B21" w:rsidRPr="00E0758C" w:rsidRDefault="00FB1B21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C65AE32" wp14:editId="43D89A37">
                <wp:extent cx="540000" cy="218608"/>
                <wp:effectExtent l="0" t="0" r="0" b="0"/>
                <wp:docPr id="1798972648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12351D74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Vor-Check</w:t>
          </w:r>
          <w:r w:rsidRPr="00E0758C">
            <w:rPr>
              <w:color w:val="706F6F"/>
              <w:sz w:val="20"/>
              <w:szCs w:val="20"/>
            </w:rPr>
            <w:t xml:space="preserve"> – Baustein </w:t>
          </w:r>
          <w:r>
            <w:rPr>
              <w:color w:val="706F6F"/>
              <w:sz w:val="20"/>
              <w:szCs w:val="20"/>
            </w:rPr>
            <w:t xml:space="preserve">B2 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AB7B77F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15073A23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A118F4" wp14:editId="2A4734D7">
                <wp:extent cx="337235" cy="324000"/>
                <wp:effectExtent l="0" t="0" r="5715" b="0"/>
                <wp:docPr id="1696327987" name="Grafik 1696327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E0C801" w14:textId="77777777" w:rsidR="00FB1B21" w:rsidRPr="00E17AE8" w:rsidRDefault="00FB1B21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05A1" w14:textId="77777777" w:rsidR="00A605EA" w:rsidRDefault="00A605EA" w:rsidP="003C704E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18CE7485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 xml:space="preserve">Ich kann </w:t>
          </w:r>
          <w:r w:rsidR="00597D6E" w:rsidRPr="00597D6E">
            <w:rPr>
              <w:color w:val="706F6F"/>
              <w:sz w:val="20"/>
              <w:szCs w:val="20"/>
            </w:rPr>
            <w:t>gleichwertige Brüche durch Erweitern und Kürzen f</w:t>
          </w:r>
          <w:r w:rsidR="00597D6E" w:rsidRPr="00597D6E">
            <w:rPr>
              <w:color w:val="706F6F"/>
              <w:sz w:val="20"/>
              <w:szCs w:val="20"/>
            </w:rPr>
            <w:t>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FF8" w14:textId="77777777" w:rsidR="00A605EA" w:rsidRDefault="00A605EA" w:rsidP="00353E63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7pt;height:13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948658912">
    <w:abstractNumId w:val="23"/>
  </w:num>
  <w:num w:numId="2" w16cid:durableId="1922714621">
    <w:abstractNumId w:val="17"/>
  </w:num>
  <w:num w:numId="3" w16cid:durableId="1139805402">
    <w:abstractNumId w:val="35"/>
  </w:num>
  <w:num w:numId="4" w16cid:durableId="1829057234">
    <w:abstractNumId w:val="9"/>
  </w:num>
  <w:num w:numId="5" w16cid:durableId="364793016">
    <w:abstractNumId w:val="7"/>
  </w:num>
  <w:num w:numId="6" w16cid:durableId="1172645367">
    <w:abstractNumId w:val="6"/>
  </w:num>
  <w:num w:numId="7" w16cid:durableId="542257407">
    <w:abstractNumId w:val="5"/>
  </w:num>
  <w:num w:numId="8" w16cid:durableId="2062551418">
    <w:abstractNumId w:val="4"/>
  </w:num>
  <w:num w:numId="9" w16cid:durableId="851258669">
    <w:abstractNumId w:val="8"/>
  </w:num>
  <w:num w:numId="10" w16cid:durableId="526917493">
    <w:abstractNumId w:val="3"/>
  </w:num>
  <w:num w:numId="11" w16cid:durableId="1219055166">
    <w:abstractNumId w:val="2"/>
  </w:num>
  <w:num w:numId="12" w16cid:durableId="542248766">
    <w:abstractNumId w:val="1"/>
  </w:num>
  <w:num w:numId="13" w16cid:durableId="38215047">
    <w:abstractNumId w:val="0"/>
  </w:num>
  <w:num w:numId="14" w16cid:durableId="444008601">
    <w:abstractNumId w:val="12"/>
  </w:num>
  <w:num w:numId="15" w16cid:durableId="177743110">
    <w:abstractNumId w:val="38"/>
  </w:num>
  <w:num w:numId="16" w16cid:durableId="1171799022">
    <w:abstractNumId w:val="24"/>
  </w:num>
  <w:num w:numId="17" w16cid:durableId="274875046">
    <w:abstractNumId w:val="46"/>
  </w:num>
  <w:num w:numId="18" w16cid:durableId="1305087795">
    <w:abstractNumId w:val="39"/>
  </w:num>
  <w:num w:numId="19" w16cid:durableId="2054229799">
    <w:abstractNumId w:val="18"/>
  </w:num>
  <w:num w:numId="20" w16cid:durableId="1857572867">
    <w:abstractNumId w:val="47"/>
  </w:num>
  <w:num w:numId="21" w16cid:durableId="1969891502">
    <w:abstractNumId w:val="35"/>
    <w:lvlOverride w:ilvl="0">
      <w:startOverride w:val="1"/>
    </w:lvlOverride>
  </w:num>
  <w:num w:numId="22" w16cid:durableId="1863399034">
    <w:abstractNumId w:val="14"/>
  </w:num>
  <w:num w:numId="23" w16cid:durableId="42681897">
    <w:abstractNumId w:val="21"/>
  </w:num>
  <w:num w:numId="24" w16cid:durableId="1940019757">
    <w:abstractNumId w:val="25"/>
  </w:num>
  <w:num w:numId="25" w16cid:durableId="812022803">
    <w:abstractNumId w:val="41"/>
  </w:num>
  <w:num w:numId="26" w16cid:durableId="77681156">
    <w:abstractNumId w:val="10"/>
  </w:num>
  <w:num w:numId="27" w16cid:durableId="1858614077">
    <w:abstractNumId w:val="45"/>
  </w:num>
  <w:num w:numId="28" w16cid:durableId="2045521790">
    <w:abstractNumId w:val="45"/>
    <w:lvlOverride w:ilvl="0">
      <w:startOverride w:val="1"/>
    </w:lvlOverride>
  </w:num>
  <w:num w:numId="29" w16cid:durableId="344332105">
    <w:abstractNumId w:val="45"/>
    <w:lvlOverride w:ilvl="0">
      <w:startOverride w:val="1"/>
    </w:lvlOverride>
  </w:num>
  <w:num w:numId="30" w16cid:durableId="1175613376">
    <w:abstractNumId w:val="26"/>
  </w:num>
  <w:num w:numId="31" w16cid:durableId="91629470">
    <w:abstractNumId w:val="26"/>
  </w:num>
  <w:num w:numId="32" w16cid:durableId="183712292">
    <w:abstractNumId w:val="33"/>
  </w:num>
  <w:num w:numId="33" w16cid:durableId="13656713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084938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53461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04047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826087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35214642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88402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65421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75459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092968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27090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16992748">
    <w:abstractNumId w:val="34"/>
  </w:num>
  <w:num w:numId="45" w16cid:durableId="1562132364">
    <w:abstractNumId w:val="31"/>
  </w:num>
  <w:num w:numId="46" w16cid:durableId="284388876">
    <w:abstractNumId w:val="28"/>
  </w:num>
  <w:num w:numId="47" w16cid:durableId="150368975">
    <w:abstractNumId w:val="19"/>
  </w:num>
  <w:num w:numId="48" w16cid:durableId="1995719018">
    <w:abstractNumId w:val="30"/>
  </w:num>
  <w:num w:numId="49" w16cid:durableId="164783866">
    <w:abstractNumId w:val="22"/>
  </w:num>
  <w:num w:numId="50" w16cid:durableId="244078076">
    <w:abstractNumId w:val="20"/>
  </w:num>
  <w:num w:numId="51" w16cid:durableId="194268854">
    <w:abstractNumId w:val="23"/>
  </w:num>
  <w:num w:numId="52" w16cid:durableId="371854860">
    <w:abstractNumId w:val="23"/>
  </w:num>
  <w:num w:numId="53" w16cid:durableId="1321303836">
    <w:abstractNumId w:val="23"/>
  </w:num>
  <w:num w:numId="54" w16cid:durableId="1537156419">
    <w:abstractNumId w:val="32"/>
  </w:num>
  <w:num w:numId="55" w16cid:durableId="595089690">
    <w:abstractNumId w:val="42"/>
  </w:num>
  <w:num w:numId="56" w16cid:durableId="845904884">
    <w:abstractNumId w:val="44"/>
  </w:num>
  <w:num w:numId="57" w16cid:durableId="1533767297">
    <w:abstractNumId w:val="36"/>
  </w:num>
  <w:num w:numId="58" w16cid:durableId="1634599454">
    <w:abstractNumId w:val="29"/>
  </w:num>
  <w:num w:numId="59" w16cid:durableId="1353071823">
    <w:abstractNumId w:val="15"/>
  </w:num>
  <w:num w:numId="60" w16cid:durableId="542638285">
    <w:abstractNumId w:val="27"/>
  </w:num>
  <w:num w:numId="61" w16cid:durableId="805389714">
    <w:abstractNumId w:val="11"/>
  </w:num>
  <w:num w:numId="62" w16cid:durableId="226720980">
    <w:abstractNumId w:val="13"/>
  </w:num>
  <w:num w:numId="63" w16cid:durableId="2011983653">
    <w:abstractNumId w:val="40"/>
  </w:num>
  <w:num w:numId="64" w16cid:durableId="19209972">
    <w:abstractNumId w:val="37"/>
  </w:num>
  <w:num w:numId="65" w16cid:durableId="1866477382">
    <w:abstractNumId w:val="48"/>
  </w:num>
  <w:num w:numId="66" w16cid:durableId="1343702411">
    <w:abstractNumId w:val="43"/>
  </w:num>
  <w:num w:numId="67" w16cid:durableId="1449396352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29E"/>
    <w:rsid w:val="00060EE5"/>
    <w:rsid w:val="0006210A"/>
    <w:rsid w:val="00063373"/>
    <w:rsid w:val="00074FE1"/>
    <w:rsid w:val="00076180"/>
    <w:rsid w:val="00076A10"/>
    <w:rsid w:val="00077C55"/>
    <w:rsid w:val="00081A68"/>
    <w:rsid w:val="00081AEE"/>
    <w:rsid w:val="00085A82"/>
    <w:rsid w:val="000876EC"/>
    <w:rsid w:val="000909C0"/>
    <w:rsid w:val="000909CC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1BDC"/>
    <w:rsid w:val="000C56AC"/>
    <w:rsid w:val="000C7083"/>
    <w:rsid w:val="000D2BA9"/>
    <w:rsid w:val="000D30D1"/>
    <w:rsid w:val="000D319B"/>
    <w:rsid w:val="000D3D65"/>
    <w:rsid w:val="000D488F"/>
    <w:rsid w:val="000D71C5"/>
    <w:rsid w:val="000E1DE9"/>
    <w:rsid w:val="000E21C6"/>
    <w:rsid w:val="000E2765"/>
    <w:rsid w:val="000E6C38"/>
    <w:rsid w:val="000E6D15"/>
    <w:rsid w:val="000E7CC9"/>
    <w:rsid w:val="000F13CD"/>
    <w:rsid w:val="000F1545"/>
    <w:rsid w:val="000F32C4"/>
    <w:rsid w:val="000F3516"/>
    <w:rsid w:val="000F44CB"/>
    <w:rsid w:val="000F7F6B"/>
    <w:rsid w:val="00100C55"/>
    <w:rsid w:val="00101357"/>
    <w:rsid w:val="001029C2"/>
    <w:rsid w:val="00102D33"/>
    <w:rsid w:val="001040F6"/>
    <w:rsid w:val="00104F4B"/>
    <w:rsid w:val="00105B41"/>
    <w:rsid w:val="00110A6A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57D8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57943"/>
    <w:rsid w:val="001610F3"/>
    <w:rsid w:val="001639F2"/>
    <w:rsid w:val="001662C7"/>
    <w:rsid w:val="00170589"/>
    <w:rsid w:val="001735AF"/>
    <w:rsid w:val="0017368D"/>
    <w:rsid w:val="00174BB0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59C"/>
    <w:rsid w:val="00192D9F"/>
    <w:rsid w:val="001948F0"/>
    <w:rsid w:val="001A1780"/>
    <w:rsid w:val="001A24A5"/>
    <w:rsid w:val="001A337A"/>
    <w:rsid w:val="001A5C2E"/>
    <w:rsid w:val="001A7C06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0BA8"/>
    <w:rsid w:val="001E402C"/>
    <w:rsid w:val="001E4845"/>
    <w:rsid w:val="001E667D"/>
    <w:rsid w:val="001E7430"/>
    <w:rsid w:val="001E778E"/>
    <w:rsid w:val="001F1550"/>
    <w:rsid w:val="001F2780"/>
    <w:rsid w:val="001F2A76"/>
    <w:rsid w:val="001F6A1C"/>
    <w:rsid w:val="001F6F57"/>
    <w:rsid w:val="002003E7"/>
    <w:rsid w:val="002018FF"/>
    <w:rsid w:val="00202DAA"/>
    <w:rsid w:val="00203171"/>
    <w:rsid w:val="00204695"/>
    <w:rsid w:val="002061FE"/>
    <w:rsid w:val="00206256"/>
    <w:rsid w:val="00206AA9"/>
    <w:rsid w:val="00206DBE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3266"/>
    <w:rsid w:val="00235B0B"/>
    <w:rsid w:val="00235B6C"/>
    <w:rsid w:val="00240516"/>
    <w:rsid w:val="00240CAD"/>
    <w:rsid w:val="00243086"/>
    <w:rsid w:val="00243737"/>
    <w:rsid w:val="00244223"/>
    <w:rsid w:val="00250B93"/>
    <w:rsid w:val="00252562"/>
    <w:rsid w:val="00255016"/>
    <w:rsid w:val="002614D4"/>
    <w:rsid w:val="00261CE3"/>
    <w:rsid w:val="00264D79"/>
    <w:rsid w:val="00267D51"/>
    <w:rsid w:val="00271405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619D"/>
    <w:rsid w:val="002B7422"/>
    <w:rsid w:val="002C0BB7"/>
    <w:rsid w:val="002C1315"/>
    <w:rsid w:val="002C19BA"/>
    <w:rsid w:val="002C2ECB"/>
    <w:rsid w:val="002C37F8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15FE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2022"/>
    <w:rsid w:val="00312538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4AB3"/>
    <w:rsid w:val="00335982"/>
    <w:rsid w:val="00335B6E"/>
    <w:rsid w:val="0033677C"/>
    <w:rsid w:val="00337FCD"/>
    <w:rsid w:val="00341295"/>
    <w:rsid w:val="00341EE8"/>
    <w:rsid w:val="0034350A"/>
    <w:rsid w:val="00343820"/>
    <w:rsid w:val="003451F7"/>
    <w:rsid w:val="00346151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5DF0"/>
    <w:rsid w:val="003A6C58"/>
    <w:rsid w:val="003A744F"/>
    <w:rsid w:val="003B03AF"/>
    <w:rsid w:val="003B04ED"/>
    <w:rsid w:val="003B04FD"/>
    <w:rsid w:val="003B0CB3"/>
    <w:rsid w:val="003B14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61ED"/>
    <w:rsid w:val="003C704E"/>
    <w:rsid w:val="003C7B7B"/>
    <w:rsid w:val="003D1638"/>
    <w:rsid w:val="003D17F3"/>
    <w:rsid w:val="003D181F"/>
    <w:rsid w:val="003D2DC6"/>
    <w:rsid w:val="003D3CF9"/>
    <w:rsid w:val="003D4011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299B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2DF5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4372"/>
    <w:rsid w:val="0048537F"/>
    <w:rsid w:val="00485714"/>
    <w:rsid w:val="004858B2"/>
    <w:rsid w:val="004861BB"/>
    <w:rsid w:val="00486CA9"/>
    <w:rsid w:val="004872FB"/>
    <w:rsid w:val="00490C71"/>
    <w:rsid w:val="00491713"/>
    <w:rsid w:val="0049551B"/>
    <w:rsid w:val="004976C8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2AA6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27F96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703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3059"/>
    <w:rsid w:val="00585A55"/>
    <w:rsid w:val="00585E55"/>
    <w:rsid w:val="00587F2C"/>
    <w:rsid w:val="00592CA7"/>
    <w:rsid w:val="0059380F"/>
    <w:rsid w:val="005948D3"/>
    <w:rsid w:val="00595DF8"/>
    <w:rsid w:val="00596FF7"/>
    <w:rsid w:val="00597D6E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3E13"/>
    <w:rsid w:val="005D410F"/>
    <w:rsid w:val="005D794B"/>
    <w:rsid w:val="005E0251"/>
    <w:rsid w:val="005E093F"/>
    <w:rsid w:val="005E0D57"/>
    <w:rsid w:val="005E3CBD"/>
    <w:rsid w:val="005E4649"/>
    <w:rsid w:val="005E619C"/>
    <w:rsid w:val="005E69F8"/>
    <w:rsid w:val="005E7799"/>
    <w:rsid w:val="005F0A6D"/>
    <w:rsid w:val="005F0F1A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06D"/>
    <w:rsid w:val="00606A6D"/>
    <w:rsid w:val="00607E8D"/>
    <w:rsid w:val="0061226B"/>
    <w:rsid w:val="00613AD1"/>
    <w:rsid w:val="00614F05"/>
    <w:rsid w:val="00616645"/>
    <w:rsid w:val="00617C84"/>
    <w:rsid w:val="006201B8"/>
    <w:rsid w:val="00624F74"/>
    <w:rsid w:val="006259AD"/>
    <w:rsid w:val="00626C46"/>
    <w:rsid w:val="00627CEE"/>
    <w:rsid w:val="006325E9"/>
    <w:rsid w:val="00632A43"/>
    <w:rsid w:val="006347EC"/>
    <w:rsid w:val="0063560B"/>
    <w:rsid w:val="00636D7F"/>
    <w:rsid w:val="0063710A"/>
    <w:rsid w:val="00637B96"/>
    <w:rsid w:val="006410D6"/>
    <w:rsid w:val="00642BB4"/>
    <w:rsid w:val="00643F9F"/>
    <w:rsid w:val="006443F6"/>
    <w:rsid w:val="00644567"/>
    <w:rsid w:val="00644F56"/>
    <w:rsid w:val="00647092"/>
    <w:rsid w:val="00651822"/>
    <w:rsid w:val="006518F9"/>
    <w:rsid w:val="006565EF"/>
    <w:rsid w:val="00656A01"/>
    <w:rsid w:val="00661A9A"/>
    <w:rsid w:val="0066281B"/>
    <w:rsid w:val="0066290C"/>
    <w:rsid w:val="00662B5B"/>
    <w:rsid w:val="00662C11"/>
    <w:rsid w:val="0066320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4F4F"/>
    <w:rsid w:val="00685B0E"/>
    <w:rsid w:val="00685B7A"/>
    <w:rsid w:val="00686C67"/>
    <w:rsid w:val="00686FC0"/>
    <w:rsid w:val="0069055D"/>
    <w:rsid w:val="0069100A"/>
    <w:rsid w:val="00696B7F"/>
    <w:rsid w:val="006A1725"/>
    <w:rsid w:val="006A253B"/>
    <w:rsid w:val="006A2B77"/>
    <w:rsid w:val="006A412E"/>
    <w:rsid w:val="006A7431"/>
    <w:rsid w:val="006A782B"/>
    <w:rsid w:val="006B1E07"/>
    <w:rsid w:val="006B4905"/>
    <w:rsid w:val="006B5344"/>
    <w:rsid w:val="006C117D"/>
    <w:rsid w:val="006C2A91"/>
    <w:rsid w:val="006C4602"/>
    <w:rsid w:val="006C7499"/>
    <w:rsid w:val="006D25D9"/>
    <w:rsid w:val="006D3390"/>
    <w:rsid w:val="006D5E24"/>
    <w:rsid w:val="006E1233"/>
    <w:rsid w:val="006E162A"/>
    <w:rsid w:val="006E5474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6DC5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496B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3869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65CF"/>
    <w:rsid w:val="007B726E"/>
    <w:rsid w:val="007C250C"/>
    <w:rsid w:val="007C3B5B"/>
    <w:rsid w:val="007C4812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188"/>
    <w:rsid w:val="00853F51"/>
    <w:rsid w:val="008549E8"/>
    <w:rsid w:val="00854D4E"/>
    <w:rsid w:val="008616E5"/>
    <w:rsid w:val="008619E9"/>
    <w:rsid w:val="008634AD"/>
    <w:rsid w:val="00867226"/>
    <w:rsid w:val="00867A6B"/>
    <w:rsid w:val="008713E0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1F58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4AEE"/>
    <w:rsid w:val="009050FE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27A"/>
    <w:rsid w:val="00927D4F"/>
    <w:rsid w:val="00930181"/>
    <w:rsid w:val="0093552E"/>
    <w:rsid w:val="00935BAB"/>
    <w:rsid w:val="00935C45"/>
    <w:rsid w:val="00937477"/>
    <w:rsid w:val="00937676"/>
    <w:rsid w:val="0093777E"/>
    <w:rsid w:val="0094004C"/>
    <w:rsid w:val="009404FD"/>
    <w:rsid w:val="009409A9"/>
    <w:rsid w:val="0094273E"/>
    <w:rsid w:val="00942A7D"/>
    <w:rsid w:val="00942DC5"/>
    <w:rsid w:val="00942FF7"/>
    <w:rsid w:val="009437EE"/>
    <w:rsid w:val="00943A12"/>
    <w:rsid w:val="00944091"/>
    <w:rsid w:val="0094443D"/>
    <w:rsid w:val="00944924"/>
    <w:rsid w:val="009451EE"/>
    <w:rsid w:val="009461EC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97ADE"/>
    <w:rsid w:val="009A01B2"/>
    <w:rsid w:val="009A3201"/>
    <w:rsid w:val="009A660E"/>
    <w:rsid w:val="009A6ED3"/>
    <w:rsid w:val="009A767B"/>
    <w:rsid w:val="009A7C9C"/>
    <w:rsid w:val="009B13F2"/>
    <w:rsid w:val="009B1745"/>
    <w:rsid w:val="009C07AB"/>
    <w:rsid w:val="009C19A8"/>
    <w:rsid w:val="009C2627"/>
    <w:rsid w:val="009C4E47"/>
    <w:rsid w:val="009D0685"/>
    <w:rsid w:val="009D30C8"/>
    <w:rsid w:val="009D47D3"/>
    <w:rsid w:val="009D71FF"/>
    <w:rsid w:val="009D7EC6"/>
    <w:rsid w:val="009E2837"/>
    <w:rsid w:val="009E2ABB"/>
    <w:rsid w:val="009E5DC5"/>
    <w:rsid w:val="009E6914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9F627F"/>
    <w:rsid w:val="00A00AC8"/>
    <w:rsid w:val="00A00F20"/>
    <w:rsid w:val="00A04869"/>
    <w:rsid w:val="00A05FEB"/>
    <w:rsid w:val="00A06C41"/>
    <w:rsid w:val="00A07BB3"/>
    <w:rsid w:val="00A07FE3"/>
    <w:rsid w:val="00A13ABA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631"/>
    <w:rsid w:val="00A42FF1"/>
    <w:rsid w:val="00A4510E"/>
    <w:rsid w:val="00A463B9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212"/>
    <w:rsid w:val="00A637F6"/>
    <w:rsid w:val="00A64418"/>
    <w:rsid w:val="00A6622F"/>
    <w:rsid w:val="00A675EF"/>
    <w:rsid w:val="00A678FC"/>
    <w:rsid w:val="00A706A6"/>
    <w:rsid w:val="00A709C2"/>
    <w:rsid w:val="00A72E24"/>
    <w:rsid w:val="00A73563"/>
    <w:rsid w:val="00A7598C"/>
    <w:rsid w:val="00A75ADD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A0C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3C6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647"/>
    <w:rsid w:val="00B41B52"/>
    <w:rsid w:val="00B41DED"/>
    <w:rsid w:val="00B41FF9"/>
    <w:rsid w:val="00B427B8"/>
    <w:rsid w:val="00B43C40"/>
    <w:rsid w:val="00B462E5"/>
    <w:rsid w:val="00B5159E"/>
    <w:rsid w:val="00B53DD7"/>
    <w:rsid w:val="00B54EF4"/>
    <w:rsid w:val="00B55A93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7BD"/>
    <w:rsid w:val="00B87FBD"/>
    <w:rsid w:val="00B953E6"/>
    <w:rsid w:val="00B9753D"/>
    <w:rsid w:val="00BA119B"/>
    <w:rsid w:val="00BA1532"/>
    <w:rsid w:val="00BA2A29"/>
    <w:rsid w:val="00BA3DA5"/>
    <w:rsid w:val="00BA4E25"/>
    <w:rsid w:val="00BA5A6A"/>
    <w:rsid w:val="00BA6A12"/>
    <w:rsid w:val="00BA77C2"/>
    <w:rsid w:val="00BB05E4"/>
    <w:rsid w:val="00BB456F"/>
    <w:rsid w:val="00BB4735"/>
    <w:rsid w:val="00BB543D"/>
    <w:rsid w:val="00BB5BFB"/>
    <w:rsid w:val="00BB6FAC"/>
    <w:rsid w:val="00BB762D"/>
    <w:rsid w:val="00BC20BB"/>
    <w:rsid w:val="00BC2170"/>
    <w:rsid w:val="00BC35DB"/>
    <w:rsid w:val="00BC566A"/>
    <w:rsid w:val="00BD1B41"/>
    <w:rsid w:val="00BD2D2D"/>
    <w:rsid w:val="00BD4139"/>
    <w:rsid w:val="00BD42CF"/>
    <w:rsid w:val="00BD5277"/>
    <w:rsid w:val="00BD779E"/>
    <w:rsid w:val="00BD79A8"/>
    <w:rsid w:val="00BE1913"/>
    <w:rsid w:val="00BE1EF5"/>
    <w:rsid w:val="00BE247A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53159"/>
    <w:rsid w:val="00C619BA"/>
    <w:rsid w:val="00C63533"/>
    <w:rsid w:val="00C64E3F"/>
    <w:rsid w:val="00C6567D"/>
    <w:rsid w:val="00C66483"/>
    <w:rsid w:val="00C67509"/>
    <w:rsid w:val="00C704B9"/>
    <w:rsid w:val="00C7430D"/>
    <w:rsid w:val="00C77BD6"/>
    <w:rsid w:val="00C803A0"/>
    <w:rsid w:val="00C80E7B"/>
    <w:rsid w:val="00C81516"/>
    <w:rsid w:val="00C827A4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1428"/>
    <w:rsid w:val="00CB2196"/>
    <w:rsid w:val="00CB298E"/>
    <w:rsid w:val="00CB3341"/>
    <w:rsid w:val="00CB673F"/>
    <w:rsid w:val="00CB72F3"/>
    <w:rsid w:val="00CB7469"/>
    <w:rsid w:val="00CC1A89"/>
    <w:rsid w:val="00CC1D2D"/>
    <w:rsid w:val="00CC3BFD"/>
    <w:rsid w:val="00CC77F0"/>
    <w:rsid w:val="00CD0604"/>
    <w:rsid w:val="00CD338A"/>
    <w:rsid w:val="00CD4046"/>
    <w:rsid w:val="00CD41E0"/>
    <w:rsid w:val="00CD4FD7"/>
    <w:rsid w:val="00CD519E"/>
    <w:rsid w:val="00CD583B"/>
    <w:rsid w:val="00CD70B2"/>
    <w:rsid w:val="00CD7D00"/>
    <w:rsid w:val="00CD7EA4"/>
    <w:rsid w:val="00CE0026"/>
    <w:rsid w:val="00CE21BC"/>
    <w:rsid w:val="00CE3A95"/>
    <w:rsid w:val="00CE5F1F"/>
    <w:rsid w:val="00CE75DE"/>
    <w:rsid w:val="00CF0CE7"/>
    <w:rsid w:val="00CF2206"/>
    <w:rsid w:val="00CF2749"/>
    <w:rsid w:val="00CF28DA"/>
    <w:rsid w:val="00CF2CDC"/>
    <w:rsid w:val="00CF2F07"/>
    <w:rsid w:val="00CF3F6C"/>
    <w:rsid w:val="00CF5313"/>
    <w:rsid w:val="00CF7657"/>
    <w:rsid w:val="00D00785"/>
    <w:rsid w:val="00D00FD4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277C5"/>
    <w:rsid w:val="00D32506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683C"/>
    <w:rsid w:val="00D60AA4"/>
    <w:rsid w:val="00D60FAA"/>
    <w:rsid w:val="00D639F3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56AA"/>
    <w:rsid w:val="00DC60D7"/>
    <w:rsid w:val="00DD1212"/>
    <w:rsid w:val="00DD330A"/>
    <w:rsid w:val="00DD5F0C"/>
    <w:rsid w:val="00DD7425"/>
    <w:rsid w:val="00DD7B69"/>
    <w:rsid w:val="00DE0061"/>
    <w:rsid w:val="00DE01CB"/>
    <w:rsid w:val="00DE0333"/>
    <w:rsid w:val="00DE0E6A"/>
    <w:rsid w:val="00DE27E6"/>
    <w:rsid w:val="00DE29D9"/>
    <w:rsid w:val="00DE31E6"/>
    <w:rsid w:val="00DE3A93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4ABB"/>
    <w:rsid w:val="00E0515E"/>
    <w:rsid w:val="00E05FE5"/>
    <w:rsid w:val="00E0758C"/>
    <w:rsid w:val="00E07631"/>
    <w:rsid w:val="00E076C1"/>
    <w:rsid w:val="00E077E2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6B8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507A"/>
    <w:rsid w:val="00E36EB1"/>
    <w:rsid w:val="00E4017F"/>
    <w:rsid w:val="00E403B6"/>
    <w:rsid w:val="00E41BDF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45B4"/>
    <w:rsid w:val="00E7596F"/>
    <w:rsid w:val="00E75FBC"/>
    <w:rsid w:val="00E76BB7"/>
    <w:rsid w:val="00E776E7"/>
    <w:rsid w:val="00E81C7B"/>
    <w:rsid w:val="00E846E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18FD"/>
    <w:rsid w:val="00EB22B7"/>
    <w:rsid w:val="00EB2425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E32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0777"/>
    <w:rsid w:val="00EF2EED"/>
    <w:rsid w:val="00EF598D"/>
    <w:rsid w:val="00EF5D1E"/>
    <w:rsid w:val="00EF6C83"/>
    <w:rsid w:val="00F02B3B"/>
    <w:rsid w:val="00F02F68"/>
    <w:rsid w:val="00F05D57"/>
    <w:rsid w:val="00F05E24"/>
    <w:rsid w:val="00F10889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27A63"/>
    <w:rsid w:val="00F30D14"/>
    <w:rsid w:val="00F313F7"/>
    <w:rsid w:val="00F3156B"/>
    <w:rsid w:val="00F3163A"/>
    <w:rsid w:val="00F35682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5970"/>
    <w:rsid w:val="00F47D41"/>
    <w:rsid w:val="00F5002D"/>
    <w:rsid w:val="00F515D5"/>
    <w:rsid w:val="00F51F4A"/>
    <w:rsid w:val="00F52123"/>
    <w:rsid w:val="00F521EC"/>
    <w:rsid w:val="00F53C44"/>
    <w:rsid w:val="00F55380"/>
    <w:rsid w:val="00F553C8"/>
    <w:rsid w:val="00F56440"/>
    <w:rsid w:val="00F5704D"/>
    <w:rsid w:val="00F57CBC"/>
    <w:rsid w:val="00F63C91"/>
    <w:rsid w:val="00F66E2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87862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2502"/>
    <w:rsid w:val="00FA3E8E"/>
    <w:rsid w:val="00FA65C3"/>
    <w:rsid w:val="00FA7568"/>
    <w:rsid w:val="00FB0762"/>
    <w:rsid w:val="00FB0E04"/>
    <w:rsid w:val="00FB188E"/>
    <w:rsid w:val="00FB1B21"/>
    <w:rsid w:val="00FB40B8"/>
    <w:rsid w:val="00FB4662"/>
    <w:rsid w:val="00FB47AA"/>
    <w:rsid w:val="00FB5B67"/>
    <w:rsid w:val="00FB6AAD"/>
    <w:rsid w:val="00FC1415"/>
    <w:rsid w:val="00FC1570"/>
    <w:rsid w:val="00FC1E93"/>
    <w:rsid w:val="00FC3FE7"/>
    <w:rsid w:val="00FC4072"/>
    <w:rsid w:val="00FC4DBB"/>
    <w:rsid w:val="00FC523B"/>
    <w:rsid w:val="00FC5B2F"/>
    <w:rsid w:val="00FC6094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1322"/>
    <w:rsid w:val="00FE27F5"/>
    <w:rsid w:val="00FE2CD3"/>
    <w:rsid w:val="00FE5ECA"/>
    <w:rsid w:val="00FE6147"/>
    <w:rsid w:val="00FE6AD8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226B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  <w:style w:type="paragraph" w:styleId="Standardeinzug">
    <w:name w:val="Normal Indent"/>
    <w:basedOn w:val="Standard"/>
    <w:uiPriority w:val="99"/>
    <w:unhideWhenUsed/>
    <w:rsid w:val="00A7598C"/>
    <w:pPr>
      <w:ind w:left="708"/>
    </w:pPr>
  </w:style>
  <w:style w:type="character" w:styleId="SchwacherVerweis">
    <w:name w:val="Subtle Reference"/>
    <w:aliases w:val="Bildunterschrift"/>
    <w:uiPriority w:val="31"/>
    <w:qFormat/>
    <w:rsid w:val="002B619D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2B619D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2B619D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UnterberschriftAufgabe">
    <w:name w:val="Unterüberschrift_Aufgabe"/>
    <w:basedOn w:val="Standard"/>
    <w:link w:val="UnterberschriftAufgabeZchn"/>
    <w:qFormat/>
    <w:rsid w:val="002B619D"/>
    <w:pPr>
      <w:spacing w:before="120" w:after="120"/>
    </w:pPr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character" w:customStyle="1" w:styleId="UnterberschriftAufgabeZchn">
    <w:name w:val="Unterüberschrift_Aufgabe Zchn"/>
    <w:basedOn w:val="Absatz-Standardschriftart"/>
    <w:link w:val="UnterberschriftAufgabe"/>
    <w:rsid w:val="002B619D"/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paragraph" w:customStyle="1" w:styleId="tabelle">
    <w:name w:val="tabelle"/>
    <w:basedOn w:val="NormalerText"/>
    <w:link w:val="tabelleZchn"/>
    <w:qFormat/>
    <w:rsid w:val="002B619D"/>
    <w:pPr>
      <w:spacing w:line="0" w:lineRule="atLeast"/>
    </w:pPr>
    <w:rPr>
      <w:noProof/>
      <w:sz w:val="4"/>
      <w:szCs w:val="6"/>
    </w:rPr>
  </w:style>
  <w:style w:type="character" w:customStyle="1" w:styleId="tabelleZchn">
    <w:name w:val="tabelle Zchn"/>
    <w:basedOn w:val="NormalerTextZchn"/>
    <w:link w:val="tabelle"/>
    <w:rsid w:val="002B619D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png"/><Relationship Id="rId21" Type="http://schemas.openxmlformats.org/officeDocument/2006/relationships/image" Target="media/image10.wmf"/><Relationship Id="rId42" Type="http://schemas.openxmlformats.org/officeDocument/2006/relationships/image" Target="media/image31.png"/><Relationship Id="rId63" Type="http://schemas.openxmlformats.org/officeDocument/2006/relationships/image" Target="media/image48.wmf"/><Relationship Id="rId84" Type="http://schemas.openxmlformats.org/officeDocument/2006/relationships/hyperlink" Target="https://mathe-sicher-koennen.dzlm.de/erklaervideos?nid=695" TargetMode="External"/><Relationship Id="rId138" Type="http://schemas.openxmlformats.org/officeDocument/2006/relationships/fontTable" Target="fontTable.xml"/><Relationship Id="rId16" Type="http://schemas.openxmlformats.org/officeDocument/2006/relationships/footer" Target="footer3.xml"/><Relationship Id="rId107" Type="http://schemas.openxmlformats.org/officeDocument/2006/relationships/image" Target="media/image75.png"/><Relationship Id="rId11" Type="http://schemas.openxmlformats.org/officeDocument/2006/relationships/header" Target="header1.xml"/><Relationship Id="rId32" Type="http://schemas.openxmlformats.org/officeDocument/2006/relationships/image" Target="media/image22.wmf"/><Relationship Id="rId37" Type="http://schemas.openxmlformats.org/officeDocument/2006/relationships/image" Target="media/image27.wmf"/><Relationship Id="rId53" Type="http://schemas.openxmlformats.org/officeDocument/2006/relationships/hyperlink" Target="https://mathe-sicher-koennen.dzlm.de/erklaervideos?nid=694" TargetMode="External"/><Relationship Id="rId58" Type="http://schemas.openxmlformats.org/officeDocument/2006/relationships/image" Target="media/image44.emf"/><Relationship Id="rId74" Type="http://schemas.openxmlformats.org/officeDocument/2006/relationships/image" Target="media/image58.png"/><Relationship Id="rId79" Type="http://schemas.openxmlformats.org/officeDocument/2006/relationships/image" Target="media/image62.png"/><Relationship Id="rId102" Type="http://schemas.microsoft.com/office/2007/relationships/hdphoto" Target="media/hdphoto3.wdp"/><Relationship Id="rId123" Type="http://schemas.openxmlformats.org/officeDocument/2006/relationships/image" Target="media/image91.png"/><Relationship Id="rId128" Type="http://schemas.openxmlformats.org/officeDocument/2006/relationships/image" Target="media/image96.png"/><Relationship Id="rId5" Type="http://schemas.openxmlformats.org/officeDocument/2006/relationships/webSettings" Target="webSettings.xml"/><Relationship Id="rId90" Type="http://schemas.openxmlformats.org/officeDocument/2006/relationships/image" Target="media/image68.jpeg"/><Relationship Id="rId95" Type="http://schemas.openxmlformats.org/officeDocument/2006/relationships/image" Target="media/image71.jpeg"/><Relationship Id="rId22" Type="http://schemas.openxmlformats.org/officeDocument/2006/relationships/image" Target="media/image11.wmf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113" Type="http://schemas.openxmlformats.org/officeDocument/2006/relationships/image" Target="media/image81.png"/><Relationship Id="rId118" Type="http://schemas.openxmlformats.org/officeDocument/2006/relationships/image" Target="media/image86.jpeg"/><Relationship Id="rId134" Type="http://schemas.openxmlformats.org/officeDocument/2006/relationships/image" Target="media/image102.wmf"/><Relationship Id="rId139" Type="http://schemas.openxmlformats.org/officeDocument/2006/relationships/theme" Target="theme/theme1.xml"/><Relationship Id="rId80" Type="http://schemas.openxmlformats.org/officeDocument/2006/relationships/image" Target="media/image280.png"/><Relationship Id="rId85" Type="http://schemas.openxmlformats.org/officeDocument/2006/relationships/hyperlink" Target="http://www.mathe-sicher-koennen.dzlm.de/erklaervideos?nid=695" TargetMode="External"/><Relationship Id="rId12" Type="http://schemas.openxmlformats.org/officeDocument/2006/relationships/header" Target="header2.xml"/><Relationship Id="rId17" Type="http://schemas.openxmlformats.org/officeDocument/2006/relationships/image" Target="media/image6.wmf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59" Type="http://schemas.openxmlformats.org/officeDocument/2006/relationships/image" Target="media/image45.wmf"/><Relationship Id="rId103" Type="http://schemas.openxmlformats.org/officeDocument/2006/relationships/hyperlink" Target="https://mathe-sicher-koennen.dzlm.de/erklaervideos?nid=696" TargetMode="External"/><Relationship Id="rId108" Type="http://schemas.openxmlformats.org/officeDocument/2006/relationships/image" Target="media/image76.emf"/><Relationship Id="rId124" Type="http://schemas.openxmlformats.org/officeDocument/2006/relationships/image" Target="media/image92.png"/><Relationship Id="rId129" Type="http://schemas.openxmlformats.org/officeDocument/2006/relationships/image" Target="media/image97.png"/><Relationship Id="rId54" Type="http://schemas.openxmlformats.org/officeDocument/2006/relationships/image" Target="media/image42.png"/><Relationship Id="rId70" Type="http://schemas.openxmlformats.org/officeDocument/2006/relationships/header" Target="header6.xml"/><Relationship Id="rId75" Type="http://schemas.openxmlformats.org/officeDocument/2006/relationships/image" Target="media/image59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82.png"/><Relationship Id="rId119" Type="http://schemas.openxmlformats.org/officeDocument/2006/relationships/image" Target="media/image87.png"/><Relationship Id="rId44" Type="http://schemas.openxmlformats.org/officeDocument/2006/relationships/image" Target="media/image33.png"/><Relationship Id="rId60" Type="http://schemas.openxmlformats.org/officeDocument/2006/relationships/image" Target="media/image46.png"/><Relationship Id="rId65" Type="http://schemas.openxmlformats.org/officeDocument/2006/relationships/image" Target="media/image50.jpeg"/><Relationship Id="rId81" Type="http://schemas.openxmlformats.org/officeDocument/2006/relationships/image" Target="media/image63.png"/><Relationship Id="rId86" Type="http://schemas.openxmlformats.org/officeDocument/2006/relationships/hyperlink" Target="http://www.mathe-sicher-koennen.dzlm.de/erklaervideos?nid=695" TargetMode="External"/><Relationship Id="rId130" Type="http://schemas.openxmlformats.org/officeDocument/2006/relationships/image" Target="media/image98.wmf"/><Relationship Id="rId135" Type="http://schemas.openxmlformats.org/officeDocument/2006/relationships/image" Target="media/image103.jpeg"/><Relationship Id="rId13" Type="http://schemas.openxmlformats.org/officeDocument/2006/relationships/footer" Target="footer1.xml"/><Relationship Id="rId18" Type="http://schemas.openxmlformats.org/officeDocument/2006/relationships/image" Target="media/image7.wmf"/><Relationship Id="rId39" Type="http://schemas.openxmlformats.org/officeDocument/2006/relationships/hyperlink" Target="https://dzlm.de/vam/msk-bruchstreifen.html" TargetMode="External"/><Relationship Id="rId109" Type="http://schemas.openxmlformats.org/officeDocument/2006/relationships/image" Target="media/image77.emf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hyperlink" Target="http://www.mathe-sicher-koennen.dzlm.de/erklaervideos?nid=694" TargetMode="External"/><Relationship Id="rId76" Type="http://schemas.openxmlformats.org/officeDocument/2006/relationships/image" Target="media/image60.png"/><Relationship Id="rId97" Type="http://schemas.microsoft.com/office/2007/relationships/hdphoto" Target="media/hdphoto2.wdp"/><Relationship Id="rId104" Type="http://schemas.openxmlformats.org/officeDocument/2006/relationships/image" Target="media/image74.png"/><Relationship Id="rId120" Type="http://schemas.openxmlformats.org/officeDocument/2006/relationships/image" Target="media/image88.png"/><Relationship Id="rId125" Type="http://schemas.openxmlformats.org/officeDocument/2006/relationships/image" Target="media/image93.png"/><Relationship Id="rId7" Type="http://schemas.openxmlformats.org/officeDocument/2006/relationships/endnotes" Target="endnotes.xml"/><Relationship Id="rId71" Type="http://schemas.openxmlformats.org/officeDocument/2006/relationships/header" Target="header7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eader" Target="header5.xml"/><Relationship Id="rId87" Type="http://schemas.openxmlformats.org/officeDocument/2006/relationships/hyperlink" Target="file:///C:/Users/lboeing/Downloads/mathe-sicher-koennen.dzlm.de/erklaervideos%3fnid=695" TargetMode="External"/><Relationship Id="rId110" Type="http://schemas.openxmlformats.org/officeDocument/2006/relationships/image" Target="media/image78.png"/><Relationship Id="rId115" Type="http://schemas.openxmlformats.org/officeDocument/2006/relationships/image" Target="media/image83.wmf"/><Relationship Id="rId131" Type="http://schemas.openxmlformats.org/officeDocument/2006/relationships/image" Target="media/image99.wmf"/><Relationship Id="rId136" Type="http://schemas.openxmlformats.org/officeDocument/2006/relationships/header" Target="header10.xml"/><Relationship Id="rId61" Type="http://schemas.openxmlformats.org/officeDocument/2006/relationships/image" Target="media/image47.png"/><Relationship Id="rId82" Type="http://schemas.openxmlformats.org/officeDocument/2006/relationships/image" Target="media/image64.png"/><Relationship Id="rId19" Type="http://schemas.openxmlformats.org/officeDocument/2006/relationships/image" Target="media/image8.wmf"/><Relationship Id="rId14" Type="http://schemas.openxmlformats.org/officeDocument/2006/relationships/footer" Target="footer2.xml"/><Relationship Id="rId30" Type="http://schemas.openxmlformats.org/officeDocument/2006/relationships/image" Target="media/image20.png"/><Relationship Id="rId35" Type="http://schemas.openxmlformats.org/officeDocument/2006/relationships/image" Target="media/image25.wmf"/><Relationship Id="rId56" Type="http://schemas.openxmlformats.org/officeDocument/2006/relationships/hyperlink" Target="http://www.mathe-sicher-koennen.dzlm.de/erklaervideos?nid=694" TargetMode="External"/><Relationship Id="rId77" Type="http://schemas.openxmlformats.org/officeDocument/2006/relationships/image" Target="media/image61.png"/><Relationship Id="rId100" Type="http://schemas.openxmlformats.org/officeDocument/2006/relationships/image" Target="media/image72.png"/><Relationship Id="rId105" Type="http://schemas.openxmlformats.org/officeDocument/2006/relationships/hyperlink" Target="http://www.mathe-sicher-koennen.dzlm.de/erklaervideos?nid=696" TargetMode="External"/><Relationship Id="rId126" Type="http://schemas.openxmlformats.org/officeDocument/2006/relationships/image" Target="media/image94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6.png"/><Relationship Id="rId98" Type="http://schemas.openxmlformats.org/officeDocument/2006/relationships/image" Target="media/image70.png"/><Relationship Id="rId121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footer" Target="footer4.xml"/><Relationship Id="rId116" Type="http://schemas.openxmlformats.org/officeDocument/2006/relationships/header" Target="header9.xml"/><Relationship Id="rId137" Type="http://schemas.openxmlformats.org/officeDocument/2006/relationships/header" Target="header11.xml"/><Relationship Id="rId20" Type="http://schemas.openxmlformats.org/officeDocument/2006/relationships/image" Target="media/image9.wmf"/><Relationship Id="rId41" Type="http://schemas.openxmlformats.org/officeDocument/2006/relationships/image" Target="media/image30.svg"/><Relationship Id="rId62" Type="http://schemas.openxmlformats.org/officeDocument/2006/relationships/image" Target="media/image47.wmf"/><Relationship Id="rId83" Type="http://schemas.openxmlformats.org/officeDocument/2006/relationships/image" Target="media/image65.png"/><Relationship Id="rId88" Type="http://schemas.openxmlformats.org/officeDocument/2006/relationships/image" Target="media/image66.png"/><Relationship Id="rId111" Type="http://schemas.openxmlformats.org/officeDocument/2006/relationships/image" Target="media/image79.png"/><Relationship Id="rId132" Type="http://schemas.openxmlformats.org/officeDocument/2006/relationships/image" Target="media/image100.wmf"/><Relationship Id="rId15" Type="http://schemas.openxmlformats.org/officeDocument/2006/relationships/header" Target="header3.xml"/><Relationship Id="rId36" Type="http://schemas.openxmlformats.org/officeDocument/2006/relationships/image" Target="media/image26.wmf"/><Relationship Id="rId57" Type="http://schemas.openxmlformats.org/officeDocument/2006/relationships/image" Target="media/image43.png"/><Relationship Id="rId106" Type="http://schemas.openxmlformats.org/officeDocument/2006/relationships/hyperlink" Target="http://www.mathe-sicher-koennen.dzlm.de/erklaervideos?nid=696" TargetMode="External"/><Relationship Id="rId127" Type="http://schemas.openxmlformats.org/officeDocument/2006/relationships/image" Target="media/image95.png"/><Relationship Id="rId10" Type="http://schemas.openxmlformats.org/officeDocument/2006/relationships/image" Target="media/image4.png"/><Relationship Id="rId31" Type="http://schemas.openxmlformats.org/officeDocument/2006/relationships/image" Target="media/image21.wmf"/><Relationship Id="rId52" Type="http://schemas.openxmlformats.org/officeDocument/2006/relationships/image" Target="media/image41.png"/><Relationship Id="rId73" Type="http://schemas.openxmlformats.org/officeDocument/2006/relationships/image" Target="media/image57.png"/><Relationship Id="rId78" Type="http://schemas.microsoft.com/office/2007/relationships/hdphoto" Target="media/hdphoto1.wdp"/><Relationship Id="rId94" Type="http://schemas.openxmlformats.org/officeDocument/2006/relationships/image" Target="media/image70.jpe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header" Target="header4.xml"/><Relationship Id="rId47" Type="http://schemas.openxmlformats.org/officeDocument/2006/relationships/image" Target="media/image36.png"/><Relationship Id="rId68" Type="http://schemas.openxmlformats.org/officeDocument/2006/relationships/image" Target="media/image52.png"/><Relationship Id="rId89" Type="http://schemas.openxmlformats.org/officeDocument/2006/relationships/image" Target="media/image67.jpeg"/><Relationship Id="rId112" Type="http://schemas.openxmlformats.org/officeDocument/2006/relationships/header" Target="header8.xml"/><Relationship Id="rId133" Type="http://schemas.openxmlformats.org/officeDocument/2006/relationships/image" Target="media/image10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0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0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22</Pages>
  <Words>3402</Words>
  <Characters>21438</Characters>
  <Application>Microsoft Office Word</Application>
  <DocSecurity>0</DocSecurity>
  <Lines>178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13</cp:revision>
  <cp:lastPrinted>2025-12-08T22:35:00Z</cp:lastPrinted>
  <dcterms:created xsi:type="dcterms:W3CDTF">2025-11-17T08:05:00Z</dcterms:created>
  <dcterms:modified xsi:type="dcterms:W3CDTF">2025-12-08T22:45:00Z</dcterms:modified>
</cp:coreProperties>
</file>