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99264" behindDoc="1" locked="0" layoutInCell="1" allowOverlap="1" wp14:anchorId="26190F56" wp14:editId="0001853D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27E464F3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06029E">
              <w:rPr>
                <w:rFonts w:ascii="Calibri" w:eastAsiaTheme="minorHAnsi" w:hAnsi="Calibri"/>
                <w:b w:val="0"/>
                <w:bCs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6CBAA52C" w:rsidR="0006029E" w:rsidRP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3562961C" wp14:editId="5D2F3C26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4pt;margin-top:34.35pt;width:13.8pt;height:25pt;z-index:2533457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</w:t>
                  </w:r>
                  <w:proofErr w:type="gramStart"/>
                  <w:r>
                    <w:t xml:space="preserve">  .</w:t>
                  </w:r>
                  <w:proofErr w:type="gramEnd"/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6816" behindDoc="0" locked="0" layoutInCell="1" allowOverlap="1" wp14:anchorId="158E225E" wp14:editId="78235C3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1696" behindDoc="0" locked="0" layoutInCell="1" allowOverlap="1" wp14:anchorId="2956EC8E" wp14:editId="580F474D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A97097F" id="Gruppieren 1" o:spid="_x0000_s1026" style="position:absolute;margin-left:78.9pt;margin-top:2.3pt;width:299.25pt;height:94.6pt;z-index:25334169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5712" behindDoc="0" locked="0" layoutInCell="1" allowOverlap="1" wp14:anchorId="48864132" wp14:editId="3E0C9536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7760" behindDoc="0" locked="0" layoutInCell="1" allowOverlap="1" wp14:anchorId="22D6431C" wp14:editId="03C50114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7840" behindDoc="0" locked="0" layoutInCell="1" allowOverlap="1" wp14:anchorId="02FC680D" wp14:editId="7F957EB9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4" style="position:absolute;margin-left:231.85pt;margin-top:33.65pt;width:14.15pt;height:25pt;z-index:253347840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59808" behindDoc="0" locked="0" layoutInCell="1" allowOverlap="1" wp14:anchorId="412369D8" wp14:editId="108DB84F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59808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proofErr w:type="gramStart"/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proofErr w:type="gramEnd"/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4992" behindDoc="0" locked="0" layoutInCell="1" allowOverlap="1" wp14:anchorId="17F33311" wp14:editId="5DE40B2D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49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AEB970F" wp14:editId="7987A180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B970F" id="Gruppieren 421" o:spid="_x0000_s1049" style="position:absolute;margin-left:4.8pt;margin-top:1.8pt;width:329.6pt;height:106pt;z-index:253603840" coordsize="41860,13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&#13;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&#13;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&#13;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&#13;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7,0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3184" behindDoc="0" locked="0" layoutInCell="1" allowOverlap="1" wp14:anchorId="3994A497" wp14:editId="451901DE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58" style="position:absolute;margin-left:350.9pt;margin-top:79.2pt;width:50.85pt;height:56.9pt;z-index:2528931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Jd3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LM+0o0unxCo1UgZZoozbCWQvzvq/Jpa&#13;&#10;jA9sYiT6z/hUUuMx3UkJqbX9/qv9oI/U4TQhB4yjReK+7WjoV/KjQlLD7OoF2wubXlC75lqjzFCg&#13;&#10;8CaKuGC97MUKRfkVk3IZXsERVQxvLRLfi9e+HYqYtIwvl1GpbXt36t6gWWYRrMDGh+NXak1HWY+E&#13;&#10;fdI9bWhBz5nb6gbUlV7uvK5EpHUAtkWxwxsUjlKcc5DOBunP66j1/J/D1Q8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TRyXd5cDAACB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30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2B6507AC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5888" behindDoc="0" locked="0" layoutInCell="1" allowOverlap="1" wp14:anchorId="62BD8585" wp14:editId="634BAEE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BD8585" id="_x0000_s1061" style="position:absolute;left:0;text-align:left;margin-left:8.6pt;margin-top:-10.5pt;width:13.8pt;height:25pt;z-index:253605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5408" behindDoc="0" locked="0" layoutInCell="1" allowOverlap="1" wp14:anchorId="0D17E9C6" wp14:editId="1302958C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7456" behindDoc="0" locked="0" layoutInCell="1" allowOverlap="1" wp14:anchorId="2CD8CA85" wp14:editId="652FE596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69984" behindDoc="0" locked="0" layoutInCell="1" allowOverlap="1" wp14:anchorId="32253D9B" wp14:editId="610DCB56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5666FE21" wp14:editId="19DE3C44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410AA" id="Gruppieren 425" o:spid="_x0000_s1026" href="https://dzlm.de/vam/msk-bruchstreifen.html" style="position:absolute;margin-left:-2.95pt;margin-top:184.75pt;width:21.65pt;height:15.55pt;z-index:2529607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8176" behindDoc="1" locked="0" layoutInCell="1" allowOverlap="1" wp14:anchorId="4633D436" wp14:editId="26BC93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3840" behindDoc="1" locked="0" layoutInCell="1" allowOverlap="1" wp14:anchorId="128EC917" wp14:editId="7ECEDD5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F84FE3C" wp14:editId="7D1277C0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2816" behindDoc="0" locked="0" layoutInCell="1" allowOverlap="1" wp14:anchorId="2D1CE6FF" wp14:editId="7DBAB56C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1008" behindDoc="0" locked="0" layoutInCell="1" allowOverlap="1" wp14:anchorId="32E746EB" wp14:editId="693E8AC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17AA050" wp14:editId="69828480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C59608" wp14:editId="04138CF0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67" type="#_x0000_t202" style="position:absolute;margin-left:360.4pt;margin-top:2.8pt;width:31.1pt;height:17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AB49611" wp14:editId="1F5E69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68" type="#_x0000_t202" style="position:absolute;margin-left:7.85pt;margin-top:10.7pt;width:40.3pt;height:15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CDE7A87" wp14:editId="59729A23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69" type="#_x0000_t202" style="position:absolute;margin-left:319.95pt;margin-top:22.2pt;width:62.15pt;height:36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7984" behindDoc="0" locked="0" layoutInCell="1" allowOverlap="1" wp14:anchorId="51504F90" wp14:editId="14A8B1E0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9840" behindDoc="0" locked="0" layoutInCell="1" allowOverlap="1" wp14:anchorId="38BAF16E" wp14:editId="3C8AC7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80A41" id="Gruppieren 425" o:spid="_x0000_s1026" href="https://dzlm.de/vam/msk-bruchstreifen.html" style="position:absolute;margin-left:0;margin-top:.4pt;width:21.65pt;height:15.55pt;z-index:25321984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C75659B" wp14:editId="52A26F0A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70" type="#_x0000_t202" style="position:absolute;left:0;text-align:left;margin-left:345.7pt;margin-top:10.75pt;width:79.8pt;height:30.3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4309E32D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69B0A57D" w:rsidR="008C3B54" w:rsidRDefault="005F1615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999104" behindDoc="0" locked="0" layoutInCell="1" allowOverlap="1" wp14:anchorId="389E26E6" wp14:editId="048AD6A2">
                  <wp:simplePos x="0" y="0"/>
                  <wp:positionH relativeFrom="column">
                    <wp:posOffset>581017</wp:posOffset>
                  </wp:positionH>
                  <wp:positionV relativeFrom="paragraph">
                    <wp:posOffset>202131</wp:posOffset>
                  </wp:positionV>
                  <wp:extent cx="2944615" cy="1710690"/>
                  <wp:effectExtent l="0" t="0" r="1905" b="3810"/>
                  <wp:wrapNone/>
                  <wp:docPr id="1834924562" name="Grafi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4562" name="Grafik 183492456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"/>
                          <a:stretch/>
                        </pic:blipFill>
                        <pic:spPr bwMode="auto">
                          <a:xfrm>
                            <a:off x="0" y="0"/>
                            <a:ext cx="294461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FA77C09" wp14:editId="4F220A80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77C09" id="Gruppieren 422" o:spid="_x0000_s1071" style="position:absolute;margin-left:304.8pt;margin-top:21.75pt;width:93.8pt;height:26.4pt;z-index:253617152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4224" behindDoc="0" locked="0" layoutInCell="1" allowOverlap="1" wp14:anchorId="425F4BA0" wp14:editId="0D87D62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ADEB550" wp14:editId="2F2EDAAD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88" type="#_x0000_t202" style="position:absolute;margin-left:76.75pt;margin-top:247.2pt;width:155.65pt;height:21.9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71E78B32" wp14:editId="5332DFEC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89" style="position:absolute;left:0;text-align:left;margin-left:128.95pt;margin-top:33.9pt;width:13.8pt;height:25pt;z-index:2533734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45FABF52" wp14:editId="0E259787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93" style="position:absolute;left:0;text-align:left;margin-left:112.4pt;margin-top:33.9pt;width:13.8pt;height:25pt;z-index:2533713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449F232E" wp14:editId="0114985B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97" style="position:absolute;left:0;text-align:left;margin-left:95.55pt;margin-top:33.9pt;width:13.8pt;height:25pt;z-index:25336934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121A7E64" wp14:editId="3387F025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101" style="position:absolute;left:0;text-align:left;margin-left:80.8pt;margin-top:33.95pt;width:13.8pt;height:25pt;z-index:253367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31513D48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2344A594" wp14:editId="61C549D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105" style="position:absolute;margin-left:15.05pt;margin-top:7pt;width:13.8pt;height:25pt;z-index:2533754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78E0A5A8" wp14:editId="68ADE0C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109" style="position:absolute;margin-left:121pt;margin-top:7pt;width:15.15pt;height:24.9pt;z-index:253377536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>genauso groß ist wie</w:t>
            </w:r>
            <w:r w:rsidR="00FA65C3">
              <w:rPr>
                <w:rFonts w:ascii="Calibri" w:hAnsi="Calibri"/>
              </w:rPr>
              <w:t xml:space="preserve">    </w:t>
            </w:r>
            <w:proofErr w:type="gramStart"/>
            <w:r w:rsidR="00FA65C3">
              <w:rPr>
                <w:rFonts w:ascii="Calibri" w:hAnsi="Calibri"/>
              </w:rPr>
              <w:t xml:space="preserve">  </w:t>
            </w:r>
            <w:r w:rsidR="004D2AA6" w:rsidRPr="00C63632">
              <w:rPr>
                <w:rFonts w:ascii="Calibri" w:hAnsi="Calibri"/>
              </w:rPr>
              <w:t>?</w:t>
            </w:r>
            <w:proofErr w:type="gramEnd"/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9200" behindDoc="0" locked="0" layoutInCell="1" allowOverlap="1" wp14:anchorId="5D327C76" wp14:editId="67F9AED5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27C76" id="Gruppieren 86" o:spid="_x0000_s1113" style="position:absolute;margin-left:3.4pt;margin-top:32.95pt;width:178.7pt;height:33.75pt;z-index:253619200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&#13;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2176" behindDoc="0" locked="0" layoutInCell="1" allowOverlap="1" wp14:anchorId="03A9EFD0" wp14:editId="252B69D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151" style="position:absolute;margin-left:132.4pt;margin-top:7.8pt;width:13.8pt;height:25pt;z-index:2533621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&#13;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A77C2" w:rsidRPr="00C63632">
              <w:rPr>
                <w:rFonts w:ascii="Calibri" w:hAnsi="Calibri"/>
              </w:rPr>
              <w:t>Finde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proofErr w:type="gramEnd"/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792E377E" wp14:editId="48E57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3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6DB26" id="Gruppieren 71" o:spid="_x0000_s1026" href="https://mathe-sicher-koennen.dzlm.de/erklaervideos?nid=694" style="position:absolute;margin-left:0;margin-top:.1pt;width:18.1pt;height:13.2pt;z-index:25298227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2624" behindDoc="0" locked="0" layoutInCell="1" allowOverlap="1" wp14:anchorId="41A610DF" wp14:editId="22299BF8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37A2" wp14:editId="3D7AA9A7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37A2" id="Textfeld 78" o:spid="_x0000_s1155" type="#_x0000_t202" style="position:absolute;margin-left:355.15pt;margin-top:11.5pt;width:73.85pt;height:31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&#13;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351002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351002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6CBB27A" wp14:editId="0B00759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156" type="#_x0000_t202" style="position:absolute;margin-left:374.75pt;margin-top:59.65pt;width:79.8pt;height:30.3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59F843E" wp14:editId="5FE5B93E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157" type="#_x0000_t202" style="position:absolute;margin-left:325.1pt;margin-top:10.5pt;width:62.15pt;height:36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351002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73972D19" wp14:editId="268D34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8CFF9" id="Gruppieren 425" o:spid="_x0000_s1026" href="https://dzlm.de/vam/msk-bruchstreifen.html" style="position:absolute;margin-left:2.5pt;margin-top:1pt;width:21.65pt;height:15.55pt;z-index:2529904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2ED8BBDD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3EB40292" wp14:editId="7195ADF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158" style="position:absolute;margin-left:27pt;margin-top:6.8pt;width:14.3pt;height:25pt;z-index:2533795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5472" behindDoc="0" locked="0" layoutInCell="1" allowOverlap="1" wp14:anchorId="7467503E" wp14:editId="3A9FDE8D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>Nutz</w:t>
            </w:r>
            <w:r w:rsidR="008674C1">
              <w:rPr>
                <w:noProof/>
              </w:rPr>
              <w:t>t</w:t>
            </w:r>
            <w:r w:rsidR="008C3B54">
              <w:rPr>
                <w:noProof/>
              </w:rPr>
              <w:t xml:space="preserve"> die digitalen Bruchstreifen zur Bearbeitung der Aufgabe: </w:t>
            </w:r>
            <w:r w:rsidR="008C3B54">
              <w:rPr>
                <w:noProof/>
              </w:rPr>
              <w:br/>
              <w:t>Stell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1A6A43D9" w:rsidR="008C3B54" w:rsidRPr="008C3B54" w:rsidRDefault="00FA1EFA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963264" behindDoc="0" locked="0" layoutInCell="1" allowOverlap="1" wp14:anchorId="3444C4E0" wp14:editId="6A723674">
                  <wp:simplePos x="0" y="0"/>
                  <wp:positionH relativeFrom="column">
                    <wp:posOffset>338638</wp:posOffset>
                  </wp:positionH>
                  <wp:positionV relativeFrom="paragraph">
                    <wp:posOffset>48895</wp:posOffset>
                  </wp:positionV>
                  <wp:extent cx="265157" cy="263434"/>
                  <wp:effectExtent l="0" t="0" r="1905" b="3810"/>
                  <wp:wrapNone/>
                  <wp:docPr id="209880767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DC"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1686FEC1" wp14:editId="4B3B8D3A">
                  <wp:simplePos x="0" y="0"/>
                  <wp:positionH relativeFrom="column">
                    <wp:posOffset>879927</wp:posOffset>
                  </wp:positionH>
                  <wp:positionV relativeFrom="paragraph">
                    <wp:posOffset>15240</wp:posOffset>
                  </wp:positionV>
                  <wp:extent cx="292100" cy="306705"/>
                  <wp:effectExtent l="0" t="0" r="0" b="0"/>
                  <wp:wrapNone/>
                  <wp:docPr id="1270449178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r="39038" b="4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eastAsiaTheme="minorEastAsia"/>
                <w:noProof/>
              </w:rPr>
              <w:t>Zieh</w:t>
            </w:r>
            <w:r w:rsidR="008674C1">
              <w:rPr>
                <w:rFonts w:eastAsiaTheme="minorEastAsia"/>
                <w:noProof/>
              </w:rPr>
              <w:t>t</w:t>
            </w:r>
            <w:r w:rsidR="008C3B54">
              <w:rPr>
                <w:rFonts w:eastAsiaTheme="minorEastAsia"/>
                <w:noProof/>
              </w:rPr>
              <w:t xml:space="preserve">     </w:t>
            </w:r>
            <w:r>
              <w:rPr>
                <w:rFonts w:eastAsiaTheme="minorEastAsia"/>
                <w:noProof/>
              </w:rPr>
              <w:t xml:space="preserve">     </w:t>
            </w:r>
            <w:r w:rsidR="008C3B54">
              <w:rPr>
                <w:rFonts w:eastAsiaTheme="minorEastAsia"/>
                <w:noProof/>
              </w:rPr>
              <w:t xml:space="preserve">oder      </w:t>
            </w:r>
            <w:r>
              <w:rPr>
                <w:rFonts w:eastAsiaTheme="minorEastAsia"/>
                <w:noProof/>
              </w:rPr>
              <w:t xml:space="preserve"> </w:t>
            </w:r>
            <w:r w:rsidR="008C3B54">
              <w:rPr>
                <w:rFonts w:eastAsiaTheme="minorEastAsia"/>
                <w:noProof/>
              </w:rPr>
              <w:t xml:space="preserve">  auf </w:t>
            </w:r>
            <w:r w:rsidR="008674C1">
              <w:rPr>
                <w:rFonts w:eastAsiaTheme="minorEastAsia"/>
                <w:noProof/>
              </w:rPr>
              <w:t xml:space="preserve">euren </w:t>
            </w:r>
            <w:r w:rsidR="008C3B54">
              <w:rPr>
                <w:rFonts w:eastAsiaTheme="minorEastAsia"/>
                <w:noProof/>
              </w:rPr>
              <w:t>Drittel-Bruchstreifen.</w:t>
            </w:r>
          </w:p>
        </w:tc>
      </w:tr>
      <w:tr w:rsidR="008C3B54" w14:paraId="725D6B61" w14:textId="77777777" w:rsidTr="00351002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4960" behindDoc="0" locked="0" layoutInCell="1" allowOverlap="1" wp14:anchorId="2E53DBFF" wp14:editId="23CC29F4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50F6E0C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54F676D8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22F45396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4F9DC362" w14:textId="261628B4" w:rsidR="00942B5F" w:rsidRDefault="001F7845" w:rsidP="0035100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35281C28" wp14:editId="4A3C939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278809</wp:posOffset>
                      </wp:positionV>
                      <wp:extent cx="236855" cy="317500"/>
                      <wp:effectExtent l="0" t="0" r="4445" b="0"/>
                      <wp:wrapNone/>
                      <wp:docPr id="385005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19784966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90718" w14:textId="689E0F23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6518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B81B7" w14:textId="13E53DF0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446789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81C28" id="_x0000_s1162" style="position:absolute;left:0;text-align:left;margin-left:26.65pt;margin-top:21.95pt;width:18.65pt;height:25pt;z-index:2539939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">
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690718" w14:textId="689E0F23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7B81B7" w14:textId="13E53DF0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F1615">
              <w:drawing>
                <wp:anchor distT="0" distB="0" distL="114300" distR="114300" simplePos="0" relativeHeight="254001152" behindDoc="0" locked="0" layoutInCell="1" allowOverlap="1" wp14:anchorId="60D5A21D" wp14:editId="74516DE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304093</wp:posOffset>
                  </wp:positionV>
                  <wp:extent cx="285750" cy="262890"/>
                  <wp:effectExtent l="0" t="0" r="0" b="3810"/>
                  <wp:wrapNone/>
                  <wp:docPr id="1427566710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t>Wie verändert sich der Teil, wie verändert sich das Ganze, wenn der Streifen feiner eingeteilt wird?</w:t>
            </w:r>
            <w:r w:rsidR="00FA1EFA" w:rsidRPr="004077DC">
              <w:t xml:space="preserve"> </w:t>
            </w:r>
          </w:p>
        </w:tc>
      </w:tr>
      <w:tr w:rsidR="005F1615" w14:paraId="3D330223" w14:textId="77777777" w:rsidTr="00351002">
        <w:tc>
          <w:tcPr>
            <w:tcW w:w="708" w:type="dxa"/>
          </w:tcPr>
          <w:p w14:paraId="75876B3B" w14:textId="77777777" w:rsidR="005F1615" w:rsidRPr="00BA77C2" w:rsidRDefault="005F1615" w:rsidP="00E13C64">
            <w:pPr>
              <w:pStyle w:val="Nummerierung"/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</w:pPr>
          </w:p>
        </w:tc>
        <w:tc>
          <w:tcPr>
            <w:tcW w:w="426" w:type="dxa"/>
          </w:tcPr>
          <w:p w14:paraId="6729BE94" w14:textId="64795C72" w:rsidR="005F1615" w:rsidRPr="00351002" w:rsidRDefault="005F1615" w:rsidP="00C619BA">
            <w:pPr>
              <w:spacing w:line="240" w:lineRule="atLeast"/>
              <w:rPr>
                <w:b/>
                <w:bCs/>
                <w:noProof/>
              </w:rPr>
            </w:pPr>
            <w:r w:rsidRPr="00351002">
              <w:rPr>
                <w:b/>
                <w:bCs/>
                <w:noProof/>
                <w:color w:val="327A86" w:themeColor="text2"/>
              </w:rPr>
              <w:t>b)</w:t>
            </w:r>
          </w:p>
        </w:tc>
        <w:tc>
          <w:tcPr>
            <w:tcW w:w="8364" w:type="dxa"/>
            <w:gridSpan w:val="4"/>
          </w:tcPr>
          <w:p w14:paraId="47810F41" w14:textId="792D1C45" w:rsidR="005F1615" w:rsidRDefault="005F1615" w:rsidP="00351002">
            <w:pPr>
              <w:spacing w:after="240" w:line="240" w:lineRule="atLeast"/>
              <w:rPr>
                <w:rFonts w:eastAsiaTheme="minorEastAsia"/>
                <w:noProof/>
              </w:rPr>
            </w:pPr>
            <w:r>
              <w:t>Stellt       dar und zieht         auf den Streifen. Was könnt ihr beobachten?</w:t>
            </w:r>
          </w:p>
        </w:tc>
      </w:tr>
      <w:tr w:rsidR="008C3B54" w14:paraId="2CCC9473" w14:textId="77777777" w:rsidTr="00351002">
        <w:tc>
          <w:tcPr>
            <w:tcW w:w="708" w:type="dxa"/>
          </w:tcPr>
          <w:p w14:paraId="36B855D3" w14:textId="3471C7A4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B245383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058C9C2E" wp14:editId="58B28E6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C9C2E" id="Gruppieren 427" o:spid="_x0000_s1166" style="position:absolute;margin-left:21.3pt;margin-top:61pt;width:301.95pt;height:14.3pt;z-index:253661184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7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8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615">
              <w:rPr>
                <w:b/>
                <w:bCs/>
                <w:color w:val="327A86"/>
              </w:rPr>
              <w:t>c</w:t>
            </w:r>
            <w:r w:rsidR="008C3B54" w:rsidRPr="008C3B54">
              <w:rPr>
                <w:b/>
                <w:bCs/>
                <w:color w:val="327A86"/>
              </w:rPr>
              <w:t>)</w:t>
            </w:r>
          </w:p>
        </w:tc>
        <w:tc>
          <w:tcPr>
            <w:tcW w:w="8364" w:type="dxa"/>
            <w:gridSpan w:val="4"/>
          </w:tcPr>
          <w:p w14:paraId="6E3F45B0" w14:textId="7FC59285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  <w:r w:rsidR="00942B5F">
              <w:rPr>
                <w:noProof/>
              </w:rPr>
              <w:t>Kontrolliere mit den digitalen Bruchstreifen.</w:t>
            </w:r>
          </w:p>
          <w:p w14:paraId="0C61683A" w14:textId="1A531827" w:rsidR="008C3B54" w:rsidRDefault="00942B5F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9FEBD26" wp14:editId="36D8E061">
                      <wp:simplePos x="0" y="0"/>
                      <wp:positionH relativeFrom="column">
                        <wp:posOffset>4343802</wp:posOffset>
                      </wp:positionH>
                      <wp:positionV relativeFrom="paragraph">
                        <wp:posOffset>41484</wp:posOffset>
                      </wp:positionV>
                      <wp:extent cx="1452880" cy="466090"/>
                      <wp:effectExtent l="0" t="0" r="7620" b="92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466090"/>
                              </a:xfrm>
                              <a:prstGeom prst="wedgeRoundRectCallout">
                                <a:avLst>
                                  <a:gd name="adj1" fmla="val -31697"/>
                                  <a:gd name="adj2" fmla="val 636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169" type="#_x0000_t62" style="position:absolute;margin-left:342.05pt;margin-top:3.25pt;width:114.4pt;height:36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" adj="3953,24547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E83325" w14:textId="62A54EB8" w:rsidR="008C3B54" w:rsidRDefault="00942B5F" w:rsidP="008C3B5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04909F41" wp14:editId="207C9645">
                  <wp:simplePos x="0" y="0"/>
                  <wp:positionH relativeFrom="column">
                    <wp:posOffset>4073669</wp:posOffset>
                  </wp:positionH>
                  <wp:positionV relativeFrom="paragraph">
                    <wp:posOffset>289150</wp:posOffset>
                  </wp:positionV>
                  <wp:extent cx="286047" cy="263163"/>
                  <wp:effectExtent l="0" t="0" r="6350" b="3810"/>
                  <wp:wrapNone/>
                  <wp:docPr id="153922967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" cy="26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FA" w:rsidRPr="004077DC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602F860F" wp14:editId="1143C4C8">
                  <wp:simplePos x="0" y="0"/>
                  <wp:positionH relativeFrom="column">
                    <wp:posOffset>4083446</wp:posOffset>
                  </wp:positionH>
                  <wp:positionV relativeFrom="paragraph">
                    <wp:posOffset>824085</wp:posOffset>
                  </wp:positionV>
                  <wp:extent cx="265157" cy="263434"/>
                  <wp:effectExtent l="0" t="0" r="1905" b="3810"/>
                  <wp:wrapNone/>
                  <wp:docPr id="1712259880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2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58E9DEEF" wp14:editId="550EB4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9DEEF" id="Gruppieren 426" o:spid="_x0000_s1170" style="position:absolute;margin-left:.45pt;margin-top:59.8pt;width:301.2pt;height:26.75pt;z-index:253683712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71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2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3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4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5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8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9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8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2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3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6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7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0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91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4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5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8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0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0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2230C2D" wp14:editId="61D987B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202" type="#_x0000_t62" style="position:absolute;margin-left:307.5pt;margin-top:100.85pt;width:113.75pt;height:33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DDE711B" wp14:editId="26D7BD01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203" type="#_x0000_t202" style="position:absolute;margin-left:340.95pt;margin-top:65.15pt;width:48.5pt;height:21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8032" behindDoc="0" locked="0" layoutInCell="1" allowOverlap="1" wp14:anchorId="4E530275" wp14:editId="457BAA26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1C8AE766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351002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3FE61899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69FB2B60" wp14:editId="6C60112B">
                      <wp:simplePos x="0" y="0"/>
                      <wp:positionH relativeFrom="column">
                        <wp:posOffset>727748</wp:posOffset>
                      </wp:positionH>
                      <wp:positionV relativeFrom="paragraph">
                        <wp:posOffset>356216</wp:posOffset>
                      </wp:positionV>
                      <wp:extent cx="158820" cy="317616"/>
                      <wp:effectExtent l="0" t="0" r="6350" b="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20" cy="317616"/>
                                <a:chOff x="40892" y="-4831"/>
                                <a:chExt cx="159954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40892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54152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204" style="position:absolute;margin-left:57.3pt;margin-top:28.05pt;width:12.5pt;height:25pt;z-index:253381632;mso-width-relative:margin;mso-height-relative:margin" coordorigin="40892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">
                      <v:shape id="Textfeld 3" o:spid="_x0000_s1205" type="#_x0000_t202" style="position:absolute;left:4089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6" type="#_x0000_t202" style="position:absolute;left:54152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6C92E37B" wp14:editId="374BA167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208" style="position:absolute;margin-left:241.75pt;margin-top:-6.2pt;width:13.8pt;height:25pt;z-index:2533836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groß wie</w:t>
            </w:r>
            <w:r>
              <w:rPr>
                <w:b w:val="0"/>
                <w:color w:val="auto"/>
              </w:rPr>
              <w:t xml:space="preserve">   </w:t>
            </w:r>
            <w:proofErr w:type="gramStart"/>
            <w:r>
              <w:rPr>
                <w:b w:val="0"/>
                <w:color w:val="auto"/>
              </w:rPr>
              <w:t xml:space="preserve">  </w:t>
            </w:r>
            <w:r w:rsidR="008C3B54" w:rsidRPr="003A5D9A">
              <w:rPr>
                <w:b w:val="0"/>
                <w:color w:val="auto"/>
              </w:rPr>
              <w:t>?</w:t>
            </w:r>
            <w:proofErr w:type="gramEnd"/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54313A40" w:rsidR="008C3B54" w:rsidRPr="00CE3A95" w:rsidRDefault="008C3B54" w:rsidP="008C3B54">
            <w:pPr>
              <w:spacing w:line="240" w:lineRule="atLeast"/>
            </w:pPr>
            <w:r>
              <w:t>Finde mit der Streifentafel</w:t>
            </w:r>
            <w:r w:rsidR="00942B5F">
              <w:t xml:space="preserve"> oder den digitalen Bruchstreifen</w:t>
            </w:r>
            <w:r>
              <w:t xml:space="preserve">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0F3A0FE0" w14:textId="55D696DE" w:rsidR="00942B5F" w:rsidRDefault="00942B5F" w:rsidP="009A01B2">
            <w:pPr>
              <w:pStyle w:val="Listenabsatz"/>
            </w:pPr>
            <w:r>
              <w:t>Warum kannst du den Anteil 4/6 nicht in einem Halbe-Streifen vergröbern?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2928" behindDoc="0" locked="0" layoutInCell="1" allowOverlap="1" wp14:anchorId="5B44F5FE" wp14:editId="3021293C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05AB5D7" id="Gruppieren 428" o:spid="_x0000_s1026" style="position:absolute;margin-left:-.8pt;margin-top:13.2pt;width:29.3pt;height:172.05pt;z-index:253692928" coordsize="3722,21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&#13;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">
                              <v:imagedata r:id="rId72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">
                              <v:imagedata r:id="rId72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">
                              <v:imagedata r:id="rId72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61CD04F3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59631231" wp14:editId="6B7BBE3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212" style="position:absolute;margin-left:209.75pt;margin-top:7.15pt;width:13.8pt;height:25pt;z-index:2533857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</w:t>
            </w:r>
            <w:proofErr w:type="gramStart"/>
            <w:r>
              <w:t xml:space="preserve">  .</w:t>
            </w:r>
            <w:proofErr w:type="gramEnd"/>
            <w:r>
              <w:t xml:space="preserve">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7EE7E4DB" wp14:editId="053E117D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216" style="position:absolute;margin-left:171.7pt;margin-top:4.05pt;width:14.65pt;height:25pt;z-index:253387776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8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</w:t>
            </w:r>
            <w:proofErr w:type="gramStart"/>
            <w:r w:rsidR="005E69F8">
              <w:t xml:space="preserve">  </w:t>
            </w:r>
            <w:r w:rsidR="00CD41E0">
              <w:t>.</w:t>
            </w:r>
            <w:proofErr w:type="gramEnd"/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385F633E" wp14:editId="2990A387">
                      <wp:simplePos x="0" y="0"/>
                      <wp:positionH relativeFrom="column">
                        <wp:posOffset>3657840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220" style="position:absolute;margin-left:4in;margin-top:25.55pt;width:13.8pt;height:24.1pt;z-index:253395968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">
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625B467F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3C0220F8" wp14:editId="693D8B88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224" style="position:absolute;margin-left:263.1pt;margin-top:10.8pt;width:13.55pt;height:23.45pt;z-index:253398016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5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6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</w:t>
            </w:r>
            <w:r w:rsidR="00161D09">
              <w:t>n</w:t>
            </w:r>
            <w:r w:rsidR="008C3B54" w:rsidRPr="00C63632">
              <w:t xml:space="preserve"> langen Streifen </w:t>
            </w:r>
            <w:r w:rsidR="00161D09">
              <w:t xml:space="preserve">ins Heft </w:t>
            </w:r>
            <w:r w:rsidR="008C3B54" w:rsidRPr="00C63632">
              <w:t>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478D421F" wp14:editId="791ECAF3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228" style="position:absolute;margin-left:243.25pt;margin-top:6.1pt;width:12.7pt;height:24.05pt;z-index:253400064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9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30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42481150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0C0F4EA0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410"/>
              <w:gridCol w:w="1985"/>
              <w:gridCol w:w="1795"/>
            </w:tblGrid>
            <w:tr w:rsidR="008C3B54" w14:paraId="22E62FA7" w14:textId="77777777" w:rsidTr="003510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1" w:type="dxa"/>
                  <w:vAlign w:val="center"/>
                </w:tcPr>
                <w:p w14:paraId="798497F3" w14:textId="51D7EDBA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  <w:r w:rsidR="00161D09">
                    <w:rPr>
                      <w:rFonts w:ascii="Calibri" w:hAnsi="Calibri"/>
                      <w:noProof/>
                    </w:rPr>
                    <w:t>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6EC65031" w14:textId="438DB1A4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 xml:space="preserve">So viele Stücke hat der </w:t>
                  </w:r>
                  <w:r w:rsidR="00161D09">
                    <w:rPr>
                      <w:rFonts w:ascii="Calibri" w:hAnsi="Calibri"/>
                      <w:noProof/>
                    </w:rPr>
                    <w:t>ganze Sc</w:t>
                  </w:r>
                  <w:r w:rsidRPr="00E13D69">
                    <w:rPr>
                      <w:rFonts w:ascii="Calibri" w:hAnsi="Calibri"/>
                      <w:noProof/>
                    </w:rPr>
                    <w:t>hokoriegel</w:t>
                  </w:r>
                </w:p>
              </w:tc>
              <w:tc>
                <w:tcPr>
                  <w:tcW w:w="1985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1795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351002">
              <w:tc>
                <w:tcPr>
                  <w:tcW w:w="2261" w:type="dxa"/>
                  <w:vAlign w:val="center"/>
                </w:tcPr>
                <w:p w14:paraId="73BEDD2D" w14:textId="38B41D03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1795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351002">
              <w:tc>
                <w:tcPr>
                  <w:tcW w:w="2261" w:type="dxa"/>
                  <w:vAlign w:val="center"/>
                </w:tcPr>
                <w:p w14:paraId="6B8F6420" w14:textId="5734F424" w:rsidR="008C3B54" w:rsidRPr="00C63632" w:rsidRDefault="008C3B54" w:rsidP="00351002">
                  <w:pPr>
                    <w:pStyle w:val="Ausflltext"/>
                    <w:spacing w:line="240" w:lineRule="atLeast"/>
                    <w:ind w:right="-253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1985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351002">
              <w:tc>
                <w:tcPr>
                  <w:tcW w:w="2261" w:type="dxa"/>
                  <w:vAlign w:val="center"/>
                </w:tcPr>
                <w:p w14:paraId="31DCEC03" w14:textId="6E23B5DB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351002">
              <w:tc>
                <w:tcPr>
                  <w:tcW w:w="2261" w:type="dxa"/>
                  <w:vAlign w:val="center"/>
                </w:tcPr>
                <w:p w14:paraId="09B2016C" w14:textId="7906B77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351002">
              <w:tc>
                <w:tcPr>
                  <w:tcW w:w="2261" w:type="dxa"/>
                  <w:vAlign w:val="center"/>
                </w:tcPr>
                <w:p w14:paraId="149AD5D1" w14:textId="679CA6E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1985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351002">
              <w:tc>
                <w:tcPr>
                  <w:tcW w:w="2261" w:type="dxa"/>
                  <w:vAlign w:val="center"/>
                </w:tcPr>
                <w:p w14:paraId="451F737B" w14:textId="6B7A1D70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1795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5DC93BFD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19BFA51" wp14:editId="3931AE78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232" style="position:absolute;margin-left:41.9pt;margin-top:21.5pt;width:14.9pt;height:25pt;z-index:253389824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4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59ADAAD6" wp14:editId="41FF05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236" style="position:absolute;margin-left:66.7pt;margin-top:21.45pt;width:14.1pt;height:25pt;z-index:253391872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7008" behindDoc="0" locked="0" layoutInCell="1" allowOverlap="1" wp14:anchorId="2113F033" wp14:editId="253D8DF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</w:t>
            </w:r>
            <w:proofErr w:type="gramStart"/>
            <w:r w:rsidR="003A5DF0">
              <w:t xml:space="preserve">  .</w:t>
            </w:r>
            <w:proofErr w:type="gramEnd"/>
            <w:r w:rsidR="003A5DF0">
              <w:t xml:space="preserve">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6368" behindDoc="0" locked="0" layoutInCell="1" allowOverlap="1" wp14:anchorId="6A45DA99" wp14:editId="2AB9538B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45DA99" id="Gruppieren 126" o:spid="_x0000_s1240" style="position:absolute;left:0;text-align:left;margin-left:240.05pt;margin-top:15.8pt;width:47.2pt;height:33.75pt;z-index:253626368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41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2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3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4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5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6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7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8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9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50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51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51" o:title="" cropbottom="33944f" cropleft="1f" cropright="2644f" recolortarget="#727272 [1449]"/>
                          </v:shape>
                          <v:shape id="Textfeld 398" o:spid="_x0000_s1252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3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25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60ADC7FA" wp14:editId="6F721DFC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254" style="position:absolute;left:0;text-align:left;margin-left:129.6pt;margin-top:21.15pt;width:14.5pt;height:25pt;z-index:253393920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4A3551F9" wp14:editId="5DCC8908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258" style="position:absolute;margin-left:102.85pt;margin-top:33.75pt;width:13.85pt;height:25pt;z-index:253404160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0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27CCF904" wp14:editId="2D5CD7B8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262" style="position:absolute;margin-left:64.6pt;margin-top:33.5pt;width:15.7pt;height:25pt;z-index:25340211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3E49C09A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  <w:r w:rsidR="00161D09">
                    <w:t xml:space="preserve"> Erkläre.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8256" behindDoc="0" locked="0" layoutInCell="1" allowOverlap="1" wp14:anchorId="66953F25" wp14:editId="631BBA4E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266" style="position:absolute;margin-left:156.35pt;margin-top:6.5pt;width:13.8pt;height:25pt;z-index:253408256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8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6208" behindDoc="0" locked="0" layoutInCell="1" allowOverlap="1" wp14:anchorId="489D1D7D" wp14:editId="0AB1D3EC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270" style="position:absolute;margin-left:116.8pt;margin-top:-7.05pt;width:15.7pt;height:25pt;z-index:253406208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</w:t>
                  </w:r>
                  <w:proofErr w:type="gramStart"/>
                  <w:r>
                    <w:t xml:space="preserve">  </w:t>
                  </w:r>
                  <w:r w:rsidR="00502804">
                    <w:t>?</w:t>
                  </w:r>
                  <w:proofErr w:type="gramEnd"/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0304" behindDoc="0" locked="0" layoutInCell="1" allowOverlap="1" wp14:anchorId="3CEBC918" wp14:editId="39C73DAB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274" style="position:absolute;margin-left:204.85pt;margin-top:6.4pt;width:13.6pt;height:25pt;z-index:253410304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5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6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3904" behindDoc="0" locked="0" layoutInCell="1" allowOverlap="1" wp14:anchorId="3D5F4467" wp14:editId="26386D63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8" style="position:absolute;margin-left:258.4pt;margin-top:1.5pt;width:111.85pt;height:45.75pt;z-index:253563904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JvwT1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5" o:title="" recolortarget="#727272 [1449]"/>
                            </v:shape>
                            <v:shape id="Grafik 295634061" o:spid="_x0000_s128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281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8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3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8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502804">
                    <w:t>Finde zwei Brüche, die genauso groß sind w</w:t>
                  </w:r>
                  <w:r w:rsidR="00C7430D">
                    <w:t xml:space="preserve">ie    </w:t>
                  </w:r>
                  <w:proofErr w:type="gramStart"/>
                  <w:r w:rsidR="00C7430D">
                    <w:t xml:space="preserve">  .</w:t>
                  </w:r>
                  <w:proofErr w:type="gramEnd"/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6976" behindDoc="0" locked="0" layoutInCell="1" allowOverlap="1" wp14:anchorId="5AAECF23" wp14:editId="14B850D9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5AAECF23" id="Gruppieren 386" o:spid="_x0000_s1286" style="position:absolute;margin-left:.7pt;margin-top:7.35pt;width:47.65pt;height:33.85pt;z-index:253566976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7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91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2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80" o:title="" recolortarget="#727272 [1449]"/>
                                    </v:shape>
                                    <v:shape id="Textfeld 398" o:spid="_x0000_s1293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9024" behindDoc="0" locked="0" layoutInCell="1" allowOverlap="1" wp14:anchorId="3E883604" wp14:editId="7E02459B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3E883604" id="_x0000_s1294" style="position:absolute;margin-left:21.2pt;margin-top:16.85pt;width:47.65pt;height:33.85pt;z-index:253569024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5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6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7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8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30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80" o:title="" recolortarget="#727272 [1449]"/>
                                    </v:shape>
                                    <v:shape id="Textfeld 398" o:spid="_x0000_s130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3120" behindDoc="0" locked="0" layoutInCell="1" allowOverlap="1" wp14:anchorId="4C2E6779" wp14:editId="5CF7B71B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2" style="position:absolute;margin-left:22.25pt;margin-top:11.75pt;width:62.45pt;height:37.15pt;z-index:253573120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xmKtO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303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304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5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6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307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308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9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10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11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12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13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5168" behindDoc="0" locked="0" layoutInCell="1" allowOverlap="1" wp14:anchorId="03CC2B30" wp14:editId="2E430A87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4" style="position:absolute;margin-left:2.05pt;margin-top:1.15pt;width:62.35pt;height:34.4pt;z-index:253575168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">
                                  <v:group id="Gruppieren 1470378551" o:spid="_x0000_s1315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16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7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8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9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20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21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2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3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24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25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7216" behindDoc="0" locked="0" layoutInCell="1" allowOverlap="1" wp14:anchorId="3BC703E2" wp14:editId="67EDF0FD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6" style="position:absolute;margin-left:215.85pt;margin-top:13pt;width:62.35pt;height:34.9pt;z-index:253577216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">
                            <v:group id="Gruppieren 1801235465" o:spid="_x0000_s1327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28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9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30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31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32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3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4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35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36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37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9264" behindDoc="0" locked="0" layoutInCell="1" allowOverlap="1" wp14:anchorId="0975856B" wp14:editId="4976A6E8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8" style="position:absolute;margin-left:3.35pt;margin-top:6.15pt;width:62.55pt;height:36.7pt;z-index:253579264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">
                                  <v:group id="Gruppieren 1001135656" o:spid="_x0000_s1339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40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1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2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3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44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5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6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7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48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9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81"/>
          <w:headerReference w:type="first" r:id="rId8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D38DF2E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1312" behindDoc="0" locked="0" layoutInCell="1" allowOverlap="1" wp14:anchorId="681F01B9" wp14:editId="38E38196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01B9" id="_x0000_s1350" style="position:absolute;margin-left:64.25pt;margin-top:26.75pt;width:12.75pt;height:23.15pt;z-index:253581312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51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 w:rsidRPr="004118F0">
              <w:t xml:space="preserve">Die Streifentafel </w:t>
            </w:r>
            <w:r w:rsidR="00FA1EFA">
              <w:t xml:space="preserve">oder die digitalen Bruchstreifen </w:t>
            </w:r>
            <w:r w:rsidR="00C25C46" w:rsidRPr="004118F0">
              <w:t>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19393A8A" w:rsidR="00C25C46" w:rsidRPr="00252562" w:rsidRDefault="00161D09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3878584" wp14:editId="4119FA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74955" cy="197485"/>
                      <wp:effectExtent l="0" t="0" r="4445" b="5715"/>
                      <wp:wrapNone/>
                      <wp:docPr id="34617233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7820437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08175" name="Grafik 402308175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8E3B8" id="Gruppieren 425" o:spid="_x0000_s1026" style="position:absolute;margin-left:.2pt;margin-top:0;width:21.65pt;height:15.55pt;z-index:2539806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02308175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DC829EF" w14:textId="4B1EDE63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2F133C9E" w:rsidR="00C25C46" w:rsidRDefault="00B37037" w:rsidP="00A42631">
            <w:pPr>
              <w:spacing w:after="6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850176" behindDoc="0" locked="0" layoutInCell="1" allowOverlap="1" wp14:anchorId="0D4EF9E3" wp14:editId="4CE62722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-470071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743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F3D9E87" wp14:editId="2B95A236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354" style="position:absolute;margin-left:278.15pt;margin-top:7.05pt;width:12.75pt;height:23.15pt;z-index:25341440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5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6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 w:rsidR="00C7430D">
              <w:t xml:space="preserve">      </w:t>
            </w:r>
            <w:r w:rsidR="00E72068">
              <w:t xml:space="preserve">in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3360" behindDoc="0" locked="0" layoutInCell="1" allowOverlap="1" wp14:anchorId="5916FBCC" wp14:editId="0AEF2246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6FBCC" id="_x0000_s1358" style="position:absolute;left:0;text-align:left;margin-left:275.75pt;margin-top:10.25pt;width:12.75pt;height:23.15pt;z-index:25358336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6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18D8AEE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740625F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10C7A87" w:rsidR="00C25C46" w:rsidRPr="00CE7DCF" w:rsidRDefault="00B37037" w:rsidP="00E13C64">
            <w:pPr>
              <w:spacing w:line="240" w:lineRule="atLeast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7305C1" wp14:editId="71FA11A9">
                      <wp:simplePos x="0" y="0"/>
                      <wp:positionH relativeFrom="column">
                        <wp:posOffset>3724526</wp:posOffset>
                      </wp:positionH>
                      <wp:positionV relativeFrom="paragraph">
                        <wp:posOffset>153168</wp:posOffset>
                      </wp:positionV>
                      <wp:extent cx="789305" cy="460375"/>
                      <wp:effectExtent l="0" t="0" r="0" b="0"/>
                      <wp:wrapNone/>
                      <wp:docPr id="76154441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D932D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05C1" id="_x0000_s1362" type="#_x0000_t202" style="position:absolute;margin-left:293.25pt;margin-top:12.05pt;width:62.15pt;height:36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vVsAQIAAOo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" filled="f" stroked="f">
                      <v:textbox>
                        <w:txbxContent>
                          <w:p w14:paraId="5E4D932D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776E185D" wp14:editId="6975654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363" style="position:absolute;margin-left:169.75pt;margin-top:8.55pt;width:12.8pt;height:22.75pt;z-index:253418496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7UakA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">
                      <v:shape id="Textfeld 3" o:spid="_x0000_s13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5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6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7A636C06" w:rsidR="00C25C46" w:rsidRDefault="00B37037" w:rsidP="00A42631">
            <w:pPr>
              <w:spacing w:after="60" w:line="240" w:lineRule="atLeas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86816" behindDoc="0" locked="0" layoutInCell="1" allowOverlap="1" wp14:anchorId="26CF049E" wp14:editId="66BBB0B3">
                  <wp:simplePos x="0" y="0"/>
                  <wp:positionH relativeFrom="column">
                    <wp:posOffset>4481560</wp:posOffset>
                  </wp:positionH>
                  <wp:positionV relativeFrom="paragraph">
                    <wp:posOffset>-69656</wp:posOffset>
                  </wp:positionV>
                  <wp:extent cx="647700" cy="647700"/>
                  <wp:effectExtent l="0" t="0" r="0" b="0"/>
                  <wp:wrapNone/>
                  <wp:docPr id="587252761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69D6EE9B" w:rsidR="00C25C46" w:rsidRPr="00CE7DCF" w:rsidRDefault="00B37037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72ED0BD" wp14:editId="444E2D55">
                      <wp:simplePos x="0" y="0"/>
                      <wp:positionH relativeFrom="column">
                        <wp:posOffset>3700540</wp:posOffset>
                      </wp:positionH>
                      <wp:positionV relativeFrom="paragraph">
                        <wp:posOffset>62549</wp:posOffset>
                      </wp:positionV>
                      <wp:extent cx="1013460" cy="385445"/>
                      <wp:effectExtent l="0" t="0" r="0" b="0"/>
                      <wp:wrapNone/>
                      <wp:docPr id="37462281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40747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ED0BD" id="_x0000_s1367" type="#_x0000_t202" style="position:absolute;margin-left:291.4pt;margin-top:4.95pt;width:79.8pt;height:30.3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FrYGwIAADU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" filled="f" stroked="f" strokeweight=".5pt">
                      <v:textbox>
                        <w:txbxContent>
                          <w:p w14:paraId="61140747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>Warum findest du für diesen Anteil keinen gröberen Streifen?</w:t>
            </w:r>
            <w:r w:rsidR="00C25C46"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2FC58F21" w:rsidR="006259AD" w:rsidRDefault="00FA1EFA" w:rsidP="00E13C64">
      <w:pPr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74528" behindDoc="0" locked="0" layoutInCell="1" allowOverlap="1" wp14:anchorId="23C30606" wp14:editId="69FB3F63">
                <wp:simplePos x="0" y="0"/>
                <wp:positionH relativeFrom="column">
                  <wp:posOffset>5883651</wp:posOffset>
                </wp:positionH>
                <wp:positionV relativeFrom="paragraph">
                  <wp:posOffset>-1482683</wp:posOffset>
                </wp:positionV>
                <wp:extent cx="567466" cy="842736"/>
                <wp:effectExtent l="0" t="0" r="4445" b="0"/>
                <wp:wrapNone/>
                <wp:docPr id="623892185" name="Gruppieren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66" cy="842736"/>
                          <a:chOff x="0" y="0"/>
                          <a:chExt cx="567466" cy="842736"/>
                        </a:xfrm>
                      </wpg:grpSpPr>
                      <pic:pic xmlns:pic="http://schemas.openxmlformats.org/drawingml/2006/picture">
                        <pic:nvPicPr>
                          <pic:cNvPr id="123438975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52174" r="3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276177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74" r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71" y="120460"/>
                            <a:ext cx="31559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919935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3" y="350429"/>
                            <a:ext cx="26479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252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17" y="563971"/>
                            <a:ext cx="30416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9E322" id="Gruppieren 1174" o:spid="_x0000_s1026" style="position:absolute;margin-left:463.3pt;margin-top:-116.75pt;width:44.7pt;height:66.35pt;z-index:253974528" coordsize="5674,84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">
                <v:shape id="Grafik 13" o:spid="_x0000_s1027" type="#_x0000_t75" style="position:absolute;width:3028;height:2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">
                  <v:imagedata r:id="rId87" o:title="" croptop="34193f" cropleft="26541f" cropright="25343f" chromakey="white"/>
                </v:shape>
                <v:shape id="Grafik 13" o:spid="_x0000_s1028" type="#_x0000_t75" style="position:absolute;left:2518;top:1204;width:3156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">
                  <v:imagedata r:id="rId88" o:title="" croptop="34193f" cropright="51345f" chromakey="white"/>
                </v:shape>
                <v:shape id="Grafik 13" o:spid="_x0000_s1029" type="#_x0000_t75" style="position:absolute;left:930;top:3504;width:2648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">
                  <v:imagedata r:id="rId88" o:title="" croptop="3976f" cropbottom="31954f" cropleft="1527f" cropright="52070f" chromakey="white"/>
                </v:shape>
                <v:shape id="Grafik 13" o:spid="_x0000_s1030" type="#_x0000_t75" style="position:absolute;left:1971;top:5639;width:3041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">
                  <v:imagedata r:id="rId88" o:title="" cropbottom="34193f" cropleft="13336f" cropright="38501f" chromakey="white"/>
                </v:shape>
              </v:group>
            </w:pict>
          </mc:Fallback>
        </mc:AlternateConten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070F3EF4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74B018" wp14:editId="0026660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8" type="#_x0000_t106" style="position:absolute;margin-left:15.8pt;margin-top:.85pt;width:137.25pt;height:56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LEvqG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6FCC1CA1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4384" behindDoc="0" locked="0" layoutInCell="1" allowOverlap="1" wp14:anchorId="444AA51F" wp14:editId="3CA9868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0288" behindDoc="0" locked="0" layoutInCell="1" allowOverlap="1" wp14:anchorId="218D22BD" wp14:editId="43172535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9" style="position:absolute;margin-left:159pt;margin-top:.45pt;width:49.35pt;height:60.85pt;z-index:25294028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kFMixQMAAJ8IAAAOAAAAZHJzL2Uyb0RvYy54bWycVttu4zYQfS/QfyD0&#13;&#10;nsiSY9kW4izcpE4XCHaNJsU+0zRlEaFIlqQv2a/vISXZcbJFuw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">
                      <v:shape id="Grafik 3" o:spid="_x0000_s1370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90" o:title="" chromakey="white"/>
                      </v:shape>
                      <v:shape id="_x0000_s137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4D70935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DCD2928" wp14:editId="0DC9D245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372" type="#_x0000_t62" style="position:absolute;margin-left:216.1pt;margin-top:.25pt;width:166.65pt;height:41.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OMXlgIAAI0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3F2045E8" w:rsidR="00F950FF" w:rsidRDefault="00F950FF" w:rsidP="00E13C64">
            <w:pPr>
              <w:spacing w:line="240" w:lineRule="atLeast"/>
            </w:pPr>
          </w:p>
          <w:p w14:paraId="65F00B44" w14:textId="160A9090" w:rsidR="00F950FF" w:rsidRDefault="00F950FF" w:rsidP="00E13C64">
            <w:pPr>
              <w:spacing w:line="240" w:lineRule="atLeast"/>
            </w:pPr>
          </w:p>
          <w:p w14:paraId="450658D7" w14:textId="15E28671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278A2B0" wp14:editId="447D1164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373" style="position:absolute;margin-left:87.55pt;margin-top:7.1pt;width:12.75pt;height:23.65pt;z-index:253420544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">
                      <v:shape id="Textfeld 3" o:spid="_x0000_s137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5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6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6FDF61D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335076AB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333B9A41" wp14:editId="662AAF8B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377" style="position:absolute;left:0;text-align:left;margin-left:217.75pt;margin-top:20.5pt;width:12.75pt;height:24pt;z-index:253422592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">
                      <v:shape id="Textfeld 3" o:spid="_x0000_s1378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2168B600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1A2522B6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5B19B95B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5C39C4FD" wp14:editId="7095985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381" style="position:absolute;left:0;text-align:left;margin-left:40.25pt;margin-top:5.75pt;width:12.7pt;height:23.1pt;z-index:253424640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">
                      <v:shape id="Textfeld 3" o:spid="_x0000_s13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3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4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7D8DB3D9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6688" behindDoc="0" locked="0" layoutInCell="1" allowOverlap="1" wp14:anchorId="510D6B49" wp14:editId="7FC5DDAE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5" style="position:absolute;left:0;text-align:left;margin-left:217.85pt;margin-top:21.75pt;width:12.75pt;height:23.1pt;z-index:253426688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">
                      <v:shape id="Textfeld 3" o:spid="_x0000_s138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7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709945C9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41297DAD" wp14:editId="64D650B9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389" style="position:absolute;margin-left:55.85pt;margin-top:5.65pt;width:13.1pt;height:23.1pt;z-index:253428736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Geo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KKhnqIoDAADBCgAADgAAAAAAAAAA&#13;&#10;AAAAAAAuAgAAZHJzL2Uyb0RvYy54bWxQSwECLQAUAAYACAAAACEA6GNMIOIAAAAOAQAADwAAAAAA&#13;&#10;AAAAAAAAAADkBQAAZHJzL2Rvd25yZXYueG1sUEsFBgAAAAAEAAQA8wAAAPMGAAAAAA==&#13;&#10;">
                      <v:shape id="Textfeld 3" o:spid="_x0000_s1390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1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92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216D57B0" wp14:editId="168DB70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393" style="position:absolute;margin-left:70pt;margin-top:6.2pt;width:12.8pt;height:23.6pt;z-index:253432832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">
                      <v:shape id="Textfeld 3" o:spid="_x0000_s13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5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6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4810F24" wp14:editId="46096D1A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397" style="position:absolute;margin-left:115.5pt;margin-top:6.1pt;width:12.7pt;height:23.6pt;z-index:2534389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">
                      <v:shape id="Textfeld 3" o:spid="_x0000_s13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5F9A60E8" wp14:editId="0CE3B46F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401" style="position:absolute;margin-left:56pt;margin-top:6.15pt;width:12.7pt;height:23.6pt;z-index:2534307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">
                      <v:shape id="Textfeld 3" o:spid="_x0000_s14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4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209E334" wp14:editId="5E0D79E0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405" style="position:absolute;margin-left:100.3pt;margin-top:6.25pt;width:12.75pt;height:23.65pt;z-index:2534369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">
                      <v:shape id="Textfeld 3" o:spid="_x0000_s14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B15B3A3" wp14:editId="55B363EE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409" style="position:absolute;margin-left:84.95pt;margin-top:6.2pt;width:12.75pt;height:23.65pt;z-index:2534348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9khfwMAAMEKAAAOAAAAZHJzL2Uyb0RvYy54bWzsVlFP2zAQfp+0/2D5fSRp0rSJCIjBQJMQ&#13;&#10;oMHGs+s4bSTH9myXhP36nZ0mpdCHjU3bHvbiOPbd+e7zd3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">
                      <v:shape id="Textfeld 3" o:spid="_x0000_s141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09ED5317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6797D20E" w14:textId="77777777" w:rsidR="00161D09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>Eine Person sagt einen Anteil</w:t>
            </w:r>
            <w:r w:rsidR="00161D09">
              <w:rPr>
                <w:rFonts w:ascii="Calibri" w:hAnsi="Calibri"/>
                <w:szCs w:val="20"/>
              </w:rPr>
              <w:t>.</w:t>
            </w:r>
          </w:p>
          <w:p w14:paraId="40FCB827" w14:textId="6F1CDA26" w:rsidR="00DC14C3" w:rsidRPr="00A14690" w:rsidRDefault="00161D09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</w:t>
            </w:r>
            <w:r w:rsidR="00DC14C3" w:rsidRPr="00C63632">
              <w:rPr>
                <w:rFonts w:ascii="Calibri" w:hAnsi="Calibri"/>
                <w:szCs w:val="20"/>
              </w:rPr>
              <w:t xml:space="preserve">ie andere nennt einen dazu passenden feineren Streifen und einen gleich großen Anteil. </w:t>
            </w:r>
            <w:r w:rsidR="00DC14C3"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="00DC14C3"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</w:t>
            </w:r>
            <w:r>
              <w:rPr>
                <w:rFonts w:ascii="Calibri" w:hAnsi="Calibri"/>
                <w:szCs w:val="20"/>
              </w:rPr>
              <w:t xml:space="preserve">digitalen </w:t>
            </w:r>
            <w:r w:rsidR="009D71FF">
              <w:rPr>
                <w:rFonts w:ascii="Calibri" w:hAnsi="Calibri"/>
                <w:szCs w:val="20"/>
              </w:rPr>
              <w:t>Bruchstreifen</w:t>
            </w:r>
            <w:r w:rsidR="00DC14C3"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B6499B3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66AD50B" wp14:editId="6C31754D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413" style="position:absolute;margin-left:312.2pt;margin-top:13.15pt;width:102.2pt;height:57.3pt;z-index:25251532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MRz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PzQxHOgAwAAkAoAAA4AAAAAAAAAAAAAAAAALgIAAGRycy9lMm9Eb2MueG1sUEsBAi0AFAAG&#13;&#10;AAgAAAAhAL4DZ9blAAAADwEAAA8AAAAAAAAAAAAAAAAA+gUAAGRycy9kb3ducmV2LnhtbFBLBQYA&#13;&#10;AAAABAAEAPMAAAAMBwAAAAA=&#13;&#10;">
                      <v:shape id="_x0000_s1414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5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5D26EFD" w:rsidR="00E70231" w:rsidRPr="008026EF" w:rsidRDefault="00967846" w:rsidP="0069100A">
            <w:pPr>
              <w:spacing w:line="240" w:lineRule="atLeast"/>
            </w:pPr>
            <w:r w:rsidRPr="004077DC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A235A6C" wp14:editId="2A7ED6C6">
                  <wp:simplePos x="0" y="0"/>
                  <wp:positionH relativeFrom="column">
                    <wp:posOffset>503741</wp:posOffset>
                  </wp:positionH>
                  <wp:positionV relativeFrom="paragraph">
                    <wp:posOffset>88999</wp:posOffset>
                  </wp:positionV>
                  <wp:extent cx="304709" cy="278765"/>
                  <wp:effectExtent l="0" t="0" r="0" b="635"/>
                  <wp:wrapNone/>
                  <wp:docPr id="1883436766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52174" r="58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7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2D59AB1A" wp14:editId="3291D84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416" style="position:absolute;margin-left:79.4pt;margin-top:54.2pt;width:12.75pt;height:23.65pt;z-index:2534492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nqreAMAAKwKAAAOAAAAZHJzL2Uyb0RvYy54bWzsVktP3DAQvlfqf7B8L0k22UciAqJQUCUE&#13;&#10;qNBy9jrObiTHdm0vCf31HTuPZWEPLRXi0kvix8x45vPMN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">
                      <v:shape id="Textfeld 3" o:spid="_x0000_s14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9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7632BCF3" wp14:editId="6FFA0C3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420" style="position:absolute;margin-left:375.25pt;margin-top:22.45pt;width:51.75pt;height:59.45pt;z-index:25292185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kmj2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4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5Jo9p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2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93" o:title="" chromakey="white"/>
                      </v:shape>
                      <v:shape id="_x0000_s142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06C67EF5">
                  <wp:extent cx="3865183" cy="469421"/>
                  <wp:effectExtent l="0" t="0" r="0" b="635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9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36439" cy="5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72538A4B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EF1302F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84F404F" wp14:editId="72AB5968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F404F" id="Gruppieren 430" o:spid="_x0000_s1423" style="position:absolute;margin-left:68.45pt;margin-top:7.5pt;width:205.2pt;height:24.1pt;z-index:253447168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">
                      <v:group id="_x0000_s142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8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32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6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9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 w:rsidR="00F45970">
              <w:rPr>
                <w:rFonts w:ascii="Calibri" w:hAnsi="Calibri"/>
              </w:rPr>
              <w:t xml:space="preserve">wie   </w:t>
            </w:r>
            <w:proofErr w:type="gramStart"/>
            <w:r w:rsidR="00F45970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2177D4D8" wp14:editId="26BA8863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440" style="position:absolute;margin-left:241.8pt;margin-top:8.6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">
                      <v:shape id="Textfeld 3" o:spid="_x0000_s14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3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3128204C" wp14:editId="060FC9BA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444" style="position:absolute;margin-left:151.2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">
                      <v:shape id="Textfeld 3" o:spid="_x0000_s144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0444091A" wp14:editId="52258FF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448" style="position:absolute;margin-left:116.6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">
                      <v:shape id="Textfeld 3" o:spid="_x0000_s14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1A8E345C" wp14:editId="2021F7A1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452" style="position:absolute;margin-left:49.45pt;margin-top:8.9pt;width:12.7pt;height:23.6pt;z-index:2534512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">
                      <v:shape id="Textfeld 3" o:spid="_x0000_s14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groß </w:t>
            </w:r>
            <w:r>
              <w:rPr>
                <w:rFonts w:ascii="Calibri" w:hAnsi="Calibri"/>
              </w:rPr>
              <w:t xml:space="preserve">wie   </w:t>
            </w:r>
            <w:proofErr w:type="gramStart"/>
            <w:r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00CD688A" wp14:editId="5D0F110F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D688A" id="Gruppieren 431" o:spid="_x0000_s1456" style="position:absolute;margin-left:266.8pt;margin-top:5.75pt;width:83.15pt;height:23.6pt;z-index:253459456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">
                      <v:group id="_x0000_s1457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6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43CC2519" w:rsidR="00321AB1" w:rsidRDefault="00B37037" w:rsidP="00E13C64">
            <w:pPr>
              <w:spacing w:after="200"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2720" behindDoc="0" locked="0" layoutInCell="1" allowOverlap="1" wp14:anchorId="09B7FD56" wp14:editId="727E8A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274955" cy="197485"/>
                      <wp:effectExtent l="0" t="0" r="4445" b="5715"/>
                      <wp:wrapNone/>
                      <wp:docPr id="1872444592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858688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8957" name="Grafik 11338957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51785" id="Gruppieren 425" o:spid="_x0000_s1026" style="position:absolute;margin-left:.2pt;margin-top:.3pt;width:21.65pt;height:15.55pt;z-index:2539827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11338957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&#13;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6650F158" w14:textId="18588914" w:rsidR="008C3B54" w:rsidRPr="008C3B54" w:rsidRDefault="008C3B54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5AE420FC" wp14:editId="1321735C">
                  <wp:simplePos x="0" y="0"/>
                  <wp:positionH relativeFrom="column">
                    <wp:posOffset>3795412</wp:posOffset>
                  </wp:positionH>
                  <wp:positionV relativeFrom="paragraph">
                    <wp:posOffset>203714</wp:posOffset>
                  </wp:positionV>
                  <wp:extent cx="1437832" cy="1491300"/>
                  <wp:effectExtent l="25400" t="25400" r="86360" b="8382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451199" cy="150516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</w:t>
            </w:r>
            <w:r w:rsidR="00967846">
              <w:t xml:space="preserve">und digitale Bruchstreifen </w:t>
            </w:r>
            <w:r w:rsidR="00423F1A">
              <w:t xml:space="preserve">so, </w:t>
            </w:r>
            <w:r w:rsidR="00967846">
              <w:br/>
            </w:r>
            <w:r w:rsidR="00423F1A">
              <w:t xml:space="preserve">dass die Anteile gleich groß sind. </w:t>
            </w:r>
            <w:r w:rsidR="00967846">
              <w:br/>
            </w:r>
            <w:r w:rsidR="00423F1A">
              <w:t xml:space="preserve">Schreibe </w:t>
            </w:r>
            <w:r w:rsidR="00206DBE">
              <w:t xml:space="preserve">sie </w:t>
            </w:r>
            <w:r w:rsidR="00423F1A">
              <w:t xml:space="preserve">dann als Brüche. Überprüfe am Ende an der </w:t>
            </w:r>
            <w:r w:rsidR="00967846">
              <w:br/>
            </w:r>
            <w:r w:rsidR="00423F1A">
              <w:t>Streifentafel</w:t>
            </w:r>
            <w:r w:rsidR="0096784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an </w:t>
            </w:r>
            <w:r w:rsidR="00967846">
              <w:t>digitalen Bruchstreifen.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0864FD40" wp14:editId="70B51584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4FD40" id="Gruppieren 143" o:spid="_x0000_s1465" style="position:absolute;left:0;text-align:left;margin-left:190.8pt;margin-top:1.75pt;width:51.35pt;height:33.4pt;z-index:253623296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">
                      <v:group id="Gruppieren 205734160" o:spid="_x0000_s1466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7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9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70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group id="Gruppieren 1916721574" o:spid="_x0000_s1471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72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3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5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6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98" o:spid="_x0000_s1477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8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0E80EFA3" w:rsidR="00CD41E0" w:rsidRDefault="00CD41E0" w:rsidP="00E13C64">
            <w:pPr>
              <w:spacing w:line="240" w:lineRule="atLeast"/>
              <w:ind w:left="284"/>
            </w:pPr>
          </w:p>
          <w:p w14:paraId="0103A82B" w14:textId="0375EFB9" w:rsidR="00423F1A" w:rsidRPr="0045075A" w:rsidRDefault="00B37037" w:rsidP="00E13C64">
            <w:pPr>
              <w:spacing w:line="240" w:lineRule="atLeast"/>
              <w:ind w:left="284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D1A24EB" wp14:editId="7DDFAAA3">
                      <wp:simplePos x="0" y="0"/>
                      <wp:positionH relativeFrom="column">
                        <wp:posOffset>3753044</wp:posOffset>
                      </wp:positionH>
                      <wp:positionV relativeFrom="paragraph">
                        <wp:posOffset>113384</wp:posOffset>
                      </wp:positionV>
                      <wp:extent cx="789305" cy="460375"/>
                      <wp:effectExtent l="0" t="0" r="0" b="0"/>
                      <wp:wrapNone/>
                      <wp:docPr id="165939159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97D04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A24EB" id="_x0000_s1479" type="#_x0000_t202" style="position:absolute;left:0;text-align:left;margin-left:295.5pt;margin-top:8.95pt;width:62.15pt;height:36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2qSAQIAAOo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" filled="f" stroked="f">
                      <v:textbox>
                        <w:txbxContent>
                          <w:p w14:paraId="42F97D04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0912" behindDoc="0" locked="0" layoutInCell="1" allowOverlap="1" wp14:anchorId="747FEA80" wp14:editId="61A42CB2">
                  <wp:simplePos x="0" y="0"/>
                  <wp:positionH relativeFrom="column">
                    <wp:posOffset>4537448</wp:posOffset>
                  </wp:positionH>
                  <wp:positionV relativeFrom="paragraph">
                    <wp:posOffset>99117</wp:posOffset>
                  </wp:positionV>
                  <wp:extent cx="647700" cy="647700"/>
                  <wp:effectExtent l="0" t="0" r="0" b="0"/>
                  <wp:wrapNone/>
                  <wp:docPr id="172945238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F1A" w:rsidRPr="0045075A">
              <w:t xml:space="preserve"> </w:t>
            </w:r>
          </w:p>
          <w:p w14:paraId="04571F77" w14:textId="5F480B2B" w:rsidR="00423F1A" w:rsidRPr="0045075A" w:rsidRDefault="00B37037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F8D4166" wp14:editId="353060E8">
                      <wp:simplePos x="0" y="0"/>
                      <wp:positionH relativeFrom="column">
                        <wp:posOffset>3742454</wp:posOffset>
                      </wp:positionH>
                      <wp:positionV relativeFrom="paragraph">
                        <wp:posOffset>310594</wp:posOffset>
                      </wp:positionV>
                      <wp:extent cx="1013460" cy="385445"/>
                      <wp:effectExtent l="0" t="0" r="0" b="0"/>
                      <wp:wrapNone/>
                      <wp:docPr id="96375657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37116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4166" id="_x0000_s1480" type="#_x0000_t202" style="position:absolute;left:0;text-align:left;margin-left:294.7pt;margin-top:24.45pt;width:79.8pt;height:30.3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" filled="f" stroked="f" strokeweight=".5pt">
                      <v:textbox>
                        <w:txbxContent>
                          <w:p w14:paraId="79137116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1E0"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2D595553" wp14:editId="7D42F5B3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95553" id="_x0000_s1481" style="position:absolute;left:0;text-align:left;margin-left:190.6pt;margin-top:9.15pt;width:51.35pt;height:33.8pt;z-index:253624320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">
                      <v:group id="Gruppieren 657840202" o:spid="_x0000_s1482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83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84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6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7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8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9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90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91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92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93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94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25" o:title="" cropbottom="33944f" cropleft="1f" cropright="2644f" recolortarget="#333 [1446]"/>
                          </v:shape>
                          <v:shape id="Textfeld 398" o:spid="_x0000_s1495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6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 w:rsidR="00CD41E0"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25886808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>In Bruchschreibweis</w:t>
            </w:r>
            <w:r w:rsidR="00CD41E0">
              <w:t>e</w:t>
            </w:r>
            <w:r w:rsidRPr="0045075A">
              <w:t xml:space="preserve">: </w:t>
            </w:r>
          </w:p>
          <w:p w14:paraId="66AC8206" w14:textId="79B63CD1" w:rsidR="00CD41E0" w:rsidRDefault="00CD41E0" w:rsidP="00A83C50">
            <w:pPr>
              <w:spacing w:line="240" w:lineRule="atLeast"/>
            </w:pPr>
          </w:p>
          <w:p w14:paraId="5D6C6FDE" w14:textId="440C0186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67846">
              <w:br/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6142ED2C" wp14:editId="0F321976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497" style="position:absolute;margin-left:206.1pt;margin-top:25.6pt;width:12.7pt;height:23.6pt;z-index:2534635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FBUfw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E7E94A8" wp14:editId="260E5726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501" style="position:absolute;margin-left:75.35pt;margin-top:26.5pt;width:12.7pt;height:23.6pt;z-index:2534615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arI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98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2976" behindDoc="0" locked="0" layoutInCell="1" allowOverlap="1" wp14:anchorId="3B5213A4" wp14:editId="46B9D16D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7520" behindDoc="0" locked="0" layoutInCell="1" allowOverlap="1" wp14:anchorId="296DFCDD" wp14:editId="228440E2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2ED8A97D" wp14:editId="1007706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505" style="position:absolute;margin-left:48.8pt;margin-top:7.3pt;width:12.7pt;height:23.6pt;z-index:2534656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">
                      <v:shape id="Textfeld 3" o:spid="_x0000_s15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EA8FB0D" wp14:editId="7A20DD0B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509" type="#_x0000_t202" style="position:absolute;margin-left:304.7pt;margin-top:.2pt;width:62.15pt;height:36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ve/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k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icr3vw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  <w:t>Verfeinere</w:t>
            </w:r>
            <w:r>
              <w:rPr>
                <w:lang w:eastAsia="de-DE"/>
              </w:rPr>
              <w:t xml:space="preserve">    </w:t>
            </w:r>
            <w:proofErr w:type="gramStart"/>
            <w:r>
              <w:rPr>
                <w:lang w:eastAsia="de-DE"/>
              </w:rPr>
              <w:t xml:space="preserve">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</w:t>
            </w:r>
            <w:proofErr w:type="gramEnd"/>
            <w:r w:rsidR="008C3488" w:rsidRPr="005B3BC5">
              <w:rPr>
                <w:rFonts w:eastAsiaTheme="minorEastAsia"/>
                <w:bCs/>
                <w:lang w:eastAsia="de-DE"/>
              </w:rPr>
              <w:t xml:space="preserve">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8880" behindDoc="0" locked="0" layoutInCell="1" allowOverlap="1" wp14:anchorId="0153BE8B" wp14:editId="471D83D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0D935C1D" wp14:editId="398AF275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10" style="position:absolute;margin-left:109.55pt;margin-top:8.75pt;width:49.35pt;height:60.85pt;z-index:25317990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9gDEvw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">
                      <v:shape id="Grafik 3" o:spid="_x0000_s15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90" o:title="" chromakey="white"/>
                      </v:shape>
                      <v:shape id="_x0000_s15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B47EF29" wp14:editId="59CCD9B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513" type="#_x0000_t202" style="position:absolute;margin-left:354.35pt;margin-top:8.15pt;width:79.8pt;height:30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A03HA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00DAC51F" wp14:editId="086EE8AC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514" style="position:absolute;margin-left:330.6pt;margin-top:6.55pt;width:12.7pt;height:23.6pt;z-index:2534676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">
                      <v:shape id="Textfeld 3" o:spid="_x0000_s151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3216" behindDoc="0" locked="0" layoutInCell="1" allowOverlap="1" wp14:anchorId="18A6A48F" wp14:editId="54ACC08E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AF40EEC" wp14:editId="12FA9022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410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50DC4E82" wp14:editId="3C292E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DE1AD" id="Gerade Verbindung mit Pfeil 89" o:spid="_x0000_s1026" type="#_x0000_t32" style="position:absolute;margin-left:1.75pt;margin-top:17.15pt;width:0;height:2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19909F1B" wp14:editId="1F2A7DCF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6C1D2" id="Gruppieren 88" o:spid="_x0000_s1026" style="position:absolute;margin-left:235.3pt;margin-top:15.9pt;width:41.7pt;height:25.65pt;z-index:25330483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6714E991" wp14:editId="76A2F8F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8E597" id="Gruppieren 88" o:spid="_x0000_s1026" style="position:absolute;margin-left:140.8pt;margin-top:16.3pt;width:41.7pt;height:25.65pt;z-index:25330073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5214EC39" wp14:editId="00DC5160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EC0F4" id="Gruppieren 88" o:spid="_x0000_s1026" style="position:absolute;margin-left:194.5pt;margin-top:16.05pt;width:41.7pt;height:25.85pt;flip:x;z-index:25330380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19C9D11E" wp14:editId="7F01BDD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812D7" id="Gruppieren 88" o:spid="_x0000_s1026" style="position:absolute;margin-left:99.6pt;margin-top:16.05pt;width:41.7pt;height:25.85pt;flip:x;z-index:25330278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2CC4A953" wp14:editId="6536B66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E0D8B" id="Gruppieren 88" o:spid="_x0000_s1026" style="position:absolute;margin-left:7pt;margin-top:16.25pt;width:41.7pt;height:25.85pt;flip:x;z-index:25330176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299712" behindDoc="0" locked="0" layoutInCell="1" allowOverlap="1" wp14:anchorId="1DA34EC8" wp14:editId="033A823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5D6CD" id="Gruppieren 88" o:spid="_x0000_s1026" style="position:absolute;margin-left:47.6pt;margin-top:16.45pt;width:41.7pt;height:25.65pt;z-index:2532997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01538EAC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 w:rsidR="00967846">
              <w:t>8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5BD9B3B" wp14:editId="59D792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10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29FB7" id="Gruppieren 1" o:spid="_x0000_s1026" href="https://mathe-sicher-koennen.dzlm.de/erklaervideos?nid=695" style="position:absolute;margin-left:0;margin-top:.35pt;width:18.1pt;height:13.2pt;z-index:2535536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56D5F17A" wp14:editId="46F5AC1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3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518" type="#_x0000_t202" style="position:absolute;margin-left:347.45pt;margin-top:55.55pt;width:73.85pt;height:3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1uwZND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4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9568" behindDoc="0" locked="0" layoutInCell="1" allowOverlap="1" wp14:anchorId="7A36C0E9" wp14:editId="5B968C23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105"/>
                          </pic:cNvPr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789A8969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8416" behindDoc="0" locked="0" layoutInCell="1" allowOverlap="1" wp14:anchorId="78A4D3D1" wp14:editId="6FA719E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9" style="position:absolute;margin-left:3.35pt;margin-top:1.4pt;width:94.4pt;height:75.55pt;z-index:253628416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">
                      <v:shape id="Textfeld 3" o:spid="_x0000_s1520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22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23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24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5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6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7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8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177716646" o:spid="_x0000_s1529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30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23951073" o:spid="_x0000_s1531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32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4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35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6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66241807" o:spid="_x0000_s1537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8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8605405" o:spid="_x0000_s1539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64433BD6" wp14:editId="444A40DC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40" style="position:absolute;margin-left:117.6pt;margin-top:1.5pt;width:54.5pt;height:75.05pt;z-index:253629440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O1HjH4gAAAA4BAAAPAAAAZHJzL2Rvd25yZXYu&#13;&#10;eG1sTE/LasMwELwX+g9iC7018iMuxbEcQvo4hUKTQulNsTa2ibUylmI7f9/tqb0sDPPYmWI9206M&#13;&#10;OPjWkYJ4EYFAqpxpqVbweXh9eALhgyajO0eo4Ioe1uXtTaFz4yb6wHEfasEh5HOtoAmhz6X0VYNW&#13;&#10;+4XrkZg7ucHqwHCopRn0xOG2k0kUPUqrW+IPje5x22B13l+sgrdJT5s0fhl359P2+n3I3r92MSp1&#13;&#10;fzc/r/hsViACzuHPAb8buD+UXOzoLmS86BQkaZawVEHKu5hPl0vGRxZmaQyyLOT/GeU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">
                      <v:shape id="Textfeld 3" o:spid="_x0000_s1541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43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44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45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6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7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8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9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74336772" o:spid="_x0000_s1550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51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2098387423" o:spid="_x0000_s1552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09FBC646" wp14:editId="15CF144B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53" style="position:absolute;margin-left:199.25pt;margin-top:.95pt;width:94.4pt;height:75.55pt;z-index:253630464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">
                      <v:shape id="Textfeld 3" o:spid="_x0000_s1554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5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6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57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58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9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60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61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62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4465881" o:spid="_x0000_s1563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4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876802520" o:spid="_x0000_s1565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6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7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8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9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70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325531179" o:spid="_x0000_s1571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72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940862985" o:spid="_x0000_s1573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54B57D2A" wp14:editId="09D0440B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4" style="position:absolute;margin-left:317.15pt;margin-top:1.45pt;width:54.5pt;height:75.05pt;z-index:253631488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Mp/I/7jAAAADgEAAA8AAABkcnMvZG93bnJl&#13;&#10;di54bWxMT01rwkAQvRf6H5Yp9FY3cdW2MRsR+3GSQrVQehuTMQlmd0N2TeK/73hqLwOP9zHvpavR&#13;&#10;NKKnztfOaognEQiyuStqW2r42r89PIHwAW2BjbOk4UIeVtntTYpJ4Qb7Sf0ulIJDrE9QQxVCm0jp&#13;&#10;84oM+olryTJ3dJ3BwLArZdHhwOGmkdMoWkiDteUPFba0qSg/7c5Gw/uAw1rFr/32dNxcfvbzj+9t&#13;&#10;TFrf340vSz7rJYhAY/hzwHUD94eMix3c2RZeNBoWaqZYqmH6DIL5x5lifGDhXEUgs1T+n5H9Ag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">
                      <v:shape id="Textfeld 3" o:spid="_x0000_s1575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6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7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78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9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80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81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82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83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000926120" o:spid="_x0000_s1584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5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81504386" o:spid="_x0000_s1586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0A60E156" wp14:editId="0C49E48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7" style="position:absolute;margin-left:2.4pt;margin-top:93.25pt;width:54.5pt;height:75.05pt;z-index:253632512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">
                      <v:shape id="Textfeld 3" o:spid="_x0000_s1588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90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91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92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93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4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5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6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49897603" o:spid="_x0000_s1597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8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49333266" o:spid="_x0000_s1599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7D1D5F4C" wp14:editId="4EC23A78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600" style="position:absolute;margin-left:316.25pt;margin-top:93.3pt;width:54.5pt;height:75.1pt;z-index:253635584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">
                      <v:shape id="Textfeld 3" o:spid="_x0000_s1601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603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604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605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6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7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8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9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44681107" o:spid="_x0000_s1610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11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217312642" o:spid="_x0000_s1612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49F13682" wp14:editId="4EF9586D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13" style="position:absolute;margin-left:117.1pt;margin-top:12.75pt;width:54.5pt;height:75.05pt;z-index:253633536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">
                      <v:shape id="Textfeld 3" o:spid="_x0000_s1614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5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6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17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18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9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20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21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22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842740730" o:spid="_x0000_s1623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4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773941525" o:spid="_x0000_s1625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305CFCF6" wp14:editId="77C1557B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6" style="position:absolute;margin-left:200.25pt;margin-top:12.15pt;width:94.4pt;height:75.55pt;z-index:253634560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">
                      <v:shape id="Textfeld 3" o:spid="_x0000_s1627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9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30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31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32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33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4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5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546695639" o:spid="_x0000_s1636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7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034504199" o:spid="_x0000_s1638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9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41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42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43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266633629" o:spid="_x0000_s1644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5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971004667" o:spid="_x0000_s1646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838B68" wp14:editId="2602E83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647" style="position:absolute;left:0;text-align:left;margin-left:365.45pt;margin-top:64.9pt;width:50.85pt;height:56.9pt;z-index:2534799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At/G6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30" o:title="" chromakey="white"/>
                      </v:shape>
                      <v:shape id="_x0000_s164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18D3009F" wp14:editId="21E0C123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F71A3" id="Gruppieren 22126" o:spid="_x0000_s1026" style="position:absolute;margin-left:286.85pt;margin-top:.05pt;width:58.85pt;height:103.65pt;z-index:253477888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JQAAAABAAAAlAAAAAEAAqACAAQAAAABAAAAhqADAAQAAAABAAAARgAAAAD/2wBD&#13;&#10;AAEBAQEBAQEBAQEBAQEBAQEBAQEBAQEBAQEBAQEBAQEBAQEBAQEBAQEBAQEBAQEBAQEBAQEBAQEB&#13;&#10;AQEBAQEBAQH/2wBDAQEBAQEBAQEBAQEBAQEBAQEBAQEBAQEBAQEBAQEBAQEBAQEBAQEBAQEBAQEB&#13;&#10;AQEBAQEBAQEBAQEBAQEBAQEBAQH/wAARCABGAIYDARE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">
                        <v:imagedata r:id="rId110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">
                        <v:imagedata r:id="rId111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4F141B97" wp14:editId="465E2D7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650" style="position:absolute;left:0;text-align:left;margin-left:331.25pt;margin-top:6.05pt;width:106.1pt;height:72.35pt;z-index:253478912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">
                      <v:shape id="_x0000_s1651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52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1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5405A615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50748815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4D4734DA" wp14:editId="0A20B88C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34DA" id="Gruppieren 298" o:spid="_x0000_s1653" style="position:absolute;margin-left:297.4pt;margin-top:8.85pt;width:55.3pt;height:80.95pt;z-index:253640704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gL+Fg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">
                      <v:group id="Gruppieren 17595266" o:spid="_x0000_s1654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5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6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7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8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9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60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61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62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63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4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5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6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51" o:title="" cropbottom="33944f" cropleft="1f" cropright="2644f" recolortarget="#333 [1446]"/>
                      </v:shape>
                      <v:shape id="Grafik 2141068154" o:spid="_x0000_s1667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03" o:spid="_x0000_s1668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2DE0E7B5" wp14:editId="4CC058EF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0E7B5" id="Gruppieren 282" o:spid="_x0000_s1669" style="position:absolute;margin-left:213.1pt;margin-top:8.75pt;width:55.3pt;height:81.5pt;z-index:253639680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">
                      <v:group id="Gruppieren 1732489713" o:spid="_x0000_s1670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7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7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7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9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80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81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82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shape id="Grafik 1840239667" o:spid="_x0000_s1683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Textfeld 287" o:spid="_x0000_s1684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7F28409D" wp14:editId="7320CF5F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8409D" id="Gruppieren 266" o:spid="_x0000_s1685" style="position:absolute;margin-left:110.5pt;margin-top:9.4pt;width:55.3pt;height:80.45pt;z-index:253638656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">
                      <v:group id="Gruppieren 1027012339" o:spid="_x0000_s1686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7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8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9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90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91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92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93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4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5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6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7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8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514404161" o:spid="_x0000_s1699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Textfeld 271" o:spid="_x0000_s1700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552BFCD5" wp14:editId="7B8CB9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BFCD5" id="Gruppieren 265" o:spid="_x0000_s1701" style="position:absolute;margin-left:18pt;margin-top:9.8pt;width:55.3pt;height:80.45pt;z-index:253637632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">
                      <v:group id="Gruppieren 580262620" o:spid="_x0000_s1702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703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4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5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6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7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9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10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11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12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13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4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481689599" o:spid="_x0000_s171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264" o:spid="_x0000_s1716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2F0791E3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8704" behindDoc="0" locked="0" layoutInCell="1" allowOverlap="1" wp14:anchorId="51963354" wp14:editId="2BACC5B4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717" style="position:absolute;left:0;text-align:left;margin-left:41.95pt;margin-top:4.95pt;width:45.55pt;height:57.5pt;z-index:25312870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C7QXnAMAAII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9rsxb212TwiUmeQMwwVb/lS&#13;&#10;IoG3zIcVc5gf2MRMDN/wqZTBa6aTKKmN+/HWftRH7nBKyQHzaE79PzsWG5b6opHVOLx6wfXCuhf0&#13;&#10;rrkyqDMkCN4kERdcUL1YoSq/Y1Qu4is4YprjrTkNvXgV2qmIUcvFYpGU2r53q+8suuUwoRXpeH/8&#13;&#10;zpztOBuQsa+m5w0r2Sl1W90IuzaLXTCVTLx+RrEDHBxOUhp0kE4m6a/rpPX8r8PlT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7C7QX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115" o:title="" chromakey="white"/>
                            </v:shape>
                            <v:shape id="_x0000_s1719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164E46FA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748A43A7" wp14:editId="77AF4DC6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720" style="position:absolute;margin-left:230.55pt;margin-top:1.5pt;width:12.7pt;height:23.6pt;z-index:2534860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Gd1fAMAAK8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NuBndXwDAACvCgAADgAAAAAAAAAAAAAAAAAuAgAAZHJz&#13;&#10;L2Uyb0RvYy54bWxQSwECLQAUAAYACAAAACEAVzkpIeQAAAANAQAADwAAAAAAAAAAAAAAAADWBQAA&#13;&#10;ZHJzL2Rvd25yZXYueG1sUEsFBgAAAAAEAAQA8wAAAOcGAAAAAA==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4DD3B2C8" wp14:editId="37B3617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724" style="position:absolute;margin-left:212.85pt;margin-top:1.5pt;width:12.7pt;height:23.6pt;z-index:2534840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C79Pt1fgMAAK8KAAAOAAAAAAAAAAAAAAAAAC4CAABk&#13;&#10;cnMvZTJvRG9jLnhtbFBLAQItABQABgAIAAAAIQA2pabc5AAAAA0BAAAPAAAAAAAAAAAAAAAAANgF&#13;&#10;AABkcnMvZG93bnJldi54bWxQSwUGAAAAAAQABADzAAAA6QYAAAAA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4E0977B" wp14:editId="5893C32C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728" style="position:absolute;margin-left:39.5pt;margin-top:10.7pt;width:12.7pt;height:23.6pt;z-index:2534819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lA+gw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">
                      <v:shape id="Textfeld 3" o:spid="_x0000_s17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57DC027" wp14:editId="79714C4B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 xml:space="preserve">  ,</w:t>
                                  </w:r>
                                  <w:proofErr w:type="gramEnd"/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732" type="#_x0000_t62" style="position:absolute;margin-left:210.4pt;margin-top:-.05pt;width:139.9pt;height:42.15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8+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GxP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hIfPl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  ,</w:t>
                            </w:r>
                            <w:proofErr w:type="gramEnd"/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5350C0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424DA9E5" w:rsidR="00DF4971" w:rsidRPr="00B74344" w:rsidRDefault="005F1615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5248" behindDoc="0" locked="0" layoutInCell="1" allowOverlap="1" wp14:anchorId="3F69914D" wp14:editId="53116F2A">
                      <wp:simplePos x="0" y="0"/>
                      <wp:positionH relativeFrom="column">
                        <wp:posOffset>2630242</wp:posOffset>
                      </wp:positionH>
                      <wp:positionV relativeFrom="paragraph">
                        <wp:posOffset>314960</wp:posOffset>
                      </wp:positionV>
                      <wp:extent cx="161290" cy="299720"/>
                      <wp:effectExtent l="0" t="0" r="3810" b="5080"/>
                      <wp:wrapNone/>
                      <wp:docPr id="373736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5390775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2D8" w14:textId="2A9E30C7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3398224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C632B" w14:textId="76FA6AC4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0401809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9914D" id="_x0000_s1733" style="position:absolute;margin-left:207.1pt;margin-top:24.8pt;width:12.7pt;height:23.6pt;z-index:254005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">
                      <v:shape id="Textfeld 3" o:spid="_x0000_s1734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805E2D8" w14:textId="2A9E30C7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4DC632B" w14:textId="76FA6AC4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36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3200" behindDoc="0" locked="0" layoutInCell="1" allowOverlap="1" wp14:anchorId="2C0A84C9" wp14:editId="47A75359">
                      <wp:simplePos x="0" y="0"/>
                      <wp:positionH relativeFrom="column">
                        <wp:posOffset>984494</wp:posOffset>
                      </wp:positionH>
                      <wp:positionV relativeFrom="paragraph">
                        <wp:posOffset>313690</wp:posOffset>
                      </wp:positionV>
                      <wp:extent cx="161290" cy="299720"/>
                      <wp:effectExtent l="0" t="0" r="3810" b="5080"/>
                      <wp:wrapNone/>
                      <wp:docPr id="16613615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27142051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0C116" w14:textId="1FAC2899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378926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C430F" w14:textId="7C9747C8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691294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A84C9" id="_x0000_s1737" style="position:absolute;margin-left:77.5pt;margin-top:24.7pt;width:12.7pt;height:23.6pt;z-index:254003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">
                      <v:shape id="Textfeld 3" o:spid="_x0000_s173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3D0C116" w14:textId="1FAC2899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8C430F" w14:textId="7C9747C8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740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42B5F"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5CFA0D6" wp14:editId="52C89FA1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141042</wp:posOffset>
                      </wp:positionV>
                      <wp:extent cx="789305" cy="460375"/>
                      <wp:effectExtent l="0" t="0" r="0" b="0"/>
                      <wp:wrapNone/>
                      <wp:docPr id="980245644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55404" w14:textId="77777777" w:rsidR="00942B5F" w:rsidRPr="005A2E03" w:rsidRDefault="00942B5F" w:rsidP="00942B5F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A0D6" id="_x0000_s1741" type="#_x0000_t202" style="position:absolute;margin-left:369.55pt;margin-top:11.1pt;width:62.15pt;height:36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hKj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" filled="f" stroked="f">
                      <v:textbox>
                        <w:txbxContent>
                          <w:p w14:paraId="00855404" w14:textId="77777777" w:rsidR="00942B5F" w:rsidRPr="005A2E03" w:rsidRDefault="00942B5F" w:rsidP="00942B5F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942B5F" w14:paraId="43B8C064" w14:textId="77777777" w:rsidTr="00A42631">
        <w:tc>
          <w:tcPr>
            <w:tcW w:w="709" w:type="dxa"/>
          </w:tcPr>
          <w:p w14:paraId="35D61A74" w14:textId="097725E9" w:rsidR="00942B5F" w:rsidRDefault="00BE2BB9" w:rsidP="00E13C64">
            <w:pPr>
              <w:pStyle w:val="berschrift3"/>
              <w:spacing w:line="240" w:lineRule="atLeast"/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3AF6054E" wp14:editId="0B365AE1">
                      <wp:extent cx="275475" cy="197485"/>
                      <wp:effectExtent l="0" t="0" r="4445" b="5715"/>
                      <wp:docPr id="39112637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459587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59897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A279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">
                        <v:imagedata r:id="rId11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1C1B745" w14:textId="01569DC4" w:rsidR="00942B5F" w:rsidRPr="00513E9A" w:rsidRDefault="00942B5F" w:rsidP="00513E9A">
            <w:pPr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14D35F18" w14:textId="76C16A43" w:rsidR="005F1615" w:rsidRDefault="005F1615" w:rsidP="005F1615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8080" behindDoc="0" locked="0" layoutInCell="1" allowOverlap="1" wp14:anchorId="28A22E78" wp14:editId="20B68D0F">
                  <wp:simplePos x="0" y="0"/>
                  <wp:positionH relativeFrom="column">
                    <wp:posOffset>4472835</wp:posOffset>
                  </wp:positionH>
                  <wp:positionV relativeFrom="paragraph">
                    <wp:posOffset>36323</wp:posOffset>
                  </wp:positionV>
                  <wp:extent cx="647700" cy="647700"/>
                  <wp:effectExtent l="0" t="0" r="0" b="0"/>
                  <wp:wrapNone/>
                  <wp:docPr id="29212076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B9" w:rsidRPr="005B3BC5">
              <w:t xml:space="preserve">Emily hat </w:t>
            </w:r>
            <w:proofErr w:type="gramStart"/>
            <w:r w:rsidR="00BE2BB9" w:rsidRPr="005B3BC5">
              <w:t>zu</w:t>
            </w:r>
            <w:r w:rsidR="00BE2BB9">
              <w:t xml:space="preserve"> </w:t>
            </w:r>
            <w:r w:rsidR="00BE2BB9" w:rsidRPr="005B3BC5">
              <w:t xml:space="preserve"> </w:t>
            </w:r>
            <w:r w:rsidR="00BE2BB9">
              <w:t xml:space="preserve">   </w:t>
            </w:r>
            <w:r>
              <w:t xml:space="preserve">  </w:t>
            </w:r>
            <w:r w:rsidR="00BE2BB9" w:rsidRPr="005B3BC5">
              <w:t>den gleichwertigen Bruch</w:t>
            </w:r>
            <w:proofErr w:type="gramEnd"/>
            <w:r w:rsidR="00BE2BB9">
              <w:t xml:space="preserve"> </w:t>
            </w:r>
            <w:r w:rsidR="00BE2BB9" w:rsidRPr="005B3BC5">
              <w:t xml:space="preserve"> </w:t>
            </w:r>
            <w:r>
              <w:t xml:space="preserve">    </w:t>
            </w:r>
            <w:r w:rsidR="00BE2BB9" w:rsidRPr="005B3BC5">
              <w:t xml:space="preserve">gefunden. </w:t>
            </w:r>
          </w:p>
          <w:p w14:paraId="2FA0B7D2" w14:textId="1BBCA497" w:rsidR="00942B5F" w:rsidRPr="00351002" w:rsidRDefault="00BE2BB9" w:rsidP="00351002">
            <w:pPr>
              <w:rPr>
                <w:b/>
                <w:bCs/>
              </w:rPr>
            </w:pPr>
            <w:r w:rsidRPr="005B3BC5">
              <w:t xml:space="preserve">Wie hat Emily </w:t>
            </w:r>
            <w:r w:rsidRPr="00351002">
              <w:t>vergröbert</w:t>
            </w:r>
            <w:r w:rsidRPr="005B3BC5">
              <w:t xml:space="preserve">? </w:t>
            </w:r>
            <w:r w:rsidR="00942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7C1F70E9" wp14:editId="07103C7B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141549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742" style="position:absolute;margin-left:180.7pt;margin-top:11.15pt;width:12.7pt;height:23.6pt;z-index:2534881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">
                      <v:shape id="Textfeld 3" o:spid="_x0000_s174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4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4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51002">
              <w:t xml:space="preserve">Erkläre am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digitalen Bruchstreifen.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2F030781" w:rsidR="00513E9A" w:rsidRPr="00513E9A" w:rsidRDefault="00942B5F" w:rsidP="00513E9A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327A86"/>
              </w:rPr>
              <w:t>b</w:t>
            </w:r>
            <w:r w:rsidR="00513E9A" w:rsidRPr="00513E9A">
              <w:rPr>
                <w:b/>
                <w:bCs/>
                <w:color w:val="327A86"/>
              </w:rPr>
              <w:t>)</w:t>
            </w:r>
          </w:p>
        </w:tc>
        <w:tc>
          <w:tcPr>
            <w:tcW w:w="8079" w:type="dxa"/>
            <w:gridSpan w:val="4"/>
          </w:tcPr>
          <w:p w14:paraId="2EF76D2E" w14:textId="6337A3DE" w:rsidR="00334AB3" w:rsidRDefault="005F1615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BE042CF" wp14:editId="5F4F7E1B">
                      <wp:simplePos x="0" y="0"/>
                      <wp:positionH relativeFrom="column">
                        <wp:posOffset>4390994</wp:posOffset>
                      </wp:positionH>
                      <wp:positionV relativeFrom="paragraph">
                        <wp:posOffset>190452</wp:posOffset>
                      </wp:positionV>
                      <wp:extent cx="1013460" cy="385445"/>
                      <wp:effectExtent l="0" t="0" r="0" b="0"/>
                      <wp:wrapNone/>
                      <wp:docPr id="41876816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05299" w14:textId="77777777" w:rsidR="00942B5F" w:rsidRPr="009F4661" w:rsidRDefault="00942B5F" w:rsidP="00942B5F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42CF" id="_x0000_s1746" type="#_x0000_t202" style="position:absolute;margin-left:345.75pt;margin-top:15pt;width:79.8pt;height:30.3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QeGg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" filled="f" stroked="f" strokeweight=".5pt">
                      <v:textbox>
                        <w:txbxContent>
                          <w:p w14:paraId="6B705299" w14:textId="77777777" w:rsidR="00942B5F" w:rsidRPr="009F4661" w:rsidRDefault="00942B5F" w:rsidP="00942B5F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F55B5FE" w:rsidR="00513E9A" w:rsidRDefault="005F1615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8928" behindDoc="0" locked="0" layoutInCell="1" allowOverlap="1" wp14:anchorId="734779BA" wp14:editId="17214A3F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170815</wp:posOffset>
                  </wp:positionV>
                  <wp:extent cx="708660" cy="985520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="00513E9A"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229B6A9C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19168" behindDoc="0" locked="0" layoutInCell="1" allowOverlap="1" wp14:anchorId="5F6560C5" wp14:editId="69DE6E05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5092C" id="Gruppieren 91" o:spid="_x0000_s1026" style="position:absolute;margin-left:4.15pt;margin-top:16.3pt;width:278.95pt;height:26.15pt;z-index:25331916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72848081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1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B6CF923" wp14:editId="152F9C5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747" type="#_x0000_t202" style="position:absolute;margin-left:207.05pt;margin-top:31.05pt;width:173.5pt;height:92.0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noI7OVICAACy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1C742F24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2AE97C11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7E0674D3" wp14:editId="248E926F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748" style="position:absolute;left:0;text-align:left;margin-left:81.35pt;margin-top:-5.35pt;width:12.7pt;height:23.6pt;z-index:2534901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lar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">
                      <v:shape id="Textfeld 3" o:spid="_x0000_s17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E87BE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  <w:r w:rsidR="00942B5F">
              <w:t xml:space="preserve"> 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3BEBAF64" wp14:editId="3C971F6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752" style="position:absolute;left:0;text-align:left;margin-left:81pt;margin-top:21.3pt;width:12.7pt;height:23.6pt;z-index:2534922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">
                      <v:shape id="Textfeld 3" o:spid="_x0000_s17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32425233" wp14:editId="24547FAB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5233" id="Gruppieren 423" o:spid="_x0000_s1756" style="position:absolute;left:0;text-align:left;margin-left:44.25pt;margin-top:7.65pt;width:55.3pt;height:79.8pt;z-index:253652992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">
                      <v:group id="_x0000_s1757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58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59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61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62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63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4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65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66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67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68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69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51" o:title="" cropbottom="33944f" cropleft="1f" cropright="2644f" recolortarget="#333 [1446]"/>
                        </v:shape>
                      </v:group>
                      <v:shape id="Grafik 1" o:spid="_x0000_s1770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" o:spid="_x0000_s1771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5264" behindDoc="0" locked="0" layoutInCell="1" allowOverlap="1" wp14:anchorId="303B8D7D" wp14:editId="0263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56109" id="Gruppieren 1" o:spid="_x0000_s1026" href="https://mathe-sicher-koennen.dzlm.de/erklaervideos?nid=696" style="position:absolute;margin-left:-.25pt;margin-top:.4pt;width:18.1pt;height:13.2pt;z-index:2538352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1456" behindDoc="0" locked="0" layoutInCell="1" allowOverlap="1" wp14:anchorId="0114CB07" wp14:editId="52765563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530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6D3CCE62" w14:textId="46E04E1A" w:rsidR="00513E9A" w:rsidRPr="008B0060" w:rsidRDefault="005F1615" w:rsidP="00351002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3BFF9B0" wp14:editId="3DB31D0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187960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23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772" type="#_x0000_t202" style="position:absolute;left:0;text-align:left;margin-left:326.25pt;margin-top:14.8pt;width:73.85pt;height:46.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24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0C7F5AF6" w:rsidR="008B0060" w:rsidRDefault="008B0060" w:rsidP="00351002">
      <w:pPr>
        <w:pStyle w:val="tabelle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9ADE5A4" wp14:editId="2C51A010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73" style="position:absolute;margin-left:21.25pt;margin-top:2.7pt;width:97.15pt;height:80.45pt;z-index:253707264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">
                      <v:group id="Gruppieren 1175454531" o:spid="_x0000_s1774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75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76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77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78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79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81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82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83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93455429" o:spid="_x0000_s1784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85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1916661816" o:spid="_x0000_s1786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87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8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89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90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91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92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08950900" o:spid="_x0000_s1793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452892752" o:spid="_x0000_s1794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535420977" o:spid="_x0000_s1795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96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2144" behindDoc="0" locked="0" layoutInCell="1" allowOverlap="1" wp14:anchorId="14810687" wp14:editId="40738F6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97" style="position:absolute;margin-left:.85pt;margin-top:18.25pt;width:97.15pt;height:82.3pt;z-index:253702144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">
                      <v:group id="Gruppieren 2091167751" o:spid="_x0000_s1798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99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00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801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802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803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04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805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06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807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1645091962" o:spid="_x0000_s1808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809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283963583" o:spid="_x0000_s1810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11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12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813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14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15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16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81488738" o:spid="_x0000_s1817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63477867" o:spid="_x0000_s1818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2139343321" o:spid="_x0000_s1819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4DCB4F1E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2DA2B1F0" wp14:editId="28AE4400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20" style="position:absolute;margin-left:133.85pt;margin-top:.75pt;width:97.1pt;height:82.7pt;z-index:253703168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">
                      <v:group id="Gruppieren 8456698" o:spid="_x0000_s1821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22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23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24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25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26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27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28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29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30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31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32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34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35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36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37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Grafik 963110666" o:spid="_x0000_s1838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291010894" o:spid="_x0000_s1839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650354390" o:spid="_x0000_s1840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318065482" o:spid="_x0000_s1841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42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472500819" o:spid="_x0000_s1843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3AD248DF" wp14:editId="58755798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44" style="position:absolute;margin-left:267.4pt;margin-top:.6pt;width:102pt;height:77.95pt;z-index:253704192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">
                      <v:group id="Gruppieren 627715432" o:spid="_x0000_s1845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46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47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48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49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50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51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52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53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54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36249170" o:spid="_x0000_s1855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56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52899631" o:spid="_x0000_s1857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58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59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60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61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62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5" o:title="" cropbottom="33944f" cropleft="1f" cropright="2644f" recolortarget="#333 [1446]"/>
                        </v:shape>
                        <v:shape id="Freihandform 1116213539" o:spid="_x0000_s1863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64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Grafik 1282171285" o:spid="_x0000_s1865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649979961" o:spid="_x0000_s1866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67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1D6F9F4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28227CEE" wp14:editId="78405E7A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68" style="position:absolute;margin-left:266.45pt;margin-top:15.6pt;width:102pt;height:77.95pt;z-index:253706240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">
                      <v:group id="Gruppieren 797277744" o:spid="_x0000_s1869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70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71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72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73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74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75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76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77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78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47659424" o:spid="_x0000_s1879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80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94596812" o:spid="_x0000_s1881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82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83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84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85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86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287697711" o:spid="_x0000_s1887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88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291019992" o:spid="_x0000_s1889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876816070" o:spid="_x0000_s1890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91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7E82026F" wp14:editId="5CAD1D0D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92" style="position:absolute;margin-left:132.9pt;margin-top:15pt;width:97.1pt;height:81.3pt;z-index:253705216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">
                      <v:group id="Gruppieren 341001148" o:spid="_x0000_s1893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94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95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96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97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98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99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900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901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902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903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904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905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906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907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908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909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</v:group>
                      <v:shape id="Grafik 2025484172" o:spid="_x0000_s1910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753186613" o:spid="_x0000_s1911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Grafik 1179818661" o:spid="_x0000_s1912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1293313" o:spid="_x0000_s1913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14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5" o:title="" cropbottom="33944f" cropleft="1f" cropright="2644f" recolortarget="#333 [1446]"/>
                      </v:shape>
                      <v:shape id="Freihandform 145982513" o:spid="_x0000_s1915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2448D339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0C3FE13B" wp14:editId="35A75090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916" style="position:absolute;margin-left:136.35pt;margin-top:26.75pt;width:12.7pt;height:23.6pt;z-index:2534942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">
                      <v:shape id="Textfeld 3" o:spid="_x0000_s191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998E72C" wp14:editId="3E6FA982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920" type="#_x0000_t62" style="position:absolute;margin-left:210.8pt;margin-top:25.4pt;width:134.8pt;height:71.5pt;flip:x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ekIyA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629BCEC" wp14:editId="0A88D56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921" type="#_x0000_t62" style="position:absolute;margin-left:46pt;margin-top:24.9pt;width:152.55pt;height:1in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M/xVLy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16B2F19" wp14:editId="0E368586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22" style="position:absolute;margin-left:352.75pt;margin-top:23.95pt;width:42.9pt;height:59.1pt;z-index:2531962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tTxz46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2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8" o:title="" chromakey="white"/>
                      </v:shape>
                      <v:shape id="_x0000_s192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9328" behindDoc="0" locked="0" layoutInCell="1" allowOverlap="1" wp14:anchorId="00C15280" wp14:editId="6B697531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925" style="position:absolute;margin-left:-8.5pt;margin-top:25.1pt;width:50.9pt;height:58.5pt;z-index:25289932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/StowQMAAJw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nWi9ULayu9fkWmVqNmmIrOsIVAOI/U+SW1eFmwiNfSf8enlBq3&#13;&#10;6VZKSKXtPx+tB3vUDrsJ2eOlmiXu7y0NI0x+VahqeNY6wXbCqhPUtr7T6Dz0LKKJIg5YLzuxRJ/+&#13;&#10;wCM6D7dgiyqGu2aJ78Q737yXeIQZn8+jUTMJH9WTwfxsaB9gfz78oNa0nPWo2Dfd8YYW9JK6jW2D&#13;&#10;83zrdSkir08otoCDw1GKTyCkizf2XI9Wp38qbv8F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">
                      <v:shape id="Grafik 6" o:spid="_x0000_s1926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30" o:title="" chromakey="white"/>
                      </v:shape>
                      <v:shape id="_x0000_s192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4240" behindDoc="0" locked="0" layoutInCell="1" allowOverlap="1" wp14:anchorId="3F6161F3" wp14:editId="5CC6B8F1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55549439" wp14:editId="4EB1D1C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1B6509D2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7F3A0BC3" wp14:editId="68FBECAF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928" style="position:absolute;margin-left:283.95pt;margin-top:6.05pt;width:18.75pt;height:23.6pt;z-index:253500416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">
                      <v:shape id="Textfeld 3" o:spid="_x0000_s1929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3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3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79A610DB" wp14:editId="6AC37F6A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932" style="position:absolute;margin-left:264.7pt;margin-top:5.95pt;width:12.7pt;height:23.6pt;z-index:2534983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">
                      <v:shape id="Textfeld 3" o:spid="_x0000_s19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54F12924" wp14:editId="23B3D3FC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936" style="position:absolute;margin-left:309.3pt;margin-top:-6.05pt;width:12.7pt;height:23.6pt;z-index:2535024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">
                      <v:shape id="Textfeld 3" o:spid="_x0000_s193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0EA3A9B4" wp14:editId="6ECA87AA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940" style="position:absolute;margin-left:244.4pt;margin-top:-6.05pt;width:12.7pt;height:23.6pt;z-index:2534963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">
                      <v:shape id="Textfeld 3" o:spid="_x0000_s1941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39BD5F8" wp14:editId="6090D4F1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9BD5F8" id="Gruppieren 92" o:spid="_x0000_s1944" style="position:absolute;margin-left:206.3pt;margin-top:17.7pt;width:42.65pt;height:31.15pt;z-index:253714432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">
                      <v:group id="Gruppieren 825799785" o:spid="_x0000_s1945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46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47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48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49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50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51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52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53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54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29" o:title="" cropbottom="33944f" cropleft="1f" cropright="2644f" recolortarget="#333 [1446]"/>
                        </v:shape>
                        <v:shape id="Textfeld 398" o:spid="_x0000_s1955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0017BEC2" wp14:editId="63F246BE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7BEC2" id="Gruppieren 433" o:spid="_x0000_s1956" style="position:absolute;margin-left:108.25pt;margin-top:17.1pt;width:48.65pt;height:33.7pt;z-index:253713408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">
                      <v:group id="Gruppieren 77" o:spid="_x0000_s1957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58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59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0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61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62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63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4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65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66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67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29" o:title="" cropbottom="33944f" cropleft="1f" cropright="2644f" recolortarget="#333 [1446]"/>
                          </v:shape>
                          <v:shape id="Textfeld 398" o:spid="_x0000_s1968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69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947C53E" wp14:editId="40DB47D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7C53E" id="_x0000_s1970" style="position:absolute;margin-left:17.9pt;margin-top:.5pt;width:44.2pt;height:31.15pt;z-index:253709312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">
                      <v:group id="Gruppieren 1909810267" o:spid="_x0000_s1971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72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73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74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75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76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7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78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79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80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29" o:title="" cropbottom="33944f" cropleft="1f" cropright="2644f" recolortarget="#333 [1446]"/>
                        </v:shape>
                        <v:shape id="Textfeld 398" o:spid="_x0000_s1981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5456" behindDoc="0" locked="0" layoutInCell="1" allowOverlap="1" wp14:anchorId="2FF3F55A" wp14:editId="33C80498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0336" behindDoc="0" locked="0" layoutInCell="1" allowOverlap="1" wp14:anchorId="4F5C1F05" wp14:editId="43F1F16F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3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0096" behindDoc="0" locked="0" layoutInCell="1" allowOverlap="1" wp14:anchorId="4D4CC2E3" wp14:editId="0337B512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4CC2E3" id="_x0000_s1982" style="position:absolute;margin-left:3.35pt;margin-top:2.8pt;width:54.8pt;height:29.8pt;z-index:253700096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">
                            <v:group id="Gruppieren 1809500455" o:spid="_x0000_s1983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84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5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86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8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8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9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92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1600" behindDoc="0" locked="0" layoutInCell="1" allowOverlap="1" wp14:anchorId="5897BADB" wp14:editId="2D78FE1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897BADB" id="_x0000_s1993" style="position:absolute;margin-left:21.9pt;margin-top:2.1pt;width:54.8pt;height:29.8pt;z-index:25372160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">
                            <v:group id="Gruppieren 712749909" o:spid="_x0000_s1994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95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6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97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9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9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200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2003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3648" behindDoc="0" locked="0" layoutInCell="1" allowOverlap="1" wp14:anchorId="0EC0AA73" wp14:editId="15B89E4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C0AA73" id="_x0000_s2004" style="position:absolute;margin-left:.15pt;margin-top:.6pt;width:54.8pt;height:29.8pt;z-index:253723648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">
                            <v:group id="Gruppieren 208670533" o:spid="_x0000_s2005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2006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7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2008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2009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2012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14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3888" behindDoc="0" locked="0" layoutInCell="1" allowOverlap="1" wp14:anchorId="3A7814A4" wp14:editId="0512F948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15" style="position:absolute;margin-left:29.4pt;margin-top:12.35pt;width:75.45pt;height:28.7pt;z-index:253733888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">
                            <v:group id="Gruppieren 898629258" o:spid="_x0000_s2016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17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1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1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2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23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9792" behindDoc="0" locked="0" layoutInCell="1" allowOverlap="1" wp14:anchorId="245803B6" wp14:editId="78AC4D00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24" style="position:absolute;margin-left:315.95pt;margin-top:11.95pt;width:75.5pt;height:28.75pt;z-index:25372979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">
                            <v:group id="Gruppieren 1002829591" o:spid="_x0000_s2025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26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2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2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3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3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32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1840" behindDoc="0" locked="0" layoutInCell="1" allowOverlap="1" wp14:anchorId="264D59E9" wp14:editId="31F3FFE2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33" style="position:absolute;margin-left:173.85pt;margin-top:12.35pt;width:75.45pt;height:28.7pt;z-index:253731840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">
                            <v:group id="Gruppieren 1536100352" o:spid="_x0000_s2034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35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36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37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38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39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40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41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6960" behindDoc="0" locked="0" layoutInCell="1" allowOverlap="1" wp14:anchorId="6E00811F" wp14:editId="593D39ED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1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811F" id="_x0000_s2042" style="position:absolute;margin-left:169.9pt;margin-top:13.2pt;width:98.6pt;height:33.2pt;z-index:253736960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">
                            <v:group id="Gruppieren 584247394" o:spid="_x0000_s2043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44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45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46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7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48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49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32" o:title="" cropbottom="33944f" cropleft="1f" cropright="2644f" recolortarget="#333 [1446]"/>
                                </v:shape>
                                <v:shape id="Textfeld 398" o:spid="_x0000_s2050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51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group id="Gruppieren 2005889995" o:spid="_x0000_s2052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53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54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55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6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57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58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59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60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25" o:title="" cropbottom="33944f" cropleft="1f" cropright="2644f" recolortarget="#333 [1446]"/>
                              </v:shape>
                            </v:group>
                            <v:shape id="Textfeld 3" o:spid="_x0000_s2061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0032" behindDoc="0" locked="0" layoutInCell="1" allowOverlap="1" wp14:anchorId="3C154DB9" wp14:editId="1CE4193C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1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C154DB9" id="Gruppieren 434" o:spid="_x0000_s2062" style="position:absolute;margin-left:15.4pt;margin-top:13.1pt;width:101.15pt;height:34.35pt;z-index:253740032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">
                            <v:group id="_x0000_s2063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64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65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66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67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8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69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70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32" o:title="" cropbottom="33944f" cropleft="1f" cropright="2644f" recolortarget="#333 [1446]"/>
                                </v:shape>
                                <v:shape id="Textfeld 398" o:spid="_x0000_s2071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72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73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74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75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76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77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25" o:title="" cropbottom="33944f" cropleft="1f" cropright="2644f" recolortarget="#333 [1446]"/>
                                </v:shape>
                                <v:shape id="Textfeld 398" o:spid="_x0000_s2078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79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4128" behindDoc="0" locked="0" layoutInCell="1" allowOverlap="1" wp14:anchorId="51566026" wp14:editId="670D5A20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1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1566026" id="_x0000_s2080" style="position:absolute;margin-left:13.8pt;margin-top:47.05pt;width:98.6pt;height:33.2pt;z-index:253744128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">
                                  <v:group id="Gruppieren 743674018" o:spid="_x0000_s2081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82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83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84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5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86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87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32" o:title="" cropbottom="33944f" cropleft="1f" cropright="2644f" recolortarget="#333 [1446]"/>
                                      </v:shape>
                                      <v:shape id="Textfeld 398" o:spid="_x0000_s2088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89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group id="Gruppieren 1955412301" o:spid="_x0000_s2090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91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92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93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4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95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96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097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98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25" o:title="" cropbottom="33944f" cropleft="1f" cropright="2644f" recolortarget="#333 [1446]"/>
                                    </v:shape>
                                  </v:group>
                                  <v:shape id="Textfeld 3" o:spid="_x0000_s2099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2080" behindDoc="0" locked="0" layoutInCell="1" allowOverlap="1" wp14:anchorId="143B6C7E" wp14:editId="75A8C7FE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1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43B6C7E" id="_x0000_s2100" style="position:absolute;margin-left:15.1pt;margin-top:.8pt;width:101.15pt;height:34.35pt;z-index:253742080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">
                                  <v:group id="_x0000_s2101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102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103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104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105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06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107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108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32" o:title="" cropbottom="33944f" cropleft="1f" cropright="2644f" recolortarget="#333 [1446]"/>
                                      </v:shape>
                                      <v:shape id="Textfeld 398" o:spid="_x0000_s2109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110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111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112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13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14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15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25" o:title="" cropbottom="33944f" cropleft="1f" cropright="2644f" recolortarget="#333 [1446]"/>
                                      </v:shape>
                                      <v:shape id="Textfeld 398" o:spid="_x0000_s2116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17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25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6560" behindDoc="0" locked="0" layoutInCell="1" allowOverlap="1" wp14:anchorId="2D154055" wp14:editId="44D83F4A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2118" style="position:absolute;margin-left:299.45pt;margin-top:10.3pt;width:18.75pt;height:23.6pt;z-index:25350656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mF1lQ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">
                            <v:shape id="Textfeld 3" o:spid="_x0000_s2119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157644B8" wp14:editId="3700E46F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2122" style="position:absolute;margin-left:324.8pt;margin-top:10.45pt;width:12.7pt;height:23.6pt;z-index:2535075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ZXp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iCmg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C7g/9MdiXkh5kspGNy/c8weTYy+YJpUjH0mellI6qNWKGp&#13;&#10;ZEF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LJ5lemCAwAAwQoAAA4AAAAAAAAAAAAAAAAA&#13;&#10;LgIAAGRycy9lMm9Eb2MueG1sUEsBAi0AFAAGAAgAAAAhAMzF6mflAAAADgEAAA8AAAAAAAAAAAAA&#13;&#10;AAAA3AUAAGRycy9kb3ducmV2LnhtbFBLBQYAAAAABAAEAPMAAADuBgAAAAA=&#13;&#10;">
                            <v:shape id="Textfeld 3" o:spid="_x0000_s212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8239" behindDoc="0" locked="0" layoutInCell="1" allowOverlap="1" wp14:anchorId="3F215E41" wp14:editId="62CC92F7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2126" style="position:absolute;margin-left:18.25pt;margin-top:83.35pt;width:355.05pt;height:22.4pt;z-index:252298239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">
                            <v:shape id="Textfeld 5" o:spid="_x0000_s212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28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9632" behindDoc="0" locked="0" layoutInCell="1" allowOverlap="1" wp14:anchorId="7A47AC65" wp14:editId="3848350A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2129" style="position:absolute;margin-left:342.9pt;margin-top:-3pt;width:12.7pt;height:23.6pt;z-index:2535096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kkah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">
                            <v:shape id="Textfeld 3" o:spid="_x0000_s213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3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 xml:space="preserve">Wandle in Prozent um und markiere ungefähr am Prozentstreifen:    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t xml:space="preserve">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34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4C51555D" wp14:editId="45279BBF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2133" style="position:absolute;margin-left:89.2pt;margin-top:27.4pt;width:12.7pt;height:23.1pt;z-index:253512704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">
                      <v:shape id="Textfeld 3" o:spid="_x0000_s21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5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09D9728" wp14:editId="641C6FA5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37" style="position:absolute;margin-left:364.15pt;margin-top:13.5pt;width:49.35pt;height:60.85pt;z-index:25293414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vaFg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TIdQV3r9gkitRs4wcpxhCwF37qnzS2oxXbCJiem/4lNLjdd0&#13;&#10;LyWk0fb7j/aDPnKH04TsMK1mift7S0MTk58VshpG2yDYQVgNgtq2Nxq1h6qFN1HEBevlINao1G8Y&#13;&#10;pPPwCo6oYnhrlvhBvPHdzMQgZnw+j0pdL7xXDwYdtCN+gP1x/41a03PWI2Nf9MAbWtFT6na6IbNK&#13;&#10;z7de1yLyOiDbodgDDg5HKY5BSCdz9vU6ah3/sbj+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7vaFg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3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90" o:title="" chromakey="white"/>
                      </v:shape>
                      <v:shape id="_x0000_s213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10912A0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1BDB4E5B" wp14:editId="1B8EC36F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2140" style="position:absolute;margin-left:79.1pt;margin-top:8.85pt;width:12.7pt;height:23.6pt;z-index:2535147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">
                      <v:shape id="Textfeld 3" o:spid="_x0000_s21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2E3FC28F" wp14:editId="4EEC3305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2144" style="position:absolute;left:0;text-align:left;margin-left:264pt;margin-top:7.15pt;width:12.7pt;height:23.6pt;z-index:2535168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">
                      <v:shape id="Textfeld 3" o:spid="_x0000_s214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7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6176" behindDoc="0" locked="0" layoutInCell="1" allowOverlap="1" wp14:anchorId="7B573E55" wp14:editId="06476B66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3E55" id="Gruppieren 33" o:spid="_x0000_s2148" style="position:absolute;margin-left:21.4pt;margin-top:29.8pt;width:90.55pt;height:30.3pt;z-index:253746176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">
                      <v:group id="Gruppieren 1877083921" o:spid="_x0000_s2149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50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52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53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54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55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56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57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58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59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60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61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62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63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64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5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66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67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68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69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70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71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72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096343E2" wp14:editId="7CEFDF80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343E2" id="_x0000_s2173" style="position:absolute;margin-left:222.5pt;margin-top:31.75pt;width:52.25pt;height:33.3pt;z-index:25374822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">
                      <v:group id="Gruppieren 1051564187" o:spid="_x0000_s2174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75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76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77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78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79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80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81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82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83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84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85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86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87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052F652C" wp14:editId="566E1B69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2188" style="position:absolute;margin-left:90.3pt;margin-top:28.05pt;width:12.7pt;height:23.6pt;z-index:2535188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4uog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">
                      <v:shape id="Textfeld 3" o:spid="_x0000_s218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09436A09" wp14:editId="3EF1C0C7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2192" style="position:absolute;margin-left:368.2pt;margin-top:32.9pt;width:45.55pt;height:56.9pt;z-index:252935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yn1ImgMAAIA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cT7tQ12bzTMidQYpw0jxli8l8nfP&#13;&#10;fFgxh+mBTUzE8AWfShm8ZjqJktq4v763H/WROpxScsA0mlP/547FdqU+aSQ1jq5ecL2w7gW9a24M&#13;&#10;ygwJgjdJxAUXVC9WKMpvGJSL+AqOmOZ4a05DL96EdiZi0HKxWCSltuvd6weLXpkntCIbH4/fmLMd&#13;&#10;ZQMy9tn0tGElO2duqxth12axC6aSidYR2RbFDnBQOElpzEE6m6P/XCetl38crv8G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Syn1ImgMAAIA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21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115" o:title="" chromakey="white"/>
                      </v:shape>
                      <v:shape id="_x0000_s21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29024" behindDoc="0" locked="0" layoutInCell="1" allowOverlap="1" wp14:anchorId="7788EF4D" wp14:editId="66B2FC02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5E968F6C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0272" behindDoc="0" locked="0" layoutInCell="1" allowOverlap="1" wp14:anchorId="3181BE1A" wp14:editId="195E1B3A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81BE1A" id="_x0000_s2195" style="position:absolute;margin-left:21.1pt;margin-top:-.15pt;width:90.55pt;height:32.35pt;z-index:253750272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">
                            <v:group id="Gruppieren 206163297" o:spid="_x0000_s2196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97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99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200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201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2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203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04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205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206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7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208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09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210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211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2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213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14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15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16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7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18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19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6416" behindDoc="0" locked="0" layoutInCell="1" allowOverlap="1" wp14:anchorId="3FB9D148" wp14:editId="2A463FE0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B9D148" id="_x0000_s2220" style="position:absolute;margin-left:99.05pt;margin-top:0;width:90.55pt;height:32.35pt;z-index:25375641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">
                            <v:group id="Gruppieren 1457889316" o:spid="_x0000_s2221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22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24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25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26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7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28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29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30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31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2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33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34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35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36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7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38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39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40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41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2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43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44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4368" behindDoc="0" locked="0" layoutInCell="1" allowOverlap="1" wp14:anchorId="05808F72" wp14:editId="4A473EEF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808F72" id="Textfeld 15" o:spid="_x0000_s2245" type="#_x0000_t202" style="position:absolute;margin-left:87.2pt;margin-top:10.4pt;width:17.15pt;height:21.2pt;z-index:25375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CmETNr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8464" behindDoc="0" locked="0" layoutInCell="1" allowOverlap="1" wp14:anchorId="77141FA8" wp14:editId="640D412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141FA8" id="_x0000_s2246" style="position:absolute;margin-left:-.35pt;margin-top:-.05pt;width:52.25pt;height:33.3pt;z-index:25375846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">
                            <v:group id="Gruppieren 1593963492" o:spid="_x0000_s224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4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5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5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5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5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55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5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5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5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60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3CAD4756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51382DB" wp14:editId="05983EC9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61" style="position:absolute;left:0;text-align:left;margin-left:349.85pt;margin-top:11.2pt;width:42.9pt;height:59.15pt;z-index:252933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nsv0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5Mpn2mG1s+IlGyKBgGn3dipVC9W+7DmhMe&#13;&#10;D2ziQQxf8Km0hTfbSRmrLf31s/2oj8LhNGMHPEaLzH/f8Tit9CeDksaXqxeoFza9YHbNlUWToT0R&#13;&#10;TRJxgYLuxQot+Q3v5DJ6wRE3Ar4WWejFq9A+iXhnhVwuk1I79G7NncOoHCa0Ihfvj984uY6wARX7&#13;&#10;bHvS8IKf8rbVjbAbu9wFW6lE6ohsi2IHOAicpPTKQTp5Rn9cJ63n/xsu/wY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cJ7L9J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6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8" o:title="" chromakey="white"/>
                      </v:shape>
                      <v:shape id="_x0000_s22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37BE9509" wp14:editId="591E67C1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2264" style="position:absolute;margin-left:148.55pt;margin-top:2.35pt;width:12.7pt;height:23.6pt;z-index:2535208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">
                      <v:shape id="Textfeld 3" o:spid="_x0000_s226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6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7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19A778F" wp14:editId="7B7ABFC0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2268" type="#_x0000_t62" style="position:absolute;margin-left:105.75pt;margin-top:2.5pt;width:231.25pt;height:44.65pt;flip:x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2D0C2271" wp14:editId="7E7F446E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2269" style="position:absolute;margin-left:142.85pt;margin-top:13.45pt;width:12.7pt;height:23.6pt;z-index:2535229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0JfAMAAMEKAAAOAAAAZHJzL2Uyb0RvYy54bWzsVktv2zAMvg/YfxB0X/2MExt1i65biwFF&#13;&#10;V6zdelZkOTEgS5qk1O5+/Sg5dpY2l3XY47CLrQdJkZ8+kj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">
                      <v:shape id="Textfeld 3" o:spid="_x0000_s227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7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CB3B7A0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5E8284E8" wp14:editId="3E979A7B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2273" style="position:absolute;margin-left:349.7pt;margin-top:6.05pt;width:52pt;height:65.8pt;z-index:25293209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uTHr2mAwAAgA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227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38" o:title="" chromakey="white"/>
                      </v:shape>
                      <v:shape id="_x0000_s227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3D3A698" wp14:editId="2F1B1F96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2276" type="#_x0000_t62" style="position:absolute;margin-left:105.6pt;margin-top:9.65pt;width:228.05pt;height:29.8pt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4992" behindDoc="0" locked="0" layoutInCell="1" allowOverlap="1" wp14:anchorId="0E7B7A05" wp14:editId="737130AF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2277" style="position:absolute;margin-left:131.8pt;margin-top:8pt;width:12.7pt;height:23.6pt;z-index:2535249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">
                      <v:shape id="Textfeld 3" o:spid="_x0000_s227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7040" behindDoc="0" locked="0" layoutInCell="1" allowOverlap="1" wp14:anchorId="7E04C3E0" wp14:editId="5865AC06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2281" style="position:absolute;margin-left:66.3pt;margin-top:11.1pt;width:12.7pt;height:23.6pt;z-index:2535270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">
                      <v:shape id="Textfeld 3" o:spid="_x0000_s22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8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584A127A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8560" behindDoc="0" locked="0" layoutInCell="1" allowOverlap="1" wp14:anchorId="3AEED7D9" wp14:editId="406E0B66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12865B24" wp14:editId="12AB7F94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85" style="position:absolute;margin-left:381.55pt;margin-top:-2.95pt;width:45.75pt;height:55.3pt;z-index:25288294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CvjP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">
                      <v:shape id="Grafik 7" o:spid="_x0000_s228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41" o:title="" chromakey="white"/>
                      </v:shape>
                      <v:shape id="_x0000_s228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53BDC52F" wp14:editId="46BB0DB6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2288" style="position:absolute;margin-left:94.75pt;margin-top:12.2pt;width:12.7pt;height:23.6pt;z-index:2535311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">
                      <v:shape id="Textfeld 3" o:spid="_x0000_s228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9088" behindDoc="0" locked="0" layoutInCell="1" allowOverlap="1" wp14:anchorId="19F3B4C2" wp14:editId="4F854529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2292" style="position:absolute;margin-left:60.7pt;margin-top:12.2pt;width:12.7pt;height:23.6pt;z-index:2535290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rzG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/x68xoQDAADBCgAADgAAAAAAAAAAAAAAAAAu&#13;&#10;AgAAZHJzL2Uyb0RvYy54bWxQSwECLQAUAAYACAAAACEAtRB7f+IAAAAOAQAADwAAAAAAAAAAAAAA&#13;&#10;AADeBQAAZHJzL2Rvd25yZXYueG1sUEsFBgAAAAAEAAQA8wAAAO0GAAAAAA==&#13;&#10;">
                      <v:shape id="Textfeld 3" o:spid="_x0000_s229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9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9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3CA131CE" wp14:editId="6B8A3C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131CE" id="_x0000_s2296" style="position:absolute;margin-left:-3.2pt;margin-top:20.85pt;width:359.9pt;height:22.4pt;z-index:253760512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">
                      <v:shape id="Textfeld 5" o:spid="_x0000_s229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98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4608" behindDoc="0" locked="0" layoutInCell="1" allowOverlap="1" wp14:anchorId="60BC568C" wp14:editId="31329815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299" style="position:absolute;margin-left:21.65pt;margin-top:11.2pt;width:106.8pt;height:31.3pt;z-index:253764608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">
                      <v:group id="Gruppieren 34" o:spid="_x0000_s2300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301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302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303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304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5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306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307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308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309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310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1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312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313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14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15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089AF24B" wp14:editId="7D013777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AF24B" id="Gruppieren 436" o:spid="_x0000_s2316" style="position:absolute;margin-left:220.15pt;margin-top:12.1pt;width:106.8pt;height:31.8pt;z-index:253767680" coordsize="13565,4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">
                      <v:group id="Gruppieren 53" o:spid="_x0000_s2317" style="position:absolute;width:13565;height:4035" coordorigin="20368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318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19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320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321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2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23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324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25" style="position:absolute;left:22124;width:4336;height:4035" coordorigin="22124" coordsize="4336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26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27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8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29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30" type="#_x0000_t75" style="position:absolute;left:23676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51" o:title="" cropbottom="33944f" cropleft="1f" cropright="2644f" recolortarget="#333 [1446]"/>
                          </v:shape>
                          <v:shape id="Textfeld 398" o:spid="_x0000_s2331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32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2800" behindDoc="0" locked="0" layoutInCell="1" allowOverlap="1" wp14:anchorId="05CC26CE" wp14:editId="32B9C844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5CC26CE" id="Gruppieren 438" o:spid="_x0000_s2333" style="position:absolute;margin-left:21.15pt;margin-top:10.65pt;width:106.8pt;height:31.75pt;z-index:253772800" coordsize="13563,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">
                            <v:group id="Gruppieren 85" o:spid="_x0000_s2334" style="position:absolute;width:13563;height:4032" coordorigin=",6727" coordsize="1356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35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36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37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38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9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40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1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42" style="position:absolute;left:1816;top:6727;width:4275;height:4036" coordorigin="1816,6727" coordsize="4275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43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44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5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46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47" type="#_x0000_t75" style="position:absolute;left:3307;top:6727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51" o:title="" cropbottom="33944f" cropleft="1f" cropright="2644f" recolortarget="#333 [1446]"/>
                                </v:shape>
                                <v:shape id="Textfeld 398" o:spid="_x0000_s2348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49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5872" behindDoc="0" locked="0" layoutInCell="1" allowOverlap="1" wp14:anchorId="3D986687" wp14:editId="7CF65F1B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50" style="position:absolute;margin-left:.65pt;margin-top:11.4pt;width:106.8pt;height:31.3pt;z-index:253775872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">
                            <v:group id="Gruppieren 69" o:spid="_x0000_s2351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52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53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54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55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56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57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8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59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60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61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62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63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64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65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Grafik 1" o:spid="_x0000_s2366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6896" behindDoc="0" locked="0" layoutInCell="1" allowOverlap="1" wp14:anchorId="12B083C9" wp14:editId="7A49D17B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7920" behindDoc="0" locked="0" layoutInCell="1" allowOverlap="1" wp14:anchorId="5D285180" wp14:editId="16A3DFAB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5808" behindDoc="0" locked="0" layoutInCell="1" allowOverlap="1" wp14:anchorId="49C567C9" wp14:editId="4F0E7FCE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67" style="position:absolute;margin-left:33.45pt;margin-top:8.7pt;width:37.7pt;height:61.15pt;z-index:25317580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BHzE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68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45" o:title="" chromakey="white"/>
                      </v:shape>
                      <v:shape id="_x0000_s23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5D71B748" wp14:editId="148ED8BD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2370" style="position:absolute;margin-left:280pt;margin-top:3.55pt;width:50.85pt;height:56.9pt;z-index:2531768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">
                      <v:shape id="Grafik 6" o:spid="_x0000_s23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30" o:title="" chromakey="white"/>
                      </v:shape>
                      <v:shape id="_x0000_s23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04574C76" wp14:editId="6F84A72E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73" style="position:absolute;margin-left:335.05pt;margin-top:9.55pt;width:43.1pt;height:54.7pt;z-index:25290956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X8iK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uDfq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KlfyIq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7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47" o:title="" chromakey="white"/>
                      </v:shape>
                      <v:shape id="_x0000_s237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3C001FAD" wp14:editId="41288870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2376" style="position:absolute;margin-left:283.75pt;margin-top:8.65pt;width:16.35pt;height:24.85pt;z-index:253535232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">
                      <v:shape id="Textfeld 3" o:spid="_x0000_s2377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7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49113AC1" wp14:editId="1109D477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2380" style="position:absolute;margin-left:254pt;margin-top:8.95pt;width:16.35pt;height:24.85pt;z-index:253533184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">
                      <v:shape id="Textfeld 3" o:spid="_x0000_s2381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82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5196B3F8" wp14:editId="1E2950AD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2384" type="#_x0000_t62" style="position:absolute;margin-left:105pt;margin-top:9.45pt;width:221.35pt;height:29.8pt;flip:x;z-index:2531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35E6BA45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9968" behindDoc="0" locked="0" layoutInCell="1" allowOverlap="1" wp14:anchorId="37916BD5" wp14:editId="27C86F1A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7916BD5" id="_x0000_s2385" style="position:absolute;left:0;text-align:left;margin-left:60.8pt;margin-top:-8.75pt;width:12.75pt;height:25pt;z-index:253779968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">
                            <v:shape id="Textfeld 3" o:spid="_x0000_s2386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87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88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2016" behindDoc="0" locked="0" layoutInCell="1" allowOverlap="1" wp14:anchorId="2BB19311" wp14:editId="4F5AF2F7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B19311" id="_x0000_s2389" style="position:absolute;left:0;text-align:left;margin-left:130.05pt;margin-top:-6.4pt;width:12.95pt;height:25pt;z-index:253782016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">
                            <v:shape id="Textfeld 3" o:spid="_x0000_s2390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91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92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7AAFE2FE" wp14:editId="6353E6E4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AFE2FE" id="Gruppieren 441" o:spid="_x0000_s2393" style="position:absolute;margin-left:79.15pt;margin-top:6.65pt;width:310.9pt;height:32.8pt;z-index:253797376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">
                      <v:group id="_x0000_s2394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95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7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8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9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0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40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6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40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4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41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2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41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1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1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8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1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2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24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2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2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2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5AEA102" wp14:editId="6F27C23F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EA102" id="_x0000_s2430" style="position:absolute;margin-left:16.4pt;margin-top:7.65pt;width:24.75pt;height:32.8pt;z-index:25378406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">
                      <v:group id="_x0000_s2431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3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3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3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E6347DB" wp14:editId="2A4903BA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2436" type="#_x0000_t202" style="position:absolute;margin-left:-5.3pt;margin-top:11.6pt;width:36.35pt;height:35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2fBGw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23CBFA9" wp14:editId="37DDC77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2437" type="#_x0000_t202" style="position:absolute;margin-left:380.45pt;margin-top:12.35pt;width:21.25pt;height:35.3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7" behindDoc="0" locked="0" layoutInCell="1" allowOverlap="1" wp14:anchorId="6404AA7C" wp14:editId="323A2263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857504" id="Gerader Verbinder 11211" o:spid="_x0000_s1026" style="position:absolute;z-index:25288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42B7B7D" wp14:editId="2FC1C636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F5346" id="Gerader Verbinder 11211" o:spid="_x0000_s1026" style="position:absolute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877171E" wp14:editId="6D0A8C16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A6353" id="Gerader Verbinder 22276" o:spid="_x0000_s1026" style="position:absolute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AD1B21C" wp14:editId="1221A4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2438" type="#_x0000_t202" style="position:absolute;margin-left:8.95pt;margin-top:3.2pt;width:385.85pt;height:18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4A657AF" wp14:editId="523A868F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2439" type="#_x0000_t202" style="position:absolute;margin-left:369.35pt;margin-top:4.65pt;width:49.45pt;height:2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iG2DjhoCAAA0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5A2E1BA0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6592" behindDoc="0" locked="0" layoutInCell="1" allowOverlap="1" wp14:anchorId="53DBAF48" wp14:editId="010CD2EE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40" style="position:absolute;margin-left:20.7pt;margin-top:9.75pt;width:147.95pt;height:33.05pt;z-index:253806592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">
                      <v:shape id="Textfeld 3" o:spid="_x0000_s2441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42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43" style="position:absolute;left:6115;width:2877;height:4197" coordorigin="608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44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45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6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47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48" type="#_x0000_t75" style="position:absolute;left:608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29" o:title="" cropbottom="33944f" cropleft="1f" cropright="2644f" recolortarget="#333 [1446]"/>
                        </v:shape>
                      </v:group>
                      <v:shape id="Textfeld 398" o:spid="_x0000_s2449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50" style="position:absolute;left:10687;width:2934;height:4197" coordorigin="10680,4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51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52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3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54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55" type="#_x0000_t75" style="position:absolute;left:10680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group id="Gruppieren 131" o:spid="_x0000_s2456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57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58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9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60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61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5A14F53" wp14:editId="27855D29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4F53" id="Gruppieren 443" o:spid="_x0000_s2462" style="position:absolute;margin-left:221.75pt;margin-top:6.9pt;width:139.55pt;height:36.4pt;z-index:253828096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AoAAAAAAAAAIQDX31LwNAcAADQHAAAUAAAAZHJzL21lZGlh&#13;&#10;L2ltYWdlMi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">
                      <v:group id="Gruppieren 442" o:spid="_x0000_s2463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64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65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66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67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8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69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70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29" o:title="" cropbottom="33944f" cropleft="1f" cropright="2644f" recolortarget="#333 [1446]"/>
                          </v:shape>
                        </v:group>
                        <v:group id="Gruppieren 160" o:spid="_x0000_s2471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72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73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74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75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76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25" o:title="" cropbottom="33944f" cropleft="1f" cropright="2644f" recolortarget="#333 [1446]"/>
                          </v:shape>
                        </v:group>
                        <v:group id="Gruppieren 168" o:spid="_x0000_s2477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78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79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0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81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82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25" o:title="" cropbottom="33944f" cropleft="1f" cropright="2644f" recolortarget="#333 [1446]"/>
                          </v:shape>
                        </v:group>
                      </v:group>
                      <v:shape id="Textfeld 398" o:spid="_x0000_s2483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84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Textfeld 398" o:spid="_x0000_s2485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86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74" o:spid="_x0000_s2487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4E16C270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722450D" wp14:editId="42A4F9FA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88" style="position:absolute;margin-left:275.2pt;margin-top:10.95pt;width:92.5pt;height:29.6pt;z-index:253821952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">
                      <v:group id="Gruppieren 526737402" o:spid="_x0000_s2489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90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91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92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93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94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95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96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97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98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99424" behindDoc="0" locked="0" layoutInCell="1" allowOverlap="1" wp14:anchorId="310447B0" wp14:editId="60E8161B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99" style="position:absolute;margin-left:5.55pt;margin-top:39.4pt;width:92.5pt;height:29.55pt;z-index:253799424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">
                            <v:group id="Gruppieren 1452047403" o:spid="_x0000_s2500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501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02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503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504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505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6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507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8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509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7856" behindDoc="0" locked="0" layoutInCell="1" allowOverlap="1" wp14:anchorId="66D0E569" wp14:editId="09496D05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510" style="position:absolute;margin-left:-14.55pt;margin-top:-2.2pt;width:92.5pt;height:29.55pt;z-index:253817856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">
                            <v:group id="Gruppieren 390328355" o:spid="_x0000_s2511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512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3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14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15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16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7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18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9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20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1AA3C434" wp14:editId="33E5931C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21" style="position:absolute;margin-left:9.5pt;margin-top:39.05pt;width:92.5pt;height:29.55pt;z-index:253819904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">
                            <v:group id="Gruppieren 1377351992" o:spid="_x0000_s2522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23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4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25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26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27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8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29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0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31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0117FF9A" wp14:editId="6C953A2C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32" style="position:absolute;margin-left:-12.5pt;margin-top:-2.5pt;width:92.5pt;height:29.55pt;z-index:253818880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">
                            <v:group id="Gruppieren 852017609" o:spid="_x0000_s2533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34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5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36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37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38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9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40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41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42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0C9EC9D5" wp14:editId="7AAA2688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43" style="position:absolute;margin-left:6.6pt;margin-top:39.3pt;width:92.5pt;height:29.55pt;z-index:253820928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">
                            <v:group id="Gruppieren 1030045885" o:spid="_x0000_s2544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45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46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47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48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49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50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51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52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53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422759BB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2400" behindDoc="0" locked="0" layoutInCell="1" allowOverlap="1" wp14:anchorId="006A925E" wp14:editId="125C0D7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2554" style="position:absolute;margin-left:228.05pt;margin-top:12.2pt;width:12.7pt;height:22.2pt;z-index:253542400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">
                      <v:shape id="Textfeld 3" o:spid="_x0000_s255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6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8304" behindDoc="0" locked="0" layoutInCell="1" allowOverlap="1" wp14:anchorId="765228A6" wp14:editId="64EA143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2558" style="position:absolute;margin-left:350.5pt;margin-top:12.2pt;width:50.85pt;height:56.9pt;z-index:2535383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/ZTfmwMAAII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xj9kLextdPSJSq5EzDBVn2Eog&#13;&#10;gbfU+TW1mB/YxEz0n/GppcZrupcS0mj7/Vf7QR+5w2lCDphHi8R929HQsORHhayG4TUIdhA2g6B2&#13;&#10;7ZVGnaFC4U0UccF6OYg1qvIrRuUyvIIjqhjeWiR+EK98NxUxahlfLqNS1/du1Z1BtxxFtAId749f&#13;&#10;qTU9Zz0y9kkPvKElPaVupxtgV3q587oWkdfPKPaAg8NRioMO0skk/XkdtZ7/dbj8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P2U35sDAACC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25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30" o:title="" chromakey="white"/>
                      </v:shape>
                      <v:shape id="_x0000_s25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F799513" wp14:editId="4B06F4CC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2561" type="#_x0000_t62" style="position:absolute;margin-left:65.8pt;margin-top:12.1pt;width:271.25pt;height:41.3pt;flip:x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Gv6flL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0352" behindDoc="0" locked="0" layoutInCell="1" allowOverlap="1" wp14:anchorId="68435A50" wp14:editId="03168795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2562" style="position:absolute;margin-left:294.95pt;margin-top:5.85pt;width:12.7pt;height:23.6pt;z-index:2535403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">
                      <v:shape id="Textfeld 3" o:spid="_x0000_s256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6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1ACDC2FC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Streifentafel</w:t>
            </w:r>
            <w:r w:rsidR="00D3397C">
              <w:rPr>
                <w:rFonts w:ascii="Calibri" w:hAnsi="Calibri"/>
                <w:color w:val="000000" w:themeColor="text1"/>
                <w:szCs w:val="20"/>
              </w:rPr>
              <w:t xml:space="preserve"> oder digitalen Bruchstreifen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75B199BE" wp14:editId="4253A98A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199BE" id="Gruppieren 7" o:spid="_x0000_s2566" style="position:absolute;margin-left:287.05pt;margin-top:16.1pt;width:85.5pt;height:32.7pt;z-index:253830144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zPdRGOQAAAAOAQAADwAAAGRycy9kb3ducmV2&#13;&#10;LnhtbExPTWuDQBC9F/oflin01qyaGFvjGkL6cQqFJoXS20QnKnF3xd2o+fedntrLwMx78z6y9aRb&#13;&#10;MVDvGmsUhLMABJnClo2pFHweXh8eQTiPpsTWGlJwJQfr/PYmw7S0o/mgYe8rwSLGpaig9r5LpXRF&#13;&#10;TRrdzHZkGDvZXqPnta9k2ePI4rqVURAspcbGsEONHW1rKs77i1bwNuK4mYcvw+582l6/D/H71y4k&#13;&#10;pe7vpucVj80KhKfJ/33AbwfODzkHO9qLKZ1oFcTJImSqgnkUgWBCsoj5cFTwlCxB5pn8XyP/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">
                      <v:group id="Gruppieren 1959255380" o:spid="_x0000_s2567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<v:shape id="Textfeld 398" o:spid="_x0000_s2568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69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<v:shape id="Textfeld 3" o:spid="_x0000_s2570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71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72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507415108" o:spid="_x0000_s2573" type="#_x0000_t75" style="position:absolute;left:29824;top:659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Textfeld 3" o:spid="_x0000_s2574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75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4B973A71" wp14:editId="1E9BDD17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73A71" id="Gruppieren 4" o:spid="_x0000_s2576" style="position:absolute;margin-left:18.75pt;margin-top:2.25pt;width:69.5pt;height:37.4pt;z-index:253831168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">
                            <v:shape id="Textfeld 3" o:spid="_x0000_s2577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78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79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81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82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29" o:title="" cropbottom="33944f" cropleft="1f" cropright="2644f" recolortarget="#333 [1446]"/>
                            </v:shape>
                            <v:shape id="Grafik 1662860175" o:spid="_x0000_s2583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26D1C7E8" wp14:editId="5C7D798B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84" style="position:absolute;margin-left:21.05pt;margin-top:2.75pt;width:80.75pt;height:32.6pt;z-index:253832192;mso-height-relative:margin" coordorigin="13299,59" coordsize="10261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">
                            <v:shape id="Grafik 1861766732" o:spid="_x0000_s2585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98" o:spid="_x0000_s2586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87" style="position:absolute;left:13600;top:502;width:2633;height:3699" coordorigin="1360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88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9" type="#_x0000_t202" style="position:absolute;left:1360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90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91" type="#_x0000_t75" style="position:absolute;left:13299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Textfeld 3" o:spid="_x0000_s2592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2A3E7E0A" wp14:editId="58B82EA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5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3024" behindDoc="0" locked="0" layoutInCell="1" allowOverlap="1" wp14:anchorId="53E25E88" wp14:editId="7FE2FD96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071FF09E" wp14:editId="32D2B96F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FF09E" id="Rechteck 454816937" o:spid="_x0000_s2593" style="position:absolute;margin-left:354.35pt;margin-top:-.05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VKoPU1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9E01370" wp14:editId="50669AC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01370" id="Rechteck 1" o:spid="_x0000_s2594" style="position:absolute;margin-left:172.65pt;margin-top:.05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LmyVgIAACQFAAAOAAAAZHJzL2Uyb0RvYy54bWysVG1r2zAQ/j7YfxD6vtrOWLe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aevObVU0tWsOM9JJi/ZCezQh28KGhaFkiPNIrVIHG586E1H&#13;&#10;kxjLwnVtTJqHsX8oyGevUWmgA/qUb5LC0aiIMvZBaVZXlGGRwiUqqZVBdhBEAiGlsqEYck3WEaYp&#13;&#10;9gT8+DZwsI/QPqsJPHsbPCFSZLBhAje1BXzNgZlS1r09tfpZ3VEM3aajwkv+OT+P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CMOLmy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42F2FF3D" wp14:editId="0B4BCB5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FF3D" id="Rechteck 1292460727" o:spid="_x0000_s2595" style="position:absolute;margin-left:-8pt;margin-top:.1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OmCk9h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A61BDC" wp14:editId="3CCB01A0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1BDC" id="Rechteck 108" o:spid="_x0000_s2596" style="position:absolute;margin-left:-8.35pt;margin-top:.1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IDy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/zi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Dl8gPJ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29E6BFE" wp14:editId="0363EE79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6BFE" id="Rechteck 31" o:spid="_x0000_s2597" style="position:absolute;margin-left:112.2pt;margin-top:.2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CuaY8d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4B2C370" wp14:editId="5920946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2C370" id="Rechteck 1469924964" o:spid="_x0000_s2598" style="position:absolute;margin-left:354.3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Ex3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37F337D" wp14:editId="75C572D1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F337D" id="Rechteck 1669574143" o:spid="_x0000_s2599" style="position:absolute;margin-left:235.65pt;margin-top:0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q9CVQ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UjlRd0WquMdMoSe&#13;&#10;+N7J65qmsRY+3AkkptMAaXvDLR3aQFtyGCTOdoC/XtNHeyIg3XLW0uaU3P/cC1Scme+WqBnXbBRw&#13;&#10;FLajYPfNJdAcCnoXnEwiATCYUdQIzSMt9SpGoSthJcUquQw4/lyGfoPpWZBqtUpmtE5OhLXdODlO&#13;&#10;PrLroXsU6AYKBuLuDYxbJRYvmNjbxplYWO0D6DrR9NTHoee0ionow7MRd/35f7I6PW7L3wA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Jumr0J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B30898B" wp14:editId="530A2D4B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898B" id="Rechteck 109" o:spid="_x0000_s2600" style="position:absolute;margin-left:-8.7pt;margin-top:0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ND8Vg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ZjH8qJuC9XxDhlC&#13;&#10;T3zv5HVN01gLH+4EEtNpgLS94ZYObaAtOQwSZzvAX6/poz0RkG45a2lzSu5/7gUqzsx3S9SMazYK&#13;&#10;OArbUbD75hJoDgW9C04mkQAYzChqhOaRlnoVo9CVsJJilVwGHH8uQ7/B9CxItVolM1onJ8Labpwc&#13;&#10;Jx/Z9dA9CnQDBQNx9wbGrRKLF0zsbeNMLKz2AXSdaHrq49BzWsVE9OHZiLv+/D9ZnR6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0aND8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8BE71B2" wp14:editId="1E3E9F4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71B2" id="Rechteck 658082045" o:spid="_x0000_s2601" style="position:absolute;margin-left:82.05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mjjPJ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E281874" wp14:editId="0B2ED218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81874" id="Rechteck 33" o:spid="_x0000_s2602" style="position:absolute;margin-left:172.6pt;margin-top:.3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XK+XBF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3E2F62B" wp14:editId="2BC04BF5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F62B" id="Rechteck 32" o:spid="_x0000_s2603" style="position:absolute;margin-left:263.45pt;margin-top:.05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A5Fb1u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8EDD92E" wp14:editId="51E99B9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D92E" id="Rechteck 13" o:spid="_x0000_s2604" style="position:absolute;margin-left:354.2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8LQ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s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CW28LQ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3483074" wp14:editId="48786BB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83074" id="Rechteck 110" o:spid="_x0000_s2605" style="position:absolute;margin-left:-8.7pt;margin-top:.1pt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SHlVgIAACQFAAAOAAAAZHJzL2Uyb0RvYy54bWysVG1r2zAQ/j7YfxD6vjjOWLuZOiW0dAxC&#13;&#10;W5aOflZkqTHIOu2kxM5+/U7yS7quUBj7Ip9P99zrc7q47BrDDgp9Dbbk+WzOmbISqto+lfzHw82H&#13;&#10;z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Q9IeV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1E52427" wp14:editId="0505231E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52427" id="Rechteck 37" o:spid="_x0000_s2606" style="position:absolute;margin-left:136.4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/uQ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i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Ajn/uQ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11C2EB6" wp14:editId="3120D73E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2EB6" id="Rechteck 1785723618" o:spid="_x0000_s2607" style="position:absolute;margin-left:63.75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EYl0fp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B021A5D" wp14:editId="727170E6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21A5D" id="Rechteck 2074915296" o:spid="_x0000_s2608" style="position:absolute;margin-left:209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Zsx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eB11eyguW2QILfG9&#13;&#10;k+uSprERPmwFEtNpgLS94Z4ObaDOOXQSZ0fAXy/poz0RkG45q2lzcu5/ngQqzsw3S9SMa9YL2Av7&#13;&#10;XrCnagU0hwm9C04mkQAYTC9qhOqRlnoZo9CVsJJi5VwG7H9Wod1gehakWi6TGa2TE2Fjd072k4/s&#13;&#10;emgeBbqOgoG4ewf9VonZMya2tnEmFpanALpMNL32ses5rWIiT/dsxF1/+p+sro/b4jcA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D6BmzF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EEB673A" wp14:editId="63709E30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B673A" id="Rechteck 1441174956" o:spid="_x0000_s2609" style="position:absolute;margin-left:281.6pt;margin-top:.05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7Fb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&#13;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2183DE3" wp14:editId="295F338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3DE3" id="Rechteck 1970445910" o:spid="_x0000_s2610" style="position:absolute;margin-left:354.35pt;margin-top:.1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c7l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6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PT1zuV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23A326C" wp14:editId="53EE38D8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A326C" id="Rechteck 1815843155" o:spid="_x0000_s2611" style="position:absolute;margin-left:292.75pt;margin-top:.05pt;width:18.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V58Zal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A6D3BFA" wp14:editId="0A02D2D7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3BFA" id="Rechteck 14" o:spid="_x0000_s2612" style="position:absolute;margin-left:353.4pt;margin-top:.05pt;width:18.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Lb69p1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DE764D4" wp14:editId="4ECA152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764D4" id="Rechteck 111" o:spid="_x0000_s2613" style="position:absolute;margin-left:-8.7pt;margin-top:.2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KN3Vg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0+Islhd1W6iO98gQ&#13;&#10;euJ7J29qmsZa+HAvkJhOA6TtDXd0aANtyWGQONsB/npNH+2JgHTLWUubU3L/cy9QcWa+WaJmXLNR&#13;&#10;wFHYjoLdN1dAc8jpXXAyiQTAYEZRIzSPtNSrGIWuhJUUq+Qy4PhzFfoNpmdBqtUqmdE6ORHWduPk&#13;&#10;OPnIrofuUaAbKBiIu7cwbpUoXjCxt40zsbDaB9B1oumpj0PPaRUT0YdnI+768/9kdXrcl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+Yijd1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CD5D6F8" wp14:editId="12CB4386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6F8" id="Rechteck 43" o:spid="_x0000_s2614" style="position:absolute;margin-left:51.8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WW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n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CEaFZZ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67A2091F" wp14:editId="120CDEC7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091F" id="Rechteck 1022574295" o:spid="_x0000_s2615" style="position:absolute;margin-left:112.2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D/8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EoD/8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4176F059" wp14:editId="3E20F96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F059" id="Rechteck 1835402818" o:spid="_x0000_s2616" style="position:absolute;margin-left:172.65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izW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lF4s1l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ADC3A15" wp14:editId="75078FB5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C3A15" id="Rechteck 642854981" o:spid="_x0000_s2617" style="position:absolute;margin-left:233.3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Aa8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PHkBrx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164B2B5" wp14:editId="399ACE7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B2B5" id="Rechteck 112" o:spid="_x0000_s2618" style="position:absolute;margin-left:-8.7pt;margin-top:.15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BTVQIAACQFAAAOAAAAZHJzL2Uyb0RvYy54bWysVG1r2zAQ/j7YfxD6vjhOWb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AkYuBT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6C51C9E" wp14:editId="37454F73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51C9E" id="Rechteck 2093347861" o:spid="_x0000_s2619" style="position:absolute;margin-left:43.0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ANmUw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379DBC9" wp14:editId="631EFFB9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DBC9" id="Rechteck 1586253597" o:spid="_x0000_s2620" style="position:absolute;margin-left:94.7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zY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w1je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ZSnzY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AF3F9C8" wp14:editId="3F19FD80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F9C8" id="Rechteck 302662208" o:spid="_x0000_s2621" style="position:absolute;margin-left:146.95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6E4065D" wp14:editId="53354EB9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065D" id="Rechteck 46" o:spid="_x0000_s2622" style="position:absolute;margin-left:198.6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fJ/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7p6H8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CG0fJ/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82132D3" wp14:editId="24D67AE4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32D3" id="Rechteck 916569239" o:spid="_x0000_s2623" style="position:absolute;margin-left:250.5pt;margin-top:.1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gV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42vYFV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15F1EEDF" wp14:editId="1AEA2D3F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1EEDF" id="Rechteck 1416145365" o:spid="_x0000_s2624" style="position:absolute;margin-left:302.4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aer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BMpaer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3DF865D5" wp14:editId="5DE274D0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65D5" id="Rechteck 1959629659" o:spid="_x0000_s2625" style="position:absolute;margin-left:354.25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43B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pH43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323EB8F" wp14:editId="02F070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3EB8F" id="Rechteck 450383945" o:spid="_x0000_s2626" style="position:absolute;margin-left:-8.7pt;margin-top:.1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e0VgIAACQFAAAOAAAAZHJzL2Uyb0RvYy54bWysVG1r2zAQ/j7YfxD6vjpOWde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p+/Tqilkq6m+cWEZPKSncAOffimoGZRKDjSLFKLxGHlQ2c6&#13;&#10;mMRYFm4rY9I8jP1DQT47jUoD7dGnfJMUjkZFlLEPSrOqpAzzFC5RSV0bZAdBJBBSKhvyPtdkHWGa&#13;&#10;Yo/A8/eBvX2EdlmN4On74BGRIoMNI7iuLOBbDsyYsu7sqdUv6o5iaLctFV7w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69V7R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57545CB" wp14:editId="160D4D5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45CB" id="Rechteck 56" o:spid="_x0000_s2627" style="position:absolute;margin-left:36.5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7SB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JxbtIF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DC46E2D" wp14:editId="6E3583C7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46E2D" id="Rechteck 55" o:spid="_x0000_s2628" style="position:absolute;margin-left:81.95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jS8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&#13;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C47663F" wp14:editId="03B26767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663F" id="Rechteck 1469532363" o:spid="_x0000_s2629" style="position:absolute;margin-left:127.3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B7W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29B2BC5" wp14:editId="47117496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B2BC5" id="Rechteck 1568581774" o:spid="_x0000_s2630" style="position:absolute;margin-left:172.5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mFo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+m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708A118" wp14:editId="76B2DE92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118" id="Rechteck 52" o:spid="_x0000_s2631" style="position:absolute;margin-left:218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sC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3p/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/8xLA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57FC90D" wp14:editId="6A45113A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C90D" id="Rechteck 51" o:spid="_x0000_s2632" style="position:absolute;margin-left:263.2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IXt789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1BDDBDC" wp14:editId="7905B030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DDBDC" id="Rechteck 50" o:spid="_x0000_s2633" style="position:absolute;margin-left:308.6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Wl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DgV8Wl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293577AB" wp14:editId="4449CA4B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577AB" id="Rechteck 2072116341" o:spid="_x0000_s2634" style="position:absolute;margin-left:354.2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bob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/6cBX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A3C3B72" wp14:editId="5D0FDF41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C3B72" id="Rechteck 1676456739" o:spid="_x0000_s2635" style="position:absolute;left:0;text-align:left;margin-left:-8.55pt;margin-top:.2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&#13;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2C1EAE3B" wp14:editId="2E426E3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AE3B" id="Rechteck 428590026" o:spid="_x0000_s2636" style="position:absolute;left:0;text-align:left;margin-left:31.65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YNb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OH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+t2DW1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3222443" wp14:editId="1F26CAE5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2443" id="Rechteck 601082071" o:spid="_x0000_s2637" style="position:absolute;left:0;text-align:left;margin-left:71.8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6kx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/5w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J9nqTF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EAA4DDE" wp14:editId="3DC08E7B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A4DDE" id="Rechteck 1939499270" o:spid="_x0000_s2638" style="position:absolute;left:0;text-align:left;margin-left:112.2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YaB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25A4550" wp14:editId="45007620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A4550" id="Rechteck 61" o:spid="_x0000_s2639" style="position:absolute;left:0;text-align:left;margin-left:152.5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zr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7918B38" wp14:editId="252985D8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8B38" id="Rechteck 60" o:spid="_x0000_s2640" style="position:absolute;left:0;text-align:left;margin-left:192.8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dNV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PfJ01V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F526EDF" wp14:editId="3CB920B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6EDF" id="Rechteck 59" o:spid="_x0000_s2641" style="position:absolute;left:0;text-align:left;margin-left:233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/k/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Sc/k/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EDD050B" wp14:editId="46977D9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050B" id="Rechteck 1269652401" o:spid="_x0000_s2642" style="position:absolute;left:0;text-align:left;margin-left:273.4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l3y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6FJd8l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2C28145" wp14:editId="175C2F83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28145" id="Rechteck 1704835919" o:spid="_x0000_s2643" style="position:absolute;left:0;text-align:left;margin-left:313.35pt;margin-top:.05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eY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5+v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jeh3mF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4B665B8" wp14:editId="53A83A0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665B8" id="Rechteck 306543964" o:spid="_x0000_s2644" style="position:absolute;left:0;text-align:left;margin-left:354.35pt;margin-top:.2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gm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AiJggm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499D72" wp14:editId="44F4B8CD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D72" id="Rechteck 1870191134" o:spid="_x0000_s2645" style="position:absolute;margin-left:-8.7pt;margin-top:.15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OsT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MMDrE1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EF3540" wp14:editId="571CFA77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3540" id="Rechteck 73" o:spid="_x0000_s2646" style="position:absolute;margin-left:63.7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jFm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JdiMWZ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E5306F9" wp14:editId="7DCDB16F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06F9" id="Rechteck 72" o:spid="_x0000_s2647" style="position:absolute;margin-left:27.35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BsM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8tgbD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904B48" wp14:editId="78C3778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4B48" id="Rechteck 71" o:spid="_x0000_s2648" style="position:absolute;margin-left:100.1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HH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7E0A61E" wp14:editId="4DC0CE9F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0A61E" id="Rechteck 70" o:spid="_x0000_s2649" style="position:absolute;margin-left:136.1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nut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81A4AF6" wp14:editId="37CCFADD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A4AF6" id="Rechteck 69" o:spid="_x0000_s2650" style="position:absolute;margin-left:172.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Q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EAIBBN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7CE00DA" wp14:editId="6C2DE592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0DA" id="Rechteck 68" o:spid="_x0000_s2651" style="position:absolute;margin-left:209.05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i55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JbIueV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6FA103A4" wp14:editId="0DBB796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03A4" id="Rechteck 67" o:spid="_x0000_s2652" style="position:absolute;margin-left:245.2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q0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+6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D14AE87" wp14:editId="20202F18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AE87" id="Rechteck 66" o:spid="_x0000_s2653" style="position:absolute;margin-left:281.5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aDe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Oimg3l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9CC7E0E" wp14:editId="458BD2BB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C7E0E" id="Rechteck 65" o:spid="_x0000_s2654" style="position:absolute;margin-left:317.7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99g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H++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V599g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AFB7EC0" wp14:editId="77C74960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B7EC0" id="Rechteck 581426122" o:spid="_x0000_s2655" style="position:absolute;margin-left:354.25pt;margin-top:0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fUK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8F31C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6606C1F" wp14:editId="7B62686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06C1F" id="Rechteck 624914700" o:spid="_x0000_s2656" style="position:absolute;margin-left:-8.7pt;margin-top:.1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y9/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z/O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Ff/L39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C18E43F" wp14:editId="28C1D8B2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E43F" id="Rechteck 78" o:spid="_x0000_s2657" style="position:absolute;margin-left:293.6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cxK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FGcxK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2F633DD" wp14:editId="0ABA50FE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633DD" id="Rechteck 77" o:spid="_x0000_s2658" style="position:absolute;margin-left:233.5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+P6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A95EE0" wp14:editId="34F088B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5EE0" id="Rechteck 76" o:spid="_x0000_s2659" style="position:absolute;margin-left:172.7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cmQ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8182974" wp14:editId="55478CC7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974" id="Rechteck 75" o:spid="_x0000_s2660" style="position:absolute;margin-left:112.4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7Yu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C23ti5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2DC4E58C" wp14:editId="0DC18CE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4E58C" id="Rechteck 74" o:spid="_x0000_s2661" style="position:absolute;margin-left:51.75pt;margin-top:.2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ZxE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IDZxE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2264A348" wp14:editId="3356ED79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4A348" id="Rechteck 21" o:spid="_x0000_s2662" style="position:absolute;margin-left:354.35pt;margin-top:.1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iJ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Miw4iV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5B232AAD" wp14:editId="094D73F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2AAD" id="Rechteck 1597490330" o:spid="_x0000_s2663" style="position:absolute;margin-left:-8.7pt;margin-top:.2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u8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IMrbvF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5308EC0" wp14:editId="703BF4CD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8EC0" id="Rechteck 2111062469" o:spid="_x0000_s2664" style="position:absolute;margin-left:281.6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G1d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PhYbV1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0EDE3813" wp14:editId="70510BB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3813" id="Rechteck 1121195225" o:spid="_x0000_s2665" style="position:absolute;margin-left:208.9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J3iRzd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1E84B16" wp14:editId="19BFDB69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4B16" id="Rechteck 80" o:spid="_x0000_s2666" style="position:absolute;margin-left:136.3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QdVAIAACQFAAAOAAAAZHJzL2Uyb0RvYy54bWysVNtqGzEQfS/0H4Te67Vd2qTG62AcXAom&#13;&#10;CXVKnmWtZC9oNepI9q779R1pL07TQKD0RTs7mjPXM5rfNJVhJ4W+BJvzyWjMmbISitLuc/7jcf3h&#13;&#10;m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E0cVB1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994CDB1" wp14:editId="2FA2F5E3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CDB1" id="Rechteck 79" o:spid="_x0000_s2667" style="position:absolute;margin-left:63.75pt;margin-top:.25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n53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Cimfnd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DC109" wp14:editId="28E10FB4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C109" id="Rechteck 1456930567" o:spid="_x0000_s2668" style="position:absolute;margin-left:354.3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hp8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0DF85C4" wp14:editId="7B66BE7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85C4" id="Rechteck 966682223" o:spid="_x0000_s2669" style="position:absolute;margin-left:-8.7pt;margin-top:.15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f5Pl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3A66BDE1" wp14:editId="6A82AAD7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6BDE1" id="Rechteck 1079284975" o:spid="_x0000_s2670" style="position:absolute;margin-left:263.3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k+o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B3ZPqF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C28CD0B" wp14:editId="60E92022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CD0B" id="Rechteck 2813231" o:spid="_x0000_s2671" style="position:absolute;margin-left:172.7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GXCVAIAACQFAAAOAAAAZHJzL2Uyb0RvYy54bWysVNtqGzEQfS/0H4Te67Ud2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GLMZcJ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0DBA763" wp14:editId="472B3DA8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A763" id="Rechteck 848959325" o:spid="_x0000_s2672" style="position:absolute;margin-left:82.05pt;margin-top:.3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EP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PVh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Y7cEP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D26C2D7" wp14:editId="50685C7B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6C2D7" id="Rechteck 25" o:spid="_x0000_s2673" style="position:absolute;margin-left:354.2pt;margin-top:.2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+tl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B9V+tl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08D89EF0" wp14:editId="5D243093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9EF0" id="Rechteck 24" o:spid="_x0000_s2674" style="position:absolute;margin-left:353.45pt;margin-top:.1pt;width:18.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k+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784i+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FElpPl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362F71A" wp14:editId="2FA6D9F7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F71A" id="Rechteck 603957785" o:spid="_x0000_s2675" style="position:absolute;margin-left:-8.55pt;margin-top:.1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MB/d+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433539A" wp14:editId="74667144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3539A" id="Rechteck 2075701063" o:spid="_x0000_s2676" style="position:absolute;margin-left:263.3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Bn3a2b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9CB64D" wp14:editId="1C549861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B64D" id="Rechteck 1829709547" o:spid="_x0000_s2677" style="position:absolute;margin-left:172.8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4fx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AJnh/F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3AA4B2D" wp14:editId="31E0E8ED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A4B2D" id="Rechteck 119804588" o:spid="_x0000_s2678" style="position:absolute;margin-left:82.05pt;margin-top:.35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hBUw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92F3A1A" wp14:editId="2F04ABA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3A1A" id="Rechteck 312003294" o:spid="_x0000_s2679" style="position:absolute;margin-left:-8.7pt;margin-top:.2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t0VQIAACQFAAAOAAAAZHJzL2Uyb0RvYy54bWysVG1r2zAQ/j7YfxD6vjjOWLeaOiW0dAxC&#13;&#10;W5aOflZkqTHIOu2kxM5+/U7yS7quUBj7Ip9P99zrc7q47BrDDgp9Dbbk+WzOmbISqto+lfzHw82H&#13;&#10;L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P5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CyW0t0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476A5D3" wp14:editId="35534497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6A5D3" id="Rechteck 614386435" o:spid="_x0000_s2680" style="position:absolute;margin-left:233.3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2V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GrJ/ZV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6D6868B" wp14:editId="1914281B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6868B" id="Rechteck 316055382" o:spid="_x0000_s2681" style="position:absolute;margin-left:112.35pt;margin-top:.1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9f/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A9z1/9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C994F6" wp14:editId="4EB0B5CC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94F6" id="Rechteck 26" o:spid="_x0000_s2682" style="position:absolute;margin-left:354.25pt;margin-top:.1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My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776EM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B1UnMy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CC3A9DA" wp14:editId="613AE89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A9DA" id="Rechteck 1277244" o:spid="_x0000_s2683" style="position:absolute;margin-left:-8.6pt;margin-top:.05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JAHVgIAACQFAAAOAAAAZHJzL2Uyb0RvYy54bWysVG1r2zAQ/j7YfxD6vjrOaLe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c8vJ9RSSVfT/GJCMnnJTmCHPnxTULMoFBxpFqlF4rD0oTMd&#13;&#10;TGIsC3eVMWkexv6hIJ+dRqWB9uhTvkkKR6MiythHpVlVUoZ5CpeopG4MsoMgEggplQ15n2uyjjBN&#13;&#10;sUfg5/eBvX2EdlmN4On74BGRIoMNI7iuLOBbDsyYsu7sqdUv6o5iaDctFV7wL5fn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Ge0kAd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BF0F5FE" wp14:editId="4A688620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F5FE" id="Rechteck 1749717537" o:spid="_x0000_s2684" style="position:absolute;margin-left:233.35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ibm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L8mJuZ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E48E794" wp14:editId="567B11D9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E794" id="Rechteck 1198187713" o:spid="_x0000_s2685" style="position:absolute;margin-left:112.4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AyM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DanAyM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2C5EFF5" wp14:editId="6C3B2827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EFF5" id="Rechteck 829927417" o:spid="_x0000_s2686" style="position:absolute;margin-left:354.25pt;margin-top:0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+m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CmIfp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CDF285C" wp14:editId="2BFA7D9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F285C" id="Rechteck 482779551" o:spid="_x0000_s2687" style="position:absolute;margin-left:-8.6pt;margin-top:-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AYhPyT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013D9B42" wp14:editId="70E248D0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9B42" id="Rechteck 1783340763" o:spid="_x0000_s2688" style="position:absolute;margin-left:281.3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8OR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PPPw5F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6B5DFDF" wp14:editId="320B26F5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DFDF" id="Rechteck 567435742" o:spid="_x0000_s2689" style="position:absolute;margin-left:208.7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en7Uw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8674B18" wp14:editId="22019704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4B18" id="Rechteck 1362434575" o:spid="_x0000_s2690" style="position:absolute;margin-left:136.35pt;margin-top:.25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5ZF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Dm7lkV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0AEB610" wp14:editId="26EE60BA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EB610" id="Rechteck 2038773098" o:spid="_x0000_s2691" style="position:absolute;margin-left:63.75pt;margin-top:.2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bwvVAIAACQFAAAOAAAAZHJzL2Uyb0RvYy54bWysVNtqGzEQfS/0H4Te67UdW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cAbwv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519A8C97" wp14:editId="3480403A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8C97" id="Rechteck 357414273" o:spid="_x0000_s2692" style="position:absolute;margin-left:354.25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mIBji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CC64638" wp14:editId="43AFF5C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4638" id="Rechteck 613201669" o:spid="_x0000_s2693" style="position:absolute;margin-left:-8.45pt;margin-top:0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DTG+9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FE98FC1" wp14:editId="372CC5A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8FC1" id="Rechteck 1341167030" o:spid="_x0000_s2694" style="position:absolute;margin-left:354.15pt;margin-top:0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02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7FRNN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471A0CC" wp14:editId="50756FF2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A0CC" id="Rechteck 53960713" o:spid="_x0000_s2695" style="position:absolute;margin-left:-8.6pt;margin-top:.1pt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q4D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f5J9j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P6yrg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980B9DB" wp14:editId="53D2105F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0B9DB" id="Rechteck 107" o:spid="_x0000_s2696" style="position:absolute;margin-left:27.45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R2VAIAACQFAAAOAAAAZHJzL2Uyb0RvYy54bWysVNtqGzEQfS/0H4Te67VdWlzjdTAOLgWT&#13;&#10;hDolz7JWshe0GnUke9f9+o60F6dpIFD6op0dzZnrGS1umsqws0Jfgs35ZDTmTFkJRWkPOf/xuPkw&#13;&#10;48wHYQthwKqcX5TnN8v37xa1m6spHMEUChk5sX5eu5wfQ3DzLPPyqCrhR+CUpUsNWIlAv3jIChQ1&#13;&#10;ea9MNh2PP2c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WRB0dl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89EEE3" wp14:editId="12D6C1B6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9EEE3" id="Rechteck 106" o:spid="_x0000_s2697" style="position:absolute;margin-left:63.7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l4cVAIAACQFAAAOAAAAZHJzL2Uyb0RvYy54bWysVNtqGzEQfS/0H4Te67VdWhLjdTAOLgWT&#13;&#10;hDohz7JWshe0GnUke9f9+o60F6dpIFD6op0dzZnrGc1vmsqwk0Jfgs35ZDTmTFkJRWn3OX96XH+6&#13;&#10;4swHYQthwKqcn5XnN4uPH+a1m6kpHMAUChk5sX5Wu5wfQnCzLPPyoCrhR+CUpUsNWIlAv7jPChQ1&#13;&#10;ea9MNh2Pv2Y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DyqXhx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39F8256" wp14:editId="47C605BB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F8256" id="Rechteck 105" o:spid="_x0000_s2698" style="position:absolute;margin-left:99.95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HGs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J5wcax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2334B7" wp14:editId="2B611DEE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34B7" id="Rechteck 2018993614" o:spid="_x0000_s2699" style="position:absolute;margin-left:135.4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lvG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2620CB4" wp14:editId="45F38C7B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20CB4" id="Rechteck 1622035169" o:spid="_x0000_s2700" style="position:absolute;margin-left:172.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R4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FQEJHh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A883BA4" wp14:editId="47954E8F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3BA4" id="Rechteck 2033956935" o:spid="_x0000_s2701" style="position:absolute;margin-left:209.85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g4SVAIAACQFAAAOAAAAZHJzL2Uyb0RvYy54bWysVG1r2zAQ/j7YfxD6vjhO2e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DG+DhJ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94DE2A5" wp14:editId="6DE0E09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E2A5" id="Rechteck 1015044755" o:spid="_x0000_s2702" style="position:absolute;margin-left:281.5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BLn6rf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B0A9C24" wp14:editId="34103C2A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9C24" id="Rechteck 152458945" o:spid="_x0000_s2703" style="position:absolute;margin-left:317.65pt;margin-top:.1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C1VAIAACQFAAAOAAAAZHJzL2Uyb0RvYy54bWysVG1r2zAQ/j7YfxD6vjjO6O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C4lgLV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D0BCDF2" wp14:editId="4BA7E75E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CDF2" id="Rechteck 30" o:spid="_x0000_s2704" style="position:absolute;margin-left:354.05pt;margin-top:.05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/8L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ev/C1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CE3C7AE" wp14:editId="6715BA34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C7AE" id="Rechteck 390544075" o:spid="_x0000_s2705" style="position:absolute;margin-left:245.3pt;margin-top:-17.05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dVh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S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5FHVYV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1B66B0E0" w:rsidR="002A51C1" w:rsidRDefault="002A51C1" w:rsidP="00E13C64">
      <w:pPr>
        <w:spacing w:line="240" w:lineRule="atLeast"/>
      </w:pPr>
    </w:p>
    <w:sectPr w:rsidR="002A51C1" w:rsidSect="001D1C8B">
      <w:headerReference w:type="default" r:id="rId15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0B0F3" w14:textId="77777777" w:rsidR="00FE77C5" w:rsidRDefault="00FE77C5" w:rsidP="00F56440">
      <w:r>
        <w:separator/>
      </w:r>
    </w:p>
    <w:p w14:paraId="074118EC" w14:textId="77777777" w:rsidR="00FE77C5" w:rsidRDefault="00FE77C5" w:rsidP="00F56440"/>
    <w:p w14:paraId="6765C383" w14:textId="77777777" w:rsidR="00FE77C5" w:rsidRDefault="00FE77C5" w:rsidP="00F56440"/>
    <w:p w14:paraId="460A781E" w14:textId="77777777" w:rsidR="00FE77C5" w:rsidRDefault="00FE77C5" w:rsidP="00F56440"/>
    <w:p w14:paraId="1AAEF696" w14:textId="77777777" w:rsidR="00FE77C5" w:rsidRDefault="00FE77C5"/>
    <w:p w14:paraId="45368A3F" w14:textId="77777777" w:rsidR="00FE77C5" w:rsidRDefault="00FE77C5"/>
    <w:p w14:paraId="58625DBD" w14:textId="77777777" w:rsidR="00FE77C5" w:rsidRDefault="00FE77C5"/>
  </w:endnote>
  <w:endnote w:type="continuationSeparator" w:id="0">
    <w:p w14:paraId="7F2482C7" w14:textId="77777777" w:rsidR="00FE77C5" w:rsidRDefault="00FE77C5" w:rsidP="00F56440">
      <w:r>
        <w:continuationSeparator/>
      </w:r>
    </w:p>
    <w:p w14:paraId="36BA02AE" w14:textId="77777777" w:rsidR="00FE77C5" w:rsidRDefault="00FE77C5" w:rsidP="00F56440"/>
    <w:p w14:paraId="1905A6C1" w14:textId="77777777" w:rsidR="00FE77C5" w:rsidRDefault="00FE77C5" w:rsidP="00F56440"/>
    <w:p w14:paraId="08DAEFEA" w14:textId="77777777" w:rsidR="00FE77C5" w:rsidRDefault="00FE77C5" w:rsidP="00F56440"/>
    <w:p w14:paraId="5232A784" w14:textId="77777777" w:rsidR="00FE77C5" w:rsidRDefault="00FE77C5"/>
    <w:p w14:paraId="7C51660A" w14:textId="77777777" w:rsidR="00FE77C5" w:rsidRDefault="00FE77C5"/>
    <w:p w14:paraId="59C48DD5" w14:textId="77777777" w:rsidR="00FE77C5" w:rsidRDefault="00FE7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C5D91" w14:textId="77777777" w:rsidR="00FE77C5" w:rsidRDefault="00FE77C5" w:rsidP="00F56440">
      <w:r>
        <w:separator/>
      </w:r>
    </w:p>
    <w:p w14:paraId="5D2E4922" w14:textId="77777777" w:rsidR="00FE77C5" w:rsidRDefault="00FE77C5" w:rsidP="00F56440"/>
    <w:p w14:paraId="53B885CD" w14:textId="77777777" w:rsidR="00FE77C5" w:rsidRDefault="00FE77C5" w:rsidP="00F56440"/>
    <w:p w14:paraId="68F1EB40" w14:textId="77777777" w:rsidR="00FE77C5" w:rsidRDefault="00FE77C5" w:rsidP="00F56440"/>
    <w:p w14:paraId="23DAF807" w14:textId="77777777" w:rsidR="00FE77C5" w:rsidRDefault="00FE77C5"/>
    <w:p w14:paraId="2269EF19" w14:textId="77777777" w:rsidR="00FE77C5" w:rsidRDefault="00FE77C5"/>
    <w:p w14:paraId="550661A8" w14:textId="77777777" w:rsidR="00FE77C5" w:rsidRDefault="00FE77C5"/>
  </w:footnote>
  <w:footnote w:type="continuationSeparator" w:id="0">
    <w:p w14:paraId="72F1DA26" w14:textId="77777777" w:rsidR="00FE77C5" w:rsidRDefault="00FE77C5" w:rsidP="00F56440">
      <w:r>
        <w:continuationSeparator/>
      </w:r>
    </w:p>
    <w:p w14:paraId="434ACB6E" w14:textId="77777777" w:rsidR="00FE77C5" w:rsidRDefault="00FE77C5" w:rsidP="00F56440"/>
    <w:p w14:paraId="276B1CE5" w14:textId="77777777" w:rsidR="00FE77C5" w:rsidRDefault="00FE77C5" w:rsidP="00F56440"/>
    <w:p w14:paraId="5340402D" w14:textId="77777777" w:rsidR="00FE77C5" w:rsidRDefault="00FE77C5" w:rsidP="00F56440"/>
    <w:p w14:paraId="62EAE705" w14:textId="77777777" w:rsidR="00FE77C5" w:rsidRDefault="00FE77C5"/>
    <w:p w14:paraId="68ADA180" w14:textId="77777777" w:rsidR="00FE77C5" w:rsidRDefault="00FE77C5"/>
    <w:p w14:paraId="6819A0E9" w14:textId="77777777" w:rsidR="00FE77C5" w:rsidRDefault="00FE77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AF7A" w14:textId="77777777" w:rsidR="002B619D" w:rsidRDefault="002B619D" w:rsidP="003C704E"/>
  <w:p w14:paraId="53A8CE6B" w14:textId="77777777" w:rsidR="002B619D" w:rsidRDefault="002B61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678F"/>
    <w:rsid w:val="0001060E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33E9"/>
    <w:rsid w:val="00074FE1"/>
    <w:rsid w:val="00076180"/>
    <w:rsid w:val="00076A10"/>
    <w:rsid w:val="00077C55"/>
    <w:rsid w:val="00081A68"/>
    <w:rsid w:val="00081AEE"/>
    <w:rsid w:val="000830C1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0AB4"/>
    <w:rsid w:val="000F13CD"/>
    <w:rsid w:val="000F1545"/>
    <w:rsid w:val="000F32C4"/>
    <w:rsid w:val="000F3516"/>
    <w:rsid w:val="000F44CB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1D09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0AFE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1F7845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4BB6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20"/>
    <w:rsid w:val="003451F7"/>
    <w:rsid w:val="00346151"/>
    <w:rsid w:val="00351002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6F91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1615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5A85"/>
    <w:rsid w:val="00636D7F"/>
    <w:rsid w:val="0063710A"/>
    <w:rsid w:val="00637B96"/>
    <w:rsid w:val="006410D6"/>
    <w:rsid w:val="00642BB4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412E"/>
    <w:rsid w:val="006A7431"/>
    <w:rsid w:val="006A782B"/>
    <w:rsid w:val="006B1E07"/>
    <w:rsid w:val="006B3A67"/>
    <w:rsid w:val="006B4905"/>
    <w:rsid w:val="006B5344"/>
    <w:rsid w:val="006C117D"/>
    <w:rsid w:val="006C24E8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9E8"/>
    <w:rsid w:val="00854D4E"/>
    <w:rsid w:val="008616E5"/>
    <w:rsid w:val="008619E9"/>
    <w:rsid w:val="008634AD"/>
    <w:rsid w:val="00867226"/>
    <w:rsid w:val="008674C1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73E"/>
    <w:rsid w:val="00942A7D"/>
    <w:rsid w:val="00942B5F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67846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037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C5880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2BB9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77F0"/>
    <w:rsid w:val="00CD0604"/>
    <w:rsid w:val="00CD338A"/>
    <w:rsid w:val="00CD4046"/>
    <w:rsid w:val="00CD41E0"/>
    <w:rsid w:val="00CD4756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397C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4A37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5B9F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2068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1A1F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EFA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E77C5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openxmlformats.org/officeDocument/2006/relationships/image" Target="media/image47.emf"/><Relationship Id="rId84" Type="http://schemas.openxmlformats.org/officeDocument/2006/relationships/image" Target="media/image60.png"/><Relationship Id="rId138" Type="http://schemas.openxmlformats.org/officeDocument/2006/relationships/image" Target="media/image95.png"/><Relationship Id="rId107" Type="http://schemas.openxmlformats.org/officeDocument/2006/relationships/image" Target="media/image74.jpeg"/><Relationship Id="rId11" Type="http://schemas.openxmlformats.org/officeDocument/2006/relationships/header" Target="header1.xml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hyperlink" Target="https://mathe-sicher-koennen.dzlm.de/erklaervideos?nid=694" TargetMode="External"/><Relationship Id="rId58" Type="http://schemas.openxmlformats.org/officeDocument/2006/relationships/image" Target="media/image44.png"/><Relationship Id="rId74" Type="http://schemas.openxmlformats.org/officeDocument/2006/relationships/image" Target="media/image51.wmf"/><Relationship Id="rId79" Type="http://schemas.openxmlformats.org/officeDocument/2006/relationships/image" Target="media/image55.png"/><Relationship Id="rId102" Type="http://schemas.openxmlformats.org/officeDocument/2006/relationships/hyperlink" Target="https://mathe-sicher-koennen.dzlm.de/erklaervideos?nid=695" TargetMode="External"/><Relationship Id="rId123" Type="http://schemas.openxmlformats.org/officeDocument/2006/relationships/hyperlink" Target="http://www.mathe-sicher-koennen.dzlm.de/erklaervideos?nid=696" TargetMode="External"/><Relationship Id="rId128" Type="http://schemas.openxmlformats.org/officeDocument/2006/relationships/image" Target="media/image85.png"/><Relationship Id="rId144" Type="http://schemas.openxmlformats.org/officeDocument/2006/relationships/image" Target="media/image101.png"/><Relationship Id="rId149" Type="http://schemas.openxmlformats.org/officeDocument/2006/relationships/image" Target="media/image106.wmf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microsoft.com/office/2007/relationships/hdphoto" Target="media/hdphoto3.wdp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48.wmf"/><Relationship Id="rId113" Type="http://schemas.microsoft.com/office/2007/relationships/hdphoto" Target="media/hdphoto4.wdp"/><Relationship Id="rId118" Type="http://schemas.openxmlformats.org/officeDocument/2006/relationships/image" Target="media/image79.png"/><Relationship Id="rId134" Type="http://schemas.openxmlformats.org/officeDocument/2006/relationships/header" Target="header7.xml"/><Relationship Id="rId139" Type="http://schemas.openxmlformats.org/officeDocument/2006/relationships/image" Target="media/image96.png"/><Relationship Id="rId80" Type="http://schemas.openxmlformats.org/officeDocument/2006/relationships/image" Target="media/image56.png"/><Relationship Id="rId150" Type="http://schemas.openxmlformats.org/officeDocument/2006/relationships/image" Target="media/image107.wmf"/><Relationship Id="rId155" Type="http://schemas.openxmlformats.org/officeDocument/2006/relationships/header" Target="header9.xml"/><Relationship Id="rId12" Type="http://schemas.openxmlformats.org/officeDocument/2006/relationships/footer" Target="footer1.xml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59" Type="http://schemas.openxmlformats.org/officeDocument/2006/relationships/image" Target="media/image45.png"/><Relationship Id="rId103" Type="http://schemas.openxmlformats.org/officeDocument/2006/relationships/hyperlink" Target="http://www.mathe-sicher-koennen.dzlm.de/erklaervideos?nid=695" TargetMode="External"/><Relationship Id="rId108" Type="http://schemas.openxmlformats.org/officeDocument/2006/relationships/image" Target="media/image75.jpeg"/><Relationship Id="rId124" Type="http://schemas.openxmlformats.org/officeDocument/2006/relationships/hyperlink" Target="http://www.mathe-sicher-koennen.dzlm.de/erklaervideos?nid=696" TargetMode="External"/><Relationship Id="rId129" Type="http://schemas.openxmlformats.org/officeDocument/2006/relationships/image" Target="media/image86.png"/><Relationship Id="rId54" Type="http://schemas.openxmlformats.org/officeDocument/2006/relationships/image" Target="media/image42.png"/><Relationship Id="rId75" Type="http://schemas.openxmlformats.org/officeDocument/2006/relationships/image" Target="media/image52.pn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40" Type="http://schemas.openxmlformats.org/officeDocument/2006/relationships/image" Target="media/image97.png"/><Relationship Id="rId145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77.png"/><Relationship Id="rId119" Type="http://schemas.microsoft.com/office/2007/relationships/hdphoto" Target="media/hdphoto5.wdp"/><Relationship Id="rId44" Type="http://schemas.openxmlformats.org/officeDocument/2006/relationships/image" Target="media/image33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81" Type="http://schemas.openxmlformats.org/officeDocument/2006/relationships/header" Target="header4.xml"/><Relationship Id="rId130" Type="http://schemas.openxmlformats.org/officeDocument/2006/relationships/header" Target="header6.xml"/><Relationship Id="rId135" Type="http://schemas.openxmlformats.org/officeDocument/2006/relationships/image" Target="media/image92.png"/><Relationship Id="rId151" Type="http://schemas.openxmlformats.org/officeDocument/2006/relationships/image" Target="media/image108.wmf"/><Relationship Id="rId156" Type="http://schemas.openxmlformats.org/officeDocument/2006/relationships/fontTable" Target="fontTable.xml"/><Relationship Id="rId13" Type="http://schemas.openxmlformats.org/officeDocument/2006/relationships/image" Target="media/image6.wmf"/><Relationship Id="rId39" Type="http://schemas.openxmlformats.org/officeDocument/2006/relationships/hyperlink" Target="https://dzlm.de/vam/msk-bruchstreifen.html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hyperlink" Target="http://www.mathe-sicher-koennen.dzlm.de/erklaervideos?nid=694" TargetMode="External"/><Relationship Id="rId76" Type="http://schemas.openxmlformats.org/officeDocument/2006/relationships/image" Target="media/image53.jpeg"/><Relationship Id="rId104" Type="http://schemas.openxmlformats.org/officeDocument/2006/relationships/hyperlink" Target="http://www.mathe-sicher-koennen.dzlm.de/erklaervideos?nid=695" TargetMode="External"/><Relationship Id="rId120" Type="http://schemas.openxmlformats.org/officeDocument/2006/relationships/image" Target="media/image80.png"/><Relationship Id="rId125" Type="http://schemas.openxmlformats.org/officeDocument/2006/relationships/image" Target="media/image82.png"/><Relationship Id="rId141" Type="http://schemas.openxmlformats.org/officeDocument/2006/relationships/image" Target="media/image98.png"/><Relationship Id="rId146" Type="http://schemas.openxmlformats.org/officeDocument/2006/relationships/image" Target="media/image103.png"/><Relationship Id="rId7" Type="http://schemas.openxmlformats.org/officeDocument/2006/relationships/endnotes" Target="endnotes.xml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87" Type="http://schemas.openxmlformats.org/officeDocument/2006/relationships/image" Target="media/image62.png"/><Relationship Id="rId110" Type="http://schemas.openxmlformats.org/officeDocument/2006/relationships/image" Target="media/image780.jpeg"/><Relationship Id="rId115" Type="http://schemas.openxmlformats.org/officeDocument/2006/relationships/image" Target="media/image78.png"/><Relationship Id="rId131" Type="http://schemas.openxmlformats.org/officeDocument/2006/relationships/image" Target="media/image88.png"/><Relationship Id="rId136" Type="http://schemas.openxmlformats.org/officeDocument/2006/relationships/image" Target="media/image93.jpeg"/><Relationship Id="rId157" Type="http://schemas.openxmlformats.org/officeDocument/2006/relationships/theme" Target="theme/theme1.xml"/><Relationship Id="rId61" Type="http://schemas.microsoft.com/office/2007/relationships/hdphoto" Target="media/hdphoto1.wdp"/><Relationship Id="rId82" Type="http://schemas.openxmlformats.org/officeDocument/2006/relationships/header" Target="header5.xml"/><Relationship Id="rId152" Type="http://schemas.openxmlformats.org/officeDocument/2006/relationships/image" Target="media/image109.wmf"/><Relationship Id="rId14" Type="http://schemas.openxmlformats.org/officeDocument/2006/relationships/image" Target="media/image7.wmf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header" Target="header3.xml"/><Relationship Id="rId100" Type="http://schemas.openxmlformats.org/officeDocument/2006/relationships/image" Target="media/image71.png"/><Relationship Id="rId105" Type="http://schemas.openxmlformats.org/officeDocument/2006/relationships/hyperlink" Target="file:///C:/Users/lboeing/Downloads/mathe-sicher-koennen.dzlm.de/erklaervideos%3fnid=695" TargetMode="External"/><Relationship Id="rId126" Type="http://schemas.openxmlformats.org/officeDocument/2006/relationships/image" Target="media/image83.emf"/><Relationship Id="rId147" Type="http://schemas.openxmlformats.org/officeDocument/2006/relationships/image" Target="media/image104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490.png"/><Relationship Id="rId93" Type="http://schemas.openxmlformats.org/officeDocument/2006/relationships/image" Target="media/image67.png"/><Relationship Id="rId98" Type="http://schemas.openxmlformats.org/officeDocument/2006/relationships/image" Target="media/image280.png"/><Relationship Id="rId121" Type="http://schemas.openxmlformats.org/officeDocument/2006/relationships/hyperlink" Target="https://mathe-sicher-koennen.dzlm.de/erklaervideos?nid=696" TargetMode="External"/><Relationship Id="rId142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137" Type="http://schemas.openxmlformats.org/officeDocument/2006/relationships/image" Target="media/image94.png"/><Relationship Id="rId20" Type="http://schemas.openxmlformats.org/officeDocument/2006/relationships/image" Target="media/image9.wmf"/><Relationship Id="rId41" Type="http://schemas.openxmlformats.org/officeDocument/2006/relationships/image" Target="media/image30.svg"/><Relationship Id="rId62" Type="http://schemas.microsoft.com/office/2007/relationships/hdphoto" Target="media/hdphoto2.wdp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image" Target="media/image79.jpeg"/><Relationship Id="rId132" Type="http://schemas.openxmlformats.org/officeDocument/2006/relationships/image" Target="media/image89.png"/><Relationship Id="rId153" Type="http://schemas.openxmlformats.org/officeDocument/2006/relationships/image" Target="media/image110.jpeg"/><Relationship Id="rId15" Type="http://schemas.openxmlformats.org/officeDocument/2006/relationships/image" Target="media/image8.wmf"/><Relationship Id="rId36" Type="http://schemas.openxmlformats.org/officeDocument/2006/relationships/image" Target="media/image26.wmf"/><Relationship Id="rId57" Type="http://schemas.openxmlformats.org/officeDocument/2006/relationships/image" Target="media/image43.png"/><Relationship Id="rId106" Type="http://schemas.openxmlformats.org/officeDocument/2006/relationships/image" Target="media/image73.png"/><Relationship Id="rId127" Type="http://schemas.openxmlformats.org/officeDocument/2006/relationships/image" Target="media/image84.emf"/><Relationship Id="rId10" Type="http://schemas.openxmlformats.org/officeDocument/2006/relationships/image" Target="media/image4.png"/><Relationship Id="rId31" Type="http://schemas.openxmlformats.org/officeDocument/2006/relationships/image" Target="media/image21.wmf"/><Relationship Id="rId52" Type="http://schemas.openxmlformats.org/officeDocument/2006/relationships/image" Target="media/image41.png"/><Relationship Id="rId73" Type="http://schemas.openxmlformats.org/officeDocument/2006/relationships/image" Target="media/image50.wmf"/><Relationship Id="rId78" Type="http://schemas.openxmlformats.org/officeDocument/2006/relationships/footer" Target="footer2.xml"/><Relationship Id="rId94" Type="http://schemas.openxmlformats.org/officeDocument/2006/relationships/image" Target="media/image68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81.png"/><Relationship Id="rId143" Type="http://schemas.openxmlformats.org/officeDocument/2006/relationships/image" Target="media/image100.png"/><Relationship Id="rId148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2.xml"/><Relationship Id="rId47" Type="http://schemas.openxmlformats.org/officeDocument/2006/relationships/image" Target="media/image36.png"/><Relationship Id="rId89" Type="http://schemas.openxmlformats.org/officeDocument/2006/relationships/image" Target="media/image61.png"/><Relationship Id="rId112" Type="http://schemas.openxmlformats.org/officeDocument/2006/relationships/image" Target="media/image76.png"/><Relationship Id="rId133" Type="http://schemas.openxmlformats.org/officeDocument/2006/relationships/image" Target="media/image90.wmf"/><Relationship Id="rId154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9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3486</Words>
  <Characters>21963</Characters>
  <Application>Microsoft Office Word</Application>
  <DocSecurity>0</DocSecurity>
  <Lines>183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2025-12-18T20:19:00Z</cp:lastPrinted>
  <dcterms:created xsi:type="dcterms:W3CDTF">2025-12-18T20:14:00Z</dcterms:created>
  <dcterms:modified xsi:type="dcterms:W3CDTF">2025-12-18T20:19:00Z</dcterms:modified>
</cp:coreProperties>
</file>