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162FFBAD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99264" behindDoc="1" locked="0" layoutInCell="1" allowOverlap="1" wp14:anchorId="26190F56" wp14:editId="52B98E91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63782449" w14:textId="677672BC" w:rsidR="00E0758C" w:rsidRPr="00FB1B21" w:rsidRDefault="00D73F40" w:rsidP="00FB1B21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  <w:r w:rsidR="00B66D41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B66D41">
        <w:rPr>
          <w:b/>
          <w:color w:val="327A86" w:themeColor="text2"/>
          <w:sz w:val="56"/>
          <w:szCs w:val="56"/>
          <w:lang w:eastAsia="de-DE"/>
        </w:rPr>
        <w:br/>
        <w:t xml:space="preserve">      und berechnen</w:t>
      </w: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78C25811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0DD5CB4" w14:textId="77777777" w:rsidR="0096103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902CF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  <w:p w14:paraId="0DB1F600" w14:textId="51F559AB" w:rsidR="0006029E" w:rsidRPr="0006029E" w:rsidRDefault="0006029E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06029E">
              <w:rPr>
                <w:rFonts w:ascii="Calibri" w:eastAsiaTheme="minorHAnsi" w:hAnsi="Calibri"/>
                <w:b w:val="0"/>
                <w:bCs/>
              </w:rPr>
              <w:sym w:font="Wingdings" w:char="F06E"/>
            </w:r>
            <w:r w:rsidRPr="0006029E">
              <w:rPr>
                <w:rFonts w:ascii="Calibri" w:eastAsiaTheme="minorHAnsi" w:hAnsi="Calibri"/>
                <w:b w:val="0"/>
                <w:bCs/>
                <w:color w:val="000000"/>
              </w:rPr>
              <w:t xml:space="preserve"> Arbeitsmaterial Streifentafel (1 Seite, ganz hin</w:t>
            </w:r>
            <w:r w:rsidR="0094273E">
              <w:rPr>
                <w:rFonts w:ascii="Calibri" w:eastAsiaTheme="minorHAnsi" w:hAnsi="Calibri"/>
                <w:b w:val="0"/>
                <w:bCs/>
                <w:color w:val="000000"/>
              </w:rPr>
              <w:t>t</w:t>
            </w:r>
            <w:r w:rsidRPr="0006029E">
              <w:rPr>
                <w:rFonts w:ascii="Calibri" w:eastAsiaTheme="minorHAnsi" w:hAnsi="Calibri"/>
                <w:b w:val="0"/>
                <w:bCs/>
                <w:color w:val="000000"/>
              </w:rPr>
              <w:t>en)</w:t>
            </w:r>
          </w:p>
        </w:tc>
      </w:tr>
      <w:tr w:rsidR="00961035" w:rsidRPr="00E0758C" w14:paraId="38ECE7BC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1E50B6F0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A83C50">
              <w:rPr>
                <w:b w:val="0"/>
                <w:bCs/>
                <w:color w:val="000000"/>
              </w:rPr>
              <w:t>6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D03B106" w14:textId="6CBAA52C" w:rsidR="0006029E" w:rsidRPr="0006029E" w:rsidRDefault="00D21024" w:rsidP="0006029E">
            <w:pPr>
              <w:pStyle w:val="Nummerierung"/>
              <w:spacing w:line="240" w:lineRule="atLeast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</w:tbl>
    <w:p w14:paraId="297FAF49" w14:textId="77777777" w:rsidR="00756F6E" w:rsidRDefault="00756F6E" w:rsidP="00E13C64">
      <w:pPr>
        <w:spacing w:line="240" w:lineRule="atLeast"/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E0758C" w14:paraId="1889E507" w14:textId="77777777" w:rsidTr="00DC07DD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06029E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1A6D43A7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</w:tcBorders>
                </w:tcPr>
                <w:p w14:paraId="3950C083" w14:textId="7621F88A" w:rsidR="00961035" w:rsidRPr="009C6E3B" w:rsidRDefault="00961035" w:rsidP="005B22A2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>
                    <w:rPr>
                      <w:color w:val="808080"/>
                    </w:rPr>
                    <w:t>in 2014 konzipiert und von Lena Wessel</w:t>
                  </w:r>
                  <w:r w:rsidR="00AB0561">
                    <w:rPr>
                      <w:color w:val="808080"/>
                    </w:rPr>
                    <w:t>, Lena Böing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2023</w:t>
                  </w:r>
                  <w:r w:rsidR="00AB0561">
                    <w:rPr>
                      <w:color w:val="808080"/>
                    </w:rPr>
                    <w:t>–25</w:t>
                  </w:r>
                  <w:r>
                    <w:rPr>
                      <w:color w:val="808080"/>
                    </w:rPr>
                    <w:t xml:space="preserve"> für die 2. Auflage </w:t>
                  </w:r>
                  <w:r w:rsidR="00AB0561">
                    <w:rPr>
                      <w:color w:val="808080"/>
                    </w:rPr>
                    <w:t xml:space="preserve">maßgeblich </w:t>
                  </w:r>
                  <w:r>
                    <w:rPr>
                      <w:color w:val="808080"/>
                    </w:rPr>
                    <w:t>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3DA4F8F6" w:rsidR="00961035" w:rsidRPr="009C6E3B" w:rsidRDefault="00527F96" w:rsidP="00527F96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527F96">
                    <w:rPr>
                      <w:color w:val="808080"/>
                    </w:rPr>
                    <w:t>Schink, Andrea</w:t>
                  </w:r>
                  <w:r>
                    <w:rPr>
                      <w:color w:val="808080"/>
                    </w:rPr>
                    <w:t xml:space="preserve">, </w:t>
                  </w:r>
                  <w:r w:rsidRPr="00D21024">
                    <w:rPr>
                      <w:color w:val="808080"/>
                    </w:rPr>
                    <w:t>Birte Pöhler</w:t>
                  </w:r>
                  <w:r>
                    <w:rPr>
                      <w:color w:val="808080"/>
                    </w:rPr>
                    <w:t xml:space="preserve">-Friedrich, </w:t>
                  </w:r>
                  <w:r w:rsidRPr="00D21024">
                    <w:rPr>
                      <w:color w:val="808080"/>
                    </w:rPr>
                    <w:t>Susanne Prediger</w:t>
                  </w:r>
                  <w:r>
                    <w:rPr>
                      <w:color w:val="808080"/>
                    </w:rPr>
                    <w:t xml:space="preserve"> &amp; Lena Wessel</w:t>
                  </w:r>
                  <w:r w:rsidRPr="00527F96">
                    <w:rPr>
                      <w:color w:val="808080"/>
                    </w:rPr>
                    <w:t xml:space="preserve"> (2026). Mathe sicher können Diagnose- und Förderbausteine B</w:t>
                  </w:r>
                  <w:r>
                    <w:rPr>
                      <w:color w:val="808080"/>
                    </w:rPr>
                    <w:t>2</w:t>
                  </w:r>
                  <w:r w:rsidRPr="00527F96">
                    <w:rPr>
                      <w:color w:val="808080"/>
                    </w:rPr>
                    <w:t>: Gleichwertige Brüche verstehen und berechnen. In Prediger, S., Selter, C., Hußmann, S. &amp; Nührenbörger, M. (</w:t>
                  </w:r>
                  <w:r>
                    <w:rPr>
                      <w:color w:val="808080"/>
                    </w:rPr>
                    <w:t>Hrsg</w:t>
                  </w:r>
                  <w:r w:rsidRPr="00527F96">
                    <w:rPr>
                      <w:color w:val="808080"/>
                    </w:rPr>
                    <w:t xml:space="preserve">.). (2026). </w:t>
                  </w:r>
                  <w:r w:rsidRPr="00527F96">
                    <w:rPr>
                      <w:i/>
                      <w:iCs/>
                      <w:color w:val="808080"/>
                    </w:rPr>
                    <w:t>Mathe sicher können: Diagnose- und Förderkonzept zur Sicherung mathematischer Basiskompetenzen. Brüche, Prozente, Dezimalzahlen (2. Auflage)</w:t>
                  </w:r>
                  <w:r w:rsidRPr="00527F96">
                    <w:rPr>
                      <w:color w:val="808080"/>
                    </w:rPr>
                    <w:t xml:space="preserve">. Cornelsen. </w:t>
                  </w:r>
                  <w:r w:rsidR="00AB0561" w:rsidRPr="009C6E3B">
                    <w:rPr>
                      <w:color w:val="808080"/>
                    </w:rPr>
                    <w:t xml:space="preserve">Open Educational Resources unter </w:t>
                  </w:r>
                  <w:r w:rsidR="00961035" w:rsidRPr="009C6E3B">
                    <w:rPr>
                      <w:color w:val="808080"/>
                    </w:rPr>
                    <w:t>mathe-sicher-koennen.dzlm.de/bpd/#</w:t>
                  </w:r>
                  <w:r w:rsidR="00961035"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18AFC9EE" w:rsidR="00961035" w:rsidRPr="009C6E3B" w:rsidRDefault="00961035" w:rsidP="005B22A2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Diagnose- und Fördermaterial sind auch </w:t>
                  </w:r>
                  <w:r w:rsidR="00AB0561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AB0561">
                    <w:rPr>
                      <w:color w:val="808080"/>
                    </w:rPr>
                    <w:t xml:space="preserve"> und </w:t>
                  </w:r>
                  <w:r w:rsidR="00B322FE">
                    <w:rPr>
                      <w:color w:val="808080"/>
                    </w:rPr>
                    <w:t xml:space="preserve">flexible </w:t>
                  </w:r>
                  <w:r w:rsidR="00F2473C">
                    <w:rPr>
                      <w:color w:val="808080"/>
                    </w:rPr>
                    <w:t>digitale Bruchstreifen</w:t>
                  </w:r>
                  <w:r w:rsidR="003B0CB3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>, alles zu finden unter mathe-sicher-koennen.dzlm.de/bpd</w:t>
                  </w:r>
                  <w:r w:rsidR="00F21536">
                    <w:rPr>
                      <w:color w:val="808080"/>
                    </w:rPr>
                    <w:t xml:space="preserve"> bzw. </w:t>
                  </w:r>
                  <w:r w:rsidR="0022387C" w:rsidRPr="009B4285">
                    <w:rPr>
                      <w:color w:val="808080"/>
                    </w:rPr>
                    <w:t>https://dzlm.de/vam/msk-bruchstreifen.html</w:t>
                  </w:r>
                  <w:r w:rsidR="0022387C" w:rsidRPr="00381DE1">
                    <w:rPr>
                      <w:color w:val="808080"/>
                    </w:rPr>
                    <w:t xml:space="preserve"> </w:t>
                  </w:r>
                  <w:r w:rsidR="00F43DA2">
                    <w:rPr>
                      <w:color w:val="808080"/>
                    </w:rPr>
                    <w:t xml:space="preserve">Die Streifentafel </w:t>
                  </w:r>
                  <w:r w:rsidR="0022387C">
                    <w:rPr>
                      <w:color w:val="808080"/>
                    </w:rPr>
                    <w:t xml:space="preserve">ist als Zusatzmaterial unter dem Link erhältlich, </w:t>
                  </w:r>
                  <w:r w:rsidR="00F43DA2">
                    <w:rPr>
                      <w:color w:val="808080"/>
                    </w:rPr>
                    <w:t xml:space="preserve">die Lernenden </w:t>
                  </w:r>
                  <w:r w:rsidR="0022387C">
                    <w:rPr>
                      <w:color w:val="808080"/>
                    </w:rPr>
                    <w:t xml:space="preserve">sollten sie </w:t>
                  </w:r>
                  <w:r w:rsidR="00F43DA2">
                    <w:rPr>
                      <w:color w:val="808080"/>
                    </w:rPr>
                    <w:t>am besten in eine Hülle packen und mit Folienstuft d</w:t>
                  </w:r>
                  <w:r w:rsidR="0022387C">
                    <w:rPr>
                      <w:color w:val="808080"/>
                    </w:rPr>
                    <w:t>a</w:t>
                  </w:r>
                  <w:r w:rsidR="00F43DA2">
                    <w:rPr>
                      <w:color w:val="808080"/>
                    </w:rPr>
                    <w:t>rauf schreiben, dann ist sie wieder benutzbar.</w:t>
                  </w:r>
                  <w:r w:rsidR="00F21536">
                    <w:rPr>
                      <w:color w:val="808080"/>
                    </w:rPr>
                    <w:br/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7EE53357" w14:textId="77777777" w:rsidR="00FB1B21" w:rsidRDefault="00FB1B21" w:rsidP="00E13C64">
      <w:pPr>
        <w:spacing w:line="240" w:lineRule="atLeast"/>
        <w:sectPr w:rsidR="00FB1B21" w:rsidSect="001D1C8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bookmarkEnd w:id="0"/>
    <w:p w14:paraId="4F3ABFC1" w14:textId="77777777" w:rsidR="00E028E8" w:rsidRDefault="00E028E8" w:rsidP="00E13C64">
      <w:pPr>
        <w:spacing w:line="240" w:lineRule="atLeast"/>
      </w:pPr>
    </w:p>
    <w:tbl>
      <w:tblPr>
        <w:tblW w:w="8789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363"/>
      </w:tblGrid>
      <w:tr w:rsidR="001A7C06" w:rsidRPr="00B73599" w14:paraId="6438BB08" w14:textId="77777777" w:rsidTr="00684F4F">
        <w:tc>
          <w:tcPr>
            <w:tcW w:w="426" w:type="dxa"/>
          </w:tcPr>
          <w:p w14:paraId="6FBE1B50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A</w:t>
            </w:r>
          </w:p>
        </w:tc>
        <w:tc>
          <w:tcPr>
            <w:tcW w:w="8363" w:type="dxa"/>
          </w:tcPr>
          <w:p w14:paraId="6B2ACE49" w14:textId="77777777" w:rsidR="001A7C06" w:rsidRPr="00B73599" w:rsidRDefault="001A7C06" w:rsidP="00746DD3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1A7C06" w:rsidRPr="00B73599" w14:paraId="08CA2FA0" w14:textId="77777777" w:rsidTr="00684F4F">
        <w:tc>
          <w:tcPr>
            <w:tcW w:w="426" w:type="dxa"/>
          </w:tcPr>
          <w:p w14:paraId="6F6C0D20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363" w:type="dxa"/>
          </w:tcPr>
          <w:p w14:paraId="1F40820F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5792" behindDoc="0" locked="0" layoutInCell="1" allowOverlap="1" wp14:anchorId="3562961C" wp14:editId="5D2F3C26">
                      <wp:simplePos x="0" y="0"/>
                      <wp:positionH relativeFrom="column">
                        <wp:posOffset>4106957</wp:posOffset>
                      </wp:positionH>
                      <wp:positionV relativeFrom="paragraph">
                        <wp:posOffset>436360</wp:posOffset>
                      </wp:positionV>
                      <wp:extent cx="175260" cy="317616"/>
                      <wp:effectExtent l="0" t="0" r="2540" b="0"/>
                      <wp:wrapNone/>
                      <wp:docPr id="12481079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2481079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5642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14" name="Textfeld 3"/>
                              <wps:cNvSpPr txBox="1"/>
                              <wps:spPr>
                                <a:xfrm>
                                  <a:off x="79950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B91AD6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15" name="Gerade Verbindung 1"/>
                              <wps:cNvCnPr/>
                              <wps:spPr>
                                <a:xfrm>
                                  <a:off x="57419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2961C" id="Gruppieren 2" o:spid="_x0000_s1026" style="position:absolute;margin-left:323.4pt;margin-top:34.35pt;width:13.8pt;height:25pt;z-index:253345792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69CB5642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9950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8B91AD6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84170" to="165887,184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1A7C06" w:rsidRPr="00B73599" w14:paraId="04DEF548" w14:textId="77777777" w:rsidTr="00684F4F">
        <w:tc>
          <w:tcPr>
            <w:tcW w:w="426" w:type="dxa"/>
          </w:tcPr>
          <w:p w14:paraId="4F91CD1D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13BD539D" w14:textId="77777777" w:rsidTr="00746DD3">
              <w:tc>
                <w:tcPr>
                  <w:tcW w:w="425" w:type="dxa"/>
                </w:tcPr>
                <w:p w14:paraId="2776B006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0F4B8B88" w14:textId="77777777" w:rsidR="001A7C06" w:rsidRDefault="001A7C06" w:rsidP="00746DD3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w:r>
                    <w:t xml:space="preserve">     </w:t>
                  </w:r>
                  <w:proofErr w:type="gramStart"/>
                  <w:r>
                    <w:t xml:space="preserve">  .</w:t>
                  </w:r>
                  <w:proofErr w:type="gramEnd"/>
                </w:p>
                <w:p w14:paraId="6034A078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6816" behindDoc="0" locked="0" layoutInCell="1" allowOverlap="1" wp14:anchorId="158E225E" wp14:editId="78235C36">
                            <wp:simplePos x="0" y="0"/>
                            <wp:positionH relativeFrom="column">
                              <wp:posOffset>419436</wp:posOffset>
                            </wp:positionH>
                            <wp:positionV relativeFrom="paragraph">
                              <wp:posOffset>156354</wp:posOffset>
                            </wp:positionV>
                            <wp:extent cx="175260" cy="317616"/>
                            <wp:effectExtent l="0" t="0" r="15240" b="6350"/>
                            <wp:wrapNone/>
                            <wp:docPr id="124810791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616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248107918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475D0F" w14:textId="77777777" w:rsidR="001A7C06" w:rsidRPr="00C44D86" w:rsidRDefault="001A7C06" w:rsidP="001A7C06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8107919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C9CFB5" w14:textId="77777777" w:rsidR="001A7C06" w:rsidRPr="00C44D86" w:rsidRDefault="001A7C06" w:rsidP="001A7C06"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810792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8E225E" id="_x0000_s1030" style="position:absolute;margin-left:33.05pt;margin-top:12.3pt;width:13.8pt;height:25pt;z-index:253346816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">
      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30475D0F" w14:textId="77777777" w:rsidR="001A7C06" w:rsidRPr="00C44D86" w:rsidRDefault="001A7C06" w:rsidP="001A7C06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3CC9CFB5" w14:textId="77777777" w:rsidR="001A7C06" w:rsidRPr="00C44D86" w:rsidRDefault="001A7C06" w:rsidP="001A7C06"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  <w:p w14:paraId="5DFD010C" w14:textId="67C86A24" w:rsidR="001A7C06" w:rsidRPr="00746DD3" w:rsidRDefault="001A7C06" w:rsidP="00746DD3">
                  <w:pPr>
                    <w:spacing w:before="120" w:line="240" w:lineRule="atLeast"/>
                    <w:rPr>
                      <w:rFonts w:eastAsiaTheme="minorEastAsia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41696" behindDoc="0" locked="0" layoutInCell="1" allowOverlap="1" wp14:anchorId="2956EC8E" wp14:editId="580F474D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1620697298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6877071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82199284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3180970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A97097F" id="Gruppieren 1" o:spid="_x0000_s1026" style="position:absolute;margin-left:78.9pt;margin-top:2.3pt;width:299.25pt;height:94.6pt;z-index:253341696" coordsize="38004,1201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">
                              <v:imagedata r:id="rId20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">
                              <v:imagedata r:id="rId21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">
                              <v:imagedata r:id="rId22" o:title=""/>
                            </v:shape>
                          </v:group>
                        </w:pict>
                      </mc:Fallback>
                    </mc:AlternateContent>
                  </w:r>
                  <w:r>
                    <w:t>A</w:t>
                  </w:r>
                  <w:r w:rsidRPr="00502EA9">
                    <w:t>nteil:</w:t>
                  </w:r>
                  <w:r>
                    <w:t xml:space="preserve"> </w:t>
                  </w:r>
                </w:p>
                <w:p w14:paraId="4E1E00F3" w14:textId="0E9CCF3B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5712" behindDoc="0" locked="0" layoutInCell="1" allowOverlap="1" wp14:anchorId="48864132" wp14:editId="3E0C9536">
                        <wp:simplePos x="0" y="0"/>
                        <wp:positionH relativeFrom="column">
                          <wp:posOffset>390113</wp:posOffset>
                        </wp:positionH>
                        <wp:positionV relativeFrom="paragraph">
                          <wp:posOffset>146248</wp:posOffset>
                        </wp:positionV>
                        <wp:extent cx="202814" cy="353746"/>
                        <wp:effectExtent l="0" t="0" r="635" b="1905"/>
                        <wp:wrapNone/>
                        <wp:docPr id="824716562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0175114" w14:textId="77777777" w:rsidR="001A7C06" w:rsidRDefault="001A7C06" w:rsidP="00746DD3">
                  <w:pPr>
                    <w:spacing w:line="240" w:lineRule="atLeast"/>
                  </w:pPr>
                </w:p>
                <w:p w14:paraId="498E4E32" w14:textId="6881D2D1" w:rsidR="001A7C06" w:rsidRDefault="001A7C06" w:rsidP="00746DD3">
                  <w:pPr>
                    <w:spacing w:line="240" w:lineRule="atLeast"/>
                  </w:pPr>
                </w:p>
                <w:p w14:paraId="735ABD96" w14:textId="1E623271" w:rsidR="001A7C06" w:rsidRDefault="00A42631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57760" behindDoc="0" locked="0" layoutInCell="1" allowOverlap="1" wp14:anchorId="22D6431C" wp14:editId="03C50114">
                        <wp:simplePos x="0" y="0"/>
                        <wp:positionH relativeFrom="column">
                          <wp:posOffset>390011</wp:posOffset>
                        </wp:positionH>
                        <wp:positionV relativeFrom="paragraph">
                          <wp:posOffset>123277</wp:posOffset>
                        </wp:positionV>
                        <wp:extent cx="202814" cy="353746"/>
                        <wp:effectExtent l="0" t="0" r="635" b="1905"/>
                        <wp:wrapNone/>
                        <wp:docPr id="1759449195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14" cy="3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B281322" w14:textId="7C1074EA" w:rsidR="001A7C06" w:rsidRPr="00FD40C0" w:rsidRDefault="001A7C06" w:rsidP="00746DD3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B72F211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1A7C06" w:rsidRPr="00B73599" w14:paraId="36206EE6" w14:textId="77777777" w:rsidTr="00746DD3">
              <w:tc>
                <w:tcPr>
                  <w:tcW w:w="425" w:type="dxa"/>
                </w:tcPr>
                <w:p w14:paraId="613D74EA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0DBB2EC5" w14:textId="77777777" w:rsidR="001A7C06" w:rsidRDefault="001A7C06" w:rsidP="00746DD3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60FDF569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49731D73" w14:textId="77777777" w:rsidTr="00746DD3">
                    <w:tc>
                      <w:tcPr>
                        <w:tcW w:w="7569" w:type="dxa"/>
                      </w:tcPr>
                      <w:p w14:paraId="09BC9FAE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24468438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04B200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D19660C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26C8D3C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603D98EC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154B4D3E" w14:textId="77777777" w:rsidR="001A7C06" w:rsidRPr="00B73599" w:rsidRDefault="001A7C06" w:rsidP="00746DD3">
            <w:pPr>
              <w:spacing w:line="240" w:lineRule="atLeast"/>
            </w:pPr>
          </w:p>
        </w:tc>
      </w:tr>
      <w:tr w:rsidR="001A7C06" w:rsidRPr="00B73599" w14:paraId="68A4DA16" w14:textId="77777777" w:rsidTr="00684F4F">
        <w:tc>
          <w:tcPr>
            <w:tcW w:w="426" w:type="dxa"/>
          </w:tcPr>
          <w:p w14:paraId="78746FA5" w14:textId="77777777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363" w:type="dxa"/>
          </w:tcPr>
          <w:p w14:paraId="25EBF864" w14:textId="742BBB31" w:rsidR="001A7C06" w:rsidRPr="00B73599" w:rsidRDefault="001A7C06" w:rsidP="00746DD3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47840" behindDoc="0" locked="0" layoutInCell="1" allowOverlap="1" wp14:anchorId="02FC680D" wp14:editId="7F957EB9">
                      <wp:simplePos x="0" y="0"/>
                      <wp:positionH relativeFrom="column">
                        <wp:posOffset>2944428</wp:posOffset>
                      </wp:positionH>
                      <wp:positionV relativeFrom="paragraph">
                        <wp:posOffset>427285</wp:posOffset>
                      </wp:positionV>
                      <wp:extent cx="179855" cy="317616"/>
                      <wp:effectExtent l="0" t="0" r="0" b="0"/>
                      <wp:wrapNone/>
                      <wp:docPr id="12481079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855" cy="317616"/>
                                <a:chOff x="52791" y="-4831"/>
                                <a:chExt cx="181139" cy="318283"/>
                              </a:xfrm>
                            </wpg:grpSpPr>
                            <wps:wsp>
                              <wps:cNvPr id="124810792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F8C4C3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810792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12F99" w14:textId="77777777" w:rsidR="001A7C06" w:rsidRPr="006A412E" w:rsidRDefault="001A7C06" w:rsidP="001A7C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107924" name="Gerade Verbindung 1"/>
                              <wps:cNvCnPr/>
                              <wps:spPr>
                                <a:xfrm>
                                  <a:off x="52791" y="18417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C680D" id="_x0000_s1034" style="position:absolute;margin-left:231.85pt;margin-top:33.65pt;width:14.15pt;height:25pt;z-index:253347840;mso-width-relative:margin;mso-height-relative:margin" coordorigin="52791,-4831" coordsize="181139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">
                      <v:shape id="Textfeld 3" o:spid="_x0000_s103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07F8C4C3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3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6DA12F99" w14:textId="77777777" w:rsidR="001A7C06" w:rsidRPr="006A412E" w:rsidRDefault="001A7C06" w:rsidP="001A7C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37" style="position:absolute;visibility:visible;mso-wrap-style:square" from="52791,184170" to="161259,184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</w:tr>
      <w:tr w:rsidR="001A7C06" w:rsidRPr="00B73599" w14:paraId="33A75487" w14:textId="77777777" w:rsidTr="00684F4F">
        <w:trPr>
          <w:trHeight w:val="5222"/>
        </w:trPr>
        <w:tc>
          <w:tcPr>
            <w:tcW w:w="426" w:type="dxa"/>
          </w:tcPr>
          <w:p w14:paraId="174F5BF4" w14:textId="77777777" w:rsidR="001A7C06" w:rsidRPr="00B73599" w:rsidRDefault="001A7C06" w:rsidP="00746DD3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1A7C06" w:rsidRPr="00B73599" w14:paraId="0AFED460" w14:textId="77777777" w:rsidTr="00746DD3">
              <w:tc>
                <w:tcPr>
                  <w:tcW w:w="425" w:type="dxa"/>
                </w:tcPr>
                <w:p w14:paraId="5A8770F0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1904841A" w14:textId="70391E5C" w:rsidR="001A7C06" w:rsidRDefault="00A42631" w:rsidP="00746DD3">
                  <w:pPr>
                    <w:spacing w:after="120"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59808" behindDoc="0" locked="0" layoutInCell="1" allowOverlap="1" wp14:anchorId="412369D8" wp14:editId="108DB84F">
                            <wp:simplePos x="0" y="0"/>
                            <wp:positionH relativeFrom="column">
                              <wp:posOffset>3307715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420495" cy="592455"/>
                            <wp:effectExtent l="0" t="0" r="0" b="4445"/>
                            <wp:wrapNone/>
                            <wp:docPr id="1047127521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92455"/>
                                      <a:chOff x="-54254" y="0"/>
                                      <a:chExt cx="1421162" cy="59329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7903009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08533092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97924906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31288"/>
                                        <a:chOff x="-12834" y="10729"/>
                                        <a:chExt cx="277966" cy="532801"/>
                                      </a:xfrm>
                                    </wpg:grpSpPr>
                                    <wps:wsp>
                                      <wps:cNvPr id="102761456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E9B810" w14:textId="1DEED767" w:rsidR="00A42631" w:rsidRPr="00D8792C" w:rsidRDefault="00A42631" w:rsidP="00A42631">
                                            <w:pP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 xml:space="preserve"> </w:t>
                                            </w:r>
                                            <w:r w:rsidRPr="00D8792C"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99119900" name="Textfeld 3"/>
                                      <wps:cNvSpPr txBox="1"/>
                                      <wps:spPr>
                                        <a:xfrm>
                                          <a:off x="10659" y="265891"/>
                                          <a:ext cx="1940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4711BC" w14:textId="62A07A25" w:rsidR="00A42631" w:rsidRPr="00D8792C" w:rsidRDefault="00A42631" w:rsidP="00A42631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8092006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204346600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A801D8E" w14:textId="77777777" w:rsidR="00A42631" w:rsidRPr="00D8792C" w:rsidRDefault="00A42631" w:rsidP="00A42631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12369D8" id="Gruppieren 399" o:spid="_x0000_s1038" style="position:absolute;margin-left:260.45pt;margin-top:4.4pt;width:111.85pt;height:46.65pt;z-index:253559808;mso-width-relative:margin;mso-height-relative:margin" coordorigin="-542" coordsize="14211,5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">
                            <v:shape id="Grafik 1247826393" o:spid="_x0000_s1039" type="#_x0000_t75" style="position:absolute;left:3409;width:4293;height:570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">
                              <v:imagedata r:id="rId25" o:title="" recolortarget="#727272 [1449]"/>
                            </v:shape>
                            <v:shape id="Grafik 295634061" o:spid="_x0000_s1040" type="#_x0000_t75" style="position:absolute;left:9376;width:4293;height:570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">
                              <v:imagedata r:id="rId25" o:title="" recolortarget="#727272 [1449]"/>
                            </v:shape>
                            <v:group id="_x0000_s1041" style="position:absolute;left:-542;top:620;width:2759;height:5312" coordorigin="-128,107" coordsize="2779,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feld 3" o:spid="_x0000_s1042" type="#_x0000_t202" style="position:absolute;left:105;top:107;width:254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" filled="f" stroked="f" strokeweight=".5pt">
                                <v:textbox style="mso-fit-shape-to-text:t" inset="0,0,0,0">
                                  <w:txbxContent>
                                    <w:p w14:paraId="2CE9B810" w14:textId="1DEED767" w:rsidR="00A42631" w:rsidRPr="00D8792C" w:rsidRDefault="00A42631" w:rsidP="00A42631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8792C">
                                        <w:rPr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043" type="#_x0000_t202" style="position:absolute;left:106;top:2658;width:1941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" filled="f" stroked="f" strokeweight=".5pt">
                                <v:textbox inset="0,0,0,0">
                                  <w:txbxContent>
                                    <w:p w14:paraId="1D4711BC" w14:textId="62A07A25" w:rsidR="00A42631" w:rsidRPr="00D8792C" w:rsidRDefault="00A42631" w:rsidP="00A42631">
                                      <w:pPr>
                                        <w:jc w:val="center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044" style="position:absolute;visibility:visible;mso-wrap-style:square" from="-128,2262" to="2047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" strokecolor="black [3213]" strokeweight="1pt">
                                <v:stroke joinstyle="miter"/>
                              </v:line>
                            </v:group>
                            <v:shape id="Textfeld 398" o:spid="_x0000_s1045" type="#_x0000_t202" style="position:absolute;left:1394;top:1627;width:8757;height:3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" filled="f" stroked="f" strokeweight=".5pt">
                              <v:textbox>
                                <w:txbxContent>
                                  <w:p w14:paraId="4A801D8E" w14:textId="77777777" w:rsidR="00A42631" w:rsidRPr="00D8792C" w:rsidRDefault="00A42631" w:rsidP="00A42631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1A7C06">
                    <w:t>Gib zwei Brüche an, die genauso groß sin</w:t>
                  </w:r>
                  <w:r w:rsidR="001A7C06" w:rsidRPr="00B0205E">
                    <w:rPr>
                      <w:rFonts w:cstheme="minorHAnsi"/>
                    </w:rPr>
                    <w:t>d wie</w:t>
                  </w:r>
                  <w:r w:rsidR="001A7C06">
                    <w:rPr>
                      <w:rFonts w:cstheme="minorHAnsi"/>
                    </w:rPr>
                    <w:t xml:space="preserve">    </w:t>
                  </w:r>
                  <w:proofErr w:type="gramStart"/>
                  <w:r w:rsidR="001A7C06" w:rsidRPr="00B0205E">
                    <w:rPr>
                      <w:rFonts w:cstheme="minorHAnsi"/>
                    </w:rPr>
                    <w:t xml:space="preserve">  </w:t>
                  </w:r>
                  <w:r w:rsidR="00CC1A89">
                    <w:rPr>
                      <w:rStyle w:val="ZitatZchn"/>
                    </w:rPr>
                    <w:t>.</w:t>
                  </w:r>
                  <w:proofErr w:type="gramEnd"/>
                  <w:r w:rsidR="001A7C06">
                    <w:rPr>
                      <w:noProof/>
                    </w:rPr>
                    <w:t xml:space="preserve"> </w:t>
                  </w:r>
                </w:p>
                <w:p w14:paraId="5D4C95E9" w14:textId="77777777" w:rsidR="001A7C06" w:rsidRDefault="001A7C06" w:rsidP="00746DD3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5E1FFBE3" w14:textId="77777777" w:rsidR="001A7C06" w:rsidRDefault="001A7C06" w:rsidP="00746DD3">
                  <w:pPr>
                    <w:spacing w:line="240" w:lineRule="atLeast"/>
                  </w:pPr>
                </w:p>
                <w:p w14:paraId="0C0F110E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2FAE3C96" w14:textId="77777777" w:rsidTr="00746DD3">
                    <w:tc>
                      <w:tcPr>
                        <w:tcW w:w="7569" w:type="dxa"/>
                      </w:tcPr>
                      <w:p w14:paraId="390DF48B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76B43A6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90F184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3229DD3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120D9F8A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A571CF6" w14:textId="77777777" w:rsidR="001A7C06" w:rsidRPr="00B73599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1A7C06" w:rsidRPr="00B73599" w14:paraId="7E87866E" w14:textId="77777777" w:rsidTr="00746DD3">
              <w:tc>
                <w:tcPr>
                  <w:tcW w:w="425" w:type="dxa"/>
                </w:tcPr>
                <w:p w14:paraId="6D261388" w14:textId="77777777" w:rsidR="001A7C06" w:rsidRPr="00B73599" w:rsidRDefault="001A7C06" w:rsidP="00746DD3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68C82C22" w14:textId="77777777" w:rsidR="001A7C06" w:rsidRDefault="001A7C06" w:rsidP="00746DD3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sein Kuchen wurde aber in 18 Stücke unterteilt. Die Stücke sind also kleiner </w:t>
                  </w:r>
                  <w:r>
                    <w:br/>
                    <w:t xml:space="preserve">als bei Leas Kuchen. Paul isst denselben Anteil vom Kuchen wie Lea. </w:t>
                  </w:r>
                </w:p>
                <w:p w14:paraId="62520B90" w14:textId="77777777" w:rsidR="001A7C06" w:rsidRDefault="001A7C06" w:rsidP="00746DD3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00926CC8" w14:textId="77777777" w:rsidR="001A7C06" w:rsidRDefault="001A7C06" w:rsidP="00746DD3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1A7C06" w14:paraId="7459361C" w14:textId="77777777" w:rsidTr="00746DD3">
                    <w:tc>
                      <w:tcPr>
                        <w:tcW w:w="7569" w:type="dxa"/>
                      </w:tcPr>
                      <w:p w14:paraId="0C63E37D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6F1AFA0A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78F74FD9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42BF23F4" w14:textId="77777777" w:rsidR="001A7C06" w:rsidRDefault="001A7C06" w:rsidP="00746DD3">
                        <w:pPr>
                          <w:spacing w:line="240" w:lineRule="atLeast"/>
                        </w:pPr>
                      </w:p>
                      <w:p w14:paraId="39D325AD" w14:textId="77777777" w:rsidR="001A7C06" w:rsidRDefault="001A7C06" w:rsidP="00746DD3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1D7DCF54" w14:textId="77777777" w:rsidR="001A7C06" w:rsidRPr="000A45CA" w:rsidRDefault="001A7C06" w:rsidP="00746DD3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03D1DA7" w14:textId="77777777" w:rsidR="001A7C06" w:rsidRPr="00B73599" w:rsidRDefault="001A7C06" w:rsidP="00746DD3">
            <w:pPr>
              <w:spacing w:line="240" w:lineRule="atLeast"/>
            </w:pPr>
          </w:p>
        </w:tc>
      </w:tr>
    </w:tbl>
    <w:p w14:paraId="5C0D0DAA" w14:textId="21FBAD85" w:rsidR="001A7C06" w:rsidRDefault="001A7C06" w:rsidP="00E13C64">
      <w:pPr>
        <w:spacing w:line="240" w:lineRule="atLeast"/>
        <w:sectPr w:rsidR="001A7C06" w:rsidSect="001D1C8B">
          <w:headerReference w:type="default" r:id="rId2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4552948E" w:rsidR="00B73599" w:rsidRDefault="00B73599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80"/>
      </w:tblGrid>
      <w:tr w:rsidR="00E0758C" w:rsidRPr="00E0758C" w14:paraId="5DBC7F63" w14:textId="77777777" w:rsidTr="00684F4F">
        <w:tc>
          <w:tcPr>
            <w:tcW w:w="709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505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684F4F">
        <w:trPr>
          <w:trHeight w:val="170"/>
        </w:trPr>
        <w:tc>
          <w:tcPr>
            <w:tcW w:w="709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505" w:type="dxa"/>
            <w:gridSpan w:val="2"/>
          </w:tcPr>
          <w:p w14:paraId="1627814B" w14:textId="1AFBD72F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684F4F">
        <w:tc>
          <w:tcPr>
            <w:tcW w:w="709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505" w:type="dxa"/>
            <w:gridSpan w:val="2"/>
          </w:tcPr>
          <w:p w14:paraId="100E6619" w14:textId="2D2A0026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4992" behindDoc="0" locked="0" layoutInCell="1" allowOverlap="1" wp14:anchorId="17F33311" wp14:editId="737F613D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AF507F" w:rsidRDefault="007553A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33311" id="Gruppieren 19" o:spid="_x0000_s1046" style="position:absolute;margin-left:372.25pt;margin-top:39.3pt;width:42.9pt;height:59.15pt;z-index:252884992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">
                      <v:shape id="Grafik 5" o:spid="_x0000_s1047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28" o:title="" chromakey="white"/>
                      </v:shape>
                      <v:shape id="_x0000_s1048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1648DDA0" w14:textId="77777777" w:rsidR="007553A0" w:rsidRPr="00AF507F" w:rsidRDefault="007553A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1056237C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684F4F">
        <w:tc>
          <w:tcPr>
            <w:tcW w:w="709" w:type="dxa"/>
          </w:tcPr>
          <w:p w14:paraId="6ADA5C7B" w14:textId="5A488F4C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80" w:type="dxa"/>
          </w:tcPr>
          <w:p w14:paraId="5B9D32A1" w14:textId="6C1F617B" w:rsidR="00E0758C" w:rsidRDefault="0076496B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0AEB970F" wp14:editId="7987A180">
                      <wp:simplePos x="0" y="0"/>
                      <wp:positionH relativeFrom="column">
                        <wp:posOffset>61241</wp:posOffset>
                      </wp:positionH>
                      <wp:positionV relativeFrom="paragraph">
                        <wp:posOffset>22882</wp:posOffset>
                      </wp:positionV>
                      <wp:extent cx="4186022" cy="1346329"/>
                      <wp:effectExtent l="0" t="0" r="5080" b="0"/>
                      <wp:wrapNone/>
                      <wp:docPr id="1404663361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6022" cy="1346329"/>
                                <a:chOff x="0" y="0"/>
                                <a:chExt cx="4186022" cy="1346329"/>
                              </a:xfrm>
                            </wpg:grpSpPr>
                            <wps:wsp>
                              <wps:cNvPr id="1638121559" name="Textfeld 420"/>
                              <wps:cNvSpPr txBox="1"/>
                              <wps:spPr>
                                <a:xfrm>
                                  <a:off x="1631216" y="0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398AD" w14:textId="69BF1CB8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376096" name="Textfeld 420"/>
                              <wps:cNvSpPr txBox="1"/>
                              <wps:spPr>
                                <a:xfrm>
                                  <a:off x="1612836" y="721411"/>
                                  <a:ext cx="762000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82492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76496B">
                                      <w:rPr>
                                        <w:sz w:val="16"/>
                                        <w:szCs w:val="16"/>
                                      </w:rPr>
                                      <w:t>Kopieren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822137" name="Textfeld 420"/>
                              <wps:cNvSpPr txBox="1"/>
                              <wps:spPr>
                                <a:xfrm>
                                  <a:off x="3473801" y="523827"/>
                                  <a:ext cx="712221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F38EE2" w14:textId="71FEB5D1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3987422" name="Textfeld 420"/>
                              <wps:cNvSpPr txBox="1"/>
                              <wps:spPr>
                                <a:xfrm>
                                  <a:off x="3473801" y="1245239"/>
                                  <a:ext cx="711835" cy="10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477EAD" w14:textId="151A5F9E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449518" name="Textfeld 420"/>
                              <wps:cNvSpPr txBox="1"/>
                              <wps:spPr>
                                <a:xfrm>
                                  <a:off x="661676" y="133255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1CE020" w14:textId="50A57D20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409612" name="Textfeld 420"/>
                              <wps:cNvSpPr txBox="1"/>
                              <wps:spPr>
                                <a:xfrm>
                                  <a:off x="744386" y="868451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E8F0F" w14:textId="77777777" w:rsidR="0076496B" w:rsidRPr="0076496B" w:rsidRDefault="0076496B" w:rsidP="0076496B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Kopieren von „Action“ nach „Filme“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224254" name="Textfeld 420"/>
                              <wps:cNvSpPr txBox="1"/>
                              <wps:spPr>
                                <a:xfrm>
                                  <a:off x="0" y="1185504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D5DFC4" w14:textId="21D710B2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4,0 GB von 5,0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685046" name="Textfeld 420"/>
                              <wps:cNvSpPr txBox="1"/>
                              <wps:spPr>
                                <a:xfrm>
                                  <a:off x="0" y="464093"/>
                                  <a:ext cx="2513451" cy="156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923C52" w14:textId="5DEDE27D" w:rsidR="0076496B" w:rsidRPr="0076496B" w:rsidRDefault="0076496B" w:rsidP="0076496B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   7,0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EB970F" id="Gruppieren 421" o:spid="_x0000_s1049" style="position:absolute;margin-left:4.8pt;margin-top:1.8pt;width:329.6pt;height:106pt;z-index:253603840" coordsize="41860,13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">
                      <v:shape id="Textfeld 420" o:spid="_x0000_s1050" type="#_x0000_t202" style="position:absolute;left:16312;width:7620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" fillcolor="#e6e6e6" stroked="f" strokeweight=".5pt">
                        <v:textbox inset="0,0,0,0">
                          <w:txbxContent>
                            <w:p w14:paraId="4F5398AD" w14:textId="69BF1CB8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1" type="#_x0000_t202" style="position:absolute;left:16128;top:7214;width:7620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" fillcolor="#e6e6e6" stroked="f" strokeweight=".5pt">
                        <v:textbox inset="0,0,0,0">
                          <w:txbxContent>
                            <w:p w14:paraId="5082492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496B">
                                <w:rPr>
                                  <w:sz w:val="16"/>
                                  <w:szCs w:val="16"/>
                                </w:rPr>
                                <w:t>Kopieren</w:t>
                              </w:r>
                            </w:p>
                          </w:txbxContent>
                        </v:textbox>
                      </v:shape>
                      <v:shape id="Textfeld 420" o:spid="_x0000_s1052" type="#_x0000_t202" style="position:absolute;left:34738;top:5238;width:7122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" fillcolor="#e6e6e6" stroked="f" strokeweight=".5pt">
                        <v:textbox inset="0,0,0,0">
                          <w:txbxContent>
                            <w:p w14:paraId="6FF38EE2" w14:textId="71FEB5D1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3" type="#_x0000_t202" style="position:absolute;left:34738;top:12452;width:7118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" fillcolor="#e6e6e6" stroked="f" strokeweight=".5pt">
                        <v:textbox inset="0,0,0,0">
                          <w:txbxContent>
                            <w:p w14:paraId="51477EAD" w14:textId="151A5F9E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Textfeld 420" o:spid="_x0000_s1054" type="#_x0000_t202" style="position:absolute;left:6616;top:1332;width:2513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" fillcolor="white [3212]" stroked="f" strokeweight=".5pt">
                        <v:textbox inset="0,1mm,0,.5mm">
                          <w:txbxContent>
                            <w:p w14:paraId="471CE020" w14:textId="50A57D20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5" type="#_x0000_t202" style="position:absolute;left:7443;top:8684;width:2513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" fillcolor="white [3212]" stroked="f" strokeweight=".5pt">
                        <v:textbox inset="0,1mm,0,.5mm">
                          <w:txbxContent>
                            <w:p w14:paraId="71CE8F0F" w14:textId="77777777" w:rsidR="0076496B" w:rsidRPr="0076496B" w:rsidRDefault="0076496B" w:rsidP="0076496B">
                              <w:pPr>
                                <w:spacing w:line="16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Kopieren von „Action“ nach „Filme“</w:t>
                              </w:r>
                            </w:p>
                          </w:txbxContent>
                        </v:textbox>
                      </v:shape>
                      <v:shape id="Textfeld 420" o:spid="_x0000_s1056" type="#_x0000_t202" style="position:absolute;top:11855;width:25134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" fillcolor="white [3212]" stroked="f" strokeweight=".5pt">
                        <v:textbox inset="0,1mm,0,.5mm">
                          <w:txbxContent>
                            <w:p w14:paraId="48D5DFC4" w14:textId="21D710B2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4,0 GB von 5,0 GB</w:t>
                              </w:r>
                            </w:p>
                          </w:txbxContent>
                        </v:textbox>
                      </v:shape>
                      <v:shape id="Textfeld 420" o:spid="_x0000_s1057" type="#_x0000_t202" style="position:absolute;top:4640;width:25134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" fillcolor="white [3212]" stroked="f" strokeweight=".5pt">
                        <v:textbox inset="0,1mm,0,.5mm">
                          <w:txbxContent>
                            <w:p w14:paraId="5B923C52" w14:textId="5DEDE27D" w:rsidR="0076496B" w:rsidRPr="0076496B" w:rsidRDefault="0076496B" w:rsidP="0076496B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7,0 GB von 10,0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4CE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93184" behindDoc="0" locked="0" layoutInCell="1" allowOverlap="1" wp14:anchorId="3994A497" wp14:editId="451901DE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AF507F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4A497" id="Gruppieren 18" o:spid="_x0000_s1058" style="position:absolute;margin-left:350.9pt;margin-top:79.2pt;width:50.85pt;height:56.9pt;z-index:252893184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">
                      <v:shape id="Grafik 6" o:spid="_x0000_s1059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">
                        <v:imagedata r:id="rId30" o:title="" chromakey="white"/>
                      </v:shape>
                      <v:shape id="_x0000_s1060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112102A0" w14:textId="77777777" w:rsidR="00314CE0" w:rsidRPr="00AF507F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C63632">
              <w:rPr>
                <w:rFonts w:ascii="Calibri" w:hAnsi="Calibri"/>
                <w:noProof/>
              </w:rPr>
              <w:drawing>
                <wp:inline distT="0" distB="0" distL="0" distR="0" wp14:anchorId="4E14D10B" wp14:editId="677747E8">
                  <wp:extent cx="4371975" cy="1434465"/>
                  <wp:effectExtent l="0" t="0" r="0" b="63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1a.eps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C33D7" w14:textId="73551907" w:rsidR="00343820" w:rsidRDefault="00343820" w:rsidP="00E13C64">
            <w:pPr>
              <w:spacing w:line="240" w:lineRule="atLeast"/>
            </w:pPr>
          </w:p>
          <w:p w14:paraId="414D816B" w14:textId="4BD94461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263D9995" w:rsidR="00343820" w:rsidRDefault="00343820" w:rsidP="009A01B2">
            <w:pPr>
              <w:pStyle w:val="Listenabsatz"/>
            </w:pPr>
            <w:r>
              <w:t>Welcher Computer hat im Moment mehr G</w:t>
            </w:r>
            <w:r w:rsidR="00F43DA2">
              <w:t>igabyte</w:t>
            </w:r>
            <w:r>
              <w:t xml:space="preserve"> geladen? </w:t>
            </w:r>
          </w:p>
          <w:p w14:paraId="79DC6B36" w14:textId="77777777" w:rsidR="00343820" w:rsidRDefault="00343820" w:rsidP="009A01B2">
            <w:pPr>
              <w:pStyle w:val="Listenabsatz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684F4F">
        <w:tc>
          <w:tcPr>
            <w:tcW w:w="709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80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>
              <w:t xml:space="preserve">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158258EB" w:rsidR="00E0758C" w:rsidRDefault="00343820" w:rsidP="00E13C64">
            <w:pPr>
              <w:spacing w:line="240" w:lineRule="atLeast"/>
            </w:pPr>
            <w:r>
              <w:t>Welchen Anteil hat Leonie, welchen Kenan?</w:t>
            </w:r>
            <w:r w:rsidR="00F94410">
              <w:t xml:space="preserve"> We</w:t>
            </w:r>
            <w:r w:rsidR="00F43DA2">
              <w:t>lcher Anteil ist größer</w:t>
            </w:r>
            <w:r w:rsidR="00F94410">
              <w:t>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1C834B52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69100A">
            <w:pPr>
              <w:spacing w:before="120"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3ED4CF9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684F4F">
        <w:tc>
          <w:tcPr>
            <w:tcW w:w="709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2B6507AC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80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r w:rsidR="00DE27E6">
              <w:t>Finde Beispiele und e</w:t>
            </w:r>
            <w:r w:rsidR="005D2164">
              <w:t xml:space="preserve">rkläre. </w:t>
            </w:r>
          </w:p>
        </w:tc>
      </w:tr>
    </w:tbl>
    <w:p w14:paraId="3602A43C" w14:textId="4D9FBED6" w:rsidR="00343820" w:rsidRDefault="00343820" w:rsidP="00E13C64">
      <w:pPr>
        <w:spacing w:line="240" w:lineRule="atLeast"/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078"/>
        <w:gridCol w:w="427"/>
      </w:tblGrid>
      <w:tr w:rsidR="00BE1EF5" w14:paraId="6F964549" w14:textId="77777777" w:rsidTr="00684F4F">
        <w:tc>
          <w:tcPr>
            <w:tcW w:w="709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505" w:type="dxa"/>
            <w:gridSpan w:val="2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684F4F">
        <w:tc>
          <w:tcPr>
            <w:tcW w:w="709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04ABC0F5" w14:textId="2086B46C" w:rsidR="00D94851" w:rsidRDefault="00343820" w:rsidP="00E13C64">
            <w:pPr>
              <w:spacing w:line="240" w:lineRule="atLeast"/>
            </w:pPr>
            <w:r w:rsidRPr="00343820">
              <w:t xml:space="preserve">Finde mit den Bruchstreifen Anteile, </w:t>
            </w:r>
            <w:r w:rsidR="005D2164">
              <w:t>die</w:t>
            </w:r>
            <w:r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5"/>
              <w:gridCol w:w="7746"/>
            </w:tblGrid>
            <w:tr w:rsidR="00D94851" w14:paraId="63E4890F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4C162CCD" w14:textId="345CAF4A" w:rsidR="00D94851" w:rsidRPr="003F629F" w:rsidRDefault="0076496B" w:rsidP="00513E9A">
                  <w:pPr>
                    <w:keepNext/>
                    <w:spacing w:line="240" w:lineRule="atLeast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05888" behindDoc="0" locked="0" layoutInCell="1" allowOverlap="1" wp14:anchorId="62BD8585" wp14:editId="634BAEEC">
                            <wp:simplePos x="0" y="0"/>
                            <wp:positionH relativeFrom="column">
                              <wp:posOffset>109220</wp:posOffset>
                            </wp:positionH>
                            <wp:positionV relativeFrom="paragraph">
                              <wp:posOffset>-133350</wp:posOffset>
                            </wp:positionV>
                            <wp:extent cx="175260" cy="317500"/>
                            <wp:effectExtent l="0" t="0" r="2540" b="0"/>
                            <wp:wrapNone/>
                            <wp:docPr id="91173274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83"/>
                                    </a:xfrm>
                                  </wpg:grpSpPr>
                                  <wps:wsp>
                                    <wps:cNvPr id="1579098130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9D91E8B" w14:textId="1CEB23ED" w:rsidR="0076496B" w:rsidRPr="00C44D86" w:rsidRDefault="0076496B" w:rsidP="0076496B"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3172944" name="Textfeld 3"/>
                                    <wps:cNvSpPr txBox="1"/>
                                    <wps:spPr>
                                      <a:xfrm>
                                        <a:off x="70694" y="149510"/>
                                        <a:ext cx="127984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71E5C7" w14:textId="738EA5D5" w:rsidR="0076496B" w:rsidRPr="00C44D86" w:rsidRDefault="0076496B" w:rsidP="0076496B"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157113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2BD8585" id="_x0000_s1061" style="position:absolute;left:0;text-align:left;margin-left:8.6pt;margin-top:-10.5pt;width:13.8pt;height:25pt;z-index:253605888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">
                            <v:shape id="Textfeld 3" o:spid="_x0000_s106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49D91E8B" w14:textId="1CEB23ED" w:rsidR="0076496B" w:rsidRPr="00C44D86" w:rsidRDefault="0076496B" w:rsidP="0076496B"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" filled="f" stroked="f" strokeweight=".5pt">
                              <v:textbox inset="0,0,0,0">
                                <w:txbxContent>
                                  <w:p w14:paraId="2071E5C7" w14:textId="738EA5D5" w:rsidR="0076496B" w:rsidRPr="00C44D86" w:rsidRDefault="0076496B" w:rsidP="0076496B"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746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5AA94FF5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516ADE4A" w14:textId="694166F6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5408" behindDoc="0" locked="0" layoutInCell="1" allowOverlap="1" wp14:anchorId="0D17E9C6" wp14:editId="1302958C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-26670</wp:posOffset>
                        </wp:positionV>
                        <wp:extent cx="261620" cy="456565"/>
                        <wp:effectExtent l="0" t="0" r="5080" b="635"/>
                        <wp:wrapNone/>
                        <wp:docPr id="1104292130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2C6D461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19EB630C" w14:textId="61058C00" w:rsidR="00D95B77" w:rsidRPr="0076378E" w:rsidRDefault="00FC6094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587456" behindDoc="0" locked="0" layoutInCell="1" allowOverlap="1" wp14:anchorId="2CD8CA85" wp14:editId="652FE596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-15875</wp:posOffset>
                        </wp:positionV>
                        <wp:extent cx="261620" cy="456565"/>
                        <wp:effectExtent l="0" t="0" r="5080" b="635"/>
                        <wp:wrapNone/>
                        <wp:docPr id="874716098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bruch_grau.eps"/>
                                <pic:cNvPicPr/>
                              </pic:nvPicPr>
                              <pic:blipFill>
                                <a:blip r:embed="rId2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620" cy="4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46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7726C342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684F4F">
        <w:trPr>
          <w:trHeight w:val="557"/>
        </w:trPr>
        <w:tc>
          <w:tcPr>
            <w:tcW w:w="709" w:type="dxa"/>
          </w:tcPr>
          <w:p w14:paraId="313ADB7B" w14:textId="6D04EA1B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505" w:type="dxa"/>
            <w:gridSpan w:val="2"/>
          </w:tcPr>
          <w:p w14:paraId="3A02BF2C" w14:textId="3EADB3C7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– Auf das Ganze kommt es an</w:t>
            </w:r>
          </w:p>
        </w:tc>
      </w:tr>
      <w:tr w:rsidR="005B1228" w14:paraId="1D60DF2F" w14:textId="77777777" w:rsidTr="00684F4F">
        <w:trPr>
          <w:gridAfter w:val="1"/>
          <w:wAfter w:w="427" w:type="dxa"/>
          <w:trHeight w:val="71"/>
        </w:trPr>
        <w:tc>
          <w:tcPr>
            <w:tcW w:w="709" w:type="dxa"/>
          </w:tcPr>
          <w:p w14:paraId="1A48EE64" w14:textId="6B743676" w:rsidR="005B1228" w:rsidRDefault="00513E9A" w:rsidP="00E13C64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Calibri"/>
                <w:b w:val="0"/>
                <w:bCs w:val="0"/>
                <w:noProof/>
                <w:color w:val="327A86"/>
              </w:rPr>
              <w:drawing>
                <wp:anchor distT="0" distB="0" distL="114300" distR="114300" simplePos="0" relativeHeight="252969984" behindDoc="0" locked="0" layoutInCell="1" allowOverlap="1" wp14:anchorId="32253D9B" wp14:editId="610DCB56">
                  <wp:simplePos x="0" y="0"/>
                  <wp:positionH relativeFrom="column">
                    <wp:posOffset>659563</wp:posOffset>
                  </wp:positionH>
                  <wp:positionV relativeFrom="paragraph">
                    <wp:posOffset>1346835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A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60768" behindDoc="0" locked="0" layoutInCell="1" allowOverlap="1" wp14:anchorId="5666FE21" wp14:editId="19DE3C44">
                      <wp:simplePos x="0" y="0"/>
                      <wp:positionH relativeFrom="column">
                        <wp:posOffset>-37294</wp:posOffset>
                      </wp:positionH>
                      <wp:positionV relativeFrom="paragraph">
                        <wp:posOffset>2346325</wp:posOffset>
                      </wp:positionV>
                      <wp:extent cx="274955" cy="197485"/>
                      <wp:effectExtent l="0" t="0" r="4445" b="5715"/>
                      <wp:wrapNone/>
                      <wp:docPr id="63343543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410AA" id="Gruppieren 425" o:spid="_x0000_s1026" href="https://dzlm.de/vam/msk-bruchstreifen.html" style="position:absolute;margin-left:-2.95pt;margin-top:184.75pt;width:21.65pt;height:15.55pt;z-index:252960768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  <w:r w:rsidR="004B0812">
              <w:rPr>
                <w:noProof/>
              </w:rPr>
              <w:drawing>
                <wp:anchor distT="0" distB="0" distL="114300" distR="114300" simplePos="0" relativeHeight="252978176" behindDoc="1" locked="0" layoutInCell="1" allowOverlap="1" wp14:anchorId="4633D436" wp14:editId="26BC93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359410" cy="271780"/>
                  <wp:effectExtent l="0" t="0" r="2540" b="0"/>
                  <wp:wrapTight wrapText="bothSides">
                    <wp:wrapPolygon edited="0">
                      <wp:start x="0" y="0"/>
                      <wp:lineTo x="0" y="16654"/>
                      <wp:lineTo x="14883" y="19682"/>
                      <wp:lineTo x="20608" y="19682"/>
                      <wp:lineTo x="20608" y="9084"/>
                      <wp:lineTo x="11449" y="0"/>
                      <wp:lineTo x="0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8" w:type="dxa"/>
          </w:tcPr>
          <w:p w14:paraId="3D4BEEA3" w14:textId="1DAAE0CC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7E79B4E1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7911DEE6" w:rsidR="00BA6A12" w:rsidRDefault="009E2837" w:rsidP="00BA6A12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963840" behindDoc="1" locked="0" layoutInCell="1" allowOverlap="1" wp14:anchorId="128EC917" wp14:editId="7ECEDD5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4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51701222" w:rsidR="00BA6A12" w:rsidRDefault="00BA6A12" w:rsidP="00BA6A12">
            <w:pPr>
              <w:rPr>
                <w:lang w:eastAsia="de-DE"/>
              </w:rPr>
            </w:pPr>
          </w:p>
          <w:p w14:paraId="05761EDE" w14:textId="62039905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02714F3" w:rsidR="005413E9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1F84FE3C" wp14:editId="7D1277C0">
                      <wp:simplePos x="0" y="0"/>
                      <wp:positionH relativeFrom="column">
                        <wp:posOffset>1794238</wp:posOffset>
                      </wp:positionH>
                      <wp:positionV relativeFrom="paragraph">
                        <wp:posOffset>75112</wp:posOffset>
                      </wp:positionV>
                      <wp:extent cx="2706461" cy="493940"/>
                      <wp:effectExtent l="0" t="0" r="49530" b="1670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461" cy="493940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F43DA2">
                                  <w:pPr>
                                    <w:pStyle w:val="Transcript"/>
                                  </w:pPr>
                                  <w:r w:rsidRPr="00274151"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65" type="#_x0000_t62" style="position:absolute;margin-left:141.3pt;margin-top:5.9pt;width:213.1pt;height:38.9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F43DA2">
                            <w:pPr>
                              <w:pStyle w:val="Transcript"/>
                            </w:pPr>
                            <w:r w:rsidRPr="00274151"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62816" behindDoc="0" locked="0" layoutInCell="1" allowOverlap="1" wp14:anchorId="2D1CE6FF" wp14:editId="7DBAB56C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4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663F5107" w:rsidR="00BA6A12" w:rsidRDefault="00F43DA2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71008" behindDoc="0" locked="0" layoutInCell="1" allowOverlap="1" wp14:anchorId="32E746EB" wp14:editId="693E8AC4">
                  <wp:simplePos x="0" y="0"/>
                  <wp:positionH relativeFrom="column">
                    <wp:posOffset>4373607</wp:posOffset>
                  </wp:positionH>
                  <wp:positionV relativeFrom="paragraph">
                    <wp:posOffset>161109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D57B4" w14:textId="525043CB" w:rsidR="00823C3C" w:rsidRDefault="00823C3C" w:rsidP="00BA6A12">
            <w:pPr>
              <w:rPr>
                <w:lang w:eastAsia="de-DE"/>
              </w:rPr>
            </w:pPr>
          </w:p>
          <w:p w14:paraId="46D23E59" w14:textId="1085ADCB" w:rsidR="00823C3C" w:rsidRDefault="0076496B" w:rsidP="00BA6A12">
            <w:pPr>
              <w:rPr>
                <w:lang w:eastAsia="de-DE"/>
              </w:rPr>
            </w:pPr>
            <w:r w:rsidRPr="0076496B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17AA050" wp14:editId="69828480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122555</wp:posOffset>
                      </wp:positionV>
                      <wp:extent cx="2916514" cy="504000"/>
                      <wp:effectExtent l="190500" t="0" r="17780" b="17145"/>
                      <wp:wrapNone/>
                      <wp:docPr id="4" name="Sprechblase: rechteckig mit abgerundeten Ecken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5D02AA-9D17-EFC9-F9B1-F180742113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6514" cy="504000"/>
                              </a:xfrm>
                              <a:prstGeom prst="wedgeRoundRectCallout">
                                <a:avLst>
                                  <a:gd name="adj1" fmla="val -55695"/>
                                  <a:gd name="adj2" fmla="val -345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2E7895" w14:textId="77777777" w:rsidR="0076496B" w:rsidRDefault="0076496B" w:rsidP="0076496B">
                                  <w:pPr>
                                    <w:overflowPunct w:val="0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Der markierte Teil bei den Jungen ist größer als bei den Mädchen. Daher haben die Jungen gewonnen.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AA050" id="Sprechblase: rechteckig mit abgerundeten Ecken 61" o:spid="_x0000_s1066" type="#_x0000_t62" style="position:absolute;margin-left:68.55pt;margin-top:9.65pt;width:229.65pt;height:39.7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" adj="-1230,3334" filled="f" strokecolor="#bfbfbf [2412]" strokeweight="1pt">
                      <v:textbox>
                        <w:txbxContent>
                          <w:p w14:paraId="0E2E7895" w14:textId="77777777" w:rsidR="0076496B" w:rsidRDefault="0076496B" w:rsidP="0076496B">
                            <w:pPr>
                              <w:overflowPunct w:val="0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Der markierte Teil bei den Jungen ist größer als bei den Mädchen. Daher haben die Jungen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D9E0A8" w14:textId="7E7CBAB6" w:rsidR="0054610F" w:rsidRDefault="0054610F" w:rsidP="00BA6A12">
            <w:pPr>
              <w:rPr>
                <w:lang w:eastAsia="de-DE"/>
              </w:rPr>
            </w:pPr>
          </w:p>
          <w:p w14:paraId="61FE6082" w14:textId="4FE49DC7" w:rsidR="0054610F" w:rsidRDefault="00AF507F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55C59608" wp14:editId="04138CF0">
                      <wp:simplePos x="0" y="0"/>
                      <wp:positionH relativeFrom="column">
                        <wp:posOffset>4577207</wp:posOffset>
                      </wp:positionH>
                      <wp:positionV relativeFrom="paragraph">
                        <wp:posOffset>35459</wp:posOffset>
                      </wp:positionV>
                      <wp:extent cx="395021" cy="226772"/>
                      <wp:effectExtent l="0" t="0" r="11430" b="190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021" cy="226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9608" id="Textfeld 12" o:spid="_x0000_s1067" type="#_x0000_t202" style="position:absolute;margin-left:360.4pt;margin-top:2.8pt;width:31.1pt;height:17.8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0AB49611" wp14:editId="1F5E69F5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136195</wp:posOffset>
                      </wp:positionV>
                      <wp:extent cx="512064" cy="195961"/>
                      <wp:effectExtent l="0" t="0" r="8890" b="7620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" cy="19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49611" id="_x0000_s1068" type="#_x0000_t202" style="position:absolute;margin-left:7.85pt;margin-top:10.7pt;width:40.3pt;height:15.4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099D1436" w:rsidR="00126C8D" w:rsidRDefault="00126C8D" w:rsidP="00BA6A12">
            <w:pPr>
              <w:rPr>
                <w:lang w:eastAsia="de-DE"/>
              </w:rPr>
            </w:pP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371ACB33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>Stelle d</w:t>
            </w:r>
            <w:r w:rsidR="00233266">
              <w:rPr>
                <w:lang w:eastAsia="de-DE"/>
              </w:rPr>
              <w:t>ie</w:t>
            </w:r>
            <w:r>
              <w:rPr>
                <w:lang w:eastAsia="de-DE"/>
              </w:rPr>
              <w:t xml:space="preserve"> Anteil</w:t>
            </w:r>
            <w:r w:rsidR="00233266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mit den </w:t>
            </w:r>
            <w:r w:rsidR="00AB0561">
              <w:rPr>
                <w:lang w:eastAsia="de-DE"/>
              </w:rPr>
              <w:t>digitale</w:t>
            </w:r>
            <w:r>
              <w:rPr>
                <w:lang w:eastAsia="de-DE"/>
              </w:rPr>
              <w:t xml:space="preserve">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11902CED" w:rsidR="00986298" w:rsidRDefault="00986298">
      <w:pPr>
        <w:rPr>
          <w:b/>
          <w:bCs/>
        </w:rPr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</w:tblGrid>
      <w:tr w:rsidR="00274151" w14:paraId="71E5D44A" w14:textId="77777777" w:rsidTr="00513E9A">
        <w:trPr>
          <w:trHeight w:val="557"/>
        </w:trPr>
        <w:tc>
          <w:tcPr>
            <w:tcW w:w="709" w:type="dxa"/>
          </w:tcPr>
          <w:p w14:paraId="7E5F7FA1" w14:textId="7B0B40E5" w:rsidR="00274151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504" w:type="dxa"/>
            <w:gridSpan w:val="2"/>
          </w:tcPr>
          <w:p w14:paraId="30B02E1D" w14:textId="5B42902A" w:rsidR="00274151" w:rsidRPr="005B1228" w:rsidRDefault="0069100A" w:rsidP="00FA78E9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0CDE7A87" wp14:editId="59729A23">
                      <wp:simplePos x="0" y="0"/>
                      <wp:positionH relativeFrom="column">
                        <wp:posOffset>4063319</wp:posOffset>
                      </wp:positionH>
                      <wp:positionV relativeFrom="paragraph">
                        <wp:posOffset>281940</wp:posOffset>
                      </wp:positionV>
                      <wp:extent cx="789305" cy="460375"/>
                      <wp:effectExtent l="0" t="0" r="0" b="0"/>
                      <wp:wrapNone/>
                      <wp:docPr id="459043813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0AD2D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E7A87" id="Textfeld 7" o:spid="_x0000_s1069" type="#_x0000_t202" style="position:absolute;margin-left:319.95pt;margin-top:22.2pt;width:62.15pt;height:36.2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" filled="f" stroked="f">
                      <v:textbox>
                        <w:txbxContent>
                          <w:p w14:paraId="7880AD2D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097984" behindDoc="0" locked="0" layoutInCell="1" allowOverlap="1" wp14:anchorId="51504F90" wp14:editId="14A8B1E0">
                  <wp:simplePos x="0" y="0"/>
                  <wp:positionH relativeFrom="column">
                    <wp:posOffset>4751364</wp:posOffset>
                  </wp:positionH>
                  <wp:positionV relativeFrom="paragraph">
                    <wp:posOffset>281940</wp:posOffset>
                  </wp:positionV>
                  <wp:extent cx="647700" cy="647700"/>
                  <wp:effectExtent l="0" t="0" r="0" b="0"/>
                  <wp:wrapNone/>
                  <wp:docPr id="2116958566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8566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151">
              <w:rPr>
                <w:noProof/>
              </w:rPr>
              <w:t xml:space="preserve">Anteile vergleichen in </w:t>
            </w:r>
            <w:r w:rsidR="00AB0561">
              <w:rPr>
                <w:noProof/>
              </w:rPr>
              <w:t>digitale</w:t>
            </w:r>
            <w:r w:rsidR="00274151">
              <w:rPr>
                <w:noProof/>
              </w:rPr>
              <w:t>n Bruchstreifen</w:t>
            </w:r>
          </w:p>
        </w:tc>
      </w:tr>
      <w:tr w:rsidR="008C3B54" w14:paraId="05B9F934" w14:textId="77777777" w:rsidTr="00513E9A">
        <w:trPr>
          <w:trHeight w:val="71"/>
        </w:trPr>
        <w:tc>
          <w:tcPr>
            <w:tcW w:w="709" w:type="dxa"/>
          </w:tcPr>
          <w:p w14:paraId="1664FE44" w14:textId="77777777" w:rsidR="008C3B54" w:rsidRPr="007638B1" w:rsidRDefault="008C3B54" w:rsidP="007638B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19840" behindDoc="0" locked="0" layoutInCell="1" allowOverlap="1" wp14:anchorId="38BAF16E" wp14:editId="3C8AC7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74955" cy="197485"/>
                      <wp:effectExtent l="0" t="0" r="4445" b="5715"/>
                      <wp:wrapNone/>
                      <wp:docPr id="48178572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3415662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360484" name="Grafik 85536048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D80A41" id="Gruppieren 425" o:spid="_x0000_s1026" href="https://dzlm.de/vam/msk-bruchstreifen.html" style="position:absolute;margin-left:0;margin-top:.4pt;width:21.65pt;height:15.55pt;z-index:253219840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" fillcolor="#327a86" stroked="f" strokeweight="1pt">
                        <v:stroke joinstyle="miter"/>
                      </v:roundrect>
                      <v:shape id="Grafik 85536048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D647DCA" w14:textId="286BAAD1" w:rsidR="008C3B54" w:rsidRPr="007638B1" w:rsidRDefault="008C3B54" w:rsidP="00A42631">
            <w:pPr>
              <w:pStyle w:val="berschrift4"/>
              <w:ind w:left="-113"/>
            </w:pPr>
            <w:r>
              <w:t xml:space="preserve">  a)</w:t>
            </w:r>
          </w:p>
        </w:tc>
        <w:tc>
          <w:tcPr>
            <w:tcW w:w="8078" w:type="dxa"/>
          </w:tcPr>
          <w:p w14:paraId="35EE1EF7" w14:textId="0A1DD52B" w:rsidR="008C3B54" w:rsidRDefault="008C3B54" w:rsidP="00274151">
            <w:r>
              <w:t xml:space="preserve">Jonas hat mit den digitalen Bruchstreifen zwei </w:t>
            </w:r>
            <w:r>
              <w:br/>
              <w:t xml:space="preserve">unterschiedliche Bilder erstellt zum Vergleich von Brüchen. </w:t>
            </w:r>
          </w:p>
          <w:p w14:paraId="527D360D" w14:textId="50817565" w:rsidR="008C3B54" w:rsidRDefault="008C3B54" w:rsidP="009A01B2">
            <w:pPr>
              <w:pStyle w:val="Listenabsatz"/>
              <w:rPr>
                <w:lang w:eastAsia="de-D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3C75659B" wp14:editId="52A26F0A">
                      <wp:simplePos x="0" y="0"/>
                      <wp:positionH relativeFrom="column">
                        <wp:posOffset>4390472</wp:posOffset>
                      </wp:positionH>
                      <wp:positionV relativeFrom="paragraph">
                        <wp:posOffset>136525</wp:posOffset>
                      </wp:positionV>
                      <wp:extent cx="1013460" cy="385445"/>
                      <wp:effectExtent l="0" t="0" r="0" b="0"/>
                      <wp:wrapNone/>
                      <wp:docPr id="1969514946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07CB9" w14:textId="77777777" w:rsidR="008C3B54" w:rsidRPr="009F4661" w:rsidRDefault="008C3B54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5659B" id="Textfeld 73" o:spid="_x0000_s1070" type="#_x0000_t202" style="position:absolute;left:0;text-align:left;margin-left:345.7pt;margin-top:10.75pt;width:79.8pt;height:30.3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dzhGwIAADQ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" filled="f" stroked="f" strokeweight=".5pt">
                      <v:textbox>
                        <w:txbxContent>
                          <w:p w14:paraId="7B807CB9" w14:textId="77777777" w:rsidR="008C3B54" w:rsidRPr="009F4661" w:rsidRDefault="008C3B54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Welche Brüche vergleicht er? </w:t>
            </w:r>
          </w:p>
          <w:p w14:paraId="047BC56D" w14:textId="450C5BB8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stets gleich groß bleibt? </w:t>
            </w:r>
            <w:r>
              <w:rPr>
                <w:lang w:eastAsia="de-DE"/>
              </w:rPr>
              <w:br/>
              <w:t>Warum sieht man in diesem Bild den Anteil nicht so gut?</w:t>
            </w:r>
          </w:p>
          <w:p w14:paraId="2DE25174" w14:textId="20DFE12E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 xml:space="preserve">Warum sieht man darin erst auf den zweiten Blick, dass die Zähler der Brüche gleich sind? </w:t>
            </w:r>
          </w:p>
          <w:p w14:paraId="7DE642D4" w14:textId="578AB445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4309E32D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Wie hilft dir das, um in Aufgabe </w:t>
            </w:r>
            <w:r w:rsidRPr="00F43DA2">
              <w:rPr>
                <w:rFonts w:ascii="Calibri" w:hAnsi="Calibri"/>
                <w:b/>
                <w:bCs/>
                <w:color w:val="327A86"/>
                <w:lang w:eastAsia="de-DE"/>
              </w:rPr>
              <w:t>1.3</w:t>
            </w:r>
            <w:r w:rsidRPr="00F43DA2">
              <w:rPr>
                <w:color w:val="327A86"/>
                <w:lang w:eastAsia="de-DE"/>
              </w:rPr>
              <w:t xml:space="preserve"> </w:t>
            </w:r>
            <w:r>
              <w:rPr>
                <w:lang w:eastAsia="de-DE"/>
              </w:rPr>
              <w:t>zu argumentieren?</w:t>
            </w:r>
            <w:r>
              <w:rPr>
                <w:lang w:eastAsia="de-DE"/>
              </w:rPr>
              <w:br/>
            </w:r>
          </w:p>
          <w:p w14:paraId="2E330572" w14:textId="69B0A57D" w:rsidR="008C3B54" w:rsidRDefault="005F1615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999104" behindDoc="0" locked="0" layoutInCell="1" allowOverlap="1" wp14:anchorId="389E26E6" wp14:editId="048AD6A2">
                  <wp:simplePos x="0" y="0"/>
                  <wp:positionH relativeFrom="column">
                    <wp:posOffset>581017</wp:posOffset>
                  </wp:positionH>
                  <wp:positionV relativeFrom="paragraph">
                    <wp:posOffset>202131</wp:posOffset>
                  </wp:positionV>
                  <wp:extent cx="2944615" cy="1710690"/>
                  <wp:effectExtent l="0" t="0" r="1905" b="3810"/>
                  <wp:wrapNone/>
                  <wp:docPr id="1834924562" name="Grafik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924562" name="Grafik 1834924562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3"/>
                          <a:stretch/>
                        </pic:blipFill>
                        <pic:spPr bwMode="auto">
                          <a:xfrm>
                            <a:off x="0" y="0"/>
                            <a:ext cx="2944615" cy="171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19C31FB7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051A2449" w:rsidR="008C3B54" w:rsidRPr="00274151" w:rsidRDefault="002C2ECB" w:rsidP="00274151">
            <w:pPr>
              <w:spacing w:line="240" w:lineRule="atLeast"/>
              <w:rPr>
                <w:lang w:eastAsia="de-DE"/>
              </w:rPr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7152" behindDoc="0" locked="0" layoutInCell="1" allowOverlap="1" wp14:anchorId="1FA77C09" wp14:editId="4F220A80">
                      <wp:simplePos x="0" y="0"/>
                      <wp:positionH relativeFrom="column">
                        <wp:posOffset>3871153</wp:posOffset>
                      </wp:positionH>
                      <wp:positionV relativeFrom="paragraph">
                        <wp:posOffset>276197</wp:posOffset>
                      </wp:positionV>
                      <wp:extent cx="1191260" cy="335280"/>
                      <wp:effectExtent l="0" t="0" r="2540" b="7620"/>
                      <wp:wrapNone/>
                      <wp:docPr id="1823217537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1260" cy="335280"/>
                                <a:chOff x="0" y="0"/>
                                <a:chExt cx="1191690" cy="335509"/>
                              </a:xfrm>
                            </wpg:grpSpPr>
                            <wpg:grpSp>
                              <wpg:cNvPr id="895279738" name="Gruppieren 2"/>
                              <wpg:cNvGrpSpPr/>
                              <wpg:grpSpPr>
                                <a:xfrm>
                                  <a:off x="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58496550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B39894" w14:textId="1B35BF62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9261775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F15901" w14:textId="24C7C79A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632896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0358068" name="Gruppieren 2"/>
                              <wpg:cNvGrpSpPr/>
                              <wpg:grpSpPr>
                                <a:xfrm>
                                  <a:off x="33550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882373037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B5E69A" w14:textId="1E52B767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013691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FD571A" w14:textId="2F262379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285629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22638598" name="Gruppieren 2"/>
                              <wpg:cNvGrpSpPr/>
                              <wpg:grpSpPr>
                                <a:xfrm>
                                  <a:off x="999920" y="6579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33808018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772444" w14:textId="4E3FCC7C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11049573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7D8E6" w14:textId="2E59D8B5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64520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11919413" name="Gruppieren 2"/>
                              <wpg:cNvGrpSpPr/>
                              <wpg:grpSpPr>
                                <a:xfrm>
                                  <a:off x="664420" y="0"/>
                                  <a:ext cx="191770" cy="328930"/>
                                  <a:chOff x="3394" y="-4831"/>
                                  <a:chExt cx="193582" cy="329975"/>
                                </a:xfrm>
                              </wpg:grpSpPr>
                              <wps:wsp>
                                <wps:cNvPr id="772079095" name="Textfeld 3"/>
                                <wps:cNvSpPr txBox="1"/>
                                <wps:spPr>
                                  <a:xfrm>
                                    <a:off x="20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93DFE" w14:textId="0447929E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3104398" name="Textfeld 3"/>
                                <wps:cNvSpPr txBox="1"/>
                                <wps:spPr>
                                  <a:xfrm>
                                    <a:off x="3394" y="161202"/>
                                    <a:ext cx="193582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D76B63" w14:textId="403B0FBD" w:rsidR="0076496B" w:rsidRPr="00C44D86" w:rsidRDefault="0076496B" w:rsidP="0076496B">
                                      <w:pPr>
                                        <w:jc w:val="center"/>
                                      </w:pPr>
                                      <w: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51980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A77C09" id="Gruppieren 422" o:spid="_x0000_s1071" style="position:absolute;margin-left:304.8pt;margin-top:21.75pt;width:93.8pt;height:26.4pt;z-index:253617152" coordsize="11916,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">
                      <v:group id="_x0000_s1072" style="position:absolute;top:65;width:1917;height:3290" coordorigin="3394,-4831" coordsize="193582,32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">
                        <v:shape id="Textfeld 3" o:spid="_x0000_s1073" type="#_x0000_t202" style="position:absolute;left:20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73B39894" w14:textId="1B35BF62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74" type="#_x0000_t202" style="position:absolute;left:3394;top:161202;width:193582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4BF15901" w14:textId="24C7C79A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07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076" style="position:absolute;left:3355;width:1917;height:3289" coordorigin="3394,-4831" coordsize="193582,32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">
                        <v:shape id="Textfeld 3" o:spid="_x0000_s1077" type="#_x0000_t202" style="position:absolute;left:20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16B5E69A" w14:textId="1E52B767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3394;top:161202;width:193582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03FD571A" w14:textId="2F262379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080" style="position:absolute;left:9999;top:65;width:1917;height:3290" coordorigin="3394,-4831" coordsize="193582,32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">
                        <v:shape id="Textfeld 3" o:spid="_x0000_s1081" type="#_x0000_t202" style="position:absolute;left:20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" filled="f" stroked="f" strokeweight=".5pt">
                          <v:textbox style="mso-fit-shape-to-text:t" inset="0,0,0,0">
                            <w:txbxContent>
                              <w:p w14:paraId="6F772444" w14:textId="4E3FCC7C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82" type="#_x0000_t202" style="position:absolute;left:3394;top:161202;width:193582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5C7D8E6" w14:textId="2E59D8B5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084" style="position:absolute;left:6644;width:1917;height:3289" coordorigin="3394,-4831" coordsize="193582,32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">
                        <v:shape id="Textfeld 3" o:spid="_x0000_s1085" type="#_x0000_t202" style="position:absolute;left:20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35C93DFE" w14:textId="0447929E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86" type="#_x0000_t202" style="position:absolute;left:3394;top:161202;width:193582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5BD76B63" w14:textId="403B0FBD" w:rsidR="0076496B" w:rsidRPr="00C44D86" w:rsidRDefault="0076496B" w:rsidP="0076496B">
                                <w:pPr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08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8C3B54" w14:paraId="6322EF24" w14:textId="77777777" w:rsidTr="00513E9A">
        <w:trPr>
          <w:trHeight w:val="71"/>
        </w:trPr>
        <w:tc>
          <w:tcPr>
            <w:tcW w:w="709" w:type="dxa"/>
          </w:tcPr>
          <w:p w14:paraId="005B34C2" w14:textId="15F9C6DA" w:rsidR="008C3B54" w:rsidRDefault="008C3B54" w:rsidP="00502900">
            <w:pPr>
              <w:pStyle w:val="berschrift4"/>
              <w:rPr>
                <w:noProof/>
              </w:rPr>
            </w:pPr>
          </w:p>
        </w:tc>
        <w:tc>
          <w:tcPr>
            <w:tcW w:w="426" w:type="dxa"/>
          </w:tcPr>
          <w:p w14:paraId="256CD76B" w14:textId="6FA7C7F7" w:rsidR="008C3B54" w:rsidRDefault="008C3B54" w:rsidP="00A42631">
            <w:pPr>
              <w:pStyle w:val="berschrift4"/>
              <w:ind w:left="-113"/>
              <w:rPr>
                <w:noProof/>
              </w:rPr>
            </w:pPr>
            <w:r>
              <w:rPr>
                <w:noProof/>
              </w:rPr>
              <w:t xml:space="preserve">  b)</w:t>
            </w:r>
          </w:p>
        </w:tc>
        <w:tc>
          <w:tcPr>
            <w:tcW w:w="8078" w:type="dxa"/>
          </w:tcPr>
          <w:p w14:paraId="67F22685" w14:textId="7E5E62BD" w:rsidR="008C3B54" w:rsidRDefault="008C3B54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rFonts w:ascii="Calibri" w:eastAsia="Times New Roman" w:hAnsi="Calibri" w:cs="Times New Roman"/>
                <w:noProof/>
              </w:rPr>
              <w:t xml:space="preserve">Erstelle mit den digitalen Bruchstreifen auch für diese Brüche 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57359254" w:rsidR="008C3B54" w:rsidRPr="00502900" w:rsidRDefault="008C3B54" w:rsidP="009A01B2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216D32EE" w:rsidR="008C3B54" w:rsidRPr="00502900" w:rsidRDefault="008C3B54" w:rsidP="009A01B2">
            <w:pPr>
              <w:pStyle w:val="Listenabsatz"/>
            </w:pPr>
            <w:r w:rsidRPr="00502900">
              <w:t>Wie verändern sich die Anteile?</w:t>
            </w:r>
            <w:r w:rsidR="0076496B" w:rsidRPr="0076496B">
              <w:t xml:space="preserve"> </w:t>
            </w:r>
          </w:p>
        </w:tc>
      </w:tr>
    </w:tbl>
    <w:p w14:paraId="2F92416E" w14:textId="5ECCC587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3543"/>
        <w:gridCol w:w="4820"/>
      </w:tblGrid>
      <w:tr w:rsidR="004D2AA6" w14:paraId="2AA97EBA" w14:textId="77777777" w:rsidTr="00575703">
        <w:trPr>
          <w:trHeight w:val="71"/>
        </w:trPr>
        <w:tc>
          <w:tcPr>
            <w:tcW w:w="709" w:type="dxa"/>
          </w:tcPr>
          <w:p w14:paraId="7B073CA1" w14:textId="77777777" w:rsidR="004D2AA6" w:rsidRPr="00FE6147" w:rsidRDefault="004D2AA6" w:rsidP="00746DD3">
            <w:pPr>
              <w:pStyle w:val="berschrift3"/>
              <w:spacing w:line="240" w:lineRule="atLeast"/>
              <w:rPr>
                <w:noProof/>
                <w:sz w:val="28"/>
                <w:szCs w:val="24"/>
              </w:rPr>
            </w:pPr>
            <w:r w:rsidRPr="00FE6147">
              <w:rPr>
                <w:noProof/>
                <w:sz w:val="28"/>
                <w:szCs w:val="24"/>
              </w:rPr>
              <w:lastRenderedPageBreak/>
              <w:t>2</w:t>
            </w:r>
          </w:p>
        </w:tc>
        <w:tc>
          <w:tcPr>
            <w:tcW w:w="8789" w:type="dxa"/>
            <w:gridSpan w:val="3"/>
          </w:tcPr>
          <w:p w14:paraId="5FADD3F6" w14:textId="6D7E9A42" w:rsidR="004D2AA6" w:rsidRPr="00FE6147" w:rsidRDefault="004D2AA6" w:rsidP="00746DD3">
            <w:pPr>
              <w:pStyle w:val="berschrift3"/>
              <w:spacing w:line="240" w:lineRule="atLeast"/>
              <w:rPr>
                <w:noProof/>
                <w:sz w:val="28"/>
                <w:szCs w:val="24"/>
              </w:rPr>
            </w:pPr>
            <w:r w:rsidRPr="00FE6147">
              <w:rPr>
                <w:noProof/>
                <w:sz w:val="28"/>
                <w:szCs w:val="24"/>
              </w:rPr>
              <w:t>Gleich große Anteile mit und ohne Streifen finden</w:t>
            </w:r>
          </w:p>
        </w:tc>
      </w:tr>
      <w:tr w:rsidR="004D2AA6" w14:paraId="362472A3" w14:textId="77777777" w:rsidTr="00575703">
        <w:trPr>
          <w:trHeight w:val="71"/>
        </w:trPr>
        <w:tc>
          <w:tcPr>
            <w:tcW w:w="709" w:type="dxa"/>
          </w:tcPr>
          <w:p w14:paraId="436F70CC" w14:textId="77777777" w:rsidR="004D2AA6" w:rsidRDefault="004D2AA6" w:rsidP="00746DD3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789" w:type="dxa"/>
            <w:gridSpan w:val="3"/>
          </w:tcPr>
          <w:p w14:paraId="25472A09" w14:textId="77777777" w:rsidR="004D2AA6" w:rsidRPr="00D94851" w:rsidRDefault="004D2AA6" w:rsidP="00746DD3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4D2AA6" w14:paraId="22F92FE3" w14:textId="77777777" w:rsidTr="00575703">
        <w:tc>
          <w:tcPr>
            <w:tcW w:w="709" w:type="dxa"/>
          </w:tcPr>
          <w:p w14:paraId="2F4EA91D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969" w:type="dxa"/>
            <w:gridSpan w:val="2"/>
          </w:tcPr>
          <w:p w14:paraId="77BA8577" w14:textId="175705BA" w:rsidR="004D2AA6" w:rsidRPr="00502900" w:rsidRDefault="004D2AA6" w:rsidP="00746DD3">
            <w:pPr>
              <w:spacing w:line="240" w:lineRule="atLeast"/>
            </w:pPr>
            <w:r w:rsidRPr="00D94851">
              <w:t>Mit Bruchstreifen kann man verschiedene Anteile miteinander vergleichen.</w:t>
            </w:r>
            <w:r>
              <w:t xml:space="preserve"> </w:t>
            </w:r>
            <w:r w:rsidRPr="00D94851">
              <w:t xml:space="preserve">In der Streifentafel sind viele unterschiedliche Bruchstreifen, </w:t>
            </w:r>
            <w:r>
              <w:br/>
            </w:r>
            <w:r w:rsidRPr="00D94851">
              <w:t>die man immer wieder benutzen kann.</w:t>
            </w:r>
          </w:p>
          <w:p w14:paraId="499F0E75" w14:textId="5A3E15C8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 w:val="restart"/>
          </w:tcPr>
          <w:p w14:paraId="75FA6B74" w14:textId="2CCD3B89" w:rsidR="004D2AA6" w:rsidRPr="000A6423" w:rsidRDefault="00736DC5" w:rsidP="00746DD3">
            <w:pPr>
              <w:spacing w:line="240" w:lineRule="atLeast"/>
              <w:rPr>
                <w:rFonts w:ascii="Calibri" w:hAnsi="Calibri"/>
                <w:noProof/>
              </w:rPr>
            </w:pPr>
            <w:r w:rsidRPr="000A6423">
              <w:rPr>
                <w:rFonts w:ascii="Calibri" w:hAnsi="Calibri"/>
                <w:noProof/>
              </w:rPr>
              <w:drawing>
                <wp:anchor distT="0" distB="0" distL="114300" distR="114300" simplePos="0" relativeHeight="253364224" behindDoc="0" locked="0" layoutInCell="1" allowOverlap="1" wp14:anchorId="425F4BA0" wp14:editId="0D87D62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28575</wp:posOffset>
                  </wp:positionV>
                  <wp:extent cx="2978150" cy="3056255"/>
                  <wp:effectExtent l="25400" t="25400" r="95250" b="93345"/>
                  <wp:wrapSquare wrapText="bothSides"/>
                  <wp:docPr id="136984590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2978150" cy="30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A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2ADEB550" wp14:editId="2F2EDAAD">
                      <wp:simplePos x="0" y="0"/>
                      <wp:positionH relativeFrom="column">
                        <wp:posOffset>974662</wp:posOffset>
                      </wp:positionH>
                      <wp:positionV relativeFrom="paragraph">
                        <wp:posOffset>3139654</wp:posOffset>
                      </wp:positionV>
                      <wp:extent cx="1976755" cy="278765"/>
                      <wp:effectExtent l="0" t="0" r="0" b="0"/>
                      <wp:wrapNone/>
                      <wp:docPr id="136984589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FCCF9" w14:textId="77777777" w:rsidR="004D2AA6" w:rsidRPr="008C3B54" w:rsidRDefault="004D2AA6" w:rsidP="004D2AA6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EB550" id="Textfeld 76" o:spid="_x0000_s1088" type="#_x0000_t202" style="position:absolute;margin-left:76.75pt;margin-top:247.2pt;width:155.65pt;height:21.9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" filled="f" stroked="f" strokeweight=".5pt">
                      <v:textbox>
                        <w:txbxContent>
                          <w:p w14:paraId="4C1FCCF9" w14:textId="77777777" w:rsidR="004D2AA6" w:rsidRPr="008C3B54" w:rsidRDefault="004D2AA6" w:rsidP="004D2AA6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2AA6" w14:paraId="066850EA" w14:textId="77777777" w:rsidTr="00575703">
        <w:tc>
          <w:tcPr>
            <w:tcW w:w="709" w:type="dxa"/>
          </w:tcPr>
          <w:p w14:paraId="4CAEDCEC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426" w:type="dxa"/>
          </w:tcPr>
          <w:p w14:paraId="6B5E322F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a)</w:t>
            </w:r>
          </w:p>
        </w:tc>
        <w:tc>
          <w:tcPr>
            <w:tcW w:w="3543" w:type="dxa"/>
          </w:tcPr>
          <w:p w14:paraId="17B816DC" w14:textId="77777777" w:rsidR="004D2AA6" w:rsidRDefault="004D2AA6" w:rsidP="00746DD3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0C51AB0D" w14:textId="7D319329" w:rsidR="004D2AA6" w:rsidRDefault="00FA65C3" w:rsidP="00746DD3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373440" behindDoc="0" locked="0" layoutInCell="1" allowOverlap="1" wp14:anchorId="71E78B32" wp14:editId="5332DFEC">
                      <wp:simplePos x="0" y="0"/>
                      <wp:positionH relativeFrom="column">
                        <wp:posOffset>1637539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E43606" w14:textId="42988D5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94DFC" w14:textId="7173E68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78B32" id="_x0000_s1089" style="position:absolute;left:0;text-align:left;margin-left:128.95pt;margin-top:33.9pt;width:13.8pt;height:25pt;z-index:253373440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">
                      <v:shape id="Textfeld 3" o:spid="_x0000_s109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25E43606" w14:textId="42988D5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1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3EF94DFC" w14:textId="7173E68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09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71392" behindDoc="0" locked="0" layoutInCell="1" allowOverlap="1" wp14:anchorId="45FABF52" wp14:editId="0E259787">
                      <wp:simplePos x="0" y="0"/>
                      <wp:positionH relativeFrom="column">
                        <wp:posOffset>1427354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6A5CD6" w14:textId="065F964C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840A8" w14:textId="1C159F9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FABF52" id="_x0000_s1093" style="position:absolute;left:0;text-align:left;margin-left:112.4pt;margin-top:33.9pt;width:13.8pt;height:25pt;z-index:253371392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">
                      <v:shape id="Textfeld 3" o:spid="_x0000_s109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216A5CD6" w14:textId="065F964C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5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087840A8" w14:textId="1C159F9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69344" behindDoc="0" locked="0" layoutInCell="1" allowOverlap="1" wp14:anchorId="449F232E" wp14:editId="0114985B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430530</wp:posOffset>
                      </wp:positionV>
                      <wp:extent cx="175260" cy="317616"/>
                      <wp:effectExtent l="0" t="0" r="15240" b="635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08738" w14:textId="0497AC90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042BD" w14:textId="49C3C1D7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9F232E" id="_x0000_s1097" style="position:absolute;left:0;text-align:left;margin-left:95.55pt;margin-top:33.9pt;width:13.8pt;height:25pt;z-index:253369344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">
                      <v:shape id="Textfeld 3" o:spid="_x0000_s109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35108738" w14:textId="0497AC90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9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562042BD" w14:textId="49C3C1D7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0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67296" behindDoc="0" locked="0" layoutInCell="1" allowOverlap="1" wp14:anchorId="121A7E64" wp14:editId="3387F025">
                      <wp:simplePos x="0" y="0"/>
                      <wp:positionH relativeFrom="column">
                        <wp:posOffset>1026453</wp:posOffset>
                      </wp:positionH>
                      <wp:positionV relativeFrom="paragraph">
                        <wp:posOffset>431018</wp:posOffset>
                      </wp:positionV>
                      <wp:extent cx="175260" cy="317616"/>
                      <wp:effectExtent l="0" t="0" r="15240" b="635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49B3D" w14:textId="75F0316A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44B47" w14:textId="1AA4A752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1A7E64" id="_x0000_s1101" style="position:absolute;left:0;text-align:left;margin-left:80.8pt;margin-top:33.95pt;width:13.8pt;height:25pt;z-index:253367296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">
                      <v:shape id="Textfeld 3" o:spid="_x0000_s110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5B249B3D" w14:textId="75F0316A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0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6644B47" w14:textId="1AA4A752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10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>
              <w:t xml:space="preserve">Welche Streifen sind dort angeordnet und wie sind sie angeordnet? </w:t>
            </w:r>
          </w:p>
          <w:p w14:paraId="341BBCE2" w14:textId="03AB7DA1" w:rsidR="004D2AA6" w:rsidRDefault="004D2AA6" w:rsidP="00746DD3">
            <w:pPr>
              <w:pStyle w:val="Listenabsatz"/>
            </w:pPr>
            <w:r>
              <w:t>Wo findest du</w:t>
            </w:r>
            <w:r w:rsidR="00FA65C3">
              <w:t xml:space="preserve">      ,     ,      ,     </w:t>
            </w:r>
            <w:r w:rsidRPr="00346151">
              <w:t>…</w:t>
            </w:r>
            <w:r>
              <w:t xml:space="preserve"> ?</w:t>
            </w:r>
          </w:p>
          <w:p w14:paraId="2729F58E" w14:textId="77777777" w:rsidR="004D2AA6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BE1F0E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20" w:type="dxa"/>
            <w:vMerge/>
          </w:tcPr>
          <w:p w14:paraId="0BBA2718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4D2AA6" w14:paraId="14A91172" w14:textId="77777777" w:rsidTr="00575703">
        <w:tc>
          <w:tcPr>
            <w:tcW w:w="709" w:type="dxa"/>
          </w:tcPr>
          <w:p w14:paraId="1735F69B" w14:textId="77777777" w:rsidR="004D2AA6" w:rsidRPr="001902CF" w:rsidRDefault="004D2AA6" w:rsidP="00746DD3">
            <w:pPr>
              <w:spacing w:line="240" w:lineRule="auto"/>
              <w:rPr>
                <w:color w:val="327A86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5A35297D" wp14:editId="31513D48">
                  <wp:extent cx="360000" cy="272386"/>
                  <wp:effectExtent l="0" t="0" r="2540" b="0"/>
                  <wp:docPr id="136984591" name="Grafik 136984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C426929" w14:textId="77777777" w:rsidR="004D2AA6" w:rsidRPr="008C3B54" w:rsidRDefault="004D2AA6" w:rsidP="00746DD3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3543" w:type="dxa"/>
          </w:tcPr>
          <w:p w14:paraId="6AC8FCFE" w14:textId="0A13612B" w:rsidR="004D2AA6" w:rsidRPr="000A6423" w:rsidRDefault="006A412E" w:rsidP="00746DD3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5488" behindDoc="0" locked="0" layoutInCell="1" allowOverlap="1" wp14:anchorId="2344A594" wp14:editId="61C549D2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89035</wp:posOffset>
                      </wp:positionV>
                      <wp:extent cx="175260" cy="317500"/>
                      <wp:effectExtent l="0" t="0" r="2540" b="0"/>
                      <wp:wrapNone/>
                      <wp:docPr id="1369846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621DA2" w14:textId="5C902D56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17A306" w14:textId="2228132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1" name="Gerade Verbindung 1"/>
                              <wps:cNvCnPr/>
                              <wps:spPr>
                                <a:xfrm>
                                  <a:off x="57419" y="18615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44A594" id="_x0000_s1105" style="position:absolute;margin-left:15.05pt;margin-top:7pt;width:13.8pt;height:25pt;z-index:253375488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">
                      <v:shape id="Textfeld 3" o:spid="_x0000_s110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A621DA2" w14:textId="5C902D56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07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4117A306" w14:textId="2228132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08" style="position:absolute;visibility:visible;mso-wrap-style:square" from="57419,186157" to="165887,18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2C2E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78E0A5A8" wp14:editId="68ADE0CB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89035</wp:posOffset>
                      </wp:positionV>
                      <wp:extent cx="192210" cy="316127"/>
                      <wp:effectExtent l="0" t="0" r="0" b="1905"/>
                      <wp:wrapNone/>
                      <wp:docPr id="1369846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10" cy="316127"/>
                                <a:chOff x="49770" y="-4831"/>
                                <a:chExt cx="193582" cy="316791"/>
                              </a:xfrm>
                            </wpg:grpSpPr>
                            <wps:wsp>
                              <wps:cNvPr id="13698461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AC6E74" w14:textId="39B3B959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14" name="Textfeld 3"/>
                              <wps:cNvSpPr txBox="1"/>
                              <wps:spPr>
                                <a:xfrm>
                                  <a:off x="49770" y="148018"/>
                                  <a:ext cx="193582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64EE8" w14:textId="3EDA6CE4" w:rsidR="00FA65C3" w:rsidRPr="006A412E" w:rsidRDefault="00FA65C3" w:rsidP="00FA65C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1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E0A5A8" id="_x0000_s1109" style="position:absolute;margin-left:121pt;margin-top:7pt;width:15.15pt;height:24.9pt;z-index:253377536;mso-width-relative:margin;mso-height-relative:margin" coordorigin="49770,-4831" coordsize="193582,316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">
                      <v:shape id="Textfeld 3" o:spid="_x0000_s111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74AC6E74" w14:textId="39B3B959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111" type="#_x0000_t202" style="position:absolute;left:49770;top:148018;width:193582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16164EE8" w14:textId="3EDA6CE4" w:rsidR="00FA65C3" w:rsidRPr="006A412E" w:rsidRDefault="00FA65C3" w:rsidP="00FA65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11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4D2AA6" w:rsidRPr="00C63632">
              <w:rPr>
                <w:rFonts w:ascii="Calibri" w:hAnsi="Calibri"/>
              </w:rPr>
              <w:t xml:space="preserve">Wie sieht man in der Streifentafel, </w:t>
            </w:r>
            <w:r w:rsidR="004D2AA6">
              <w:rPr>
                <w:rFonts w:ascii="Calibri" w:hAnsi="Calibri"/>
              </w:rPr>
              <w:br/>
            </w:r>
            <w:r w:rsidR="004D2AA6" w:rsidRPr="00C63632">
              <w:rPr>
                <w:rFonts w:ascii="Calibri" w:hAnsi="Calibri"/>
              </w:rPr>
              <w:t>ob</w:t>
            </w:r>
            <w:r w:rsidR="00FA65C3">
              <w:rPr>
                <w:rFonts w:ascii="Calibri" w:hAnsi="Calibri"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Cs w:val="24"/>
                </w:rPr>
                <m:t xml:space="preserve"> </m:t>
              </m:r>
            </m:oMath>
            <w:r w:rsidR="004D2AA6" w:rsidRPr="00C63632">
              <w:rPr>
                <w:rFonts w:ascii="Calibri" w:hAnsi="Calibri"/>
              </w:rPr>
              <w:t xml:space="preserve">genauso groß </w:t>
            </w:r>
            <w:proofErr w:type="gramStart"/>
            <w:r w:rsidR="004D2AA6" w:rsidRPr="00C63632">
              <w:rPr>
                <w:rFonts w:ascii="Calibri" w:hAnsi="Calibri"/>
              </w:rPr>
              <w:t>ist</w:t>
            </w:r>
            <w:proofErr w:type="gramEnd"/>
            <w:r w:rsidR="004D2AA6" w:rsidRPr="00C63632">
              <w:rPr>
                <w:rFonts w:ascii="Calibri" w:hAnsi="Calibri"/>
              </w:rPr>
              <w:t xml:space="preserve"> wie</w:t>
            </w:r>
            <w:r w:rsidR="00FA65C3">
              <w:rPr>
                <w:rFonts w:ascii="Calibri" w:hAnsi="Calibri"/>
              </w:rPr>
              <w:t xml:space="preserve">    </w:t>
            </w:r>
            <w:proofErr w:type="gramStart"/>
            <w:r w:rsidR="00FA65C3">
              <w:rPr>
                <w:rFonts w:ascii="Calibri" w:hAnsi="Calibri"/>
              </w:rPr>
              <w:t xml:space="preserve">  </w:t>
            </w:r>
            <w:r w:rsidR="004D2AA6" w:rsidRPr="00C63632">
              <w:rPr>
                <w:rFonts w:ascii="Calibri" w:hAnsi="Calibri"/>
              </w:rPr>
              <w:t>?</w:t>
            </w:r>
            <w:proofErr w:type="gramEnd"/>
            <w:r w:rsidR="004D2AA6">
              <w:rPr>
                <w:rFonts w:ascii="Calibri" w:hAnsi="Calibri"/>
              </w:rPr>
              <w:t xml:space="preserve"> </w:t>
            </w:r>
            <w:r w:rsidR="004D2AA6">
              <w:t xml:space="preserve"> </w:t>
            </w:r>
          </w:p>
        </w:tc>
        <w:tc>
          <w:tcPr>
            <w:tcW w:w="4820" w:type="dxa"/>
            <w:vMerge/>
          </w:tcPr>
          <w:p w14:paraId="3B9E97D5" w14:textId="77777777" w:rsidR="004D2AA6" w:rsidRPr="000A6423" w:rsidRDefault="004D2AA6" w:rsidP="00746DD3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E3902" w14:textId="7244CA62" w:rsidR="00BA77C2" w:rsidRDefault="00BA77C2"/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426"/>
        <w:gridCol w:w="4352"/>
        <w:gridCol w:w="610"/>
        <w:gridCol w:w="3258"/>
        <w:gridCol w:w="144"/>
      </w:tblGrid>
      <w:tr w:rsidR="00BA77C2" w14:paraId="49B742EB" w14:textId="77777777" w:rsidTr="00736DC5">
        <w:tc>
          <w:tcPr>
            <w:tcW w:w="708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5388" w:type="dxa"/>
            <w:gridSpan w:val="3"/>
          </w:tcPr>
          <w:p w14:paraId="437BE5B8" w14:textId="0E552993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3402" w:type="dxa"/>
            <w:gridSpan w:val="2"/>
          </w:tcPr>
          <w:p w14:paraId="0328A7BA" w14:textId="1309DB05" w:rsidR="00BA77C2" w:rsidRDefault="00736DC5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  <w:r w:rsidRPr="00736DC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9200" behindDoc="0" locked="0" layoutInCell="1" allowOverlap="1" wp14:anchorId="5D327C76" wp14:editId="67F9AED5">
                      <wp:simplePos x="0" y="0"/>
                      <wp:positionH relativeFrom="column">
                        <wp:posOffset>43193</wp:posOffset>
                      </wp:positionH>
                      <wp:positionV relativeFrom="paragraph">
                        <wp:posOffset>418465</wp:posOffset>
                      </wp:positionV>
                      <wp:extent cx="2269490" cy="428625"/>
                      <wp:effectExtent l="0" t="0" r="0" b="3175"/>
                      <wp:wrapNone/>
                      <wp:docPr id="282348050" name="Gruppieren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9490" cy="428625"/>
                                <a:chOff x="0" y="0"/>
                                <a:chExt cx="2269643" cy="429240"/>
                              </a:xfrm>
                            </wpg:grpSpPr>
                            <wpg:grpSp>
                              <wpg:cNvPr id="1353794345" name="Gruppieren 1353794345"/>
                              <wpg:cNvGrpSpPr/>
                              <wpg:grpSpPr>
                                <a:xfrm>
                                  <a:off x="0" y="35902"/>
                                  <a:ext cx="165746" cy="357436"/>
                                  <a:chOff x="0" y="35902"/>
                                  <a:chExt cx="167285" cy="358409"/>
                                </a:xfrm>
                              </wpg:grpSpPr>
                              <wps:wsp>
                                <wps:cNvPr id="1772558710" name="Textfeld 3"/>
                                <wps:cNvSpPr txBox="1"/>
                                <wps:spPr>
                                  <a:xfrm>
                                    <a:off x="0" y="35902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74F8A3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8210" name="Textfeld 3"/>
                                <wps:cNvSpPr txBox="1"/>
                                <wps:spPr>
                                  <a:xfrm>
                                    <a:off x="4964" y="230369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736E7E" w14:textId="77777777" w:rsidR="00736DC5" w:rsidRDefault="00736DC5" w:rsidP="00736DC5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2528110" name="Gerade Verbindung 2082528110"/>
                                <wps:cNvCnPr/>
                                <wps:spPr>
                                  <a:xfrm>
                                    <a:off x="12604" y="225672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05253334" name="Gruppieren 1405253334"/>
                              <wpg:cNvGrpSpPr/>
                              <wpg:grpSpPr>
                                <a:xfrm>
                                  <a:off x="148730" y="28548"/>
                                  <a:ext cx="375828" cy="378723"/>
                                  <a:chOff x="148730" y="28548"/>
                                  <a:chExt cx="375828" cy="378723"/>
                                </a:xfrm>
                              </wpg:grpSpPr>
                              <wpg:grpSp>
                                <wpg:cNvPr id="1161811127" name="Gruppieren 1161811127"/>
                                <wpg:cNvGrpSpPr/>
                                <wpg:grpSpPr>
                                  <a:xfrm>
                                    <a:off x="313866" y="49755"/>
                                    <a:ext cx="166011" cy="357516"/>
                                    <a:chOff x="313865" y="49755"/>
                                    <a:chExt cx="167552" cy="358489"/>
                                  </a:xfrm>
                                </wpg:grpSpPr>
                                <wps:wsp>
                                  <wps:cNvPr id="1860559534" name="Textfeld 3"/>
                                  <wps:cNvSpPr txBox="1"/>
                                  <wps:spPr>
                                    <a:xfrm>
                                      <a:off x="313865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62931E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34373395" name="Textfeld 3"/>
                                  <wps:cNvSpPr txBox="1"/>
                                  <wps:spPr>
                                    <a:xfrm>
                                      <a:off x="319096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B2BA59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9744572" name="Gerade Verbindung 879744572"/>
                                  <wps:cNvCnPr/>
                                  <wps:spPr>
                                    <a:xfrm>
                                      <a:off x="326736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079318369" name="Grafik 10793183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1274" y="28548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64775482" name="Textfeld 398"/>
                                <wps:cNvSpPr txBox="1"/>
                                <wps:spPr>
                                  <a:xfrm>
                                    <a:off x="148730" y="117797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A390A4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30019815" name="Gruppieren 1330019815"/>
                              <wpg:cNvGrpSpPr/>
                              <wpg:grpSpPr>
                                <a:xfrm>
                                  <a:off x="512394" y="28557"/>
                                  <a:ext cx="395562" cy="378714"/>
                                  <a:chOff x="512394" y="28557"/>
                                  <a:chExt cx="395562" cy="378714"/>
                                </a:xfrm>
                              </wpg:grpSpPr>
                              <wpg:grpSp>
                                <wpg:cNvPr id="2058160422" name="Gruppieren 2058160422"/>
                                <wpg:cNvGrpSpPr/>
                                <wpg:grpSpPr>
                                  <a:xfrm>
                                    <a:off x="697239" y="49755"/>
                                    <a:ext cx="166037" cy="357516"/>
                                    <a:chOff x="697237" y="49755"/>
                                    <a:chExt cx="167578" cy="358489"/>
                                  </a:xfrm>
                                </wpg:grpSpPr>
                                <wps:wsp>
                                  <wps:cNvPr id="1143442512" name="Textfeld 3"/>
                                  <wps:cNvSpPr txBox="1"/>
                                  <wps:spPr>
                                    <a:xfrm>
                                      <a:off x="697237" y="49755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F0D925" w14:textId="77777777" w:rsidR="00736DC5" w:rsidRDefault="00736DC5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60119280" name="Textfeld 3"/>
                                  <wps:cNvSpPr txBox="1"/>
                                  <wps:spPr>
                                    <a:xfrm>
                                      <a:off x="702494" y="244302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031CA5" w14:textId="30CA9119" w:rsidR="00736DC5" w:rsidRDefault="006A412E" w:rsidP="00736DC5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5887464" name="Gerade Verbindung 2045887464"/>
                                  <wps:cNvCnPr/>
                                  <wps:spPr>
                                    <a:xfrm>
                                      <a:off x="710134" y="239605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39968558" name="Grafik 13399685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44672" y="2855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76314227" name="Textfeld 398"/>
                                <wps:cNvSpPr txBox="1"/>
                                <wps:spPr>
                                  <a:xfrm>
                                    <a:off x="512394" y="111210"/>
                                    <a:ext cx="155099" cy="216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08359C" w14:textId="77777777" w:rsidR="00736DC5" w:rsidRDefault="00736DC5" w:rsidP="00736DC5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9103085" name="Gruppieren 109103085"/>
                              <wpg:cNvGrpSpPr/>
                              <wpg:grpSpPr>
                                <a:xfrm>
                                  <a:off x="881738" y="6587"/>
                                  <a:ext cx="415300" cy="422653"/>
                                  <a:chOff x="881738" y="6587"/>
                                  <a:chExt cx="415300" cy="422653"/>
                                </a:xfrm>
                              </wpg:grpSpPr>
                              <wpg:grpSp>
                                <wpg:cNvPr id="1861910256" name="Gruppieren 1861910256"/>
                                <wpg:cNvGrpSpPr/>
                                <wpg:grpSpPr>
                                  <a:xfrm>
                                    <a:off x="881738" y="6587"/>
                                    <a:ext cx="415298" cy="378714"/>
                                    <a:chOff x="881738" y="6587"/>
                                    <a:chExt cx="415298" cy="378714"/>
                                  </a:xfrm>
                                </wpg:grpSpPr>
                                <wpg:grpSp>
                                  <wpg:cNvPr id="1327692570" name="Gruppieren 1327692570"/>
                                  <wpg:cNvGrpSpPr/>
                                  <wpg:grpSpPr>
                                    <a:xfrm>
                                      <a:off x="1086289" y="27816"/>
                                      <a:ext cx="166063" cy="357485"/>
                                      <a:chOff x="1086290" y="27816"/>
                                      <a:chExt cx="167605" cy="358458"/>
                                    </a:xfrm>
                                  </wpg:grpSpPr>
                                  <wps:wsp>
                                    <wps:cNvPr id="425555198" name="Textfeld 3"/>
                                    <wps:cNvSpPr txBox="1"/>
                                    <wps:spPr>
                                      <a:xfrm>
                                        <a:off x="1086290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EF2D8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42213781" name="Textfeld 3"/>
                                    <wps:cNvSpPr txBox="1"/>
                                    <wps:spPr>
                                      <a:xfrm>
                                        <a:off x="1091574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19A727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7782344" name="Gerade Verbindung 1097782344"/>
                                    <wps:cNvCnPr/>
                                    <wps:spPr>
                                      <a:xfrm>
                                        <a:off x="1099214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933691558" name="Grafik 9336915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033752" y="6587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943552503" name="Textfeld 398"/>
                                  <wps:cNvSpPr txBox="1"/>
                                  <wps:spPr>
                                    <a:xfrm>
                                      <a:off x="881738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4965BD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851410842" name="Grafik 8514108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33754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46339178" name="Gruppieren 446339178"/>
                              <wpg:cNvGrpSpPr/>
                              <wpg:grpSpPr>
                                <a:xfrm>
                                  <a:off x="1266913" y="0"/>
                                  <a:ext cx="388986" cy="429240"/>
                                  <a:chOff x="1266913" y="0"/>
                                  <a:chExt cx="388986" cy="429240"/>
                                </a:xfrm>
                              </wpg:grpSpPr>
                              <wpg:grpSp>
                                <wpg:cNvPr id="675235250" name="Gruppieren 675235250"/>
                                <wpg:cNvGrpSpPr/>
                                <wpg:grpSpPr>
                                  <a:xfrm>
                                    <a:off x="1266913" y="0"/>
                                    <a:ext cx="388984" cy="385301"/>
                                    <a:chOff x="1266913" y="0"/>
                                    <a:chExt cx="388984" cy="385301"/>
                                  </a:xfrm>
                                </wpg:grpSpPr>
                                <wpg:grpSp>
                                  <wpg:cNvPr id="891730779" name="Gruppieren 891730779"/>
                                  <wpg:cNvGrpSpPr/>
                                  <wpg:grpSpPr>
                                    <a:xfrm>
                                      <a:off x="1445127" y="27816"/>
                                      <a:ext cx="166087" cy="357485"/>
                                      <a:chOff x="1445127" y="27816"/>
                                      <a:chExt cx="167629" cy="358458"/>
                                    </a:xfrm>
                                  </wpg:grpSpPr>
                                  <wps:wsp>
                                    <wps:cNvPr id="174818366" name="Textfeld 3"/>
                                    <wps:cNvSpPr txBox="1"/>
                                    <wps:spPr>
                                      <a:xfrm>
                                        <a:off x="1445127" y="27816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B59AE8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01803510" name="Textfeld 3"/>
                                    <wps:cNvSpPr txBox="1"/>
                                    <wps:spPr>
                                      <a:xfrm>
                                        <a:off x="1450435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DA0740" w14:textId="77777777" w:rsidR="00736DC5" w:rsidRDefault="00736DC5" w:rsidP="00736DC5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4147848" name="Gerade Verbindung 284147848"/>
                                    <wps:cNvCnPr/>
                                    <wps:spPr>
                                      <a:xfrm>
                                        <a:off x="145807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915986999" name="Grafik 19159869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92613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76550534" name="Textfeld 398"/>
                                  <wps:cNvSpPr txBox="1"/>
                                  <wps:spPr>
                                    <a:xfrm>
                                      <a:off x="1266913" y="95827"/>
                                      <a:ext cx="155099" cy="216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7205E3" w14:textId="77777777" w:rsidR="00736DC5" w:rsidRDefault="00736DC5" w:rsidP="00736DC5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29932298" name="Grafik 1829932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92615" y="24516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834347339" name="Textfeld 398"/>
                              <wps:cNvSpPr txBox="1"/>
                              <wps:spPr>
                                <a:xfrm>
                                  <a:off x="1655896" y="108668"/>
                                  <a:ext cx="613747" cy="278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C2DC9" w14:textId="77777777" w:rsidR="00736DC5" w:rsidRDefault="00736DC5" w:rsidP="00736DC5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 …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327C76" id="Gruppieren 86" o:spid="_x0000_s1113" style="position:absolute;margin-left:3.4pt;margin-top:32.95pt;width:178.7pt;height:33.75pt;z-index:253619200" coordsize="22696,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">
                      <v:group id="Gruppieren 1353794345" o:spid="_x0000_s1114" style="position:absolute;top:359;width:1657;height:3574" coordorigin=",35902" coordsize="167285,35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">
                        <v:shape id="Textfeld 3" o:spid="_x0000_s1115" type="#_x0000_t202" style="position:absolute;top:35902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6774F8A3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16" type="#_x0000_t202" style="position:absolute;left:4964;top:230369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" filled="f" stroked="f" strokeweight=".5pt">
                          <v:textbox inset="0,0,0,0">
                            <w:txbxContent>
                              <w:p w14:paraId="0D736E7E" w14:textId="77777777" w:rsidR="00736DC5" w:rsidRDefault="00736DC5" w:rsidP="00736DC5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082528110" o:spid="_x0000_s1117" style="position:absolute;visibility:visible;mso-wrap-style:square" from="12604,225672" to="157890,225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Gruppieren 1405253334" o:spid="_x0000_s1118" style="position:absolute;left:1487;top:285;width:3758;height:3787" coordorigin="1487,285" coordsize="3758,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">
                        <v:group id="Gruppieren 1161811127" o:spid="_x0000_s1119" style="position:absolute;left:3138;top:497;width:1660;height:3575" coordorigin="313865,49755" coordsize="167552,35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">
                          <v:shape id="Textfeld 3" o:spid="_x0000_s1120" type="#_x0000_t202" style="position:absolute;left:313865;top:49755;width:159583;height:18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" filled="f" stroked="f" strokeweight=".5pt">
                            <v:textbox style="mso-fit-shape-to-text:t" inset="0,0,0,0">
                              <w:txbxContent>
                                <w:p w14:paraId="2062931E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1" type="#_x0000_t202" style="position:absolute;left:319096;top:24430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00B2BA59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879744572" o:spid="_x0000_s1122" style="position:absolute;visibility:visible;mso-wrap-style:square" from="326736,239605" to="472022,239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shape id="Grafik 1079318369" o:spid="_x0000_s1123" type="#_x0000_t75" style="position:absolute;left:2612;top:285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">
                          <v:imagedata r:id="rId51" o:title="" cropbottom="33944f" cropleft="1f" cropright="2644f" recolortarget="#333 [1446]"/>
                        </v:shape>
                        <v:shape id="Textfeld 398" o:spid="_x0000_s1124" type="#_x0000_t202" style="position:absolute;left:1487;top:1177;width:1551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" filled="f" stroked="f" strokeweight=".5pt">
                          <v:textbox inset="1mm">
                            <w:txbxContent>
                              <w:p w14:paraId="63A390A4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330019815" o:spid="_x0000_s1125" style="position:absolute;left:5123;top:285;width:3956;height:3787" coordorigin="5123,285" coordsize="3955,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">
                        <v:group id="Gruppieren 2058160422" o:spid="_x0000_s1126" style="position:absolute;left:6972;top:497;width:1660;height:3575" coordorigin="6972,497" coordsize="1675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">
                          <v:shape id="Textfeld 3" o:spid="_x0000_s1127" type="#_x0000_t202" style="position:absolute;left:6972;top:497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14F0D925" w14:textId="77777777" w:rsidR="00736DC5" w:rsidRDefault="00736DC5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8" type="#_x0000_t202" style="position:absolute;left:7024;top:2443;width:1624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50031CA5" w14:textId="30CA9119" w:rsidR="00736DC5" w:rsidRDefault="006A412E" w:rsidP="00736DC5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2045887464" o:spid="_x0000_s1129" style="position:absolute;visibility:visible;mso-wrap-style:square" from="7101,2396" to="8554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Grafik 1339968558" o:spid="_x0000_s1130" type="#_x0000_t75" style="position:absolute;left:6446;top:285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">
                          <v:imagedata r:id="rId52" o:title="" cropbottom="33944f" cropleft="1f" cropright="2644f" recolortarget="#333 [1446]"/>
                        </v:shape>
                        <v:shape id="Textfeld 398" o:spid="_x0000_s1131" type="#_x0000_t202" style="position:absolute;left:5123;top:1112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" filled="f" stroked="f" strokeweight=".5pt">
                          <v:textbox inset="1mm">
                            <w:txbxContent>
                              <w:p w14:paraId="0D08359C" w14:textId="77777777" w:rsidR="00736DC5" w:rsidRDefault="00736DC5" w:rsidP="00736DC5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9103085" o:spid="_x0000_s1132" style="position:absolute;left:8817;top:65;width:4153;height:4227" coordorigin="8817,65" coordsize="4153,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">
                        <v:group id="Gruppieren 1861910256" o:spid="_x0000_s1133" style="position:absolute;left:8817;top:65;width:4153;height:3788" coordorigin="8817,65" coordsize="4152,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">
                          <v:group id="Gruppieren 1327692570" o:spid="_x0000_s1134" style="position:absolute;left:10862;top:278;width:1661;height:3575" coordorigin="10862,278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">
                            <v:shape id="Textfeld 3" o:spid="_x0000_s1135" type="#_x0000_t202" style="position:absolute;left:10862;top:278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" filled="f" stroked="f" strokeweight=".5pt">
                              <v:textbox style="mso-fit-shape-to-text:t" inset="0,0,0,0">
                                <w:txbxContent>
                                  <w:p w14:paraId="26EF2D8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36" type="#_x0000_t202" style="position:absolute;left:10915;top:222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1B19A727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97782344" o:spid="_x0000_s1137" style="position:absolute;visibility:visible;mso-wrap-style:square" from="10992,2176" to="12445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933691558" o:spid="_x0000_s1138" type="#_x0000_t75" style="position:absolute;left:10337;top:65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">
                            <v:imagedata r:id="rId52" o:title="" cropbottom="33944f" cropleft="1f" cropright="2644f" recolortarget="#333 [1446]"/>
                          </v:shape>
                          <v:shape id="Textfeld 398" o:spid="_x0000_s1139" type="#_x0000_t202" style="position:absolute;left:8817;top:958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" filled="f" stroked="f" strokeweight=".5pt">
                            <v:textbox inset="1mm">
                              <w:txbxContent>
                                <w:p w14:paraId="024965BD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851410842" o:spid="_x0000_s1140" type="#_x0000_t75" style="position:absolute;left:10337;top:245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">
                          <v:imagedata r:id="rId52" o:title="" cropbottom="33944f" cropleft="1f" cropright="2644f" recolortarget="#333 [1446]"/>
                        </v:shape>
                      </v:group>
                      <v:group id="Gruppieren 446339178" o:spid="_x0000_s1141" style="position:absolute;left:12669;width:3889;height:4292" coordorigin="12669" coordsize="3889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">
                        <v:group id="Gruppieren 675235250" o:spid="_x0000_s1142" style="position:absolute;left:12669;width:3889;height:3853" coordorigin="12669" coordsize="3889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">
                          <v:group id="Gruppieren 891730779" o:spid="_x0000_s1143" style="position:absolute;left:14451;top:278;width:1661;height:3575" coordorigin="14451,278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">
                            <v:shape id="Textfeld 3" o:spid="_x0000_s1144" type="#_x0000_t202" style="position:absolute;left:14451;top:278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" filled="f" stroked="f" strokeweight=".5pt">
                              <v:textbox style="mso-fit-shape-to-text:t" inset="0,0,0,0">
                                <w:txbxContent>
                                  <w:p w14:paraId="64B59AE8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45" type="#_x0000_t202" style="position:absolute;left:14504;top:222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1ADA0740" w14:textId="77777777" w:rsidR="00736DC5" w:rsidRDefault="00736DC5" w:rsidP="00736DC5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84147848" o:spid="_x0000_s1146" style="position:absolute;visibility:visible;mso-wrap-style:square" from="14580,2176" to="16033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" strokecolor="black [3213]" strokeweight="1pt">
                              <v:stroke joinstyle="miter"/>
                            </v:line>
                          </v:group>
                          <v:shape id="Grafik 1915986999" o:spid="_x0000_s1147" type="#_x0000_t75" style="position:absolute;left:13926;width:2632;height:18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">
                            <v:imagedata r:id="rId52" o:title="" cropbottom="33944f" cropleft="1f" cropright="2644f" recolortarget="#333 [1446]"/>
                          </v:shape>
                          <v:shape id="Textfeld 398" o:spid="_x0000_s1148" type="#_x0000_t202" style="position:absolute;left:12669;top:958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" filled="f" stroked="f" strokeweight=".5pt">
                            <v:textbox inset="1mm">
                              <w:txbxContent>
                                <w:p w14:paraId="0A7205E3" w14:textId="77777777" w:rsidR="00736DC5" w:rsidRDefault="00736DC5" w:rsidP="00736DC5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829932298" o:spid="_x0000_s1149" type="#_x0000_t75" style="position:absolute;left:13926;top:2451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">
                          <v:imagedata r:id="rId52" o:title="" cropbottom="33944f" cropleft="1f" cropright="2644f" recolortarget="#333 [1446]"/>
                        </v:shape>
                      </v:group>
                      <v:shape id="Textfeld 398" o:spid="_x0000_s1150" type="#_x0000_t202" style="position:absolute;left:16558;top:1086;width:6138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" filled="f" stroked="f" strokeweight=".5pt">
                        <v:textbox inset="1mm">
                          <w:txbxContent>
                            <w:p w14:paraId="075C2DC9" w14:textId="77777777" w:rsidR="00736DC5" w:rsidRDefault="00736DC5" w:rsidP="00736DC5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=  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A77C2" w14:paraId="5C7DB951" w14:textId="70D19F58" w:rsidTr="00736DC5">
        <w:tc>
          <w:tcPr>
            <w:tcW w:w="708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6D47A98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4962" w:type="dxa"/>
            <w:gridSpan w:val="2"/>
          </w:tcPr>
          <w:p w14:paraId="1E78497F" w14:textId="721747A1" w:rsidR="00BA77C2" w:rsidRDefault="000C1BDC" w:rsidP="00E13C64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62176" behindDoc="0" locked="0" layoutInCell="1" allowOverlap="1" wp14:anchorId="03A9EFD0" wp14:editId="252B69D5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98925</wp:posOffset>
                      </wp:positionV>
                      <wp:extent cx="175260" cy="317616"/>
                      <wp:effectExtent l="0" t="0" r="2540" b="0"/>
                      <wp:wrapNone/>
                      <wp:docPr id="1369845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8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74C369" w14:textId="7673DA57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8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683BF5" w14:textId="558C42A0" w:rsidR="000C1BDC" w:rsidRPr="006A412E" w:rsidRDefault="000C1BDC" w:rsidP="000C1BD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8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9EFD0" id="_x0000_s1151" style="position:absolute;margin-left:132.4pt;margin-top:7.8pt;width:13.8pt;height:25pt;z-index:253362176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">
                      <v:shape id="Textfeld 3" o:spid="_x0000_s115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2474C369" w14:textId="7673DA57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53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2683BF5" w14:textId="558C42A0" w:rsidR="000C1BDC" w:rsidRPr="006A412E" w:rsidRDefault="000C1BDC" w:rsidP="000C1B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5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proofErr w:type="gramStart"/>
            <w:r w:rsidR="00BA77C2" w:rsidRPr="00C63632">
              <w:rPr>
                <w:rFonts w:ascii="Calibri" w:hAnsi="Calibri"/>
              </w:rPr>
              <w:t>Finde</w:t>
            </w:r>
            <w:proofErr w:type="gramEnd"/>
            <w:r w:rsidR="00BA77C2" w:rsidRPr="00C63632">
              <w:rPr>
                <w:rFonts w:ascii="Calibri" w:hAnsi="Calibri"/>
              </w:rPr>
              <w:t xml:space="preserve"> möglichst viele</w:t>
            </w:r>
            <w:r w:rsidR="00BA77C2">
              <w:rPr>
                <w:rFonts w:ascii="Calibri" w:hAnsi="Calibri"/>
              </w:rPr>
              <w:t xml:space="preserve"> gleichwertige (also gleich große) </w:t>
            </w:r>
            <w:r w:rsidR="00BA77C2">
              <w:rPr>
                <w:rFonts w:ascii="Calibri" w:hAnsi="Calibri"/>
              </w:rPr>
              <w:br/>
              <w:t>Anteile in der Streifentafel</w:t>
            </w:r>
            <w:r w:rsidR="00FC3FE7">
              <w:rPr>
                <w:rFonts w:ascii="Calibri" w:hAnsi="Calibri"/>
              </w:rPr>
              <w:t xml:space="preserve"> zu</w:t>
            </w:r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hAnsi="Calibri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 xml:space="preserve">  </w:t>
            </w:r>
            <w:r w:rsidR="00BA77C2">
              <w:rPr>
                <w:rFonts w:ascii="Calibri" w:eastAsiaTheme="minorEastAsia" w:hAnsi="Calibri"/>
              </w:rPr>
              <w:t>.</w:t>
            </w:r>
            <w:proofErr w:type="gramEnd"/>
            <w:r w:rsidR="00BA77C2" w:rsidRPr="00C63632">
              <w:rPr>
                <w:rFonts w:ascii="Calibri" w:hAnsi="Calibri"/>
              </w:rPr>
              <w:t xml:space="preserve"> </w:t>
            </w:r>
            <w:r w:rsidR="00BA77C2">
              <w:rPr>
                <w:rFonts w:ascii="Calibri" w:hAnsi="Calibri"/>
              </w:rPr>
              <w:t>Was fällt Dir auf?</w:t>
            </w:r>
            <w:r w:rsidR="00736DC5" w:rsidRPr="00736DC5">
              <w:rPr>
                <w:noProof/>
              </w:rPr>
              <w:t xml:space="preserve"> 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29819E25" w14:textId="40BBD211" w:rsidR="00BA77C2" w:rsidRDefault="00BA77C2" w:rsidP="00BA77C2">
            <w:pPr>
              <w:spacing w:line="240" w:lineRule="atLeast"/>
              <w:rPr>
                <w:rFonts w:ascii="Calibri" w:hAnsi="Calibri"/>
              </w:rPr>
            </w:pPr>
          </w:p>
          <w:p w14:paraId="34DAF62B" w14:textId="1F6185F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193EDAD6" w14:textId="77777777" w:rsidTr="00736DC5">
        <w:tc>
          <w:tcPr>
            <w:tcW w:w="708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FC3FE7" w14:paraId="26E92D3C" w14:textId="77777777" w:rsidTr="00736DC5">
        <w:tc>
          <w:tcPr>
            <w:tcW w:w="708" w:type="dxa"/>
            <w:vMerge w:val="restart"/>
          </w:tcPr>
          <w:p w14:paraId="1E7F94E1" w14:textId="68C3CB6B" w:rsidR="00FC3FE7" w:rsidRPr="00F4582F" w:rsidRDefault="00FC3FE7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BCA7D50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1F7F3B6F" w14:textId="66C49935" w:rsidR="00FC3FE7" w:rsidRDefault="00FC3FE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4" w:type="dxa"/>
            <w:gridSpan w:val="4"/>
          </w:tcPr>
          <w:p w14:paraId="7DDD1E87" w14:textId="4FE16BE3" w:rsidR="00FC3FE7" w:rsidRPr="0069100A" w:rsidRDefault="00FC3FE7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</w:tc>
      </w:tr>
      <w:tr w:rsidR="00FC3FE7" w14:paraId="32F1A0B2" w14:textId="77777777" w:rsidTr="00736DC5">
        <w:tc>
          <w:tcPr>
            <w:tcW w:w="708" w:type="dxa"/>
            <w:vMerge/>
          </w:tcPr>
          <w:p w14:paraId="50635DC8" w14:textId="77777777" w:rsidR="00FC3FE7" w:rsidRPr="00F4582F" w:rsidRDefault="00FC3FE7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F119102" w14:textId="77777777" w:rsidR="00FC3FE7" w:rsidRDefault="00FC3FE7" w:rsidP="00FA78E9">
            <w:pPr>
              <w:pStyle w:val="Nummerierung"/>
              <w:spacing w:line="240" w:lineRule="atLeast"/>
            </w:pPr>
          </w:p>
        </w:tc>
        <w:tc>
          <w:tcPr>
            <w:tcW w:w="4962" w:type="dxa"/>
            <w:gridSpan w:val="2"/>
          </w:tcPr>
          <w:p w14:paraId="2FF4BAEA" w14:textId="77777777" w:rsidR="00FC3FE7" w:rsidRPr="00C63632" w:rsidRDefault="00FC3FE7" w:rsidP="00FA78E9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402" w:type="dxa"/>
            <w:gridSpan w:val="2"/>
          </w:tcPr>
          <w:p w14:paraId="5AB37DE5" w14:textId="77777777" w:rsidR="00FC3FE7" w:rsidRDefault="00FC3FE7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736DC5">
        <w:tc>
          <w:tcPr>
            <w:tcW w:w="708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01A2045F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r w:rsidR="00233266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tel</w:t>
            </w:r>
            <w:proofErr w:type="spellEnd"/>
            <w:r>
              <w:rPr>
                <w:rFonts w:ascii="Calibri" w:hAnsi="Calibri"/>
              </w:rPr>
              <w:t xml:space="preserve">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4012" w:type="dxa"/>
            <w:gridSpan w:val="3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4239BC09" w:rsidR="0014332E" w:rsidRPr="00C63632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4332E" w14:paraId="21978BBC" w14:textId="77777777" w:rsidTr="00736DC5">
        <w:tc>
          <w:tcPr>
            <w:tcW w:w="708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6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364" w:type="dxa"/>
            <w:gridSpan w:val="4"/>
          </w:tcPr>
          <w:p w14:paraId="02CA2FC7" w14:textId="524994CC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736DC5">
        <w:tc>
          <w:tcPr>
            <w:tcW w:w="708" w:type="dxa"/>
          </w:tcPr>
          <w:p w14:paraId="2BD952C6" w14:textId="77777777" w:rsidR="00930181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82272" behindDoc="0" locked="0" layoutInCell="1" allowOverlap="1" wp14:anchorId="792E377E" wp14:editId="48E57A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4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76DB26" id="Gruppieren 71" o:spid="_x0000_s1026" href="https://mathe-sicher-koennen.dzlm.de/erklaervideos?nid=694" style="position:absolute;margin-left:0;margin-top:.1pt;width:18.1pt;height:13.2pt;z-index:252982272" coordorigin=",266" coordsize="22987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="00CB1428">
              <w:rPr>
                <w:noProof/>
              </w:rPr>
              <w:t xml:space="preserve">        </w:t>
            </w:r>
          </w:p>
          <w:p w14:paraId="2DB5B599" w14:textId="02E419BA" w:rsidR="00CB1428" w:rsidRPr="00A42631" w:rsidRDefault="00CB1428" w:rsidP="00E13C64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A42631">
              <w:rPr>
                <w:noProof/>
                <w:color w:val="327A86" w:themeColor="text2"/>
                <w:sz w:val="13"/>
                <w:szCs w:val="13"/>
              </w:rPr>
              <w:t>B2A</w:t>
            </w:r>
          </w:p>
        </w:tc>
        <w:tc>
          <w:tcPr>
            <w:tcW w:w="426" w:type="dxa"/>
          </w:tcPr>
          <w:p w14:paraId="2F0470E5" w14:textId="023FECF9" w:rsidR="00930181" w:rsidRDefault="001356C9" w:rsidP="00E13C64">
            <w:pPr>
              <w:pStyle w:val="Nummerierung"/>
              <w:spacing w:line="240" w:lineRule="atLeast"/>
            </w:pPr>
            <w:r>
              <w:t>c</w:t>
            </w:r>
            <w:r w:rsidR="00930181">
              <w:t>)</w:t>
            </w:r>
          </w:p>
        </w:tc>
        <w:tc>
          <w:tcPr>
            <w:tcW w:w="8364" w:type="dxa"/>
            <w:gridSpan w:val="4"/>
          </w:tcPr>
          <w:p w14:paraId="3CA71BD9" w14:textId="3BEF8D58" w:rsidR="00FF5334" w:rsidRDefault="00FC3FE7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082624" behindDoc="0" locked="0" layoutInCell="1" allowOverlap="1" wp14:anchorId="41A610DF" wp14:editId="22299BF8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4273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C3F">
              <w:rPr>
                <w:rFonts w:ascii="Calibri" w:hAnsi="Calibri"/>
                <w:noProof/>
              </w:rPr>
              <w:t>Schaue dir das Erklärvideo</w:t>
            </w:r>
            <w:r w:rsidR="00233266">
              <w:rPr>
                <w:rFonts w:ascii="Calibri" w:hAnsi="Calibri"/>
                <w:noProof/>
              </w:rPr>
              <w:t xml:space="preserve"> an</w:t>
            </w:r>
            <w:r w:rsidR="00F77C3F">
              <w:rPr>
                <w:rFonts w:ascii="Calibri" w:hAnsi="Calibri"/>
                <w:noProof/>
              </w:rPr>
              <w:t xml:space="preserve">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35766AB3" w:rsidR="003A6C58" w:rsidRPr="00EE11DC" w:rsidRDefault="00D277C5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356437A2" wp14:editId="3D7AA9A7">
                      <wp:simplePos x="0" y="0"/>
                      <wp:positionH relativeFrom="column">
                        <wp:posOffset>4510686</wp:posOffset>
                      </wp:positionH>
                      <wp:positionV relativeFrom="paragraph">
                        <wp:posOffset>146269</wp:posOffset>
                      </wp:positionV>
                      <wp:extent cx="937895" cy="404734"/>
                      <wp:effectExtent l="0" t="0" r="1905" b="1905"/>
                      <wp:wrapNone/>
                      <wp:docPr id="1093017939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404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F3C252" w14:textId="343BC1C0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56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mathe-sicher-koennen.dzlm.de/erklaervideos?nid=694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437A2" id="Textfeld 78" o:spid="_x0000_s1155" type="#_x0000_t202" style="position:absolute;margin-left:355.15pt;margin-top:11.5pt;width:73.85pt;height:31.8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" fillcolor="white [3201]" stroked="f" strokeweight=".5pt">
                      <v:textbox>
                        <w:txbxContent>
                          <w:p w14:paraId="1AF3C252" w14:textId="343BC1C0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57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mathe-sicher-koennen.dzlm.de/erklaervideos?nid=694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03560" w14:paraId="0F1C0DD5" w14:textId="77777777" w:rsidTr="00351002">
        <w:tc>
          <w:tcPr>
            <w:tcW w:w="708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5C091A92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0F4960B" w14:textId="731A3B68" w:rsidR="00003560" w:rsidRDefault="001356C9" w:rsidP="00E13C64">
            <w:pPr>
              <w:pStyle w:val="Nummerierung"/>
              <w:spacing w:line="240" w:lineRule="atLeast"/>
            </w:pPr>
            <w:r>
              <w:t>d</w:t>
            </w:r>
            <w:r w:rsidR="00930181">
              <w:t>)</w:t>
            </w:r>
          </w:p>
        </w:tc>
        <w:tc>
          <w:tcPr>
            <w:tcW w:w="8364" w:type="dxa"/>
            <w:gridSpan w:val="4"/>
          </w:tcPr>
          <w:p w14:paraId="489ECC9A" w14:textId="1B5F636F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  <w:r w:rsidR="00563CEA">
              <w:rPr>
                <w:noProof/>
              </w:rPr>
              <w:t xml:space="preserve"> </w:t>
            </w:r>
          </w:p>
        </w:tc>
      </w:tr>
      <w:tr w:rsidR="00BE1EF5" w14:paraId="66B0BD08" w14:textId="77777777" w:rsidTr="00351002">
        <w:trPr>
          <w:trHeight w:val="154"/>
        </w:trPr>
        <w:tc>
          <w:tcPr>
            <w:tcW w:w="708" w:type="dxa"/>
          </w:tcPr>
          <w:p w14:paraId="38225F7A" w14:textId="78665372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790" w:type="dxa"/>
            <w:gridSpan w:val="5"/>
          </w:tcPr>
          <w:p w14:paraId="19B598B9" w14:textId="797C974D" w:rsidR="00BE1EF5" w:rsidRPr="00BA77C2" w:rsidRDefault="00716E6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26CBB27A" wp14:editId="0B00759D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757555</wp:posOffset>
                      </wp:positionV>
                      <wp:extent cx="1013460" cy="385445"/>
                      <wp:effectExtent l="0" t="0" r="0" b="0"/>
                      <wp:wrapNone/>
                      <wp:docPr id="179362896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10F6" w14:textId="77777777" w:rsidR="009F4661" w:rsidRPr="009F4661" w:rsidRDefault="009F4661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BB27A" id="_x0000_s1156" type="#_x0000_t202" style="position:absolute;margin-left:374.75pt;margin-top:59.65pt;width:79.8pt;height:30.3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JWGwIAADQ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" filled="f" stroked="f" strokeweight=".5pt">
                      <v:textbox>
                        <w:txbxContent>
                          <w:p w14:paraId="0DCC10F6" w14:textId="77777777" w:rsidR="009F4661" w:rsidRPr="009F4661" w:rsidRDefault="009F4661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459F843E" wp14:editId="5FE5B93E">
                      <wp:simplePos x="0" y="0"/>
                      <wp:positionH relativeFrom="column">
                        <wp:posOffset>4129036</wp:posOffset>
                      </wp:positionH>
                      <wp:positionV relativeFrom="paragraph">
                        <wp:posOffset>133350</wp:posOffset>
                      </wp:positionV>
                      <wp:extent cx="789305" cy="460375"/>
                      <wp:effectExtent l="0" t="0" r="0" b="0"/>
                      <wp:wrapNone/>
                      <wp:docPr id="282206676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D159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843E" id="_x0000_s1157" type="#_x0000_t202" style="position:absolute;margin-left:325.1pt;margin-top:10.5pt;width:62.15pt;height:36.2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" filled="f" stroked="f">
                      <v:textbox>
                        <w:txbxContent>
                          <w:p w14:paraId="2AE0D159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C2">
              <w:t>Gröber oder feiner einteilen</w:t>
            </w:r>
          </w:p>
        </w:tc>
      </w:tr>
      <w:tr w:rsidR="008C3B54" w14:paraId="53733EE5" w14:textId="77777777" w:rsidTr="00351002">
        <w:tc>
          <w:tcPr>
            <w:tcW w:w="708" w:type="dxa"/>
          </w:tcPr>
          <w:p w14:paraId="5D9F9342" w14:textId="6FC8DF98" w:rsidR="008C3B54" w:rsidRDefault="008C3B54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990464" behindDoc="0" locked="0" layoutInCell="1" allowOverlap="1" wp14:anchorId="73972D19" wp14:editId="268D347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12565</wp:posOffset>
                      </wp:positionV>
                      <wp:extent cx="274955" cy="197485"/>
                      <wp:effectExtent l="0" t="0" r="4445" b="5715"/>
                      <wp:wrapNone/>
                      <wp:docPr id="8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48CFF9" id="Gruppieren 425" o:spid="_x0000_s1026" href="https://dzlm.de/vam/msk-bruchstreifen.html" style="position:absolute;margin-left:2.5pt;margin-top:1pt;width:21.65pt;height:15.55pt;z-index:252990464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55A7F2B5" w14:textId="77777777" w:rsidR="008C3B54" w:rsidRDefault="008C3B54" w:rsidP="008C3B54">
            <w:pPr>
              <w:pStyle w:val="Nummerierung"/>
            </w:pPr>
            <w:r>
              <w:t>a)</w:t>
            </w:r>
          </w:p>
          <w:p w14:paraId="06552FBC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283FCD5" w14:textId="2ED8BBDD" w:rsidR="008C3B54" w:rsidRDefault="006A412E" w:rsidP="008C3B5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3EB40292" wp14:editId="7195ADF9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86360</wp:posOffset>
                      </wp:positionV>
                      <wp:extent cx="181745" cy="317500"/>
                      <wp:effectExtent l="0" t="0" r="8890" b="0"/>
                      <wp:wrapNone/>
                      <wp:docPr id="2104210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745" cy="317500"/>
                                <a:chOff x="50888" y="-4831"/>
                                <a:chExt cx="183042" cy="318283"/>
                              </a:xfrm>
                            </wpg:grpSpPr>
                            <wps:wsp>
                              <wps:cNvPr id="21042104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780C3C" w14:textId="00E4DA1B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7A4865" w14:textId="668FF973" w:rsidR="005E69F8" w:rsidRPr="006A412E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1" name="Gerade Verbindung 1"/>
                              <wps:cNvCnPr/>
                              <wps:spPr>
                                <a:xfrm>
                                  <a:off x="50888" y="179565"/>
                                  <a:ext cx="9064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B40292" id="_x0000_s1158" style="position:absolute;margin-left:27pt;margin-top:6.8pt;width:14.3pt;height:25pt;z-index:253379584;mso-width-relative:margin;mso-height-relative:margin" coordorigin="50888,-4831" coordsize="183042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">
                      <v:shape id="Textfeld 3" o:spid="_x0000_s115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7D780C3C" w14:textId="00E4DA1B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60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017A4865" w14:textId="668FF973" w:rsidR="005E69F8" w:rsidRPr="006A412E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61" style="position:absolute;visibility:visible;mso-wrap-style:square" from="50888,179565" to="1415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45472" behindDoc="0" locked="0" layoutInCell="1" allowOverlap="1" wp14:anchorId="7467503E" wp14:editId="3A9FDE8D">
                  <wp:simplePos x="0" y="0"/>
                  <wp:positionH relativeFrom="column">
                    <wp:posOffset>4558665</wp:posOffset>
                  </wp:positionH>
                  <wp:positionV relativeFrom="paragraph">
                    <wp:posOffset>-293370</wp:posOffset>
                  </wp:positionV>
                  <wp:extent cx="647700" cy="647700"/>
                  <wp:effectExtent l="0" t="0" r="0" b="0"/>
                  <wp:wrapNone/>
                  <wp:docPr id="1727019482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noProof/>
              </w:rPr>
              <w:t>Nutz</w:t>
            </w:r>
            <w:r w:rsidR="008674C1">
              <w:rPr>
                <w:noProof/>
              </w:rPr>
              <w:t>t</w:t>
            </w:r>
            <w:r w:rsidR="008C3B54">
              <w:rPr>
                <w:noProof/>
              </w:rPr>
              <w:t xml:space="preserve"> die digitalen Bruchstreifen zur Bearbeitung der Aufgabe: </w:t>
            </w:r>
            <w:r w:rsidR="008C3B54">
              <w:rPr>
                <w:noProof/>
              </w:rPr>
              <w:br/>
              <w:t>Stell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t</m:t>
              </m:r>
              <m:r>
                <w:rPr>
                  <w:rFonts w:ascii="Cambria Math" w:hAnsi="Cambria Math"/>
                  <w:noProof/>
                </w:rPr>
                <m:t xml:space="preserve">     </m:t>
              </m:r>
            </m:oMath>
            <w:r w:rsidR="008C3B54">
              <w:rPr>
                <w:rFonts w:eastAsiaTheme="minorEastAsia"/>
                <w:noProof/>
              </w:rPr>
              <w:t xml:space="preserve">mit den digitalen Bruchstreifen dar. </w:t>
            </w:r>
          </w:p>
          <w:p w14:paraId="4DE13320" w14:textId="1A6A43D9" w:rsidR="008C3B54" w:rsidRPr="008C3B54" w:rsidRDefault="00FA1EFA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 w:rsidRPr="004077DC">
              <w:rPr>
                <w:noProof/>
              </w:rPr>
              <w:drawing>
                <wp:anchor distT="0" distB="0" distL="114300" distR="114300" simplePos="0" relativeHeight="253963264" behindDoc="0" locked="0" layoutInCell="1" allowOverlap="1" wp14:anchorId="3444C4E0" wp14:editId="5B916292">
                  <wp:simplePos x="0" y="0"/>
                  <wp:positionH relativeFrom="column">
                    <wp:posOffset>338638</wp:posOffset>
                  </wp:positionH>
                  <wp:positionV relativeFrom="paragraph">
                    <wp:posOffset>48895</wp:posOffset>
                  </wp:positionV>
                  <wp:extent cx="265157" cy="263434"/>
                  <wp:effectExtent l="0" t="0" r="1905" b="3810"/>
                  <wp:wrapNone/>
                  <wp:docPr id="2098807679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77DC">
              <w:rPr>
                <w:noProof/>
              </w:rPr>
              <w:drawing>
                <wp:anchor distT="0" distB="0" distL="114300" distR="114300" simplePos="0" relativeHeight="253957120" behindDoc="0" locked="0" layoutInCell="1" allowOverlap="1" wp14:anchorId="1686FEC1" wp14:editId="4B3B8D3A">
                  <wp:simplePos x="0" y="0"/>
                  <wp:positionH relativeFrom="column">
                    <wp:posOffset>879927</wp:posOffset>
                  </wp:positionH>
                  <wp:positionV relativeFrom="paragraph">
                    <wp:posOffset>15240</wp:posOffset>
                  </wp:positionV>
                  <wp:extent cx="292100" cy="306705"/>
                  <wp:effectExtent l="0" t="0" r="0" b="0"/>
                  <wp:wrapNone/>
                  <wp:docPr id="1270449178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9" r="39038" b="47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0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rPr>
                <w:rFonts w:eastAsiaTheme="minorEastAsia"/>
                <w:noProof/>
              </w:rPr>
              <w:t>Zieh</w:t>
            </w:r>
            <w:r w:rsidR="008674C1">
              <w:rPr>
                <w:rFonts w:eastAsiaTheme="minorEastAsia"/>
                <w:noProof/>
              </w:rPr>
              <w:t>t</w:t>
            </w:r>
            <w:r w:rsidR="008C3B54">
              <w:rPr>
                <w:rFonts w:eastAsiaTheme="minorEastAsia"/>
                <w:noProof/>
              </w:rPr>
              <w:t xml:space="preserve">     </w:t>
            </w:r>
            <w:r>
              <w:rPr>
                <w:rFonts w:eastAsiaTheme="minorEastAsia"/>
                <w:noProof/>
              </w:rPr>
              <w:t xml:space="preserve">     </w:t>
            </w:r>
            <w:r w:rsidR="008C3B54">
              <w:rPr>
                <w:rFonts w:eastAsiaTheme="minorEastAsia"/>
                <w:noProof/>
              </w:rPr>
              <w:t xml:space="preserve">oder      </w:t>
            </w:r>
            <w:r>
              <w:rPr>
                <w:rFonts w:eastAsiaTheme="minorEastAsia"/>
                <w:noProof/>
              </w:rPr>
              <w:t xml:space="preserve"> </w:t>
            </w:r>
            <w:r w:rsidR="008C3B54">
              <w:rPr>
                <w:rFonts w:eastAsiaTheme="minorEastAsia"/>
                <w:noProof/>
              </w:rPr>
              <w:t xml:space="preserve">  auf </w:t>
            </w:r>
            <w:r w:rsidR="008674C1">
              <w:rPr>
                <w:rFonts w:eastAsiaTheme="minorEastAsia"/>
                <w:noProof/>
              </w:rPr>
              <w:t xml:space="preserve">euren </w:t>
            </w:r>
            <w:r w:rsidR="008C3B54">
              <w:rPr>
                <w:rFonts w:eastAsiaTheme="minorEastAsia"/>
                <w:noProof/>
              </w:rPr>
              <w:t>Drittel-Bruchstreifen.</w:t>
            </w:r>
          </w:p>
        </w:tc>
      </w:tr>
      <w:tr w:rsidR="008C3B54" w14:paraId="725D6B61" w14:textId="77777777" w:rsidTr="00351002">
        <w:tc>
          <w:tcPr>
            <w:tcW w:w="708" w:type="dxa"/>
          </w:tcPr>
          <w:p w14:paraId="529BEF77" w14:textId="62882EFF" w:rsidR="008C3B54" w:rsidRDefault="008C3B54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224960" behindDoc="0" locked="0" layoutInCell="1" allowOverlap="1" wp14:anchorId="2E53DBFF" wp14:editId="23CC29F4">
                  <wp:simplePos x="0" y="0"/>
                  <wp:positionH relativeFrom="column">
                    <wp:posOffset>12970</wp:posOffset>
                  </wp:positionH>
                  <wp:positionV relativeFrom="paragraph">
                    <wp:posOffset>35425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33E7F13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6D6CF4C6" w14:textId="50F6E0CB" w:rsid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7F745A5" w14:textId="54F676D8" w:rsidR="008C3B54" w:rsidRDefault="008C3B54" w:rsidP="009A01B2">
            <w:pPr>
              <w:pStyle w:val="Listenabsatz"/>
            </w:pPr>
            <w:r>
              <w:t>Was passiert, wenn ihr andere Zahlen wählt?</w:t>
            </w:r>
          </w:p>
          <w:p w14:paraId="34378C34" w14:textId="22F45396" w:rsidR="008C3B54" w:rsidRDefault="008C3B54" w:rsidP="009A01B2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4F9DC362" w14:textId="261628B4" w:rsidR="00942B5F" w:rsidRDefault="001F7845" w:rsidP="0035100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993984" behindDoc="0" locked="0" layoutInCell="1" allowOverlap="1" wp14:anchorId="35281C28" wp14:editId="4A3C939C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278809</wp:posOffset>
                      </wp:positionV>
                      <wp:extent cx="236855" cy="317500"/>
                      <wp:effectExtent l="0" t="0" r="4445" b="0"/>
                      <wp:wrapNone/>
                      <wp:docPr id="3850058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317500"/>
                                <a:chOff x="50888" y="-4831"/>
                                <a:chExt cx="183042" cy="318283"/>
                              </a:xfrm>
                            </wpg:grpSpPr>
                            <wps:wsp>
                              <wps:cNvPr id="197849669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690718" w14:textId="689E0F23" w:rsidR="00942B5F" w:rsidRPr="006A412E" w:rsidRDefault="00942B5F" w:rsidP="00942B5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465189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7B81B7" w14:textId="13E53DF0" w:rsidR="00942B5F" w:rsidRPr="006A412E" w:rsidRDefault="00942B5F" w:rsidP="00942B5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1446789" name="Gerade Verbindung 1"/>
                              <wps:cNvCnPr/>
                              <wps:spPr>
                                <a:xfrm>
                                  <a:off x="50888" y="179565"/>
                                  <a:ext cx="9064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281C28" id="_x0000_s1162" style="position:absolute;left:0;text-align:left;margin-left:26.65pt;margin-top:21.95pt;width:18.65pt;height:25pt;z-index:253993984;mso-width-relative:margin;mso-height-relative:margin" coordorigin="50888,-4831" coordsize="183042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">
                      <v:shape id="Textfeld 3" o:spid="_x0000_s116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27690718" w14:textId="689E0F23" w:rsidR="00942B5F" w:rsidRPr="006A412E" w:rsidRDefault="00942B5F" w:rsidP="00942B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6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137B81B7" w14:textId="13E53DF0" w:rsidR="00942B5F" w:rsidRPr="006A412E" w:rsidRDefault="00942B5F" w:rsidP="00942B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65" style="position:absolute;visibility:visible;mso-wrap-style:square" from="50888,179565" to="141530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F1615">
              <w:drawing>
                <wp:anchor distT="0" distB="0" distL="114300" distR="114300" simplePos="0" relativeHeight="254001152" behindDoc="0" locked="0" layoutInCell="1" allowOverlap="1" wp14:anchorId="60D5A21D" wp14:editId="74516DEE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304093</wp:posOffset>
                  </wp:positionV>
                  <wp:extent cx="285750" cy="262890"/>
                  <wp:effectExtent l="0" t="0" r="0" b="3810"/>
                  <wp:wrapNone/>
                  <wp:docPr id="1427566710" name="Grafik 1178" descr="Ein Bild, das Symbol, Logo, Schrif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22967" name="Grafik 1178" descr="Ein Bild, das Symbol, Logo, Schrift, Grafiken enthält.&#10;&#10;Automatisch generierte Beschreibung"/>
                          <pic:cNvPicPr/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B54">
              <w:t>Wie verändert sich der Teil, wie verändert sich das Ganze, wenn der Streifen feiner eingeteilt wird?</w:t>
            </w:r>
            <w:r w:rsidR="00FA1EFA" w:rsidRPr="004077DC">
              <w:t xml:space="preserve"> </w:t>
            </w:r>
          </w:p>
        </w:tc>
      </w:tr>
      <w:tr w:rsidR="005F1615" w14:paraId="3D330223" w14:textId="77777777" w:rsidTr="00351002">
        <w:tc>
          <w:tcPr>
            <w:tcW w:w="708" w:type="dxa"/>
          </w:tcPr>
          <w:p w14:paraId="75876B3B" w14:textId="77777777" w:rsidR="005F1615" w:rsidRPr="00BA77C2" w:rsidRDefault="005F1615" w:rsidP="00E13C64">
            <w:pPr>
              <w:pStyle w:val="Nummerierung"/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</w:pPr>
          </w:p>
        </w:tc>
        <w:tc>
          <w:tcPr>
            <w:tcW w:w="426" w:type="dxa"/>
          </w:tcPr>
          <w:p w14:paraId="6729BE94" w14:textId="64795C72" w:rsidR="005F1615" w:rsidRPr="00351002" w:rsidRDefault="005F1615" w:rsidP="00C619BA">
            <w:pPr>
              <w:spacing w:line="240" w:lineRule="atLeast"/>
              <w:rPr>
                <w:b/>
                <w:bCs/>
                <w:noProof/>
              </w:rPr>
            </w:pPr>
            <w:r w:rsidRPr="00351002">
              <w:rPr>
                <w:b/>
                <w:bCs/>
                <w:noProof/>
                <w:color w:val="327A86" w:themeColor="text2"/>
              </w:rPr>
              <w:t>b)</w:t>
            </w:r>
          </w:p>
        </w:tc>
        <w:tc>
          <w:tcPr>
            <w:tcW w:w="8364" w:type="dxa"/>
            <w:gridSpan w:val="4"/>
          </w:tcPr>
          <w:p w14:paraId="47810F41" w14:textId="792D1C45" w:rsidR="005F1615" w:rsidRDefault="005F1615" w:rsidP="00351002">
            <w:pPr>
              <w:spacing w:after="240" w:line="240" w:lineRule="atLeast"/>
              <w:rPr>
                <w:rFonts w:eastAsiaTheme="minorEastAsia"/>
                <w:noProof/>
              </w:rPr>
            </w:pPr>
            <w:r>
              <w:t>Stellt       dar und zieht         auf den Streifen. Was könnt ihr beobachten?</w:t>
            </w:r>
          </w:p>
        </w:tc>
      </w:tr>
      <w:tr w:rsidR="008C3B54" w14:paraId="2CCC9473" w14:textId="77777777" w:rsidTr="00351002">
        <w:tc>
          <w:tcPr>
            <w:tcW w:w="708" w:type="dxa"/>
          </w:tcPr>
          <w:p w14:paraId="36B855D3" w14:textId="3471C7A4" w:rsidR="008C3B54" w:rsidRDefault="008C3B54" w:rsidP="008C3B54">
            <w:pPr>
              <w:pStyle w:val="Nummerierung"/>
            </w:pPr>
          </w:p>
        </w:tc>
        <w:tc>
          <w:tcPr>
            <w:tcW w:w="426" w:type="dxa"/>
          </w:tcPr>
          <w:p w14:paraId="58C161F5" w14:textId="3B245383" w:rsidR="008C3B54" w:rsidRPr="008C3B54" w:rsidRDefault="00663201" w:rsidP="008C3B54">
            <w:pPr>
              <w:spacing w:line="240" w:lineRule="atLeast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661184" behindDoc="0" locked="0" layoutInCell="1" allowOverlap="1" wp14:anchorId="058C9C2E" wp14:editId="58B28E6C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774700</wp:posOffset>
                      </wp:positionV>
                      <wp:extent cx="3834765" cy="181610"/>
                      <wp:effectExtent l="0" t="0" r="635" b="0"/>
                      <wp:wrapNone/>
                      <wp:docPr id="977321848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4765" cy="181610"/>
                                <a:chOff x="0" y="0"/>
                                <a:chExt cx="3834765" cy="181610"/>
                              </a:xfrm>
                            </wpg:grpSpPr>
                            <wps:wsp>
                              <wps:cNvPr id="1834326775" name="Textfeld 424"/>
                              <wps:cNvSpPr txBox="1"/>
                              <wps:spPr>
                                <a:xfrm>
                                  <a:off x="0" y="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84C865" w14:textId="3944BFAE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2351489" name="Textfeld 424"/>
                              <wps:cNvSpPr txBox="1"/>
                              <wps:spPr>
                                <a:xfrm>
                                  <a:off x="3679190" y="635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A27BF" w14:textId="1CC62E54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8C9C2E" id="Gruppieren 427" o:spid="_x0000_s1166" style="position:absolute;margin-left:21.3pt;margin-top:61pt;width:301.95pt;height:14.3pt;z-index:253661184" coordsize="38347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">
                      <v:shape id="Textfeld 424" o:spid="_x0000_s1167" type="#_x0000_t202" style="position:absolute;width:155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" fillcolor="white [3212]" stroked="f" strokeweight=".5pt">
                        <v:textbox inset="0,0,0,0">
                          <w:txbxContent>
                            <w:p w14:paraId="7D84C865" w14:textId="3944BFAE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4" o:spid="_x0000_s1168" type="#_x0000_t202" style="position:absolute;left:36791;top:6;width:155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" fillcolor="white [3212]" stroked="f" strokeweight=".5pt">
                        <v:textbox inset="0,0,0,0">
                          <w:txbxContent>
                            <w:p w14:paraId="075A27BF" w14:textId="1CC62E54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1615">
              <w:rPr>
                <w:b/>
                <w:bCs/>
                <w:color w:val="327A86"/>
              </w:rPr>
              <w:t>c</w:t>
            </w:r>
            <w:r w:rsidR="008C3B54" w:rsidRPr="008C3B54">
              <w:rPr>
                <w:b/>
                <w:bCs/>
                <w:color w:val="327A86"/>
              </w:rPr>
              <w:t>)</w:t>
            </w:r>
          </w:p>
        </w:tc>
        <w:tc>
          <w:tcPr>
            <w:tcW w:w="8364" w:type="dxa"/>
            <w:gridSpan w:val="4"/>
          </w:tcPr>
          <w:p w14:paraId="6E3F45B0" w14:textId="7FC59285" w:rsidR="008C3B54" w:rsidRDefault="008C3B54" w:rsidP="008C3B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  <w:t xml:space="preserve">den gleich großen Anteil zu sechs Achtel. </w:t>
            </w:r>
            <w:r w:rsidR="00942B5F">
              <w:rPr>
                <w:noProof/>
              </w:rPr>
              <w:t>Kontrolliere mit den digitalen Bruchstreifen.</w:t>
            </w:r>
          </w:p>
          <w:p w14:paraId="0C61683A" w14:textId="1A531827" w:rsidR="008C3B54" w:rsidRDefault="00942B5F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59FEBD26" wp14:editId="36D8E061">
                      <wp:simplePos x="0" y="0"/>
                      <wp:positionH relativeFrom="column">
                        <wp:posOffset>4343802</wp:posOffset>
                      </wp:positionH>
                      <wp:positionV relativeFrom="paragraph">
                        <wp:posOffset>41484</wp:posOffset>
                      </wp:positionV>
                      <wp:extent cx="1452880" cy="466090"/>
                      <wp:effectExtent l="0" t="0" r="7620" b="92710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2880" cy="466090"/>
                              </a:xfrm>
                              <a:prstGeom prst="wedgeRoundRectCallout">
                                <a:avLst>
                                  <a:gd name="adj1" fmla="val -31697"/>
                                  <a:gd name="adj2" fmla="val 6364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12125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EBD26" id="Sprechblase: rechteckig mit abgerundeten Ecken 70" o:spid="_x0000_s1169" type="#_x0000_t62" style="position:absolute;margin-left:342.05pt;margin-top:3.25pt;width:114.4pt;height:36.7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" adj="3953,24547" filled="f" strokecolor="#bfbfbf [2412]" strokeweight="1pt">
                      <v:textbox inset="1mm,,1mm">
                        <w:txbxContent>
                          <w:p w14:paraId="7B112125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E83325" w14:textId="62A54EB8" w:rsidR="008C3B54" w:rsidRDefault="00942B5F" w:rsidP="008C3B5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991936" behindDoc="0" locked="0" layoutInCell="1" allowOverlap="1" wp14:anchorId="04909F41" wp14:editId="207C9645">
                  <wp:simplePos x="0" y="0"/>
                  <wp:positionH relativeFrom="column">
                    <wp:posOffset>4073669</wp:posOffset>
                  </wp:positionH>
                  <wp:positionV relativeFrom="paragraph">
                    <wp:posOffset>289150</wp:posOffset>
                  </wp:positionV>
                  <wp:extent cx="286047" cy="263163"/>
                  <wp:effectExtent l="0" t="0" r="6350" b="3810"/>
                  <wp:wrapNone/>
                  <wp:docPr id="153922967" name="Grafik 1178" descr="Ein Bild, das Symbol, Logo, Schrift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22967" name="Grafik 1178" descr="Ein Bild, das Symbol, Logo, Schrift, Grafiken enthält.&#10;&#10;Automatisch generierte Beschreibung"/>
                          <pic:cNvPicPr/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7" cy="26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EFA" w:rsidRPr="004077DC">
              <w:rPr>
                <w:noProof/>
              </w:rPr>
              <w:drawing>
                <wp:anchor distT="0" distB="0" distL="114300" distR="114300" simplePos="0" relativeHeight="253965312" behindDoc="0" locked="0" layoutInCell="1" allowOverlap="1" wp14:anchorId="602F860F" wp14:editId="191F29C0">
                  <wp:simplePos x="0" y="0"/>
                  <wp:positionH relativeFrom="column">
                    <wp:posOffset>4083446</wp:posOffset>
                  </wp:positionH>
                  <wp:positionV relativeFrom="paragraph">
                    <wp:posOffset>824085</wp:posOffset>
                  </wp:positionV>
                  <wp:extent cx="265157" cy="263434"/>
                  <wp:effectExtent l="0" t="0" r="1905" b="3810"/>
                  <wp:wrapNone/>
                  <wp:docPr id="1712259880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7" cy="263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320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83712" behindDoc="0" locked="0" layoutInCell="1" allowOverlap="1" wp14:anchorId="58E9DEEF" wp14:editId="550EB42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759460</wp:posOffset>
                      </wp:positionV>
                      <wp:extent cx="3825240" cy="339590"/>
                      <wp:effectExtent l="0" t="0" r="0" b="3810"/>
                      <wp:wrapNone/>
                      <wp:docPr id="1754530419" name="Gruppieren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5240" cy="339590"/>
                                <a:chOff x="0" y="0"/>
                                <a:chExt cx="3825240" cy="339590"/>
                              </a:xfrm>
                            </wpg:grpSpPr>
                            <wps:wsp>
                              <wps:cNvPr id="12555315" name="Textfeld 424"/>
                              <wps:cNvSpPr txBox="1"/>
                              <wps:spPr>
                                <a:xfrm>
                                  <a:off x="3669665" y="7493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10D802" w14:textId="36A2288F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747967" name="Textfeld 424"/>
                              <wps:cNvSpPr txBox="1"/>
                              <wps:spPr>
                                <a:xfrm>
                                  <a:off x="0" y="76200"/>
                                  <a:ext cx="155575" cy="180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166033" w14:textId="77777777" w:rsidR="00BA5A6A" w:rsidRDefault="00BA5A6A" w:rsidP="00BA5A6A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0196769" name="Textfeld 425"/>
                              <wps:cNvSpPr txBox="1"/>
                              <wps:spPr>
                                <a:xfrm>
                                  <a:off x="319405" y="74295"/>
                                  <a:ext cx="3187220" cy="2652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35EE60" w14:textId="77777777" w:rsidR="00BA5A6A" w:rsidRDefault="00BA5A6A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2118063" name="Gruppieren 2"/>
                              <wpg:cNvGrpSpPr/>
                              <wpg:grpSpPr>
                                <a:xfrm>
                                  <a:off x="42799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968200810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47EB23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2064542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144E45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8245652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77723423" name="Gruppieren 2"/>
                              <wpg:cNvGrpSpPr/>
                              <wpg:grpSpPr>
                                <a:xfrm>
                                  <a:off x="850900" y="0"/>
                                  <a:ext cx="158750" cy="304165"/>
                                  <a:chOff x="21725" y="-4831"/>
                                  <a:chExt cx="159954" cy="305281"/>
                                </a:xfrm>
                              </wpg:grpSpPr>
                              <wps:wsp>
                                <wps:cNvPr id="914834775" name="Textfeld 3"/>
                                <wps:cNvSpPr txBox="1"/>
                                <wps:spPr>
                                  <a:xfrm>
                                    <a:off x="2172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261933" w14:textId="0B59A435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9618860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C9BED7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655384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61482114" name="Gruppieren 2"/>
                              <wpg:cNvGrpSpPr/>
                              <wpg:grpSpPr>
                                <a:xfrm>
                                  <a:off x="135445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971260345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389B3C" w14:textId="47E5FB06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450748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C5028B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1946644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31494251" name="Gruppieren 2"/>
                              <wpg:cNvGrpSpPr/>
                              <wpg:grpSpPr>
                                <a:xfrm>
                                  <a:off x="1805305" y="0"/>
                                  <a:ext cx="158750" cy="304165"/>
                                  <a:chOff x="28256" y="-4831"/>
                                  <a:chExt cx="159954" cy="305281"/>
                                </a:xfrm>
                              </wpg:grpSpPr>
                              <wps:wsp>
                                <wps:cNvPr id="1721597544" name="Textfeld 3"/>
                                <wps:cNvSpPr txBox="1"/>
                                <wps:spPr>
                                  <a:xfrm>
                                    <a:off x="2825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693D06" w14:textId="2853AF9C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603571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88BA0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133849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40767605" name="Gruppieren 2"/>
                              <wpg:cNvGrpSpPr/>
                              <wpg:grpSpPr>
                                <a:xfrm>
                                  <a:off x="2295525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351345557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8EAA9" w14:textId="59062D6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229142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26B3AF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896767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99805243" name="Gruppieren 2"/>
                              <wpg:cNvGrpSpPr/>
                              <wpg:grpSpPr>
                                <a:xfrm>
                                  <a:off x="2763520" y="0"/>
                                  <a:ext cx="158750" cy="304165"/>
                                  <a:chOff x="21722" y="-4831"/>
                                  <a:chExt cx="159954" cy="305281"/>
                                </a:xfrm>
                              </wpg:grpSpPr>
                              <wps:wsp>
                                <wps:cNvPr id="591242583" name="Textfeld 3"/>
                                <wps:cNvSpPr txBox="1"/>
                                <wps:spPr>
                                  <a:xfrm>
                                    <a:off x="21722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FA1FC0" w14:textId="154C42B9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35103338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91A77C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4953085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6476838" name="Gruppieren 2"/>
                              <wpg:cNvGrpSpPr/>
                              <wpg:grpSpPr>
                                <a:xfrm>
                                  <a:off x="3229610" y="0"/>
                                  <a:ext cx="158750" cy="304165"/>
                                  <a:chOff x="34787" y="-4831"/>
                                  <a:chExt cx="159954" cy="305281"/>
                                </a:xfrm>
                              </wpg:grpSpPr>
                              <wps:wsp>
                                <wps:cNvPr id="1493956394" name="Textfeld 3"/>
                                <wps:cNvSpPr txBox="1"/>
                                <wps:spPr>
                                  <a:xfrm>
                                    <a:off x="34787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FA5975" w14:textId="4919322A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9861339" name="Textfeld 3"/>
                                <wps:cNvSpPr txBox="1"/>
                                <wps:spPr>
                                  <a:xfrm>
                                    <a:off x="44568" y="136508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C783C4" w14:textId="77777777" w:rsidR="00BA5A6A" w:rsidRPr="00BA5A6A" w:rsidRDefault="00BA5A6A" w:rsidP="00BA5A6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A5A6A"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1149601" name="Gerade Verbindung 1"/>
                                <wps:cNvCnPr/>
                                <wps:spPr>
                                  <a:xfrm>
                                    <a:off x="63951" y="179565"/>
                                    <a:ext cx="9064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E9DEEF" id="Gruppieren 426" o:spid="_x0000_s1170" style="position:absolute;margin-left:.45pt;margin-top:59.8pt;width:301.2pt;height:26.75pt;z-index:253683712" coordsize="38252,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">
                      <v:shape id="Textfeld 424" o:spid="_x0000_s1171" type="#_x0000_t202" style="position:absolute;left:36696;top:749;width:155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" fillcolor="white [3212]" stroked="f" strokeweight=".5pt">
                        <v:textbox inset="0,0,0,0">
                          <w:txbxContent>
                            <w:p w14:paraId="7610D802" w14:textId="36A2288F" w:rsidR="00BA5A6A" w:rsidRDefault="00BA5A6A" w:rsidP="00BA5A6A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424" o:spid="_x0000_s1172" type="#_x0000_t202" style="position:absolute;top:762;width:155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39166033" w14:textId="77777777" w:rsidR="00BA5A6A" w:rsidRDefault="00BA5A6A" w:rsidP="00BA5A6A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425" o:spid="_x0000_s1173" type="#_x0000_t202" style="position:absolute;left:3194;top:742;width:31872;height:2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" fillcolor="white [3201]" stroked="f" strokeweight=".5pt">
                        <v:textbox>
                          <w:txbxContent>
                            <w:p w14:paraId="7835EE60" w14:textId="77777777" w:rsidR="00BA5A6A" w:rsidRDefault="00BA5A6A"/>
                          </w:txbxContent>
                        </v:textbox>
                      </v:shape>
                      <v:group id="_x0000_s1174" style="position:absolute;left:4279;width:1588;height:3041" coordorigin="34787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">
                        <v:shape id="Textfeld 3" o:spid="_x0000_s1175" type="#_x0000_t202" style="position:absolute;left:34787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1B47EB23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76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1144E45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77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178" style="position:absolute;left:8509;width:1587;height:3041" coordorigin="21725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">
                        <v:shape id="Textfeld 3" o:spid="_x0000_s1179" type="#_x0000_t202" style="position:absolute;left:21725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59261933" w14:textId="0B59A435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80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6C9BED7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1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182" style="position:absolute;left:13544;width:1588;height:3041" coordorigin="28256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">
                        <v:shape id="Textfeld 3" o:spid="_x0000_s1183" type="#_x0000_t202" style="position:absolute;left:2825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36389B3C" w14:textId="47E5FB06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4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32C5028B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5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186" style="position:absolute;left:18053;width:1587;height:3041" coordorigin="28256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">
                        <v:shape id="Textfeld 3" o:spid="_x0000_s1187" type="#_x0000_t202" style="position:absolute;left:2825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26693D06" w14:textId="2853AF9C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88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54988BA0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89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190" style="position:absolute;left:22955;width:1587;height:3041" coordorigin="34787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">
                        <v:shape id="Textfeld 3" o:spid="_x0000_s1191" type="#_x0000_t202" style="position:absolute;left:34787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0A58EAA9" w14:textId="59062D6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192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" filled="f" stroked="f" strokeweight=".5pt">
                          <v:textbox inset="0,0,0,0">
                            <w:txbxContent>
                              <w:p w14:paraId="7626B3AF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3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194" style="position:absolute;left:27635;width:1587;height:3041" coordorigin="21722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">
                        <v:shape id="Textfeld 3" o:spid="_x0000_s1195" type="#_x0000_t202" style="position:absolute;left:21722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4DFA1FC0" w14:textId="154C42B9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6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2A91A77C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7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198" style="position:absolute;left:32296;width:1587;height:3041" coordorigin="34787,-4831" coordsize="159954,30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">
                        <v:shape id="Textfeld 3" o:spid="_x0000_s1199" type="#_x0000_t202" style="position:absolute;left:34787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17FA5975" w14:textId="4919322A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200" type="#_x0000_t202" style="position:absolute;left:44568;top:136508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FC783C4" w14:textId="77777777" w:rsidR="00BA5A6A" w:rsidRPr="00BA5A6A" w:rsidRDefault="00BA5A6A" w:rsidP="00BA5A6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A5A6A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201" style="position:absolute;visibility:visible;mso-wrap-style:square" from="63951,179565" to="154593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B55A93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72230C2D" wp14:editId="61D987B7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1280795</wp:posOffset>
                      </wp:positionV>
                      <wp:extent cx="1444625" cy="419100"/>
                      <wp:effectExtent l="0" t="323850" r="22225" b="1905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625" cy="419100"/>
                              </a:xfrm>
                              <a:prstGeom prst="wedgeRoundRectCallout">
                                <a:avLst>
                                  <a:gd name="adj1" fmla="val -16936"/>
                                  <a:gd name="adj2" fmla="val -122001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BEB6A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0C2D" id="Sprechblase: rechteckig mit abgerundeten Ecken 71" o:spid="_x0000_s1202" type="#_x0000_t62" style="position:absolute;margin-left:307.5pt;margin-top:100.85pt;width:113.75pt;height:33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" adj="7142,-15552" filled="f" strokecolor="#bfbfbf [2412]" strokeweight="1pt">
                      <v:textbox inset="1mm,,1mm">
                        <w:txbxContent>
                          <w:p w14:paraId="170BEB6A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4DDE711B" wp14:editId="26D7BD01">
                      <wp:simplePos x="0" y="0"/>
                      <wp:positionH relativeFrom="column">
                        <wp:posOffset>4330065</wp:posOffset>
                      </wp:positionH>
                      <wp:positionV relativeFrom="paragraph">
                        <wp:posOffset>827270</wp:posOffset>
                      </wp:positionV>
                      <wp:extent cx="616045" cy="272374"/>
                      <wp:effectExtent l="0" t="0" r="0" b="0"/>
                      <wp:wrapNone/>
                      <wp:docPr id="866541003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045" cy="272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89E0B" w14:textId="64687819" w:rsidR="008C3B54" w:rsidRPr="008C3B54" w:rsidRDefault="008C3B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3B54">
                                    <w:rPr>
                                      <w:sz w:val="18"/>
                                      <w:szCs w:val="18"/>
                                    </w:rP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711B" id="Textfeld 77" o:spid="_x0000_s1203" type="#_x0000_t202" style="position:absolute;margin-left:340.95pt;margin-top:65.15pt;width:48.5pt;height:21.4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+E7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" filled="f" stroked="f" strokeweight=".5pt">
                      <v:textbox>
                        <w:txbxContent>
                          <w:p w14:paraId="13189E0B" w14:textId="64687819" w:rsidR="008C3B54" w:rsidRPr="008C3B54" w:rsidRDefault="008C3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B54">
                              <w:rPr>
                                <w:sz w:val="18"/>
                                <w:szCs w:val="18"/>
                              </w:rP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B54" w:rsidRPr="00201117">
              <w:rPr>
                <w:noProof/>
                <w:lang w:eastAsia="de-DE"/>
              </w:rPr>
              <w:drawing>
                <wp:anchor distT="0" distB="0" distL="114300" distR="114300" simplePos="0" relativeHeight="253228032" behindDoc="0" locked="0" layoutInCell="1" allowOverlap="1" wp14:anchorId="4E530275" wp14:editId="457BAA26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290830</wp:posOffset>
                  </wp:positionV>
                  <wp:extent cx="579120" cy="615950"/>
                  <wp:effectExtent l="0" t="0" r="0" b="635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C3B54" w:rsidRPr="00C63632">
              <w:rPr>
                <w:rFonts w:ascii="Calibri" w:hAnsi="Calibri"/>
                <w:noProof/>
              </w:rPr>
              <w:drawing>
                <wp:inline distT="0" distB="0" distL="0" distR="0" wp14:anchorId="3B64E404" wp14:editId="4A8659A1">
                  <wp:extent cx="4168877" cy="1410937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06681" cy="14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7D9D6" w14:textId="1C8AE766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2A9918EC" w14:textId="77777777" w:rsidTr="00351002">
        <w:tc>
          <w:tcPr>
            <w:tcW w:w="708" w:type="dxa"/>
          </w:tcPr>
          <w:p w14:paraId="2A09F701" w14:textId="0CE51F30" w:rsidR="008C3B54" w:rsidRDefault="008C3B54" w:rsidP="008C3B54">
            <w:pPr>
              <w:pStyle w:val="Nummerierung"/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08C45D6F" wp14:editId="1F29534D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622563E" w14:textId="77777777" w:rsidR="008C3B54" w:rsidRDefault="008C3B54" w:rsidP="008C3B54">
            <w:pPr>
              <w:spacing w:line="240" w:lineRule="atLeast"/>
            </w:pPr>
          </w:p>
          <w:p w14:paraId="5B55BB0D" w14:textId="380A72FC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8364" w:type="dxa"/>
            <w:gridSpan w:val="4"/>
          </w:tcPr>
          <w:p w14:paraId="7C13CCED" w14:textId="3FE61899" w:rsidR="008C3B54" w:rsidRDefault="008C3B54" w:rsidP="008C3B54">
            <w:pPr>
              <w:rPr>
                <w:noProof/>
              </w:rPr>
            </w:pPr>
            <w:r>
              <w:rPr>
                <w:noProof/>
              </w:rPr>
              <w:t xml:space="preserve">Erkläre mit den Bruchstreifen: </w:t>
            </w:r>
          </w:p>
          <w:p w14:paraId="1EA98CBF" w14:textId="77777777" w:rsidR="008C3B54" w:rsidRDefault="008C3B54" w:rsidP="009A01B2">
            <w:pPr>
              <w:pStyle w:val="Listenabsatz"/>
            </w:pPr>
            <w:r>
              <w:t>Wie genau unterscheiden sich die drei Bruchstreifen?</w:t>
            </w:r>
          </w:p>
          <w:p w14:paraId="69893D65" w14:textId="4F7C7A1A" w:rsidR="008C3B54" w:rsidRDefault="008C3B54" w:rsidP="009A01B2">
            <w:pPr>
              <w:pStyle w:val="Listenabsatz"/>
            </w:pPr>
            <w:r>
              <w:t xml:space="preserve">Was passiert beim „feiner einteilen“ (mit dem Ganzen, dem Teil, dem Anteil)? </w:t>
            </w:r>
          </w:p>
          <w:p w14:paraId="51054CDE" w14:textId="0F1C570B" w:rsidR="008C3B54" w:rsidRDefault="008C3B54" w:rsidP="009A01B2">
            <w:pPr>
              <w:pStyle w:val="Listenabsatz"/>
            </w:pPr>
            <w:r>
              <w:t>Was passiert beim „gröber einteilen“ (mit dem Ganzen, dem Teil, dem Anteil)?</w:t>
            </w:r>
          </w:p>
          <w:p w14:paraId="5362C02E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64" w:type="dxa"/>
              <w:tblLayout w:type="fixed"/>
              <w:tblLook w:val="0600" w:firstRow="0" w:lastRow="0" w:firstColumn="0" w:lastColumn="0" w:noHBand="1" w:noVBand="1"/>
            </w:tblPr>
            <w:tblGrid>
              <w:gridCol w:w="8064"/>
            </w:tblGrid>
            <w:tr w:rsidR="008C3B54" w14:paraId="5982D1F2" w14:textId="77777777" w:rsidTr="00A42631">
              <w:trPr>
                <w:trHeight w:val="2508"/>
              </w:trPr>
              <w:tc>
                <w:tcPr>
                  <w:tcW w:w="8064" w:type="dxa"/>
                </w:tcPr>
                <w:p w14:paraId="0E739542" w14:textId="77777777" w:rsidR="008C3B54" w:rsidRDefault="008C3B54" w:rsidP="008C3B54">
                  <w:pPr>
                    <w:spacing w:line="240" w:lineRule="atLeast"/>
                  </w:pPr>
                </w:p>
                <w:p w14:paraId="0331B1B6" w14:textId="77777777" w:rsidR="008C3B54" w:rsidRDefault="008C3B54" w:rsidP="008C3B54">
                  <w:pPr>
                    <w:spacing w:line="240" w:lineRule="atLeast"/>
                  </w:pPr>
                </w:p>
                <w:p w14:paraId="2AD6C9CC" w14:textId="77777777" w:rsidR="008C3B54" w:rsidRDefault="008C3B54" w:rsidP="008C3B54">
                  <w:pPr>
                    <w:spacing w:line="240" w:lineRule="atLeast"/>
                  </w:pPr>
                </w:p>
                <w:p w14:paraId="0D085AA0" w14:textId="77777777" w:rsidR="008C3B54" w:rsidRDefault="008C3B54" w:rsidP="008C3B54">
                  <w:pPr>
                    <w:spacing w:line="240" w:lineRule="atLeast"/>
                  </w:pPr>
                </w:p>
                <w:p w14:paraId="1489527E" w14:textId="77777777" w:rsidR="008C3B54" w:rsidRDefault="008C3B54" w:rsidP="008C3B54">
                  <w:pPr>
                    <w:spacing w:line="240" w:lineRule="atLeast"/>
                  </w:pPr>
                </w:p>
                <w:p w14:paraId="732E5F3F" w14:textId="77777777" w:rsidR="008C3B54" w:rsidRDefault="008C3B54" w:rsidP="008C3B54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5508EBEC" w14:textId="77777777" w:rsidR="008C3B54" w:rsidRDefault="008C3B54" w:rsidP="008C3B54">
                  <w:pPr>
                    <w:spacing w:line="240" w:lineRule="atLeast"/>
                  </w:pPr>
                </w:p>
                <w:p w14:paraId="524F961F" w14:textId="77777777" w:rsidR="008C3B54" w:rsidRDefault="008C3B54" w:rsidP="008C3B54">
                  <w:pPr>
                    <w:spacing w:line="240" w:lineRule="atLeast"/>
                  </w:pPr>
                </w:p>
                <w:p w14:paraId="523F17D9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0ABD2342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7"/>
              <w:gridCol w:w="3641"/>
              <w:gridCol w:w="373"/>
              <w:gridCol w:w="3521"/>
            </w:tblGrid>
            <w:tr w:rsidR="008C3B54" w14:paraId="7C22BDA7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4"/>
              </w:trPr>
              <w:tc>
                <w:tcPr>
                  <w:tcW w:w="8032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shd w:val="clear" w:color="auto" w:fill="auto"/>
                  <w:tcMar>
                    <w:top w:w="57" w:type="dxa"/>
                    <w:bottom w:w="57" w:type="dxa"/>
                  </w:tcMar>
                  <w:vAlign w:val="center"/>
                </w:tcPr>
                <w:p w14:paraId="14FE5580" w14:textId="77777777" w:rsidR="008C3B54" w:rsidRDefault="008C3B54" w:rsidP="008C3B54">
                  <w:pPr>
                    <w:spacing w:line="240" w:lineRule="atLeast"/>
                    <w:jc w:val="left"/>
                  </w:pPr>
                  <w:r>
                    <w:t>Satzbausteine, die dir helfen können:</w:t>
                  </w:r>
                </w:p>
              </w:tc>
            </w:tr>
            <w:tr w:rsidR="008C3B54" w14:paraId="3F95D05F" w14:textId="77777777" w:rsidTr="00A42631">
              <w:trPr>
                <w:trHeight w:val="300"/>
              </w:trPr>
              <w:tc>
                <w:tcPr>
                  <w:tcW w:w="497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5BD2ABAC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6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10D700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14FBF4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5912C17D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 </w:t>
                  </w:r>
                </w:p>
              </w:tc>
            </w:tr>
            <w:tr w:rsidR="008C3B54" w14:paraId="4972D043" w14:textId="77777777" w:rsidTr="00A42631">
              <w:trPr>
                <w:trHeight w:val="1803"/>
              </w:trPr>
              <w:tc>
                <w:tcPr>
                  <w:tcW w:w="4138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71679EEE" w14:textId="77777777" w:rsidR="008C3B54" w:rsidRDefault="008C3B54" w:rsidP="009A01B2">
                  <w:pPr>
                    <w:pStyle w:val="Listenabsatz"/>
                  </w:pPr>
                  <w:r>
                    <w:t xml:space="preserve">Aus einem großen Feld werden immer </w:t>
                  </w:r>
                  <w:r w:rsidRPr="00CE3A95">
                    <w:t>...</w:t>
                  </w:r>
                </w:p>
                <w:p w14:paraId="2F49092C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genauso groß wie</w:t>
                  </w:r>
                  <w:r>
                    <w:t xml:space="preserve"> </w:t>
                  </w:r>
                  <w:r w:rsidRPr="00CE3A95">
                    <w:t>...</w:t>
                  </w:r>
                </w:p>
                <w:p w14:paraId="1FF1A870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gleichwertig zu ...</w:t>
                  </w:r>
                </w:p>
                <w:p w14:paraId="14D7A728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 xml:space="preserve">... </w:t>
                  </w:r>
                  <w:r>
                    <w:t xml:space="preserve">wird eingeteilt/zerlegt in  </w:t>
                  </w:r>
                  <w:r w:rsidRPr="00CE3A95">
                    <w:t>...</w:t>
                  </w:r>
                </w:p>
                <w:p w14:paraId="30347489" w14:textId="0FC26543" w:rsidR="008C3B54" w:rsidRDefault="008C3B54" w:rsidP="009A01B2">
                  <w:pPr>
                    <w:pStyle w:val="Listenabsatz"/>
                  </w:pPr>
                  <w:r w:rsidRPr="00CE3A95">
                    <w:t>… werden kleiner</w:t>
                  </w:r>
                  <w:r w:rsidR="00B55A93">
                    <w:t>.</w:t>
                  </w:r>
                </w:p>
                <w:p w14:paraId="1615EA5F" w14:textId="63C89959" w:rsidR="008C3B54" w:rsidRDefault="008C3B54" w:rsidP="009A01B2">
                  <w:pPr>
                    <w:pStyle w:val="Listenabsatz"/>
                  </w:pPr>
                  <w:r>
                    <w:t>Insgesamt sind es jetzt  … feinere Felder.</w:t>
                  </w:r>
                </w:p>
                <w:p w14:paraId="67677ECA" w14:textId="314FE74E" w:rsidR="008C3B54" w:rsidRDefault="008C3B54" w:rsidP="009A01B2">
                  <w:pPr>
                    <w:pStyle w:val="Listenabsatz"/>
                  </w:pPr>
                  <w:r>
                    <w:t>…</w:t>
                  </w:r>
                </w:p>
              </w:tc>
              <w:tc>
                <w:tcPr>
                  <w:tcW w:w="3894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0877EF1E" w14:textId="7156C1B2" w:rsidR="008C3B54" w:rsidRPr="00CE0BF2" w:rsidRDefault="008C3B54" w:rsidP="009A01B2">
                  <w:pPr>
                    <w:pStyle w:val="Listenabsatz"/>
                  </w:pPr>
                  <w:r>
                    <w:t xml:space="preserve"> Aus mehreren kleineren Feldern wird …</w:t>
                  </w:r>
                  <w:r w:rsidRPr="00CE0BF2">
                    <w:t xml:space="preserve"> ist genauso groß wie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C1CFC4E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 ist gleichwertig zu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F083531" w14:textId="2851AD52" w:rsidR="008C3B54" w:rsidRPr="00CE0BF2" w:rsidRDefault="008C3B54" w:rsidP="009A01B2">
                  <w:pPr>
                    <w:pStyle w:val="Listenabsatz"/>
                  </w:pPr>
                  <w:r w:rsidRPr="00CE0BF2">
                    <w:t>...</w:t>
                  </w:r>
                  <w:r w:rsidR="00B55A93">
                    <w:t xml:space="preserve"> </w:t>
                  </w:r>
                  <w:r>
                    <w:t xml:space="preserve">werden zusammengefasst zu </w:t>
                  </w:r>
                  <w:r w:rsidRPr="00CE0BF2">
                    <w:t>...</w:t>
                  </w:r>
                </w:p>
                <w:p w14:paraId="78ED988D" w14:textId="4E8B062D" w:rsidR="008C3B54" w:rsidRPr="00F47D41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 w:rsidRPr="00CE0BF2">
                    <w:t>... werden größer</w:t>
                  </w:r>
                  <w:r w:rsidR="00B55A93">
                    <w:t>.</w:t>
                  </w:r>
                </w:p>
                <w:p w14:paraId="4E024DE3" w14:textId="6072EC97" w:rsidR="008C3B54" w:rsidRPr="00CE0BF2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>
                    <w:t>Insgesamt sind es jetzt …  gröbere Felder.</w:t>
                  </w:r>
                </w:p>
              </w:tc>
            </w:tr>
          </w:tbl>
          <w:p w14:paraId="02F5CBD3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02704E49" w14:textId="77777777" w:rsidTr="00736DC5">
        <w:tc>
          <w:tcPr>
            <w:tcW w:w="708" w:type="dxa"/>
          </w:tcPr>
          <w:p w14:paraId="5B160AC5" w14:textId="61697BD8" w:rsidR="008C3B54" w:rsidRPr="0093552E" w:rsidRDefault="008C3B54" w:rsidP="008C3B54">
            <w:pPr>
              <w:pStyle w:val="berschrift3"/>
              <w:spacing w:line="240" w:lineRule="atLeast"/>
            </w:pPr>
            <w:r>
              <w:lastRenderedPageBreak/>
              <w:br w:type="page"/>
              <w:t>2.4</w:t>
            </w:r>
          </w:p>
        </w:tc>
        <w:tc>
          <w:tcPr>
            <w:tcW w:w="8790" w:type="dxa"/>
            <w:gridSpan w:val="5"/>
          </w:tcPr>
          <w:p w14:paraId="77A7FBB5" w14:textId="08307089" w:rsidR="008C3B54" w:rsidRPr="0093552E" w:rsidRDefault="005E69F8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1632" behindDoc="0" locked="0" layoutInCell="1" allowOverlap="1" wp14:anchorId="69FB2B60" wp14:editId="6C60112B">
                      <wp:simplePos x="0" y="0"/>
                      <wp:positionH relativeFrom="column">
                        <wp:posOffset>727748</wp:posOffset>
                      </wp:positionH>
                      <wp:positionV relativeFrom="paragraph">
                        <wp:posOffset>356216</wp:posOffset>
                      </wp:positionV>
                      <wp:extent cx="158820" cy="317616"/>
                      <wp:effectExtent l="0" t="0" r="6350" b="0"/>
                      <wp:wrapNone/>
                      <wp:docPr id="2104210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20" cy="317616"/>
                                <a:chOff x="40892" y="-4831"/>
                                <a:chExt cx="159954" cy="318283"/>
                              </a:xfrm>
                            </wpg:grpSpPr>
                            <wps:wsp>
                              <wps:cNvPr id="2104210503" name="Textfeld 3"/>
                              <wps:cNvSpPr txBox="1"/>
                              <wps:spPr>
                                <a:xfrm>
                                  <a:off x="40892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84B9F" w14:textId="3C61A119" w:rsidR="005E69F8" w:rsidRPr="00663201" w:rsidRDefault="005E69F8" w:rsidP="00161D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4" name="Textfeld 3"/>
                              <wps:cNvSpPr txBox="1"/>
                              <wps:spPr>
                                <a:xfrm>
                                  <a:off x="54152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9E4A8" w14:textId="086E05BE" w:rsidR="005E69F8" w:rsidRPr="00663201" w:rsidRDefault="005E69F8" w:rsidP="00161D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FB2B60" id="_x0000_s1204" style="position:absolute;margin-left:57.3pt;margin-top:28.05pt;width:12.5pt;height:25pt;z-index:253381632;mso-width-relative:margin;mso-height-relative:margin" coordorigin="40892,-4831" coordsize="159954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">
                      <v:shape id="Textfeld 3" o:spid="_x0000_s1205" type="#_x0000_t202" style="position:absolute;left:40892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4DF84B9F" w14:textId="3C61A119" w:rsidR="005E69F8" w:rsidRPr="00663201" w:rsidRDefault="005E69F8" w:rsidP="00161D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06" type="#_x0000_t202" style="position:absolute;left:54152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4979E4A8" w14:textId="086E05BE" w:rsidR="005E69F8" w:rsidRPr="00663201" w:rsidRDefault="005E69F8" w:rsidP="00161D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0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t>Gleich große Anteile ablesen und einzeichnen</w:t>
            </w:r>
          </w:p>
        </w:tc>
      </w:tr>
      <w:tr w:rsidR="008C3B54" w14:paraId="099585B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2977FFFE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7BA472F6" w14:textId="77777777" w:rsidR="008C3B54" w:rsidRPr="007A149C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EDB4758" w14:textId="051B2A82" w:rsidR="008C3B54" w:rsidRPr="00CE3A95" w:rsidRDefault="005E69F8" w:rsidP="00A42631">
            <w:pPr>
              <w:pStyle w:val="Nummerierung"/>
              <w:spacing w:after="120" w:line="240" w:lineRule="atLeast"/>
              <w:rPr>
                <w:b w:val="0"/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3680" behindDoc="0" locked="0" layoutInCell="1" allowOverlap="1" wp14:anchorId="6C92E37B" wp14:editId="374BA167">
                      <wp:simplePos x="0" y="0"/>
                      <wp:positionH relativeFrom="column">
                        <wp:posOffset>3070299</wp:posOffset>
                      </wp:positionH>
                      <wp:positionV relativeFrom="paragraph">
                        <wp:posOffset>-78740</wp:posOffset>
                      </wp:positionV>
                      <wp:extent cx="175260" cy="317616"/>
                      <wp:effectExtent l="0" t="0" r="15240" b="6350"/>
                      <wp:wrapNone/>
                      <wp:docPr id="2104210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0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30514" w14:textId="7FDEEC56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0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A6B20B" w14:textId="261DA6CA" w:rsidR="005E69F8" w:rsidRPr="00663201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320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2E37B" id="_x0000_s1208" style="position:absolute;margin-left:241.75pt;margin-top:-6.2pt;width:13.8pt;height:25pt;z-index:253383680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">
                      <v:shape id="Textfeld 3" o:spid="_x0000_s120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32C30514" w14:textId="7FDEEC56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0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7EA6B20B" w14:textId="261DA6CA" w:rsidR="005E69F8" w:rsidRPr="00663201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320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1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E3A95">
              <w:rPr>
                <w:b w:val="0"/>
                <w:color w:val="auto"/>
              </w:rPr>
              <w:t>Zeichn</w:t>
            </w:r>
            <w:r w:rsidR="008C3B54" w:rsidRPr="003A5D9A">
              <w:rPr>
                <w:b w:val="0"/>
                <w:color w:val="auto"/>
              </w:rPr>
              <w:t>e</w:t>
            </w:r>
            <w:r>
              <w:rPr>
                <w:b w:val="0"/>
                <w:color w:val="auto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D0D0D"/>
                  <w:szCs w:val="24"/>
                  <w:lang w:eastAsia="de-DE"/>
                </w:rPr>
                <m:t xml:space="preserve"> </m:t>
              </m:r>
            </m:oMath>
            <w:r w:rsidR="008C3B54" w:rsidRPr="003A5D9A">
              <w:rPr>
                <w:b w:val="0"/>
                <w:color w:val="auto"/>
              </w:rPr>
              <w:t>ein. Welche Anteil</w:t>
            </w:r>
            <w:r w:rsidR="008C3B54">
              <w:rPr>
                <w:b w:val="0"/>
                <w:color w:val="auto"/>
              </w:rPr>
              <w:t>e</w:t>
            </w:r>
            <w:r w:rsidR="008C3B54" w:rsidRPr="003A5D9A">
              <w:rPr>
                <w:b w:val="0"/>
                <w:color w:val="auto"/>
              </w:rPr>
              <w:t xml:space="preserve"> </w:t>
            </w:r>
            <w:r w:rsidR="008C3B54">
              <w:rPr>
                <w:b w:val="0"/>
                <w:color w:val="auto"/>
              </w:rPr>
              <w:t>sind</w:t>
            </w:r>
            <w:r w:rsidR="008C3B54" w:rsidRPr="003A5D9A">
              <w:rPr>
                <w:b w:val="0"/>
                <w:color w:val="auto"/>
              </w:rPr>
              <w:t xml:space="preserve"> genauso </w:t>
            </w:r>
            <w:proofErr w:type="gramStart"/>
            <w:r w:rsidR="008C3B54" w:rsidRPr="003A5D9A">
              <w:rPr>
                <w:b w:val="0"/>
                <w:color w:val="auto"/>
              </w:rPr>
              <w:t>groß</w:t>
            </w:r>
            <w:proofErr w:type="gramEnd"/>
            <w:r w:rsidR="008C3B54" w:rsidRPr="003A5D9A">
              <w:rPr>
                <w:b w:val="0"/>
                <w:color w:val="auto"/>
              </w:rPr>
              <w:t xml:space="preserve"> wie</w:t>
            </w:r>
            <w:r>
              <w:rPr>
                <w:b w:val="0"/>
                <w:color w:val="auto"/>
              </w:rPr>
              <w:t xml:space="preserve">   </w:t>
            </w:r>
            <w:proofErr w:type="gramStart"/>
            <w:r>
              <w:rPr>
                <w:b w:val="0"/>
                <w:color w:val="auto"/>
              </w:rPr>
              <w:t xml:space="preserve">  </w:t>
            </w:r>
            <w:r w:rsidR="008C3B54" w:rsidRPr="003A5D9A">
              <w:rPr>
                <w:b w:val="0"/>
                <w:color w:val="auto"/>
              </w:rPr>
              <w:t>?</w:t>
            </w:r>
            <w:proofErr w:type="gramEnd"/>
          </w:p>
          <w:p w14:paraId="38F14AE9" w14:textId="24385B86" w:rsidR="008C3B54" w:rsidRDefault="008C3B54" w:rsidP="008C3B5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54313A40" w:rsidR="008C3B54" w:rsidRPr="00CE3A95" w:rsidRDefault="008C3B54" w:rsidP="008C3B54">
            <w:pPr>
              <w:spacing w:line="240" w:lineRule="atLeast"/>
            </w:pPr>
            <w:r>
              <w:t>Finde mit der Streifentafel</w:t>
            </w:r>
            <w:r w:rsidR="00942B5F">
              <w:t xml:space="preserve"> oder den digitalen Bruchstreifen</w:t>
            </w:r>
            <w:r>
              <w:t xml:space="preserve"> weitere Anteile, die genauso groß sind wie vier Sechstel. </w:t>
            </w:r>
          </w:p>
          <w:p w14:paraId="50974B60" w14:textId="77777777" w:rsidR="008C3B54" w:rsidRDefault="008C3B54" w:rsidP="009A01B2">
            <w:pPr>
              <w:pStyle w:val="Listenabsatz"/>
            </w:pPr>
            <w:r w:rsidRPr="00CE3A95">
              <w:t xml:space="preserve">Wo hast du gröber eingeteilt, wo feiner eingeteilt? </w:t>
            </w:r>
          </w:p>
          <w:p w14:paraId="0F3A0FE0" w14:textId="55D696DE" w:rsidR="00942B5F" w:rsidRDefault="00942B5F" w:rsidP="009A01B2">
            <w:pPr>
              <w:pStyle w:val="Listenabsatz"/>
            </w:pPr>
            <w:r>
              <w:t>Warum kannst du den Anteil 4/6 nicht in einem Halbe-Streifen vergröbern?</w:t>
            </w:r>
          </w:p>
          <w:p w14:paraId="6EF27812" w14:textId="2C9CE2EA" w:rsidR="008C3B54" w:rsidRDefault="008C3B54" w:rsidP="009A01B2">
            <w:pPr>
              <w:pStyle w:val="Listenabsatz"/>
            </w:pPr>
            <w:r w:rsidRPr="00CE3A95">
              <w:t xml:space="preserve">Wie viele </w:t>
            </w:r>
            <w:r>
              <w:t xml:space="preserve">Felder </w:t>
            </w:r>
            <w:r w:rsidRPr="00CE3A95">
              <w:t>sind es</w:t>
            </w:r>
            <w:r>
              <w:t xml:space="preserve"> insgesamt</w:t>
            </w:r>
            <w:r w:rsidRPr="00CE3A95">
              <w:t>?</w:t>
            </w:r>
            <w:r>
              <w:t xml:space="preserve"> </w:t>
            </w:r>
          </w:p>
          <w:p w14:paraId="20CC3E8D" w14:textId="19BA0812" w:rsidR="008C3B54" w:rsidRDefault="008C3B54" w:rsidP="009A01B2">
            <w:pPr>
              <w:pStyle w:val="Listenabsatz"/>
            </w:pPr>
            <w:r>
              <w:t xml:space="preserve">Wie viele Felder gehören zum Teil? </w:t>
            </w:r>
            <w:r w:rsidRPr="00CE3A95">
              <w:t xml:space="preserve"> </w:t>
            </w:r>
            <w:r>
              <w:br/>
            </w:r>
            <w:r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78"/>
              <w:gridCol w:w="7262"/>
            </w:tblGrid>
            <w:tr w:rsidR="008C3B54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161C6B16" w:rsidR="008C3B54" w:rsidRPr="00502804" w:rsidRDefault="00BA1532" w:rsidP="008C3B5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692928" behindDoc="0" locked="0" layoutInCell="1" allowOverlap="1" wp14:anchorId="5B44F5FE" wp14:editId="3021293C">
                            <wp:simplePos x="0" y="0"/>
                            <wp:positionH relativeFrom="column">
                              <wp:posOffset>-10079</wp:posOffset>
                            </wp:positionH>
                            <wp:positionV relativeFrom="paragraph">
                              <wp:posOffset>167951</wp:posOffset>
                            </wp:positionV>
                            <wp:extent cx="372245" cy="2184873"/>
                            <wp:effectExtent l="0" t="0" r="0" b="0"/>
                            <wp:wrapNone/>
                            <wp:docPr id="863830292" name="Gruppieren 4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2245" cy="2184873"/>
                                      <a:chOff x="0" y="0"/>
                                      <a:chExt cx="372245" cy="218487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81095744" name="Grafik 12333258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6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485" y="0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5199537" name="Grafik 18258260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6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849549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64619896" name="Grafik 7681521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6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1699098"/>
                                        <a:ext cx="365760" cy="485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05AB5D7" id="Gruppieren 428" o:spid="_x0000_s1026" style="position:absolute;margin-left:-.8pt;margin-top:13.2pt;width:29.3pt;height:172.05pt;z-index:253692928" coordsize="3722,21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">
                            <v:shape id="Grafik 1233325805" o:spid="_x0000_s1027" type="#_x0000_t75" style="position:absolute;left:64;width:3658;height:485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">
                              <v:imagedata r:id="rId72" o:title="" recolortarget="#727272 [1449]"/>
                            </v:shape>
                            <v:shape id="Grafik 1825826032" o:spid="_x0000_s1028" type="#_x0000_t75" style="position:absolute;top:8495;width:3657;height:485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">
                              <v:imagedata r:id="rId72" o:title="" recolortarget="#727272 [1449]"/>
                            </v:shape>
                            <v:shape id="Grafik 768152106" o:spid="_x0000_s1029" type="#_x0000_t75" style="position:absolute;top:16990;width:3657;height:485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">
                              <v:imagedata r:id="rId72" o:title="" recolortarget="#727272 [1449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62" w:type="dxa"/>
                  <w:vAlign w:val="center"/>
                </w:tcPr>
                <w:p w14:paraId="48EC8C9D" w14:textId="4CF58D63" w:rsidR="008C3B54" w:rsidRPr="00D94851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18121D87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55710180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1F05FE9E" w14:textId="24F28A04" w:rsidR="008C3B54" w:rsidRDefault="008C3B54" w:rsidP="008C3B5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0A037F64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49E515CA" w:rsidR="008C3B54" w:rsidRPr="00502804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7262" w:type="dxa"/>
                  <w:vAlign w:val="center"/>
                </w:tcPr>
                <w:p w14:paraId="6A638B17" w14:textId="51124A3B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433ACD69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7614CFFB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48384EF8" w14:textId="04340CBD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61CD04F3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33A597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087B845" w14:textId="75C9BFB9" w:rsidR="008C3B54" w:rsidRDefault="005E69F8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5728" behindDoc="0" locked="0" layoutInCell="1" allowOverlap="1" wp14:anchorId="59631231" wp14:editId="6B7BBE3D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90795</wp:posOffset>
                      </wp:positionV>
                      <wp:extent cx="175260" cy="317616"/>
                      <wp:effectExtent l="0" t="0" r="15240" b="6350"/>
                      <wp:wrapNone/>
                      <wp:docPr id="2104210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616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1042105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8CCEE" w14:textId="5A945D7C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AAB0F0" w14:textId="08D3508A" w:rsidR="005E69F8" w:rsidRPr="00F27A63" w:rsidRDefault="005E69F8" w:rsidP="005E69F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631231" id="_x0000_s1212" style="position:absolute;margin-left:209.75pt;margin-top:7.15pt;width:13.8pt;height:25pt;z-index:253385728;mso-width-relative:margin;mso-height-relative:margin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">
                      <v:shape id="Textfeld 3" o:spid="_x0000_s121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4F08CCEE" w14:textId="5A945D7C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4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1FAAB0F0" w14:textId="08D3508A" w:rsidR="005E69F8" w:rsidRPr="00F27A63" w:rsidRDefault="005E69F8" w:rsidP="005E69F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1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 xml:space="preserve">Man findet durch Verfeinern des </w:t>
            </w:r>
            <w:r w:rsidR="008C3B54">
              <w:t>Sechstel-</w:t>
            </w:r>
            <w:r w:rsidR="008C3B54" w:rsidRPr="00C63632">
              <w:t>Streifens nicht so leicht eine Anzahl von Neunteln, die zusammen genauso groß ist wie</w:t>
            </w:r>
            <w:r>
              <w:t xml:space="preserve">    </w:t>
            </w:r>
            <w:proofErr w:type="gramStart"/>
            <w:r>
              <w:t xml:space="preserve">  .</w:t>
            </w:r>
            <w:proofErr w:type="gramEnd"/>
            <w:r>
              <w:t xml:space="preserve"> W</w:t>
            </w:r>
            <w:r w:rsidR="008C3B54" w:rsidRPr="00C63632">
              <w:t>arum?</w:t>
            </w:r>
          </w:p>
          <w:p w14:paraId="2CC6D40E" w14:textId="0D21614D" w:rsidR="008C3B54" w:rsidRDefault="008C3B54" w:rsidP="008C3B54">
            <w:pPr>
              <w:spacing w:line="240" w:lineRule="atLeast"/>
            </w:pPr>
            <w:r w:rsidRPr="005F7CEC">
              <w:t xml:space="preserve">Welcher Streifen kann dir beim Verfeinern </w:t>
            </w:r>
            <w:r>
              <w:t xml:space="preserve">von Sechsteln </w:t>
            </w:r>
            <w:r w:rsidRPr="005F7CEC">
              <w:t>zu Neunteln weiterhelfen?</w:t>
            </w:r>
          </w:p>
          <w:p w14:paraId="62C1D79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8C3B54" w:rsidRDefault="008C3B54" w:rsidP="008C3B54">
                  <w:pPr>
                    <w:spacing w:line="240" w:lineRule="atLeast"/>
                  </w:pPr>
                </w:p>
                <w:p w14:paraId="60467FA8" w14:textId="77777777" w:rsidR="008C3B54" w:rsidRDefault="008C3B54" w:rsidP="008C3B54">
                  <w:pPr>
                    <w:spacing w:line="240" w:lineRule="atLeast"/>
                  </w:pPr>
                </w:p>
                <w:p w14:paraId="0B9C417A" w14:textId="1B532A77" w:rsidR="008C3B54" w:rsidRDefault="008C3B54" w:rsidP="008C3B54">
                  <w:pPr>
                    <w:spacing w:line="240" w:lineRule="atLeast"/>
                  </w:pPr>
                </w:p>
                <w:p w14:paraId="6090D2DF" w14:textId="77777777" w:rsidR="008C3B54" w:rsidRDefault="008C3B54" w:rsidP="008C3B54">
                  <w:pPr>
                    <w:spacing w:line="240" w:lineRule="atLeast"/>
                  </w:pPr>
                </w:p>
                <w:p w14:paraId="048898F3" w14:textId="77777777" w:rsidR="008C3B54" w:rsidRDefault="008C3B54" w:rsidP="008C3B54">
                  <w:pPr>
                    <w:spacing w:line="240" w:lineRule="atLeast"/>
                  </w:pPr>
                </w:p>
                <w:p w14:paraId="07605B87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2AF437FE" w14:textId="596C2BF1" w:rsidR="008C3B54" w:rsidRDefault="003A5DF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7776" behindDoc="0" locked="0" layoutInCell="1" allowOverlap="1" wp14:anchorId="7EE7E4DB" wp14:editId="053E117D">
                      <wp:simplePos x="0" y="0"/>
                      <wp:positionH relativeFrom="column">
                        <wp:posOffset>2180690</wp:posOffset>
                      </wp:positionH>
                      <wp:positionV relativeFrom="paragraph">
                        <wp:posOffset>51592</wp:posOffset>
                      </wp:positionV>
                      <wp:extent cx="185782" cy="317560"/>
                      <wp:effectExtent l="0" t="0" r="5080" b="0"/>
                      <wp:wrapNone/>
                      <wp:docPr id="21042105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782" cy="317560"/>
                                <a:chOff x="46821" y="-4831"/>
                                <a:chExt cx="187109" cy="318227"/>
                              </a:xfrm>
                            </wpg:grpSpPr>
                            <wps:wsp>
                              <wps:cNvPr id="210421051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2E077C" w14:textId="2DC58697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16" name="Textfeld 3"/>
                              <wps:cNvSpPr txBox="1"/>
                              <wps:spPr>
                                <a:xfrm>
                                  <a:off x="46821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FE130B" w14:textId="0DC91B23" w:rsidR="003A5DF0" w:rsidRPr="00F27A63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F27A63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1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E7E4DB" id="_x0000_s1216" style="position:absolute;margin-left:171.7pt;margin-top:4.05pt;width:14.65pt;height:25pt;z-index:253387776;mso-width-relative:margin;mso-height-relative:margin" coordorigin="46821,-4831" coordsize="187109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">
                      <v:shape id="Textfeld 3" o:spid="_x0000_s121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22E077C" w14:textId="2DC58697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18" type="#_x0000_t202" style="position:absolute;left:46821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13FE130B" w14:textId="0DC91B23" w:rsidR="003A5DF0" w:rsidRPr="00F27A63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7A63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1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 </w:t>
            </w:r>
          </w:p>
        </w:tc>
      </w:tr>
      <w:tr w:rsidR="008C3B54" w14:paraId="19F57CDE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177BBFAE" w14:textId="0CAFBBB2" w:rsidR="008C3B54" w:rsidRDefault="008C3B54" w:rsidP="008C3B5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772AF419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175347B" w14:textId="77777777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086B03FD" w14:textId="70EB11EA" w:rsidR="008C3B54" w:rsidRDefault="008C3B54" w:rsidP="008C3B54">
            <w:pPr>
              <w:spacing w:line="240" w:lineRule="atLeast"/>
            </w:pPr>
            <w:proofErr w:type="gramStart"/>
            <w:r>
              <w:t>Finde</w:t>
            </w:r>
            <w:proofErr w:type="gramEnd"/>
            <w:r>
              <w:t xml:space="preserve"> wie in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 w:rsidRPr="00F43DA2">
              <w:rPr>
                <w:color w:val="327A86"/>
              </w:rPr>
              <w:t xml:space="preserve"> </w:t>
            </w:r>
            <w:r>
              <w:t>gleich große Anteile zu</w:t>
            </w:r>
            <w:r w:rsidR="003A5DF0">
              <w:t xml:space="preserve">  </w:t>
            </w:r>
            <w:r w:rsidR="005E69F8">
              <w:t xml:space="preserve">  </w:t>
            </w:r>
            <w:proofErr w:type="gramStart"/>
            <w:r w:rsidR="005E69F8">
              <w:t xml:space="preserve">  </w:t>
            </w:r>
            <w:r w:rsidR="00CD41E0">
              <w:t>.</w:t>
            </w:r>
            <w:proofErr w:type="gramEnd"/>
          </w:p>
          <w:p w14:paraId="0C84C852" w14:textId="561BAA52" w:rsidR="008C3B54" w:rsidRDefault="008C3B54" w:rsidP="008C3B54">
            <w:pPr>
              <w:spacing w:line="240" w:lineRule="atLeast"/>
            </w:pPr>
            <w:r>
              <w:t xml:space="preserve">Zeichne dafür mehrere 20 cm lange Streifen untereinander und </w:t>
            </w:r>
            <w:proofErr w:type="spellStart"/>
            <w:r>
              <w:t>teile</w:t>
            </w:r>
            <w:proofErr w:type="spellEnd"/>
            <w:r>
              <w:t xml:space="preserve"> sie passend ein. </w:t>
            </w:r>
          </w:p>
          <w:p w14:paraId="3EF388AB" w14:textId="77777777" w:rsidR="008C3B54" w:rsidRDefault="008C3B54" w:rsidP="008C3B5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8C3B54" w:rsidRDefault="008C3B54" w:rsidP="008C3B54">
                  <w:pPr>
                    <w:spacing w:line="240" w:lineRule="atLeast"/>
                  </w:pPr>
                </w:p>
                <w:p w14:paraId="11CF85DC" w14:textId="77777777" w:rsidR="008C3B54" w:rsidRDefault="008C3B54" w:rsidP="008C3B54">
                  <w:pPr>
                    <w:spacing w:line="240" w:lineRule="atLeast"/>
                  </w:pPr>
                </w:p>
                <w:p w14:paraId="614F053D" w14:textId="77777777" w:rsidR="008C3B54" w:rsidRDefault="008C3B54" w:rsidP="008C3B54">
                  <w:pPr>
                    <w:spacing w:line="240" w:lineRule="atLeast"/>
                  </w:pPr>
                </w:p>
                <w:p w14:paraId="2F88D778" w14:textId="77777777" w:rsidR="008C3B54" w:rsidRDefault="008C3B54" w:rsidP="008C3B54">
                  <w:pPr>
                    <w:spacing w:line="240" w:lineRule="atLeast"/>
                  </w:pPr>
                </w:p>
                <w:p w14:paraId="4726D185" w14:textId="77777777" w:rsidR="008C3B54" w:rsidRDefault="008C3B54" w:rsidP="008C3B54">
                  <w:pPr>
                    <w:spacing w:line="240" w:lineRule="atLeast"/>
                  </w:pPr>
                </w:p>
                <w:p w14:paraId="3740AD83" w14:textId="77777777" w:rsidR="008C3B54" w:rsidRDefault="008C3B54" w:rsidP="008C3B54">
                  <w:pPr>
                    <w:spacing w:line="240" w:lineRule="atLeast"/>
                  </w:pPr>
                </w:p>
                <w:p w14:paraId="474D5E65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578810B3" w14:textId="77777777" w:rsidR="008C3B54" w:rsidRPr="00C63632" w:rsidRDefault="008C3B54" w:rsidP="008C3B54">
            <w:pPr>
              <w:spacing w:line="240" w:lineRule="atLeast"/>
            </w:pPr>
          </w:p>
        </w:tc>
      </w:tr>
      <w:tr w:rsidR="008C3B54" w14:paraId="74801C02" w14:textId="77777777" w:rsidTr="00736DC5">
        <w:tc>
          <w:tcPr>
            <w:tcW w:w="708" w:type="dxa"/>
          </w:tcPr>
          <w:p w14:paraId="79C42251" w14:textId="6DCC00D6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2.5</w:t>
            </w:r>
          </w:p>
        </w:tc>
        <w:tc>
          <w:tcPr>
            <w:tcW w:w="8790" w:type="dxa"/>
            <w:gridSpan w:val="5"/>
          </w:tcPr>
          <w:p w14:paraId="74657D2D" w14:textId="4BECE228" w:rsidR="008C3B54" w:rsidRPr="0097371C" w:rsidRDefault="00CD41E0" w:rsidP="008C3B5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5968" behindDoc="0" locked="0" layoutInCell="1" allowOverlap="1" wp14:anchorId="385F633E" wp14:editId="2990A387">
                      <wp:simplePos x="0" y="0"/>
                      <wp:positionH relativeFrom="column">
                        <wp:posOffset>3657840</wp:posOffset>
                      </wp:positionH>
                      <wp:positionV relativeFrom="paragraph">
                        <wp:posOffset>324485</wp:posOffset>
                      </wp:positionV>
                      <wp:extent cx="175260" cy="305973"/>
                      <wp:effectExtent l="0" t="0" r="2540" b="0"/>
                      <wp:wrapNone/>
                      <wp:docPr id="21042105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05973"/>
                                <a:chOff x="57419" y="-4831"/>
                                <a:chExt cx="176511" cy="306729"/>
                              </a:xfrm>
                            </wpg:grpSpPr>
                            <wps:wsp>
                              <wps:cNvPr id="21042105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21A23" w14:textId="7722BDBE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3" name="Textfeld 3"/>
                              <wps:cNvSpPr txBox="1"/>
                              <wps:spPr>
                                <a:xfrm>
                                  <a:off x="70694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02FEF" w14:textId="0AD60C6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5F633E" id="_x0000_s1220" style="position:absolute;margin-left:4in;margin-top:25.55pt;width:13.8pt;height:24.1pt;z-index:253395968;mso-width-relative:margin;mso-height-relative:margin" coordorigin="57419,-4831" coordsize="176511,30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">
                      <v:shape id="Textfeld 3" o:spid="_x0000_s122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64A21A23" w14:textId="7722BDBE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22" type="#_x0000_t202" style="position:absolute;left:70694;top:137956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3A802FEF" w14:textId="0AD60C6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2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E147FB">
              <w:t>Wenn die Streifentafel nicht reicht</w:t>
            </w:r>
          </w:p>
        </w:tc>
      </w:tr>
      <w:tr w:rsidR="008C3B54" w14:paraId="5C9247B5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1BF71E2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880E05D" w14:textId="55B7811E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632C33F6" w14:textId="625B467F" w:rsidR="008C3B54" w:rsidRPr="00C63632" w:rsidRDefault="003A5DF0" w:rsidP="00A42631">
            <w:pPr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3C0220F8" wp14:editId="693D8B88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137160</wp:posOffset>
                      </wp:positionV>
                      <wp:extent cx="171942" cy="297806"/>
                      <wp:effectExtent l="0" t="0" r="6350" b="7620"/>
                      <wp:wrapNone/>
                      <wp:docPr id="21042105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42" cy="297806"/>
                                <a:chOff x="57419" y="3356"/>
                                <a:chExt cx="173169" cy="298542"/>
                              </a:xfrm>
                            </wpg:grpSpPr>
                            <wps:wsp>
                              <wps:cNvPr id="2104210536" name="Textfeld 3"/>
                              <wps:cNvSpPr txBox="1"/>
                              <wps:spPr>
                                <a:xfrm>
                                  <a:off x="70634" y="33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36A6F9" w14:textId="50A7626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37" name="Textfeld 3"/>
                              <wps:cNvSpPr txBox="1"/>
                              <wps:spPr>
                                <a:xfrm>
                                  <a:off x="74563" y="1379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4BAA0D" w14:textId="4075E03B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220F8" id="_x0000_s1224" style="position:absolute;margin-left:263.1pt;margin-top:10.8pt;width:13.55pt;height:23.45pt;z-index:253398016;mso-width-relative:margin;mso-height-relative:margin" coordorigin="57419,3356" coordsize="173169,298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">
                      <v:shape id="Textfeld 3" o:spid="_x0000_s1225" type="#_x0000_t202" style="position:absolute;left:70634;top:3356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6736A6F9" w14:textId="50A7626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26" type="#_x0000_t202" style="position:absolute;left:74563;top:137956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2B4BAA0D" w14:textId="4075E03B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2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t>Zeichne eine</w:t>
            </w:r>
            <w:r w:rsidR="00161D09">
              <w:t>n</w:t>
            </w:r>
            <w:r w:rsidR="008C3B54" w:rsidRPr="00C63632">
              <w:t xml:space="preserve"> langen Streifen </w:t>
            </w:r>
            <w:r w:rsidR="00161D09">
              <w:t xml:space="preserve">ins Heft </w:t>
            </w:r>
            <w:r w:rsidR="008C3B54" w:rsidRPr="00C63632">
              <w:t>und trage den Anteil</w:t>
            </w:r>
            <w:r>
              <w:t xml:space="preserve">      </w:t>
            </w:r>
            <w:r w:rsidR="008C3B54" w:rsidRPr="00C63632">
              <w:t>ein.</w:t>
            </w:r>
          </w:p>
          <w:p w14:paraId="31D25EF3" w14:textId="025088EA" w:rsidR="008C3B54" w:rsidRDefault="008C3B54" w:rsidP="008C3B54">
            <w:pPr>
              <w:spacing w:line="240" w:lineRule="atLeast"/>
            </w:pPr>
            <w:r w:rsidRPr="00C63632">
              <w:t>Wie musst du den Streifen verfeinern, damit du den Anteil</w:t>
            </w:r>
            <w:r w:rsidR="003A5DF0">
              <w:t xml:space="preserve">     </w:t>
            </w:r>
            <w:r w:rsidRPr="00C63632">
              <w:t xml:space="preserve">gut eintragen kannst? </w:t>
            </w:r>
            <w:r w:rsidR="003A5DF0">
              <w:br/>
            </w:r>
            <w:r w:rsidRPr="00C63632">
              <w:t>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042A237B" w:rsidR="008C3B54" w:rsidRDefault="00CD41E0" w:rsidP="008C3B5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0064" behindDoc="0" locked="0" layoutInCell="1" allowOverlap="1" wp14:anchorId="478D421F" wp14:editId="791ECAF3">
                      <wp:simplePos x="0" y="0"/>
                      <wp:positionH relativeFrom="column">
                        <wp:posOffset>3089243</wp:posOffset>
                      </wp:positionH>
                      <wp:positionV relativeFrom="paragraph">
                        <wp:posOffset>77470</wp:posOffset>
                      </wp:positionV>
                      <wp:extent cx="161290" cy="305370"/>
                      <wp:effectExtent l="0" t="0" r="3810" b="0"/>
                      <wp:wrapNone/>
                      <wp:docPr id="2104210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305370"/>
                                <a:chOff x="28642" y="-4831"/>
                                <a:chExt cx="163236" cy="306660"/>
                              </a:xfrm>
                            </wpg:grpSpPr>
                            <wps:wsp>
                              <wps:cNvPr id="2104210540" name="Textfeld 3"/>
                              <wps:cNvSpPr txBox="1"/>
                              <wps:spPr>
                                <a:xfrm>
                                  <a:off x="31547" y="-4831"/>
                                  <a:ext cx="158604" cy="184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F09CAF" w14:textId="05280BB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1" name="Textfeld 3"/>
                              <wps:cNvSpPr txBox="1"/>
                              <wps:spPr>
                                <a:xfrm>
                                  <a:off x="28642" y="137887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262EFA" w14:textId="6C56C5AB" w:rsidR="003A5DF0" w:rsidRPr="00BA1532" w:rsidRDefault="003A5DF0" w:rsidP="00CD41E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8D421F" id="_x0000_s1228" style="position:absolute;margin-left:243.25pt;margin-top:6.1pt;width:12.7pt;height:24.05pt;z-index:253400064;mso-width-relative:margin;mso-height-relative:margin" coordorigin="28642,-4831" coordsize="163236,30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">
                      <v:shape id="Textfeld 3" o:spid="_x0000_s1229" type="#_x0000_t202" style="position:absolute;left:31547;top:-4831;width:158604;height:18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1BF09CAF" w14:textId="05280BB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feld 3" o:spid="_x0000_s1230" type="#_x0000_t202" style="position:absolute;left:28642;top:137887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3A262EFA" w14:textId="6C56C5AB" w:rsidR="003A5DF0" w:rsidRPr="00BA1532" w:rsidRDefault="003A5DF0" w:rsidP="00CD41E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23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B54" w14:paraId="7FB170AD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2D5C364" w14:textId="634DAF8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42481150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B5CEF7" w14:textId="5CAEABEA" w:rsidR="008C3B54" w:rsidRPr="007A149C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2D1821F" w14:textId="05B46581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Wie musst du den Streifen aus</w:t>
            </w:r>
            <w:r>
              <w:rPr>
                <w:rFonts w:ascii="Calibri" w:hAnsi="Calibri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Pr="00C63632">
              <w:rPr>
                <w:rFonts w:ascii="Calibri" w:hAnsi="Calibri"/>
              </w:rPr>
              <w:t>verfeinern, damit du</w:t>
            </w:r>
            <w:r w:rsidR="003A5DF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8C3B54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8C3B54" w:rsidRDefault="008C3B54" w:rsidP="008C3B54">
                  <w:pPr>
                    <w:spacing w:line="240" w:lineRule="atLeast"/>
                  </w:pPr>
                </w:p>
                <w:p w14:paraId="612707A0" w14:textId="316027C7" w:rsidR="008C3B54" w:rsidRDefault="008C3B54" w:rsidP="008C3B54">
                  <w:pPr>
                    <w:spacing w:line="240" w:lineRule="atLeast"/>
                  </w:pPr>
                </w:p>
                <w:p w14:paraId="315C675B" w14:textId="50E2DC4D" w:rsidR="008C3B54" w:rsidRDefault="008C3B54" w:rsidP="008C3B54">
                  <w:pPr>
                    <w:spacing w:line="240" w:lineRule="atLeast"/>
                  </w:pPr>
                </w:p>
                <w:p w14:paraId="40F5ECEB" w14:textId="2A2A5C1A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42242522" w14:textId="6F459D41" w:rsidR="008C3B54" w:rsidRDefault="008C3B54" w:rsidP="008C3B5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8C3B54" w14:paraId="710B5291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553C8931" w14:textId="66CBEB32" w:rsidR="008C3B54" w:rsidRDefault="008C3B54" w:rsidP="008C3B5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DFDCF6E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E680FD2" w14:textId="76E9CB34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493397CC" w14:textId="3B28ECE4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382CBAC4" w14:textId="77777777" w:rsidTr="00736DC5">
        <w:tc>
          <w:tcPr>
            <w:tcW w:w="708" w:type="dxa"/>
          </w:tcPr>
          <w:p w14:paraId="5A6B8B65" w14:textId="4C7A4B64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2.6</w:t>
            </w:r>
          </w:p>
        </w:tc>
        <w:tc>
          <w:tcPr>
            <w:tcW w:w="8790" w:type="dxa"/>
            <w:gridSpan w:val="5"/>
          </w:tcPr>
          <w:p w14:paraId="6ACF924E" w14:textId="77777777" w:rsidR="008C3B54" w:rsidRDefault="008C3B54" w:rsidP="008C3B5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8C3B54" w14:paraId="42A67C78" w14:textId="77777777" w:rsidTr="00736DC5">
        <w:trPr>
          <w:trHeight w:val="4597"/>
        </w:trPr>
        <w:tc>
          <w:tcPr>
            <w:tcW w:w="708" w:type="dxa"/>
          </w:tcPr>
          <w:p w14:paraId="2705B192" w14:textId="5FE7ED6B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0C0F4EA0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0" w:type="dxa"/>
            <w:gridSpan w:val="5"/>
          </w:tcPr>
          <w:p w14:paraId="2079E2A4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1"/>
              <w:gridCol w:w="2410"/>
              <w:gridCol w:w="1985"/>
              <w:gridCol w:w="1795"/>
            </w:tblGrid>
            <w:tr w:rsidR="008C3B54" w14:paraId="22E62FA7" w14:textId="77777777" w:rsidTr="0035100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261" w:type="dxa"/>
                  <w:vAlign w:val="center"/>
                </w:tcPr>
                <w:p w14:paraId="798497F3" w14:textId="51D7EDBA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  <w:r w:rsidR="00161D09">
                    <w:rPr>
                      <w:rFonts w:ascii="Calibri" w:hAnsi="Calibri"/>
                      <w:noProof/>
                    </w:rPr>
                    <w:t>er</w:t>
                  </w:r>
                </w:p>
              </w:tc>
              <w:tc>
                <w:tcPr>
                  <w:tcW w:w="2410" w:type="dxa"/>
                  <w:vAlign w:val="center"/>
                </w:tcPr>
                <w:p w14:paraId="6EC65031" w14:textId="438DB1A4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 xml:space="preserve">So viele Stücke hat der </w:t>
                  </w:r>
                  <w:r w:rsidR="00161D09">
                    <w:rPr>
                      <w:rFonts w:ascii="Calibri" w:hAnsi="Calibri"/>
                      <w:noProof/>
                    </w:rPr>
                    <w:t>ganze Sc</w:t>
                  </w:r>
                  <w:r w:rsidRPr="00E13D69">
                    <w:rPr>
                      <w:rFonts w:ascii="Calibri" w:hAnsi="Calibri"/>
                      <w:noProof/>
                    </w:rPr>
                    <w:t>hokoriegel</w:t>
                  </w:r>
                </w:p>
              </w:tc>
              <w:tc>
                <w:tcPr>
                  <w:tcW w:w="1985" w:type="dxa"/>
                  <w:vAlign w:val="center"/>
                </w:tcPr>
                <w:p w14:paraId="48FF5F03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1795" w:type="dxa"/>
                  <w:vAlign w:val="center"/>
                </w:tcPr>
                <w:p w14:paraId="07ECCFA2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8C3B54" w14:paraId="1D3A95BE" w14:textId="77777777" w:rsidTr="00351002">
              <w:tc>
                <w:tcPr>
                  <w:tcW w:w="2261" w:type="dxa"/>
                  <w:vAlign w:val="center"/>
                </w:tcPr>
                <w:p w14:paraId="73BEDD2D" w14:textId="38B41D03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  <w:r w:rsidR="00161D09">
                    <w:rPr>
                      <w:noProof/>
                    </w:rPr>
                    <w:t xml:space="preserve"> und 2 andere </w:t>
                  </w:r>
                </w:p>
              </w:tc>
              <w:tc>
                <w:tcPr>
                  <w:tcW w:w="2410" w:type="dxa"/>
                  <w:vAlign w:val="center"/>
                </w:tcPr>
                <w:p w14:paraId="7C37FA6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1985" w:type="dxa"/>
                  <w:vAlign w:val="center"/>
                </w:tcPr>
                <w:p w14:paraId="0A8F7488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1795" w:type="dxa"/>
                  <w:vAlign w:val="center"/>
                </w:tcPr>
                <w:p w14:paraId="3C7630C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A420594" w14:textId="77777777" w:rsidTr="00351002">
              <w:tc>
                <w:tcPr>
                  <w:tcW w:w="2261" w:type="dxa"/>
                  <w:vAlign w:val="center"/>
                </w:tcPr>
                <w:p w14:paraId="6B8F6420" w14:textId="5734F424" w:rsidR="008C3B54" w:rsidRPr="00C63632" w:rsidRDefault="008C3B54" w:rsidP="00351002">
                  <w:pPr>
                    <w:pStyle w:val="Ausflltext"/>
                    <w:spacing w:line="240" w:lineRule="atLeast"/>
                    <w:ind w:right="-253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  <w:r w:rsidR="00161D09">
                    <w:rPr>
                      <w:noProof/>
                    </w:rPr>
                    <w:t xml:space="preserve"> und 2 andere </w:t>
                  </w:r>
                </w:p>
              </w:tc>
              <w:tc>
                <w:tcPr>
                  <w:tcW w:w="2410" w:type="dxa"/>
                  <w:vAlign w:val="center"/>
                </w:tcPr>
                <w:p w14:paraId="7701121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1985" w:type="dxa"/>
                  <w:vAlign w:val="center"/>
                </w:tcPr>
                <w:p w14:paraId="7F20D15A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290C5C6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E6166CF" w14:textId="77777777" w:rsidTr="00351002">
              <w:tc>
                <w:tcPr>
                  <w:tcW w:w="2261" w:type="dxa"/>
                  <w:vAlign w:val="center"/>
                </w:tcPr>
                <w:p w14:paraId="31DCEC03" w14:textId="6E23B5DB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0357027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1985" w:type="dxa"/>
                  <w:vAlign w:val="center"/>
                </w:tcPr>
                <w:p w14:paraId="3C072F4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7AACB324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21AAE3B" w14:textId="77777777" w:rsidTr="00351002">
              <w:tc>
                <w:tcPr>
                  <w:tcW w:w="2261" w:type="dxa"/>
                  <w:vAlign w:val="center"/>
                </w:tcPr>
                <w:p w14:paraId="09B2016C" w14:textId="7906B779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0CED4722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1985" w:type="dxa"/>
                  <w:vAlign w:val="center"/>
                </w:tcPr>
                <w:p w14:paraId="05CE8DF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6029E3F2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93443F2" w14:textId="77777777" w:rsidTr="00351002">
              <w:tc>
                <w:tcPr>
                  <w:tcW w:w="2261" w:type="dxa"/>
                  <w:vAlign w:val="center"/>
                </w:tcPr>
                <w:p w14:paraId="149AD5D1" w14:textId="679CA6E9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1309783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1985" w:type="dxa"/>
                  <w:vAlign w:val="center"/>
                </w:tcPr>
                <w:p w14:paraId="6D56704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795" w:type="dxa"/>
                  <w:vAlign w:val="center"/>
                </w:tcPr>
                <w:p w14:paraId="281F70B9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6EDF9FD" w14:textId="77777777" w:rsidTr="00351002">
              <w:tc>
                <w:tcPr>
                  <w:tcW w:w="2261" w:type="dxa"/>
                  <w:vAlign w:val="center"/>
                </w:tcPr>
                <w:p w14:paraId="451F737B" w14:textId="6B7A1D70" w:rsidR="008C3B54" w:rsidRPr="00C63632" w:rsidRDefault="008C3B54" w:rsidP="00351002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  <w:r w:rsidR="00161D09">
                    <w:rPr>
                      <w:noProof/>
                    </w:rPr>
                    <w:t xml:space="preserve"> und 2 andere</w:t>
                  </w:r>
                </w:p>
              </w:tc>
              <w:tc>
                <w:tcPr>
                  <w:tcW w:w="2410" w:type="dxa"/>
                  <w:vAlign w:val="center"/>
                </w:tcPr>
                <w:p w14:paraId="629E03F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985" w:type="dxa"/>
                  <w:vAlign w:val="center"/>
                </w:tcPr>
                <w:p w14:paraId="630BAD44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1795" w:type="dxa"/>
                  <w:vAlign w:val="center"/>
                </w:tcPr>
                <w:p w14:paraId="5202F7EC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029C5646" w14:textId="61C2CBCC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4BB1D321" w14:textId="77777777" w:rsidTr="00736DC5">
        <w:tc>
          <w:tcPr>
            <w:tcW w:w="708" w:type="dxa"/>
          </w:tcPr>
          <w:p w14:paraId="0801D48D" w14:textId="0AC48B3B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2.7</w:t>
            </w:r>
          </w:p>
        </w:tc>
        <w:tc>
          <w:tcPr>
            <w:tcW w:w="8790" w:type="dxa"/>
            <w:gridSpan w:val="5"/>
          </w:tcPr>
          <w:p w14:paraId="4943DE3E" w14:textId="77777777" w:rsidR="008C3B54" w:rsidRDefault="008C3B54" w:rsidP="008C3B5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8C3B54" w14:paraId="5C300D12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7FFD7453" w14:textId="2CC33EA5" w:rsidR="008C3B54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5DC93BFD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647E1A" w14:textId="77777777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5F467F4A" w14:textId="38FAE363" w:rsidR="008C3B54" w:rsidRDefault="00CD41E0" w:rsidP="00A42631">
            <w:pPr>
              <w:tabs>
                <w:tab w:val="left" w:pos="3257"/>
              </w:tabs>
              <w:spacing w:after="60"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89824" behindDoc="0" locked="0" layoutInCell="1" allowOverlap="1" wp14:anchorId="419BFA51" wp14:editId="3931AE78">
                      <wp:simplePos x="0" y="0"/>
                      <wp:positionH relativeFrom="column">
                        <wp:posOffset>532351</wp:posOffset>
                      </wp:positionH>
                      <wp:positionV relativeFrom="paragraph">
                        <wp:posOffset>273050</wp:posOffset>
                      </wp:positionV>
                      <wp:extent cx="189425" cy="317500"/>
                      <wp:effectExtent l="0" t="0" r="1270" b="0"/>
                      <wp:wrapNone/>
                      <wp:docPr id="21042105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25" cy="317500"/>
                                <a:chOff x="42940" y="-4831"/>
                                <a:chExt cx="190990" cy="318227"/>
                              </a:xfrm>
                            </wpg:grpSpPr>
                            <wps:wsp>
                              <wps:cNvPr id="210421052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C6F4C0" w14:textId="6642316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1" name="Textfeld 3"/>
                              <wps:cNvSpPr txBox="1"/>
                              <wps:spPr>
                                <a:xfrm>
                                  <a:off x="42940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7AA7E" w14:textId="146E6DA0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9BFA51" id="_x0000_s1232" style="position:absolute;margin-left:41.9pt;margin-top:21.5pt;width:14.9pt;height:25pt;z-index:253389824;mso-width-relative:margin;mso-height-relative:margin" coordorigin="42940,-4831" coordsize="190990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">
                      <v:shape id="Textfeld 3" o:spid="_x0000_s123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50C6F4C0" w14:textId="6642316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34" type="#_x0000_t202" style="position:absolute;left:42940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03E7AA7E" w14:textId="146E6DA0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line id="Gerade Verbindung 1" o:spid="_x0000_s123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A5DF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1872" behindDoc="0" locked="0" layoutInCell="1" allowOverlap="1" wp14:anchorId="59ADAAD6" wp14:editId="41FF0510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272415</wp:posOffset>
                      </wp:positionV>
                      <wp:extent cx="179041" cy="317560"/>
                      <wp:effectExtent l="0" t="0" r="0" b="0"/>
                      <wp:wrapNone/>
                      <wp:docPr id="21042105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41" cy="317560"/>
                                <a:chOff x="57419" y="-4831"/>
                                <a:chExt cx="180319" cy="318227"/>
                              </a:xfrm>
                            </wpg:grpSpPr>
                            <wps:wsp>
                              <wps:cNvPr id="210421052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5BB48" w14:textId="57EA2EED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5" name="Textfeld 3"/>
                              <wps:cNvSpPr txBox="1"/>
                              <wps:spPr>
                                <a:xfrm>
                                  <a:off x="7450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DB175F" w14:textId="4E171309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2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ADAAD6" id="_x0000_s1236" style="position:absolute;margin-left:66.7pt;margin-top:21.45pt;width:14.1pt;height:25pt;z-index:253391872;mso-width-relative:margin;mso-height-relative:margin" coordorigin="57419,-4831" coordsize="180319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">
                      <v:shape id="Textfeld 3" o:spid="_x0000_s123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0BD5BB48" w14:textId="57EA2EED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38" type="#_x0000_t202" style="position:absolute;left:74502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09DB175F" w14:textId="4E171309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3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3227008" behindDoc="0" locked="0" layoutInCell="1" allowOverlap="1" wp14:anchorId="2113F033" wp14:editId="253D8DF5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3B54">
              <w:t>Im Bruchpuzzle passt das graue Stück zweimal in das schwarze Stück hinein. Das schwarze Stück ist ein Siebtel, das graue ist ein Vierzehntel, also sind</w:t>
            </w:r>
            <w:r w:rsidR="003A5DF0">
              <w:t xml:space="preserve">       =     </w:t>
            </w:r>
            <w:proofErr w:type="gramStart"/>
            <w:r w:rsidR="003A5DF0">
              <w:t xml:space="preserve">  .</w:t>
            </w:r>
            <w:proofErr w:type="gramEnd"/>
            <w:r w:rsidR="003A5DF0">
              <w:t xml:space="preserve"> </w:t>
            </w:r>
          </w:p>
          <w:p w14:paraId="5329246B" w14:textId="77777777" w:rsidR="00CD41E0" w:rsidRDefault="00CD41E0" w:rsidP="00A42631">
            <w:pPr>
              <w:tabs>
                <w:tab w:val="left" w:pos="3257"/>
              </w:tabs>
              <w:spacing w:after="60" w:line="240" w:lineRule="atLeast"/>
            </w:pPr>
          </w:p>
          <w:p w14:paraId="2E8E1D8A" w14:textId="25D04E0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2072B182" w:rsidR="008C3B54" w:rsidRDefault="00AB7A0C" w:rsidP="009A01B2">
            <w:pPr>
              <w:pStyle w:val="Listenabsatz"/>
            </w:pPr>
            <w:r w:rsidRPr="00CD41E0">
              <mc:AlternateContent>
                <mc:Choice Requires="wpg">
                  <w:drawing>
                    <wp:anchor distT="0" distB="0" distL="114300" distR="114300" simplePos="0" relativeHeight="253626368" behindDoc="0" locked="0" layoutInCell="1" allowOverlap="1" wp14:anchorId="6A45DA99" wp14:editId="2AB9538B">
                      <wp:simplePos x="0" y="0"/>
                      <wp:positionH relativeFrom="column">
                        <wp:posOffset>3048349</wp:posOffset>
                      </wp:positionH>
                      <wp:positionV relativeFrom="paragraph">
                        <wp:posOffset>200620</wp:posOffset>
                      </wp:positionV>
                      <wp:extent cx="599440" cy="428625"/>
                      <wp:effectExtent l="0" t="0" r="0" b="3175"/>
                      <wp:wrapNone/>
                      <wp:docPr id="688780859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440" cy="428625"/>
                                <a:chOff x="66057" y="643133"/>
                                <a:chExt cx="599772" cy="429240"/>
                              </a:xfrm>
                            </wpg:grpSpPr>
                            <wpg:grpSp>
                              <wpg:cNvPr id="1794608570" name="Gruppieren 1794608570"/>
                              <wpg:cNvGrpSpPr/>
                              <wpg:grpSpPr>
                                <a:xfrm>
                                  <a:off x="66057" y="646571"/>
                                  <a:ext cx="166008" cy="403831"/>
                                  <a:chOff x="66057" y="646572"/>
                                  <a:chExt cx="167549" cy="404931"/>
                                </a:xfrm>
                              </wpg:grpSpPr>
                              <wps:wsp>
                                <wps:cNvPr id="1921510328" name="Textfeld 3"/>
                                <wps:cNvSpPr txBox="1"/>
                                <wps:spPr>
                                  <a:xfrm>
                                    <a:off x="66057" y="646572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513AB7" w14:textId="65D61DA3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4542409" name="Textfeld 3"/>
                                <wps:cNvSpPr txBox="1"/>
                                <wps:spPr>
                                  <a:xfrm>
                                    <a:off x="71285" y="88756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463D58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1316891" name="Gerade Verbindung 811316891"/>
                                <wps:cNvCnPr/>
                                <wps:spPr>
                                  <a:xfrm>
                                    <a:off x="78925" y="87366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4010236" name="Gruppieren 744010236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929246251" name="Gruppieren 92924625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13748507" name="Gruppieren 113748507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45866554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AC4204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42024287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6D869E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1231872" name="Gerade Verbindung 581231872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3778328" name="Grafik 3778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340445787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D23C35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466870696" name="Grafik 14668706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A45DA99" id="Gruppieren 126" o:spid="_x0000_s1240" style="position:absolute;left:0;text-align:left;margin-left:240.05pt;margin-top:15.8pt;width:47.2pt;height:33.75pt;z-index:253626368;mso-width-relative:margin" coordorigin="660,6431" coordsize="5997,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">
                      <v:group id="Gruppieren 1794608570" o:spid="_x0000_s1241" style="position:absolute;left:660;top:6465;width:1660;height:4039" coordorigin="660,6465" coordsize="1675,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">
                        <v:shape id="Textfeld 3" o:spid="_x0000_s1242" type="#_x0000_t202" style="position:absolute;left:660;top:6465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0E513AB7" w14:textId="65D61DA3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3" type="#_x0000_t202" style="position:absolute;left:712;top:8875;width:162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5D463D58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811316891" o:spid="_x0000_s1244" style="position:absolute;visibility:visible;mso-wrap-style:square" from="789,8736" to="2242,8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  <v:group id="Gruppieren 744010236" o:spid="_x0000_s1245" style="position:absolute;left:2720;top:6431;width:3938;height:4292" coordorigin="2720,6431" coordsize="3937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">
                        <v:group id="Gruppieren 929246251" o:spid="_x0000_s1246" style="position:absolute;left:2720;top:6431;width:3938;height:3853" coordorigin="2720,6431" coordsize="3937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">
                          <v:group id="Gruppieren 113748507" o:spid="_x0000_s1247" style="position:absolute;left:4550;top:6709;width:1661;height:3575" coordorigin="4550,6709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">
                            <v:shape id="Textfeld 3" o:spid="_x0000_s1248" type="#_x0000_t202" style="position:absolute;left:4550;top:6709;width:1595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6AAC4204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49" type="#_x0000_t202" style="position:absolute;left:4603;top:8654;width:162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" filled="f" stroked="f" strokeweight=".5pt">
                              <v:textbox inset="0,0,0,0">
                                <w:txbxContent>
                                  <w:p w14:paraId="6D6D869E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581231872" o:spid="_x0000_s1250" style="position:absolute;visibility:visible;mso-wrap-style:square" from="4680,8607" to="6132,8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3778328" o:spid="_x0000_s1251" type="#_x0000_t75" style="position:absolute;left:4025;top:643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">
                            <v:imagedata r:id="rId51" o:title="" cropbottom="33944f" cropleft="1f" cropright="2644f" recolortarget="#727272 [1449]"/>
                          </v:shape>
                          <v:shape id="Textfeld 398" o:spid="_x0000_s1252" type="#_x0000_t202" style="position:absolute;left:2720;top:7389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" filled="f" stroked="f" strokeweight=".5pt">
                            <v:textbox inset="1mm">
                              <w:txbxContent>
                                <w:p w14:paraId="1DD23C35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1466870696" o:spid="_x0000_s1253" type="#_x0000_t75" style="position:absolute;left:4025;top:8882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">
                          <v:imagedata r:id="rId52" o:title="" cropbottom="33944f" cropleft="1f" cropright="2644f" recolortarget="#727272 [1449]"/>
                        </v:shape>
                      </v:group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393920" behindDoc="0" locked="0" layoutInCell="1" allowOverlap="1" wp14:anchorId="60ADC7FA" wp14:editId="6F721DFC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268415</wp:posOffset>
                      </wp:positionV>
                      <wp:extent cx="184369" cy="317500"/>
                      <wp:effectExtent l="0" t="0" r="6350" b="0"/>
                      <wp:wrapNone/>
                      <wp:docPr id="21042105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369" cy="317500"/>
                                <a:chOff x="57419" y="-4831"/>
                                <a:chExt cx="185820" cy="318227"/>
                              </a:xfrm>
                            </wpg:grpSpPr>
                            <wps:wsp>
                              <wps:cNvPr id="210421052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9D1B99" w14:textId="6B705CDA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29" name="Textfeld 3"/>
                              <wps:cNvSpPr txBox="1"/>
                              <wps:spPr>
                                <a:xfrm>
                                  <a:off x="80003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D399C0" w14:textId="50A70D35" w:rsidR="003A5DF0" w:rsidRPr="00BA1532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3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DC7FA" id="_x0000_s1254" style="position:absolute;left:0;text-align:left;margin-left:129.6pt;margin-top:21.15pt;width:14.5pt;height:25pt;z-index:253393920;mso-width-relative:margin;mso-height-relative:margin" coordorigin="57419,-4831" coordsize="185820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">
                      <v:shape id="Textfeld 3" o:spid="_x0000_s125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1C9D1B99" w14:textId="6B705CDA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256" type="#_x0000_t202" style="position:absolute;left:80003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5AD399C0" w14:textId="50A70D35" w:rsidR="003A5DF0" w:rsidRPr="00BA1532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5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B54">
              <w:t xml:space="preserve">Das orangene Stück ist ein Achtel. </w:t>
            </w:r>
            <w:r>
              <w:br/>
            </w:r>
            <w:r w:rsidR="008C3B54">
              <w:t>Was ist dann das gelbe Stück?</w:t>
            </w:r>
          </w:p>
          <w:p w14:paraId="0A00CDCF" w14:textId="5C64B225" w:rsidR="008C3B54" w:rsidRPr="00CD41E0" w:rsidRDefault="008C3B54" w:rsidP="009A01B2">
            <w:pPr>
              <w:pStyle w:val="Listenabsatz"/>
            </w:pPr>
            <w:r>
              <w:t xml:space="preserve">Wie kannst du dann </w:t>
            </w:r>
            <w:r w:rsidR="003A5DF0">
              <w:t xml:space="preserve">auch    </w:t>
            </w:r>
            <w:r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</w:p>
          <w:p w14:paraId="5BE430C6" w14:textId="3709F89B" w:rsidR="008C3B54" w:rsidRPr="005A3044" w:rsidRDefault="00DD330A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4FE3DB49" w14:textId="77777777" w:rsidTr="00736DC5">
        <w:trPr>
          <w:gridAfter w:val="1"/>
          <w:wAfter w:w="144" w:type="dxa"/>
        </w:trPr>
        <w:tc>
          <w:tcPr>
            <w:tcW w:w="708" w:type="dxa"/>
          </w:tcPr>
          <w:p w14:paraId="3A725005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E74998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6A335F82" w14:textId="1B3575A6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5A3044">
              <w:t>Finde mit dem Puzzle weitere Anteile, die man anders schreiben kann.</w:t>
            </w:r>
            <w:r w:rsidR="00736DC5" w:rsidRPr="00736DC5">
              <w:rPr>
                <w:rFonts w:ascii="Calibri" w:hAnsi="Calibri"/>
              </w:rPr>
              <w:t xml:space="preserve"> </w:t>
            </w:r>
          </w:p>
        </w:tc>
      </w:tr>
    </w:tbl>
    <w:p w14:paraId="73607049" w14:textId="513BF4C6" w:rsidR="003C704E" w:rsidRDefault="003C704E" w:rsidP="00E13C64">
      <w:pPr>
        <w:spacing w:line="240" w:lineRule="atLeast"/>
        <w:sectPr w:rsidR="003C704E" w:rsidSect="001D1C8B">
          <w:headerReference w:type="default" r:id="rId77"/>
          <w:footerReference w:type="default" r:id="rId7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1"/>
        <w:gridCol w:w="426"/>
      </w:tblGrid>
      <w:tr w:rsidR="00502804" w:rsidRPr="00B73599" w14:paraId="44EAB872" w14:textId="77777777" w:rsidTr="00A42631">
        <w:tc>
          <w:tcPr>
            <w:tcW w:w="425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A42631">
        <w:tc>
          <w:tcPr>
            <w:tcW w:w="425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647" w:type="dxa"/>
            <w:gridSpan w:val="2"/>
          </w:tcPr>
          <w:p w14:paraId="11F2388D" w14:textId="48C6312D" w:rsidR="00502804" w:rsidRPr="00B73599" w:rsidRDefault="003A5DF0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4160" behindDoc="0" locked="0" layoutInCell="1" allowOverlap="1" wp14:anchorId="4A3551F9" wp14:editId="5DCC8908">
                      <wp:simplePos x="0" y="0"/>
                      <wp:positionH relativeFrom="column">
                        <wp:posOffset>1306384</wp:posOffset>
                      </wp:positionH>
                      <wp:positionV relativeFrom="paragraph">
                        <wp:posOffset>428557</wp:posOffset>
                      </wp:positionV>
                      <wp:extent cx="175906" cy="317500"/>
                      <wp:effectExtent l="0" t="0" r="1905" b="0"/>
                      <wp:wrapNone/>
                      <wp:docPr id="21042105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906" cy="317500"/>
                                <a:chOff x="57419" y="-4831"/>
                                <a:chExt cx="177162" cy="318227"/>
                              </a:xfrm>
                            </wpg:grpSpPr>
                            <wps:wsp>
                              <wps:cNvPr id="2104210548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C7CF83" w14:textId="33B28764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9" name="Textfeld 3"/>
                              <wps:cNvSpPr txBox="1"/>
                              <wps:spPr>
                                <a:xfrm>
                                  <a:off x="71345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0F59B" w14:textId="6300D8B3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5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551F9" id="_x0000_s1258" style="position:absolute;margin-left:102.85pt;margin-top:33.75pt;width:13.85pt;height:25pt;z-index:253404160;mso-width-relative:margin;mso-height-relative:margin" coordorigin="57419,-4831" coordsize="177162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">
                      <v:shape id="Textfeld 3" o:spid="_x0000_s1259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4AC7CF83" w14:textId="33B28764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60" type="#_x0000_t202" style="position:absolute;left:71345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7250F59B" w14:textId="6300D8B3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6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2112" behindDoc="0" locked="0" layoutInCell="1" allowOverlap="1" wp14:anchorId="27CCF904" wp14:editId="2D5CD7B8">
                      <wp:simplePos x="0" y="0"/>
                      <wp:positionH relativeFrom="column">
                        <wp:posOffset>820300</wp:posOffset>
                      </wp:positionH>
                      <wp:positionV relativeFrom="paragraph">
                        <wp:posOffset>425537</wp:posOffset>
                      </wp:positionV>
                      <wp:extent cx="199658" cy="317500"/>
                      <wp:effectExtent l="0" t="0" r="10160" b="6350"/>
                      <wp:wrapNone/>
                      <wp:docPr id="2104210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658" cy="317500"/>
                                <a:chOff x="32847" y="-4831"/>
                                <a:chExt cx="201083" cy="318227"/>
                              </a:xfrm>
                            </wpg:grpSpPr>
                            <wps:wsp>
                              <wps:cNvPr id="210421054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066CEB" w14:textId="32862EE8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042105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B3423" w14:textId="60C258FD" w:rsidR="003A5DF0" w:rsidRPr="00CD41E0" w:rsidRDefault="003A5DF0" w:rsidP="003A5D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2105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CCF904" id="_x0000_s1262" style="position:absolute;margin-left:64.6pt;margin-top:33.5pt;width:15.7pt;height:25pt;z-index:253402112;mso-width-relative:margin;mso-height-relative:margin" coordorigin="32847,-4831" coordsize="201083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">
                      <v:shape id="Textfeld 3" o:spid="_x0000_s1263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42066CEB" w14:textId="32862EE8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26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454B3423" w14:textId="60C258FD" w:rsidR="003A5DF0" w:rsidRPr="00CD41E0" w:rsidRDefault="003A5DF0" w:rsidP="003A5D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D41E0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26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02804"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A42631">
        <w:tc>
          <w:tcPr>
            <w:tcW w:w="425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640098EB" w:rsidR="00502804" w:rsidRDefault="00502804" w:rsidP="00A42631">
                  <w:pPr>
                    <w:spacing w:after="60" w:line="240" w:lineRule="atLeast"/>
                  </w:pPr>
                  <w:r>
                    <w:t>Stelle dir</w:t>
                  </w:r>
                  <w:r w:rsidR="003A5DF0">
                    <w:t xml:space="preserve">        und       </w:t>
                  </w:r>
                  <w:r>
                    <w:t>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3E49C09A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  <w:r w:rsidR="00161D09">
                    <w:t xml:space="preserve"> Erkläre.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AE96359" w:rsidR="00502804" w:rsidRPr="00B73599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8256" behindDoc="0" locked="0" layoutInCell="1" allowOverlap="1" wp14:anchorId="66953F25" wp14:editId="631BBA4E">
                            <wp:simplePos x="0" y="0"/>
                            <wp:positionH relativeFrom="column">
                              <wp:posOffset>1985435</wp:posOffset>
                            </wp:positionH>
                            <wp:positionV relativeFrom="paragraph">
                              <wp:posOffset>82759</wp:posOffset>
                            </wp:positionV>
                            <wp:extent cx="175260" cy="317500"/>
                            <wp:effectExtent l="0" t="0" r="15240" b="6350"/>
                            <wp:wrapNone/>
                            <wp:docPr id="210421055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260" cy="317500"/>
                                      <a:chOff x="57419" y="-4831"/>
                                      <a:chExt cx="176511" cy="318227"/>
                                    </a:xfrm>
                                  </wpg:grpSpPr>
                                  <wps:wsp>
                                    <wps:cNvPr id="2104210556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1FB1E4" w14:textId="1ADCD288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7" name="Textfeld 3"/>
                                    <wps:cNvSpPr txBox="1"/>
                                    <wps:spPr>
                                      <a:xfrm>
                                        <a:off x="70644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26593" w14:textId="24855F1C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8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6953F25" id="_x0000_s1266" style="position:absolute;margin-left:156.35pt;margin-top:6.5pt;width:13.8pt;height:25pt;z-index:253408256;mso-width-relative:margin;mso-height-relative:margin" coordorigin="57419,-4831" coordsize="176511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">
                            <v:shape id="Textfeld 3" o:spid="_x0000_s1267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571FB1E4" w14:textId="1ADCD288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68" type="#_x0000_t202" style="position:absolute;left:70644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" filled="f" stroked="f" strokeweight=".5pt">
                              <v:textbox inset="0,0,0,0">
                                <w:txbxContent>
                                  <w:p w14:paraId="54926593" w14:textId="24855F1C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6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5F828084" w:rsidR="00502804" w:rsidRDefault="00C7430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06208" behindDoc="0" locked="0" layoutInCell="1" allowOverlap="1" wp14:anchorId="489D1D7D" wp14:editId="0AB1D3EC">
                            <wp:simplePos x="0" y="0"/>
                            <wp:positionH relativeFrom="column">
                              <wp:posOffset>1483516</wp:posOffset>
                            </wp:positionH>
                            <wp:positionV relativeFrom="paragraph">
                              <wp:posOffset>-89317</wp:posOffset>
                            </wp:positionV>
                            <wp:extent cx="199658" cy="317500"/>
                            <wp:effectExtent l="0" t="0" r="10160" b="6350"/>
                            <wp:wrapNone/>
                            <wp:docPr id="2104210551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9658" cy="317500"/>
                                      <a:chOff x="32847" y="-4831"/>
                                      <a:chExt cx="201083" cy="318227"/>
                                    </a:xfrm>
                                  </wpg:grpSpPr>
                                  <wps:wsp>
                                    <wps:cNvPr id="2104210552" name="Textfeld 3"/>
                                    <wps:cNvSpPr txBox="1"/>
                                    <wps:spPr>
                                      <a:xfrm>
                                        <a:off x="73976" y="-4831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EAF7F" w14:textId="2B9E7563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104210553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58AFF8" w14:textId="790A23FD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04210554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89D1D7D" id="_x0000_s1270" style="position:absolute;margin-left:116.8pt;margin-top:-7.05pt;width:15.7pt;height:25pt;z-index:253406208;mso-width-relative:margin;mso-height-relative:margin" coordorigin="32847,-4831" coordsize="201083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">
                            <v:shape id="Textfeld 3" o:spid="_x0000_s127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62BEAF7F" w14:textId="2B9E7563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2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" filled="f" stroked="f" strokeweight=".5pt">
                              <v:textbox inset="0,0,0,0">
                                <w:txbxContent>
                                  <w:p w14:paraId="1658AFF8" w14:textId="790A23FD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rPr>
                      <w:noProof/>
                    </w:rPr>
                    <w:t>Welcher Anteil ist größer,</w:t>
                  </w:r>
                  <w:r>
                    <w:rPr>
                      <w:noProof/>
                    </w:rPr>
                    <w:t xml:space="preserve">      </w:t>
                  </w:r>
                  <w:r w:rsidR="00502804">
                    <w:rPr>
                      <w:noProof/>
                    </w:rPr>
                    <w:t xml:space="preserve"> </w:t>
                  </w:r>
                  <w:r w:rsidR="00502804">
                    <w:t>oder</w:t>
                  </w:r>
                  <w:r>
                    <w:t xml:space="preserve">    </w:t>
                  </w:r>
                  <w:proofErr w:type="gramStart"/>
                  <w:r>
                    <w:t xml:space="preserve">  </w:t>
                  </w:r>
                  <w:r w:rsidR="00502804">
                    <w:t>?</w:t>
                  </w:r>
                  <w:proofErr w:type="gramEnd"/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1D4957F2" w:rsidR="00502804" w:rsidRPr="000A45CA" w:rsidRDefault="00CD41E0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10304" behindDoc="0" locked="0" layoutInCell="1" allowOverlap="1" wp14:anchorId="3CEBC918" wp14:editId="39C73DAB">
                            <wp:simplePos x="0" y="0"/>
                            <wp:positionH relativeFrom="column">
                              <wp:posOffset>2601504</wp:posOffset>
                            </wp:positionH>
                            <wp:positionV relativeFrom="paragraph">
                              <wp:posOffset>81513</wp:posOffset>
                            </wp:positionV>
                            <wp:extent cx="172526" cy="317500"/>
                            <wp:effectExtent l="0" t="0" r="5715" b="0"/>
                            <wp:wrapNone/>
                            <wp:docPr id="210421055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2526" cy="317500"/>
                                      <a:chOff x="36177" y="-4831"/>
                                      <a:chExt cx="174021" cy="318227"/>
                                    </a:xfrm>
                                  </wpg:grpSpPr>
                                  <wps:wsp>
                                    <wps:cNvPr id="376971328" name="Textfeld 3"/>
                                    <wps:cNvSpPr txBox="1"/>
                                    <wps:spPr>
                                      <a:xfrm>
                                        <a:off x="36177" y="-4831"/>
                                        <a:ext cx="160085" cy="184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85567B" w14:textId="151396A0" w:rsidR="00C7430D" w:rsidRPr="00CD41E0" w:rsidRDefault="00C7430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76971329" name="Textfeld 3"/>
                                    <wps:cNvSpPr txBox="1"/>
                                    <wps:spPr>
                                      <a:xfrm>
                                        <a:off x="46962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1946276" w14:textId="2B863964" w:rsidR="00C7430D" w:rsidRPr="00CD41E0" w:rsidRDefault="00C7430D" w:rsidP="00C7430D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CD41E0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971330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CEBC918" id="_x0000_s1274" style="position:absolute;margin-left:204.85pt;margin-top:6.4pt;width:13.6pt;height:25pt;z-index:253410304;mso-width-relative:margin;mso-height-relative:margin" coordorigin="36177,-4831" coordsize="174021,31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">
                            <v:shape id="Textfeld 3" o:spid="_x0000_s1275" type="#_x0000_t202" style="position:absolute;left:36177;top:-4831;width:160085;height:18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0385567B" w14:textId="151396A0" w:rsidR="00C7430D" w:rsidRPr="00CD41E0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276" type="#_x0000_t202" style="position:absolute;left:46962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71946276" w14:textId="2B863964" w:rsidR="00C7430D" w:rsidRPr="00CD41E0" w:rsidRDefault="00C7430D" w:rsidP="00C7430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D41E0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27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502804"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21BFA114" w:rsidR="00502804" w:rsidRDefault="00CE0026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63904" behindDoc="0" locked="0" layoutInCell="1" allowOverlap="1" wp14:anchorId="3D5F4467" wp14:editId="26386D63">
                            <wp:simplePos x="0" y="0"/>
                            <wp:positionH relativeFrom="column">
                              <wp:posOffset>3281367</wp:posOffset>
                            </wp:positionH>
                            <wp:positionV relativeFrom="paragraph">
                              <wp:posOffset>19273</wp:posOffset>
                            </wp:positionV>
                            <wp:extent cx="1420495" cy="580802"/>
                            <wp:effectExtent l="0" t="0" r="0" b="3810"/>
                            <wp:wrapNone/>
                            <wp:docPr id="865556985" name="Gruppieren 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0495" cy="580802"/>
                                      <a:chOff x="-54254" y="0"/>
                                      <a:chExt cx="1421162" cy="58161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13353058" name="Grafik 124782639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40963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28453475" name="Grafik 2956340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937648" y="0"/>
                                        <a:ext cx="429260" cy="570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507828467" name="Gruppieren 2"/>
                                    <wpg:cNvGrpSpPr/>
                                    <wpg:grpSpPr>
                                      <a:xfrm>
                                        <a:off x="-54254" y="62011"/>
                                        <a:ext cx="275995" cy="519603"/>
                                        <a:chOff x="-12834" y="10729"/>
                                        <a:chExt cx="277966" cy="521083"/>
                                      </a:xfrm>
                                    </wpg:grpSpPr>
                                    <wps:wsp>
                                      <wps:cNvPr id="1019956372" name="Textfeld 3"/>
                                      <wps:cNvSpPr txBox="1"/>
                                      <wps:spPr>
                                        <a:xfrm>
                                          <a:off x="10599" y="10729"/>
                                          <a:ext cx="254533" cy="1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0BF5247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7081382" name="Textfeld 3"/>
                                      <wps:cNvSpPr txBox="1"/>
                                      <wps:spPr>
                                        <a:xfrm>
                                          <a:off x="10663" y="254173"/>
                                          <a:ext cx="253870" cy="27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6C4489C" w14:textId="77777777" w:rsidR="006B4905" w:rsidRPr="00CE0026" w:rsidRDefault="006B4905" w:rsidP="006B4905">
                                            <w:pPr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5821130" name="Gerade Verbindung 1"/>
                                      <wps:cNvCnPr/>
                                      <wps:spPr>
                                        <a:xfrm>
                                          <a:off x="-12834" y="226226"/>
                                          <a:ext cx="217603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21802387" name="Textfeld 398"/>
                                    <wps:cNvSpPr txBox="1"/>
                                    <wps:spPr>
                                      <a:xfrm>
                                        <a:off x="139485" y="162732"/>
                                        <a:ext cx="875654" cy="3564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32241D7" w14:textId="77777777" w:rsidR="006B4905" w:rsidRPr="00D8792C" w:rsidRDefault="006B4905" w:rsidP="006B4905">
                                          <w:pP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=     </w:t>
                                          </w:r>
                                          <w:r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 xml:space="preserve"> </w:t>
                                          </w:r>
                                          <w:r w:rsidRPr="00D8792C">
                                            <w:rPr>
                                              <w:sz w:val="44"/>
                                              <w:szCs w:val="44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D5F4467" id="_x0000_s1278" style="position:absolute;margin-left:258.4pt;margin-top:1.5pt;width:111.85pt;height:45.75pt;z-index:253563904;mso-width-relative:margin;mso-height-relative:margin" coordorigin="-542" coordsize="14211,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">
                            <v:shape id="Grafik 1247826393" o:spid="_x0000_s1279" type="#_x0000_t75" style="position:absolute;left:3409;width:4293;height:570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">
                              <v:imagedata r:id="rId25" o:title="" recolortarget="#727272 [1449]"/>
                            </v:shape>
                            <v:shape id="Grafik 295634061" o:spid="_x0000_s1280" type="#_x0000_t75" style="position:absolute;left:9376;width:4293;height:570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">
                              <v:imagedata r:id="rId25" o:title="" recolortarget="#727272 [1449]"/>
                            </v:shape>
                            <v:group id="_x0000_s1281" style="position:absolute;left:-542;top:620;width:2759;height:5196" coordorigin="-128,107" coordsize="2779,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">
                              <v:shape id="Textfeld 3" o:spid="_x0000_s1282" type="#_x0000_t202" style="position:absolute;left:105;top:107;width:254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" filled="f" stroked="f" strokeweight=".5pt">
                                <v:textbox style="mso-fit-shape-to-text:t" inset="0,0,0,0">
                                  <w:txbxContent>
                                    <w:p w14:paraId="60BF5247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283" type="#_x0000_t202" style="position:absolute;left:106;top:2541;width:2539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" filled="f" stroked="f" strokeweight=".5pt">
                                <v:textbox inset="0,0,0,0">
                                  <w:txbxContent>
                                    <w:p w14:paraId="26C4489C" w14:textId="77777777" w:rsidR="006B4905" w:rsidRPr="00CE0026" w:rsidRDefault="006B4905" w:rsidP="006B4905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CE0026">
                                        <w:rPr>
                                          <w:sz w:val="24"/>
                                          <w:szCs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" o:spid="_x0000_s1284" style="position:absolute;visibility:visible;mso-wrap-style:square" from="-128,2262" to="2047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" strokecolor="black [3213]" strokeweight="1pt">
                                <v:stroke joinstyle="miter"/>
                              </v:line>
                            </v:group>
                            <v:shape id="Textfeld 398" o:spid="_x0000_s1285" type="#_x0000_t202" style="position:absolute;left:1394;top:1627;width:8757;height:3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" filled="f" stroked="f" strokeweight=".5pt">
                              <v:textbox>
                                <w:txbxContent>
                                  <w:p w14:paraId="532241D7" w14:textId="77777777" w:rsidR="006B4905" w:rsidRPr="00D8792C" w:rsidRDefault="006B4905" w:rsidP="006B4905">
                                    <w:pPr>
                                      <w:rPr>
                                        <w:sz w:val="44"/>
                                        <w:szCs w:val="44"/>
                                      </w:rPr>
                                    </w:pP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 xml:space="preserve">=     </w:t>
                                    </w:r>
                                    <w:r>
                                      <w:rPr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Pr="00D8792C">
                                      <w:rPr>
                                        <w:sz w:val="44"/>
                                        <w:szCs w:val="44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proofErr w:type="gramStart"/>
                  <w:r w:rsidR="00502804">
                    <w:t>Finde</w:t>
                  </w:r>
                  <w:proofErr w:type="gramEnd"/>
                  <w:r w:rsidR="00502804">
                    <w:t xml:space="preserve"> zwei Brüche, die genauso groß sind w</w:t>
                  </w:r>
                  <w:r w:rsidR="00C7430D">
                    <w:t xml:space="preserve">ie    </w:t>
                  </w:r>
                  <w:proofErr w:type="gramStart"/>
                  <w:r w:rsidR="00C7430D">
                    <w:t xml:space="preserve">  .</w:t>
                  </w:r>
                  <w:proofErr w:type="gramEnd"/>
                </w:p>
                <w:p w14:paraId="1EFB219F" w14:textId="33661FAD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3040CE86" w:rsidR="00502804" w:rsidRPr="00111F13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6DAFE62D" w:rsidR="00502804" w:rsidRPr="00B73599" w:rsidRDefault="00502804" w:rsidP="00E13C64">
            <w:pPr>
              <w:spacing w:line="240" w:lineRule="atLeast"/>
              <w:jc w:val="right"/>
            </w:pPr>
          </w:p>
        </w:tc>
      </w:tr>
      <w:tr w:rsidR="00F417FD" w:rsidRPr="00B73599" w14:paraId="4EA91BDA" w14:textId="77777777" w:rsidTr="00A42631">
        <w:tc>
          <w:tcPr>
            <w:tcW w:w="425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221" w:type="dxa"/>
          </w:tcPr>
          <w:p w14:paraId="37292A56" w14:textId="45F865D6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2D1DDCE4" w:rsidR="00F417FD" w:rsidRPr="00B73599" w:rsidRDefault="00F417FD" w:rsidP="00E13C64">
            <w:pPr>
              <w:spacing w:line="240" w:lineRule="atLeast"/>
              <w:jc w:val="right"/>
            </w:pPr>
          </w:p>
        </w:tc>
      </w:tr>
      <w:tr w:rsidR="00F417FD" w:rsidRPr="00B73599" w14:paraId="562B92C2" w14:textId="77777777" w:rsidTr="00A42631">
        <w:trPr>
          <w:trHeight w:val="163"/>
        </w:trPr>
        <w:tc>
          <w:tcPr>
            <w:tcW w:w="425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579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73A04A1B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0A0E1E58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66976" behindDoc="0" locked="0" layoutInCell="1" allowOverlap="1" wp14:anchorId="5AAECF23" wp14:editId="14B850D9">
                                  <wp:simplePos x="0" y="0"/>
                                  <wp:positionH relativeFrom="column">
                                    <wp:posOffset>8681</wp:posOffset>
                                  </wp:positionH>
                                  <wp:positionV relativeFrom="paragraph">
                                    <wp:posOffset>93044</wp:posOffset>
                                  </wp:positionV>
                                  <wp:extent cx="605425" cy="429902"/>
                                  <wp:effectExtent l="0" t="0" r="4445" b="1905"/>
                                  <wp:wrapNone/>
                                  <wp:docPr id="155489644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425" cy="429902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1745297818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98482" cy="317500"/>
                                              <a:chOff x="33763" y="-4831"/>
                                              <a:chExt cx="200167" cy="318227"/>
                                            </a:xfrm>
                                          </wpg:grpSpPr>
                                          <wps:wsp>
                                            <wps:cNvPr id="1768884791" name="Textfeld 3"/>
                                            <wps:cNvSpPr txBox="1"/>
                                            <wps:spPr>
                                              <a:xfrm>
                                                <a:off x="73976" y="-4831"/>
                                                <a:ext cx="159954" cy="1843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96E650B" w14:textId="27B6F630" w:rsidR="00A42631" w:rsidRPr="00C44D86" w:rsidRDefault="00A42631" w:rsidP="00A42631">
                                                  <w:r>
                                                    <w:t>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2083144952" name="Textfeld 3"/>
                                            <wps:cNvSpPr txBox="1"/>
                                            <wps:spPr>
                                              <a:xfrm>
                                                <a:off x="33763" y="149454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B2736C2" w14:textId="3BBE9094" w:rsidR="00A42631" w:rsidRPr="00C44D86" w:rsidRDefault="00A42631" w:rsidP="00A42631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71808373" name="Gerade Verbindung 1"/>
                                            <wps:cNvCnPr/>
                                            <wps:spPr>
                                              <a:xfrm>
                                                <a:off x="57419" y="179565"/>
                                                <a:ext cx="10846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01864186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552505748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9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32835279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FC133A8" w14:textId="7D5B2F5F" w:rsidR="006B4905" w:rsidRPr="006443F6" w:rsidRDefault="006B4905" w:rsidP="006B4905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group w14:anchorId="5AAECF23" id="Gruppieren 386" o:spid="_x0000_s1286" style="position:absolute;margin-left:.7pt;margin-top:7.35pt;width:47.65pt;height:33.85pt;z-index:253566976;mso-width-relative:margin" coordsize="6054,4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">
                                  <v:group id="_x0000_s1287" style="position:absolute;top:133;width:1984;height:3175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">
                                    <v:shape id="Textfeld 3" o:spid="_x0000_s128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" filled="f" stroked="f" strokeweight=".5pt">
                                      <v:textbox style="mso-fit-shape-to-text:t" inset="0,0,0,0">
                                        <w:txbxContent>
                                          <w:p w14:paraId="496E650B" w14:textId="27B6F630" w:rsidR="00A42631" w:rsidRPr="00C44D86" w:rsidRDefault="00A42631" w:rsidP="00A42631">
                                            <w:r>
                                              <w:t>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89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" filled="f" stroked="f" strokeweight=".5pt">
                                      <v:textbox inset="0,0,0,0">
                                        <w:txbxContent>
                                          <w:p w14:paraId="2B2736C2" w14:textId="3BBE9094" w:rsidR="00A42631" w:rsidRPr="00C44D86" w:rsidRDefault="00A42631" w:rsidP="00A42631">
                                            <w:pPr>
                                              <w:jc w:val="center"/>
                                            </w:pPr>
                                            <w:r>
                                              <w:t>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9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" strokecolor="black [3213]" strokeweight="1pt">
                                      <v:stroke joinstyle="miter"/>
                                    </v:line>
                                  </v:group>
                                  <v:group id="_x0000_s1291" style="position:absolute;left:1268;width:4786;height:4299" coordorigin="1394" coordsize="5649,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">
                                    <v:shape id="Grafik 1247826393" o:spid="_x0000_s1292" type="#_x0000_t75" style="position:absolute;left:3803;width:3241;height:430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">
                                      <v:imagedata r:id="rId80" o:title="" recolortarget="#727272 [1449]"/>
                                    </v:shape>
                                    <v:shape id="Textfeld 398" o:spid="_x0000_s1293" type="#_x0000_t202" style="position:absolute;left:1394;top:742;width:2215;height:3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" filled="f" stroked="f" strokeweight=".5pt">
                                      <v:textbox>
                                        <w:txbxContent>
                                          <w:p w14:paraId="2FC133A8" w14:textId="7D5B2F5F" w:rsidR="006B4905" w:rsidRPr="006443F6" w:rsidRDefault="006B4905" w:rsidP="006B4905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  <w:p w14:paraId="5BC3E417" w14:textId="18585F05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05123301" w14:textId="123E394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1800C8AA" w:rsidR="00F417FD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69024" behindDoc="0" locked="0" layoutInCell="1" allowOverlap="1" wp14:anchorId="3E883604" wp14:editId="7E02459B">
                                  <wp:simplePos x="0" y="0"/>
                                  <wp:positionH relativeFrom="column">
                                    <wp:posOffset>269240</wp:posOffset>
                                  </wp:positionH>
                                  <wp:positionV relativeFrom="paragraph">
                                    <wp:posOffset>213995</wp:posOffset>
                                  </wp:positionV>
                                  <wp:extent cx="605155" cy="429895"/>
                                  <wp:effectExtent l="0" t="0" r="4445" b="1905"/>
                                  <wp:wrapNone/>
                                  <wp:docPr id="71575828" name="Gruppieren 3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605155" cy="429895"/>
                                            <a:chOff x="0" y="0"/>
                                            <a:chExt cx="605425" cy="429902"/>
                                          </a:xfrm>
                                        </wpg:grpSpPr>
                                        <wpg:grpSp>
                                          <wpg:cNvPr id="427216272" name="Gruppieren 2"/>
                                          <wpg:cNvGrpSpPr/>
                                          <wpg:grpSpPr>
                                            <a:xfrm>
                                              <a:off x="0" y="13349"/>
                                              <a:ext cx="171250" cy="357544"/>
                                              <a:chOff x="33763" y="-4831"/>
                                              <a:chExt cx="172703" cy="358363"/>
                                            </a:xfrm>
                                          </wpg:grpSpPr>
                                          <wps:wsp>
                                            <wps:cNvPr id="26832861" name="Textfeld 3"/>
                                            <wps:cNvSpPr txBox="1"/>
                                            <wps:spPr>
                                              <a:xfrm>
                                                <a:off x="47008" y="-4831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5EB8668" w14:textId="4DE3FA43" w:rsidR="006443F6" w:rsidRPr="00C44D86" w:rsidRDefault="006443F6" w:rsidP="006443F6">
                                                  <w:r>
                                                    <w:t>24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81155636" name="Textfeld 3"/>
                                            <wps:cNvSpPr txBox="1"/>
                                            <wps:spPr>
                                              <a:xfrm>
                                                <a:off x="33763" y="189590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790263D" w14:textId="568384A4" w:rsidR="006443F6" w:rsidRPr="00C44D86" w:rsidRDefault="006443F6" w:rsidP="006443F6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36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62682359" name="Gerade Verbindung 1"/>
                                            <wps:cNvCnPr/>
                                            <wps:spPr>
                                              <a:xfrm>
                                                <a:off x="57419" y="184893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763956602" name="Gruppieren 399"/>
                                          <wpg:cNvGrpSpPr/>
                                          <wpg:grpSpPr>
                                            <a:xfrm>
                                              <a:off x="126815" y="0"/>
                                              <a:ext cx="478610" cy="429902"/>
                                              <a:chOff x="139485" y="1"/>
                                              <a:chExt cx="564997" cy="430663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912080464" name="Grafik 124782639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9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80356" y="1"/>
                                                <a:ext cx="324126" cy="4305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2028565151" name="Textfeld 398"/>
                                            <wps:cNvSpPr txBox="1"/>
                                            <wps:spPr>
                                              <a:xfrm>
                                                <a:off x="139485" y="74203"/>
                                                <a:ext cx="221485" cy="356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017BF90" w14:textId="77777777" w:rsidR="006443F6" w:rsidRPr="006443F6" w:rsidRDefault="006443F6" w:rsidP="006443F6">
                                                  <w:pPr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</w:pPr>
                                                  <w:r w:rsidRPr="006443F6">
                                                    <w:rPr>
                                                      <w:sz w:val="36"/>
                                                      <w:szCs w:val="36"/>
                                                    </w:rPr>
                                                    <w:t xml:space="preserve">=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group w14:anchorId="3E883604" id="_x0000_s1294" style="position:absolute;margin-left:21.2pt;margin-top:16.85pt;width:47.65pt;height:33.85pt;z-index:253569024;mso-width-relative:margin" coordsize="6054,4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">
                                  <v:group id="_x0000_s1295" style="position:absolute;top:133;width:1712;height:3575" coordorigin="33763,-4831" coordsize="172703,3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">
                                    <v:shape id="Textfeld 3" o:spid="_x0000_s1296" type="#_x0000_t202" style="position:absolute;left:47008;top:-4831;width:159458;height:18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" filled="f" stroked="f" strokeweight=".5pt">
                                      <v:textbox style="mso-fit-shape-to-text:t" inset="0,0,0,0">
                                        <w:txbxContent>
                                          <w:p w14:paraId="65EB8668" w14:textId="4DE3FA43" w:rsidR="006443F6" w:rsidRPr="00C44D86" w:rsidRDefault="006443F6" w:rsidP="006443F6">
                                            <w:r>
                                              <w:t>24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297" type="#_x0000_t202" style="position:absolute;left:33763;top:189590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" filled="f" stroked="f" strokeweight=".5pt">
                                      <v:textbox inset="0,0,0,0">
                                        <w:txbxContent>
                                          <w:p w14:paraId="1790263D" w14:textId="568384A4" w:rsidR="006443F6" w:rsidRPr="00C44D86" w:rsidRDefault="006443F6" w:rsidP="006443F6">
                                            <w:pPr>
                                              <w:jc w:val="center"/>
                                            </w:pPr>
                                            <w:r>
                                              <w:t>36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" o:spid="_x0000_s1298" style="position:absolute;visibility:visible;mso-wrap-style:square" from="57419,184893" to="202705,184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" strokecolor="black [3213]" strokeweight="1pt">
                                      <v:stroke joinstyle="miter"/>
                                    </v:line>
                                  </v:group>
                                  <v:group id="_x0000_s1299" style="position:absolute;left:1268;width:4786;height:4299" coordorigin="1394" coordsize="5649,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">
                                    <v:shape id="Grafik 1247826393" o:spid="_x0000_s1300" type="#_x0000_t75" style="position:absolute;left:3803;width:3241;height:430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">
                                      <v:imagedata r:id="rId80" o:title="" recolortarget="#727272 [1449]"/>
                                    </v:shape>
                                    <v:shape id="Textfeld 398" o:spid="_x0000_s1301" type="#_x0000_t202" style="position:absolute;left:1394;top:742;width:2215;height:3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" filled="f" stroked="f" strokeweight=".5pt">
                                      <v:textbox>
                                        <w:txbxContent>
                                          <w:p w14:paraId="1017BF90" w14:textId="77777777" w:rsidR="006443F6" w:rsidRPr="006443F6" w:rsidRDefault="006443F6" w:rsidP="006443F6">
                                            <w:pPr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</w:pPr>
                                            <w:r w:rsidRPr="006443F6">
                                              <w:rPr>
                                                <w:sz w:val="36"/>
                                                <w:szCs w:val="36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  <w:r w:rsidR="00F417FD"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35B78F79" w14:textId="56CA0FC1" w:rsidR="00F417FD" w:rsidRPr="006443F6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  <w:r w:rsidR="006443F6">
                          <w:rPr>
                            <w:noProof/>
                          </w:rPr>
                          <w:t xml:space="preserve"> </w:t>
                        </w:r>
                      </w:p>
                      <w:p w14:paraId="61AE5B04" w14:textId="024E7C3C" w:rsidR="006443F6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43A32C69" w14:textId="77777777" w:rsidR="006443F6" w:rsidRPr="00DC14C3" w:rsidRDefault="006443F6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7454BCE8" w:rsidR="00F417FD" w:rsidRPr="00B113A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18EF4202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0390BAF6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25D41BCA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3120" behindDoc="0" locked="0" layoutInCell="1" allowOverlap="1" wp14:anchorId="4C2E6779" wp14:editId="5CF7B71B">
                            <wp:simplePos x="0" y="0"/>
                            <wp:positionH relativeFrom="column">
                              <wp:posOffset>282847</wp:posOffset>
                            </wp:positionH>
                            <wp:positionV relativeFrom="paragraph">
                              <wp:posOffset>148961</wp:posOffset>
                            </wp:positionV>
                            <wp:extent cx="793371" cy="471837"/>
                            <wp:effectExtent l="0" t="0" r="0" b="0"/>
                            <wp:wrapNone/>
                            <wp:docPr id="18" name="Gruppieren 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8BF6DA5-11EF-CE36-05F2-AA2A3C6518C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3371" cy="471837"/>
                                      <a:chOff x="0" y="0"/>
                                      <a:chExt cx="550995" cy="472210"/>
                                    </a:xfrm>
                                  </wpg:grpSpPr>
                                  <wpg:grpSp>
                                    <wpg:cNvPr id="452995207" name="Gruppieren 452995207">
                                      <a:extLst>
                                        <a:ext uri="{FF2B5EF4-FFF2-40B4-BE49-F238E27FC236}">
                                          <a16:creationId xmlns:a16="http://schemas.microsoft.com/office/drawing/2014/main" id="{738B0339-2BF8-3EF4-9C6B-DF4F56BB7D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3696603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2978B74-6A27-3193-A4F8-6D0C4737FCB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458" cy="179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A72B92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10446093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810F92B-0E22-12D2-4E80-6C3ACA30851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3F38E9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50866506" name="Gerade Verbindung 45086650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6859A78-EFC3-343A-459A-E35C74CD6C8C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6526929" name="Gruppieren 126526929">
                                      <a:extLst>
                                        <a:ext uri="{FF2B5EF4-FFF2-40B4-BE49-F238E27FC236}">
                                          <a16:creationId xmlns:a16="http://schemas.microsoft.com/office/drawing/2014/main" id="{752A1DEF-0403-B4F5-80EC-98500BC51E6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202607145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C3586B-9B62-6359-59AF-C9284325045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A77175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658167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834AF7-32C0-09D8-D3A6-25D129243A3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C63BA4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3461612" name="Gerade Verbindung 111346161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A2C1B6-C59C-3AB5-DB8A-56709FB1736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03477142" name="Gruppieren 703477142">
                                      <a:extLst>
                                        <a:ext uri="{FF2B5EF4-FFF2-40B4-BE49-F238E27FC236}">
                                          <a16:creationId xmlns:a16="http://schemas.microsoft.com/office/drawing/2014/main" id="{4266C563-3FEA-35C0-D359-4B186CCE32E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95592" y="73323"/>
                                        <a:ext cx="355403" cy="398887"/>
                                        <a:chOff x="195592" y="73323"/>
                                        <a:chExt cx="419740" cy="39960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2778574" name="Grafik 34277857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3D1141D-95FE-F057-4AC3-A87DE2723ADA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90686" y="227950"/>
                                          <a:ext cx="324646" cy="2449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1642388075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10C0972-9CD7-4F64-D5DA-6ED58F590249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EAEBC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C2E6779" id="Gruppieren 17" o:spid="_x0000_s1302" style="position:absolute;margin-left:22.25pt;margin-top:11.75pt;width:62.45pt;height:37.15pt;z-index:253573120;mso-width-relative:margin;mso-height-relative:margin" coordsize="5509,4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">
                            <v:group id="Gruppieren 452995207" o:spid="_x0000_s1303" style="position:absolute;left:3355;top:53;width:1658;height:3576" coordorigin="335519,5378" coordsize="167285,3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">
                              <v:shape id="Textfeld 3" o:spid="_x0000_s1304" type="#_x0000_t202" style="position:absolute;left:335519;top:5378;width:159458;height:179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" filled="f" stroked="f" strokeweight=".5pt">
                                <v:textbox style="mso-fit-shape-to-text:t" inset="0,0,0,0">
                                  <w:txbxContent>
                                    <w:p w14:paraId="0EA72B92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5" type="#_x0000_t202" style="position:absolute;left:340483;top:199799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" filled="f" stroked="f" strokeweight=".5pt">
                                <v:textbox inset="0,0,0,0">
                                  <w:txbxContent>
                                    <w:p w14:paraId="3E3F38E9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450866506" o:spid="_x0000_s1306" style="position:absolute;visibility:visible;mso-wrap-style:square" from="348123,195102" to="493409,195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" strokecolor="black [3213]" strokeweight="1pt">
                                <v:stroke joinstyle="miter"/>
                              </v:line>
                            </v:group>
                            <v:group id="Gruppieren 126526929" o:spid="_x0000_s1307" style="position:absolute;width:1870;height:3575" coordsize="188755,3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">
                              <v:shape id="Textfeld 3" o:spid="_x0000_s1308" type="#_x0000_t202" style="position:absolute;width:159458;height:18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" filled="f" stroked="f" strokeweight=".5pt">
                                <v:textbox style="mso-fit-shape-to-text:t" inset="0,0,0,0">
                                  <w:txbxContent>
                                    <w:p w14:paraId="1A77175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09" type="#_x0000_t202" style="position:absolute;left:26434;top:194421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" filled="f" stroked="f" strokeweight=".5pt">
                                <v:textbox inset="0,0,0,0">
                                  <w:txbxContent>
                                    <w:p w14:paraId="65C63BA4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13461612" o:spid="_x0000_s1310" style="position:absolute;visibility:visible;mso-wrap-style:square" from="8312,189724" to="153598,18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" strokecolor="black [3213]" strokeweight="1pt">
                                <v:stroke joinstyle="miter"/>
                              </v:line>
                            </v:group>
                            <v:group id="Gruppieren 703477142" o:spid="_x0000_s1311" style="position:absolute;left:1955;top:733;width:3554;height:3989" coordorigin="1955,733" coordsize="4197,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">
                              <v:shape id="Grafik 342778574" o:spid="_x0000_s1312" type="#_x0000_t75" style="position:absolute;left:2906;top:2279;width:3247;height:245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">
                                <v:imagedata r:id="rId25" o:title="" cropbottom="33944f" cropleft="1f" cropright="2644f" recolortarget="#727272 [1449]"/>
                              </v:shape>
                              <v:shape id="Textfeld 398" o:spid="_x0000_s1313" type="#_x0000_t202" style="position:absolute;left:1955;top:733;width:1833;height:2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" filled="f" stroked="f" strokeweight=".5pt">
                                <v:textbox inset="1mm">
                                  <w:txbxContent>
                                    <w:p w14:paraId="00EAEBC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7A011CDF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6618DB84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  <w:vAlign w:val="center"/>
                      </w:tcPr>
                      <w:p w14:paraId="4F1BFECB" w14:textId="5EC77B5A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817" w:type="dxa"/>
                      </w:tcPr>
                      <w:p w14:paraId="000AA01F" w14:textId="25758DB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61E34FAC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4F0B49BA" w14:textId="25E4A3B8" w:rsidR="00F417FD" w:rsidRPr="00DC14C3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5168" behindDoc="0" locked="0" layoutInCell="1" allowOverlap="1" wp14:anchorId="03CC2B30" wp14:editId="2E430A87">
                                  <wp:simplePos x="0" y="0"/>
                                  <wp:positionH relativeFrom="column">
                                    <wp:posOffset>25936</wp:posOffset>
                                  </wp:positionH>
                                  <wp:positionV relativeFrom="paragraph">
                                    <wp:posOffset>14407</wp:posOffset>
                                  </wp:positionV>
                                  <wp:extent cx="791692" cy="437069"/>
                                  <wp:effectExtent l="0" t="0" r="0" b="7620"/>
                                  <wp:wrapNone/>
                                  <wp:docPr id="516900328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1692" cy="437069"/>
                                            <a:chOff x="0" y="-75106"/>
                                            <a:chExt cx="549573" cy="438023"/>
                                          </a:xfrm>
                                        </wpg:grpSpPr>
                                        <wpg:grpSp>
                                          <wpg:cNvPr id="1470378551" name="Gruppieren 1470378551"/>
                                          <wpg:cNvGrpSpPr/>
                                          <wpg:grpSpPr>
                                            <a:xfrm>
                                              <a:off x="335519" y="5378"/>
                                              <a:ext cx="165804" cy="357539"/>
                                              <a:chOff x="335519" y="5378"/>
                                              <a:chExt cx="167285" cy="358363"/>
                                            </a:xfrm>
                                          </wpg:grpSpPr>
                                          <wps:wsp>
                                            <wps:cNvPr id="605341533" name="Textfeld 3"/>
                                            <wps:cNvSpPr txBox="1"/>
                                            <wps:spPr>
                                              <a:xfrm>
                                                <a:off x="335519" y="5378"/>
                                                <a:ext cx="159593" cy="184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0BFCE3B" w14:textId="77777777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63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79119092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1FB0B6B" w14:textId="3729D6CE" w:rsidR="0061226B" w:rsidRDefault="0061226B" w:rsidP="00AB7A0C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48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67744507" name="Gerade Verbindung 1567744507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2072458493" name="Gruppieren 207245849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87084" cy="357538"/>
                                              <a:chOff x="0" y="0"/>
                                              <a:chExt cx="188755" cy="358363"/>
                                            </a:xfrm>
                                          </wpg:grpSpPr>
                                          <wps:wsp>
                                            <wps:cNvPr id="406567461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3E0A92B" w14:textId="5DA14881" w:rsidR="0061226B" w:rsidRDefault="0061226B" w:rsidP="0061226B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432519425" name="Textfeld 3"/>
                                            <wps:cNvSpPr txBox="1"/>
                                            <wps:spPr>
                                              <a:xfrm>
                                                <a:off x="26434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DF66A55" w14:textId="7890BF7A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22153742" name="Gerade Verbindung 14221537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249586961" name="Gruppieren 1249586961"/>
                                          <wpg:cNvGrpSpPr/>
                                          <wpg:grpSpPr>
                                            <a:xfrm>
                                              <a:off x="195592" y="-75106"/>
                                              <a:ext cx="353981" cy="376426"/>
                                              <a:chOff x="195592" y="-75370"/>
                                              <a:chExt cx="418060" cy="377097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37647900" name="Grafik 33764790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89133" y="-75370"/>
                                                <a:ext cx="324519" cy="2448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1649042124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77BE7A3" w14:textId="77777777" w:rsidR="0061226B" w:rsidRDefault="0061226B" w:rsidP="0061226B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3CC2B30" id="_x0000_s1314" style="position:absolute;margin-left:2.05pt;margin-top:1.15pt;width:62.35pt;height:34.4pt;z-index:253575168;mso-width-relative:margin;mso-height-relative:margin" coordorigin=",-751" coordsize="5495,4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">
                                  <v:group id="Gruppieren 1470378551" o:spid="_x0000_s1315" style="position:absolute;left:3355;top:53;width:1658;height:3576" coordorigin="335519,5378" coordsize="167285,3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wbq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">
                                    <v:shape id="Textfeld 3" o:spid="_x0000_s1316" type="#_x0000_t202" style="position:absolute;left:335519;top:5378;width:159593;height:184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" filled="f" stroked="f" strokeweight=".5pt">
                                      <v:textbox style="mso-fit-shape-to-text:t" inset="0,0,0,0">
                                        <w:txbxContent>
                                          <w:p w14:paraId="70BFCE3B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17" type="#_x0000_t202" style="position:absolute;left:340483;top:199799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" filled="f" stroked="f" strokeweight=".5pt">
                                      <v:textbox inset="0,0,0,0">
                                        <w:txbxContent>
                                          <w:p w14:paraId="01FB0B6B" w14:textId="3729D6CE" w:rsidR="0061226B" w:rsidRDefault="0061226B" w:rsidP="00AB7A0C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567744507" o:spid="_x0000_s1318" style="position:absolute;visibility:visible;mso-wrap-style:square" from="348123,195102" to="493409,195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" strokecolor="black [3213]" strokeweight="1pt">
                                      <v:stroke joinstyle="miter"/>
                                    </v:line>
                                  </v:group>
                                  <v:group id="Gruppieren 2072458493" o:spid="_x0000_s1319" style="position:absolute;width:1870;height:3575" coordsize="188755,3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">
                                    <v:shape id="Textfeld 3" o:spid="_x0000_s1320" type="#_x0000_t202" style="position:absolute;width:159458;height:18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" filled="f" stroked="f" strokeweight=".5pt">
                                      <v:textbox style="mso-fit-shape-to-text:t" inset="0,0,0,0">
                                        <w:txbxContent>
                                          <w:p w14:paraId="53E0A92B" w14:textId="5DA14881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21" type="#_x0000_t202" style="position:absolute;left:26434;top:194421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" filled="f" stroked="f" strokeweight=".5pt">
                                      <v:textbox inset="0,0,0,0">
                                        <w:txbxContent>
                                          <w:p w14:paraId="1DF66A55" w14:textId="7890BF7A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422153742" o:spid="_x0000_s1322" style="position:absolute;visibility:visible;mso-wrap-style:square" from="8312,189724" to="153598,18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" strokecolor="black [3213]" strokeweight="1pt">
                                      <v:stroke joinstyle="miter"/>
                                    </v:line>
                                  </v:group>
                                  <v:group id="Gruppieren 1249586961" o:spid="_x0000_s1323" style="position:absolute;left:1955;top:-751;width:3540;height:3764" coordorigin="1955,-753" coordsize="4180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">
                                    <v:shape id="Grafik 337647900" o:spid="_x0000_s1324" type="#_x0000_t75" style="position:absolute;left:2891;top:-753;width:3245;height:244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">
                                      <v:imagedata r:id="rId25" o:title="" cropbottom="33944f" cropleft="1f" cropright="2644f" recolortarget="#727272 [1449]"/>
                                    </v:shape>
                                    <v:shape id="Textfeld 398" o:spid="_x0000_s1325" type="#_x0000_t202" style="position:absolute;left:1955;top:733;width:1833;height:2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" filled="f" stroked="f" strokeweight=".5pt">
                                      <v:textbox inset="1mm">
                                        <w:txbxContent>
                                          <w:p w14:paraId="477BE7A3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794" w:type="dxa"/>
                      </w:tcPr>
                      <w:p w14:paraId="7F183B55" w14:textId="784E3C8A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Pr="00DC14C3">
                          <w:t>erweitert.</w:t>
                        </w:r>
                      </w:p>
                      <w:p w14:paraId="4F03499C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5FA9391E" w14:textId="77777777" w:rsidR="0061226B" w:rsidRPr="00DC14C3" w:rsidRDefault="0061226B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1A41AEFF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56067E8B" w:rsidR="00F417FD" w:rsidRPr="00DC14C3" w:rsidRDefault="00AB7A0C" w:rsidP="00E13C64">
                  <w:pPr>
                    <w:spacing w:line="240" w:lineRule="atLeast"/>
                  </w:pPr>
                  <w:r w:rsidRPr="0061226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77216" behindDoc="0" locked="0" layoutInCell="1" allowOverlap="1" wp14:anchorId="3BC703E2" wp14:editId="67EDF0FD">
                            <wp:simplePos x="0" y="0"/>
                            <wp:positionH relativeFrom="column">
                              <wp:posOffset>2741039</wp:posOffset>
                            </wp:positionH>
                            <wp:positionV relativeFrom="paragraph">
                              <wp:posOffset>165067</wp:posOffset>
                            </wp:positionV>
                            <wp:extent cx="792013" cy="443195"/>
                            <wp:effectExtent l="0" t="0" r="0" b="1905"/>
                            <wp:wrapNone/>
                            <wp:docPr id="1124549064" name="Gruppieren 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92013" cy="443195"/>
                                      <a:chOff x="0" y="-81060"/>
                                      <a:chExt cx="549561" cy="443977"/>
                                    </a:xfrm>
                                  </wpg:grpSpPr>
                                  <wpg:grpSp>
                                    <wpg:cNvPr id="1801235465" name="Gruppieren 1801235465"/>
                                    <wpg:cNvGrpSpPr/>
                                    <wpg:grpSpPr>
                                      <a:xfrm>
                                        <a:off x="335519" y="5378"/>
                                        <a:ext cx="165804" cy="357539"/>
                                        <a:chOff x="335519" y="5378"/>
                                        <a:chExt cx="167285" cy="358363"/>
                                      </a:xfrm>
                                    </wpg:grpSpPr>
                                    <wps:wsp>
                                      <wps:cNvPr id="613233975" name="Textfeld 3"/>
                                      <wps:cNvSpPr txBox="1"/>
                                      <wps:spPr>
                                        <a:xfrm>
                                          <a:off x="335519" y="5378"/>
                                          <a:ext cx="159593" cy="18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594A11" w14:textId="77777777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067204937" name="Textfeld 3"/>
                                      <wps:cNvSpPr txBox="1"/>
                                      <wps:spPr>
                                        <a:xfrm>
                                          <a:off x="340483" y="199799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BCEFDED" w14:textId="289C9F84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91206999" name="Gerade Verbindung 1891206999"/>
                                      <wps:cNvCnPr/>
                                      <wps:spPr>
                                        <a:xfrm>
                                          <a:off x="348123" y="195102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96125745" name="Gruppieren 1696125745"/>
                                    <wpg:cNvGrpSpPr/>
                                    <wpg:grpSpPr>
                                      <a:xfrm>
                                        <a:off x="0" y="0"/>
                                        <a:ext cx="187084" cy="357538"/>
                                        <a:chOff x="0" y="0"/>
                                        <a:chExt cx="188755" cy="358363"/>
                                      </a:xfrm>
                                    </wpg:grpSpPr>
                                    <wps:wsp>
                                      <wps:cNvPr id="438952421" name="Textfeld 3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59458" cy="1845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F3970D4" w14:textId="2BBDBB85" w:rsidR="0061226B" w:rsidRDefault="0061226B" w:rsidP="0061226B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986648" name="Textfeld 3"/>
                                      <wps:cNvSpPr txBox="1"/>
                                      <wps:spPr>
                                        <a:xfrm>
                                          <a:off x="26434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1DFE46E" w14:textId="4DE7F8AC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4302443" name="Gerade Verbindung 1594302443"/>
                                      <wps:cNvCnPr/>
                                      <wps:spPr>
                                        <a:xfrm>
                                          <a:off x="8312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07702129" name="Gruppieren 1607702129"/>
                                    <wpg:cNvGrpSpPr/>
                                    <wpg:grpSpPr>
                                      <a:xfrm>
                                        <a:off x="195592" y="-81060"/>
                                        <a:ext cx="353969" cy="382380"/>
                                        <a:chOff x="195592" y="-81335"/>
                                        <a:chExt cx="418048" cy="38306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649961193" name="Grafik 64996119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6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89121" y="-81335"/>
                                          <a:ext cx="324519" cy="2448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543732577" name="Textfeld 398"/>
                                      <wps:cNvSpPr txBox="1"/>
                                      <wps:spPr>
                                        <a:xfrm>
                                          <a:off x="195592" y="73323"/>
                                          <a:ext cx="183237" cy="2284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90C3A28" w14:textId="77777777" w:rsidR="0061226B" w:rsidRDefault="0061226B" w:rsidP="0061226B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C703E2" id="_x0000_s1326" style="position:absolute;margin-left:215.85pt;margin-top:13pt;width:62.35pt;height:34.9pt;z-index:253577216;mso-width-relative:margin;mso-height-relative:margin" coordorigin=",-810" coordsize="5495,4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">
                            <v:group id="Gruppieren 1801235465" o:spid="_x0000_s1327" style="position:absolute;left:3355;top:53;width:1658;height:3576" coordorigin="335519,5378" coordsize="167285,3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">
                              <v:shape id="Textfeld 3" o:spid="_x0000_s1328" type="#_x0000_t202" style="position:absolute;left:335519;top:5378;width:159593;height:184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" filled="f" stroked="f" strokeweight=".5pt">
                                <v:textbox style="mso-fit-shape-to-text:t" inset="0,0,0,0">
                                  <w:txbxContent>
                                    <w:p w14:paraId="0E594A11" w14:textId="77777777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29" type="#_x0000_t202" style="position:absolute;left:340483;top:199799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" filled="f" stroked="f" strokeweight=".5pt">
                                <v:textbox inset="0,0,0,0">
                                  <w:txbxContent>
                                    <w:p w14:paraId="1BCEFDED" w14:textId="289C9F84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91206999" o:spid="_x0000_s1330" style="position:absolute;visibility:visible;mso-wrap-style:square" from="348123,195102" to="493409,195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" strokecolor="black [3213]" strokeweight="1pt">
                                <v:stroke joinstyle="miter"/>
                              </v:line>
                            </v:group>
                            <v:group id="Gruppieren 1696125745" o:spid="_x0000_s1331" style="position:absolute;width:1870;height:3575" coordsize="188755,3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">
                              <v:shape id="Textfeld 3" o:spid="_x0000_s1332" type="#_x0000_t202" style="position:absolute;width:159458;height:18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" filled="f" stroked="f" strokeweight=".5pt">
                                <v:textbox style="mso-fit-shape-to-text:t" inset="0,0,0,0">
                                  <w:txbxContent>
                                    <w:p w14:paraId="0F3970D4" w14:textId="2BBDBB85" w:rsidR="0061226B" w:rsidRDefault="0061226B" w:rsidP="0061226B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333" type="#_x0000_t202" style="position:absolute;left:26434;top:194421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" filled="f" stroked="f" strokeweight=".5pt">
                                <v:textbox inset="0,0,0,0">
                                  <w:txbxContent>
                                    <w:p w14:paraId="01DFE46E" w14:textId="4DE7F8AC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594302443" o:spid="_x0000_s1334" style="position:absolute;visibility:visible;mso-wrap-style:square" from="8312,189724" to="153598,18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" strokecolor="black [3213]" strokeweight="1pt">
                                <v:stroke joinstyle="miter"/>
                              </v:line>
                            </v:group>
                            <v:group id="Gruppieren 1607702129" o:spid="_x0000_s1335" style="position:absolute;left:1955;top:-810;width:3540;height:3823" coordorigin="1955,-813" coordsize="4180,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">
                              <v:shape id="Grafik 649961193" o:spid="_x0000_s1336" type="#_x0000_t75" style="position:absolute;left:2891;top:-813;width:3245;height:244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">
                                <v:imagedata r:id="rId25" o:title="" cropbottom="33944f" cropleft="1f" cropright="2644f" recolortarget="#727272 [1449]"/>
                              </v:shape>
                              <v:shape id="Textfeld 398" o:spid="_x0000_s1337" type="#_x0000_t202" style="position:absolute;left:1955;top:733;width:1833;height:2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" filled="f" stroked="f" strokeweight=".5pt">
                                <v:textbox inset="1mm">
                                  <w:txbxContent>
                                    <w:p w14:paraId="290C3A28" w14:textId="77777777" w:rsidR="0061226B" w:rsidRDefault="0061226B" w:rsidP="0061226B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562"/>
                    <w:gridCol w:w="1817"/>
                    <w:gridCol w:w="425"/>
                    <w:gridCol w:w="1585"/>
                    <w:gridCol w:w="1794"/>
                  </w:tblGrid>
                  <w:tr w:rsidR="00F417FD" w:rsidRPr="00DC14C3" w14:paraId="59CEC397" w14:textId="77777777" w:rsidTr="00EF5D1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3DD3C29C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562" w:type="dxa"/>
                      </w:tcPr>
                      <w:p w14:paraId="0D221361" w14:textId="52318425" w:rsidR="00F417FD" w:rsidRPr="00F66E2F" w:rsidRDefault="00AB7A0C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w:r w:rsidRPr="0061226B"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579264" behindDoc="0" locked="0" layoutInCell="1" allowOverlap="1" wp14:anchorId="0975856B" wp14:editId="4976A6E8">
                                  <wp:simplePos x="0" y="0"/>
                                  <wp:positionH relativeFrom="column">
                                    <wp:posOffset>42660</wp:posOffset>
                                  </wp:positionH>
                                  <wp:positionV relativeFrom="paragraph">
                                    <wp:posOffset>78014</wp:posOffset>
                                  </wp:positionV>
                                  <wp:extent cx="794515" cy="466095"/>
                                  <wp:effectExtent l="0" t="0" r="0" b="3810"/>
                                  <wp:wrapNone/>
                                  <wp:docPr id="1491215531" name="Gruppieren 1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94515" cy="466095"/>
                                            <a:chOff x="-607" y="0"/>
                                            <a:chExt cx="551678" cy="466335"/>
                                          </a:xfrm>
                                        </wpg:grpSpPr>
                                        <wpg:grpSp>
                                          <wpg:cNvPr id="1001135656" name="Gruppieren 1001135656"/>
                                          <wpg:cNvGrpSpPr/>
                                          <wpg:grpSpPr>
                                            <a:xfrm>
                                              <a:off x="339643" y="5378"/>
                                              <a:ext cx="161681" cy="357539"/>
                                              <a:chOff x="339679" y="5378"/>
                                              <a:chExt cx="163125" cy="358363"/>
                                            </a:xfrm>
                                          </wpg:grpSpPr>
                                          <wps:wsp>
                                            <wps:cNvPr id="2146624662" name="Textfeld 3"/>
                                            <wps:cNvSpPr txBox="1"/>
                                            <wps:spPr>
                                              <a:xfrm>
                                                <a:off x="339679" y="5378"/>
                                                <a:ext cx="159458" cy="179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A53B3C8" w14:textId="5324C36E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7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15159585" name="Textfeld 3"/>
                                            <wps:cNvSpPr txBox="1"/>
                                            <wps:spPr>
                                              <a:xfrm>
                                                <a:off x="340483" y="199799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454C160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70707930" name="Gerade Verbindung 1070707930"/>
                                            <wps:cNvCnPr/>
                                            <wps:spPr>
                                              <a:xfrm>
                                                <a:off x="348123" y="195102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90075951" name="Gruppieren 190075951"/>
                                          <wpg:cNvGrpSpPr/>
                                          <wpg:grpSpPr>
                                            <a:xfrm>
                                              <a:off x="-607" y="0"/>
                                              <a:ext cx="160884" cy="357538"/>
                                              <a:chOff x="-612" y="0"/>
                                              <a:chExt cx="162321" cy="358363"/>
                                            </a:xfrm>
                                          </wpg:grpSpPr>
                                          <wps:wsp>
                                            <wps:cNvPr id="1059496832" name="Textfeld 3"/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59458" cy="1845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EF33CC" w14:textId="5F89FC62" w:rsidR="00EF5D1E" w:rsidRDefault="00EF5D1E" w:rsidP="00EF5D1E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35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32620090" name="Textfeld 3"/>
                                            <wps:cNvSpPr txBox="1"/>
                                            <wps:spPr>
                                              <a:xfrm>
                                                <a:off x="-612" y="194421"/>
                                                <a:ext cx="162321" cy="1639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6546329" w14:textId="5B3FABA8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120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2446142" name="Gerade Verbindung 212446142"/>
                                            <wps:cNvCnPr/>
                                            <wps:spPr>
                                              <a:xfrm>
                                                <a:off x="8312" y="189724"/>
                                                <a:ext cx="14528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416078953" name="Gruppieren 416078953"/>
                                          <wpg:cNvGrpSpPr/>
                                          <wpg:grpSpPr>
                                            <a:xfrm>
                                              <a:off x="195592" y="73323"/>
                                              <a:ext cx="355479" cy="393012"/>
                                              <a:chOff x="195592" y="73323"/>
                                              <a:chExt cx="419831" cy="393715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730346827" name="Grafik 173034682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6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90681" y="221992"/>
                                                <a:ext cx="324742" cy="2450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s:wsp>
                                            <wps:cNvPr id="771699028" name="Textfeld 398"/>
                                            <wps:cNvSpPr txBox="1"/>
                                            <wps:spPr>
                                              <a:xfrm>
                                                <a:off x="195592" y="73323"/>
                                                <a:ext cx="183237" cy="228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5A318E4" w14:textId="77777777" w:rsidR="00EF5D1E" w:rsidRDefault="00EF5D1E" w:rsidP="00EF5D1E">
                                                  <w:pP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=</w:t>
                                                  </w:r>
                                                  <w:r>
                                                    <w:rPr>
                                                      <w:rFonts w:ascii="Calibri" w:eastAsia="Calibri" w:hAnsi="Calibr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 xml:space="preserve">     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975856B" id="_x0000_s1338" style="position:absolute;margin-left:3.35pt;margin-top:6.15pt;width:62.55pt;height:36.7pt;z-index:253579264;mso-width-relative:margin;mso-height-relative:margin" coordorigin="-6" coordsize="5516,4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">
                                  <v:group id="Gruppieren 1001135656" o:spid="_x0000_s1339" style="position:absolute;left:3396;top:53;width:1617;height:3576" coordorigin="339679,5378" coordsize="163125,3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">
                                    <v:shape id="Textfeld 3" o:spid="_x0000_s1340" type="#_x0000_t202" style="position:absolute;left:339679;top:5378;width:159458;height:179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" filled="f" stroked="f" strokeweight=".5pt">
                                      <v:textbox style="mso-fit-shape-to-text:t" inset="0,0,0,0">
                                        <w:txbxContent>
                                          <w:p w14:paraId="2A53B3C8" w14:textId="5324C36E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41" type="#_x0000_t202" style="position:absolute;left:340483;top:199799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" filled="f" stroked="f" strokeweight=".5pt">
                                      <v:textbox inset="0,0,0,0">
                                        <w:txbxContent>
                                          <w:p w14:paraId="6454C160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1070707930" o:spid="_x0000_s1342" style="position:absolute;visibility:visible;mso-wrap-style:square" from="348123,195102" to="493409,195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" strokecolor="black [3213]" strokeweight="1pt">
                                      <v:stroke joinstyle="miter"/>
                                    </v:line>
                                  </v:group>
                                  <v:group id="Gruppieren 190075951" o:spid="_x0000_s1343" style="position:absolute;left:-6;width:1608;height:3575" coordorigin="-612" coordsize="162321,3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">
                                    <v:shape id="Textfeld 3" o:spid="_x0000_s1344" type="#_x0000_t202" style="position:absolute;width:159458;height:18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" filled="f" stroked="f" strokeweight=".5pt">
                                      <v:textbox style="mso-fit-shape-to-text:t" inset="0,0,0,0">
                                        <w:txbxContent>
                                          <w:p w14:paraId="56EF33CC" w14:textId="5F89FC62" w:rsidR="00EF5D1E" w:rsidRDefault="00EF5D1E" w:rsidP="00EF5D1E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feld 3" o:spid="_x0000_s1345" type="#_x0000_t202" style="position:absolute;left:-612;top:194421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" filled="f" stroked="f" strokeweight=".5pt">
                                      <v:textbox inset="0,0,0,0">
                                        <w:txbxContent>
                                          <w:p w14:paraId="56546329" w14:textId="5B3FABA8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line id="Gerade Verbindung 212446142" o:spid="_x0000_s1346" style="position:absolute;visibility:visible;mso-wrap-style:square" from="8312,189724" to="153598,18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" strokecolor="black [3213]" strokeweight="1pt">
                                      <v:stroke joinstyle="miter"/>
                                    </v:line>
                                  </v:group>
                                  <v:group id="Gruppieren 416078953" o:spid="_x0000_s1347" style="position:absolute;left:1955;top:733;width:3555;height:3930" coordorigin="1955,733" coordsize="4198,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">
                                    <v:shape id="Grafik 1730346827" o:spid="_x0000_s1348" type="#_x0000_t75" style="position:absolute;left:2906;top:2219;width:3248;height:2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">
                                      <v:imagedata r:id="rId25" o:title="" cropbottom="33944f" cropleft="1f" cropright="2644f" recolortarget="#727272 [1449]"/>
                                    </v:shape>
                                    <v:shape id="Textfeld 398" o:spid="_x0000_s1349" type="#_x0000_t202" style="position:absolute;left:1955;top:733;width:1833;height:2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" filled="f" stroked="f" strokeweight=".5pt">
                                      <v:textbox inset="1mm">
                                        <w:txbxContent>
                                          <w:p w14:paraId="35A318E4" w14:textId="77777777" w:rsidR="00EF5D1E" w:rsidRDefault="00EF5D1E" w:rsidP="00EF5D1E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817" w:type="dxa"/>
                      </w:tcPr>
                      <w:p w14:paraId="6B10DC3D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>_____</w:t>
                        </w:r>
                        <w:r w:rsidRPr="00DC14C3">
                          <w:t xml:space="preserve"> gekürzt.</w:t>
                        </w:r>
                      </w:p>
                      <w:p w14:paraId="6560583B" w14:textId="77777777" w:rsidR="00EF5D1E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</w:p>
                      <w:p w14:paraId="6F4E3372" w14:textId="76F5E681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585" w:type="dxa"/>
                      </w:tcPr>
                      <w:p w14:paraId="18D88F99" w14:textId="70AE8EBF" w:rsidR="00F417FD" w:rsidRPr="00F66E2F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794" w:type="dxa"/>
                      </w:tcPr>
                      <w:p w14:paraId="1E016D21" w14:textId="77777777" w:rsidR="00F417FD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Cs w:val="0"/>
                          </w:rPr>
                        </w:pPr>
                        <w:r w:rsidRPr="00DC14C3">
                          <w:t xml:space="preserve">Es wurde mit </w:t>
                        </w:r>
                        <w:r w:rsidR="00B113AD">
                          <w:br/>
                        </w:r>
                        <w:r w:rsidRPr="0061226B">
                          <w:rPr>
                            <w:color w:val="808080"/>
                          </w:rPr>
                          <w:t xml:space="preserve">_____ </w:t>
                        </w:r>
                        <w:r w:rsidR="00CB1428">
                          <w:t>gekürzt</w:t>
                        </w:r>
                        <w:r w:rsidRPr="00DC14C3">
                          <w:t>.</w:t>
                        </w:r>
                      </w:p>
                      <w:p w14:paraId="4709B0C1" w14:textId="73A7F2C6" w:rsidR="00EF5D1E" w:rsidRPr="00DC14C3" w:rsidRDefault="00EF5D1E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2C02CB4" w:rsidR="003C704E" w:rsidRDefault="003C704E" w:rsidP="00E13C64">
      <w:pPr>
        <w:spacing w:line="240" w:lineRule="atLeast"/>
      </w:pPr>
    </w:p>
    <w:p w14:paraId="40FC77F2" w14:textId="7B1917F1" w:rsidR="00C25C46" w:rsidRDefault="00C25C46" w:rsidP="00E13C64">
      <w:pPr>
        <w:spacing w:line="240" w:lineRule="atLeast"/>
      </w:pPr>
    </w:p>
    <w:p w14:paraId="73D40DAA" w14:textId="3C25C752" w:rsidR="006B4905" w:rsidRDefault="006B4905" w:rsidP="00E13C64">
      <w:pPr>
        <w:spacing w:line="240" w:lineRule="atLeast"/>
        <w:sectPr w:rsidR="006B4905" w:rsidSect="001D1C8B">
          <w:headerReference w:type="default" r:id="rId81"/>
          <w:headerReference w:type="first" r:id="rId8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0E373333" w14:textId="77777777" w:rsidTr="00513E9A">
        <w:tc>
          <w:tcPr>
            <w:tcW w:w="709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647" w:type="dxa"/>
            <w:gridSpan w:val="3"/>
          </w:tcPr>
          <w:p w14:paraId="5D367BC6" w14:textId="506C9452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</w:p>
        </w:tc>
      </w:tr>
      <w:tr w:rsidR="00C25C46" w14:paraId="33979731" w14:textId="77777777" w:rsidTr="00513E9A">
        <w:tc>
          <w:tcPr>
            <w:tcW w:w="709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647" w:type="dxa"/>
            <w:gridSpan w:val="3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513E9A">
        <w:tc>
          <w:tcPr>
            <w:tcW w:w="709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647" w:type="dxa"/>
            <w:gridSpan w:val="3"/>
          </w:tcPr>
          <w:p w14:paraId="03BDDE39" w14:textId="2D38DF2E" w:rsidR="00C25C46" w:rsidRPr="00252562" w:rsidRDefault="00FC6094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81312" behindDoc="0" locked="0" layoutInCell="1" allowOverlap="1" wp14:anchorId="681F01B9" wp14:editId="38E38196">
                      <wp:simplePos x="0" y="0"/>
                      <wp:positionH relativeFrom="column">
                        <wp:posOffset>816292</wp:posOffset>
                      </wp:positionH>
                      <wp:positionV relativeFrom="paragraph">
                        <wp:posOffset>339521</wp:posOffset>
                      </wp:positionV>
                      <wp:extent cx="162050" cy="294307"/>
                      <wp:effectExtent l="0" t="0" r="3175" b="0"/>
                      <wp:wrapNone/>
                      <wp:docPr id="137408762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788859722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B41E0F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09054996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F1FE16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726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1F01B9" id="_x0000_s1350" style="position:absolute;margin-left:64.25pt;margin-top:26.75pt;width:12.75pt;height:23.15pt;z-index:253581312;mso-width-relative:margin;mso-height-relative:margin" coordorigin="33289,7632" coordsize="163414,294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">
                      <v:shape id="Textfeld 3" o:spid="_x0000_s1351" type="#_x0000_t202" style="position:absolute;left:33289;top:7632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29B41E0F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2" type="#_x0000_t202" style="position:absolute;left:33467;top:138672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7DF1FE16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 w:rsidRPr="004118F0">
              <w:t xml:space="preserve">Die Streifentafel </w:t>
            </w:r>
            <w:r w:rsidR="00FA1EFA">
              <w:t xml:space="preserve">oder die digitalen Bruchstreifen </w:t>
            </w:r>
            <w:r w:rsidR="00C25C46" w:rsidRPr="004118F0">
              <w:t>nutzen</w:t>
            </w:r>
          </w:p>
        </w:tc>
      </w:tr>
      <w:tr w:rsidR="00C25C46" w:rsidRPr="00252562" w14:paraId="40807A44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8436D62" w14:textId="19393A8A" w:rsidR="00C25C46" w:rsidRPr="00252562" w:rsidRDefault="00161D09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80672" behindDoc="0" locked="0" layoutInCell="1" allowOverlap="1" wp14:anchorId="43878584" wp14:editId="4119FA6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0</wp:posOffset>
                      </wp:positionV>
                      <wp:extent cx="274955" cy="197485"/>
                      <wp:effectExtent l="0" t="0" r="4445" b="5715"/>
                      <wp:wrapNone/>
                      <wp:docPr id="34617233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78204375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08175" name="Grafik 402308175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B8E3B8" id="Gruppieren 425" o:spid="_x0000_s1026" style="position:absolute;margin-left:.2pt;margin-top:0;width:21.65pt;height:15.55pt;z-index:253980672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" fillcolor="#327a86" stroked="f" strokeweight="1pt">
                        <v:stroke joinstyle="miter"/>
                      </v:roundrect>
                      <v:shape id="Grafik 402308175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DC829EF" w14:textId="4B1EDE63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a)</w:t>
            </w:r>
          </w:p>
        </w:tc>
        <w:tc>
          <w:tcPr>
            <w:tcW w:w="8179" w:type="dxa"/>
          </w:tcPr>
          <w:p w14:paraId="043561AB" w14:textId="2F133C9E" w:rsidR="00C25C46" w:rsidRDefault="00B37037" w:rsidP="00A42631">
            <w:pPr>
              <w:spacing w:after="6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2850176" behindDoc="0" locked="0" layoutInCell="1" allowOverlap="1" wp14:anchorId="0D4EF9E3" wp14:editId="4CE62722">
                  <wp:simplePos x="0" y="0"/>
                  <wp:positionH relativeFrom="column">
                    <wp:posOffset>3902710</wp:posOffset>
                  </wp:positionH>
                  <wp:positionV relativeFrom="paragraph">
                    <wp:posOffset>-470071</wp:posOffset>
                  </wp:positionV>
                  <wp:extent cx="1266282" cy="1341120"/>
                  <wp:effectExtent l="25400" t="25400" r="92710" b="939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266282" cy="134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7430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4400" behindDoc="0" locked="0" layoutInCell="1" allowOverlap="1" wp14:anchorId="6F3D9E87" wp14:editId="2B95A236">
                      <wp:simplePos x="0" y="0"/>
                      <wp:positionH relativeFrom="column">
                        <wp:posOffset>3532188</wp:posOffset>
                      </wp:positionH>
                      <wp:positionV relativeFrom="paragraph">
                        <wp:posOffset>89535</wp:posOffset>
                      </wp:positionV>
                      <wp:extent cx="162050" cy="294307"/>
                      <wp:effectExtent l="0" t="0" r="3175" b="0"/>
                      <wp:wrapNone/>
                      <wp:docPr id="3769713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376971336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0C07A" w14:textId="57546CD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37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EADAB6" w14:textId="5CDF96AB" w:rsidR="00C7430D" w:rsidRPr="00BA1532" w:rsidRDefault="00C7430D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3D9E87" id="_x0000_s1354" style="position:absolute;margin-left:278.15pt;margin-top:7.05pt;width:12.75pt;height:23.15pt;z-index:253414400;mso-width-relative:margin;mso-height-relative:margin" coordorigin="33289,7632" coordsize="163414,294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">
                      <v:shape id="Textfeld 3" o:spid="_x0000_s1355" type="#_x0000_t202" style="position:absolute;left:33289;top:7632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4D40C07A" w14:textId="57546CD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56" type="#_x0000_t202" style="position:absolute;left:33467;top:138672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4BEADAB6" w14:textId="5CDF96AB" w:rsidR="00C7430D" w:rsidRPr="00BA1532" w:rsidRDefault="00C7430D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5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Markiere</w:t>
            </w:r>
            <w:r w:rsidR="00C7430D">
              <w:t xml:space="preserve">      </w:t>
            </w:r>
            <w:r w:rsidR="00E72068">
              <w:t xml:space="preserve">in </w:t>
            </w:r>
            <w:r w:rsidR="00C25C46">
              <w:t xml:space="preserve">der Streifentafel und </w:t>
            </w:r>
            <w:r w:rsidR="00A14690">
              <w:t>suche gleich große A</w:t>
            </w:r>
            <w:r w:rsidR="00C25C46">
              <w:t>nteile:</w:t>
            </w:r>
          </w:p>
          <w:p w14:paraId="4AD494ED" w14:textId="4E2DD829" w:rsidR="00C7430D" w:rsidRDefault="00FC6094" w:rsidP="00A42631">
            <w:pPr>
              <w:pStyle w:val="Listenabsatz"/>
              <w:spacing w:after="60" w:line="240" w:lineRule="auto"/>
              <w:contextualSpacing w:val="0"/>
            </w:pPr>
            <w:r>
              <mc:AlternateContent>
                <mc:Choice Requires="wpg">
                  <w:drawing>
                    <wp:anchor distT="0" distB="0" distL="114300" distR="114300" simplePos="0" relativeHeight="253583360" behindDoc="0" locked="0" layoutInCell="1" allowOverlap="1" wp14:anchorId="5916FBCC" wp14:editId="0AEF2246">
                      <wp:simplePos x="0" y="0"/>
                      <wp:positionH relativeFrom="column">
                        <wp:posOffset>3501971</wp:posOffset>
                      </wp:positionH>
                      <wp:positionV relativeFrom="paragraph">
                        <wp:posOffset>129971</wp:posOffset>
                      </wp:positionV>
                      <wp:extent cx="162050" cy="294307"/>
                      <wp:effectExtent l="0" t="0" r="3175" b="0"/>
                      <wp:wrapNone/>
                      <wp:docPr id="5842474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50" cy="294307"/>
                                <a:chOff x="33289" y="7632"/>
                                <a:chExt cx="163414" cy="294982"/>
                              </a:xfrm>
                            </wpg:grpSpPr>
                            <wps:wsp>
                              <wps:cNvPr id="1520619268" name="Textfeld 3"/>
                              <wps:cNvSpPr txBox="1"/>
                              <wps:spPr>
                                <a:xfrm>
                                  <a:off x="33289" y="7632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E87D4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41387605" name="Textfeld 3"/>
                              <wps:cNvSpPr txBox="1"/>
                              <wps:spPr>
                                <a:xfrm>
                                  <a:off x="33467" y="138672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D9600" w14:textId="77777777" w:rsidR="00FC6094" w:rsidRPr="00BA1532" w:rsidRDefault="00FC6094" w:rsidP="00FC609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5916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16FBCC" id="_x0000_s1358" style="position:absolute;left:0;text-align:left;margin-left:275.75pt;margin-top:10.25pt;width:12.75pt;height:23.15pt;z-index:253583360;mso-width-relative:margin;mso-height-relative:margin" coordorigin="33289,7632" coordsize="163414,294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">
                      <v:shape id="Textfeld 3" o:spid="_x0000_s1359" type="#_x0000_t202" style="position:absolute;left:33289;top:7632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7FE87D4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360" type="#_x0000_t202" style="position:absolute;left:33467;top:138672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1AAD9600" w14:textId="77777777" w:rsidR="00FC6094" w:rsidRPr="00BA1532" w:rsidRDefault="00FC6094" w:rsidP="00FC609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6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Welche Anteile </w:t>
            </w:r>
            <w:r w:rsidR="00A14690">
              <w:t xml:space="preserve">sind gröber eingeteilt, aber gleich </w:t>
            </w:r>
            <w:r w:rsidR="00C7430D">
              <w:t>groß wie       ?</w:t>
            </w:r>
          </w:p>
          <w:p w14:paraId="3C0AE4B9" w14:textId="318D8AEE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 xml:space="preserve">Welche Anteile </w:t>
            </w:r>
            <w:r w:rsidR="00A14690">
              <w:t xml:space="preserve">sind </w:t>
            </w:r>
            <w:r w:rsidR="00A14690" w:rsidRPr="009A01B2">
              <w:t>feiner</w:t>
            </w:r>
            <w:r w:rsidR="00A14690">
              <w:t xml:space="preserve"> eingeteilt, aber gleich groß </w:t>
            </w:r>
            <w:r w:rsidR="00C7430D">
              <w:t>wie       ?</w:t>
            </w:r>
          </w:p>
          <w:p w14:paraId="08F56028" w14:textId="740625FC" w:rsidR="00C25C46" w:rsidRDefault="00C25C46" w:rsidP="00A42631">
            <w:pPr>
              <w:pStyle w:val="Listenabsatz"/>
              <w:spacing w:after="60" w:line="240" w:lineRule="auto"/>
              <w:contextualSpacing w:val="0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9A01B2">
              <w:br/>
            </w:r>
            <w:r w:rsidR="00150C06">
              <w:t>im</w:t>
            </w:r>
            <w:r>
              <w:t xml:space="preserve"> Streifen? Erkläre.</w:t>
            </w:r>
          </w:p>
          <w:p w14:paraId="2A134666" w14:textId="710C7A87" w:rsidR="00C25C46" w:rsidRPr="00CE7DCF" w:rsidRDefault="00B37037" w:rsidP="00E13C64">
            <w:pPr>
              <w:spacing w:line="240" w:lineRule="atLeast"/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2C7305C1" wp14:editId="71FA11A9">
                      <wp:simplePos x="0" y="0"/>
                      <wp:positionH relativeFrom="column">
                        <wp:posOffset>3724526</wp:posOffset>
                      </wp:positionH>
                      <wp:positionV relativeFrom="paragraph">
                        <wp:posOffset>153168</wp:posOffset>
                      </wp:positionV>
                      <wp:extent cx="789305" cy="460375"/>
                      <wp:effectExtent l="0" t="0" r="0" b="0"/>
                      <wp:wrapNone/>
                      <wp:docPr id="76154441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4D932D" w14:textId="77777777" w:rsidR="00B37037" w:rsidRPr="005A2E03" w:rsidRDefault="00B37037" w:rsidP="00B37037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305C1" id="_x0000_s1362" type="#_x0000_t202" style="position:absolute;margin-left:293.25pt;margin-top:12.05pt;width:62.15pt;height:36.25pt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" filled="f" stroked="f">
                      <v:textbox>
                        <w:txbxContent>
                          <w:p w14:paraId="5E4D932D" w14:textId="77777777" w:rsidR="00B37037" w:rsidRPr="005A2E03" w:rsidRDefault="00B37037" w:rsidP="00B37037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8496" behindDoc="0" locked="0" layoutInCell="1" allowOverlap="1" wp14:anchorId="776E185D" wp14:editId="6975654B">
                      <wp:simplePos x="0" y="0"/>
                      <wp:positionH relativeFrom="column">
                        <wp:posOffset>2155825</wp:posOffset>
                      </wp:positionH>
                      <wp:positionV relativeFrom="paragraph">
                        <wp:posOffset>108268</wp:posOffset>
                      </wp:positionV>
                      <wp:extent cx="162810" cy="288962"/>
                      <wp:effectExtent l="0" t="0" r="2540" b="3175"/>
                      <wp:wrapNone/>
                      <wp:docPr id="3769713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10" cy="288962"/>
                                <a:chOff x="28027" y="12407"/>
                                <a:chExt cx="164774" cy="290185"/>
                              </a:xfrm>
                            </wpg:grpSpPr>
                            <wps:wsp>
                              <wps:cNvPr id="37697134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C6C1" w14:textId="3DAA90F7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5" name="Textfeld 3"/>
                              <wps:cNvSpPr txBox="1"/>
                              <wps:spPr>
                                <a:xfrm>
                                  <a:off x="28027" y="138650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5D312" w14:textId="53882AF2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46" name="Gerade Verbindung 1"/>
                              <wps:cNvCnPr/>
                              <wps:spPr>
                                <a:xfrm>
                                  <a:off x="51975" y="1849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6E185D" id="_x0000_s1363" style="position:absolute;margin-left:169.75pt;margin-top:8.55pt;width:12.8pt;height:22.75pt;z-index:253418496;mso-width-relative:margin;mso-height-relative:margin" coordorigin="28027,12407" coordsize="164774,29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">
                      <v:shape id="Textfeld 3" o:spid="_x0000_s1364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6012C6C1" w14:textId="3DAA90F7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65" type="#_x0000_t202" style="position:absolute;left:28027;top:138650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3375D312" w14:textId="53882AF2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366" style="position:absolute;visibility:visible;mso-wrap-style:square" from="51975,184956" to="160443,18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 xml:space="preserve"> </w:t>
            </w:r>
          </w:p>
        </w:tc>
      </w:tr>
      <w:tr w:rsidR="00C25C46" w:rsidRPr="00252562" w14:paraId="6434BC69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8976B1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b)</w:t>
            </w:r>
          </w:p>
        </w:tc>
        <w:tc>
          <w:tcPr>
            <w:tcW w:w="8179" w:type="dxa"/>
          </w:tcPr>
          <w:p w14:paraId="4E9B5AD6" w14:textId="7A636C06" w:rsidR="00C25C46" w:rsidRDefault="00B37037" w:rsidP="00A42631">
            <w:pPr>
              <w:spacing w:after="60" w:line="240" w:lineRule="atLeast"/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86816" behindDoc="0" locked="0" layoutInCell="1" allowOverlap="1" wp14:anchorId="26CF049E" wp14:editId="66BBB0B3">
                  <wp:simplePos x="0" y="0"/>
                  <wp:positionH relativeFrom="column">
                    <wp:posOffset>4481560</wp:posOffset>
                  </wp:positionH>
                  <wp:positionV relativeFrom="paragraph">
                    <wp:posOffset>-69656</wp:posOffset>
                  </wp:positionV>
                  <wp:extent cx="647700" cy="647700"/>
                  <wp:effectExtent l="0" t="0" r="0" b="0"/>
                  <wp:wrapNone/>
                  <wp:docPr id="587252761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C46">
              <w:t xml:space="preserve">Finde wie in </w:t>
            </w:r>
            <w:r w:rsidR="00C25C46" w:rsidRPr="008C3B54">
              <w:rPr>
                <w:b/>
                <w:bCs/>
                <w:color w:val="327A86"/>
              </w:rPr>
              <w:t>a)</w:t>
            </w:r>
            <w:r w:rsidR="00C25C46">
              <w:t xml:space="preserve"> gleich große Anteile zu</w:t>
            </w:r>
            <w:r w:rsidR="00C7430D">
              <w:t xml:space="preserve">      </w:t>
            </w:r>
            <w:r w:rsidR="00150C06">
              <w:t xml:space="preserve">und schreibe sie auf. </w:t>
            </w:r>
          </w:p>
          <w:p w14:paraId="7E998FF6" w14:textId="69D6EE9B" w:rsidR="00C25C46" w:rsidRPr="00CE7DCF" w:rsidRDefault="00B37037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372ED0BD" wp14:editId="444E2D55">
                      <wp:simplePos x="0" y="0"/>
                      <wp:positionH relativeFrom="column">
                        <wp:posOffset>3700540</wp:posOffset>
                      </wp:positionH>
                      <wp:positionV relativeFrom="paragraph">
                        <wp:posOffset>62549</wp:posOffset>
                      </wp:positionV>
                      <wp:extent cx="1013460" cy="385445"/>
                      <wp:effectExtent l="0" t="0" r="0" b="0"/>
                      <wp:wrapNone/>
                      <wp:docPr id="374622818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140747" w14:textId="77777777" w:rsidR="00B37037" w:rsidRPr="009F4661" w:rsidRDefault="00B37037" w:rsidP="00B37037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ED0BD" id="_x0000_s1367" type="#_x0000_t202" style="position:absolute;margin-left:291.4pt;margin-top:4.95pt;width:79.8pt;height:30.35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" filled="f" stroked="f" strokeweight=".5pt">
                      <v:textbox>
                        <w:txbxContent>
                          <w:p w14:paraId="61140747" w14:textId="77777777" w:rsidR="00B37037" w:rsidRPr="009F4661" w:rsidRDefault="00B37037" w:rsidP="00B37037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>
              <w:t>Warum findest du für diesen Anteil keinen gröberen Streifen?</w:t>
            </w:r>
            <w:r w:rsidR="00C25C46"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2FC58F21" w:rsidR="006259AD" w:rsidRDefault="00FA1EFA" w:rsidP="00E13C64">
      <w:pPr>
        <w:spacing w:line="24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974528" behindDoc="0" locked="0" layoutInCell="1" allowOverlap="1" wp14:anchorId="23C30606" wp14:editId="59C5ECED">
                <wp:simplePos x="0" y="0"/>
                <wp:positionH relativeFrom="column">
                  <wp:posOffset>5883651</wp:posOffset>
                </wp:positionH>
                <wp:positionV relativeFrom="paragraph">
                  <wp:posOffset>-1482683</wp:posOffset>
                </wp:positionV>
                <wp:extent cx="567466" cy="842736"/>
                <wp:effectExtent l="0" t="0" r="4445" b="0"/>
                <wp:wrapNone/>
                <wp:docPr id="623892185" name="Gruppieren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66" cy="842736"/>
                          <a:chOff x="0" y="0"/>
                          <a:chExt cx="567466" cy="842736"/>
                        </a:xfrm>
                      </wpg:grpSpPr>
                      <pic:pic xmlns:pic="http://schemas.openxmlformats.org/drawingml/2006/picture">
                        <pic:nvPicPr>
                          <pic:cNvPr id="1234389750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98" t="52174" r="38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276177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174" r="78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71" y="120460"/>
                            <a:ext cx="315595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919935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" t="6067" r="79453" b="4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83" y="350429"/>
                            <a:ext cx="264795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62520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r="58748" b="5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17" y="563971"/>
                            <a:ext cx="304165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9E322" id="Gruppieren 1174" o:spid="_x0000_s1026" style="position:absolute;margin-left:463.3pt;margin-top:-116.75pt;width:44.7pt;height:66.35pt;z-index:253974528" coordsize="5674,8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">
                <v:shape id="Grafik 13" o:spid="_x0000_s1027" type="#_x0000_t75" style="position:absolute;width:3028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">
                  <v:imagedata r:id="rId87" o:title="" croptop="34193f" cropleft="26541f" cropright="25343f" chromakey="white"/>
                </v:shape>
                <v:shape id="Grafik 13" o:spid="_x0000_s1028" type="#_x0000_t75" style="position:absolute;left:2518;top:1204;width:3156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">
                  <v:imagedata r:id="rId88" o:title="" croptop="34193f" cropright="51345f" chromakey="white"/>
                </v:shape>
                <v:shape id="Grafik 13" o:spid="_x0000_s1029" type="#_x0000_t75" style="position:absolute;left:930;top:3504;width:2648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">
                  <v:imagedata r:id="rId88" o:title="" croptop="3976f" cropbottom="31954f" cropleft="1527f" cropright="52070f" chromakey="white"/>
                </v:shape>
                <v:shape id="Grafik 13" o:spid="_x0000_s1030" type="#_x0000_t75" style="position:absolute;left:1971;top:5639;width:3041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">
                  <v:imagedata r:id="rId88" o:title="" cropbottom="34193f" cropleft="13336f" cropright="38501f" chromakey="white"/>
                </v:shape>
              </v:group>
            </w:pict>
          </mc:Fallback>
        </mc:AlternateContent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  <w:gridCol w:w="43"/>
      </w:tblGrid>
      <w:tr w:rsidR="00C25C46" w14:paraId="3A75A513" w14:textId="77777777" w:rsidTr="00513E9A">
        <w:tc>
          <w:tcPr>
            <w:tcW w:w="709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647" w:type="dxa"/>
            <w:gridSpan w:val="3"/>
          </w:tcPr>
          <w:p w14:paraId="4A33A60A" w14:textId="070F3EF4" w:rsidR="00C25C46" w:rsidRPr="001312A6" w:rsidRDefault="00C25C46" w:rsidP="00E13C64">
            <w:pPr>
              <w:pStyle w:val="berschrift3"/>
              <w:spacing w:line="240" w:lineRule="atLeast"/>
            </w:pPr>
            <w:r w:rsidRPr="00217D94">
              <w:t>Gleich große Anteile durch Verfeinern im Kopf finden</w:t>
            </w:r>
          </w:p>
        </w:tc>
      </w:tr>
      <w:tr w:rsidR="00C25C46" w:rsidRPr="00252562" w14:paraId="577A638B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0532361" w14:textId="2B94D111" w:rsidR="00C25C46" w:rsidRPr="00114AE7" w:rsidRDefault="0069100A" w:rsidP="00E13C64">
            <w:pPr>
              <w:pStyle w:val="Nummerierung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6F74B018" wp14:editId="0026660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10795</wp:posOffset>
                      </wp:positionV>
                      <wp:extent cx="1743075" cy="714375"/>
                      <wp:effectExtent l="12700" t="0" r="5302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78750"/>
                                  <a:gd name="adj2" fmla="val -593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368" type="#_x0000_t106" style="position:absolute;margin-left:15.8pt;margin-top:.85pt;width:137.25pt;height:56.2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" adj="27810,9517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114AE7">
              <w:t>a)</w:t>
            </w:r>
          </w:p>
        </w:tc>
        <w:tc>
          <w:tcPr>
            <w:tcW w:w="8179" w:type="dxa"/>
          </w:tcPr>
          <w:p w14:paraId="65465209" w14:textId="6FCC1CA1" w:rsidR="00F950FF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944384" behindDoc="0" locked="0" layoutInCell="1" allowOverlap="1" wp14:anchorId="444AA51F" wp14:editId="3CA9868F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0288" behindDoc="0" locked="0" layoutInCell="1" allowOverlap="1" wp14:anchorId="218D22BD" wp14:editId="295C6CC8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C3B54" w:rsidRDefault="002E6426" w:rsidP="002E642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D22BD" id="Gruppieren 21" o:spid="_x0000_s1369" style="position:absolute;margin-left:159pt;margin-top:.45pt;width:49.35pt;height:60.85pt;z-index:252940288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">
                      <v:shape id="Grafik 3" o:spid="_x0000_s1370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">
                        <v:imagedata r:id="rId90" o:title="" chromakey="white"/>
                      </v:shape>
                      <v:shape id="_x0000_s1371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28FA572" w14:textId="77777777" w:rsidR="002E6426" w:rsidRPr="008C3B54" w:rsidRDefault="002E6426" w:rsidP="002E642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4D70935E" w:rsidR="00F950FF" w:rsidRDefault="0069100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DCD2928" wp14:editId="0DC9D245">
                      <wp:simplePos x="0" y="0"/>
                      <wp:positionH relativeFrom="column">
                        <wp:posOffset>2744617</wp:posOffset>
                      </wp:positionH>
                      <wp:positionV relativeFrom="paragraph">
                        <wp:posOffset>3389</wp:posOffset>
                      </wp:positionV>
                      <wp:extent cx="2116695" cy="527050"/>
                      <wp:effectExtent l="177800" t="0" r="1714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669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5F48FED1" w:rsidR="007D11EE" w:rsidRPr="004F6B97" w:rsidRDefault="007D11EE" w:rsidP="0069100A">
                                  <w:pPr>
                                    <w:pStyle w:val="Transcript"/>
                                  </w:pPr>
                                  <w:r>
                                    <w:t>Ich brauch</w:t>
                                  </w:r>
                                  <w:r w:rsidR="00CB1428">
                                    <w:t>e</w:t>
                                  </w:r>
                                  <w:r>
                                    <w:t xml:space="preserve"> die Streifen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CD2928" id="Rechteckige Legende 22306" o:spid="_x0000_s1372" type="#_x0000_t62" style="position:absolute;margin-left:216.1pt;margin-top:.25pt;width:166.65pt;height:41.5pt;z-index:25293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" adj="-1591,11823" fillcolor="white [3201]" strokecolor="#737373 [3206]" strokeweight="1pt">
                      <v:textbox>
                        <w:txbxContent>
                          <w:p w14:paraId="21C0397C" w14:textId="5F48FED1" w:rsidR="007D11EE" w:rsidRPr="004F6B97" w:rsidRDefault="007D11EE" w:rsidP="0069100A">
                            <w:pPr>
                              <w:pStyle w:val="Transcript"/>
                            </w:pPr>
                            <w:r>
                              <w:t>Ich brauch</w:t>
                            </w:r>
                            <w:r w:rsidR="00CB1428">
                              <w:t>e</w:t>
                            </w:r>
                            <w:r>
                              <w:t xml:space="preserve"> die Streifen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6C117" w14:textId="3F2045E8" w:rsidR="00F950FF" w:rsidRDefault="00F950FF" w:rsidP="00E13C64">
            <w:pPr>
              <w:spacing w:line="240" w:lineRule="atLeast"/>
            </w:pPr>
          </w:p>
          <w:p w14:paraId="65F00B44" w14:textId="160A9090" w:rsidR="00F950FF" w:rsidRDefault="00F950FF" w:rsidP="00E13C64">
            <w:pPr>
              <w:spacing w:line="240" w:lineRule="atLeast"/>
            </w:pPr>
          </w:p>
          <w:p w14:paraId="450658D7" w14:textId="15E28671" w:rsidR="00F950FF" w:rsidRDefault="00C7430D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0544" behindDoc="0" locked="0" layoutInCell="1" allowOverlap="1" wp14:anchorId="0278A2B0" wp14:editId="447D1164">
                      <wp:simplePos x="0" y="0"/>
                      <wp:positionH relativeFrom="column">
                        <wp:posOffset>1111910</wp:posOffset>
                      </wp:positionH>
                      <wp:positionV relativeFrom="paragraph">
                        <wp:posOffset>90335</wp:posOffset>
                      </wp:positionV>
                      <wp:extent cx="161874" cy="300301"/>
                      <wp:effectExtent l="0" t="0" r="3810" b="5080"/>
                      <wp:wrapNone/>
                      <wp:docPr id="37697134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29772" y="12407"/>
                                <a:chExt cx="163236" cy="300989"/>
                              </a:xfrm>
                            </wpg:grpSpPr>
                            <wps:wsp>
                              <wps:cNvPr id="37697134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CBDB0D" w14:textId="29E4703D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49" name="Textfeld 3"/>
                              <wps:cNvSpPr txBox="1"/>
                              <wps:spPr>
                                <a:xfrm>
                                  <a:off x="29772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59C916" w14:textId="3BB2A456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0" name="Gerade Verbindung 1"/>
                              <wps:cNvCnPr/>
                              <wps:spPr>
                                <a:xfrm>
                                  <a:off x="57419" y="19334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78A2B0" id="_x0000_s1373" style="position:absolute;margin-left:87.55pt;margin-top:7.1pt;width:12.75pt;height:23.65pt;z-index:253420544;mso-width-relative:margin;mso-height-relative:margin" coordorigin="29772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">
                      <v:shape id="Textfeld 3" o:spid="_x0000_s1374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7ACBDB0D" w14:textId="29E4703D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5" type="#_x0000_t202" style="position:absolute;left:29772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" filled="f" stroked="f" strokeweight=".5pt">
                        <v:textbox inset="0,0,0,0">
                          <w:txbxContent>
                            <w:p w14:paraId="7559C916" w14:textId="3BB2A456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76" style="position:absolute;visibility:visible;mso-wrap-style:square" from="57419,193347" to="165887,19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081027A" w14:textId="6FDF61DB" w:rsidR="00C25C46" w:rsidRDefault="00C25C46" w:rsidP="00A42631">
            <w:pPr>
              <w:spacing w:after="60"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="00C7430D">
              <w:t xml:space="preserve">    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>
              <w:t xml:space="preserve">im Viertel-Streifen vor. </w:t>
            </w:r>
          </w:p>
          <w:p w14:paraId="63BA7F04" w14:textId="335076AB" w:rsidR="00C25C46" w:rsidRDefault="00C7430D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2592" behindDoc="0" locked="0" layoutInCell="1" allowOverlap="1" wp14:anchorId="333B9A41" wp14:editId="662AAF8B">
                      <wp:simplePos x="0" y="0"/>
                      <wp:positionH relativeFrom="column">
                        <wp:posOffset>2765425</wp:posOffset>
                      </wp:positionH>
                      <wp:positionV relativeFrom="paragraph">
                        <wp:posOffset>260350</wp:posOffset>
                      </wp:positionV>
                      <wp:extent cx="161874" cy="305064"/>
                      <wp:effectExtent l="0" t="0" r="3810" b="0"/>
                      <wp:wrapNone/>
                      <wp:docPr id="37697135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5064"/>
                                <a:chOff x="32847" y="7633"/>
                                <a:chExt cx="163236" cy="305763"/>
                              </a:xfrm>
                            </wpg:grpSpPr>
                            <wps:wsp>
                              <wps:cNvPr id="376971352" name="Textfeld 3"/>
                              <wps:cNvSpPr txBox="1"/>
                              <wps:spPr>
                                <a:xfrm>
                                  <a:off x="32847" y="763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F61E71" w14:textId="4F57385B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F1888C" w14:textId="6019CEFA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3B9A41" id="_x0000_s1377" style="position:absolute;left:0;text-align:left;margin-left:217.75pt;margin-top:20.5pt;width:12.75pt;height:24pt;z-index:253422592;mso-width-relative:margin;mso-height-relative:margin" coordorigin="32847,7633" coordsize="163236,30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">
                      <v:shape id="Textfeld 3" o:spid="_x0000_s1378" type="#_x0000_t202" style="position:absolute;left:32847;top:7633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65F61E71" w14:textId="4F57385B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7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5F1888C" w14:textId="6019CEFA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0" style="position:absolute;visibility:visible;mso-wrap-style:square" from="57419,186456" to="165887,186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25C46">
              <w:t>Stell</w:t>
            </w:r>
            <w:r w:rsidR="00BE6E0C">
              <w:t>e</w:t>
            </w:r>
            <w:r w:rsidR="00C25C46">
              <w:t xml:space="preserve"> dir jetzt </w:t>
            </w:r>
            <w:r w:rsidR="00A14690">
              <w:t xml:space="preserve">den gleich langen Teil </w:t>
            </w:r>
            <w:r w:rsidR="00C25C46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6D5E24">
              <w:t xml:space="preserve">Felder </w:t>
            </w:r>
            <w:r w:rsidR="00C25C46">
              <w:t xml:space="preserve">sind auf dem Zwölftel-Streifen markiert? </w:t>
            </w:r>
          </w:p>
          <w:p w14:paraId="04A7AE20" w14:textId="2168B600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>
              <w:t>?</w:t>
            </w:r>
          </w:p>
          <w:p w14:paraId="2FCFA3CB" w14:textId="1A2522B6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4BCB75FE" w14:textId="5B19B95B" w:rsidR="00C25C46" w:rsidRPr="00252562" w:rsidRDefault="00C827A4" w:rsidP="00E13C64">
            <w:pPr>
              <w:spacing w:line="240" w:lineRule="atLeast"/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5C39C4FD" wp14:editId="7095985A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73135</wp:posOffset>
                      </wp:positionV>
                      <wp:extent cx="161290" cy="293370"/>
                      <wp:effectExtent l="0" t="0" r="3810" b="0"/>
                      <wp:wrapNone/>
                      <wp:docPr id="37697135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370"/>
                                <a:chOff x="32847" y="12407"/>
                                <a:chExt cx="163236" cy="294099"/>
                              </a:xfrm>
                            </wpg:grpSpPr>
                            <wps:wsp>
                              <wps:cNvPr id="37697135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290F57" w14:textId="59263771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57" name="Textfeld 3"/>
                              <wps:cNvSpPr txBox="1"/>
                              <wps:spPr>
                                <a:xfrm>
                                  <a:off x="32847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D9FECF" w14:textId="2A29D619" w:rsidR="00C7430D" w:rsidRPr="00BA1532" w:rsidRDefault="00C7430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58" name="Gerade Verbindung 1"/>
                              <wps:cNvCnPr/>
                              <wps:spPr>
                                <a:xfrm>
                                  <a:off x="57419" y="19335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39C4FD" id="_x0000_s1381" style="position:absolute;left:0;text-align:left;margin-left:40.25pt;margin-top:5.75pt;width:12.7pt;height:23.1pt;z-index:253424640;mso-width-relative:margin;mso-height-relative:margin" coordorigin="32847,12407" coordsize="163236,294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">
                      <v:shape id="Textfeld 3" o:spid="_x0000_s1382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55290F57" w14:textId="59263771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383" type="#_x0000_t202" style="position:absolute;left:32847;top:14256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CD9FECF" w14:textId="2A29D619" w:rsidR="00C7430D" w:rsidRPr="00BA1532" w:rsidRDefault="00C7430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4" style="position:absolute;visibility:visible;mso-wrap-style:square" from="57419,193350" to="165887,19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25C46" w:rsidRPr="00252562" w14:paraId="5FD6F015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179" w:type="dxa"/>
          </w:tcPr>
          <w:p w14:paraId="070B56B1" w14:textId="7D8DB3D9" w:rsidR="00C25C46" w:rsidRDefault="00C25C46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</w:t>
            </w:r>
            <w:r w:rsidR="00C7430D">
              <w:t xml:space="preserve"> </w:t>
            </w:r>
            <m:oMath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    </m:t>
              </m:r>
            </m:oMath>
            <w:r>
              <w:t>vor.</w:t>
            </w:r>
          </w:p>
          <w:p w14:paraId="5909741B" w14:textId="08FFB87A" w:rsidR="00C25C46" w:rsidRDefault="000E7CC9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26688" behindDoc="0" locked="0" layoutInCell="1" allowOverlap="1" wp14:anchorId="510D6B49" wp14:editId="7FC5DDAE">
                      <wp:simplePos x="0" y="0"/>
                      <wp:positionH relativeFrom="column">
                        <wp:posOffset>2766397</wp:posOffset>
                      </wp:positionH>
                      <wp:positionV relativeFrom="paragraph">
                        <wp:posOffset>276510</wp:posOffset>
                      </wp:positionV>
                      <wp:extent cx="161874" cy="293427"/>
                      <wp:effectExtent l="0" t="0" r="3810" b="0"/>
                      <wp:wrapNone/>
                      <wp:docPr id="37697135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293427"/>
                                <a:chOff x="30618" y="12407"/>
                                <a:chExt cx="163236" cy="294099"/>
                              </a:xfrm>
                            </wpg:grpSpPr>
                            <wps:wsp>
                              <wps:cNvPr id="37697136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220974" w14:textId="2207541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1" name="Textfeld 3"/>
                              <wps:cNvSpPr txBox="1"/>
                              <wps:spPr>
                                <a:xfrm>
                                  <a:off x="30618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685038" w14:textId="0E313253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D6B49" id="_x0000_s1385" style="position:absolute;left:0;text-align:left;margin-left:217.85pt;margin-top:21.75pt;width:12.75pt;height:23.1pt;z-index:253426688;mso-width-relative:margin;mso-height-relative:margin" coordorigin="30618,12407" coordsize="163236,294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">
                      <v:shape id="Textfeld 3" o:spid="_x0000_s1386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0220974" w14:textId="2207541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387" type="#_x0000_t202" style="position:absolute;left:30618;top:14256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1685038" w14:textId="0E313253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38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02179">
              <w:t xml:space="preserve">Stelle dir </w:t>
            </w:r>
            <w:r w:rsidR="00321AB1">
              <w:t>den gleich langen Teil</w:t>
            </w:r>
            <w:r w:rsidR="00802179"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 w:rsidR="00802179"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216EF47D" w:rsidR="00C25C46" w:rsidRDefault="00C25C46" w:rsidP="00A42631">
            <w:pPr>
              <w:pStyle w:val="Listenabsatz"/>
              <w:spacing w:after="60"/>
            </w:pPr>
            <w:r>
              <w:t>Wie viele Zwölftel sind also genauso groß wie</w:t>
            </w:r>
            <w:r w:rsidR="00C7430D">
              <w:t xml:space="preserve">      ?</w:t>
            </w:r>
          </w:p>
          <w:p w14:paraId="60B03E7A" w14:textId="0977E897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709945C9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179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224E9BD2" w:rsidR="00DC14C3" w:rsidRPr="00CE7DCF" w:rsidRDefault="000E7CC9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8736" behindDoc="0" locked="0" layoutInCell="1" allowOverlap="1" wp14:anchorId="41297DAD" wp14:editId="64D650B9">
                      <wp:simplePos x="0" y="0"/>
                      <wp:positionH relativeFrom="column">
                        <wp:posOffset>709222</wp:posOffset>
                      </wp:positionH>
                      <wp:positionV relativeFrom="paragraph">
                        <wp:posOffset>71525</wp:posOffset>
                      </wp:positionV>
                      <wp:extent cx="166149" cy="293427"/>
                      <wp:effectExtent l="0" t="0" r="0" b="0"/>
                      <wp:wrapNone/>
                      <wp:docPr id="3769713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49" cy="293427"/>
                                <a:chOff x="21603" y="12407"/>
                                <a:chExt cx="167547" cy="294099"/>
                              </a:xfrm>
                            </wpg:grpSpPr>
                            <wps:wsp>
                              <wps:cNvPr id="376971364" name="Textfeld 3"/>
                              <wps:cNvSpPr txBox="1"/>
                              <wps:spPr>
                                <a:xfrm>
                                  <a:off x="21603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EE0599" w14:textId="1064505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5" name="Textfeld 3"/>
                              <wps:cNvSpPr txBox="1"/>
                              <wps:spPr>
                                <a:xfrm>
                                  <a:off x="25914" y="14256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57282E" w14:textId="736A66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66" name="Gerade Verbindung 1"/>
                              <wps:cNvCnPr/>
                              <wps:spPr>
                                <a:xfrm>
                                  <a:off x="52715" y="184339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97DAD" id="_x0000_s1389" style="position:absolute;margin-left:55.85pt;margin-top:5.65pt;width:13.1pt;height:23.1pt;z-index:253428736;mso-width-relative:margin;mso-height-relative:margin" coordorigin="21603,12407" coordsize="167547,294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">
                      <v:shape id="Textfeld 3" o:spid="_x0000_s1390" type="#_x0000_t202" style="position:absolute;left:21603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05EE0599" w14:textId="1064505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91" type="#_x0000_t202" style="position:absolute;left:25914;top:14256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5C57282E" w14:textId="736A66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392" style="position:absolute;visibility:visible;mso-wrap-style:square" from="52715,184339" to="161183,184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C14C3">
              <w:t xml:space="preserve"> </w:t>
            </w:r>
          </w:p>
        </w:tc>
      </w:tr>
      <w:tr w:rsidR="00DC14C3" w:rsidRPr="00252562" w14:paraId="73B80A5F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179" w:type="dxa"/>
          </w:tcPr>
          <w:p w14:paraId="040DFB3D" w14:textId="50601E6A" w:rsidR="00DC14C3" w:rsidRDefault="00DC14C3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66B91536" w:rsidR="00DC14C3" w:rsidRPr="009F178D" w:rsidRDefault="00FC6094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2832" behindDoc="0" locked="0" layoutInCell="1" allowOverlap="1" wp14:anchorId="216D57B0" wp14:editId="168DB708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78740</wp:posOffset>
                      </wp:positionV>
                      <wp:extent cx="162560" cy="299720"/>
                      <wp:effectExtent l="0" t="0" r="2540" b="5080"/>
                      <wp:wrapNone/>
                      <wp:docPr id="3769713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560" cy="299720"/>
                                <a:chOff x="28027" y="12407"/>
                                <a:chExt cx="164774" cy="300989"/>
                              </a:xfrm>
                            </wpg:grpSpPr>
                            <wps:wsp>
                              <wps:cNvPr id="37697137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8F8D3E" w14:textId="4E82DE9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3" name="Textfeld 3"/>
                              <wps:cNvSpPr txBox="1"/>
                              <wps:spPr>
                                <a:xfrm>
                                  <a:off x="2802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F575" w14:textId="0DA2EDB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4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6D57B0" id="_x0000_s1393" style="position:absolute;margin-left:70pt;margin-top:6.2pt;width:12.8pt;height:23.6pt;z-index:253432832;mso-width-relative:margin;mso-height-relative:margin" coordorigin="28027,12407" coordsize="164774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">
                      <v:shape id="Textfeld 3" o:spid="_x0000_s1394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788F8D3E" w14:textId="4E82DE9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395" type="#_x0000_t202" style="position:absolute;left:2802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16E9F575" w14:textId="0DA2EDB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396" style="position:absolute;visibility:visible;mso-wrap-style:square" from="57419,186456" to="165887,186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54810F24" wp14:editId="46096D1A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77470</wp:posOffset>
                      </wp:positionV>
                      <wp:extent cx="161290" cy="299720"/>
                      <wp:effectExtent l="0" t="0" r="3810" b="5080"/>
                      <wp:wrapNone/>
                      <wp:docPr id="3769713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473643" w14:textId="53EB4159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975BD" w14:textId="0336CF2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91" name="Gerade Verbindung 1"/>
                              <wps:cNvCnPr/>
                              <wps:spPr>
                                <a:xfrm>
                                  <a:off x="57419" y="186456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810F24" id="_x0000_s1397" style="position:absolute;margin-left:115.5pt;margin-top:6.1pt;width:12.7pt;height:23.6pt;z-index:25343897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">
                      <v:shape id="Textfeld 3" o:spid="_x0000_s1398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4F473643" w14:textId="53EB4159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39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9F975BD" w14:textId="0336CF2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0" style="position:absolute;visibility:visible;mso-wrap-style:square" from="57419,186456" to="165887,186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27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0784" behindDoc="0" locked="0" layoutInCell="1" allowOverlap="1" wp14:anchorId="5F9A60E8" wp14:editId="0CE3B46F">
                      <wp:simplePos x="0" y="0"/>
                      <wp:positionH relativeFrom="column">
                        <wp:posOffset>710961</wp:posOffset>
                      </wp:positionH>
                      <wp:positionV relativeFrom="paragraph">
                        <wp:posOffset>78019</wp:posOffset>
                      </wp:positionV>
                      <wp:extent cx="161290" cy="299720"/>
                      <wp:effectExtent l="0" t="0" r="3810" b="5080"/>
                      <wp:wrapNone/>
                      <wp:docPr id="376971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6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FD0BE" w14:textId="3E85BC80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6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0C7AF" w14:textId="2B9D577D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0" name="Gerade Verbindung 1"/>
                              <wps:cNvCnPr/>
                              <wps:spPr>
                                <a:xfrm>
                                  <a:off x="57419" y="19336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9A60E8" id="_x0000_s1401" style="position:absolute;margin-left:56pt;margin-top:6.15pt;width:12.7pt;height:23.6pt;z-index:25343078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">
                      <v:shape id="Textfeld 3" o:spid="_x0000_s1402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52FFD0BE" w14:textId="3E85BC80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0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55C0C7AF" w14:textId="2B9D577D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4" style="position:absolute;visibility:visible;mso-wrap-style:square" from="57419,193360" to="165887,19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0209E334" wp14:editId="5E0D79E0">
                      <wp:simplePos x="0" y="0"/>
                      <wp:positionH relativeFrom="column">
                        <wp:posOffset>1273945</wp:posOffset>
                      </wp:positionH>
                      <wp:positionV relativeFrom="paragraph">
                        <wp:posOffset>79375</wp:posOffset>
                      </wp:positionV>
                      <wp:extent cx="161874" cy="300301"/>
                      <wp:effectExtent l="0" t="0" r="10160" b="5080"/>
                      <wp:wrapNone/>
                      <wp:docPr id="3769713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8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D66DAB" w14:textId="68B49F4B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8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8C34D9" w14:textId="744FE194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8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09E334" id="_x0000_s1405" style="position:absolute;margin-left:100.3pt;margin-top:6.25pt;width:12.75pt;height:23.65pt;z-index:25343692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">
                      <v:shape id="Textfeld 3" o:spid="_x0000_s1406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0BD66DAB" w14:textId="68B49F4B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07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188C34D9" w14:textId="744FE194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0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E7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4880" behindDoc="0" locked="0" layoutInCell="1" allowOverlap="1" wp14:anchorId="6B15B3A3" wp14:editId="55B363EE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78740</wp:posOffset>
                      </wp:positionV>
                      <wp:extent cx="161874" cy="300301"/>
                      <wp:effectExtent l="0" t="0" r="10160" b="5080"/>
                      <wp:wrapNone/>
                      <wp:docPr id="3769713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37697137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9B22B" w14:textId="378DD9BC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769713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75F9C9" w14:textId="57E6DB96" w:rsidR="000E7CC9" w:rsidRPr="00BA1532" w:rsidRDefault="000E7CC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9713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15B3A3" id="_x0000_s1409" style="position:absolute;margin-left:84.95pt;margin-top:6.2pt;width:12.75pt;height:23.65pt;z-index:25343488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">
                      <v:shape id="Textfeld 3" o:spid="_x0000_s1410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" filled="f" stroked="f" strokeweight=".5pt">
                        <v:textbox style="mso-fit-shape-to-text:t" inset="0,0,0,0">
                          <w:txbxContent>
                            <w:p w14:paraId="5789B22B" w14:textId="378DD9BC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1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075F9C9" w14:textId="57E6DB96" w:rsidR="000E7CC9" w:rsidRPr="00BA1532" w:rsidRDefault="000E7CC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1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C14C3" w:rsidRPr="00252562" w14:paraId="748AB50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09ED5317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179" w:type="dxa"/>
          </w:tcPr>
          <w:p w14:paraId="5131C08E" w14:textId="08EB7D16" w:rsidR="00484372" w:rsidRDefault="00DC14C3" w:rsidP="00484372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Stell</w:t>
            </w:r>
            <w:r w:rsidR="00206DBE">
              <w:rPr>
                <w:rFonts w:ascii="Calibri" w:hAnsi="Calibri"/>
                <w:noProof/>
                <w:color w:val="000000" w:themeColor="text1"/>
                <w:szCs w:val="20"/>
              </w:rPr>
              <w:t>e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dir für</w:t>
            </w:r>
            <w:r w:rsidR="000E7CC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,     ,     ,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</w:p>
          <w:p w14:paraId="4CD45E96" w14:textId="7174B88D" w:rsidR="00DC14C3" w:rsidRDefault="00484372" w:rsidP="00484372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F</w:t>
            </w:r>
            <w:r w:rsidR="00DC14C3">
              <w:rPr>
                <w:rFonts w:ascii="Calibri" w:hAnsi="Calibri"/>
                <w:noProof/>
                <w:color w:val="000000" w:themeColor="text1"/>
                <w:szCs w:val="20"/>
              </w:rPr>
              <w:t>ünfzehntel</w:t>
            </w:r>
            <w:r w:rsidR="00DC14C3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1C3378E8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179" w:type="dxa"/>
          </w:tcPr>
          <w:p w14:paraId="6797D20E" w14:textId="77777777" w:rsidR="00161D09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>Eine Person sagt einen Anteil</w:t>
            </w:r>
            <w:r w:rsidR="00161D09">
              <w:rPr>
                <w:rFonts w:ascii="Calibri" w:hAnsi="Calibri"/>
                <w:szCs w:val="20"/>
              </w:rPr>
              <w:t>.</w:t>
            </w:r>
          </w:p>
          <w:p w14:paraId="40FCB827" w14:textId="6F1CDA26" w:rsidR="00DC14C3" w:rsidRPr="00A14690" w:rsidRDefault="00161D09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D</w:t>
            </w:r>
            <w:r w:rsidR="00DC14C3" w:rsidRPr="00C63632">
              <w:rPr>
                <w:rFonts w:ascii="Calibri" w:hAnsi="Calibri"/>
                <w:szCs w:val="20"/>
              </w:rPr>
              <w:t xml:space="preserve">ie andere nennt einen dazu passenden feineren Streifen und einen gleich großen Anteil. </w:t>
            </w:r>
            <w:r w:rsidR="00DC14C3"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="00DC14C3"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</w:t>
            </w:r>
            <w:r>
              <w:rPr>
                <w:rFonts w:ascii="Calibri" w:hAnsi="Calibri"/>
                <w:szCs w:val="20"/>
              </w:rPr>
              <w:t xml:space="preserve">digitalen </w:t>
            </w:r>
            <w:r w:rsidR="009D71FF">
              <w:rPr>
                <w:rFonts w:ascii="Calibri" w:hAnsi="Calibri"/>
                <w:szCs w:val="20"/>
              </w:rPr>
              <w:t>Bruchstreifen</w:t>
            </w:r>
            <w:r w:rsidR="00DC14C3"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383"/>
        <w:gridCol w:w="7938"/>
        <w:gridCol w:w="43"/>
      </w:tblGrid>
      <w:tr w:rsidR="00E70231" w14:paraId="620E1460" w14:textId="77777777" w:rsidTr="00513E9A">
        <w:trPr>
          <w:trHeight w:val="661"/>
        </w:trPr>
        <w:tc>
          <w:tcPr>
            <w:tcW w:w="709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789" w:type="dxa"/>
            <w:gridSpan w:val="4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A42631">
        <w:trPr>
          <w:gridAfter w:val="1"/>
          <w:wAfter w:w="43" w:type="dxa"/>
          <w:trHeight w:val="2291"/>
        </w:trPr>
        <w:tc>
          <w:tcPr>
            <w:tcW w:w="709" w:type="dxa"/>
          </w:tcPr>
          <w:p w14:paraId="51307EEA" w14:textId="77777777" w:rsidR="00E70231" w:rsidRDefault="00E70231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4C81C141" w14:textId="7B6499B3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21" w:type="dxa"/>
            <w:gridSpan w:val="2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5328" behindDoc="0" locked="0" layoutInCell="1" allowOverlap="1" wp14:anchorId="566AD50B" wp14:editId="6C31754D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69100A">
                                    <w:pPr>
                                      <w:pStyle w:val="Transcript"/>
                                    </w:pPr>
                                    <w:r w:rsidRPr="00E028E8"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AD50B" id="Gruppieren 22326" o:spid="_x0000_s1413" style="position:absolute;margin-left:312.2pt;margin-top:13.15pt;width:102.2pt;height:57.3pt;z-index:252515328;mso-width-relative:margin;mso-height-relative:margin" coordorigin=",1261" coordsize="12981,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">
                      <v:shape id="_x0000_s1414" type="#_x0000_t106" style="position:absolute;top:1261;width:12192;height:7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415" type="#_x0000_t202" style="position:absolute;left:2185;top:1740;width:10796;height:6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" filled="f" stroked="f">
                        <v:textbox>
                          <w:txbxContent>
                            <w:p w14:paraId="59F3B27E" w14:textId="77777777" w:rsidR="00A605EA" w:rsidRPr="00E028E8" w:rsidRDefault="00A605EA" w:rsidP="0069100A">
                              <w:pPr>
                                <w:pStyle w:val="Transcript"/>
                              </w:pPr>
                              <w:r w:rsidRPr="00E028E8"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F945F" w14:textId="35D26EFD" w:rsidR="00E70231" w:rsidRPr="008026EF" w:rsidRDefault="00967846" w:rsidP="0069100A">
            <w:pPr>
              <w:spacing w:line="240" w:lineRule="atLeast"/>
            </w:pPr>
            <w:r w:rsidRPr="004077DC">
              <w:rPr>
                <w:noProof/>
              </w:rPr>
              <w:drawing>
                <wp:anchor distT="0" distB="0" distL="114300" distR="114300" simplePos="0" relativeHeight="253978624" behindDoc="0" locked="0" layoutInCell="1" allowOverlap="1" wp14:anchorId="1A235A6C" wp14:editId="2A7ED6C6">
                  <wp:simplePos x="0" y="0"/>
                  <wp:positionH relativeFrom="column">
                    <wp:posOffset>503741</wp:posOffset>
                  </wp:positionH>
                  <wp:positionV relativeFrom="paragraph">
                    <wp:posOffset>88999</wp:posOffset>
                  </wp:positionV>
                  <wp:extent cx="304709" cy="278765"/>
                  <wp:effectExtent l="0" t="0" r="0" b="635"/>
                  <wp:wrapNone/>
                  <wp:docPr id="1883436766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7C3F2B-E854-E71C-1DAA-7795F9213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07C3F2B-E854-E71C-1DAA-7795F9213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5" t="52174" r="58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9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597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9216" behindDoc="0" locked="0" layoutInCell="1" allowOverlap="1" wp14:anchorId="2D59AB1A" wp14:editId="3291D841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688431</wp:posOffset>
                      </wp:positionV>
                      <wp:extent cx="161874" cy="300301"/>
                      <wp:effectExtent l="0" t="0" r="3810" b="5080"/>
                      <wp:wrapNone/>
                      <wp:docPr id="8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74" cy="300301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F2D96" w14:textId="4E3219D8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C27A3A" w14:textId="73165F96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erade Verbindung 1"/>
                              <wps:cNvCnPr/>
                              <wps:spPr>
                                <a:xfrm>
                                  <a:off x="57419" y="195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59AB1A" id="_x0000_s1416" style="position:absolute;margin-left:79.4pt;margin-top:54.2pt;width:12.75pt;height:23.65pt;z-index:25344921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">
                      <v:shape id="Textfeld 3" o:spid="_x0000_s1417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689F2D96" w14:textId="4E3219D8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418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72C27A3A" w14:textId="73165F96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19" style="position:absolute;visibility:visible;mso-wrap-style:square" from="57419,195930" to="165887,19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028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1856" behindDoc="0" locked="0" layoutInCell="1" allowOverlap="1" wp14:anchorId="7632BCF3" wp14:editId="6FFA0C33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C3B54" w:rsidRDefault="00E028E8" w:rsidP="00E028E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2BCF3" id="Gruppieren 16" o:spid="_x0000_s1420" style="position:absolute;margin-left:375.25pt;margin-top:22.45pt;width:51.75pt;height:59.45pt;z-index:252921856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">
                      <v:shape id="Grafik 8" o:spid="_x0000_s1421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">
                        <v:imagedata r:id="rId93" o:title="" chromakey="white"/>
                      </v:shape>
                      <v:shape id="_x0000_s1422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2109DF87" w14:textId="77777777" w:rsidR="00E028E8" w:rsidRPr="008C3B54" w:rsidRDefault="00E028E8" w:rsidP="00E028E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5748A506" wp14:editId="06C67EF5">
                  <wp:extent cx="3865183" cy="469421"/>
                  <wp:effectExtent l="0" t="0" r="0" b="635"/>
                  <wp:docPr id="449279393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79393" name="Grafik 449279393"/>
                          <pic:cNvPicPr/>
                        </pic:nvPicPr>
                        <pic:blipFill>
                          <a:blip r:embed="rId9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36439" cy="5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17" w14:paraId="096F04BC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72538A4B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21" w:type="dxa"/>
            <w:gridSpan w:val="2"/>
          </w:tcPr>
          <w:p w14:paraId="71B93E31" w14:textId="6EF1302F" w:rsidR="00AB7C17" w:rsidRDefault="00AB7C17" w:rsidP="00A42631">
            <w:pPr>
              <w:spacing w:after="60" w:line="240" w:lineRule="atLeast"/>
            </w:pPr>
            <w:r>
              <w:t>Stell</w:t>
            </w:r>
            <w:r w:rsidR="00206DBE">
              <w:t>e</w:t>
            </w:r>
            <w:r>
              <w:t xml:space="preserve"> dir auch für</w:t>
            </w:r>
            <w:r w:rsidR="00F45970">
              <w:t xml:space="preserve">  </w:t>
            </w:r>
            <w:r>
              <w:t xml:space="preserve"> </w:t>
            </w:r>
            <w:r w:rsidR="00F45970">
              <w:t xml:space="preserve">   </w:t>
            </w:r>
            <w:r>
              <w:t xml:space="preserve">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83C50" w14:paraId="4913B056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5418244" w14:textId="095A29E4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305D450" wp14:editId="7E3B3F03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D2F1EA1" w14:textId="5C2D604C" w:rsidR="00A83C50" w:rsidRDefault="00A83C50" w:rsidP="00A83C50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21" w:type="dxa"/>
            <w:gridSpan w:val="2"/>
          </w:tcPr>
          <w:p w14:paraId="7D786055" w14:textId="2E637D9F" w:rsidR="00A83C50" w:rsidRDefault="00A83C50" w:rsidP="00A83C50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</w:t>
            </w:r>
            <w:r w:rsidR="00206DBE">
              <w:rPr>
                <w:noProof/>
              </w:rPr>
              <w:t>e</w:t>
            </w:r>
            <w:r w:rsidRPr="00AB7C17">
              <w:rPr>
                <w:noProof/>
              </w:rPr>
              <w:t xml:space="preserve"> dir die Anteile</w:t>
            </w:r>
            <w:r>
              <w:rPr>
                <w:noProof/>
              </w:rPr>
              <w:t xml:space="preserve"> wieder</w:t>
            </w:r>
            <w:r w:rsidRPr="00AB7C17">
              <w:rPr>
                <w:noProof/>
              </w:rPr>
              <w:t xml:space="preserve"> 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3B6DB9B" w14:textId="2040FDA4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784F404F" wp14:editId="72AB5968">
                      <wp:simplePos x="0" y="0"/>
                      <wp:positionH relativeFrom="column">
                        <wp:posOffset>869139</wp:posOffset>
                      </wp:positionH>
                      <wp:positionV relativeFrom="paragraph">
                        <wp:posOffset>95115</wp:posOffset>
                      </wp:positionV>
                      <wp:extent cx="2606175" cy="306205"/>
                      <wp:effectExtent l="0" t="0" r="0" b="0"/>
                      <wp:wrapNone/>
                      <wp:docPr id="1870007750" name="Gruppieren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175" cy="306205"/>
                                <a:chOff x="0" y="0"/>
                                <a:chExt cx="2606175" cy="306205"/>
                              </a:xfrm>
                            </wpg:grpSpPr>
                            <wpg:grpSp>
                              <wpg:cNvPr id="1370315001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35943659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BD963F" w14:textId="22B86E2F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66375777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216CE7" w14:textId="1867CC8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122904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4938267" name="Gruppieren 2"/>
                              <wpg:cNvGrpSpPr/>
                              <wpg:grpSpPr>
                                <a:xfrm>
                                  <a:off x="836579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931561242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478D6" w14:textId="611E2D82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901595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C49B96" w14:textId="5DC4C597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0377868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28119989" name="Gruppieren 2"/>
                              <wpg:cNvGrpSpPr/>
                              <wpg:grpSpPr>
                                <a:xfrm>
                                  <a:off x="1297022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49325961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CB3A52" w14:textId="60DD2B3D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0676306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A41317" w14:textId="1FD0A6E4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44053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26333577" name="Gruppieren 2"/>
                              <wpg:cNvGrpSpPr/>
                              <wpg:grpSpPr>
                                <a:xfrm>
                                  <a:off x="2444885" y="6485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012128291" name="Textfeld 3"/>
                                <wps:cNvSpPr txBox="1"/>
                                <wps:spPr>
                                  <a:xfrm>
                                    <a:off x="32847" y="12407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61C208" w14:textId="3C5E01D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403000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43A7DB" w14:textId="7D788038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887546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4F404F" id="Gruppieren 430" o:spid="_x0000_s1423" style="position:absolute;margin-left:68.45pt;margin-top:7.5pt;width:205.2pt;height:24.1pt;z-index:253447168" coordsize="26061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">
                      <v:group id="_x0000_s1424" style="position:absolute;width:1612;height:2997" coordorigin="32847,12407" coordsize="163236,3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">
                        <v:shape id="Textfeld 3" o:spid="_x0000_s1425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49BD963F" w14:textId="22B86E2F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2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7216CE7" w14:textId="1867CC8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27" style="position:absolute;visibility:visible;mso-wrap-style:square" from="57419,191808" to="165887,19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428" style="position:absolute;left:8365;top:64;width:1613;height:2998" coordorigin="32847,12407" coordsize="163236,3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">
                        <v:shape id="Textfeld 3" o:spid="_x0000_s1429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410478D6" w14:textId="611E2D82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3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3C49B96" w14:textId="5DC4C597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31" style="position:absolute;visibility:visible;mso-wrap-style:square" from="57419,191808" to="165887,19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_x0000_s1432" style="position:absolute;left:12970;top:64;width:1613;height:2998" coordorigin="32847,12407" coordsize="163236,3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">
                        <v:shape id="Textfeld 3" o:spid="_x0000_s1433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5DCB3A52" w14:textId="60DD2B3D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3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" filled="f" stroked="f" strokeweight=".5pt">
                          <v:textbox inset="0,0,0,0">
                            <w:txbxContent>
                              <w:p w14:paraId="25A41317" w14:textId="1FD0A6E4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xbxContent>
                          </v:textbox>
                        </v:shape>
                        <v:line id="Gerade Verbindung 1" o:spid="_x0000_s1435" style="position:absolute;visibility:visible;mso-wrap-style:square" from="57419,191808" to="165887,19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436" style="position:absolute;left:24448;top:64;width:1613;height:2998" coordorigin="32847,12407" coordsize="163236,3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">
                        <v:shape id="Textfeld 3" o:spid="_x0000_s1437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3461C208" w14:textId="3C5E01D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38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0F43A7DB" w14:textId="7D788038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39" style="position:absolute;visibility:visible;mso-wrap-style:square" from="57419,185687" to="165887,18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1D482B5A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36409EAE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81459B7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94DD2A6" w14:textId="0C952C1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7938" w:type="dxa"/>
          </w:tcPr>
          <w:p w14:paraId="6FC2BFE2" w14:textId="5E1B7A72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 w:rsidR="00F45970"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</w:t>
            </w:r>
            <w:proofErr w:type="gramStart"/>
            <w:r w:rsidRPr="00C63632">
              <w:rPr>
                <w:rFonts w:ascii="Calibri" w:hAnsi="Calibri"/>
              </w:rPr>
              <w:t>groß</w:t>
            </w:r>
            <w:proofErr w:type="gramEnd"/>
            <w:r w:rsidRPr="00C63632">
              <w:rPr>
                <w:rFonts w:ascii="Calibri" w:hAnsi="Calibri"/>
              </w:rPr>
              <w:t xml:space="preserve"> </w:t>
            </w:r>
            <w:r w:rsidR="00F45970">
              <w:rPr>
                <w:rFonts w:ascii="Calibri" w:hAnsi="Calibri"/>
              </w:rPr>
              <w:t xml:space="preserve">wie   </w:t>
            </w:r>
            <w:proofErr w:type="gramStart"/>
            <w:r w:rsidR="00F45970"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 xml:space="preserve"> ?</w:t>
            </w:r>
            <w:proofErr w:type="gramEnd"/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 w:rsidR="00F45970"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 w:rsidR="00F45970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BD5708E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40A07C12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7C487BE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79986F9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67FEFA4E" w14:textId="68377636" w:rsidR="00A83C50" w:rsidRPr="00AB7C17" w:rsidRDefault="00C827A4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4336" behindDoc="0" locked="0" layoutInCell="1" allowOverlap="1" wp14:anchorId="2177D4D8" wp14:editId="26BA8863">
                      <wp:simplePos x="0" y="0"/>
                      <wp:positionH relativeFrom="column">
                        <wp:posOffset>3070819</wp:posOffset>
                      </wp:positionH>
                      <wp:positionV relativeFrom="paragraph">
                        <wp:posOffset>109531</wp:posOffset>
                      </wp:positionV>
                      <wp:extent cx="161290" cy="299720"/>
                      <wp:effectExtent l="0" t="0" r="3810" b="5080"/>
                      <wp:wrapNone/>
                      <wp:docPr id="9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0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22B92F" w14:textId="65F1505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6B03C" w14:textId="75A2EAA5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erade Verbindung 1"/>
                              <wps:cNvCnPr/>
                              <wps:spPr>
                                <a:xfrm>
                                  <a:off x="57419" y="17917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77D4D8" id="_x0000_s1440" style="position:absolute;margin-left:241.8pt;margin-top:8.6pt;width:12.7pt;height:23.6pt;z-index:25345433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">
                      <v:shape id="Textfeld 3" o:spid="_x0000_s1441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7822B92F" w14:textId="65F1505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42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586B03C" w14:textId="75A2EAA5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43" style="position:absolute;visibility:visible;mso-wrap-style:square" from="57419,179174" to="165887,179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3128204C" wp14:editId="060FC9BA">
                      <wp:simplePos x="0" y="0"/>
                      <wp:positionH relativeFrom="column">
                        <wp:posOffset>1920621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9FCA71" w14:textId="0610B721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3F5CD" w14:textId="4A4E11C7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8204C" id="_x0000_s1444" style="position:absolute;margin-left:151.25pt;margin-top:8.9pt;width:12.7pt;height:23.6pt;z-index:25345331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">
                      <v:shape id="Textfeld 3" o:spid="_x0000_s1445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079FCA71" w14:textId="0610B721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4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03B3F5CD" w14:textId="4A4E11C7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47" style="position:absolute;visibility:visible;mso-wrap-style:square" from="57419,191808" to="165887,19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2288" behindDoc="0" locked="0" layoutInCell="1" allowOverlap="1" wp14:anchorId="0444091A" wp14:editId="52258FF0">
                      <wp:simplePos x="0" y="0"/>
                      <wp:positionH relativeFrom="column">
                        <wp:posOffset>1481709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DBA0AA" w14:textId="12DBE79F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546D5E" w14:textId="19517B3B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erade Verbindung 1"/>
                              <wps:cNvCnPr/>
                              <wps:spPr>
                                <a:xfrm>
                                  <a:off x="57419" y="19793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44091A" id="_x0000_s1448" style="position:absolute;margin-left:116.65pt;margin-top:8.9pt;width:12.7pt;height:23.6pt;z-index:25345228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">
                      <v:shape id="Textfeld 3" o:spid="_x0000_s1449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2ADBA0AA" w14:textId="12DBE79F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5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3546D5E" w14:textId="19517B3B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451" style="position:absolute;visibility:visible;mso-wrap-style:square" from="57419,197930" to="165887,197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1264" behindDoc="0" locked="0" layoutInCell="1" allowOverlap="1" wp14:anchorId="1A8E345C" wp14:editId="2021F7A1">
                      <wp:simplePos x="0" y="0"/>
                      <wp:positionH relativeFrom="column">
                        <wp:posOffset>628269</wp:posOffset>
                      </wp:positionH>
                      <wp:positionV relativeFrom="paragraph">
                        <wp:posOffset>112903</wp:posOffset>
                      </wp:positionV>
                      <wp:extent cx="161290" cy="299720"/>
                      <wp:effectExtent l="0" t="0" r="3810" b="5080"/>
                      <wp:wrapNone/>
                      <wp:docPr id="8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FCAEE4" w14:textId="300CE040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FDD4A9" w14:textId="7903D2BC" w:rsidR="00F45970" w:rsidRPr="00BA1532" w:rsidRDefault="00F45970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erade Verbindung 1"/>
                              <wps:cNvCnPr/>
                              <wps:spPr>
                                <a:xfrm>
                                  <a:off x="57419" y="191808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8E345C" id="_x0000_s1452" style="position:absolute;margin-left:49.45pt;margin-top:8.9pt;width:12.7pt;height:23.6pt;z-index:25345126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">
                      <v:shape id="Textfeld 3" o:spid="_x0000_s1453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5AFCAEE4" w14:textId="300CE040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45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45FDD4A9" w14:textId="7903D2BC" w:rsidR="00F45970" w:rsidRPr="00BA1532" w:rsidRDefault="00F45970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455" style="position:absolute;visibility:visible;mso-wrap-style:square" from="57419,191808" to="165887,19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A83C50" w14:paraId="7D77A3B0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77C31014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14CD371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4B585969" w14:textId="1BBE060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7938" w:type="dxa"/>
          </w:tcPr>
          <w:p w14:paraId="176AF64D" w14:textId="2FC65095" w:rsidR="00A83C50" w:rsidRPr="00AB7C17" w:rsidRDefault="00F4597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>Warum ist</w:t>
            </w:r>
            <w:r>
              <w:rPr>
                <w:rFonts w:ascii="Calibri" w:hAnsi="Calibri"/>
              </w:rPr>
              <w:t xml:space="preserve">      </w:t>
            </w:r>
            <w:r w:rsidRPr="00C63632">
              <w:rPr>
                <w:rFonts w:ascii="Calibri" w:hAnsi="Calibri"/>
              </w:rPr>
              <w:t xml:space="preserve"> so </w:t>
            </w:r>
            <w:proofErr w:type="gramStart"/>
            <w:r w:rsidRPr="00C63632">
              <w:rPr>
                <w:rFonts w:ascii="Calibri" w:hAnsi="Calibri"/>
              </w:rPr>
              <w:t>groß</w:t>
            </w:r>
            <w:proofErr w:type="gramEnd"/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wie   </w:t>
            </w:r>
            <w:proofErr w:type="gramStart"/>
            <w:r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 xml:space="preserve"> ?</w:t>
            </w:r>
            <w:proofErr w:type="gramEnd"/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>Ist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</w:t>
            </w:r>
            <w:r w:rsidRPr="00C63632">
              <w:rPr>
                <w:rFonts w:ascii="Calibri" w:hAnsi="Calibri"/>
              </w:rPr>
              <w:t>auch so groß wie</w:t>
            </w:r>
            <w:r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  <w:tr w:rsidR="00A83C50" w14:paraId="3DBE6A5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1CB7F5E5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8611553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F7C07C4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7442B248" w14:textId="346AD07F" w:rsidR="00A83C50" w:rsidRPr="00AB7C17" w:rsidRDefault="007C4812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59456" behindDoc="0" locked="0" layoutInCell="1" allowOverlap="1" wp14:anchorId="00CD688A" wp14:editId="5D0F110F">
                      <wp:simplePos x="0" y="0"/>
                      <wp:positionH relativeFrom="column">
                        <wp:posOffset>3388590</wp:posOffset>
                      </wp:positionH>
                      <wp:positionV relativeFrom="paragraph">
                        <wp:posOffset>73336</wp:posOffset>
                      </wp:positionV>
                      <wp:extent cx="1056234" cy="299720"/>
                      <wp:effectExtent l="0" t="0" r="0" b="5080"/>
                      <wp:wrapNone/>
                      <wp:docPr id="1406120857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6234" cy="299720"/>
                                <a:chOff x="0" y="0"/>
                                <a:chExt cx="1056234" cy="299720"/>
                              </a:xfrm>
                            </wpg:grpSpPr>
                            <wpg:grpSp>
                              <wpg:cNvPr id="1889594062" name="Gruppieren 2"/>
                              <wpg:cNvGrpSpPr/>
                              <wpg:grpSpPr>
                                <a:xfrm>
                                  <a:off x="0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1551765867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DB5E75" w14:textId="0A41A75E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73537779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A56EDF" w14:textId="13BE8869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0470743" name="Gerade Verbindung 1"/>
                                <wps:cNvCnPr/>
                                <wps:spPr>
                                  <a:xfrm>
                                    <a:off x="57419" y="185687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10075677" name="Gruppieren 2"/>
                              <wpg:cNvGrpSpPr/>
                              <wpg:grpSpPr>
                                <a:xfrm>
                                  <a:off x="894944" y="0"/>
                                  <a:ext cx="161290" cy="299720"/>
                                  <a:chOff x="32847" y="12407"/>
                                  <a:chExt cx="163236" cy="300989"/>
                                </a:xfrm>
                              </wpg:grpSpPr>
                              <wps:wsp>
                                <wps:cNvPr id="28852015" name="Textfeld 3"/>
                                <wps:cNvSpPr txBox="1"/>
                                <wps:spPr>
                                  <a:xfrm>
                                    <a:off x="32847" y="12407"/>
                                    <a:ext cx="160023" cy="184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D5DFE6" w14:textId="229F499A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37546621" name="Textfeld 3"/>
                                <wps:cNvSpPr txBox="1"/>
                                <wps:spPr>
                                  <a:xfrm>
                                    <a:off x="32847" y="149454"/>
                                    <a:ext cx="16323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F05A40" w14:textId="53D76B71" w:rsidR="00F45970" w:rsidRPr="00BA1532" w:rsidRDefault="00F45970" w:rsidP="00A42631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A1532">
                                        <w:rPr>
                                          <w:sz w:val="18"/>
                                          <w:szCs w:val="1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651122" name="Gerade Verbindung 1"/>
                                <wps:cNvCnPr/>
                                <wps:spPr>
                                  <a:xfrm>
                                    <a:off x="57419" y="191808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CD688A" id="Gruppieren 431" o:spid="_x0000_s1456" style="position:absolute;margin-left:266.8pt;margin-top:5.75pt;width:83.15pt;height:23.6pt;z-index:253459456" coordsize="10562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">
                      <v:group id="_x0000_s1457" style="position:absolute;width:1612;height:2997" coordorigin="32847,12407" coordsize="163236,3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">
                        <v:shape id="Textfeld 3" o:spid="_x0000_s1458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4DDB5E75" w14:textId="0A41A75E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45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1A56EDF" w14:textId="13BE8869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shape>
                        <v:line id="Gerade Verbindung 1" o:spid="_x0000_s1460" style="position:absolute;visibility:visible;mso-wrap-style:square" from="57419,185687" to="165887,18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_x0000_s1461" style="position:absolute;left:8949;width:1613;height:2997" coordorigin="32847,12407" coordsize="163236,30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">
                        <v:shape id="Textfeld 3" o:spid="_x0000_s1462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2ED5DFE6" w14:textId="229F499A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Textfeld 3" o:spid="_x0000_s146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AF05A40" w14:textId="53D76B71" w:rsidR="00F45970" w:rsidRPr="00BA1532" w:rsidRDefault="00F45970" w:rsidP="00A426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532">
                                  <w:rPr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line id="Gerade Verbindung 1" o:spid="_x0000_s1464" style="position:absolute;visibility:visible;mso-wrap-style:square" from="57419,191808" to="165887,19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A83C50" w14:paraId="3ABCE2C2" w14:textId="77777777" w:rsidTr="00A42631">
        <w:trPr>
          <w:gridAfter w:val="1"/>
          <w:wAfter w:w="43" w:type="dxa"/>
        </w:trPr>
        <w:tc>
          <w:tcPr>
            <w:tcW w:w="709" w:type="dxa"/>
          </w:tcPr>
          <w:p w14:paraId="2A2185C9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6316461C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688C950F" w14:textId="2FA65670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7938" w:type="dxa"/>
          </w:tcPr>
          <w:p w14:paraId="743F4812" w14:textId="3262B75E" w:rsidR="00A83C50" w:rsidRPr="00A83C50" w:rsidRDefault="00A83C50" w:rsidP="00A83C50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64</w:t>
            </w:r>
            <w:r w:rsidR="00206DBE">
              <w:rPr>
                <w:rFonts w:ascii="Calibri" w:hAnsi="Calibri"/>
              </w:rPr>
              <w:t>-</w:t>
            </w:r>
            <w:r w:rsidRPr="00C63632">
              <w:rPr>
                <w:rFonts w:ascii="Calibri" w:hAnsi="Calibri"/>
              </w:rPr>
              <w:t xml:space="preserve">tel kann man nicht mehr in der Streifentafel sehen. Sind </w:t>
            </w:r>
            <w:r w:rsidR="00F45970">
              <w:rPr>
                <w:rFonts w:ascii="Calibri" w:hAnsi="Calibri"/>
              </w:rPr>
              <w:t xml:space="preserve">       </w:t>
            </w:r>
            <w:r w:rsidRPr="00C63632">
              <w:rPr>
                <w:rFonts w:ascii="Calibri" w:hAnsi="Calibri"/>
              </w:rPr>
              <w:t>so groß wie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tbl>
      <w:tblPr>
        <w:tblW w:w="9517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25"/>
        <w:gridCol w:w="8344"/>
        <w:gridCol w:w="19"/>
      </w:tblGrid>
      <w:tr w:rsidR="00423F1A" w14:paraId="3A4228F6" w14:textId="77777777" w:rsidTr="00A42631">
        <w:trPr>
          <w:gridAfter w:val="1"/>
          <w:wAfter w:w="19" w:type="dxa"/>
        </w:trPr>
        <w:tc>
          <w:tcPr>
            <w:tcW w:w="709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t>1.4</w:t>
            </w:r>
          </w:p>
        </w:tc>
        <w:tc>
          <w:tcPr>
            <w:tcW w:w="8789" w:type="dxa"/>
            <w:gridSpan w:val="3"/>
          </w:tcPr>
          <w:p w14:paraId="046BE523" w14:textId="06431E0B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A42631">
        <w:tc>
          <w:tcPr>
            <w:tcW w:w="709" w:type="dxa"/>
          </w:tcPr>
          <w:p w14:paraId="1FD80A81" w14:textId="43CC2519" w:rsidR="00321AB1" w:rsidRDefault="00B37037" w:rsidP="00E13C64">
            <w:pPr>
              <w:spacing w:after="200"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82720" behindDoc="0" locked="0" layoutInCell="1" allowOverlap="1" wp14:anchorId="09B7FD56" wp14:editId="727E8A2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274955" cy="197485"/>
                      <wp:effectExtent l="0" t="0" r="4445" b="5715"/>
                      <wp:wrapNone/>
                      <wp:docPr id="1872444592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08586884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38957" name="Grafik 11338957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C51785" id="Gruppieren 425" o:spid="_x0000_s1026" style="position:absolute;margin-left:.2pt;margin-top:.3pt;width:21.65pt;height:15.55pt;z-index:253982720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" fillcolor="#327a86" stroked="f" strokeweight="1pt">
                        <v:stroke joinstyle="miter"/>
                      </v:roundrect>
                      <v:shape id="Grafik 11338957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">
                        <v:imagedata r:id="rId42" o:title="Zahnräder mit einfarbiger Füllung"/>
                      </v:shape>
                    </v:group>
                  </w:pict>
                </mc:Fallback>
              </mc:AlternateContent>
            </w: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6E39B4F1" w:rsidR="00C25C46" w:rsidRDefault="00C25C46" w:rsidP="00E13C64">
            <w:pPr>
              <w:spacing w:after="200"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  <w:gridSpan w:val="2"/>
          </w:tcPr>
          <w:p w14:paraId="6650F158" w14:textId="18588914" w:rsidR="008C3B54" w:rsidRPr="008C3B54" w:rsidRDefault="008C3B54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3232128" behindDoc="0" locked="0" layoutInCell="1" allowOverlap="1" wp14:anchorId="5AE420FC" wp14:editId="1321735C">
                  <wp:simplePos x="0" y="0"/>
                  <wp:positionH relativeFrom="column">
                    <wp:posOffset>3795412</wp:posOffset>
                  </wp:positionH>
                  <wp:positionV relativeFrom="paragraph">
                    <wp:posOffset>203714</wp:posOffset>
                  </wp:positionV>
                  <wp:extent cx="1437832" cy="1491300"/>
                  <wp:effectExtent l="25400" t="25400" r="86360" b="83820"/>
                  <wp:wrapNone/>
                  <wp:docPr id="6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451199" cy="150516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F1A">
              <w:t xml:space="preserve">Ergänze erst ohne Streifentafel </w:t>
            </w:r>
            <w:r w:rsidR="00967846">
              <w:t xml:space="preserve">und digitale Bruchstreifen </w:t>
            </w:r>
            <w:r w:rsidR="00423F1A">
              <w:t xml:space="preserve">so, </w:t>
            </w:r>
            <w:r w:rsidR="00967846">
              <w:br/>
            </w:r>
            <w:r w:rsidR="00423F1A">
              <w:t xml:space="preserve">dass die Anteile gleich groß sind. </w:t>
            </w:r>
            <w:r w:rsidR="00967846">
              <w:br/>
            </w:r>
            <w:r w:rsidR="00423F1A">
              <w:t xml:space="preserve">Schreibe </w:t>
            </w:r>
            <w:r w:rsidR="00206DBE">
              <w:t xml:space="preserve">sie </w:t>
            </w:r>
            <w:r w:rsidR="00423F1A">
              <w:t xml:space="preserve">dann als Brüche. Überprüfe am Ende an der </w:t>
            </w:r>
            <w:r w:rsidR="00967846">
              <w:br/>
            </w:r>
            <w:r w:rsidR="00423F1A">
              <w:t>Streifentafel</w:t>
            </w:r>
            <w:r w:rsidR="0096784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an </w:t>
            </w:r>
            <w:r w:rsidR="00967846">
              <w:t>digitalen Bruchstreifen.</w:t>
            </w:r>
          </w:p>
          <w:p w14:paraId="0F703282" w14:textId="2883FA81" w:rsidR="00632A43" w:rsidRDefault="00632A43" w:rsidP="00E13C64">
            <w:pPr>
              <w:spacing w:line="240" w:lineRule="atLeast"/>
            </w:pPr>
          </w:p>
          <w:p w14:paraId="5E4E6849" w14:textId="51BD48AB" w:rsidR="00423F1A" w:rsidRPr="0045075A" w:rsidRDefault="00423F1A" w:rsidP="009A01B2">
            <w:pPr>
              <w:pStyle w:val="Listenabsatz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</w:t>
            </w:r>
            <w:r w:rsidR="008C3B54">
              <w:br/>
            </w:r>
            <w:r w:rsidR="00217407">
              <w:t xml:space="preserve">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5BD5509B" w14:textId="65999F43" w:rsidR="00CD41E0" w:rsidRDefault="00CD41E0" w:rsidP="00E13C64">
            <w:pPr>
              <w:spacing w:line="240" w:lineRule="atLeast"/>
              <w:ind w:left="284"/>
            </w:pPr>
            <w:r w:rsidRPr="00CD41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3296" behindDoc="0" locked="0" layoutInCell="1" allowOverlap="1" wp14:anchorId="0864FD40" wp14:editId="70B51584">
                      <wp:simplePos x="0" y="0"/>
                      <wp:positionH relativeFrom="column">
                        <wp:posOffset>2423308</wp:posOffset>
                      </wp:positionH>
                      <wp:positionV relativeFrom="paragraph">
                        <wp:posOffset>22085</wp:posOffset>
                      </wp:positionV>
                      <wp:extent cx="652145" cy="424180"/>
                      <wp:effectExtent l="0" t="0" r="0" b="0"/>
                      <wp:wrapNone/>
                      <wp:docPr id="1321596556" name="Gruppieren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145" cy="424180"/>
                                <a:chOff x="0" y="0"/>
                                <a:chExt cx="652366" cy="424758"/>
                              </a:xfrm>
                            </wpg:grpSpPr>
                            <wpg:grpSp>
                              <wpg:cNvPr id="205734160" name="Gruppieren 205734160"/>
                              <wpg:cNvGrpSpPr/>
                              <wpg:grpSpPr>
                                <a:xfrm>
                                  <a:off x="52594" y="40806"/>
                                  <a:ext cx="166008" cy="350090"/>
                                  <a:chOff x="52594" y="40806"/>
                                  <a:chExt cx="167549" cy="351044"/>
                                </a:xfrm>
                              </wpg:grpSpPr>
                              <wps:wsp>
                                <wps:cNvPr id="759375954" name="Textfeld 3"/>
                                <wps:cNvSpPr txBox="1"/>
                                <wps:spPr>
                                  <a:xfrm>
                                    <a:off x="52594" y="40806"/>
                                    <a:ext cx="159583" cy="184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7786A4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863805" name="Textfeld 3"/>
                                <wps:cNvSpPr txBox="1"/>
                                <wps:spPr>
                                  <a:xfrm>
                                    <a:off x="57822" y="22790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74FD39" w14:textId="77777777" w:rsidR="00CD41E0" w:rsidRDefault="00CD41E0" w:rsidP="00CD41E0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30372" name="Gerade Verbindung 62230372"/>
                                <wps:cNvCnPr/>
                                <wps:spPr>
                                  <a:xfrm>
                                    <a:off x="65462" y="217353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25889889" name="Grafik 13258898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17923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916721574" name="Gruppieren 1916721574"/>
                              <wpg:cNvGrpSpPr/>
                              <wpg:grpSpPr>
                                <a:xfrm>
                                  <a:off x="249644" y="0"/>
                                  <a:ext cx="402720" cy="380819"/>
                                  <a:chOff x="249644" y="0"/>
                                  <a:chExt cx="402720" cy="380819"/>
                                </a:xfrm>
                              </wpg:grpSpPr>
                              <wpg:grpSp>
                                <wpg:cNvPr id="1542596948" name="Gruppieren 1542596948"/>
                                <wpg:cNvGrpSpPr/>
                                <wpg:grpSpPr>
                                  <a:xfrm>
                                    <a:off x="441543" y="23342"/>
                                    <a:ext cx="166140" cy="357477"/>
                                    <a:chOff x="441541" y="23342"/>
                                    <a:chExt cx="167682" cy="358450"/>
                                  </a:xfrm>
                                </wpg:grpSpPr>
                                <wps:wsp>
                                  <wps:cNvPr id="911218771" name="Textfeld 3"/>
                                  <wps:cNvSpPr txBox="1"/>
                                  <wps:spPr>
                                    <a:xfrm>
                                      <a:off x="441541" y="23342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233DAA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146407764" name="Textfeld 3"/>
                                  <wps:cNvSpPr txBox="1"/>
                                  <wps:spPr>
                                    <a:xfrm>
                                      <a:off x="446902" y="217850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0160F2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595486" name="Gerade Verbindung 97595486"/>
                                  <wps:cNvCnPr/>
                                  <wps:spPr>
                                    <a:xfrm>
                                      <a:off x="454542" y="213153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69000298" name="Grafik 18690002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89080" y="0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65702475" name="Textfeld 398"/>
                                <wps:cNvSpPr txBox="1"/>
                                <wps:spPr>
                                  <a:xfrm>
                                    <a:off x="249644" y="91345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F11AF9" w14:textId="77777777" w:rsidR="00CD41E0" w:rsidRDefault="00CD41E0" w:rsidP="00CD41E0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75461592" name="Grafik 16754615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89082" y="240682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64FD40" id="Gruppieren 143" o:spid="_x0000_s1465" style="position:absolute;left:0;text-align:left;margin-left:190.8pt;margin-top:1.75pt;width:51.35pt;height:33.4pt;z-index:253623296" coordsize="6523,4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">
                      <v:group id="Gruppieren 205734160" o:spid="_x0000_s1466" style="position:absolute;left:525;top:408;width:1661;height:3500" coordorigin="52594,40806" coordsize="167549,35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">
                        <v:shape id="Textfeld 3" o:spid="_x0000_s1467" type="#_x0000_t202" style="position:absolute;left:52594;top:40806;width:159583;height:18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207786A4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68" type="#_x0000_t202" style="position:absolute;left:57822;top:227908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2474FD39" w14:textId="77777777" w:rsidR="00CD41E0" w:rsidRDefault="00CD41E0" w:rsidP="00CD41E0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62230372" o:spid="_x0000_s1469" style="position:absolute;visibility:visible;mso-wrap-style:square" from="65462,217353" to="210748,21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" strokecolor="black [3213]" strokeweight="1pt">
                          <v:stroke joinstyle="miter"/>
                        </v:line>
                      </v:group>
                      <v:shape id="Grafik 1325889889" o:spid="_x0000_s1470" type="#_x0000_t75" style="position:absolute;top:179;width:2632;height:18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">
                        <v:imagedata r:id="rId51" o:title="" cropbottom="33944f" cropleft="1f" cropright="2644f" recolortarget="#333 [1446]"/>
                      </v:shape>
                      <v:group id="Gruppieren 1916721574" o:spid="_x0000_s1471" style="position:absolute;left:2496;width:4027;height:3808" coordorigin="2496" coordsize="4027,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">
                        <v:group id="Gruppieren 1542596948" o:spid="_x0000_s1472" style="position:absolute;left:4415;top:233;width:1661;height:3575" coordorigin="4415,233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">
                          <v:shape id="Textfeld 3" o:spid="_x0000_s1473" type="#_x0000_t202" style="position:absolute;left:4415;top:233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37233DAA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4" type="#_x0000_t202" style="position:absolute;left:4469;top:2178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5E0160F2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97595486" o:spid="_x0000_s1475" style="position:absolute;visibility:visible;mso-wrap-style:square" from="4545,2131" to="5998,2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shape id="Grafik 1869000298" o:spid="_x0000_s1476" type="#_x0000_t75" style="position:absolute;left:3890;width:2633;height:18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">
                          <v:imagedata r:id="rId52" o:title="" cropbottom="33944f" cropleft="1f" cropright="2644f" recolortarget="#333 [1446]"/>
                        </v:shape>
                        <v:shape id="Textfeld 398" o:spid="_x0000_s1477" type="#_x0000_t202" style="position:absolute;left:2496;top:913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" filled="f" stroked="f" strokeweight=".5pt">
                          <v:textbox inset="1mm">
                            <w:txbxContent>
                              <w:p w14:paraId="75F11AF9" w14:textId="77777777" w:rsidR="00CD41E0" w:rsidRDefault="00CD41E0" w:rsidP="00CD41E0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  <v:shape id="Grafik 1675461592" o:spid="_x0000_s1478" type="#_x0000_t75" style="position:absolute;left:3890;top:2406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423F1A" w:rsidRPr="0045075A">
              <w:t>In Bruchschreibweise:</w:t>
            </w:r>
          </w:p>
          <w:p w14:paraId="1D3DC31A" w14:textId="77777777" w:rsidR="00CD41E0" w:rsidRDefault="00CD41E0" w:rsidP="00E13C64">
            <w:pPr>
              <w:spacing w:line="240" w:lineRule="atLeast"/>
              <w:ind w:left="284"/>
            </w:pPr>
          </w:p>
          <w:p w14:paraId="75028276" w14:textId="0E80EFA3" w:rsidR="00CD41E0" w:rsidRDefault="00CD41E0" w:rsidP="00E13C64">
            <w:pPr>
              <w:spacing w:line="240" w:lineRule="atLeast"/>
              <w:ind w:left="284"/>
            </w:pPr>
          </w:p>
          <w:p w14:paraId="0103A82B" w14:textId="0375EFB9" w:rsidR="00423F1A" w:rsidRPr="0045075A" w:rsidRDefault="00B37037" w:rsidP="00E13C64">
            <w:pPr>
              <w:spacing w:line="240" w:lineRule="atLeast"/>
              <w:ind w:left="284"/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5D1A24EB" wp14:editId="7DDFAAA3">
                      <wp:simplePos x="0" y="0"/>
                      <wp:positionH relativeFrom="column">
                        <wp:posOffset>3753044</wp:posOffset>
                      </wp:positionH>
                      <wp:positionV relativeFrom="paragraph">
                        <wp:posOffset>113384</wp:posOffset>
                      </wp:positionV>
                      <wp:extent cx="789305" cy="460375"/>
                      <wp:effectExtent l="0" t="0" r="0" b="0"/>
                      <wp:wrapNone/>
                      <wp:docPr id="1659391590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F97D04" w14:textId="77777777" w:rsidR="00B37037" w:rsidRPr="005A2E03" w:rsidRDefault="00B37037" w:rsidP="00B37037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A24EB" id="_x0000_s1479" type="#_x0000_t202" style="position:absolute;left:0;text-align:left;margin-left:295.5pt;margin-top:8.95pt;width:62.15pt;height:36.25pt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" filled="f" stroked="f">
                      <v:textbox>
                        <w:txbxContent>
                          <w:p w14:paraId="42F97D04" w14:textId="77777777" w:rsidR="00B37037" w:rsidRPr="005A2E03" w:rsidRDefault="00B37037" w:rsidP="00B37037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90912" behindDoc="0" locked="0" layoutInCell="1" allowOverlap="1" wp14:anchorId="747FEA80" wp14:editId="61A42CB2">
                  <wp:simplePos x="0" y="0"/>
                  <wp:positionH relativeFrom="column">
                    <wp:posOffset>4537448</wp:posOffset>
                  </wp:positionH>
                  <wp:positionV relativeFrom="paragraph">
                    <wp:posOffset>99117</wp:posOffset>
                  </wp:positionV>
                  <wp:extent cx="647700" cy="647700"/>
                  <wp:effectExtent l="0" t="0" r="0" b="0"/>
                  <wp:wrapNone/>
                  <wp:docPr id="1729452383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3F1A" w:rsidRPr="0045075A">
              <w:t xml:space="preserve"> </w:t>
            </w:r>
          </w:p>
          <w:p w14:paraId="04571F77" w14:textId="5F480B2B" w:rsidR="00423F1A" w:rsidRPr="0045075A" w:rsidRDefault="00B37037" w:rsidP="009A01B2">
            <w:pPr>
              <w:pStyle w:val="Listenabsatz"/>
            </w:pPr>
            <w: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5F8D4166" wp14:editId="353060E8">
                      <wp:simplePos x="0" y="0"/>
                      <wp:positionH relativeFrom="column">
                        <wp:posOffset>3742454</wp:posOffset>
                      </wp:positionH>
                      <wp:positionV relativeFrom="paragraph">
                        <wp:posOffset>310594</wp:posOffset>
                      </wp:positionV>
                      <wp:extent cx="1013460" cy="385445"/>
                      <wp:effectExtent l="0" t="0" r="0" b="0"/>
                      <wp:wrapNone/>
                      <wp:docPr id="96375657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137116" w14:textId="77777777" w:rsidR="00B37037" w:rsidRPr="009F4661" w:rsidRDefault="00B37037" w:rsidP="00B37037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D4166" id="_x0000_s1480" type="#_x0000_t202" style="position:absolute;left:0;text-align:left;margin-left:294.7pt;margin-top:24.45pt;width:79.8pt;height:30.35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" filled="f" stroked="f" strokeweight=".5pt">
                      <v:textbox>
                        <w:txbxContent>
                          <w:p w14:paraId="79137116" w14:textId="77777777" w:rsidR="00B37037" w:rsidRPr="009F4661" w:rsidRDefault="00B37037" w:rsidP="00B37037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1E0" w:rsidRPr="00CD41E0">
              <mc:AlternateContent>
                <mc:Choice Requires="wpg">
                  <w:drawing>
                    <wp:anchor distT="0" distB="0" distL="114300" distR="114300" simplePos="0" relativeHeight="253624320" behindDoc="0" locked="0" layoutInCell="1" allowOverlap="1" wp14:anchorId="2D595553" wp14:editId="7D42F5B3">
                      <wp:simplePos x="0" y="0"/>
                      <wp:positionH relativeFrom="column">
                        <wp:posOffset>2420934</wp:posOffset>
                      </wp:positionH>
                      <wp:positionV relativeFrom="paragraph">
                        <wp:posOffset>116436</wp:posOffset>
                      </wp:positionV>
                      <wp:extent cx="652366" cy="429240"/>
                      <wp:effectExtent l="0" t="0" r="0" b="3175"/>
                      <wp:wrapNone/>
                      <wp:docPr id="904572877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2366" cy="429240"/>
                                <a:chOff x="13463" y="643133"/>
                                <a:chExt cx="652366" cy="429240"/>
                              </a:xfrm>
                            </wpg:grpSpPr>
                            <wpg:grpSp>
                              <wpg:cNvPr id="657840202" name="Gruppieren 657840202"/>
                              <wpg:cNvGrpSpPr/>
                              <wpg:grpSpPr>
                                <a:xfrm>
                                  <a:off x="13463" y="646571"/>
                                  <a:ext cx="263284" cy="425749"/>
                                  <a:chOff x="13463" y="646571"/>
                                  <a:chExt cx="263284" cy="425749"/>
                                </a:xfrm>
                              </wpg:grpSpPr>
                              <wpg:grpSp>
                                <wpg:cNvPr id="463536594" name="Gruppieren 463536594"/>
                                <wpg:cNvGrpSpPr/>
                                <wpg:grpSpPr>
                                  <a:xfrm>
                                    <a:off x="66057" y="646571"/>
                                    <a:ext cx="166008" cy="403831"/>
                                    <a:chOff x="66057" y="646572"/>
                                    <a:chExt cx="167549" cy="404931"/>
                                  </a:xfrm>
                                </wpg:grpSpPr>
                                <wps:wsp>
                                  <wps:cNvPr id="572215275" name="Textfeld 3"/>
                                  <wps:cNvSpPr txBox="1"/>
                                  <wps:spPr>
                                    <a:xfrm>
                                      <a:off x="66057" y="646572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A4B459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854508068" name="Textfeld 3"/>
                                  <wps:cNvSpPr txBox="1"/>
                                  <wps:spPr>
                                    <a:xfrm>
                                      <a:off x="71285" y="887561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A797C4" w14:textId="77777777" w:rsidR="00CD41E0" w:rsidRDefault="00CD41E0" w:rsidP="00CD41E0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3939488" name="Gerade Verbindung 1483939488"/>
                                  <wps:cNvCnPr/>
                                  <wps:spPr>
                                    <a:xfrm>
                                      <a:off x="78925" y="854138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277112953" name="Grafik 12771129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3463" y="888244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530540083" name="Gruppieren 530540083"/>
                              <wpg:cNvGrpSpPr/>
                              <wpg:grpSpPr>
                                <a:xfrm>
                                  <a:off x="272071" y="643133"/>
                                  <a:ext cx="393758" cy="429240"/>
                                  <a:chOff x="272071" y="643133"/>
                                  <a:chExt cx="393758" cy="429240"/>
                                </a:xfrm>
                              </wpg:grpSpPr>
                              <wpg:grpSp>
                                <wpg:cNvPr id="2141643011" name="Gruppieren 2141643011"/>
                                <wpg:cNvGrpSpPr/>
                                <wpg:grpSpPr>
                                  <a:xfrm>
                                    <a:off x="272071" y="643133"/>
                                    <a:ext cx="393756" cy="385301"/>
                                    <a:chOff x="272071" y="643133"/>
                                    <a:chExt cx="393756" cy="385301"/>
                                  </a:xfrm>
                                </wpg:grpSpPr>
                                <wpg:grpSp>
                                  <wpg:cNvPr id="1427188074" name="Gruppieren 1427188074"/>
                                  <wpg:cNvGrpSpPr/>
                                  <wpg:grpSpPr>
                                    <a:xfrm>
                                      <a:off x="455006" y="670949"/>
                                      <a:ext cx="166140" cy="357485"/>
                                      <a:chOff x="455004" y="670949"/>
                                      <a:chExt cx="167682" cy="358458"/>
                                    </a:xfrm>
                                  </wpg:grpSpPr>
                                  <wps:wsp>
                                    <wps:cNvPr id="1397918886" name="Textfeld 3"/>
                                    <wps:cNvSpPr txBox="1"/>
                                    <wps:spPr>
                                      <a:xfrm>
                                        <a:off x="455004" y="670949"/>
                                        <a:ext cx="159583" cy="184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2762773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77005346" name="Textfeld 3"/>
                                    <wps:cNvSpPr txBox="1"/>
                                    <wps:spPr>
                                      <a:xfrm>
                                        <a:off x="460365" y="865465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D43A2D" w14:textId="77777777" w:rsidR="00CD41E0" w:rsidRDefault="00CD41E0" w:rsidP="00CD41E0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4178220" name="Gerade Verbindung 1234178220"/>
                                    <wps:cNvCnPr/>
                                    <wps:spPr>
                                      <a:xfrm>
                                        <a:off x="468005" y="860768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097421730" name="Grafik 20974217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402543" y="643133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1756120" name="Textfeld 398"/>
                                  <wps:cNvSpPr txBox="1"/>
                                  <wps:spPr>
                                    <a:xfrm>
                                      <a:off x="272071" y="738960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C88A31" w14:textId="77777777" w:rsidR="00CD41E0" w:rsidRDefault="00CD41E0" w:rsidP="00CD41E0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691368894" name="Grafik 6913688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02545" y="888297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595553" id="_x0000_s1481" style="position:absolute;left:0;text-align:left;margin-left:190.6pt;margin-top:9.15pt;width:51.35pt;height:33.8pt;z-index:253624320" coordorigin="134,6431" coordsize="6523,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">
                      <v:group id="Gruppieren 657840202" o:spid="_x0000_s1482" style="position:absolute;left:134;top:6465;width:2633;height:4258" coordorigin="134,6465" coordsize="2632,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">
                        <v:group id="Gruppieren 463536594" o:spid="_x0000_s1483" style="position:absolute;left:660;top:6465;width:1660;height:4039" coordorigin="660,6465" coordsize="1675,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">
                          <v:shape id="Textfeld 3" o:spid="_x0000_s1484" type="#_x0000_t202" style="position:absolute;left:660;top:6465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3DA4B459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5" type="#_x0000_t202" style="position:absolute;left:712;top:8875;width:162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72A797C4" w14:textId="77777777" w:rsidR="00CD41E0" w:rsidRDefault="00CD41E0" w:rsidP="00CD41E0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483939488" o:spid="_x0000_s1486" style="position:absolute;visibility:visible;mso-wrap-style:square" from="789,8541" to="2242,8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shape id="Grafik 1277112953" o:spid="_x0000_s1487" type="#_x0000_t75" style="position:absolute;left:134;top:8882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">
                          <v:imagedata r:id="rId51" o:title="" cropbottom="33944f" cropleft="1f" cropright="2644f" recolortarget="#333 [1446]"/>
                        </v:shape>
                      </v:group>
                      <v:group id="Gruppieren 530540083" o:spid="_x0000_s1488" style="position:absolute;left:2720;top:6431;width:3938;height:4292" coordorigin="2720,6431" coordsize="3937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">
                        <v:group id="Gruppieren 2141643011" o:spid="_x0000_s1489" style="position:absolute;left:2720;top:6431;width:3938;height:3853" coordorigin="2720,6431" coordsize="3937,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">
                          <v:group id="Gruppieren 1427188074" o:spid="_x0000_s1490" style="position:absolute;left:4550;top:6709;width:1661;height:3575" coordorigin="4550,6709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">
                            <v:shape id="Textfeld 3" o:spid="_x0000_s1491" type="#_x0000_t202" style="position:absolute;left:4550;top:6709;width:1595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22762773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492" type="#_x0000_t202" style="position:absolute;left:4603;top:8654;width:162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" filled="f" stroked="f" strokeweight=".5pt">
                              <v:textbox inset="0,0,0,0">
                                <w:txbxContent>
                                  <w:p w14:paraId="29D43A2D" w14:textId="77777777" w:rsidR="00CD41E0" w:rsidRDefault="00CD41E0" w:rsidP="00CD41E0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234178220" o:spid="_x0000_s1493" style="position:absolute;visibility:visible;mso-wrap-style:square" from="4680,8607" to="6132,8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2097421730" o:spid="_x0000_s1494" type="#_x0000_t75" style="position:absolute;left:4025;top:643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">
                            <v:imagedata r:id="rId52" o:title="" cropbottom="33944f" cropleft="1f" cropright="2644f" recolortarget="#333 [1446]"/>
                          </v:shape>
                          <v:shape id="Textfeld 398" o:spid="_x0000_s1495" type="#_x0000_t202" style="position:absolute;left:2720;top:7389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" filled="f" stroked="f" strokeweight=".5pt">
                            <v:textbox inset="1mm">
                              <w:txbxContent>
                                <w:p w14:paraId="4DC88A31" w14:textId="77777777" w:rsidR="00CD41E0" w:rsidRDefault="00CD41E0" w:rsidP="00CD41E0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Grafik 691368894" o:spid="_x0000_s1496" type="#_x0000_t75" style="position:absolute;left:4025;top:8882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">
                          <v:imagedata r:id="rId52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 w:rsidR="00423F1A" w:rsidRPr="0045075A">
              <w:t xml:space="preserve">6 von 24 </w:t>
            </w:r>
            <w:r w:rsidR="00E34922">
              <w:t xml:space="preserve">entspricht </w:t>
            </w:r>
            <w:r w:rsidR="00423F1A" w:rsidRPr="0045075A">
              <w:t xml:space="preserve">________ von 8 </w:t>
            </w:r>
            <w:r w:rsidR="00CD41E0">
              <w:br/>
            </w:r>
            <w:r w:rsidR="00243086">
              <w:t xml:space="preserve">Feldern </w:t>
            </w:r>
            <w:r w:rsidR="00423F1A" w:rsidRPr="0045075A">
              <w:t>im Streifen.</w:t>
            </w:r>
          </w:p>
          <w:p w14:paraId="1D5EC14B" w14:textId="25886808" w:rsidR="00423F1A" w:rsidRPr="00267D51" w:rsidRDefault="00423F1A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 w:rsidRPr="0045075A">
              <w:t>In Bruchschreibweis</w:t>
            </w:r>
            <w:r w:rsidR="00CD41E0">
              <w:t>e</w:t>
            </w:r>
            <w:r w:rsidRPr="0045075A">
              <w:t xml:space="preserve">: </w:t>
            </w:r>
          </w:p>
          <w:p w14:paraId="66AC8206" w14:textId="79B63CD1" w:rsidR="00CD41E0" w:rsidRDefault="00CD41E0" w:rsidP="00A83C50">
            <w:pPr>
              <w:spacing w:line="240" w:lineRule="atLeast"/>
            </w:pPr>
          </w:p>
          <w:p w14:paraId="5D6C6FDE" w14:textId="440C0186" w:rsidR="004E0F84" w:rsidRPr="00D53CEA" w:rsidRDefault="00CD4046" w:rsidP="00CD41E0">
            <w:pPr>
              <w:pStyle w:val="Listenabsatz"/>
            </w:pPr>
            <w:r>
              <w:t>Was fällt dir auf?</w:t>
            </w:r>
            <w:r w:rsidR="00967846">
              <w:br/>
            </w:r>
            <w:r w:rsidR="009973BD">
              <w:t xml:space="preserve"> </w:t>
            </w:r>
          </w:p>
        </w:tc>
      </w:tr>
      <w:tr w:rsidR="00C25C46" w14:paraId="3A32789F" w14:textId="77777777" w:rsidTr="00A42631">
        <w:tc>
          <w:tcPr>
            <w:tcW w:w="709" w:type="dxa"/>
          </w:tcPr>
          <w:p w14:paraId="0DFFFEDA" w14:textId="0009F62F" w:rsidR="00C25C46" w:rsidRDefault="00A83C50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656A850" wp14:editId="1936161C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25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  <w:gridSpan w:val="2"/>
          </w:tcPr>
          <w:p w14:paraId="7C40BF81" w14:textId="1B4C5F1D" w:rsidR="009973BD" w:rsidRPr="00C63632" w:rsidRDefault="009973BD" w:rsidP="00A83C50">
            <w:pPr>
              <w:spacing w:line="240" w:lineRule="atLeast"/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A83C50">
              <w:t xml:space="preserve">:   </w:t>
            </w:r>
            <w:r>
              <w:t xml:space="preserve">_____ </w:t>
            </w:r>
            <w:r w:rsidRPr="00C63632">
              <w:t xml:space="preserve">von 15 </w:t>
            </w:r>
            <w:r w:rsidR="00E34922">
              <w:t>entsp</w:t>
            </w:r>
            <w:r w:rsidR="00A83C50">
              <w:t xml:space="preserve">richt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6841AA63" w14:textId="1D0E686D" w:rsidR="009973BD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  <w:r>
              <w:rPr>
                <w:noProof/>
              </w:rPr>
              <w:t xml:space="preserve"> </w:t>
            </w:r>
          </w:p>
        </w:tc>
      </w:tr>
    </w:tbl>
    <w:p w14:paraId="3980DF4F" w14:textId="1C3B5D2C" w:rsidR="0069100A" w:rsidRDefault="0069100A"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30"/>
        <w:gridCol w:w="20"/>
        <w:gridCol w:w="395"/>
        <w:gridCol w:w="8506"/>
      </w:tblGrid>
      <w:tr w:rsidR="00411A02" w14:paraId="2E006135" w14:textId="77777777" w:rsidTr="00F35682">
        <w:tc>
          <w:tcPr>
            <w:tcW w:w="719" w:type="dxa"/>
            <w:gridSpan w:val="2"/>
          </w:tcPr>
          <w:p w14:paraId="02FCE714" w14:textId="559468AF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19" w:type="dxa"/>
            <w:gridSpan w:val="3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F35682">
        <w:tc>
          <w:tcPr>
            <w:tcW w:w="719" w:type="dxa"/>
            <w:gridSpan w:val="2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919" w:type="dxa"/>
            <w:gridSpan w:val="3"/>
          </w:tcPr>
          <w:p w14:paraId="5724018E" w14:textId="6295DCE3" w:rsidR="00CD0604" w:rsidRDefault="00CD41E0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6142ED2C" wp14:editId="0F321976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324985</wp:posOffset>
                      </wp:positionV>
                      <wp:extent cx="161290" cy="299720"/>
                      <wp:effectExtent l="0" t="0" r="3810" b="5080"/>
                      <wp:wrapNone/>
                      <wp:docPr id="1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8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2CEF7" w14:textId="0F83CDA8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9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9A3201" w14:textId="4E7571A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42ED2C" id="_x0000_s1497" style="position:absolute;margin-left:206.1pt;margin-top:25.6pt;width:12.7pt;height:23.6pt;z-index:25346355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">
                      <v:shape id="Textfeld 3" o:spid="_x0000_s1498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5B52CEF7" w14:textId="0F83CDA8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149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6E9A3201" w14:textId="4E7571A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50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1504" behindDoc="0" locked="0" layoutInCell="1" allowOverlap="1" wp14:anchorId="2E7E94A8" wp14:editId="260E5726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336770</wp:posOffset>
                      </wp:positionV>
                      <wp:extent cx="161290" cy="299720"/>
                      <wp:effectExtent l="0" t="0" r="3810" b="5080"/>
                      <wp:wrapNone/>
                      <wp:docPr id="1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1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4DA5B4" w14:textId="0A953842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07BA0" w14:textId="199BFEB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E94A8" id="_x0000_s1501" style="position:absolute;margin-left:75.35pt;margin-top:26.5pt;width:12.7pt;height:23.6pt;z-index:25346150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">
                      <v:shape id="Textfeld 3" o:spid="_x0000_s1502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3D4DA5B4" w14:textId="0A953842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6F007BA0" w14:textId="199BFEB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D0604" w:rsidRPr="00411A02">
              <w:t xml:space="preserve">Rechenregel </w:t>
            </w:r>
            <w:r w:rsidR="005B3BC5">
              <w:t xml:space="preserve">zum Erweitern von Brüchen im </w:t>
            </w:r>
            <w:r w:rsidR="00CD0604" w:rsidRPr="00411A02">
              <w:t>Bild verstehen</w:t>
            </w:r>
          </w:p>
        </w:tc>
      </w:tr>
      <w:tr w:rsidR="008C3488" w14:paraId="5E391024" w14:textId="77777777" w:rsidTr="00F35682">
        <w:tc>
          <w:tcPr>
            <w:tcW w:w="719" w:type="dxa"/>
            <w:gridSpan w:val="2"/>
          </w:tcPr>
          <w:p w14:paraId="57C76F5B" w14:textId="6263FF57" w:rsidR="008C3488" w:rsidRDefault="008C3488" w:rsidP="008C3488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1479A27" wp14:editId="1FAA2482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6E5FC" id="Gruppieren 425" o:spid="_x0000_s1026" href="https://dzlm.de/vam/msk-bruchstreifen.html" style="width:21.7pt;height:15.55pt;mso-position-horizontal-relative:char;mso-position-vertical-relative:line" coordsize="275475,197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">
                        <v:imagedata r:id="rId98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" w:type="dxa"/>
          </w:tcPr>
          <w:p w14:paraId="1907CBDB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4746AB35" w14:textId="77777777" w:rsidR="008C3488" w:rsidRDefault="008C3488" w:rsidP="008C3488">
            <w:pPr>
              <w:pStyle w:val="berschrift3"/>
              <w:spacing w:before="0" w:line="240" w:lineRule="atLeast"/>
            </w:pPr>
            <w:r>
              <w:t>a)</w:t>
            </w:r>
          </w:p>
          <w:p w14:paraId="7D22DB97" w14:textId="77777777" w:rsidR="008C3488" w:rsidRDefault="008C3488" w:rsidP="008C3488">
            <w:pPr>
              <w:rPr>
                <w:lang w:eastAsia="de-DE"/>
              </w:rPr>
            </w:pPr>
          </w:p>
          <w:p w14:paraId="3D4F3574" w14:textId="77777777" w:rsidR="008C3488" w:rsidRPr="00276068" w:rsidRDefault="008C3488" w:rsidP="008C3488">
            <w:pPr>
              <w:rPr>
                <w:lang w:eastAsia="de-DE"/>
              </w:rPr>
            </w:pPr>
          </w:p>
          <w:p w14:paraId="5B244335" w14:textId="3FE91FC6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3D316E0A" w14:textId="6DB10852" w:rsidR="00FC523B" w:rsidRDefault="008C348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82976" behindDoc="0" locked="0" layoutInCell="1" allowOverlap="1" wp14:anchorId="3B5213A4" wp14:editId="1C48A130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442595</wp:posOffset>
                  </wp:positionV>
                  <wp:extent cx="720000" cy="720000"/>
                  <wp:effectExtent l="0" t="0" r="4445" b="4445"/>
                  <wp:wrapNone/>
                  <wp:docPr id="1975281987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Emily hat </w:t>
            </w:r>
            <w:proofErr w:type="gramStart"/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zu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  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den gleichwertigen Bruch</w:t>
            </w:r>
            <w:proofErr w:type="gramEnd"/>
            <w:r w:rsidR="00FC523B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theme="minorBidi"/>
                  <w:color w:val="auto"/>
                  <w:sz w:val="22"/>
                </w:rPr>
                <m:t xml:space="preserve">    </m:t>
              </m:r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</w:p>
          <w:p w14:paraId="73720A3C" w14:textId="28EBEE30" w:rsidR="008C3488" w:rsidRPr="005B3BC5" w:rsidRDefault="00CB142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547520" behindDoc="0" locked="0" layoutInCell="1" allowOverlap="1" wp14:anchorId="296DFCDD" wp14:editId="228440E2">
                  <wp:simplePos x="0" y="0"/>
                  <wp:positionH relativeFrom="column">
                    <wp:posOffset>4577080</wp:posOffset>
                  </wp:positionH>
                  <wp:positionV relativeFrom="paragraph">
                    <wp:posOffset>393700</wp:posOffset>
                  </wp:positionV>
                  <wp:extent cx="647700" cy="647700"/>
                  <wp:effectExtent l="0" t="0" r="0" b="0"/>
                  <wp:wrapNone/>
                  <wp:docPr id="348115179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Schreibe die passende</w:t>
            </w:r>
            <w:r w:rsidR="008C3488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n</w:t>
            </w:r>
            <w:r w:rsidR="008C3488"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Zahlen an die Pfeile. </w:t>
            </w:r>
          </w:p>
          <w:p w14:paraId="78FFA4F1" w14:textId="27CECF87" w:rsidR="008C3488" w:rsidRDefault="00FC523B" w:rsidP="008C3488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0" locked="0" layoutInCell="1" allowOverlap="1" wp14:anchorId="2ED8A97D" wp14:editId="10077061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92575</wp:posOffset>
                      </wp:positionV>
                      <wp:extent cx="161290" cy="299720"/>
                      <wp:effectExtent l="0" t="0" r="3810" b="5080"/>
                      <wp:wrapNone/>
                      <wp:docPr id="1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7509B" w14:textId="10886C6F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40361" w14:textId="5CB494A5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D8A97D" id="_x0000_s1505" style="position:absolute;margin-left:48.8pt;margin-top:7.3pt;width:12.7pt;height:23.6pt;z-index:25346560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">
                      <v:shape id="Textfeld 3" o:spid="_x0000_s1506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78E7509B" w14:textId="10886C6F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07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7940361" w14:textId="5CB494A5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5EA8FB0D" wp14:editId="7A20DD0B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2540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C1F87" w14:textId="77777777" w:rsidR="008C3488" w:rsidRPr="005A2E03" w:rsidRDefault="008C3488" w:rsidP="00A9418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FB0D" id="_x0000_s1509" type="#_x0000_t202" style="position:absolute;margin-left:304.7pt;margin-top:.2pt;width:62.15pt;height:36.2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" filled="f" stroked="f">
                      <v:textbox>
                        <w:txbxContent>
                          <w:p w14:paraId="238C1F87" w14:textId="77777777" w:rsidR="008C3488" w:rsidRPr="005A2E03" w:rsidRDefault="008C3488" w:rsidP="00A9418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lang w:eastAsia="de-DE"/>
              </w:rPr>
              <w:t xml:space="preserve">Die digitalen Bruchstreifen können dir dabei helfen: </w:t>
            </w:r>
            <w:r w:rsidR="008C3488">
              <w:rPr>
                <w:lang w:eastAsia="de-DE"/>
              </w:rPr>
              <w:br/>
            </w:r>
            <w:proofErr w:type="gramStart"/>
            <w:r w:rsidR="008C3488">
              <w:rPr>
                <w:lang w:eastAsia="de-DE"/>
              </w:rPr>
              <w:t>Verfeinere</w:t>
            </w:r>
            <w:proofErr w:type="gramEnd"/>
            <w:r>
              <w:rPr>
                <w:lang w:eastAsia="de-DE"/>
              </w:rPr>
              <w:t xml:space="preserve">    </w:t>
            </w:r>
            <w:proofErr w:type="gramStart"/>
            <w:r>
              <w:rPr>
                <w:lang w:eastAsia="de-DE"/>
              </w:rPr>
              <w:t xml:space="preserve">  </w:t>
            </w:r>
            <w:r w:rsidR="008C3488" w:rsidRPr="005B3BC5">
              <w:rPr>
                <w:rFonts w:eastAsiaTheme="minorEastAsia"/>
                <w:bCs/>
                <w:lang w:eastAsia="de-DE"/>
              </w:rPr>
              <w:t>,</w:t>
            </w:r>
            <w:proofErr w:type="gramEnd"/>
            <w:r w:rsidR="008C3488" w:rsidRPr="005B3BC5">
              <w:rPr>
                <w:rFonts w:eastAsiaTheme="minorEastAsia"/>
                <w:bCs/>
                <w:lang w:eastAsia="de-DE"/>
              </w:rPr>
              <w:t xml:space="preserve"> sodass die Bruchstreifen zur Rechnung passen.</w:t>
            </w:r>
            <w:r w:rsidR="00CB1428">
              <w:rPr>
                <w:rFonts w:ascii="Calibri" w:eastAsia="Times New Roman" w:hAnsi="Calibri" w:cs="Times New Roman"/>
                <w:noProof/>
                <w:lang w:eastAsia="de-DE"/>
              </w:rPr>
              <w:t xml:space="preserve"> </w:t>
            </w:r>
          </w:p>
          <w:p w14:paraId="0267A937" w14:textId="6ECF200D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178880" behindDoc="0" locked="0" layoutInCell="1" allowOverlap="1" wp14:anchorId="0153BE8B" wp14:editId="471D83D5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3599A" w14:textId="286A0558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9904" behindDoc="0" locked="0" layoutInCell="1" allowOverlap="1" wp14:anchorId="0D935C1D" wp14:editId="6941CC54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51C07" w14:textId="77777777" w:rsidR="008C3488" w:rsidRPr="008C3B54" w:rsidRDefault="008C3488" w:rsidP="00EA792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35C1D" id="_x0000_s1510" style="position:absolute;margin-left:109.55pt;margin-top:8.75pt;width:49.35pt;height:60.85pt;z-index:253179904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">
                      <v:shape id="Grafik 3" o:spid="_x0000_s1511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">
                        <v:imagedata r:id="rId90" o:title="" chromakey="white"/>
                      </v:shape>
                      <v:shape id="_x0000_s1512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" filled="f" stroked="f" strokeweight=".5pt">
                        <v:textbox inset="0,0,0,0">
                          <w:txbxContent>
                            <w:p w14:paraId="43651C07" w14:textId="77777777" w:rsidR="008C3488" w:rsidRPr="008C3B54" w:rsidRDefault="008C3488" w:rsidP="00EA792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2152C0" w14:textId="31F1C9C0" w:rsidR="008C3488" w:rsidRPr="005B3BC5" w:rsidRDefault="00F35682" w:rsidP="008C3488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7B47EF29" wp14:editId="59CCD9B1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103505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12241" w14:textId="77777777" w:rsidR="008C3488" w:rsidRPr="009F4661" w:rsidRDefault="008C3488" w:rsidP="00A9418B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EF29" id="_x0000_s1513" type="#_x0000_t202" style="position:absolute;margin-left:354.35pt;margin-top:8.15pt;width:79.8pt;height:30.3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" filled="f" stroked="f" strokeweight=".5pt">
                      <v:textbox>
                        <w:txbxContent>
                          <w:p w14:paraId="57412241" w14:textId="77777777" w:rsidR="008C3488" w:rsidRPr="009F4661" w:rsidRDefault="008C3488" w:rsidP="00A9418B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04625" w14:textId="0CEFEA4A" w:rsidR="008C3488" w:rsidRDefault="008C3488" w:rsidP="008C3488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133FF4B4" w14:textId="71A73A1F" w:rsidR="008C3488" w:rsidRDefault="008C3488" w:rsidP="008C3488">
            <w:pPr>
              <w:rPr>
                <w:lang w:eastAsia="de-DE"/>
              </w:rPr>
            </w:pPr>
          </w:p>
          <w:p w14:paraId="179B4927" w14:textId="77777777" w:rsidR="008C3488" w:rsidRDefault="008C3488" w:rsidP="008C3488">
            <w:pPr>
              <w:rPr>
                <w:lang w:eastAsia="de-DE"/>
              </w:rPr>
            </w:pPr>
          </w:p>
          <w:p w14:paraId="1933405E" w14:textId="06B7A78E" w:rsidR="008C3488" w:rsidRPr="009973BD" w:rsidRDefault="00CD41E0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7648" behindDoc="0" locked="0" layoutInCell="1" allowOverlap="1" wp14:anchorId="00DAC51F" wp14:editId="086EE8AC">
                      <wp:simplePos x="0" y="0"/>
                      <wp:positionH relativeFrom="column">
                        <wp:posOffset>4198646</wp:posOffset>
                      </wp:positionH>
                      <wp:positionV relativeFrom="paragraph">
                        <wp:posOffset>82965</wp:posOffset>
                      </wp:positionV>
                      <wp:extent cx="161290" cy="299720"/>
                      <wp:effectExtent l="0" t="0" r="3810" b="5080"/>
                      <wp:wrapNone/>
                      <wp:docPr id="1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3BB3BB" w14:textId="16B7723C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A882F" w14:textId="16A617AE" w:rsidR="00FC523B" w:rsidRPr="00BA1532" w:rsidRDefault="00FC523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A1532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erade Verbindung 1"/>
                              <wps:cNvCnPr/>
                              <wps:spPr>
                                <a:xfrm>
                                  <a:off x="66862" y="188934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AC51F" id="_x0000_s1514" style="position:absolute;margin-left:330.6pt;margin-top:6.55pt;width:12.7pt;height:23.6pt;z-index:25346764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">
                      <v:shape id="Textfeld 3" o:spid="_x0000_s1515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723BB3BB" w14:textId="16B7723C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E3A882F" w14:textId="16A617AE" w:rsidR="00FC523B" w:rsidRPr="00BA1532" w:rsidRDefault="00FC523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A1532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17" style="position:absolute;visibility:visible;mso-wrap-style:square" from="66862,188934" to="175330,188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8C3488" w14:paraId="7A25E03F" w14:textId="77777777" w:rsidTr="00F35682">
        <w:tc>
          <w:tcPr>
            <w:tcW w:w="719" w:type="dxa"/>
            <w:gridSpan w:val="2"/>
          </w:tcPr>
          <w:p w14:paraId="6AE3790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4D030F0D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DD3D703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CEF859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E2BE14F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75EB887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51D6C404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ADC545B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315790C9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2BDE064A" w14:textId="7F14F235" w:rsidR="008C3488" w:rsidRDefault="0069100A" w:rsidP="008C3488">
            <w:pPr>
              <w:spacing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19CCCB2" wp14:editId="4EBCA5DB">
                  <wp:extent cx="287640" cy="338400"/>
                  <wp:effectExtent l="0" t="0" r="0" b="5080"/>
                  <wp:docPr id="872965843" name="Grafik 8729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304D" w14:textId="36404E5E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3564B0E5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395" w:type="dxa"/>
          </w:tcPr>
          <w:p w14:paraId="0DCFE1E9" w14:textId="77777777" w:rsidR="008C3488" w:rsidRDefault="008C3488" w:rsidP="008C3488">
            <w:pPr>
              <w:pStyle w:val="Nummerierung"/>
            </w:pPr>
            <w:r>
              <w:t>b)</w:t>
            </w:r>
          </w:p>
          <w:p w14:paraId="7B1A5D24" w14:textId="77777777" w:rsidR="008C3488" w:rsidRDefault="008C3488" w:rsidP="008C3488">
            <w:pPr>
              <w:pStyle w:val="Nummerierung"/>
            </w:pPr>
          </w:p>
          <w:p w14:paraId="3D742271" w14:textId="77777777" w:rsidR="008C3488" w:rsidRDefault="008C3488" w:rsidP="008C3488">
            <w:pPr>
              <w:pStyle w:val="Nummerierung"/>
            </w:pPr>
          </w:p>
          <w:p w14:paraId="2B5A2657" w14:textId="77777777" w:rsidR="008C3488" w:rsidRDefault="008C3488" w:rsidP="008C3488">
            <w:pPr>
              <w:pStyle w:val="Nummerierung"/>
            </w:pPr>
          </w:p>
          <w:p w14:paraId="3C7D908D" w14:textId="77777777" w:rsidR="008C3488" w:rsidRDefault="008C3488" w:rsidP="008C3488">
            <w:pPr>
              <w:spacing w:line="240" w:lineRule="atLeast"/>
            </w:pPr>
          </w:p>
          <w:p w14:paraId="381F4CDC" w14:textId="77777777" w:rsidR="008C3488" w:rsidRDefault="008C3488" w:rsidP="008C3488">
            <w:pPr>
              <w:spacing w:line="240" w:lineRule="atLeast"/>
            </w:pPr>
          </w:p>
          <w:p w14:paraId="23D47362" w14:textId="77777777" w:rsidR="008C3488" w:rsidRDefault="008C3488" w:rsidP="008C3488">
            <w:pPr>
              <w:spacing w:line="240" w:lineRule="atLeast"/>
            </w:pPr>
          </w:p>
          <w:p w14:paraId="285B39D0" w14:textId="77777777" w:rsidR="008C3488" w:rsidRDefault="008C3488" w:rsidP="008C3488">
            <w:pPr>
              <w:spacing w:line="240" w:lineRule="atLeast"/>
            </w:pPr>
          </w:p>
          <w:p w14:paraId="4EC5B7C7" w14:textId="77777777" w:rsidR="008C3488" w:rsidRDefault="008C3488" w:rsidP="008C3488">
            <w:pPr>
              <w:spacing w:line="240" w:lineRule="atLeast"/>
            </w:pPr>
          </w:p>
          <w:p w14:paraId="1228379F" w14:textId="77777777" w:rsidR="008C3488" w:rsidRDefault="008C3488" w:rsidP="008C3488">
            <w:pPr>
              <w:spacing w:line="240" w:lineRule="atLeast"/>
            </w:pPr>
          </w:p>
          <w:p w14:paraId="2BEA7893" w14:textId="77777777" w:rsidR="008C3488" w:rsidRDefault="008C3488" w:rsidP="008C3488">
            <w:pPr>
              <w:spacing w:line="240" w:lineRule="atLeast"/>
            </w:pPr>
          </w:p>
          <w:p w14:paraId="72E3207F" w14:textId="566E0179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4" w:type="dxa"/>
          </w:tcPr>
          <w:p w14:paraId="44099C8C" w14:textId="409AB33E" w:rsidR="008C3488" w:rsidRDefault="008C3488" w:rsidP="008C3488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Emilys Rechnung nennt man Erweitern. Sie erweitert nun auch den Bruch</w:t>
            </w:r>
            <w:r w:rsidR="00FC523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</w:t>
            </w:r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54F9CEDB" w14:textId="55D43D61" w:rsidR="0069100A" w:rsidRDefault="00EB2425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833216" behindDoc="0" locked="0" layoutInCell="1" allowOverlap="1" wp14:anchorId="18A6A48F" wp14:editId="54ACC08E">
                  <wp:simplePos x="0" y="0"/>
                  <wp:positionH relativeFrom="column">
                    <wp:posOffset>3824406</wp:posOffset>
                  </wp:positionH>
                  <wp:positionV relativeFrom="paragraph">
                    <wp:posOffset>117929</wp:posOffset>
                  </wp:positionV>
                  <wp:extent cx="980895" cy="980895"/>
                  <wp:effectExtent l="0" t="0" r="0" b="0"/>
                  <wp:wrapNone/>
                  <wp:docPr id="335040457" name="Grafik 1059" descr="Ein Bild, das Handschrift, Schrift, Clipart,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040457" name="Grafik 1059" descr="Ein Bild, das Handschrift, Schrift, Clipart, Zeichnung enthält.&#10;&#10;Automatisch generierte Beschreibu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895" cy="9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817A22" w14:textId="0AF0E029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7AF40EEC" wp14:editId="12FA9022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219075</wp:posOffset>
                      </wp:positionV>
                      <wp:extent cx="0" cy="263525"/>
                      <wp:effectExtent l="63500" t="0" r="50800" b="28575"/>
                      <wp:wrapNone/>
                      <wp:docPr id="1041051823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24106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9" o:spid="_x0000_s1026" type="#_x0000_t32" style="position:absolute;margin-left:280.7pt;margin-top:17.25pt;width:0;height:20.7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50DC4E82" wp14:editId="3C292EF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218099</wp:posOffset>
                      </wp:positionV>
                      <wp:extent cx="0" cy="263525"/>
                      <wp:effectExtent l="63500" t="0" r="50800" b="28575"/>
                      <wp:wrapNone/>
                      <wp:docPr id="381466120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CDE1AD" id="Gerade Verbindung mit Pfeil 89" o:spid="_x0000_s1026" type="#_x0000_t32" style="position:absolute;margin-left:1.75pt;margin-top:17.15pt;width:0;height:20.7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3588B13" wp14:editId="5953D41D">
                  <wp:extent cx="3632835" cy="708508"/>
                  <wp:effectExtent l="0" t="0" r="0" b="3175"/>
                  <wp:docPr id="512354934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10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27" cy="7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4832" behindDoc="0" locked="0" layoutInCell="1" allowOverlap="1" wp14:anchorId="19909F1B" wp14:editId="1F2A7DCF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201930</wp:posOffset>
                      </wp:positionV>
                      <wp:extent cx="529590" cy="325755"/>
                      <wp:effectExtent l="0" t="0" r="16510" b="17145"/>
                      <wp:wrapNone/>
                      <wp:docPr id="103770107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4655651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23065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865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03935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46C1D2" id="Gruppieren 88" o:spid="_x0000_s1026" style="position:absolute;margin-left:235.3pt;margin-top:15.9pt;width:41.7pt;height:25.65pt;z-index:253304832" coordsize="5295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0736" behindDoc="0" locked="0" layoutInCell="1" allowOverlap="1" wp14:anchorId="6714E991" wp14:editId="76A2F8FB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207010</wp:posOffset>
                      </wp:positionV>
                      <wp:extent cx="529590" cy="325755"/>
                      <wp:effectExtent l="0" t="0" r="16510" b="17145"/>
                      <wp:wrapNone/>
                      <wp:docPr id="1908586956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1549142737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34000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7465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826833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A8E597" id="Gruppieren 88" o:spid="_x0000_s1026" style="position:absolute;margin-left:140.8pt;margin-top:16.3pt;width:41.7pt;height:25.65pt;z-index:253300736" coordsize="5295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3808" behindDoc="0" locked="0" layoutInCell="1" allowOverlap="1" wp14:anchorId="5214EC39" wp14:editId="00DC5160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832356181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39920611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0180598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9786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85782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0EC0F4" id="Gruppieren 88" o:spid="_x0000_s1026" style="position:absolute;margin-left:194.5pt;margin-top:16.05pt;width:41.7pt;height:25.85pt;flip:x;z-index:253303808" coordsize="5295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2784" behindDoc="0" locked="0" layoutInCell="1" allowOverlap="1" wp14:anchorId="19C9D11E" wp14:editId="7F01BDD3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198286753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44517292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92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5906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66586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1812D7" id="Gruppieren 88" o:spid="_x0000_s1026" style="position:absolute;margin-left:99.6pt;margin-top:16.05pt;width:41.7pt;height:25.85pt;flip:x;z-index:253302784" coordsize="5295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01760" behindDoc="0" locked="0" layoutInCell="1" allowOverlap="1" wp14:anchorId="2CC4A953" wp14:editId="6536B66F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206375</wp:posOffset>
                      </wp:positionV>
                      <wp:extent cx="529590" cy="328295"/>
                      <wp:effectExtent l="0" t="0" r="16510" b="14605"/>
                      <wp:wrapNone/>
                      <wp:docPr id="737483405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20444578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04673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611409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510534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FE0D8B" id="Gruppieren 88" o:spid="_x0000_s1026" style="position:absolute;margin-left:7pt;margin-top:16.25pt;width:41.7pt;height:25.85pt;flip:x;z-index:253301760" coordsize="5295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299712" behindDoc="0" locked="0" layoutInCell="1" allowOverlap="1" wp14:anchorId="1DA34EC8" wp14:editId="033A823C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208915</wp:posOffset>
                      </wp:positionV>
                      <wp:extent cx="529590" cy="325755"/>
                      <wp:effectExtent l="0" t="0" r="16510" b="17145"/>
                      <wp:wrapNone/>
                      <wp:docPr id="135464142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738856761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6365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461115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7874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C5D6CD" id="Gruppieren 88" o:spid="_x0000_s1026" style="position:absolute;margin-left:47.6pt;margin-top:16.45pt;width:41.7pt;height:25.65pt;z-index:253299712" coordsize="5295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4DCF58DE" w14:textId="2FE92FAA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6911B23" w14:textId="77777777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7CAC311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28AA233E" w14:textId="77777777" w:rsidR="008C3488" w:rsidRPr="00C63632" w:rsidRDefault="008C3488" w:rsidP="009A01B2">
            <w:pPr>
              <w:pStyle w:val="Listenabsatz"/>
            </w:pPr>
            <w:r w:rsidRPr="00C63632">
              <w:t xml:space="preserve">Was passiert beim Verfeinern im Bild mit Teil und Ganzem? </w:t>
            </w:r>
          </w:p>
          <w:p w14:paraId="2216C09D" w14:textId="77777777" w:rsidR="008C3488" w:rsidRPr="00C63632" w:rsidRDefault="008C3488" w:rsidP="009A01B2">
            <w:pPr>
              <w:pStyle w:val="Listenabsatz"/>
            </w:pPr>
            <w:r w:rsidRPr="00C63632">
              <w:t>Was passiert beim Erweitern in Emilys Rechnung mit Zähler und Nenner?</w:t>
            </w:r>
          </w:p>
          <w:p w14:paraId="5DE81EA0" w14:textId="01538EAC" w:rsidR="008C3488" w:rsidRDefault="008C3488" w:rsidP="009A01B2">
            <w:pPr>
              <w:pStyle w:val="Listenabsatz"/>
            </w:pPr>
            <w:r w:rsidRPr="00C63632">
              <w:t xml:space="preserve">Wo sieht man die </w:t>
            </w:r>
            <w:r w:rsidR="00967846">
              <w:t>8</w:t>
            </w:r>
            <w:r w:rsidRPr="00C63632">
              <w:t xml:space="preserve"> im Bild?</w:t>
            </w:r>
            <w:r>
              <w:t xml:space="preserve"> </w:t>
            </w:r>
          </w:p>
          <w:p w14:paraId="2CEBC6E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6C3B5407" w14:textId="77777777" w:rsidR="008C3488" w:rsidRDefault="008C3488" w:rsidP="008C348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447" w:type="dxa"/>
              <w:tblLayout w:type="fixed"/>
              <w:tblLook w:val="0600" w:firstRow="0" w:lastRow="0" w:firstColumn="0" w:lastColumn="0" w:noHBand="1" w:noVBand="1"/>
            </w:tblPr>
            <w:tblGrid>
              <w:gridCol w:w="5160"/>
              <w:gridCol w:w="272"/>
              <w:gridCol w:w="3015"/>
            </w:tblGrid>
            <w:tr w:rsidR="008C3488" w14:paraId="0AE405A2" w14:textId="77777777" w:rsidTr="000E6C38">
              <w:trPr>
                <w:trHeight w:val="2619"/>
              </w:trPr>
              <w:tc>
                <w:tcPr>
                  <w:tcW w:w="5160" w:type="dxa"/>
                </w:tcPr>
                <w:p w14:paraId="3B1379E5" w14:textId="77777777" w:rsidR="008C3488" w:rsidRDefault="008C3488" w:rsidP="008C3488">
                  <w:pPr>
                    <w:spacing w:line="240" w:lineRule="atLeast"/>
                  </w:pPr>
                </w:p>
                <w:p w14:paraId="1D4BE417" w14:textId="77777777" w:rsidR="008C3488" w:rsidRDefault="008C3488" w:rsidP="008C3488">
                  <w:pPr>
                    <w:spacing w:line="240" w:lineRule="atLeast"/>
                  </w:pPr>
                </w:p>
                <w:p w14:paraId="0379F4F7" w14:textId="77777777" w:rsidR="008C3488" w:rsidRDefault="008C3488" w:rsidP="008C3488">
                  <w:pPr>
                    <w:spacing w:line="240" w:lineRule="atLeast"/>
                  </w:pPr>
                </w:p>
                <w:p w14:paraId="651DB414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272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3F925EBF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3015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tcMar>
                    <w:top w:w="57" w:type="dxa"/>
                  </w:tcMar>
                </w:tcPr>
                <w:p w14:paraId="6D49AC69" w14:textId="77777777" w:rsidR="008C3488" w:rsidRPr="00F705F1" w:rsidRDefault="008C3488" w:rsidP="008C348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3E682EFB" w14:textId="77777777" w:rsidR="008C3488" w:rsidRDefault="008C3488" w:rsidP="009A01B2">
                  <w:pPr>
                    <w:pStyle w:val="Listenabsatz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3DDF302C" w14:textId="77777777" w:rsidR="008C3488" w:rsidRDefault="008C3488" w:rsidP="009A01B2">
                  <w:pPr>
                    <w:pStyle w:val="Listenabsatz"/>
                  </w:pPr>
                  <w:r>
                    <w:t>Die Größe von Teil und Ganzes …</w:t>
                  </w:r>
                </w:p>
                <w:p w14:paraId="3647CB6C" w14:textId="77777777" w:rsidR="008C3488" w:rsidRDefault="008C3488" w:rsidP="009A01B2">
                  <w:pPr>
                    <w:pStyle w:val="Listenabsatz"/>
                  </w:pPr>
                  <w:r>
                    <w:t>… wird in … Felder eingeteilt.</w:t>
                  </w:r>
                </w:p>
                <w:p w14:paraId="7B53B3FD" w14:textId="77777777" w:rsidR="008C3488" w:rsidRDefault="008C3488" w:rsidP="009A01B2">
                  <w:pPr>
                    <w:pStyle w:val="Listenabsatz"/>
                  </w:pPr>
                  <w:r>
                    <w:t xml:space="preserve">Aus den … Felden … mal so viele kleine Felder. </w:t>
                  </w:r>
                </w:p>
                <w:p w14:paraId="552CF53C" w14:textId="77777777" w:rsidR="008C3488" w:rsidRDefault="008C3488" w:rsidP="009A01B2">
                  <w:pPr>
                    <w:pStyle w:val="Listenabsatz"/>
                  </w:pPr>
                  <w:r>
                    <w:t>… mit … multiplizieren.</w:t>
                  </w:r>
                </w:p>
                <w:p w14:paraId="38C8D018" w14:textId="0A912335" w:rsidR="008C3488" w:rsidRPr="005D1AB8" w:rsidRDefault="008C3488" w:rsidP="009A01B2">
                  <w:pPr>
                    <w:pStyle w:val="Listenabsatz"/>
                  </w:pPr>
                  <w:r>
                    <w:t>Die Anzahl der Felder wird ver</w:t>
                  </w:r>
                  <w:r w:rsidR="00100C55">
                    <w:t xml:space="preserve"> </w:t>
                  </w:r>
                  <w:r>
                    <w:t>…</w:t>
                  </w:r>
                  <w:r w:rsidR="00100C55">
                    <w:t xml:space="preserve"> </w:t>
                  </w:r>
                  <w:r>
                    <w:t>facht.</w:t>
                  </w:r>
                </w:p>
              </w:tc>
            </w:tr>
          </w:tbl>
          <w:p w14:paraId="0E62AA24" w14:textId="68B8D451" w:rsidR="008C3488" w:rsidRPr="009973BD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EF0777" w14:paraId="5B370408" w14:textId="77777777" w:rsidTr="00F356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39303CE2" w14:textId="77777777" w:rsidR="00EF0777" w:rsidRDefault="00EF0777" w:rsidP="00EF0777">
            <w:pPr>
              <w:pStyle w:val="Nummerierung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53664" behindDoc="0" locked="0" layoutInCell="1" allowOverlap="1" wp14:anchorId="35BD9B3B" wp14:editId="59D792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10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B29FB7" id="Gruppieren 1" o:spid="_x0000_s1026" href="https://mathe-sicher-koennen.dzlm.de/erklaervideos?nid=695" style="position:absolute;margin-left:0;margin-top:.35pt;width:18.1pt;height:13.2pt;z-index:253553664" coordsize="22987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    </w:t>
            </w:r>
          </w:p>
          <w:p w14:paraId="6463A661" w14:textId="5579CF2D" w:rsidR="00EF0777" w:rsidRPr="00A42631" w:rsidRDefault="00EF0777" w:rsidP="00A42631">
            <w:pPr>
              <w:pStyle w:val="Nummerierung"/>
              <w:rPr>
                <w:bCs/>
                <w:noProof/>
                <w:sz w:val="13"/>
                <w:szCs w:val="13"/>
              </w:rPr>
            </w:pPr>
            <w:r w:rsidRPr="00A42631">
              <w:rPr>
                <w:b w:val="0"/>
                <w:bCs/>
                <w:noProof/>
                <w:sz w:val="13"/>
                <w:szCs w:val="13"/>
              </w:rPr>
              <w:t>B2B1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DF2B233" w14:textId="77777777" w:rsidR="00EF0777" w:rsidRPr="00A42631" w:rsidRDefault="00EF0777" w:rsidP="00EF0777">
            <w:pPr>
              <w:pStyle w:val="Nummerierung"/>
              <w:spacing w:line="240" w:lineRule="atLeast"/>
              <w:rPr>
                <w:color w:val="327A86" w:themeColor="accent1"/>
              </w:rPr>
            </w:pPr>
          </w:p>
        </w:tc>
        <w:tc>
          <w:tcPr>
            <w:tcW w:w="4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B3BFF" w14:textId="5A5AD576" w:rsidR="00EF0777" w:rsidRPr="00A42631" w:rsidRDefault="00EF0777" w:rsidP="00EF0777">
            <w:pPr>
              <w:pStyle w:val="Nummerierung"/>
              <w:rPr>
                <w:color w:val="327A86" w:themeColor="accent1"/>
                <w:sz w:val="24"/>
                <w:szCs w:val="24"/>
              </w:rPr>
            </w:pPr>
            <w:r w:rsidRPr="00A42631">
              <w:rPr>
                <w:color w:val="327A86" w:themeColor="accent1"/>
              </w:rPr>
              <w:t>c)</w:t>
            </w:r>
          </w:p>
        </w:tc>
        <w:tc>
          <w:tcPr>
            <w:tcW w:w="8506" w:type="dxa"/>
            <w:tcBorders>
              <w:top w:val="nil"/>
              <w:left w:val="nil"/>
              <w:bottom w:val="nil"/>
              <w:right w:val="nil"/>
            </w:tcBorders>
          </w:tcPr>
          <w:p w14:paraId="35BD6918" w14:textId="14AEA546" w:rsidR="00EF0777" w:rsidRDefault="00EF0777" w:rsidP="00EF0777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56D5F17A" wp14:editId="46F5AC16">
                      <wp:simplePos x="0" y="0"/>
                      <wp:positionH relativeFrom="column">
                        <wp:posOffset>4412615</wp:posOffset>
                      </wp:positionH>
                      <wp:positionV relativeFrom="paragraph">
                        <wp:posOffset>705485</wp:posOffset>
                      </wp:positionV>
                      <wp:extent cx="937895" cy="393793"/>
                      <wp:effectExtent l="0" t="0" r="1905" b="0"/>
                      <wp:wrapNone/>
                      <wp:docPr id="68374613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3937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EA6D9D" w14:textId="77777777" w:rsidR="00EF0777" w:rsidRPr="00563CEA" w:rsidRDefault="00EF0777" w:rsidP="00EF0777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04" w:history="1"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mathe-sicher-koennen.dzlm.de/erklaervideos?nid=695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5F17A" id="_x0000_s1518" type="#_x0000_t202" style="position:absolute;margin-left:347.45pt;margin-top:55.55pt;width:73.85pt;height:31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" fillcolor="white [3201]" stroked="f" strokeweight=".5pt">
                      <v:textbox>
                        <w:txbxContent>
                          <w:p w14:paraId="69EA6D9D" w14:textId="77777777" w:rsidR="00EF0777" w:rsidRPr="00563CEA" w:rsidRDefault="00EF0777" w:rsidP="00EF0777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05" w:history="1"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mathe-sicher-koennen.dzlm.de/erklaervideos?nid=695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549568" behindDoc="0" locked="0" layoutInCell="1" allowOverlap="1" wp14:anchorId="7A36C0E9" wp14:editId="5B968C23">
                  <wp:simplePos x="0" y="0"/>
                  <wp:positionH relativeFrom="column">
                    <wp:posOffset>4500546</wp:posOffset>
                  </wp:positionH>
                  <wp:positionV relativeFrom="paragraph">
                    <wp:posOffset>114935</wp:posOffset>
                  </wp:positionV>
                  <wp:extent cx="553409" cy="553409"/>
                  <wp:effectExtent l="0" t="0" r="0" b="0"/>
                  <wp:wrapNone/>
                  <wp:docPr id="1731167562" name="Grafik 61" descr="Ein Bild, das Muster, Quadrat, Symmetrie, Pixel enthält.&#10;&#10;Automatisch generierte Beschreibun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67562" name="Grafik 61" descr="Ein Bild, das Muster, Quadrat, Symmetrie, Pixel enthält.&#10;&#10;Automatisch generierte Beschreibung">
                            <a:hlinkClick r:id="rId106"/>
                          </pic:cNvPr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9" cy="5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Vergleiche deine Erklärung mit dem Erklärvideo:</w:t>
            </w:r>
          </w:p>
          <w:p w14:paraId="3E75923D" w14:textId="40D3B409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>Was wird genauso erklärt, wie du es gemacht hast?</w:t>
            </w:r>
            <w:r>
              <w:t xml:space="preserve"> </w:t>
            </w:r>
          </w:p>
          <w:p w14:paraId="3F7803CE" w14:textId="77777777" w:rsidR="00EF0777" w:rsidRDefault="00EF0777" w:rsidP="00EF0777">
            <w:pPr>
              <w:pStyle w:val="Listenabsatz"/>
              <w:numPr>
                <w:ilvl w:val="0"/>
                <w:numId w:val="58"/>
              </w:numPr>
              <w:rPr>
                <w:rFonts w:ascii="Calibri" w:hAnsi="Calibri"/>
                <w:color w:val="000000" w:themeColor="text1"/>
                <w:szCs w:val="20"/>
              </w:rPr>
            </w:pPr>
            <w:r w:rsidRPr="006E047D">
              <w:rPr>
                <w:rFonts w:ascii="Calibri" w:hAnsi="Calibri"/>
                <w:color w:val="000000" w:themeColor="text1"/>
                <w:szCs w:val="20"/>
              </w:rPr>
              <w:t>Was ist anders? Was wird zusätzlich erklärt?</w:t>
            </w:r>
            <w:r>
              <w:t xml:space="preserve"> </w:t>
            </w:r>
          </w:p>
          <w:p w14:paraId="3E298DF0" w14:textId="2FB2A199" w:rsidR="00EF0777" w:rsidRDefault="00EF0777" w:rsidP="00EF0777">
            <w:pPr>
              <w:spacing w:line="240" w:lineRule="atLeast"/>
              <w:rPr>
                <w:noProof/>
              </w:rPr>
            </w:pPr>
          </w:p>
        </w:tc>
      </w:tr>
    </w:tbl>
    <w:p w14:paraId="1A79E7AC" w14:textId="39194024" w:rsidR="008C3488" w:rsidRDefault="008C3488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506"/>
      </w:tblGrid>
      <w:tr w:rsidR="006B1E07" w14:paraId="06358A17" w14:textId="77777777" w:rsidTr="00F35682">
        <w:tc>
          <w:tcPr>
            <w:tcW w:w="709" w:type="dxa"/>
          </w:tcPr>
          <w:p w14:paraId="6EFBF38F" w14:textId="3F985E48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931" w:type="dxa"/>
            <w:gridSpan w:val="2"/>
          </w:tcPr>
          <w:p w14:paraId="52BBB5AD" w14:textId="3976F423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F35682">
        <w:trPr>
          <w:trHeight w:val="3647"/>
        </w:trPr>
        <w:tc>
          <w:tcPr>
            <w:tcW w:w="709" w:type="dxa"/>
          </w:tcPr>
          <w:p w14:paraId="4EFF3878" w14:textId="2266E488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789A8969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264290" w14:textId="3C92EFC2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506" w:type="dxa"/>
          </w:tcPr>
          <w:p w14:paraId="5DBAD131" w14:textId="23F8479A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  <w:r w:rsidR="005E3CBD" w:rsidRPr="003F299B">
              <w:t xml:space="preserve"> </w:t>
            </w:r>
          </w:p>
          <w:p w14:paraId="5F7F7123" w14:textId="5492E2AF" w:rsidR="00A16E50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8416" behindDoc="0" locked="0" layoutInCell="1" allowOverlap="1" wp14:anchorId="78A4D3D1" wp14:editId="6FA719E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17780</wp:posOffset>
                      </wp:positionV>
                      <wp:extent cx="1198880" cy="959485"/>
                      <wp:effectExtent l="0" t="0" r="7620" b="5715"/>
                      <wp:wrapNone/>
                      <wp:docPr id="591659992" name="Gruppieren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12359" y="5946"/>
                                <a:chExt cx="1198908" cy="960874"/>
                              </a:xfrm>
                            </wpg:grpSpPr>
                            <wps:wsp>
                              <wps:cNvPr id="126192831" name="Textfeld 3"/>
                              <wps:cNvSpPr txBox="1"/>
                              <wps:spPr>
                                <a:xfrm>
                                  <a:off x="474666" y="30292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60037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5288366" name="Textfeld 3"/>
                              <wps:cNvSpPr txBox="1"/>
                              <wps:spPr>
                                <a:xfrm>
                                  <a:off x="472631" y="49706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0926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1962693" name="Gerade Verbindung 1971962693"/>
                              <wps:cNvCnPr>
                                <a:cxnSpLocks/>
                              </wps:cNvCnPr>
                              <wps:spPr>
                                <a:xfrm>
                                  <a:off x="484805" y="49238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0501435" name="Gruppieren 20501435"/>
                              <wpg:cNvGrpSpPr/>
                              <wpg:grpSpPr>
                                <a:xfrm>
                                  <a:off x="12359" y="297715"/>
                                  <a:ext cx="232011" cy="365776"/>
                                  <a:chOff x="12359" y="297715"/>
                                  <a:chExt cx="232011" cy="365776"/>
                                </a:xfrm>
                              </wpg:grpSpPr>
                              <wps:wsp>
                                <wps:cNvPr id="1058478762" name="Textfeld 3"/>
                                <wps:cNvSpPr txBox="1"/>
                                <wps:spPr>
                                  <a:xfrm>
                                    <a:off x="14405" y="29771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ADC539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19224000" name="Textfeld 3"/>
                                <wps:cNvSpPr txBox="1"/>
                                <wps:spPr>
                                  <a:xfrm>
                                    <a:off x="12359" y="49992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73F7F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9722324" name="Gerade Verbindung 111972232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56364" y="48700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34300772" name="Textfeld 398"/>
                              <wps:cNvSpPr txBox="1"/>
                              <wps:spPr>
                                <a:xfrm>
                                  <a:off x="275532" y="351572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BC965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6763875" name="Grafik 15367638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91340" y="744840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7716646" name="Freihandform 1177716646"/>
                              <wps:cNvSpPr/>
                              <wps:spPr>
                                <a:xfrm>
                                  <a:off x="157813" y="20626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92903230" name="Grafik 692903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9587" y="6595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3951073" name="Freihandform 1423951073"/>
                              <wps:cNvSpPr/>
                              <wps:spPr>
                                <a:xfrm flipV="1">
                                  <a:off x="153692" y="663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84689443" name="Textfeld 3"/>
                              <wps:cNvSpPr txBox="1"/>
                              <wps:spPr>
                                <a:xfrm>
                                  <a:off x="981279" y="315417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9F04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7183566" name="Textfeld 3"/>
                              <wps:cNvSpPr txBox="1"/>
                              <wps:spPr>
                                <a:xfrm>
                                  <a:off x="979256" y="509422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346DD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4338237" name="Gerade Verbindung 2014338237"/>
                              <wps:cNvCnPr>
                                <a:cxnSpLocks/>
                              </wps:cNvCnPr>
                              <wps:spPr>
                                <a:xfrm>
                                  <a:off x="991430" y="504736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9262235" name="Textfeld 398"/>
                              <wps:cNvSpPr txBox="1"/>
                              <wps:spPr>
                                <a:xfrm>
                                  <a:off x="782157" y="357440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6605C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9723344" name="Grafik 279723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3906" y="750708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241807" name="Freihandform 166241807"/>
                              <wps:cNvSpPr/>
                              <wps:spPr>
                                <a:xfrm>
                                  <a:off x="664438" y="218616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91134781" name="Grafik 3911347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22153" y="5946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8605405" name="Freihandform 428605405"/>
                              <wps:cNvSpPr/>
                              <wps:spPr>
                                <a:xfrm flipV="1">
                                  <a:off x="660317" y="676331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A4D3D1" id="Gruppieren 177" o:spid="_x0000_s1519" style="position:absolute;margin-left:3.35pt;margin-top:1.4pt;width:94.4pt;height:75.55pt;z-index:253628416" coordorigin="123,59" coordsize="11989,9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">
                      <v:shape id="Textfeld 3" o:spid="_x0000_s1520" type="#_x0000_t202" style="position:absolute;left:4746;top:3029;width:22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1260037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21" type="#_x0000_t202" style="position:absolute;left:4726;top:4970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0870926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971962693" o:spid="_x0000_s1522" style="position:absolute;visibility:visible;mso-wrap-style:square" from="4848,4923" to="6924,4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" strokecolor="black [3213]" strokeweight="1pt">
                        <v:stroke joinstyle="miter"/>
                        <o:lock v:ext="edit" shapetype="f"/>
                      </v:line>
                      <v:group id="Gruppieren 20501435" o:spid="_x0000_s1523" style="position:absolute;left:123;top:2977;width:2320;height:3657" coordorigin="123,2977" coordsize="2320,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">
                        <v:shape id="Textfeld 3" o:spid="_x0000_s1524" type="#_x0000_t202" style="position:absolute;left:144;top:2977;width:227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" filled="f" stroked="f" strokeweight=".5pt">
                          <v:textbox style="mso-fit-shape-to-text:t" inset="0,0,0,0">
                            <w:txbxContent>
                              <w:p w14:paraId="61ADC539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25" type="#_x0000_t202" style="position:absolute;left:123;top:4999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" filled="f" stroked="f" strokeweight=".5pt">
                          <v:textbox inset="0,0,0,0">
                            <w:txbxContent>
                              <w:p w14:paraId="6273F7F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119722324" o:spid="_x0000_s1526" style="position:absolute;visibility:visible;mso-wrap-style:square" from="563,4870" to="2003,4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27" type="#_x0000_t202" style="position:absolute;left:2755;top:3515;width:223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" filled="f" stroked="f" strokeweight=".5pt">
                        <v:textbox inset="1mm">
                          <w:txbxContent>
                            <w:p w14:paraId="15FBC965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36763875" o:spid="_x0000_s1528" type="#_x0000_t75" style="position:absolute;left:1913;top:7448;width:3240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">
                        <v:imagedata r:id="rId25" o:title="" cropbottom="33944f" cropleft="1f" cropright="2644f" recolortarget="#333 [1446]"/>
                      </v:shape>
                      <v:shape id="Freihandform 1177716646" o:spid="_x0000_s1529" style="position:absolute;left:1578;top:2062;width:4366;height:1191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692903230" o:spid="_x0000_s1530" type="#_x0000_t75" style="position:absolute;left:1895;top:65;width:3242;height:216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">
                        <v:imagedata r:id="rId25" o:title="" cropbottom="33944f" cropleft="1f" cropright="2644f" recolortarget="#333 [1446]"/>
                      </v:shape>
                      <v:shape id="Freihandform 1423951073" o:spid="_x0000_s1531" style="position:absolute;left:1536;top:6639;width:4366;height:1192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32" type="#_x0000_t202" style="position:absolute;left:9812;top:3154;width:22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7769F04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33" type="#_x0000_t202" style="position:absolute;left:9792;top:5094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36346DD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2014338237" o:spid="_x0000_s1534" style="position:absolute;visibility:visible;mso-wrap-style:square" from="9914,5047" to="11990,5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" strokecolor="black [3213]" strokeweight="1pt">
                        <v:stroke joinstyle="miter"/>
                        <o:lock v:ext="edit" shapetype="f"/>
                      </v:line>
                      <v:shape id="Textfeld 398" o:spid="_x0000_s1535" type="#_x0000_t202" style="position:absolute;left:7821;top:3574;width:223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" filled="f" stroked="f" strokeweight=".5pt">
                        <v:textbox inset="1mm">
                          <w:txbxContent>
                            <w:p w14:paraId="146605C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79723344" o:spid="_x0000_s1536" type="#_x0000_t75" style="position:absolute;left:7239;top:7507;width:3241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">
                        <v:imagedata r:id="rId25" o:title="" cropbottom="33944f" cropleft="1f" cropright="2644f" recolortarget="#333 [1446]"/>
                      </v:shape>
                      <v:shape id="Freihandform 166241807" o:spid="_x0000_s1537" style="position:absolute;left:6644;top:2186;width:4366;height:1191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91134781" o:spid="_x0000_s1538" type="#_x0000_t75" style="position:absolute;left:7221;top:59;width:3240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">
                        <v:imagedata r:id="rId25" o:title="" cropbottom="33944f" cropleft="1f" cropright="2644f" recolortarget="#333 [1446]"/>
                      </v:shape>
                      <v:shape id="Freihandform 428605405" o:spid="_x0000_s1539" style="position:absolute;left:6603;top:6763;width:4366;height:1191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64433BD6" wp14:editId="444A40DC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19050</wp:posOffset>
                      </wp:positionV>
                      <wp:extent cx="692150" cy="953135"/>
                      <wp:effectExtent l="0" t="0" r="6350" b="0"/>
                      <wp:wrapNone/>
                      <wp:docPr id="262" name="Gruppieren 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3CE410-9101-3062-0291-E833EBBC71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63213" y="7212"/>
                                <a:chExt cx="692268" cy="953605"/>
                              </a:xfrm>
                            </wpg:grpSpPr>
                            <wps:wsp>
                              <wps:cNvPr id="1306384410" name="Textfeld 3">
                                <a:extLst>
                                  <a:ext uri="{FF2B5EF4-FFF2-40B4-BE49-F238E27FC236}">
                                    <a16:creationId xmlns:a16="http://schemas.microsoft.com/office/drawing/2014/main" id="{99799EA6-FFC4-0C63-E06A-3236171BC14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5431" y="30315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9749F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789234" name="Textfeld 3">
                                <a:extLst>
                                  <a:ext uri="{FF2B5EF4-FFF2-40B4-BE49-F238E27FC236}">
                                    <a16:creationId xmlns:a16="http://schemas.microsoft.com/office/drawing/2014/main" id="{286B1561-AF2D-CDF1-866B-03BB52E2705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3475" y="49729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BC7D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634794" name="Gerade Verbindung 84634794">
                                <a:extLst>
                                  <a:ext uri="{FF2B5EF4-FFF2-40B4-BE49-F238E27FC236}">
                                    <a16:creationId xmlns:a16="http://schemas.microsoft.com/office/drawing/2014/main" id="{74C4CEDD-589B-B46B-1ADB-4D2C3A03A20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935649" y="49261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917221790" name="Gruppieren 917221790">
                                <a:extLst>
                                  <a:ext uri="{FF2B5EF4-FFF2-40B4-BE49-F238E27FC236}">
                                    <a16:creationId xmlns:a16="http://schemas.microsoft.com/office/drawing/2014/main" id="{AAA48CE9-687B-C45C-1A85-721A40223E1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463213" y="297961"/>
                                  <a:ext cx="232006" cy="365632"/>
                                  <a:chOff x="1463213" y="297960"/>
                                  <a:chExt cx="232011" cy="365919"/>
                                </a:xfrm>
                              </wpg:grpSpPr>
                              <wps:wsp>
                                <wps:cNvPr id="98867976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56A64C8-35FE-B5C5-BC5A-B416F0D2F94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5259" y="29796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2F236E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8493436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A644F79-D373-E6B5-7A24-E6175C918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463213" y="50031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6F0B01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5020131" name="Gerade Verbindung 1945020131">
                                  <a:extLst>
                                    <a:ext uri="{FF2B5EF4-FFF2-40B4-BE49-F238E27FC236}">
                                      <a16:creationId xmlns:a16="http://schemas.microsoft.com/office/drawing/2014/main" id="{FF0A0154-295A-6A55-4C26-1A8D107B188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07218" y="48739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7159711" name="Textfeld 398">
                                <a:extLst>
                                  <a:ext uri="{FF2B5EF4-FFF2-40B4-BE49-F238E27FC236}">
                                    <a16:creationId xmlns:a16="http://schemas.microsoft.com/office/drawing/2014/main" id="{074847D2-734C-4C3D-568C-C7E1C3A84D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726380" y="35191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05E9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6591901" name="Grafik 1346591901">
                                  <a:extLst>
                                    <a:ext uri="{FF2B5EF4-FFF2-40B4-BE49-F238E27FC236}">
                                      <a16:creationId xmlns:a16="http://schemas.microsoft.com/office/drawing/2014/main" id="{59BC9538-A1BB-C67D-820F-65712BF5CB2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2190" y="74487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336772" name="Freihandform 574336772">
                                <a:extLst>
                                  <a:ext uri="{FF2B5EF4-FFF2-40B4-BE49-F238E27FC236}">
                                    <a16:creationId xmlns:a16="http://schemas.microsoft.com/office/drawing/2014/main" id="{41BBDE44-8271-CCBB-E90A-90821ECBA0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08664" y="20672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713388660" name="Grafik 713388660">
                                  <a:extLst>
                                    <a:ext uri="{FF2B5EF4-FFF2-40B4-BE49-F238E27FC236}">
                                      <a16:creationId xmlns:a16="http://schemas.microsoft.com/office/drawing/2014/main" id="{DC48880A-9F6B-4756-132B-74440CA3CC0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40437" y="721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8387423" name="Freihandform 2098387423">
                                <a:extLst>
                                  <a:ext uri="{FF2B5EF4-FFF2-40B4-BE49-F238E27FC236}">
                                    <a16:creationId xmlns:a16="http://schemas.microsoft.com/office/drawing/2014/main" id="{0BF9C8D5-70E6-BE06-264C-B0C5B09806DC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604543" y="66407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433BD6" id="Gruppieren 261" o:spid="_x0000_s1540" style="position:absolute;margin-left:117.6pt;margin-top:1.5pt;width:54.5pt;height:75.05pt;z-index:253629440" coordorigin="14632,72" coordsize="6922,9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">
                      <v:shape id="Textfeld 3" o:spid="_x0000_s1541" type="#_x0000_t202" style="position:absolute;left:19254;top:3031;width:2279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28F9749F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1542" type="#_x0000_t202" style="position:absolute;left:19234;top:4972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" filled="f" stroked="f" strokeweight=".5pt">
                        <v:textbox inset="0,0,0,0">
                          <w:txbxContent>
                            <w:p w14:paraId="04FBC7D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84634794" o:spid="_x0000_s1543" style="position:absolute;visibility:visible;mso-wrap-style:square" from="19356,4926" to="21433,4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" strokecolor="black [3213]" strokeweight="1pt">
                        <v:stroke joinstyle="miter"/>
                        <o:lock v:ext="edit" shapetype="f"/>
                      </v:line>
                      <v:group id="Gruppieren 917221790" o:spid="_x0000_s1544" style="position:absolute;left:14632;top:2979;width:2320;height:3656" coordorigin="14632,297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">
                        <v:shape id="Textfeld 3" o:spid="_x0000_s1545" type="#_x0000_t202" style="position:absolute;left:14652;top:297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" filled="f" stroked="f" strokeweight=".5pt">
                          <v:textbox style="mso-fit-shape-to-text:t" inset="0,0,0,0">
                            <w:txbxContent>
                              <w:p w14:paraId="4A2F236E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546" type="#_x0000_t202" style="position:absolute;left:14632;top:5003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" filled="f" stroked="f" strokeweight=".5pt">
                          <v:textbox inset="0,0,0,0">
                            <w:txbxContent>
                              <w:p w14:paraId="0D6F0B01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945020131" o:spid="_x0000_s1547" style="position:absolute;visibility:visible;mso-wrap-style:square" from="15072,4873" to="16512,4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48" type="#_x0000_t202" style="position:absolute;left:17263;top:3519;width:223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" filled="f" stroked="f" strokeweight=".5pt">
                        <v:textbox inset="1mm">
                          <w:txbxContent>
                            <w:p w14:paraId="7805E9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346591901" o:spid="_x0000_s1549" type="#_x0000_t75" style="position:absolute;left:16421;top:7448;width:3240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">
                        <v:imagedata r:id="rId25" o:title="" cropbottom="33944f" cropleft="1f" cropright="2644f" recolortarget="#333 [1446]"/>
                      </v:shape>
                      <v:shape id="Freihandform 574336772" o:spid="_x0000_s1550" style="position:absolute;left:16086;top:2067;width:4366;height:1190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713388660" o:spid="_x0000_s1551" type="#_x0000_t75" style="position:absolute;left:16404;top:72;width:3241;height:215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">
                        <v:imagedata r:id="rId25" o:title="" cropbottom="33944f" cropleft="1f" cropright="2644f" recolortarget="#333 [1446]"/>
                      </v:shape>
                      <v:shape id="Freihandform 2098387423" o:spid="_x0000_s1552" style="position:absolute;left:16045;top:6640;width:4366;height:1191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0464" behindDoc="0" locked="0" layoutInCell="1" allowOverlap="1" wp14:anchorId="09FBC646" wp14:editId="15CF144B">
                      <wp:simplePos x="0" y="0"/>
                      <wp:positionH relativeFrom="column">
                        <wp:posOffset>2530475</wp:posOffset>
                      </wp:positionH>
                      <wp:positionV relativeFrom="paragraph">
                        <wp:posOffset>12065</wp:posOffset>
                      </wp:positionV>
                      <wp:extent cx="1198880" cy="959485"/>
                      <wp:effectExtent l="0" t="0" r="7620" b="5715"/>
                      <wp:wrapNone/>
                      <wp:docPr id="220" name="Gruppieren 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6FE861-6778-438A-60E3-0DEB529DE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500288" y="0"/>
                                <a:chExt cx="1198908" cy="960874"/>
                              </a:xfrm>
                            </wpg:grpSpPr>
                            <wps:wsp>
                              <wps:cNvPr id="1705949139" name="Textfeld 3">
                                <a:extLst>
                                  <a:ext uri="{FF2B5EF4-FFF2-40B4-BE49-F238E27FC236}">
                                    <a16:creationId xmlns:a16="http://schemas.microsoft.com/office/drawing/2014/main" id="{1C6C9F0A-6A25-E02A-0999-9EF5BC4E04C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2595" y="296974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D2057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5570377" name="Textfeld 3">
                                <a:extLst>
                                  <a:ext uri="{FF2B5EF4-FFF2-40B4-BE49-F238E27FC236}">
                                    <a16:creationId xmlns:a16="http://schemas.microsoft.com/office/drawing/2014/main" id="{6F10CDB4-2BAD-8D33-D3C9-E3615B6C02E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60560" y="49112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81ED0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937503" name="Gerade Verbindung 1815937503">
                                <a:extLst>
                                  <a:ext uri="{FF2B5EF4-FFF2-40B4-BE49-F238E27FC236}">
                                    <a16:creationId xmlns:a16="http://schemas.microsoft.com/office/drawing/2014/main" id="{5100CCA5-4936-E965-B898-749136617AA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972734" y="48643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689193310" name="Gruppieren 1689193310">
                                <a:extLst>
                                  <a:ext uri="{FF2B5EF4-FFF2-40B4-BE49-F238E27FC236}">
                                    <a16:creationId xmlns:a16="http://schemas.microsoft.com/office/drawing/2014/main" id="{1D686295-C1E9-23F7-8200-88C97B0AAB2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500288" y="291769"/>
                                  <a:ext cx="232011" cy="365776"/>
                                  <a:chOff x="2500288" y="291769"/>
                                  <a:chExt cx="232011" cy="365776"/>
                                </a:xfrm>
                              </wpg:grpSpPr>
                              <wps:wsp>
                                <wps:cNvPr id="150433394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74EF558-FD49-B607-BA81-E2368C7DCE9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2334" y="291769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2EC1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0559134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F26E3A9-515C-6FDB-4A22-4C75423FDF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00288" y="49398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977EED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922017" name="Gerade Verbindung 273922017">
                                  <a:extLst>
                                    <a:ext uri="{FF2B5EF4-FFF2-40B4-BE49-F238E27FC236}">
                                      <a16:creationId xmlns:a16="http://schemas.microsoft.com/office/drawing/2014/main" id="{2E671515-434F-9111-8031-2CC65EF51A7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4293" y="48105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56165929" name="Textfeld 398">
                                <a:extLst>
                                  <a:ext uri="{FF2B5EF4-FFF2-40B4-BE49-F238E27FC236}">
                                    <a16:creationId xmlns:a16="http://schemas.microsoft.com/office/drawing/2014/main" id="{DA49253E-8F9D-0D93-03F0-F0D11C93682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63461" y="34562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A81E6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3575449" name="Grafik 2013575449">
                                  <a:extLst>
                                    <a:ext uri="{FF2B5EF4-FFF2-40B4-BE49-F238E27FC236}">
                                      <a16:creationId xmlns:a16="http://schemas.microsoft.com/office/drawing/2014/main" id="{A5587E21-6B25-D2DD-5780-EC382354C8A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9269" y="73889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465881" name="Freihandform 24465881">
                                <a:extLst>
                                  <a:ext uri="{FF2B5EF4-FFF2-40B4-BE49-F238E27FC236}">
                                    <a16:creationId xmlns:a16="http://schemas.microsoft.com/office/drawing/2014/main" id="{1C7EA3BB-B9C4-A8E8-3B99-44FA2F0FA39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45742" y="20031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65795394" name="Grafik 1365795394">
                                  <a:extLst>
                                    <a:ext uri="{FF2B5EF4-FFF2-40B4-BE49-F238E27FC236}">
                                      <a16:creationId xmlns:a16="http://schemas.microsoft.com/office/drawing/2014/main" id="{171A6A33-0543-EAED-963E-5CFC9236D3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77516" y="64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6802520" name="Freihandform 1876802520">
                                <a:extLst>
                                  <a:ext uri="{FF2B5EF4-FFF2-40B4-BE49-F238E27FC236}">
                                    <a16:creationId xmlns:a16="http://schemas.microsoft.com/office/drawing/2014/main" id="{37B20BBD-A4D4-AE53-AE18-02331810F203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641621" y="65802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01079941" name="Textfeld 3">
                                <a:extLst>
                                  <a:ext uri="{FF2B5EF4-FFF2-40B4-BE49-F238E27FC236}">
                                    <a16:creationId xmlns:a16="http://schemas.microsoft.com/office/drawing/2014/main" id="{4BB1F62F-0049-D5C2-80F2-F88955E5FC3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9206" y="30926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F9E185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2994715" name="Textfeld 3">
                                <a:extLst>
                                  <a:ext uri="{FF2B5EF4-FFF2-40B4-BE49-F238E27FC236}">
                                    <a16:creationId xmlns:a16="http://schemas.microsoft.com/office/drawing/2014/main" id="{E484CD80-41E2-E0D0-B6ED-1C4F2627EAF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467185" y="50347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CF5A2A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5021193" name="Gerade Verbindung 1875021193">
                                <a:extLst>
                                  <a:ext uri="{FF2B5EF4-FFF2-40B4-BE49-F238E27FC236}">
                                    <a16:creationId xmlns:a16="http://schemas.microsoft.com/office/drawing/2014/main" id="{6BAC4DDA-EC98-1C49-E1F4-4F4344CA551F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479359" y="49879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6250960" name="Textfeld 398">
                                <a:extLst>
                                  <a:ext uri="{FF2B5EF4-FFF2-40B4-BE49-F238E27FC236}">
                                    <a16:creationId xmlns:a16="http://schemas.microsoft.com/office/drawing/2014/main" id="{BEA55DED-F057-78F4-0101-133ABE2760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70086" y="35149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279E3F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1525911" name="Grafik 841525911">
                                  <a:extLst>
                                    <a:ext uri="{FF2B5EF4-FFF2-40B4-BE49-F238E27FC236}">
                                      <a16:creationId xmlns:a16="http://schemas.microsoft.com/office/drawing/2014/main" id="{F34A1C5F-F7ED-B28D-89E7-26730ED8E4E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1835" y="74476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5531179" name="Freihandform 1325531179">
                                <a:extLst>
                                  <a:ext uri="{FF2B5EF4-FFF2-40B4-BE49-F238E27FC236}">
                                    <a16:creationId xmlns:a16="http://schemas.microsoft.com/office/drawing/2014/main" id="{E4781B26-DCFE-6F36-6577-54015BA8B30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52367" y="21267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4819669" name="Grafik 44819669">
                                  <a:extLst>
                                    <a:ext uri="{FF2B5EF4-FFF2-40B4-BE49-F238E27FC236}">
                                      <a16:creationId xmlns:a16="http://schemas.microsoft.com/office/drawing/2014/main" id="{4CC7FF65-C16D-43FA-C654-09CBA81E8CB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210082" y="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0862985" name="Freihandform 940862985">
                                <a:extLst>
                                  <a:ext uri="{FF2B5EF4-FFF2-40B4-BE49-F238E27FC236}">
                                    <a16:creationId xmlns:a16="http://schemas.microsoft.com/office/drawing/2014/main" id="{B3F6A043-CE73-B28D-5460-47D5567415DF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3148246" y="67038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FBC646" id="Gruppieren 219" o:spid="_x0000_s1553" style="position:absolute;margin-left:199.25pt;margin-top:.95pt;width:94.4pt;height:75.55pt;z-index:253630464" coordorigin="25002" coordsize="11989,9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">
                      <v:shape id="Textfeld 3" o:spid="_x0000_s1554" type="#_x0000_t202" style="position:absolute;left:29625;top:2969;width:2280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" filled="f" stroked="f" strokeweight=".5pt">
                        <v:textbox style="mso-fit-shape-to-text:t" inset="0,0,0,0">
                          <w:txbxContent>
                            <w:p w14:paraId="15D2057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55" type="#_x0000_t202" style="position:absolute;left:29605;top:4911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" filled="f" stroked="f" strokeweight=".5pt">
                        <v:textbox inset="0,0,0,0">
                          <w:txbxContent>
                            <w:p w14:paraId="35281ED0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815937503" o:spid="_x0000_s1556" style="position:absolute;visibility:visible;mso-wrap-style:square" from="29727,4864" to="31803,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" strokecolor="black [3213]" strokeweight="1pt">
                        <v:stroke joinstyle="miter"/>
                        <o:lock v:ext="edit" shapetype="f"/>
                      </v:line>
                      <v:group id="Gruppieren 1689193310" o:spid="_x0000_s1557" style="position:absolute;left:25002;top:2917;width:2320;height:3658" coordorigin="25002,2917" coordsize="2320,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">
                        <v:shape id="Textfeld 3" o:spid="_x0000_s1558" type="#_x0000_t202" style="position:absolute;left:25023;top:2917;width:2279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5F32EC1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59" type="#_x0000_t202" style="position:absolute;left:25002;top:4939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" filled="f" stroked="f" strokeweight=".5pt">
                          <v:textbox inset="0,0,0,0">
                            <w:txbxContent>
                              <w:p w14:paraId="3F977EED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273922017" o:spid="_x0000_s1560" style="position:absolute;visibility:visible;mso-wrap-style:square" from="25442,4810" to="26882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61" type="#_x0000_t202" style="position:absolute;left:27634;top:3456;width:223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" filled="f" stroked="f" strokeweight=".5pt">
                        <v:textbox inset="1mm">
                          <w:txbxContent>
                            <w:p w14:paraId="71A81E6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13575449" o:spid="_x0000_s1562" type="#_x0000_t75" style="position:absolute;left:26792;top:7388;width:3240;height:216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">
                        <v:imagedata r:id="rId25" o:title="" cropbottom="33944f" cropleft="1f" cropright="2644f" recolortarget="#333 [1446]"/>
                      </v:shape>
                      <v:shape id="Freihandform 24465881" o:spid="_x0000_s1563" style="position:absolute;left:26457;top:2003;width:4366;height:1191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1365795394" o:spid="_x0000_s1564" type="#_x0000_t75" style="position:absolute;left:26775;top:6;width:3241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">
                        <v:imagedata r:id="rId25" o:title="" cropbottom="33944f" cropleft="1f" cropright="2644f" recolortarget="#333 [1446]"/>
                      </v:shape>
                      <v:shape id="Freihandform 1876802520" o:spid="_x0000_s1565" style="position:absolute;left:26416;top:6580;width:4366;height:1191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566" type="#_x0000_t202" style="position:absolute;left:34692;top:3092;width:227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16F9E185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567" type="#_x0000_t202" style="position:absolute;left:34671;top:5034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35CF5A2A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875021193" o:spid="_x0000_s1568" style="position:absolute;visibility:visible;mso-wrap-style:square" from="34793,4987" to="36870,4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" strokecolor="black [3213]" strokeweight="1pt">
                        <v:stroke joinstyle="miter"/>
                        <o:lock v:ext="edit" shapetype="f"/>
                      </v:line>
                      <v:shape id="Textfeld 398" o:spid="_x0000_s1569" type="#_x0000_t202" style="position:absolute;left:32700;top:3514;width:223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" filled="f" stroked="f" strokeweight=".5pt">
                        <v:textbox inset="1mm">
                          <w:txbxContent>
                            <w:p w14:paraId="42279E3F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41525911" o:spid="_x0000_s1570" type="#_x0000_t75" style="position:absolute;left:32118;top:7447;width:3242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">
                        <v:imagedata r:id="rId25" o:title="" cropbottom="33944f" cropleft="1f" cropright="2644f" recolortarget="#333 [1446]"/>
                      </v:shape>
                      <v:shape id="Freihandform 1325531179" o:spid="_x0000_s1571" style="position:absolute;left:31523;top:2126;width:4366;height:1192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44819669" o:spid="_x0000_s1572" type="#_x0000_t75" style="position:absolute;left:32100;width:3240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">
                        <v:imagedata r:id="rId25" o:title="" cropbottom="33944f" cropleft="1f" cropright="2644f" recolortarget="#333 [1446]"/>
                      </v:shape>
                      <v:shape id="Freihandform 940862985" o:spid="_x0000_s1573" style="position:absolute;left:31482;top:6703;width:4366;height:1192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54B57D2A" wp14:editId="09D0440B">
                      <wp:simplePos x="0" y="0"/>
                      <wp:positionH relativeFrom="column">
                        <wp:posOffset>4027805</wp:posOffset>
                      </wp:positionH>
                      <wp:positionV relativeFrom="paragraph">
                        <wp:posOffset>18415</wp:posOffset>
                      </wp:positionV>
                      <wp:extent cx="692150" cy="953135"/>
                      <wp:effectExtent l="0" t="0" r="6350" b="0"/>
                      <wp:wrapNone/>
                      <wp:docPr id="263" name="Gruppieren 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EBA6A0-22FB-692B-B582-085DB9D72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3997625" y="6594"/>
                                <a:chExt cx="692268" cy="953605"/>
                              </a:xfrm>
                            </wpg:grpSpPr>
                            <wps:wsp>
                              <wps:cNvPr id="1597926199" name="Textfeld 3">
                                <a:extLst>
                                  <a:ext uri="{FF2B5EF4-FFF2-40B4-BE49-F238E27FC236}">
                                    <a16:creationId xmlns:a16="http://schemas.microsoft.com/office/drawing/2014/main" id="{D7C9D4E8-D336-751B-7068-7258C5E9056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9843" y="30254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0409F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89008721" name="Textfeld 3">
                                <a:extLst>
                                  <a:ext uri="{FF2B5EF4-FFF2-40B4-BE49-F238E27FC236}">
                                    <a16:creationId xmlns:a16="http://schemas.microsoft.com/office/drawing/2014/main" id="{31949B3A-11CE-B479-3670-083E032E62E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457887" y="49667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E63B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632475" name="Gerade Verbindung 1126632475">
                                <a:extLst>
                                  <a:ext uri="{FF2B5EF4-FFF2-40B4-BE49-F238E27FC236}">
                                    <a16:creationId xmlns:a16="http://schemas.microsoft.com/office/drawing/2014/main" id="{9C150D29-AF8A-A6D9-7A3C-877611A337D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470061" y="49199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32571068" name="Gruppieren 1332571068">
                                <a:extLst>
                                  <a:ext uri="{FF2B5EF4-FFF2-40B4-BE49-F238E27FC236}">
                                    <a16:creationId xmlns:a16="http://schemas.microsoft.com/office/drawing/2014/main" id="{192AF7C3-42F8-71B7-5175-8D7CA96CE27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997625" y="297343"/>
                                  <a:ext cx="232006" cy="365632"/>
                                  <a:chOff x="3997625" y="297342"/>
                                  <a:chExt cx="232011" cy="365919"/>
                                </a:xfrm>
                              </wpg:grpSpPr>
                              <wps:wsp>
                                <wps:cNvPr id="1396849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5541035-981A-E6C0-E3DD-7A85132670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9671" y="29734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71345B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2831403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0358836-F813-3B9B-AD5E-97CBE7A6210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97625" y="49969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13A8E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4912986" name="Gerade Verbindung 724912986">
                                  <a:extLst>
                                    <a:ext uri="{FF2B5EF4-FFF2-40B4-BE49-F238E27FC236}">
                                      <a16:creationId xmlns:a16="http://schemas.microsoft.com/office/drawing/2014/main" id="{A4FFCE8F-E846-F95B-C82C-5DB540E408E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041630" y="48677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85270950" name="Textfeld 398">
                                <a:extLst>
                                  <a:ext uri="{FF2B5EF4-FFF2-40B4-BE49-F238E27FC236}">
                                    <a16:creationId xmlns:a16="http://schemas.microsoft.com/office/drawing/2014/main" id="{9214FEED-E719-E93D-4BE0-AAAB4DB918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260792" y="35130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E93EF7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7912415" name="Grafik 827912415">
                                  <a:extLst>
                                    <a:ext uri="{FF2B5EF4-FFF2-40B4-BE49-F238E27FC236}">
                                      <a16:creationId xmlns:a16="http://schemas.microsoft.com/office/drawing/2014/main" id="{49B5E6B5-EDFF-58A1-31EE-D53E868ED19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6602" y="74425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0926120" name="Freihandform 2000926120">
                                <a:extLst>
                                  <a:ext uri="{FF2B5EF4-FFF2-40B4-BE49-F238E27FC236}">
                                    <a16:creationId xmlns:a16="http://schemas.microsoft.com/office/drawing/2014/main" id="{7BFF32A3-E6DE-58E9-AB30-3B266EFA42F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143076" y="20610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141770366" name="Grafik 2141770366">
                                  <a:extLst>
                                    <a:ext uri="{FF2B5EF4-FFF2-40B4-BE49-F238E27FC236}">
                                      <a16:creationId xmlns:a16="http://schemas.microsoft.com/office/drawing/2014/main" id="{51EFE03A-2C46-3423-31E6-26B297BAAFC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74849" y="659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1504386" name="Freihandform 681504386">
                                <a:extLst>
                                  <a:ext uri="{FF2B5EF4-FFF2-40B4-BE49-F238E27FC236}">
                                    <a16:creationId xmlns:a16="http://schemas.microsoft.com/office/drawing/2014/main" id="{ABCB8A5B-B4DC-F6F7-36F7-4359F2A537D2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4138955" y="66345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57D2A" id="Gruppieren 262" o:spid="_x0000_s1574" style="position:absolute;margin-left:317.15pt;margin-top:1.45pt;width:54.5pt;height:75.05pt;z-index:253631488" coordorigin="39976,65" coordsize="6922,9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">
                      <v:shape id="Textfeld 3" o:spid="_x0000_s1575" type="#_x0000_t202" style="position:absolute;left:44598;top:3025;width:22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560409F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feld 3" o:spid="_x0000_s1576" type="#_x0000_t202" style="position:absolute;left:44578;top:4966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1BDE63B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27</w:t>
                              </w:r>
                            </w:p>
                          </w:txbxContent>
                        </v:textbox>
                      </v:shape>
                      <v:line id="Gerade Verbindung 1126632475" o:spid="_x0000_s1577" style="position:absolute;visibility:visible;mso-wrap-style:square" from="44700,4919" to="46777,4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" strokecolor="black [3213]" strokeweight="1pt">
                        <v:stroke joinstyle="miter"/>
                        <o:lock v:ext="edit" shapetype="f"/>
                      </v:line>
                      <v:group id="Gruppieren 1332571068" o:spid="_x0000_s1578" style="position:absolute;left:39976;top:2973;width:2320;height:3656" coordorigin="39976,2973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">
                        <v:shape id="Textfeld 3" o:spid="_x0000_s1579" type="#_x0000_t202" style="position:absolute;left:39996;top:2973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" filled="f" stroked="f" strokeweight=".5pt">
                          <v:textbox style="mso-fit-shape-to-text:t" inset="0,0,0,0">
                            <w:txbxContent>
                              <w:p w14:paraId="7871345B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580" type="#_x0000_t202" style="position:absolute;left:39976;top:4996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" filled="f" stroked="f" strokeweight=".5pt">
                          <v:textbox inset="0,0,0,0">
                            <w:txbxContent>
                              <w:p w14:paraId="5813A8E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24912986" o:spid="_x0000_s1581" style="position:absolute;visibility:visible;mso-wrap-style:square" from="40416,4867" to="41856,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82" type="#_x0000_t202" style="position:absolute;left:42607;top:3513;width:223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" filled="f" stroked="f" strokeweight=".5pt">
                        <v:textbox inset="1mm">
                          <w:txbxContent>
                            <w:p w14:paraId="01E93EF7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827912415" o:spid="_x0000_s1583" type="#_x0000_t75" style="position:absolute;left:41766;top:7442;width:3239;height:215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">
                        <v:imagedata r:id="rId25" o:title="" cropbottom="33944f" cropleft="1f" cropright="2644f" recolortarget="#333 [1446]"/>
                      </v:shape>
                      <v:shape id="Freihandform 2000926120" o:spid="_x0000_s1584" style="position:absolute;left:41430;top:2061;width:4366;height:1190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141770366" o:spid="_x0000_s1585" type="#_x0000_t75" style="position:absolute;left:41748;top:65;width:3242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">
                        <v:imagedata r:id="rId25" o:title="" cropbottom="33944f" cropleft="1f" cropright="2644f" recolortarget="#333 [1446]"/>
                      </v:shape>
                      <v:shape id="Freihandform 681504386" o:spid="_x0000_s1586" style="position:absolute;left:41389;top:6634;width:4366;height:119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2512" behindDoc="0" locked="0" layoutInCell="1" allowOverlap="1" wp14:anchorId="0A60E156" wp14:editId="0C49E48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1184275</wp:posOffset>
                      </wp:positionV>
                      <wp:extent cx="692150" cy="953135"/>
                      <wp:effectExtent l="0" t="0" r="6350" b="0"/>
                      <wp:wrapNone/>
                      <wp:docPr id="1168216382" name="Gruppieren 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0" y="1172254"/>
                                <a:chExt cx="692268" cy="953605"/>
                              </a:xfrm>
                            </wpg:grpSpPr>
                            <wps:wsp>
                              <wps:cNvPr id="226926722" name="Textfeld 3"/>
                              <wps:cNvSpPr txBox="1"/>
                              <wps:spPr>
                                <a:xfrm>
                                  <a:off x="462218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CB90B6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939685" name="Textfeld 3"/>
                              <wps:cNvSpPr txBox="1"/>
                              <wps:spPr>
                                <a:xfrm>
                                  <a:off x="460262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BEB66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937760" name="Gerade Verbindung 1036937760"/>
                              <wps:cNvCnPr>
                                <a:cxnSpLocks/>
                              </wps:cNvCnPr>
                              <wps:spPr>
                                <a:xfrm>
                                  <a:off x="472436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806128108" name="Gruppieren 1806128108"/>
                              <wpg:cNvGrpSpPr/>
                              <wpg:grpSpPr>
                                <a:xfrm>
                                  <a:off x="0" y="1463145"/>
                                  <a:ext cx="232006" cy="365488"/>
                                  <a:chOff x="0" y="1463145"/>
                                  <a:chExt cx="232011" cy="365776"/>
                                </a:xfrm>
                              </wpg:grpSpPr>
                              <wps:wsp>
                                <wps:cNvPr id="1628600128" name="Textfeld 3"/>
                                <wps:cNvSpPr txBox="1"/>
                                <wps:spPr>
                                  <a:xfrm>
                                    <a:off x="2046" y="1463145"/>
                                    <a:ext cx="227919" cy="184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D70DC8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53936175" name="Textfeld 3"/>
                                <wps:cNvSpPr txBox="1"/>
                                <wps:spPr>
                                  <a:xfrm>
                                    <a:off x="0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6BCBF4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9519537" name="Gerade Verbindung 142951953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05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41101379" name="Textfeld 398"/>
                              <wps:cNvSpPr txBox="1"/>
                              <wps:spPr>
                                <a:xfrm>
                                  <a:off x="263167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08CB1E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7294310" name="Grafik 547294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8977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9897603" name="Freihandform 649897603"/>
                              <wps:cNvSpPr/>
                              <wps:spPr>
                                <a:xfrm>
                                  <a:off x="145451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41207115" name="Grafik 141207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77224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9333266" name="Freihandform 1449333266"/>
                              <wps:cNvSpPr/>
                              <wps:spPr>
                                <a:xfrm flipV="1">
                                  <a:off x="141330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0E156" id="Gruppieren 176" o:spid="_x0000_s1587" style="position:absolute;margin-left:2.4pt;margin-top:93.25pt;width:54.5pt;height:75.05pt;z-index:253632512" coordorigin=",11722" coordsize="6922,9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">
                      <v:shape id="Textfeld 3" o:spid="_x0000_s1588" type="#_x0000_t202" style="position:absolute;left:4622;top:14682;width:227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51CB90B6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589" type="#_x0000_t202" style="position:absolute;left:4602;top:16623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" filled="f" stroked="f" strokeweight=".5pt">
                        <v:textbox inset="0,0,0,0">
                          <w:txbxContent>
                            <w:p w14:paraId="62BEB66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036937760" o:spid="_x0000_s1590" style="position:absolute;visibility:visible;mso-wrap-style:square" from="4724,16576" to="6800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" strokecolor="black [3213]" strokeweight="1pt">
                        <v:stroke joinstyle="miter"/>
                        <o:lock v:ext="edit" shapetype="f"/>
                      </v:line>
                      <v:group id="Gruppieren 1806128108" o:spid="_x0000_s1591" style="position:absolute;top:14631;width:2320;height:3655" coordorigin=",14631" coordsize="2320,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">
                        <v:shape id="Textfeld 3" o:spid="_x0000_s1592" type="#_x0000_t202" style="position:absolute;left:20;top:14631;width:227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" filled="f" stroked="f" strokeweight=".5pt">
                          <v:textbox style="mso-fit-shape-to-text:t" inset="0,0,0,0">
                            <w:txbxContent>
                              <w:p w14:paraId="6DD70DC8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593" type="#_x0000_t202" style="position:absolute;top:16653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" filled="f" stroked="f" strokeweight=".5pt">
                          <v:textbox inset="0,0,0,0">
                            <w:txbxContent>
                              <w:p w14:paraId="0B6BCBF4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429519537" o:spid="_x0000_s1594" style="position:absolute;visibility:visible;mso-wrap-style:square" from="440,16524" to="1880,1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595" type="#_x0000_t202" style="position:absolute;left:2631;top:15169;width:223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" filled="f" stroked="f" strokeweight=".5pt">
                        <v:textbox inset="1mm">
                          <w:txbxContent>
                            <w:p w14:paraId="5008CB1E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547294310" o:spid="_x0000_s1596" type="#_x0000_t75" style="position:absolute;left:1789;top:19099;width:3240;height:215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">
                        <v:imagedata r:id="rId25" o:title="" cropbottom="33944f" cropleft="1f" cropright="2644f" recolortarget="#333 [1446]"/>
                      </v:shape>
                      <v:shape id="Freihandform 649897603" o:spid="_x0000_s1597" style="position:absolute;left:1454;top:13717;width:4366;height:1191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41207115" o:spid="_x0000_s1598" type="#_x0000_t75" style="position:absolute;left:1772;top:11722;width:3241;height:215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">
                        <v:imagedata r:id="rId25" o:title="" cropbottom="33944f" cropleft="1f" cropright="2644f" recolortarget="#333 [1446]"/>
                      </v:shape>
                      <v:shape id="Freihandform 1449333266" o:spid="_x0000_s1599" style="position:absolute;left:1413;top:18291;width:4366;height:119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5584" behindDoc="0" locked="0" layoutInCell="1" allowOverlap="1" wp14:anchorId="7D1D5F4C" wp14:editId="4EC23A78">
                      <wp:simplePos x="0" y="0"/>
                      <wp:positionH relativeFrom="column">
                        <wp:posOffset>4016253</wp:posOffset>
                      </wp:positionH>
                      <wp:positionV relativeFrom="paragraph">
                        <wp:posOffset>1184694</wp:posOffset>
                      </wp:positionV>
                      <wp:extent cx="692268" cy="953605"/>
                      <wp:effectExtent l="0" t="0" r="6350" b="0"/>
                      <wp:wrapNone/>
                      <wp:docPr id="186630918" name="Gruppieren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268" cy="953605"/>
                                <a:chOff x="3985266" y="1172254"/>
                                <a:chExt cx="692268" cy="953605"/>
                              </a:xfrm>
                            </wpg:grpSpPr>
                            <wps:wsp>
                              <wps:cNvPr id="441359801" name="Textfeld 3"/>
                              <wps:cNvSpPr txBox="1"/>
                              <wps:spPr>
                                <a:xfrm>
                                  <a:off x="4447484" y="1468200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74E677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4145953" name="Textfeld 3"/>
                              <wps:cNvSpPr txBox="1"/>
                              <wps:spPr>
                                <a:xfrm>
                                  <a:off x="4445528" y="1662339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0AD59E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6827398" name="Gerade Verbindung 1696827398"/>
                              <wps:cNvCnPr>
                                <a:cxnSpLocks/>
                              </wps:cNvCnPr>
                              <wps:spPr>
                                <a:xfrm>
                                  <a:off x="4457702" y="1657657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43207865" name="Gruppieren 1243207865"/>
                              <wpg:cNvGrpSpPr/>
                              <wpg:grpSpPr>
                                <a:xfrm>
                                  <a:off x="3985266" y="1463007"/>
                                  <a:ext cx="232006" cy="365632"/>
                                  <a:chOff x="3985266" y="1463002"/>
                                  <a:chExt cx="232011" cy="365919"/>
                                </a:xfrm>
                              </wpg:grpSpPr>
                              <wps:wsp>
                                <wps:cNvPr id="91233565" name="Textfeld 3"/>
                                <wps:cNvSpPr txBox="1"/>
                                <wps:spPr>
                                  <a:xfrm>
                                    <a:off x="3987312" y="1463002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FC1FC5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1293961" name="Textfeld 3"/>
                                <wps:cNvSpPr txBox="1"/>
                                <wps:spPr>
                                  <a:xfrm>
                                    <a:off x="3985266" y="1665356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4B9BF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546156" name="Gerade Verbindung 3875461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029271" y="1652432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70054973" name="Textfeld 398"/>
                              <wps:cNvSpPr txBox="1"/>
                              <wps:spPr>
                                <a:xfrm>
                                  <a:off x="4248433" y="1516960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14D5E2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3279187" name="Grafik 20932791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4243" y="1909918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4681107" name="Freihandform 544681107"/>
                              <wps:cNvSpPr/>
                              <wps:spPr>
                                <a:xfrm>
                                  <a:off x="4130717" y="137176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2224874" name="Grafik 2522248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62490" y="1172254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7312642" name="Freihandform 1217312642"/>
                              <wps:cNvSpPr/>
                              <wps:spPr>
                                <a:xfrm flipV="1">
                                  <a:off x="4126596" y="1829116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1D5F4C" id="Gruppieren 163" o:spid="_x0000_s1600" style="position:absolute;margin-left:316.25pt;margin-top:93.3pt;width:54.5pt;height:75.1pt;z-index:253635584" coordorigin="39852,11722" coordsize="6922,9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">
                      <v:shape id="Textfeld 3" o:spid="_x0000_s1601" type="#_x0000_t202" style="position:absolute;left:44474;top:14682;width:22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5474E677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602" type="#_x0000_t202" style="position:absolute;left:44455;top:16623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3A0AD59E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1696827398" o:spid="_x0000_s1603" style="position:absolute;visibility:visible;mso-wrap-style:square" from="44577,16576" to="46653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" strokecolor="black [3213]" strokeweight="1pt">
                        <v:stroke joinstyle="miter"/>
                        <o:lock v:ext="edit" shapetype="f"/>
                      </v:line>
                      <v:group id="Gruppieren 1243207865" o:spid="_x0000_s1604" style="position:absolute;left:39852;top:14630;width:2320;height:3656" coordorigin="39852,14630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">
                        <v:shape id="Textfeld 3" o:spid="_x0000_s1605" type="#_x0000_t202" style="position:absolute;left:39873;top:14630;width:2279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" filled="f" stroked="f" strokeweight=".5pt">
                          <v:textbox style="mso-fit-shape-to-text:t" inset="0,0,0,0">
                            <w:txbxContent>
                              <w:p w14:paraId="5FFC1FC5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06" type="#_x0000_t202" style="position:absolute;left:39852;top:16653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" filled="f" stroked="f" strokeweight=".5pt">
                          <v:textbox inset="0,0,0,0">
                            <w:txbxContent>
                              <w:p w14:paraId="67E4B9BF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87546156" o:spid="_x0000_s1607" style="position:absolute;visibility:visible;mso-wrap-style:square" from="40292,16524" to="41732,1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08" type="#_x0000_t202" style="position:absolute;left:42484;top:15169;width:223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" filled="f" stroked="f" strokeweight=".5pt">
                        <v:textbox inset="1mm">
                          <w:txbxContent>
                            <w:p w14:paraId="1D14D5E2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2093279187" o:spid="_x0000_s1609" type="#_x0000_t75" style="position:absolute;left:41642;top:19099;width:3240;height:215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">
                        <v:imagedata r:id="rId25" o:title="" cropbottom="33944f" cropleft="1f" cropright="2644f" recolortarget="#333 [1446]"/>
                      </v:shape>
                      <v:shape id="Freihandform 544681107" o:spid="_x0000_s1610" style="position:absolute;left:41307;top:13717;width:4366;height:1191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252224874" o:spid="_x0000_s1611" type="#_x0000_t75" style="position:absolute;left:41624;top:11722;width:3242;height:215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">
                        <v:imagedata r:id="rId25" o:title="" cropbottom="33944f" cropleft="1f" cropright="2644f" recolortarget="#333 [1446]"/>
                      </v:shape>
                      <v:shape id="Freihandform 1217312642" o:spid="_x0000_s1612" style="position:absolute;left:41265;top:18291;width:4366;height:119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A16E50">
              <w:t xml:space="preserve"> </w:t>
            </w:r>
          </w:p>
          <w:p w14:paraId="0182308F" w14:textId="77777777" w:rsidR="005E3CBD" w:rsidRDefault="005E3CBD" w:rsidP="00E13C64">
            <w:pPr>
              <w:spacing w:line="240" w:lineRule="atLeast"/>
            </w:pPr>
          </w:p>
          <w:p w14:paraId="21A11056" w14:textId="77777777" w:rsidR="005E3CBD" w:rsidRDefault="005E3CBD" w:rsidP="00E13C64">
            <w:pPr>
              <w:spacing w:line="240" w:lineRule="atLeast"/>
            </w:pPr>
          </w:p>
          <w:p w14:paraId="036D0AF2" w14:textId="77777777" w:rsidR="005E3CBD" w:rsidRDefault="005E3CBD" w:rsidP="00E13C64">
            <w:pPr>
              <w:spacing w:line="240" w:lineRule="atLeast"/>
            </w:pPr>
          </w:p>
          <w:p w14:paraId="683ADB3D" w14:textId="77777777" w:rsidR="005E3CBD" w:rsidRDefault="005E3CBD" w:rsidP="00E13C64">
            <w:pPr>
              <w:spacing w:line="240" w:lineRule="atLeast"/>
            </w:pPr>
          </w:p>
          <w:p w14:paraId="67C226B8" w14:textId="77777777" w:rsidR="005E3CBD" w:rsidRDefault="005E3CBD" w:rsidP="00E13C64">
            <w:pPr>
              <w:spacing w:line="240" w:lineRule="atLeast"/>
            </w:pPr>
          </w:p>
          <w:p w14:paraId="41CCC609" w14:textId="220F2865" w:rsidR="005E3CBD" w:rsidRDefault="005E3CBD" w:rsidP="00E13C64">
            <w:pPr>
              <w:spacing w:line="240" w:lineRule="atLeast"/>
            </w:pP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49F13682" wp14:editId="4EF9586D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161925</wp:posOffset>
                      </wp:positionV>
                      <wp:extent cx="692150" cy="953135"/>
                      <wp:effectExtent l="0" t="0" r="6350" b="0"/>
                      <wp:wrapNone/>
                      <wp:docPr id="1895436915" name="Gruppieren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0" cy="953135"/>
                                <a:chOff x="1450854" y="1172872"/>
                                <a:chExt cx="692268" cy="953605"/>
                              </a:xfrm>
                            </wpg:grpSpPr>
                            <wps:wsp>
                              <wps:cNvPr id="1601090752" name="Textfeld 3"/>
                              <wps:cNvSpPr txBox="1"/>
                              <wps:spPr>
                                <a:xfrm>
                                  <a:off x="1913072" y="1468818"/>
                                  <a:ext cx="22796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7A7CB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11607143" name="Textfeld 3"/>
                              <wps:cNvSpPr txBox="1"/>
                              <wps:spPr>
                                <a:xfrm>
                                  <a:off x="1911116" y="1662957"/>
                                  <a:ext cx="232006" cy="163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A5F33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302666" name="Gerade Verbindung 338302666"/>
                              <wps:cNvCnPr>
                                <a:cxnSpLocks/>
                              </wps:cNvCnPr>
                              <wps:spPr>
                                <a:xfrm>
                                  <a:off x="1923290" y="1658275"/>
                                  <a:ext cx="20765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09632876" name="Gruppieren 709632876"/>
                              <wpg:cNvGrpSpPr/>
                              <wpg:grpSpPr>
                                <a:xfrm>
                                  <a:off x="1450854" y="1463625"/>
                                  <a:ext cx="232006" cy="365632"/>
                                  <a:chOff x="1450854" y="1463620"/>
                                  <a:chExt cx="232011" cy="365919"/>
                                </a:xfrm>
                              </wpg:grpSpPr>
                              <wps:wsp>
                                <wps:cNvPr id="731392871" name="Textfeld 3"/>
                                <wps:cNvSpPr txBox="1"/>
                                <wps:spPr>
                                  <a:xfrm>
                                    <a:off x="1452900" y="146362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8B4BF3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4848355" name="Textfeld 3"/>
                                <wps:cNvSpPr txBox="1"/>
                                <wps:spPr>
                                  <a:xfrm>
                                    <a:off x="1450854" y="166597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3362EA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732361" name="Gerade Verbindung 99573236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494859" y="1653050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70989622" name="Textfeld 398"/>
                              <wps:cNvSpPr txBox="1"/>
                              <wps:spPr>
                                <a:xfrm>
                                  <a:off x="1714021" y="1517578"/>
                                  <a:ext cx="223738" cy="251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B5827C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5059209" name="Grafik 905059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9831" y="1910536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2740730" name="Freihandform 842740730"/>
                              <wps:cNvSpPr/>
                              <wps:spPr>
                                <a:xfrm>
                                  <a:off x="1596305" y="1372380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00039035" name="Grafik 3000390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628078" y="1172872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3941525" name="Freihandform 1773941525"/>
                              <wps:cNvSpPr/>
                              <wps:spPr>
                                <a:xfrm flipV="1">
                                  <a:off x="1592184" y="1829734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F13682" id="Gruppieren 98" o:spid="_x0000_s1613" style="position:absolute;margin-left:117.1pt;margin-top:12.75pt;width:54.5pt;height:75.05pt;z-index:253633536" coordorigin="14508,11728" coordsize="6922,9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">
                      <v:shape id="Textfeld 3" o:spid="_x0000_s1614" type="#_x0000_t202" style="position:absolute;left:19130;top:14688;width:22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4F57A7CB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615" type="#_x0000_t202" style="position:absolute;left:19111;top:16629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03BA5F33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338302666" o:spid="_x0000_s1616" style="position:absolute;visibility:visible;mso-wrap-style:square" from="19232,16582" to="21309,16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" strokecolor="black [3213]" strokeweight="1pt">
                        <v:stroke joinstyle="miter"/>
                        <o:lock v:ext="edit" shapetype="f"/>
                      </v:line>
                      <v:group id="Gruppieren 709632876" o:spid="_x0000_s1617" style="position:absolute;left:14508;top:14636;width:2320;height:3656" coordorigin="14508,14636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">
                        <v:shape id="Textfeld 3" o:spid="_x0000_s1618" type="#_x0000_t202" style="position:absolute;left:14529;top:14636;width:227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" filled="f" stroked="f" strokeweight=".5pt">
                          <v:textbox style="mso-fit-shape-to-text:t" inset="0,0,0,0">
                            <w:txbxContent>
                              <w:p w14:paraId="5C8B4BF3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619" type="#_x0000_t202" style="position:absolute;left:14508;top:16659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" filled="f" stroked="f" strokeweight=".5pt">
                          <v:textbox inset="0,0,0,0">
                            <w:txbxContent>
                              <w:p w14:paraId="413362EA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995732361" o:spid="_x0000_s1620" style="position:absolute;visibility:visible;mso-wrap-style:square" from="14948,16530" to="16388,1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21" type="#_x0000_t202" style="position:absolute;left:17140;top:15175;width:223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" filled="f" stroked="f" strokeweight=".5pt">
                        <v:textbox inset="1mm">
                          <w:txbxContent>
                            <w:p w14:paraId="57B5827C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905059209" o:spid="_x0000_s1622" type="#_x0000_t75" style="position:absolute;left:16298;top:19105;width:3240;height:215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">
                        <v:imagedata r:id="rId25" o:title="" cropbottom="33944f" cropleft="1f" cropright="2644f" recolortarget="#333 [1446]"/>
                      </v:shape>
                      <v:shape id="Freihandform 842740730" o:spid="_x0000_s1623" style="position:absolute;left:15963;top:13723;width:4366;height:1191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300039035" o:spid="_x0000_s1624" type="#_x0000_t75" style="position:absolute;left:16280;top:11728;width:3242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">
                        <v:imagedata r:id="rId25" o:title="" cropbottom="33944f" cropleft="1f" cropright="2644f" recolortarget="#333 [1446]"/>
                      </v:shape>
                      <v:shape id="Freihandform 1773941525" o:spid="_x0000_s1625" style="position:absolute;left:15921;top:18297;width:4366;height:119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5E3C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4560" behindDoc="0" locked="0" layoutInCell="1" allowOverlap="1" wp14:anchorId="305CFCF6" wp14:editId="77C1557B">
                      <wp:simplePos x="0" y="0"/>
                      <wp:positionH relativeFrom="column">
                        <wp:posOffset>2543310</wp:posOffset>
                      </wp:positionH>
                      <wp:positionV relativeFrom="paragraph">
                        <wp:posOffset>154305</wp:posOffset>
                      </wp:positionV>
                      <wp:extent cx="1198880" cy="959485"/>
                      <wp:effectExtent l="0" t="0" r="7620" b="5715"/>
                      <wp:wrapNone/>
                      <wp:docPr id="2060600909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880" cy="959485"/>
                                <a:chOff x="2487929" y="1165660"/>
                                <a:chExt cx="1198908" cy="960874"/>
                              </a:xfrm>
                            </wpg:grpSpPr>
                            <wps:wsp>
                              <wps:cNvPr id="1059031593" name="Textfeld 3"/>
                              <wps:cNvSpPr txBox="1"/>
                              <wps:spPr>
                                <a:xfrm>
                                  <a:off x="2950235" y="1462439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DC868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88647254" name="Textfeld 3"/>
                              <wps:cNvSpPr txBox="1"/>
                              <wps:spPr>
                                <a:xfrm>
                                  <a:off x="2948201" y="1656780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16822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1026772" name="Gerade Verbindung 1731026772"/>
                              <wps:cNvCnPr>
                                <a:cxnSpLocks/>
                              </wps:cNvCnPr>
                              <wps:spPr>
                                <a:xfrm>
                                  <a:off x="2960375" y="1652094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10334088" name="Gruppieren 410334088"/>
                              <wpg:cNvGrpSpPr/>
                              <wpg:grpSpPr>
                                <a:xfrm>
                                  <a:off x="2487929" y="1457237"/>
                                  <a:ext cx="232011" cy="365968"/>
                                  <a:chOff x="2487929" y="1457237"/>
                                  <a:chExt cx="232011" cy="365968"/>
                                </a:xfrm>
                              </wpg:grpSpPr>
                              <wps:wsp>
                                <wps:cNvPr id="1160260542" name="Textfeld 3"/>
                                <wps:cNvSpPr txBox="1"/>
                                <wps:spPr>
                                  <a:xfrm>
                                    <a:off x="2489975" y="1457237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EA555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6312390" name="Textfeld 3"/>
                                <wps:cNvSpPr txBox="1"/>
                                <wps:spPr>
                                  <a:xfrm>
                                    <a:off x="2487929" y="16596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6FDFC6" w14:textId="77777777" w:rsidR="005E3CBD" w:rsidRDefault="005E3CBD" w:rsidP="005E3C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4160164" name="Gerade Verbindung 124416016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531934" y="1646716"/>
                                    <a:ext cx="144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50450108" name="Textfeld 398"/>
                              <wps:cNvSpPr txBox="1"/>
                              <wps:spPr>
                                <a:xfrm>
                                  <a:off x="2751102" y="1511286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FEB1C9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710470" name="Grafik 1527104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6910" y="1904554"/>
                                  <a:ext cx="324000" cy="216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695639" name="Freihandform 546695639"/>
                              <wps:cNvSpPr/>
                              <wps:spPr>
                                <a:xfrm>
                                  <a:off x="2633383" y="1365974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39124950" name="Grafik 3391249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65157" y="1166309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504199" name="Freihandform 1034504199"/>
                              <wps:cNvSpPr/>
                              <wps:spPr>
                                <a:xfrm flipV="1">
                                  <a:off x="2629262" y="1823688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27963224" name="Textfeld 3"/>
                              <wps:cNvSpPr txBox="1"/>
                              <wps:spPr>
                                <a:xfrm>
                                  <a:off x="3456847" y="1474927"/>
                                  <a:ext cx="227970" cy="184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F1649D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88379664" name="Textfeld 3"/>
                              <wps:cNvSpPr txBox="1"/>
                              <wps:spPr>
                                <a:xfrm>
                                  <a:off x="3454826" y="1669136"/>
                                  <a:ext cx="232011" cy="16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CAD78C" w14:textId="77777777" w:rsidR="005E3CBD" w:rsidRDefault="005E3CBD" w:rsidP="005E3C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1113289" name="Gerade Verbindung 2031113289"/>
                              <wps:cNvCnPr>
                                <a:cxnSpLocks/>
                              </wps:cNvCnPr>
                              <wps:spPr>
                                <a:xfrm>
                                  <a:off x="3467000" y="1664450"/>
                                  <a:ext cx="20766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5593604" name="Textfeld 398"/>
                              <wps:cNvSpPr txBox="1"/>
                              <wps:spPr>
                                <a:xfrm>
                                  <a:off x="3257727" y="1517154"/>
                                  <a:ext cx="223743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B747F0" w14:textId="77777777" w:rsidR="005E3CBD" w:rsidRDefault="005E3CBD" w:rsidP="005E3C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4418583" name="Grafik 18344185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9476" y="1910422"/>
                                  <a:ext cx="324168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6633629" name="Freihandform 1266633629"/>
                              <wps:cNvSpPr/>
                              <wps:spPr>
                                <a:xfrm>
                                  <a:off x="3140008" y="1378330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24095367" name="Grafik 3240953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197723" y="1165660"/>
                                  <a:ext cx="324001" cy="216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1004667" name="Freihandform 971004667"/>
                              <wps:cNvSpPr/>
                              <wps:spPr>
                                <a:xfrm flipV="1">
                                  <a:off x="3135887" y="1836045"/>
                                  <a:ext cx="436606" cy="119133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5CFCF6" id="Gruppieren 124" o:spid="_x0000_s1626" style="position:absolute;margin-left:200.25pt;margin-top:12.15pt;width:94.4pt;height:75.55pt;z-index:253634560" coordorigin="24879,11656" coordsize="11989,9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">
                      <v:shape id="Textfeld 3" o:spid="_x0000_s1627" type="#_x0000_t202" style="position:absolute;left:29502;top:14624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7E4DC868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Textfeld 3" o:spid="_x0000_s1628" type="#_x0000_t202" style="position:absolute;left:29482;top:16567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0216822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line id="Gerade Verbindung 1731026772" o:spid="_x0000_s1629" style="position:absolute;visibility:visible;mso-wrap-style:square" from="29603,16520" to="31680,1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" strokecolor="black [3213]" strokeweight="1pt">
                        <v:stroke joinstyle="miter"/>
                        <o:lock v:ext="edit" shapetype="f"/>
                      </v:line>
                      <v:group id="Gruppieren 410334088" o:spid="_x0000_s1630" style="position:absolute;left:24879;top:14572;width:2320;height:3660" coordorigin="24879,14572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">
                        <v:shape id="Textfeld 3" o:spid="_x0000_s1631" type="#_x0000_t202" style="position:absolute;left:24899;top:14572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15EA555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632" type="#_x0000_t202" style="position:absolute;left:24879;top:16596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" filled="f" stroked="f" strokeweight=".5pt">
                          <v:textbox inset="0,0,0,0">
                            <w:txbxContent>
                              <w:p w14:paraId="606FDFC6" w14:textId="77777777" w:rsidR="005E3CBD" w:rsidRDefault="005E3CBD" w:rsidP="005E3C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244160164" o:spid="_x0000_s1633" style="position:absolute;visibility:visible;mso-wrap-style:square" from="25319,16467" to="26759,16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" strokecolor="black [3213]" strokeweight="1pt">
                          <v:stroke joinstyle="miter"/>
                          <o:lock v:ext="edit" shapetype="f"/>
                        </v:line>
                      </v:group>
                      <v:shape id="Textfeld 398" o:spid="_x0000_s1634" type="#_x0000_t202" style="position:absolute;left:27511;top:15112;width:223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" filled="f" stroked="f" strokeweight=".5pt">
                        <v:textbox inset="1mm">
                          <w:txbxContent>
                            <w:p w14:paraId="7AFEB1C9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52710470" o:spid="_x0000_s1635" type="#_x0000_t75" style="position:absolute;left:26669;top:19045;width:3240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">
                        <v:imagedata r:id="rId25" o:title="" cropbottom="33944f" cropleft="1f" cropright="2644f" recolortarget="#333 [1446]"/>
                      </v:shape>
                      <v:shape id="Freihandform 546695639" o:spid="_x0000_s1636" style="position:absolute;left:26333;top:13659;width:4366;height:1192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39124950" o:spid="_x0000_s1637" type="#_x0000_t75" style="position:absolute;left:26651;top:11663;width:3242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">
                        <v:imagedata r:id="rId25" o:title="" cropbottom="33944f" cropleft="1f" cropright="2644f" recolortarget="#333 [1446]"/>
                      </v:shape>
                      <v:shape id="Freihandform 1034504199" o:spid="_x0000_s1638" style="position:absolute;left:26292;top:18236;width:4366;height:1192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Textfeld 3" o:spid="_x0000_s1639" type="#_x0000_t202" style="position:absolute;left:34568;top:1474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" filled="f" stroked="f" strokeweight=".5pt">
                        <v:textbox style="mso-fit-shape-to-text:t" inset="0,0,0,0">
                          <w:txbxContent>
                            <w:p w14:paraId="08F1649D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640" type="#_x0000_t202" style="position:absolute;left:34548;top:16691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1CAD78C" w14:textId="77777777" w:rsidR="005E3CBD" w:rsidRDefault="005E3CBD" w:rsidP="005E3CBD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line id="Gerade Verbindung 2031113289" o:spid="_x0000_s1641" style="position:absolute;visibility:visible;mso-wrap-style:square" from="34670,16644" to="36746,16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" strokecolor="black [3213]" strokeweight="1pt">
                        <v:stroke joinstyle="miter"/>
                        <o:lock v:ext="edit" shapetype="f"/>
                      </v:line>
                      <v:shape id="Textfeld 398" o:spid="_x0000_s1642" type="#_x0000_t202" style="position:absolute;left:32577;top:15171;width:223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" filled="f" stroked="f" strokeweight=".5pt">
                        <v:textbox inset="1mm">
                          <w:txbxContent>
                            <w:p w14:paraId="39B747F0" w14:textId="77777777" w:rsidR="005E3CBD" w:rsidRDefault="005E3CBD" w:rsidP="005E3CBD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1834418583" o:spid="_x0000_s1643" type="#_x0000_t75" style="position:absolute;left:31994;top:19104;width:3242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">
                        <v:imagedata r:id="rId25" o:title="" cropbottom="33944f" cropleft="1f" cropright="2644f" recolortarget="#333 [1446]"/>
                      </v:shape>
                      <v:shape id="Freihandform 1266633629" o:spid="_x0000_s1644" style="position:absolute;left:31400;top:13783;width:4366;height:1191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  <v:shape id="Grafik 324095367" o:spid="_x0000_s1645" type="#_x0000_t75" style="position:absolute;left:31977;top:11656;width:3240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">
                        <v:imagedata r:id="rId25" o:title="" cropbottom="33944f" cropleft="1f" cropright="2644f" recolortarget="#333 [1446]"/>
                      </v:shape>
                      <v:shape id="Freihandform 971004667" o:spid="_x0000_s1646" style="position:absolute;left:31358;top:18360;width:4366;height:1191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133;205946,22;436606,111192" o:connectangles="0,0,0"/>
                      </v:shape>
                    </v:group>
                  </w:pict>
                </mc:Fallback>
              </mc:AlternateContent>
            </w:r>
          </w:p>
          <w:p w14:paraId="19DB6236" w14:textId="77777777" w:rsidR="005E3CBD" w:rsidRDefault="005E3CBD" w:rsidP="00E13C64">
            <w:pPr>
              <w:spacing w:line="240" w:lineRule="atLeast"/>
            </w:pPr>
          </w:p>
          <w:p w14:paraId="6E64ECD5" w14:textId="77777777" w:rsidR="005E3CBD" w:rsidRDefault="005E3CBD" w:rsidP="00E13C64">
            <w:pPr>
              <w:spacing w:line="240" w:lineRule="atLeast"/>
            </w:pPr>
          </w:p>
          <w:p w14:paraId="64E1BE23" w14:textId="77777777" w:rsidR="005E3CBD" w:rsidRDefault="005E3CBD" w:rsidP="00E13C64">
            <w:pPr>
              <w:spacing w:line="240" w:lineRule="atLeast"/>
            </w:pPr>
          </w:p>
          <w:p w14:paraId="4532AC6F" w14:textId="77777777" w:rsidR="005E3CBD" w:rsidRDefault="005E3CBD" w:rsidP="00E13C64">
            <w:pPr>
              <w:spacing w:line="240" w:lineRule="atLeast"/>
            </w:pPr>
          </w:p>
          <w:p w14:paraId="65A5E40F" w14:textId="77777777" w:rsidR="005E3CBD" w:rsidRDefault="005E3CBD" w:rsidP="00E13C64">
            <w:pPr>
              <w:spacing w:line="240" w:lineRule="atLeast"/>
            </w:pPr>
          </w:p>
          <w:p w14:paraId="15113CB3" w14:textId="77777777" w:rsidR="005E3CBD" w:rsidRDefault="005E3CBD" w:rsidP="00E13C64">
            <w:pPr>
              <w:spacing w:line="240" w:lineRule="atLeast"/>
            </w:pPr>
          </w:p>
          <w:p w14:paraId="2C0B7EB7" w14:textId="407E8F1A" w:rsidR="005E3CBD" w:rsidRPr="00D53CEA" w:rsidRDefault="005E3CBD" w:rsidP="00E13C64">
            <w:pPr>
              <w:spacing w:line="240" w:lineRule="atLeast"/>
            </w:pPr>
          </w:p>
        </w:tc>
      </w:tr>
      <w:tr w:rsidR="007521B2" w14:paraId="548C1491" w14:textId="77777777" w:rsidTr="00F35682">
        <w:tc>
          <w:tcPr>
            <w:tcW w:w="709" w:type="dxa"/>
          </w:tcPr>
          <w:p w14:paraId="2861F182" w14:textId="77777777" w:rsidR="007521B2" w:rsidRPr="00F4582F" w:rsidRDefault="007521B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07AE284" w14:textId="5000C1CA" w:rsidR="007521B2" w:rsidRDefault="007521B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506" w:type="dxa"/>
          </w:tcPr>
          <w:p w14:paraId="0A89FB1E" w14:textId="6198F38C" w:rsidR="007521B2" w:rsidRDefault="007521B2" w:rsidP="007521B2">
            <w:pPr>
              <w:spacing w:line="240" w:lineRule="atLeast"/>
            </w:pPr>
            <w:r>
              <w:t xml:space="preserve">Welche Aufgaben passen zusammen? Was fällt dir auf? </w:t>
            </w:r>
            <w:r w:rsidRPr="00A16E50">
              <w:t xml:space="preserve">Erkläre </w:t>
            </w:r>
            <w:r>
              <w:t xml:space="preserve">an den Bruchstreifen. </w:t>
            </w:r>
          </w:p>
          <w:p w14:paraId="1550B713" w14:textId="77777777" w:rsidR="007521B2" w:rsidRPr="00C63632" w:rsidRDefault="007521B2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DC14C3" w14:paraId="1FC74F66" w14:textId="77777777" w:rsidTr="00F35682">
        <w:trPr>
          <w:trHeight w:val="334"/>
        </w:trPr>
        <w:tc>
          <w:tcPr>
            <w:tcW w:w="709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3B7DAA11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676F80" w14:textId="5EE07B6F" w:rsidR="00DC14C3" w:rsidRDefault="007521B2" w:rsidP="00E13C64">
            <w:pPr>
              <w:pStyle w:val="Nummerierung"/>
              <w:spacing w:line="240" w:lineRule="atLeast"/>
            </w:pPr>
            <w:r>
              <w:t>c</w:t>
            </w:r>
            <w:r w:rsidR="00DC14C3">
              <w:t>)</w:t>
            </w:r>
          </w:p>
        </w:tc>
        <w:tc>
          <w:tcPr>
            <w:tcW w:w="8506" w:type="dxa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0BD9CEAB" w:rsidR="00486CA9" w:rsidRDefault="00486CA9" w:rsidP="00E13C64">
      <w:pPr>
        <w:spacing w:line="240" w:lineRule="atLeast"/>
      </w:pP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  <w:gridCol w:w="427"/>
      </w:tblGrid>
      <w:tr w:rsidR="00FC523B" w14:paraId="0F443DEF" w14:textId="77777777" w:rsidTr="005E3CBD">
        <w:tc>
          <w:tcPr>
            <w:tcW w:w="709" w:type="dxa"/>
          </w:tcPr>
          <w:p w14:paraId="73FE2AA3" w14:textId="77777777" w:rsidR="00FC523B" w:rsidRDefault="00FC523B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8931" w:type="dxa"/>
            <w:gridSpan w:val="3"/>
          </w:tcPr>
          <w:p w14:paraId="78B69377" w14:textId="3368BDE7" w:rsidR="00FC523B" w:rsidRPr="008026EF" w:rsidRDefault="00FC523B" w:rsidP="00E13C64">
            <w:pPr>
              <w:pStyle w:val="berschrift3"/>
              <w:spacing w:line="240" w:lineRule="atLeast"/>
            </w:pPr>
            <w:r w:rsidRPr="00486CA9">
              <w:t>Erweitern und Multiplizieren</w:t>
            </w:r>
          </w:p>
        </w:tc>
      </w:tr>
      <w:tr w:rsidR="00FC523B" w14:paraId="5B721C8F" w14:textId="77777777" w:rsidTr="005E3CBD">
        <w:trPr>
          <w:trHeight w:val="20"/>
        </w:trPr>
        <w:tc>
          <w:tcPr>
            <w:tcW w:w="709" w:type="dxa"/>
          </w:tcPr>
          <w:p w14:paraId="321A333E" w14:textId="425E7167" w:rsidR="00FC523B" w:rsidRDefault="00FC523B" w:rsidP="00E13C64">
            <w:pPr>
              <w:spacing w:line="240" w:lineRule="atLeast"/>
            </w:pPr>
          </w:p>
          <w:p w14:paraId="16BDFFC6" w14:textId="77777777" w:rsidR="00FC523B" w:rsidRDefault="00FC523B" w:rsidP="00E13C64">
            <w:pPr>
              <w:spacing w:line="240" w:lineRule="atLeast"/>
            </w:pPr>
          </w:p>
          <w:p w14:paraId="2516A0F0" w14:textId="77777777" w:rsidR="00FC523B" w:rsidRDefault="00FC523B" w:rsidP="00E13C64">
            <w:pPr>
              <w:spacing w:line="240" w:lineRule="atLeast"/>
            </w:pPr>
          </w:p>
          <w:p w14:paraId="6B29C871" w14:textId="77777777" w:rsidR="00FC523B" w:rsidRDefault="00FC523B" w:rsidP="00E13C64">
            <w:pPr>
              <w:spacing w:line="240" w:lineRule="atLeast"/>
            </w:pPr>
          </w:p>
          <w:p w14:paraId="16AD9AFD" w14:textId="77777777" w:rsidR="00FC523B" w:rsidRDefault="00FC523B" w:rsidP="00E13C64">
            <w:pPr>
              <w:spacing w:line="240" w:lineRule="atLeast"/>
            </w:pPr>
          </w:p>
          <w:p w14:paraId="62059585" w14:textId="77777777" w:rsidR="00FC523B" w:rsidRDefault="00FC523B" w:rsidP="00E13C64">
            <w:pPr>
              <w:spacing w:line="240" w:lineRule="atLeast"/>
            </w:pPr>
          </w:p>
          <w:p w14:paraId="14F74ABB" w14:textId="77777777" w:rsidR="00FC523B" w:rsidRDefault="00FC523B" w:rsidP="00E13C64">
            <w:pPr>
              <w:spacing w:line="240" w:lineRule="atLeast"/>
            </w:pPr>
          </w:p>
          <w:p w14:paraId="4808BD7C" w14:textId="78F8AC5B" w:rsidR="00FC523B" w:rsidRDefault="00FC523B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63AC5B2B" w14:textId="77777777" w:rsidR="00FC523B" w:rsidRDefault="00FC523B" w:rsidP="0069100A">
            <w:pPr>
              <w:spacing w:line="240" w:lineRule="atLeast"/>
              <w:ind w:left="386"/>
              <w:rPr>
                <w:noProof/>
                <w14:ligatures w14:val="standardContextual"/>
              </w:rPr>
            </w:pPr>
          </w:p>
        </w:tc>
        <w:tc>
          <w:tcPr>
            <w:tcW w:w="8506" w:type="dxa"/>
            <w:gridSpan w:val="2"/>
          </w:tcPr>
          <w:p w14:paraId="2572CFB7" w14:textId="0D74278B" w:rsidR="00FC523B" w:rsidRDefault="00FC523B" w:rsidP="0069100A">
            <w:pPr>
              <w:spacing w:line="240" w:lineRule="atLeast"/>
              <w:ind w:left="386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79936" behindDoc="0" locked="0" layoutInCell="1" allowOverlap="1" wp14:anchorId="36838B68" wp14:editId="2602E83A">
                      <wp:simplePos x="0" y="0"/>
                      <wp:positionH relativeFrom="column">
                        <wp:posOffset>4641381</wp:posOffset>
                      </wp:positionH>
                      <wp:positionV relativeFrom="paragraph">
                        <wp:posOffset>824230</wp:posOffset>
                      </wp:positionV>
                      <wp:extent cx="645795" cy="722630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FC523B" w:rsidRPr="008C3B54" w:rsidRDefault="00FC523B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38B68" id="_x0000_s1647" style="position:absolute;left:0;text-align:left;margin-left:365.45pt;margin-top:64.9pt;width:50.85pt;height:56.9pt;z-index:253479936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">
                      <v:shape id="Grafik 6" o:spid="_x0000_s1648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">
                        <v:imagedata r:id="rId30" o:title="" chromakey="white"/>
                      </v:shape>
                      <v:shape id="_x0000_s1649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660F5DF5" w14:textId="77777777" w:rsidR="00FC523B" w:rsidRPr="008C3B54" w:rsidRDefault="00FC523B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7888" behindDoc="0" locked="0" layoutInCell="1" allowOverlap="1" wp14:anchorId="18D3009F" wp14:editId="21E0C123">
                      <wp:simplePos x="0" y="0"/>
                      <wp:positionH relativeFrom="margin">
                        <wp:posOffset>3642734</wp:posOffset>
                      </wp:positionH>
                      <wp:positionV relativeFrom="margin">
                        <wp:posOffset>635</wp:posOffset>
                      </wp:positionV>
                      <wp:extent cx="747175" cy="1316606"/>
                      <wp:effectExtent l="0" t="0" r="2540" b="4445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175" cy="1316606"/>
                                <a:chOff x="3266396" y="90322"/>
                                <a:chExt cx="747325" cy="131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26" name="Bild 11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8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46705" y="90322"/>
                                  <a:ext cx="469076" cy="692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9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6396" y="1019684"/>
                                  <a:ext cx="747325" cy="387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2F71A3" id="Gruppieren 22126" o:spid="_x0000_s1026" style="position:absolute;margin-left:286.85pt;margin-top:.05pt;width:58.85pt;height:103.65pt;z-index:253477888;mso-position-horizontal-relative:margin;mso-position-vertical-relative:margin;mso-width-relative:margin;mso-height-relative:margin" coordorigin="32663,903" coordsize="7473,13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CVAAAAAQAAAJUAAAABAAKgAgAEAAAAAQAAAFWgAwAEAAAAAQAAAJIAAAAA/9sAQwAB&#10;AQEBAQEBAQEBAQEBAQEBAQEBAQEBAQEBAQEBAQEBAQEBAQEBAQEBAQEBAQEBAQEBAQEBAQEBAQEB&#10;AQEBAQEB/9sAQwEBAQEBAQEBAQEBAQEBAQEBAQEBAQEBAQEBAQEBAQEBAQEBAQEBAQEBAQEBAQEB&#10;AQEBAQEBAQEBAQEBAQEBAQEB/8AAEQgAkgBV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JQAAAABAAAAlAAAAAEAAqACAAQAAAABAAAAhqADAAQAAAABAAAARgAAAAD/2wBD&#10;AAEBAQEBAQEBAQEBAQEBAQEBAQEBAQEBAQEBAQEBAQEBAQEBAQEBAQEBAQEBAQEBAQEBAQEBAQEB&#10;AQEBAQEBAQH/2wBDAQEBAQEBAQEBAQEBAQEBAQEBAQEBAQEBAQEBAQEBAQEBAQEBAQEBAQEBAQEB&#10;AQEBAQEBAQEBAQEBAQEBAQEBAQH/wAARCABGAIY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">
                      <v:shape id="Bild 11226" o:spid="_x0000_s1027" type="#_x0000_t75" style="position:absolute;left:33467;top:903;width:4690;height:6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">
                        <v:imagedata r:id="rId110" o:title="" recolortarget="#16363b [1444]"/>
                      </v:shape>
                      <v:shape id="Bild 95" o:spid="_x0000_s1028" type="#_x0000_t75" style="position:absolute;left:32663;top:10196;width:7474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">
                        <v:imagedata r:id="rId111" o:title="" recolortarget="#16363b [1444]"/>
                      </v:shape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4F141B97" wp14:editId="465E2D76">
                      <wp:simplePos x="0" y="0"/>
                      <wp:positionH relativeFrom="column">
                        <wp:posOffset>4206838</wp:posOffset>
                      </wp:positionH>
                      <wp:positionV relativeFrom="paragraph">
                        <wp:posOffset>76872</wp:posOffset>
                      </wp:positionV>
                      <wp:extent cx="1347470" cy="918866"/>
                      <wp:effectExtent l="12700" t="0" r="24130" b="33655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18866"/>
                                <a:chOff x="218661" y="-29560"/>
                                <a:chExt cx="1347658" cy="919033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218661" y="-29560"/>
                                  <a:ext cx="1347658" cy="748689"/>
                                </a:xfrm>
                                <a:prstGeom prst="cloudCallout">
                                  <a:avLst>
                                    <a:gd name="adj1" fmla="val 23985"/>
                                    <a:gd name="adj2" fmla="val 71983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FC523B" w:rsidRDefault="00FC523B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337174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FC523B" w:rsidRPr="00314CE0" w:rsidRDefault="00FC523B" w:rsidP="0069100A">
                                    <w:pPr>
                                      <w:spacing w:line="21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141B97" id="Gruppieren 1" o:spid="_x0000_s1650" style="position:absolute;left:0;text-align:left;margin-left:331.25pt;margin-top:6.05pt;width:106.1pt;height:72.35pt;z-index:253478912;mso-width-relative:margin;mso-height-relative:margin" coordorigin="2186,-295" coordsize="13476,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">
                      <v:shape id="_x0000_s1651" type="#_x0000_t106" style="position:absolute;left:2186;top:-295;width:13477;height:7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" adj="15981,26348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FC523B" w:rsidRDefault="00FC523B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652" type="#_x0000_t202" style="position:absolute;left:3371;top:837;width:12292;height:8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" filled="f" stroked="f">
                        <v:textbox>
                          <w:txbxContent>
                            <w:p w14:paraId="2A59054F" w14:textId="44A9886A" w:rsidR="00FC523B" w:rsidRPr="00314CE0" w:rsidRDefault="00FC523B" w:rsidP="0069100A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B98EE7" wp14:editId="545C6F67">
                  <wp:extent cx="3276600" cy="1379621"/>
                  <wp:effectExtent l="0" t="0" r="0" b="5080"/>
                  <wp:docPr id="1584939016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9016" name="Grafik 1584939016"/>
                          <pic:cNvPicPr/>
                        </pic:nvPicPr>
                        <pic:blipFill>
                          <a:blip r:embed="rId11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36" cy="13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7D45" w14:textId="7BE8F9C0" w:rsidR="00FC523B" w:rsidRDefault="00FC523B" w:rsidP="00E13C64">
            <w:pPr>
              <w:spacing w:line="240" w:lineRule="atLeast"/>
            </w:pPr>
          </w:p>
          <w:p w14:paraId="4A1D271B" w14:textId="32914169" w:rsidR="00FC523B" w:rsidRPr="00D53CEA" w:rsidRDefault="00FC523B" w:rsidP="00E13C64">
            <w:pPr>
              <w:spacing w:line="240" w:lineRule="atLeast"/>
            </w:pPr>
          </w:p>
        </w:tc>
      </w:tr>
      <w:tr w:rsidR="008E1F58" w14:paraId="70C2D87B" w14:textId="77777777" w:rsidTr="005E3CBD">
        <w:trPr>
          <w:trHeight w:val="860"/>
        </w:trPr>
        <w:tc>
          <w:tcPr>
            <w:tcW w:w="709" w:type="dxa"/>
          </w:tcPr>
          <w:p w14:paraId="17F2DA22" w14:textId="6B9CD962" w:rsidR="00FC523B" w:rsidRPr="00A42631" w:rsidRDefault="00FC523B" w:rsidP="00A42631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>
              <w:rPr>
                <w:noProof/>
              </w:rPr>
              <w:drawing>
                <wp:inline distT="0" distB="0" distL="0" distR="0" wp14:anchorId="7B4C6435" wp14:editId="5405A615">
                  <wp:extent cx="360000" cy="272386"/>
                  <wp:effectExtent l="0" t="0" r="254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8FE01EA" w14:textId="61CF4B73" w:rsidR="00FC523B" w:rsidRPr="00A42631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 w:rsidRPr="00A42631">
              <w:rPr>
                <w:b/>
                <w:bCs/>
                <w:color w:val="327A86" w:themeColor="text2"/>
              </w:rPr>
              <w:t>a)</w:t>
            </w:r>
          </w:p>
        </w:tc>
        <w:tc>
          <w:tcPr>
            <w:tcW w:w="8506" w:type="dxa"/>
            <w:gridSpan w:val="2"/>
          </w:tcPr>
          <w:p w14:paraId="405914BD" w14:textId="663276A2" w:rsidR="00FC523B" w:rsidRDefault="00FC523B" w:rsidP="00A42631">
            <w:pPr>
              <w:spacing w:line="240" w:lineRule="auto"/>
            </w:pPr>
            <w:r>
              <w:t xml:space="preserve">Vergleiche die Bilder und Rechnungen. </w:t>
            </w:r>
          </w:p>
          <w:p w14:paraId="56AEB9CB" w14:textId="3653D0CB" w:rsidR="00FC523B" w:rsidRPr="00A42631" w:rsidRDefault="00FC523B" w:rsidP="00A42631">
            <w:pPr>
              <w:spacing w:line="240" w:lineRule="auto"/>
            </w:pPr>
            <w:r>
              <w:t>Erkläre Leonie, warum Erweitern und Malnehmen nicht dasselbe ist.</w:t>
            </w:r>
          </w:p>
        </w:tc>
      </w:tr>
      <w:tr w:rsidR="00FC523B" w14:paraId="0E0AAB32" w14:textId="77777777" w:rsidTr="005E3CBD">
        <w:trPr>
          <w:trHeight w:val="624"/>
        </w:trPr>
        <w:tc>
          <w:tcPr>
            <w:tcW w:w="709" w:type="dxa"/>
          </w:tcPr>
          <w:p w14:paraId="65E05BF2" w14:textId="798CDB8B" w:rsidR="00FC523B" w:rsidRPr="00FC523B" w:rsidRDefault="00FC523B" w:rsidP="00FC523B">
            <w:pPr>
              <w:spacing w:line="240" w:lineRule="auto"/>
              <w:rPr>
                <w:b/>
                <w:bCs/>
                <w:noProof/>
                <w:color w:val="327A86" w:themeColor="text2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BCF4C66" wp14:editId="75D87DB1">
                  <wp:extent cx="287640" cy="338400"/>
                  <wp:effectExtent l="0" t="0" r="0" b="508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343957" w14:textId="663A20AE" w:rsidR="00FC523B" w:rsidRPr="00FC523B" w:rsidRDefault="00FC523B" w:rsidP="00FC523B">
            <w:pPr>
              <w:spacing w:line="240" w:lineRule="auto"/>
              <w:rPr>
                <w:b/>
                <w:bCs/>
                <w:color w:val="327A86" w:themeColor="text2"/>
              </w:rPr>
            </w:pPr>
            <w:r>
              <w:rPr>
                <w:b/>
                <w:bCs/>
                <w:color w:val="327A86" w:themeColor="text2"/>
              </w:rPr>
              <w:t>b)</w:t>
            </w:r>
          </w:p>
        </w:tc>
        <w:tc>
          <w:tcPr>
            <w:tcW w:w="8506" w:type="dxa"/>
            <w:gridSpan w:val="2"/>
          </w:tcPr>
          <w:p w14:paraId="663DC8D4" w14:textId="77777777" w:rsidR="00FC523B" w:rsidRDefault="00FC523B" w:rsidP="00FC523B">
            <w:pPr>
              <w:spacing w:line="240" w:lineRule="auto"/>
            </w:pPr>
            <w:r>
              <w:t>Schreibe eine Erklärung auf.</w:t>
            </w:r>
          </w:p>
          <w:p w14:paraId="7018E655" w14:textId="77777777" w:rsidR="00FC523B" w:rsidRDefault="00FC523B" w:rsidP="00FC523B">
            <w:pPr>
              <w:spacing w:line="240" w:lineRule="auto"/>
            </w:pP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775"/>
              <w:gridCol w:w="283"/>
              <w:gridCol w:w="3344"/>
            </w:tblGrid>
            <w:tr w:rsidR="00FC523B" w:rsidRPr="00B43C40" w14:paraId="7E276A7E" w14:textId="77777777" w:rsidTr="00746DD3">
              <w:trPr>
                <w:trHeight w:val="262"/>
              </w:trPr>
              <w:tc>
                <w:tcPr>
                  <w:tcW w:w="4775" w:type="dxa"/>
                  <w:vMerge w:val="restart"/>
                </w:tcPr>
                <w:p w14:paraId="62047E6F" w14:textId="77777777" w:rsidR="00FC523B" w:rsidRDefault="00FC523B" w:rsidP="00FC523B">
                  <w:pPr>
                    <w:spacing w:line="240" w:lineRule="atLeast"/>
                  </w:pPr>
                </w:p>
                <w:p w14:paraId="617347DB" w14:textId="77777777" w:rsidR="00FC523B" w:rsidRDefault="00FC523B" w:rsidP="00FC523B">
                  <w:pPr>
                    <w:spacing w:line="240" w:lineRule="atLeast"/>
                  </w:pPr>
                </w:p>
                <w:p w14:paraId="1E988D1A" w14:textId="77777777" w:rsidR="00FC523B" w:rsidRDefault="00FC523B" w:rsidP="00FC523B">
                  <w:pPr>
                    <w:spacing w:line="240" w:lineRule="atLeast"/>
                  </w:pPr>
                </w:p>
                <w:p w14:paraId="5D69F18A" w14:textId="77777777" w:rsidR="00FC523B" w:rsidRDefault="00FC523B" w:rsidP="00FC523B">
                  <w:pPr>
                    <w:spacing w:line="240" w:lineRule="atLeast"/>
                  </w:pPr>
                </w:p>
                <w:p w14:paraId="446425D5" w14:textId="77777777" w:rsidR="00FC523B" w:rsidRDefault="00FC523B" w:rsidP="00FC523B">
                  <w:pPr>
                    <w:spacing w:line="240" w:lineRule="atLeast"/>
                  </w:pPr>
                </w:p>
                <w:p w14:paraId="510C2908" w14:textId="77777777" w:rsidR="00FC523B" w:rsidRDefault="00FC523B" w:rsidP="00FC523B">
                  <w:pPr>
                    <w:spacing w:line="240" w:lineRule="atLeast"/>
                  </w:pPr>
                </w:p>
                <w:p w14:paraId="5A8EEAC7" w14:textId="77777777" w:rsidR="00FC523B" w:rsidRDefault="00FC523B" w:rsidP="00FC523B">
                  <w:pPr>
                    <w:spacing w:line="240" w:lineRule="atLeast"/>
                  </w:pPr>
                </w:p>
                <w:p w14:paraId="37D1AA16" w14:textId="77777777" w:rsidR="00FC523B" w:rsidRDefault="00FC523B" w:rsidP="00FC523B">
                  <w:pPr>
                    <w:spacing w:line="240" w:lineRule="atLeast"/>
                  </w:pPr>
                </w:p>
                <w:p w14:paraId="0176E703" w14:textId="77777777" w:rsidR="00FC523B" w:rsidRDefault="00FC523B" w:rsidP="00FC523B">
                  <w:pPr>
                    <w:spacing w:line="240" w:lineRule="atLeast"/>
                  </w:pPr>
                </w:p>
                <w:p w14:paraId="49890979" w14:textId="77777777" w:rsidR="00FC523B" w:rsidRDefault="00FC523B" w:rsidP="00FC523B">
                  <w:pPr>
                    <w:spacing w:line="240" w:lineRule="atLeast"/>
                  </w:pPr>
                </w:p>
                <w:p w14:paraId="293D475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2EE5C3F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vAlign w:val="center"/>
                </w:tcPr>
                <w:p w14:paraId="3F9CD1BF" w14:textId="77777777" w:rsidR="00FC523B" w:rsidRPr="00B43C40" w:rsidRDefault="00FC523B" w:rsidP="00FC523B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FC523B" w14:paraId="6C1ED2B8" w14:textId="77777777" w:rsidTr="00746DD3">
              <w:trPr>
                <w:trHeight w:val="262"/>
              </w:trPr>
              <w:tc>
                <w:tcPr>
                  <w:tcW w:w="4775" w:type="dxa"/>
                  <w:vMerge/>
                </w:tcPr>
                <w:p w14:paraId="492D695F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6E303641" w14:textId="77777777" w:rsidR="00FC523B" w:rsidRDefault="00FC523B" w:rsidP="00FC523B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4A9E4629" w14:textId="77777777" w:rsidR="00FC523B" w:rsidRDefault="00FC523B" w:rsidP="00FC523B">
                  <w:pPr>
                    <w:pStyle w:val="Listenabsatz"/>
                  </w:pPr>
                  <w:r>
                    <w:t>… ist nicht dasselbe, weil …</w:t>
                  </w:r>
                </w:p>
                <w:p w14:paraId="34F67820" w14:textId="77777777" w:rsidR="00FC523B" w:rsidRDefault="00FC523B" w:rsidP="00FC523B">
                  <w:pPr>
                    <w:pStyle w:val="Listenabsatz"/>
                  </w:pPr>
                  <w:r>
                    <w:t>Die Einteilung der Streifen …</w:t>
                  </w:r>
                </w:p>
                <w:p w14:paraId="6E6B264F" w14:textId="77777777" w:rsidR="00FC523B" w:rsidRDefault="00FC523B" w:rsidP="00FC523B">
                  <w:pPr>
                    <w:pStyle w:val="Listenabsatz"/>
                  </w:pPr>
                  <w:r>
                    <w:t>Beim Erweitern …</w:t>
                  </w:r>
                </w:p>
                <w:p w14:paraId="1FA997DE" w14:textId="77777777" w:rsidR="00FC523B" w:rsidRDefault="00FC523B" w:rsidP="00FC523B">
                  <w:pPr>
                    <w:pStyle w:val="Listenabsatz"/>
                  </w:pPr>
                  <w:r>
                    <w:t>… unterschiedlich lang, weil …</w:t>
                  </w:r>
                </w:p>
                <w:p w14:paraId="4833DA2B" w14:textId="77777777" w:rsidR="00FC523B" w:rsidRDefault="00FC523B" w:rsidP="00FC523B">
                  <w:pPr>
                    <w:pStyle w:val="Listenabsatz"/>
                  </w:pPr>
                  <w:r>
                    <w:t>Beim Malnehmen …</w:t>
                  </w:r>
                </w:p>
                <w:p w14:paraId="08457825" w14:textId="77777777" w:rsidR="00FC523B" w:rsidRDefault="00FC523B" w:rsidP="00FC523B">
                  <w:pPr>
                    <w:pStyle w:val="Listenabsatz"/>
                  </w:pPr>
                  <w:r>
                    <w:t>… gleich lang, weil …</w:t>
                  </w:r>
                </w:p>
              </w:tc>
            </w:tr>
          </w:tbl>
          <w:p w14:paraId="4D88A40F" w14:textId="79166E59" w:rsidR="00FC523B" w:rsidRDefault="00FC523B" w:rsidP="00FC523B">
            <w:pPr>
              <w:spacing w:line="240" w:lineRule="auto"/>
            </w:pPr>
          </w:p>
        </w:tc>
      </w:tr>
      <w:tr w:rsidR="00330FD6" w:rsidRPr="00442BEF" w14:paraId="1054F118" w14:textId="77777777" w:rsidTr="005E3CBD">
        <w:trPr>
          <w:gridAfter w:val="1"/>
          <w:wAfter w:w="426" w:type="dxa"/>
          <w:trHeight w:val="112"/>
        </w:trPr>
        <w:tc>
          <w:tcPr>
            <w:tcW w:w="709" w:type="dxa"/>
          </w:tcPr>
          <w:p w14:paraId="0A60D4DC" w14:textId="6B0AA425" w:rsidR="00330FD6" w:rsidRPr="00442BEF" w:rsidRDefault="00330FD6" w:rsidP="0080323A">
            <w:pPr>
              <w:pStyle w:val="berschrift3"/>
              <w:spacing w:line="240" w:lineRule="atLeast"/>
            </w:pPr>
            <w:r w:rsidRPr="00442BEF">
              <w:lastRenderedPageBreak/>
              <w:t>2.</w:t>
            </w:r>
            <w:r>
              <w:t>4</w:t>
            </w:r>
          </w:p>
        </w:tc>
        <w:tc>
          <w:tcPr>
            <w:tcW w:w="8505" w:type="dxa"/>
            <w:gridSpan w:val="2"/>
          </w:tcPr>
          <w:p w14:paraId="3FD2AD73" w14:textId="29A93C24" w:rsidR="00330FD6" w:rsidRPr="00442BEF" w:rsidRDefault="00330FD6" w:rsidP="0080323A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w:t xml:space="preserve">Erweitern </w:t>
            </w:r>
          </w:p>
        </w:tc>
      </w:tr>
      <w:tr w:rsidR="00330FD6" w:rsidRPr="00D53CEA" w14:paraId="7BC0770D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2003"/>
        </w:trPr>
        <w:tc>
          <w:tcPr>
            <w:tcW w:w="709" w:type="dxa"/>
          </w:tcPr>
          <w:p w14:paraId="7735D3E1" w14:textId="6C32D93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670E5CB1" w14:textId="32B5DCCC" w:rsidR="00330FD6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2D06D92E" w14:textId="50748815" w:rsidR="00330FD6" w:rsidRDefault="006A412E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40704" behindDoc="0" locked="0" layoutInCell="1" allowOverlap="1" wp14:anchorId="4D4734DA" wp14:editId="0A20B88C">
                      <wp:simplePos x="0" y="0"/>
                      <wp:positionH relativeFrom="column">
                        <wp:posOffset>3776980</wp:posOffset>
                      </wp:positionH>
                      <wp:positionV relativeFrom="paragraph">
                        <wp:posOffset>112395</wp:posOffset>
                      </wp:positionV>
                      <wp:extent cx="702310" cy="1028065"/>
                      <wp:effectExtent l="0" t="0" r="0" b="0"/>
                      <wp:wrapNone/>
                      <wp:docPr id="299" name="Gruppieren 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F45D3F-537D-1431-E554-ADE39CFEC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8065"/>
                                <a:chOff x="3048000" y="-22908"/>
                                <a:chExt cx="702882" cy="1029031"/>
                              </a:xfrm>
                            </wpg:grpSpPr>
                            <wpg:grpSp>
                              <wpg:cNvPr id="17595266" name="Gruppieren 17595266">
                                <a:extLst>
                                  <a:ext uri="{FF2B5EF4-FFF2-40B4-BE49-F238E27FC236}">
                                    <a16:creationId xmlns:a16="http://schemas.microsoft.com/office/drawing/2014/main" id="{A519DECC-A0F6-E6F6-C5A1-E5B3A851959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48000" y="190075"/>
                                  <a:ext cx="692268" cy="594406"/>
                                  <a:chOff x="3048000" y="190075"/>
                                  <a:chExt cx="692268" cy="594406"/>
                                </a:xfrm>
                              </wpg:grpSpPr>
                              <wps:wsp>
                                <wps:cNvPr id="42063118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2DBA757C-52DA-79AD-AC21-2C089459D51E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992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3079C1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571044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4A73088-F6CB-86E3-E72C-91387C6333F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50826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DE23E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9025444" name="Gerade Verbindung 1169025444">
                                  <a:extLst>
                                    <a:ext uri="{FF2B5EF4-FFF2-40B4-BE49-F238E27FC236}">
                                      <a16:creationId xmlns:a16="http://schemas.microsoft.com/office/drawing/2014/main" id="{62DABC6F-50F8-3848-2731-EC87F6BE11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52043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353000871" name="Gruppieren 1353000871">
                                  <a:extLst>
                                    <a:ext uri="{FF2B5EF4-FFF2-40B4-BE49-F238E27FC236}">
                                      <a16:creationId xmlns:a16="http://schemas.microsoft.com/office/drawing/2014/main" id="{2DB6DC2B-CA30-13F4-EDD9-1DCD1E06644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048000" y="303916"/>
                                    <a:ext cx="232006" cy="365622"/>
                                    <a:chOff x="3048000" y="303915"/>
                                    <a:chExt cx="232011" cy="365909"/>
                                  </a:xfrm>
                                </wpg:grpSpPr>
                                <wps:wsp>
                                  <wps:cNvPr id="211868693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301AE27-6174-67C9-E8AB-4636979B046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5004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4F37BF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421599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C756465C-9071-6414-ABA3-1A4BB9B04B7F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04800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4B0B5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6387263" name="Gerade Verbindung 1166387263">
                                    <a:extLst>
                                      <a:ext uri="{FF2B5EF4-FFF2-40B4-BE49-F238E27FC236}">
                                        <a16:creationId xmlns:a16="http://schemas.microsoft.com/office/drawing/2014/main" id="{6B3804BD-8B2B-D5CA-DEFF-4AB12A7040D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09200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5237697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8DE26EB-9C15-DB1A-8954-346AEFE69D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31116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F3BB7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8423710" name="Freihandform 1818423710">
                                  <a:extLst>
                                    <a:ext uri="{FF2B5EF4-FFF2-40B4-BE49-F238E27FC236}">
                                      <a16:creationId xmlns:a16="http://schemas.microsoft.com/office/drawing/2014/main" id="{B7489F75-E7B0-FD88-9F3D-2F2CC4E078E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9345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80186008" name="Freihandform 980186008">
                                  <a:extLst>
                                    <a:ext uri="{FF2B5EF4-FFF2-40B4-BE49-F238E27FC236}">
                                      <a16:creationId xmlns:a16="http://schemas.microsoft.com/office/drawing/2014/main" id="{C811F5F1-358E-8BF3-E479-01368D2991D3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18933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52231686" name="Textfeld 300">
                                <a:extLst>
                                  <a:ext uri="{FF2B5EF4-FFF2-40B4-BE49-F238E27FC236}">
                                    <a16:creationId xmlns:a16="http://schemas.microsoft.com/office/drawing/2014/main" id="{CDAA1F04-58B7-B1E9-9A4C-50391F3CD4E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29060" y="-2290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4F8EF1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01610" name="Grafik 14201610">
                                  <a:extLst>
                                    <a:ext uri="{FF2B5EF4-FFF2-40B4-BE49-F238E27FC236}">
                                      <a16:creationId xmlns:a16="http://schemas.microsoft.com/office/drawing/2014/main" id="{17465F6B-E157-284A-7755-555A18FF6FF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166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1068154" name="Grafik 2141068154">
                                  <a:extLst>
                                    <a:ext uri="{FF2B5EF4-FFF2-40B4-BE49-F238E27FC236}">
                                      <a16:creationId xmlns:a16="http://schemas.microsoft.com/office/drawing/2014/main" id="{313B296E-31DF-CF0F-3B15-1798343B57E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48759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1630187" name="Textfeld 303">
                                <a:extLst>
                                  <a:ext uri="{FF2B5EF4-FFF2-40B4-BE49-F238E27FC236}">
                                    <a16:creationId xmlns:a16="http://schemas.microsoft.com/office/drawing/2014/main" id="{D40EC69C-DE1A-8E85-B9FE-033F4EC6B4B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5951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63B39C0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734DA" id="Gruppieren 298" o:spid="_x0000_s1653" style="position:absolute;margin-left:297.4pt;margin-top:8.85pt;width:55.3pt;height:80.95pt;z-index:253640704;mso-height-relative:margin" coordorigin="30480,-229" coordsize="7028,10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">
                      <v:group id="Gruppieren 17595266" o:spid="_x0000_s1654" style="position:absolute;left:30480;top:1900;width:6922;height:5944" coordorigin="30480,1900" coordsize="6922,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">
                        <v:shape id="Textfeld 3" o:spid="_x0000_s1655" type="#_x0000_t202" style="position:absolute;left:35099;top:3091;width:227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1D3079C1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56" type="#_x0000_t202" style="position:absolute;left:35082;top:5032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" filled="f" stroked="f" strokeweight=".5pt">
                          <v:textbox inset="0,0,0,0">
                            <w:txbxContent>
                              <w:p w14:paraId="23DE23E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169025444" o:spid="_x0000_s1657" style="position:absolute;visibility:visible;mso-wrap-style:square" from="35204,4985" to="37280,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" strokecolor="black [3213]" strokeweight="1pt">
                          <v:stroke joinstyle="miter"/>
                          <o:lock v:ext="edit" shapetype="f"/>
                        </v:line>
                        <v:group id="Gruppieren 1353000871" o:spid="_x0000_s1658" style="position:absolute;left:30480;top:3039;width:2320;height:3656" coordorigin="30480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">
                          <v:shape id="Textfeld 3" o:spid="_x0000_s1659" type="#_x0000_t202" style="position:absolute;left:30500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504F37BF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60" type="#_x0000_t202" style="position:absolute;left:30480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364B0B5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166387263" o:spid="_x0000_s1661" style="position:absolute;visibility:visible;mso-wrap-style:square" from="30920,4933" to="32360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62" type="#_x0000_t202" style="position:absolute;left:33111;top:3578;width:223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" filled="f" stroked="f" strokeweight=".5pt">
                          <v:textbox inset="1mm">
                            <w:txbxContent>
                              <w:p w14:paraId="727F3BB7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818423710" o:spid="_x0000_s1663" style="position:absolute;left:31934;top:1900;width:4366;height:624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980186008" o:spid="_x0000_s1664" style="position:absolute;left:31893;top:7194;width:4366;height:65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300" o:spid="_x0000_s1665" type="#_x0000_t202" style="position:absolute;left:32290;top:-229;width:3855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" filled="f" stroked="f">
                        <v:textbox style="mso-fit-shape-to-text:t">
                          <w:txbxContent>
                            <w:p w14:paraId="534F8EF1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  <v:shape id="Grafik 14201610" o:spid="_x0000_s1666" type="#_x0000_t75" style="position:absolute;left:34816;top:5249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">
                        <v:imagedata r:id="rId51" o:title="" cropbottom="33944f" cropleft="1f" cropright="2644f" recolortarget="#333 [1446]"/>
                      </v:shape>
                      <v:shape id="Grafik 2141068154" o:spid="_x0000_s1667" type="#_x0000_t75" style="position:absolute;left:34875;top:2837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">
                        <v:imagedata r:id="rId52" o:title="" cropbottom="33944f" cropleft="1f" cropright="2644f" recolortarget="#333 [1446]"/>
                      </v:shape>
                      <v:shape id="Textfeld 303" o:spid="_x0000_s1668" type="#_x0000_t202" style="position:absolute;left:32595;top:7368;width:3797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" filled="f" stroked="f">
                        <v:textbox style="mso-fit-shape-to-text:t">
                          <w:txbxContent>
                            <w:p w14:paraId="563B39C0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9680" behindDoc="0" locked="0" layoutInCell="1" allowOverlap="1" wp14:anchorId="2DE0E7B5" wp14:editId="4CC058EF">
                      <wp:simplePos x="0" y="0"/>
                      <wp:positionH relativeFrom="column">
                        <wp:posOffset>2706370</wp:posOffset>
                      </wp:positionH>
                      <wp:positionV relativeFrom="paragraph">
                        <wp:posOffset>110990</wp:posOffset>
                      </wp:positionV>
                      <wp:extent cx="702310" cy="1034955"/>
                      <wp:effectExtent l="0" t="0" r="0" b="0"/>
                      <wp:wrapNone/>
                      <wp:docPr id="283" name="Gruppieren 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2F3A93-7196-7691-0AC2-29B8E1EBED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34955"/>
                                <a:chOff x="2072640" y="-29396"/>
                                <a:chExt cx="702882" cy="1035519"/>
                              </a:xfrm>
                            </wpg:grpSpPr>
                            <wpg:grpSp>
                              <wpg:cNvPr id="1732489713" name="Gruppieren 1732489713">
                                <a:extLst>
                                  <a:ext uri="{FF2B5EF4-FFF2-40B4-BE49-F238E27FC236}">
                                    <a16:creationId xmlns:a16="http://schemas.microsoft.com/office/drawing/2014/main" id="{F6730FD3-AE58-3E97-965B-2FD6EAA7F86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072640" y="190075"/>
                                  <a:ext cx="692268" cy="594406"/>
                                  <a:chOff x="2072640" y="190075"/>
                                  <a:chExt cx="692268" cy="594406"/>
                                </a:xfrm>
                              </wpg:grpSpPr>
                              <wps:wsp>
                                <wps:cNvPr id="18130514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1ED1942-2FCB-B564-EC44-75BFDD7AC31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4561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DCD9D2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563209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DC5F2036-D8C8-0322-20D2-D625245751B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532902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F39CB3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6975863" name="Gerade Verbindung 1626975863">
                                  <a:extLst>
                                    <a:ext uri="{FF2B5EF4-FFF2-40B4-BE49-F238E27FC236}">
                                      <a16:creationId xmlns:a16="http://schemas.microsoft.com/office/drawing/2014/main" id="{EBF6A7A4-DE6C-EB0C-2F3A-5C307673E4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545076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142527578" name="Gruppieren 1142527578">
                                  <a:extLst>
                                    <a:ext uri="{FF2B5EF4-FFF2-40B4-BE49-F238E27FC236}">
                                      <a16:creationId xmlns:a16="http://schemas.microsoft.com/office/drawing/2014/main" id="{6A283767-7AB9-4B7E-9815-CDAA45FDAAE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072640" y="303916"/>
                                    <a:ext cx="232006" cy="365622"/>
                                    <a:chOff x="2072640" y="303915"/>
                                    <a:chExt cx="232011" cy="365909"/>
                                  </a:xfrm>
                                </wpg:grpSpPr>
                                <wps:wsp>
                                  <wps:cNvPr id="20595227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CE59AC4-A790-C072-2A5B-EA03226037B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4684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E43F2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204258693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3C0BF7A-8702-DE33-8912-9B588C5BF39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72640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14C9C2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5640908" name="Gerade Verbindung 2135640908">
                                    <a:extLst>
                                      <a:ext uri="{FF2B5EF4-FFF2-40B4-BE49-F238E27FC236}">
                                        <a16:creationId xmlns:a16="http://schemas.microsoft.com/office/drawing/2014/main" id="{1BFD1126-9898-8408-EB94-4CB7D894506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16645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61570882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FE0F171D-2FB4-19CD-EDFF-BA3DDE6DA71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335807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3BF0DC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473775" name="Freihandform 1435473775">
                                  <a:extLst>
                                    <a:ext uri="{FF2B5EF4-FFF2-40B4-BE49-F238E27FC236}">
                                      <a16:creationId xmlns:a16="http://schemas.microsoft.com/office/drawing/2014/main" id="{6E405953-B3BD-A67A-5667-486110D5107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218091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45638817" name="Freihandform 1045638817">
                                  <a:extLst>
                                    <a:ext uri="{FF2B5EF4-FFF2-40B4-BE49-F238E27FC236}">
                                      <a16:creationId xmlns:a16="http://schemas.microsoft.com/office/drawing/2014/main" id="{1F7B4CE9-78EC-2D29-940B-E21E24C7F6E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2213970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503136952" name="Textfeld 284">
                                <a:extLst>
                                  <a:ext uri="{FF2B5EF4-FFF2-40B4-BE49-F238E27FC236}">
                                    <a16:creationId xmlns:a16="http://schemas.microsoft.com/office/drawing/2014/main" id="{107AEAA7-DFF3-2719-52FF-3CA4C7A12B3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53700" y="-29396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6AD6EB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2319332" name="Grafik 852319332">
                                  <a:extLst>
                                    <a:ext uri="{FF2B5EF4-FFF2-40B4-BE49-F238E27FC236}">
                                      <a16:creationId xmlns:a16="http://schemas.microsoft.com/office/drawing/2014/main" id="{CB6C4198-7941-6D17-384B-5CA960813A7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06309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0239667" name="Grafik 1840239667">
                                  <a:extLst>
                                    <a:ext uri="{FF2B5EF4-FFF2-40B4-BE49-F238E27FC236}">
                                      <a16:creationId xmlns:a16="http://schemas.microsoft.com/office/drawing/2014/main" id="{9D89C384-0F4F-972B-E381-290BDA983C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12238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794457" name="Textfeld 287">
                                <a:extLst>
                                  <a:ext uri="{FF2B5EF4-FFF2-40B4-BE49-F238E27FC236}">
                                    <a16:creationId xmlns:a16="http://schemas.microsoft.com/office/drawing/2014/main" id="{927445DC-8856-9EA7-520F-018F822DEE1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84155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3D7AEF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E0E7B5" id="Gruppieren 282" o:spid="_x0000_s1669" style="position:absolute;margin-left:213.1pt;margin-top:8.75pt;width:55.3pt;height:81.5pt;z-index:253639680;mso-height-relative:margin" coordorigin="20726,-293" coordsize="7028,10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">
                      <v:group id="Gruppieren 1732489713" o:spid="_x0000_s1670" style="position:absolute;left:20726;top:1900;width:6923;height:5944" coordorigin="20726,1900" coordsize="6922,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">
                        <v:shape id="Textfeld 3" o:spid="_x0000_s1671" type="#_x0000_t202" style="position:absolute;left:25345;top:3091;width:22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08DCD9D2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72" type="#_x0000_t202" style="position:absolute;left:25329;top:5032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" filled="f" stroked="f" strokeweight=".5pt">
                          <v:textbox inset="0,0,0,0">
                            <w:txbxContent>
                              <w:p w14:paraId="72F39CB3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26975863" o:spid="_x0000_s1673" style="position:absolute;visibility:visible;mso-wrap-style:square" from="25450,4985" to="27527,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" strokecolor="black [3213]" strokeweight="1pt">
                          <v:stroke joinstyle="miter"/>
                          <o:lock v:ext="edit" shapetype="f"/>
                        </v:line>
                        <v:group id="Gruppieren 1142527578" o:spid="_x0000_s1674" style="position:absolute;left:20726;top:3039;width:2320;height:3656" coordorigin="20726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">
                          <v:shape id="Textfeld 3" o:spid="_x0000_s1675" type="#_x0000_t202" style="position:absolute;left:20746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5CE43F2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76" type="#_x0000_t202" style="position:absolute;left:20726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" filled="f" stroked="f" strokeweight=".5pt">
                            <v:textbox inset="0,0,0,0">
                              <w:txbxContent>
                                <w:p w14:paraId="1014C9C2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2135640908" o:spid="_x0000_s1677" style="position:absolute;visibility:visible;mso-wrap-style:square" from="21166,4933" to="22606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78" type="#_x0000_t202" style="position:absolute;left:23358;top:3578;width:223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" filled="f" stroked="f" strokeweight=".5pt">
                          <v:textbox inset="1mm">
                            <w:txbxContent>
                              <w:p w14:paraId="1B3BF0DC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435473775" o:spid="_x0000_s1679" style="position:absolute;left:22180;top:1900;width:4366;height:624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045638817" o:spid="_x0000_s1680" style="position:absolute;left:22139;top:7194;width:4366;height:65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84" o:spid="_x0000_s1681" type="#_x0000_t202" style="position:absolute;left:22537;top:-293;width:3854;height:2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" filled="f" stroked="f">
                        <v:textbox style="mso-fit-shape-to-text:t">
                          <w:txbxContent>
                            <w:p w14:paraId="76AD6EB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  <v:shape id="Grafik 852319332" o:spid="_x0000_s1682" type="#_x0000_t75" style="position:absolute;left:25063;top:5249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">
                        <v:imagedata r:id="rId51" o:title="" cropbottom="33944f" cropleft="1f" cropright="2644f" recolortarget="#333 [1446]"/>
                      </v:shape>
                      <v:shape id="Grafik 1840239667" o:spid="_x0000_s1683" type="#_x0000_t75" style="position:absolute;left:25122;top:2837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">
                        <v:imagedata r:id="rId52" o:title="" cropbottom="33944f" cropleft="1f" cropright="2644f" recolortarget="#333 [1446]"/>
                      </v:shape>
                      <v:shape id="Textfeld 287" o:spid="_x0000_s1684" type="#_x0000_t202" style="position:absolute;left:22841;top:7368;width:3797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" filled="f" stroked="f">
                        <v:textbox style="mso-fit-shape-to-text:t">
                          <w:txbxContent>
                            <w:p w14:paraId="23D7AEF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8656" behindDoc="0" locked="0" layoutInCell="1" allowOverlap="1" wp14:anchorId="7F28409D" wp14:editId="7320CF5F">
                      <wp:simplePos x="0" y="0"/>
                      <wp:positionH relativeFrom="column">
                        <wp:posOffset>1403620</wp:posOffset>
                      </wp:positionH>
                      <wp:positionV relativeFrom="paragraph">
                        <wp:posOffset>119380</wp:posOffset>
                      </wp:positionV>
                      <wp:extent cx="702310" cy="1021715"/>
                      <wp:effectExtent l="0" t="0" r="0" b="0"/>
                      <wp:wrapNone/>
                      <wp:docPr id="267" name="Gruppieren 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5E9D57-E003-FC78-5D76-3E7DBEA44F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715"/>
                                <a:chOff x="1054608" y="-16418"/>
                                <a:chExt cx="702882" cy="1022541"/>
                              </a:xfrm>
                            </wpg:grpSpPr>
                            <wpg:grpSp>
                              <wpg:cNvPr id="1027012339" name="Gruppieren 1027012339">
                                <a:extLst>
                                  <a:ext uri="{FF2B5EF4-FFF2-40B4-BE49-F238E27FC236}">
                                    <a16:creationId xmlns:a16="http://schemas.microsoft.com/office/drawing/2014/main" id="{B5E2CC8A-3429-0CE8-4A1F-0253A74361F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54608" y="190075"/>
                                  <a:ext cx="692268" cy="594406"/>
                                  <a:chOff x="1054608" y="190075"/>
                                  <a:chExt cx="692268" cy="594406"/>
                                </a:xfrm>
                              </wpg:grpSpPr>
                              <wps:wsp>
                                <wps:cNvPr id="209234940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F762AC6-CDA0-1780-DC90-FA6DA04B44F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6529" y="309114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DEEB8A" w14:textId="77777777" w:rsidR="00312538" w:rsidRP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</w:pPr>
                                      <w:r w:rsidRPr="00312538">
                                        <w:rPr>
                                          <w:rFonts w:ascii="Calibri" w:eastAsia="Calibri" w:hAnsi="Calibri"/>
                                          <w:color w:val="FFFFFF" w:themeColor="background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0681157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68A2FD1-85C3-3F1A-9E0D-9627499A1A2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514870" y="503242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37E5B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5672861" name="Gerade Verbindung 1635672861">
                                  <a:extLst>
                                    <a:ext uri="{FF2B5EF4-FFF2-40B4-BE49-F238E27FC236}">
                                      <a16:creationId xmlns:a16="http://schemas.microsoft.com/office/drawing/2014/main" id="{66DB243A-ADAB-A1BB-7019-4E01206FC9CE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27044" y="498560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080442858" name="Gruppieren 1080442858">
                                  <a:extLst>
                                    <a:ext uri="{FF2B5EF4-FFF2-40B4-BE49-F238E27FC236}">
                                      <a16:creationId xmlns:a16="http://schemas.microsoft.com/office/drawing/2014/main" id="{C7ACBA43-815C-3F78-D1C3-953F7DC565A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54608" y="303916"/>
                                    <a:ext cx="232006" cy="365622"/>
                                    <a:chOff x="1054608" y="303915"/>
                                    <a:chExt cx="232011" cy="365909"/>
                                  </a:xfrm>
                                </wpg:grpSpPr>
                                <wps:wsp>
                                  <wps:cNvPr id="174443045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F3E2B809-263A-7C46-930B-8B7104F19EB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6652" y="30391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0AD029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280713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735BC63D-E4FB-5944-2391-CAB464E02CE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054608" y="50625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43E5D0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4137957" name="Gerade Verbindung 664137957">
                                    <a:extLst>
                                      <a:ext uri="{FF2B5EF4-FFF2-40B4-BE49-F238E27FC236}">
                                        <a16:creationId xmlns:a16="http://schemas.microsoft.com/office/drawing/2014/main" id="{03BB7D16-5261-AE44-AFB6-EB3C64150374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98613" y="49333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473058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A956D2C-E5BE-1D21-7E02-ED5283A2589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317775" y="357863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E3A95E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9268640" name="Freihandform 1639268640">
                                  <a:extLst>
                                    <a:ext uri="{FF2B5EF4-FFF2-40B4-BE49-F238E27FC236}">
                                      <a16:creationId xmlns:a16="http://schemas.microsoft.com/office/drawing/2014/main" id="{1B4F1722-3120-56D8-0374-F211A845B3F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00059" y="190075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4562552" name="Freihandform 384562552">
                                  <a:extLst>
                                    <a:ext uri="{FF2B5EF4-FFF2-40B4-BE49-F238E27FC236}">
                                      <a16:creationId xmlns:a16="http://schemas.microsoft.com/office/drawing/2014/main" id="{B4C6F25F-4F57-26D6-8057-C93FCC6B1658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195938" y="719447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06829609" name="Textfeld 268">
                                <a:extLst>
                                  <a:ext uri="{FF2B5EF4-FFF2-40B4-BE49-F238E27FC236}">
                                    <a16:creationId xmlns:a16="http://schemas.microsoft.com/office/drawing/2014/main" id="{1D92CA50-D56B-92AE-F037-146CB274CAF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35668" y="-16418"/>
                                  <a:ext cx="385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D0361B9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5049247" name="Grafik 1435049247">
                                  <a:extLst>
                                    <a:ext uri="{FF2B5EF4-FFF2-40B4-BE49-F238E27FC236}">
                                      <a16:creationId xmlns:a16="http://schemas.microsoft.com/office/drawing/2014/main" id="{CDE2D594-1035-0A94-9AEC-778C5D453E2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8277" y="524987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404161" name="Grafik 514404161">
                                  <a:extLst>
                                    <a:ext uri="{FF2B5EF4-FFF2-40B4-BE49-F238E27FC236}">
                                      <a16:creationId xmlns:a16="http://schemas.microsoft.com/office/drawing/2014/main" id="{9EAA5644-B9E4-4A69-C557-715063E7C97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94206" y="283781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2385405" name="Textfeld 271">
                                <a:extLst>
                                  <a:ext uri="{FF2B5EF4-FFF2-40B4-BE49-F238E27FC236}">
                                    <a16:creationId xmlns:a16="http://schemas.microsoft.com/office/drawing/2014/main" id="{9B8ED7D7-FD5D-2926-7784-E262B9FD2AA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266123" y="736883"/>
                                  <a:ext cx="37973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5E1D715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11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8409D" id="Gruppieren 266" o:spid="_x0000_s1685" style="position:absolute;margin-left:110.5pt;margin-top:9.4pt;width:55.3pt;height:80.45pt;z-index:253638656;mso-height-relative:margin" coordorigin="10546,-164" coordsize="7028,10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">
                      <v:group id="Gruppieren 1027012339" o:spid="_x0000_s1686" style="position:absolute;left:10546;top:1900;width:6922;height:5944" coordorigin="10546,1900" coordsize="6922,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">
                        <v:shape id="Textfeld 3" o:spid="_x0000_s1687" type="#_x0000_t202" style="position:absolute;left:15165;top:3091;width:227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29DEEB8A" w14:textId="77777777" w:rsidR="00312538" w:rsidRP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312538">
                                  <w:rPr>
                                    <w:rFonts w:ascii="Calibri" w:eastAsia="Calibri" w:hAnsi="Calibri"/>
                                    <w:color w:val="FFFFFF" w:themeColor="background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688" type="#_x0000_t202" style="position:absolute;left:15148;top:5032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7B37E5B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635672861" o:spid="_x0000_s1689" style="position:absolute;visibility:visible;mso-wrap-style:square" from="15270,4985" to="17347,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" strokecolor="black [3213]" strokeweight="1pt">
                          <v:stroke joinstyle="miter"/>
                          <o:lock v:ext="edit" shapetype="f"/>
                        </v:line>
                        <v:group id="Gruppieren 1080442858" o:spid="_x0000_s1690" style="position:absolute;left:10546;top:3039;width:2320;height:3656" coordorigin="10546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">
                          <v:shape id="Textfeld 3" o:spid="_x0000_s1691" type="#_x0000_t202" style="position:absolute;left:10566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230AD029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92" type="#_x0000_t202" style="position:absolute;left:10546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" filled="f" stroked="f" strokeweight=".5pt">
                            <v:textbox inset="0,0,0,0">
                              <w:txbxContent>
                                <w:p w14:paraId="7043E5D0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664137957" o:spid="_x0000_s1693" style="position:absolute;visibility:visible;mso-wrap-style:square" from="10986,4933" to="12426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694" type="#_x0000_t202" style="position:absolute;left:13177;top:3578;width:223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" filled="f" stroked="f" strokeweight=".5pt">
                          <v:textbox inset="1mm">
                            <w:txbxContent>
                              <w:p w14:paraId="27E3A95E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639268640" o:spid="_x0000_s1695" style="position:absolute;left:12000;top:1900;width:4366;height:624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384562552" o:spid="_x0000_s1696" style="position:absolute;left:11959;top:7194;width:4366;height:65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68" o:spid="_x0000_s1697" type="#_x0000_t202" style="position:absolute;left:12356;top:-164;width:3855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" filled="f" stroked="f">
                        <v:textbox style="mso-fit-shape-to-text:t">
                          <w:txbxContent>
                            <w:p w14:paraId="6D0361B9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  <v:shape id="Grafik 1435049247" o:spid="_x0000_s1698" type="#_x0000_t75" style="position:absolute;left:14882;top:5249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">
                        <v:imagedata r:id="rId51" o:title="" cropbottom="33944f" cropleft="1f" cropright="2644f" recolortarget="#333 [1446]"/>
                      </v:shape>
                      <v:shape id="Grafik 514404161" o:spid="_x0000_s1699" type="#_x0000_t75" style="position:absolute;left:14942;top:2837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">
                        <v:imagedata r:id="rId52" o:title="" cropbottom="33944f" cropleft="1f" cropright="2644f" recolortarget="#333 [1446]"/>
                      </v:shape>
                      <v:shape id="Textfeld 271" o:spid="_x0000_s1700" type="#_x0000_t202" style="position:absolute;left:12661;top:7368;width:3797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" filled="f" stroked="f">
                        <v:textbox style="mso-fit-shape-to-text:t">
                          <w:txbxContent>
                            <w:p w14:paraId="75E1D715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538" w:rsidRPr="0031253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637632" behindDoc="0" locked="0" layoutInCell="1" allowOverlap="1" wp14:anchorId="552BFCD5" wp14:editId="7B8CB9D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124325</wp:posOffset>
                      </wp:positionV>
                      <wp:extent cx="702310" cy="1021850"/>
                      <wp:effectExtent l="0" t="0" r="0" b="0"/>
                      <wp:wrapNone/>
                      <wp:docPr id="266" name="Gruppieren 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F7A5F4-6CA0-D8A2-321B-64EF9A2EC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21850"/>
                                <a:chOff x="0" y="-12973"/>
                                <a:chExt cx="702882" cy="1022337"/>
                              </a:xfrm>
                            </wpg:grpSpPr>
                            <wpg:grpSp>
                              <wpg:cNvPr id="580262620" name="Gruppieren 580262620">
                                <a:extLst>
                                  <a:ext uri="{FF2B5EF4-FFF2-40B4-BE49-F238E27FC236}">
                                    <a16:creationId xmlns:a16="http://schemas.microsoft.com/office/drawing/2014/main" id="{75587502-D87F-AD9A-0C06-1536095AE58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93123"/>
                                  <a:ext cx="692268" cy="594406"/>
                                  <a:chOff x="0" y="193123"/>
                                  <a:chExt cx="692268" cy="594406"/>
                                </a:xfrm>
                              </wpg:grpSpPr>
                              <wps:wsp>
                                <wps:cNvPr id="135250604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F7D9B093-8915-E6BE-ADF5-5D9A49EC667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1921" y="312241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93F3D8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0291600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58B0EFE1-8B4C-3A9B-C109-576AE7BD125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62" y="506290"/>
                                    <a:ext cx="232006" cy="163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C98C09" w14:textId="77777777" w:rsidR="00312538" w:rsidRDefault="00312538" w:rsidP="0031253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814921" name="Gerade Verbindung 142814921">
                                  <a:extLst>
                                    <a:ext uri="{FF2B5EF4-FFF2-40B4-BE49-F238E27FC236}">
                                      <a16:creationId xmlns:a16="http://schemas.microsoft.com/office/drawing/2014/main" id="{47524593-1F54-A5D0-82CD-0CAE7C39EDB5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36" y="501608"/>
                                    <a:ext cx="20765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1197751" name="Gruppieren 201197751">
                                  <a:extLst>
                                    <a:ext uri="{FF2B5EF4-FFF2-40B4-BE49-F238E27FC236}">
                                      <a16:creationId xmlns:a16="http://schemas.microsoft.com/office/drawing/2014/main" id="{C12D62EC-333B-492C-14DD-85052A4446B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307042"/>
                                    <a:ext cx="232006" cy="365544"/>
                                    <a:chOff x="0" y="307041"/>
                                    <a:chExt cx="232011" cy="365831"/>
                                  </a:xfrm>
                                </wpg:grpSpPr>
                                <wps:wsp>
                                  <wps:cNvPr id="58194752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1B49A60-3E7E-0739-9F7A-68BFFC28A59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4" y="307041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BCAC3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4438482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544C07E0-2FAA-14E7-3CC4-B8C20573AE50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509307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6D27ED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2100605" name="Gerade Verbindung 1852100605">
                                    <a:extLst>
                                      <a:ext uri="{FF2B5EF4-FFF2-40B4-BE49-F238E27FC236}">
                                        <a16:creationId xmlns:a16="http://schemas.microsoft.com/office/drawing/2014/main" id="{76A71B35-7685-E8EF-54FF-F46D8D08E178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496383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26639881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A23028F-3B7A-ADDE-DA38-E6680183A71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67" y="360911"/>
                                    <a:ext cx="223738" cy="251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FC4256" w14:textId="77777777" w:rsidR="00312538" w:rsidRDefault="00312538" w:rsidP="0031253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565519" name="Freihandform 1341565519">
                                  <a:extLst>
                                    <a:ext uri="{FF2B5EF4-FFF2-40B4-BE49-F238E27FC236}">
                                      <a16:creationId xmlns:a16="http://schemas.microsoft.com/office/drawing/2014/main" id="{D293C884-8B7F-BF82-07A2-F46DF370990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1" y="193123"/>
                                    <a:ext cx="436597" cy="62381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36588720" name="Freihandform 1236588720">
                                  <a:extLst>
                                    <a:ext uri="{FF2B5EF4-FFF2-40B4-BE49-F238E27FC236}">
                                      <a16:creationId xmlns:a16="http://schemas.microsoft.com/office/drawing/2014/main" id="{151DE520-F157-474B-6F55-44F7721D5851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0" y="722495"/>
                                    <a:ext cx="436597" cy="65034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739102621" name="Textfeld 256">
                                <a:extLst>
                                  <a:ext uri="{FF2B5EF4-FFF2-40B4-BE49-F238E27FC236}">
                                    <a16:creationId xmlns:a16="http://schemas.microsoft.com/office/drawing/2014/main" id="{512C12F8-DB14-CA85-370D-4642F9274DB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-12973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653088C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2454975" name="Grafik 1452454975">
                                  <a:extLst>
                                    <a:ext uri="{FF2B5EF4-FFF2-40B4-BE49-F238E27FC236}">
                                      <a16:creationId xmlns:a16="http://schemas.microsoft.com/office/drawing/2014/main" id="{9C218416-5DF2-3E4F-A6DC-B57971934E6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3669" y="528035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689599" name="Grafik 481689599">
                                  <a:extLst>
                                    <a:ext uri="{FF2B5EF4-FFF2-40B4-BE49-F238E27FC236}">
                                      <a16:creationId xmlns:a16="http://schemas.microsoft.com/office/drawing/2014/main" id="{C5AF9A58-AA00-9131-5FDB-4E1C6435FC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9598" y="286829"/>
                                  <a:ext cx="263284" cy="18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6589771" name="Textfeld 264">
                                <a:extLst>
                                  <a:ext uri="{FF2B5EF4-FFF2-40B4-BE49-F238E27FC236}">
                                    <a16:creationId xmlns:a16="http://schemas.microsoft.com/office/drawing/2014/main" id="{A50633E7-198A-C15F-E96B-5DC18CA8F9D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11515" y="740124"/>
                                  <a:ext cx="30226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4EF5422" w14:textId="77777777" w:rsidR="00312538" w:rsidRDefault="00312538" w:rsidP="00312538">
                                    <w:pP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595959" w:themeColor="text1" w:themeTint="A6"/>
                                        <w:kern w:val="24"/>
                                        <w:sz w:val="18"/>
                                        <w:szCs w:val="18"/>
                                      </w:rPr>
                                      <w:t>· 8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2BFCD5" id="Gruppieren 265" o:spid="_x0000_s1701" style="position:absolute;margin-left:18pt;margin-top:9.8pt;width:55.3pt;height:80.45pt;z-index:253637632;mso-height-relative:margin" coordorigin=",-129" coordsize="7028,10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">
                      <v:group id="Gruppieren 580262620" o:spid="_x0000_s1702" style="position:absolute;top:1931;width:6922;height:5944" coordorigin=",1931" coordsize="6922,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">
                        <v:shape id="Textfeld 3" o:spid="_x0000_s1703" type="#_x0000_t202" style="position:absolute;left:4619;top:3122;width:227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0993F3D8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04" type="#_x0000_t202" style="position:absolute;left:4602;top:5062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37C98C09" w14:textId="77777777" w:rsidR="00312538" w:rsidRDefault="00312538" w:rsidP="00312538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42814921" o:spid="_x0000_s1705" style="position:absolute;visibility:visible;mso-wrap-style:square" from="4724,5016" to="6800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" strokecolor="black [3213]" strokeweight="1pt">
                          <v:stroke joinstyle="miter"/>
                          <o:lock v:ext="edit" shapetype="f"/>
                        </v:line>
                        <v:group id="Gruppieren 201197751" o:spid="_x0000_s1706" style="position:absolute;top:3070;width:2320;height:3655" coordorigin=",3070" coordsize="2320,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">
                          <v:shape id="Textfeld 3" o:spid="_x0000_s1707" type="#_x0000_t202" style="position:absolute;left:20;top:3070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16ABCAC3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8" type="#_x0000_t202" style="position:absolute;top:5093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0C6D27ED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852100605" o:spid="_x0000_s1709" style="position:absolute;visibility:visible;mso-wrap-style:square" from="440,4963" to="1880,4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10" type="#_x0000_t202" style="position:absolute;left:2631;top:3609;width:223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" filled="f" stroked="f" strokeweight=".5pt">
                          <v:textbox inset="1mm">
                            <w:txbxContent>
                              <w:p w14:paraId="12FC4256" w14:textId="77777777" w:rsidR="00312538" w:rsidRDefault="00312538" w:rsidP="00312538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341565519" o:spid="_x0000_s1711" style="position:absolute;left:1454;top:1931;width:4366;height:624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2381;205942,12;436597,58223" o:connectangles="0,0,0"/>
                        </v:shape>
                        <v:shape id="Freihandform 1236588720" o:spid="_x0000_s1712" style="position:absolute;left:1413;top:7224;width:4366;height:651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65034;205942,12;436597,60699" o:connectangles="0,0,0"/>
                        </v:shape>
                      </v:group>
                      <v:shape id="Textfeld 256" o:spid="_x0000_s1713" type="#_x0000_t202" style="position:absolute;left:2115;top:-129;width:3022;height:2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" filled="f" stroked="f">
                        <v:textbox style="mso-fit-shape-to-text:t">
                          <w:txbxContent>
                            <w:p w14:paraId="2653088C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  <v:shape id="Grafik 1452454975" o:spid="_x0000_s1714" type="#_x0000_t75" style="position:absolute;left:4336;top:5280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">
                        <v:imagedata r:id="rId51" o:title="" cropbottom="33944f" cropleft="1f" cropright="2644f" recolortarget="#333 [1446]"/>
                      </v:shape>
                      <v:shape id="Grafik 481689599" o:spid="_x0000_s1715" type="#_x0000_t75" style="position:absolute;left:4395;top:2868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">
                        <v:imagedata r:id="rId52" o:title="" cropbottom="33944f" cropleft="1f" cropright="2644f" recolortarget="#333 [1446]"/>
                      </v:shape>
                      <v:shape id="Textfeld 264" o:spid="_x0000_s1716" type="#_x0000_t202" style="position:absolute;left:2115;top:7401;width:3022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" filled="f" stroked="f">
                        <v:textbox style="mso-fit-shape-to-text:t">
                          <w:txbxContent>
                            <w:p w14:paraId="54EF5422" w14:textId="77777777" w:rsidR="00312538" w:rsidRDefault="00312538" w:rsidP="00312538">
                              <w:pP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· 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30FD6" w:rsidRPr="009E7A07">
              <w:rPr>
                <w:rFonts w:ascii="Calibri" w:hAnsi="Calibri"/>
                <w:color w:val="000000" w:themeColor="text1"/>
                <w:szCs w:val="20"/>
              </w:rPr>
              <w:t xml:space="preserve">Erweitere die Brüche. </w:t>
            </w:r>
          </w:p>
          <w:p w14:paraId="0F55147C" w14:textId="05C72C8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5FE7008A" w14:textId="3F92C265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4A920D0E" w14:textId="5CFE245E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CCF1DC0" w14:textId="77777777" w:rsidR="00312538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p w14:paraId="399CB0D6" w14:textId="7CBDF800" w:rsidR="00312538" w:rsidRPr="0003719B" w:rsidRDefault="00312538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8C3488" w14:paraId="761264F1" w14:textId="77777777" w:rsidTr="0080323A">
              <w:tc>
                <w:tcPr>
                  <w:tcW w:w="2006" w:type="dxa"/>
                </w:tcPr>
                <w:p w14:paraId="51863E9D" w14:textId="2F0791E3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6" w:type="dxa"/>
                </w:tcPr>
                <w:p w14:paraId="261D011A" w14:textId="444EC5E8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41C003C8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7E5DF87A" w14:textId="14B16D5D" w:rsidR="008C3488" w:rsidRPr="00C63632" w:rsidRDefault="0069100A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28704" behindDoc="0" locked="0" layoutInCell="1" allowOverlap="1" wp14:anchorId="51963354" wp14:editId="2BACC5B4">
                            <wp:simplePos x="0" y="0"/>
                            <wp:positionH relativeFrom="column">
                              <wp:posOffset>532943</wp:posOffset>
                            </wp:positionH>
                            <wp:positionV relativeFrom="paragraph">
                              <wp:posOffset>63144</wp:posOffset>
                            </wp:positionV>
                            <wp:extent cx="578485" cy="729944"/>
                            <wp:effectExtent l="0" t="0" r="0" b="6985"/>
                            <wp:wrapNone/>
                            <wp:docPr id="600410801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9944"/>
                                      <a:chOff x="0" y="0"/>
                                      <a:chExt cx="578485" cy="7302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957428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4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5922421" name="Textfeld 12"/>
                                    <wps:cNvSpPr txBox="1"/>
                                    <wps:spPr>
                                      <a:xfrm>
                                        <a:off x="124874" y="58334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94C52" w14:textId="77777777" w:rsidR="00330FD6" w:rsidRPr="008C3B54" w:rsidRDefault="00330FD6" w:rsidP="00330FD6">
                                          <w:pPr>
                                            <w:pStyle w:val="Transcript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8C3B54"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963354" id="Gruppieren 20" o:spid="_x0000_s1717" style="position:absolute;left:0;text-align:left;margin-left:41.95pt;margin-top:4.95pt;width:45.55pt;height:57.5pt;z-index:253128704;mso-height-relative:margin" coordsize="5784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">
                            <v:shape id="Grafik 4" o:spid="_x0000_s1718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">
                              <v:imagedata r:id="rId115" o:title="" chromakey="white"/>
                            </v:shape>
                            <v:shape id="_x0000_s1719" type="#_x0000_t202" style="position:absolute;left:1248;top:583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44D94C52" w14:textId="77777777" w:rsidR="00330FD6" w:rsidRPr="008C3B54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75A3C1A" w14:textId="77777777" w:rsidR="00330FD6" w:rsidRPr="00D53CEA" w:rsidRDefault="00330FD6" w:rsidP="0080323A">
            <w:pPr>
              <w:spacing w:line="240" w:lineRule="atLeast"/>
            </w:pPr>
          </w:p>
        </w:tc>
      </w:tr>
      <w:tr w:rsidR="008C3488" w:rsidRPr="00D53CEA" w14:paraId="033E8FD9" w14:textId="77777777" w:rsidTr="005E3CBD">
        <w:tblPrEx>
          <w:tblLook w:val="0600" w:firstRow="0" w:lastRow="0" w:firstColumn="0" w:lastColumn="0" w:noHBand="1" w:noVBand="1"/>
        </w:tblPrEx>
        <w:trPr>
          <w:gridAfter w:val="1"/>
          <w:wAfter w:w="426" w:type="dxa"/>
          <w:trHeight w:val="1411"/>
        </w:trPr>
        <w:tc>
          <w:tcPr>
            <w:tcW w:w="709" w:type="dxa"/>
          </w:tcPr>
          <w:p w14:paraId="434312C2" w14:textId="7706313B" w:rsidR="008C3488" w:rsidRPr="00F4582F" w:rsidRDefault="008C3488" w:rsidP="008C3488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39B98A6" wp14:editId="164E46FA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F3374BD" w14:textId="7E490202" w:rsidR="008C3488" w:rsidRDefault="008C3488" w:rsidP="008C3488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3D82A154" w14:textId="10F3D049" w:rsidR="00334AB3" w:rsidRDefault="00334AB3" w:rsidP="00A42631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6080" behindDoc="0" locked="0" layoutInCell="1" allowOverlap="1" wp14:anchorId="748A43A7" wp14:editId="77AF4DC6">
                      <wp:simplePos x="0" y="0"/>
                      <wp:positionH relativeFrom="column">
                        <wp:posOffset>2927937</wp:posOffset>
                      </wp:positionH>
                      <wp:positionV relativeFrom="paragraph">
                        <wp:posOffset>19050</wp:posOffset>
                      </wp:positionV>
                      <wp:extent cx="161290" cy="299720"/>
                      <wp:effectExtent l="0" t="0" r="10160" b="5080"/>
                      <wp:wrapNone/>
                      <wp:docPr id="1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0E8000" w14:textId="7CE7244E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7E046" w14:textId="4A68CA15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8A43A7" id="_x0000_s1720" style="position:absolute;margin-left:230.55pt;margin-top:1.5pt;width:12.7pt;height:23.6pt;z-index:25348608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d1fAMAAK8KAAAOAAAAZHJzL2Uyb0RvYy54bWzsVktv1DAQviPxHyzfaZ6b3URNUSm0QqpK&#10;RQs9ex1nN5JjG9vbpPx6xs4my7Z7gIKAA5fEj5nxzOdvZn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">
                      <v:shape id="Textfeld 3" o:spid="_x0000_s1721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1E0E8000" w14:textId="7CE7244E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722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2207E046" w14:textId="4A68CA15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72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4DD3B2C8" wp14:editId="37B3617A">
                      <wp:simplePos x="0" y="0"/>
                      <wp:positionH relativeFrom="column">
                        <wp:posOffset>2703030</wp:posOffset>
                      </wp:positionH>
                      <wp:positionV relativeFrom="paragraph">
                        <wp:posOffset>19154</wp:posOffset>
                      </wp:positionV>
                      <wp:extent cx="161290" cy="299720"/>
                      <wp:effectExtent l="0" t="0" r="10160" b="5080"/>
                      <wp:wrapNone/>
                      <wp:docPr id="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6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691DB4" w14:textId="311D6A50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24F8F2" w14:textId="50843B01" w:rsidR="00334AB3" w:rsidRPr="00A42631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D3B2C8" id="_x0000_s1724" style="position:absolute;margin-left:212.85pt;margin-top:1.5pt;width:12.7pt;height:23.6pt;z-index:25348403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">
                      <v:shape id="Textfeld 3" o:spid="_x0000_s1725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03691DB4" w14:textId="311D6A50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2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4424F8F2" w14:textId="50843B01" w:rsidR="00334AB3" w:rsidRPr="00A42631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2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64E0977B" wp14:editId="5893C32C">
                      <wp:simplePos x="0" y="0"/>
                      <wp:positionH relativeFrom="column">
                        <wp:posOffset>501401</wp:posOffset>
                      </wp:positionH>
                      <wp:positionV relativeFrom="paragraph">
                        <wp:posOffset>135831</wp:posOffset>
                      </wp:positionV>
                      <wp:extent cx="161290" cy="299720"/>
                      <wp:effectExtent l="0" t="0" r="10160" b="5080"/>
                      <wp:wrapNone/>
                      <wp:docPr id="1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32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7B1721" w14:textId="7BD87B3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112EF6" w14:textId="3AFADAD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E0977B" id="_x0000_s1728" style="position:absolute;margin-left:39.5pt;margin-top:10.7pt;width:12.7pt;height:23.6pt;z-index:25348198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">
                      <v:shape id="Textfeld 3" o:spid="_x0000_s1729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6C7B1721" w14:textId="7BD87B3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3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4F112EF6" w14:textId="3AFADAD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73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757DC027" wp14:editId="79714C4B">
                      <wp:simplePos x="0" y="0"/>
                      <wp:positionH relativeFrom="column">
                        <wp:posOffset>2671868</wp:posOffset>
                      </wp:positionH>
                      <wp:positionV relativeFrom="paragraph">
                        <wp:posOffset>-636</wp:posOffset>
                      </wp:positionV>
                      <wp:extent cx="1776919" cy="535093"/>
                      <wp:effectExtent l="0" t="0" r="166370" b="11430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6919" cy="53509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FD9BB" w14:textId="414F1CE8" w:rsidR="008C3488" w:rsidRPr="00A42631" w:rsidRDefault="00334AB3" w:rsidP="00330FD6">
                                  <w:pPr>
                                    <w:pStyle w:val="Transcript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sz w:val="18"/>
                                    </w:rPr>
                                    <w:t xml:space="preserve">  =    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 xml:space="preserve">  ,</w:t>
                                  </w:r>
                                  <w:proofErr w:type="gramEnd"/>
                                  <w:r w:rsidR="008C3488" w:rsidRPr="00A42631">
                                    <w:rPr>
                                      <w:sz w:val="18"/>
                                    </w:rPr>
                                    <w:t xml:space="preserve"> denn von 6 bis 9 ist 3. </w:t>
                                  </w:r>
                                  <w:r w:rsidR="008C3488" w:rsidRPr="00A42631">
                                    <w:rPr>
                                      <w:sz w:val="18"/>
                                    </w:rPr>
                                    <w:br/>
                                    <w:t xml:space="preserve">             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DC027" id="_x0000_s1732" type="#_x0000_t62" style="position:absolute;margin-left:210.4pt;margin-top:-.05pt;width:139.9pt;height:42.15pt;flip:x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" adj="-1591,11823" fillcolor="white [3201]" strokecolor="#bfbfbf [2412]" strokeweight="1pt">
                      <v:textbox>
                        <w:txbxContent>
                          <w:p w14:paraId="788FD9BB" w14:textId="414F1CE8" w:rsidR="008C3488" w:rsidRPr="00A42631" w:rsidRDefault="00334AB3" w:rsidP="00330FD6">
                            <w:pPr>
                              <w:pStyle w:val="Transcript"/>
                              <w:rPr>
                                <w:color w:val="000000" w:themeColor="text1"/>
                                <w:sz w:val="1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sz w:val="18"/>
                              </w:rPr>
                              <w:t xml:space="preserve">  =   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 xml:space="preserve">  ,</w:t>
                            </w:r>
                            <w:proofErr w:type="gramEnd"/>
                            <w:r w:rsidR="008C3488" w:rsidRPr="00A42631">
                              <w:rPr>
                                <w:sz w:val="18"/>
                              </w:rPr>
                              <w:t xml:space="preserve"> denn von 6 bis 9 ist 3. </w:t>
                            </w:r>
                            <w:r w:rsidR="008C3488" w:rsidRPr="00A42631">
                              <w:rPr>
                                <w:sz w:val="18"/>
                              </w:rPr>
                              <w:br/>
                              <w:t xml:space="preserve">             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 w:rsidRPr="00C63632">
              <w:rPr>
                <w:rFonts w:ascii="Calibri" w:hAnsi="Calibri"/>
              </w:rPr>
              <w:t xml:space="preserve">Jonas hat einen gleichwertigen </w:t>
            </w:r>
          </w:p>
          <w:p w14:paraId="51011689" w14:textId="0FCF890F" w:rsidR="008C3488" w:rsidRDefault="008C3488" w:rsidP="00A42631">
            <w:pPr>
              <w:spacing w:before="60"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Bruch zu</w:t>
            </w:r>
            <w:r w:rsidR="00334AB3">
              <w:rPr>
                <w:rFonts w:ascii="Calibri" w:hAnsi="Calibri"/>
              </w:rPr>
              <w:t xml:space="preserve"> </w:t>
            </w:r>
            <w:r w:rsidR="007C4812">
              <w:rPr>
                <w:rFonts w:ascii="Calibri" w:hAnsi="Calibri"/>
              </w:rPr>
              <w:t xml:space="preserve">    </w:t>
            </w:r>
            <w:r w:rsidR="00334AB3">
              <w:rPr>
                <w:rFonts w:ascii="Calibri" w:hAnsi="Calibri"/>
              </w:rPr>
              <w:t xml:space="preserve"> </w:t>
            </w:r>
            <w:r w:rsidRPr="00C63632">
              <w:rPr>
                <w:rFonts w:ascii="Calibri" w:hAnsi="Calibri"/>
              </w:rPr>
              <w:t>mit dem Nenner 9 gesucht</w:t>
            </w:r>
            <w:r>
              <w:rPr>
                <w:rFonts w:ascii="Calibri" w:hAnsi="Calibri"/>
              </w:rPr>
              <w:t>.</w:t>
            </w:r>
          </w:p>
          <w:p w14:paraId="31CA67ED" w14:textId="77777777" w:rsidR="008C3488" w:rsidRDefault="008C3488" w:rsidP="008C3488">
            <w:pPr>
              <w:spacing w:line="240" w:lineRule="atLeast"/>
            </w:pPr>
          </w:p>
          <w:p w14:paraId="3D01C6FD" w14:textId="50BAAA33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Erkläre mit 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den Bruchstreifen,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warum Jonas</w:t>
            </w:r>
            <w:r w:rsidR="00CC3BF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‘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Rechenweg falsch ist.</w:t>
            </w:r>
          </w:p>
          <w:p w14:paraId="741275D0" w14:textId="083BB43A" w:rsidR="008C3488" w:rsidRDefault="008C3488" w:rsidP="008C3488">
            <w:pPr>
              <w:spacing w:line="240" w:lineRule="atLeast"/>
              <w:rPr>
                <w:noProof/>
                <w14:ligatures w14:val="standardContextual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</w:tc>
      </w:tr>
    </w:tbl>
    <w:p w14:paraId="6120DD5E" w14:textId="275350C0" w:rsidR="00330FD6" w:rsidRDefault="00330FD6"/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4039"/>
        <w:gridCol w:w="213"/>
        <w:gridCol w:w="3785"/>
        <w:gridCol w:w="42"/>
      </w:tblGrid>
      <w:tr w:rsidR="00DF4971" w14:paraId="3886E332" w14:textId="77777777" w:rsidTr="00A42631">
        <w:trPr>
          <w:gridAfter w:val="1"/>
          <w:wAfter w:w="42" w:type="dxa"/>
        </w:trPr>
        <w:tc>
          <w:tcPr>
            <w:tcW w:w="709" w:type="dxa"/>
          </w:tcPr>
          <w:p w14:paraId="49A10F15" w14:textId="738B5357" w:rsidR="00DF4971" w:rsidRPr="00B74344" w:rsidRDefault="005D1AB8" w:rsidP="00E13C64">
            <w:pPr>
              <w:pStyle w:val="berschrift3"/>
              <w:spacing w:line="240" w:lineRule="atLeast"/>
            </w:pPr>
            <w:r>
              <w:t>2</w:t>
            </w:r>
            <w:r w:rsidR="00DF4971">
              <w:t>.</w:t>
            </w:r>
            <w:r w:rsidR="00330FD6">
              <w:t>5</w:t>
            </w:r>
          </w:p>
        </w:tc>
        <w:tc>
          <w:tcPr>
            <w:tcW w:w="8462" w:type="dxa"/>
            <w:gridSpan w:val="4"/>
          </w:tcPr>
          <w:p w14:paraId="42CC73E5" w14:textId="424DA9E5" w:rsidR="00DF4971" w:rsidRPr="00B74344" w:rsidRDefault="005F1615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05248" behindDoc="0" locked="0" layoutInCell="1" allowOverlap="1" wp14:anchorId="3F69914D" wp14:editId="53116F2A">
                      <wp:simplePos x="0" y="0"/>
                      <wp:positionH relativeFrom="column">
                        <wp:posOffset>2630242</wp:posOffset>
                      </wp:positionH>
                      <wp:positionV relativeFrom="paragraph">
                        <wp:posOffset>314960</wp:posOffset>
                      </wp:positionV>
                      <wp:extent cx="161290" cy="299720"/>
                      <wp:effectExtent l="0" t="0" r="3810" b="5080"/>
                      <wp:wrapNone/>
                      <wp:docPr id="37373636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5390775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05E2D8" w14:textId="2A9E30C7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3398224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DC632B" w14:textId="76FA6AC4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0401809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69914D" id="_x0000_s1733" style="position:absolute;margin-left:207.1pt;margin-top:24.8pt;width:12.7pt;height:23.6pt;z-index:25400524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">
                      <v:shape id="Textfeld 3" o:spid="_x0000_s1734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7805E2D8" w14:textId="2A9E30C7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35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14DC632B" w14:textId="76FA6AC4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36" style="position:absolute;visibility:visible;mso-wrap-style:square" from="57419,186077" to="165887,18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03200" behindDoc="0" locked="0" layoutInCell="1" allowOverlap="1" wp14:anchorId="2C0A84C9" wp14:editId="47A75359">
                      <wp:simplePos x="0" y="0"/>
                      <wp:positionH relativeFrom="column">
                        <wp:posOffset>984494</wp:posOffset>
                      </wp:positionH>
                      <wp:positionV relativeFrom="paragraph">
                        <wp:posOffset>313690</wp:posOffset>
                      </wp:positionV>
                      <wp:extent cx="161290" cy="299720"/>
                      <wp:effectExtent l="0" t="0" r="3810" b="5080"/>
                      <wp:wrapNone/>
                      <wp:docPr id="16613615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27142051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D0C116" w14:textId="1FAC2899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378926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8C430F" w14:textId="7C9747C8" w:rsidR="005F1615" w:rsidRPr="0049551B" w:rsidRDefault="005F1615" w:rsidP="005F161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4691294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0A84C9" id="_x0000_s1737" style="position:absolute;margin-left:77.5pt;margin-top:24.7pt;width:12.7pt;height:23.6pt;z-index:25400320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">
                      <v:shape id="Textfeld 3" o:spid="_x0000_s1738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43D0C116" w14:textId="1FAC2899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3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3A8C430F" w14:textId="7C9747C8" w:rsidR="005F1615" w:rsidRPr="0049551B" w:rsidRDefault="005F1615" w:rsidP="005F161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740" style="position:absolute;visibility:visible;mso-wrap-style:square" from="57419,186077" to="165887,18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42B5F"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45CFA0D6" wp14:editId="52C89FA1">
                      <wp:simplePos x="0" y="0"/>
                      <wp:positionH relativeFrom="column">
                        <wp:posOffset>4693285</wp:posOffset>
                      </wp:positionH>
                      <wp:positionV relativeFrom="paragraph">
                        <wp:posOffset>141042</wp:posOffset>
                      </wp:positionV>
                      <wp:extent cx="789305" cy="460375"/>
                      <wp:effectExtent l="0" t="0" r="0" b="0"/>
                      <wp:wrapNone/>
                      <wp:docPr id="980245644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855404" w14:textId="77777777" w:rsidR="00942B5F" w:rsidRPr="005A2E03" w:rsidRDefault="00942B5F" w:rsidP="00942B5F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FA0D6" id="_x0000_s1741" type="#_x0000_t202" style="position:absolute;margin-left:369.55pt;margin-top:11.1pt;width:62.15pt;height:36.25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" filled="f" stroked="f">
                      <v:textbox>
                        <w:txbxContent>
                          <w:p w14:paraId="00855404" w14:textId="77777777" w:rsidR="00942B5F" w:rsidRPr="005A2E03" w:rsidRDefault="00942B5F" w:rsidP="00942B5F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3BC5">
              <w:t>Felder zusammenfassen und gröber einteilen</w:t>
            </w:r>
          </w:p>
        </w:tc>
      </w:tr>
      <w:tr w:rsidR="00942B5F" w14:paraId="43B8C064" w14:textId="77777777" w:rsidTr="00A42631">
        <w:tc>
          <w:tcPr>
            <w:tcW w:w="709" w:type="dxa"/>
          </w:tcPr>
          <w:p w14:paraId="35D61A74" w14:textId="097725E9" w:rsidR="00942B5F" w:rsidRDefault="00BE2BB9" w:rsidP="00E13C64">
            <w:pPr>
              <w:pStyle w:val="berschrift3"/>
              <w:spacing w:line="240" w:lineRule="atLeast"/>
            </w:pPr>
            <w:r w:rsidRPr="005A2E03">
              <w:rPr>
                <w:rFonts w:eastAsia="Calibri"/>
                <w:noProof/>
              </w:rPr>
              <mc:AlternateContent>
                <mc:Choice Requires="wpg">
                  <w:drawing>
                    <wp:inline distT="0" distB="0" distL="0" distR="0" wp14:anchorId="3AF6054E" wp14:editId="0B365AE1">
                      <wp:extent cx="275475" cy="197485"/>
                      <wp:effectExtent l="0" t="0" r="4445" b="5715"/>
                      <wp:docPr id="391126371" name="Gruppieren 425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8459587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659897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A279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">
                        <v:imagedata r:id="rId11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1C1B745" w14:textId="01569DC4" w:rsidR="00942B5F" w:rsidRPr="00513E9A" w:rsidRDefault="00942B5F" w:rsidP="00513E9A">
            <w:pPr>
              <w:rPr>
                <w:b/>
                <w:bCs/>
                <w:color w:val="327A86"/>
              </w:rPr>
            </w:pPr>
            <w:r>
              <w:rPr>
                <w:b/>
                <w:bCs/>
                <w:color w:val="327A86"/>
              </w:rPr>
              <w:t>a)</w:t>
            </w:r>
          </w:p>
        </w:tc>
        <w:tc>
          <w:tcPr>
            <w:tcW w:w="8079" w:type="dxa"/>
            <w:gridSpan w:val="4"/>
          </w:tcPr>
          <w:p w14:paraId="14D35F18" w14:textId="76C16A43" w:rsidR="005F1615" w:rsidRDefault="005F1615" w:rsidP="005F1615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998080" behindDoc="0" locked="0" layoutInCell="1" allowOverlap="1" wp14:anchorId="28A22E78" wp14:editId="20B68D0F">
                  <wp:simplePos x="0" y="0"/>
                  <wp:positionH relativeFrom="column">
                    <wp:posOffset>4472835</wp:posOffset>
                  </wp:positionH>
                  <wp:positionV relativeFrom="paragraph">
                    <wp:posOffset>36323</wp:posOffset>
                  </wp:positionV>
                  <wp:extent cx="647700" cy="647700"/>
                  <wp:effectExtent l="0" t="0" r="0" b="0"/>
                  <wp:wrapNone/>
                  <wp:docPr id="292120763" name="Grafik 7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9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2BB9" w:rsidRPr="005B3BC5">
              <w:t xml:space="preserve">Emily hat </w:t>
            </w:r>
            <w:proofErr w:type="gramStart"/>
            <w:r w:rsidR="00BE2BB9" w:rsidRPr="005B3BC5">
              <w:t>zu</w:t>
            </w:r>
            <w:r w:rsidR="00BE2BB9">
              <w:t xml:space="preserve"> </w:t>
            </w:r>
            <w:r w:rsidR="00BE2BB9" w:rsidRPr="005B3BC5">
              <w:t xml:space="preserve"> </w:t>
            </w:r>
            <w:r w:rsidR="00BE2BB9">
              <w:t xml:space="preserve">   </w:t>
            </w:r>
            <w:r>
              <w:t xml:space="preserve">  </w:t>
            </w:r>
            <w:r w:rsidR="00BE2BB9" w:rsidRPr="005B3BC5">
              <w:t>den gleichwertigen Bruch</w:t>
            </w:r>
            <w:proofErr w:type="gramEnd"/>
            <w:r w:rsidR="00BE2BB9">
              <w:t xml:space="preserve"> </w:t>
            </w:r>
            <w:r w:rsidR="00BE2BB9" w:rsidRPr="005B3BC5">
              <w:t xml:space="preserve"> </w:t>
            </w:r>
            <w:r>
              <w:t xml:space="preserve">    </w:t>
            </w:r>
            <w:r w:rsidR="00BE2BB9" w:rsidRPr="005B3BC5">
              <w:t xml:space="preserve">gefunden. </w:t>
            </w:r>
          </w:p>
          <w:p w14:paraId="2FA0B7D2" w14:textId="1BBCA497" w:rsidR="00942B5F" w:rsidRPr="00351002" w:rsidRDefault="00BE2BB9" w:rsidP="00351002">
            <w:pPr>
              <w:rPr>
                <w:b/>
                <w:bCs/>
              </w:rPr>
            </w:pPr>
            <w:r w:rsidRPr="005B3BC5">
              <w:t xml:space="preserve">Wie hat Emily </w:t>
            </w:r>
            <w:r w:rsidRPr="00351002">
              <w:t>vergröbert</w:t>
            </w:r>
            <w:r w:rsidRPr="005B3BC5">
              <w:t xml:space="preserve">? </w:t>
            </w:r>
            <w:r w:rsidR="00942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88128" behindDoc="0" locked="0" layoutInCell="1" allowOverlap="1" wp14:anchorId="7C1F70E9" wp14:editId="07103C7B">
                      <wp:simplePos x="0" y="0"/>
                      <wp:positionH relativeFrom="column">
                        <wp:posOffset>2294890</wp:posOffset>
                      </wp:positionH>
                      <wp:positionV relativeFrom="paragraph">
                        <wp:posOffset>141549</wp:posOffset>
                      </wp:positionV>
                      <wp:extent cx="161290" cy="299720"/>
                      <wp:effectExtent l="0" t="0" r="3810" b="5080"/>
                      <wp:wrapNone/>
                      <wp:docPr id="1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4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5108E7" w14:textId="1314D643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7A125" w14:textId="216C83F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1F70E9" id="_x0000_s1742" style="position:absolute;margin-left:180.7pt;margin-top:11.15pt;width:12.7pt;height:23.6pt;z-index:25348812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">
                      <v:shape id="Textfeld 3" o:spid="_x0000_s1743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1B5108E7" w14:textId="1314D643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Textfeld 3" o:spid="_x0000_s174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4257A125" w14:textId="216C83F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745" style="position:absolute;visibility:visible;mso-wrap-style:square" from="57419,186077" to="165887,18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351002">
              <w:t xml:space="preserve">Erkläre am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digitalen Bruchstreifen.</w:t>
            </w:r>
          </w:p>
        </w:tc>
      </w:tr>
      <w:tr w:rsidR="00513E9A" w14:paraId="46B723E0" w14:textId="77777777" w:rsidTr="00A42631">
        <w:tc>
          <w:tcPr>
            <w:tcW w:w="709" w:type="dxa"/>
          </w:tcPr>
          <w:p w14:paraId="700E0CFA" w14:textId="77777777" w:rsidR="00513E9A" w:rsidRDefault="00513E9A" w:rsidP="00E13C64">
            <w:pPr>
              <w:pStyle w:val="berschrift3"/>
              <w:spacing w:line="240" w:lineRule="atLeast"/>
            </w:pPr>
          </w:p>
        </w:tc>
        <w:tc>
          <w:tcPr>
            <w:tcW w:w="425" w:type="dxa"/>
          </w:tcPr>
          <w:p w14:paraId="3BFECE42" w14:textId="2F030781" w:rsidR="00513E9A" w:rsidRPr="00513E9A" w:rsidRDefault="00942B5F" w:rsidP="00513E9A">
            <w:pPr>
              <w:rPr>
                <w:b/>
                <w:bCs/>
                <w:color w:val="0000FF"/>
              </w:rPr>
            </w:pPr>
            <w:r>
              <w:rPr>
                <w:b/>
                <w:bCs/>
                <w:color w:val="327A86"/>
              </w:rPr>
              <w:t>b</w:t>
            </w:r>
            <w:r w:rsidR="00513E9A" w:rsidRPr="00513E9A">
              <w:rPr>
                <w:b/>
                <w:bCs/>
                <w:color w:val="327A86"/>
              </w:rPr>
              <w:t>)</w:t>
            </w:r>
          </w:p>
        </w:tc>
        <w:tc>
          <w:tcPr>
            <w:tcW w:w="8079" w:type="dxa"/>
            <w:gridSpan w:val="4"/>
          </w:tcPr>
          <w:p w14:paraId="2EF76D2E" w14:textId="6337A3DE" w:rsidR="00334AB3" w:rsidRDefault="005F1615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1BE042CF" wp14:editId="5F4F7E1B">
                      <wp:simplePos x="0" y="0"/>
                      <wp:positionH relativeFrom="column">
                        <wp:posOffset>4390994</wp:posOffset>
                      </wp:positionH>
                      <wp:positionV relativeFrom="paragraph">
                        <wp:posOffset>190452</wp:posOffset>
                      </wp:positionV>
                      <wp:extent cx="1013460" cy="385445"/>
                      <wp:effectExtent l="0" t="0" r="0" b="0"/>
                      <wp:wrapNone/>
                      <wp:docPr id="418768168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705299" w14:textId="77777777" w:rsidR="00942B5F" w:rsidRPr="009F4661" w:rsidRDefault="00942B5F" w:rsidP="00942B5F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042CF" id="_x0000_s1746" type="#_x0000_t202" style="position:absolute;margin-left:345.75pt;margin-top:15pt;width:79.8pt;height:30.35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" filled="f" stroked="f" strokeweight=".5pt">
                      <v:textbox>
                        <w:txbxContent>
                          <w:p w14:paraId="6B705299" w14:textId="77777777" w:rsidR="00942B5F" w:rsidRPr="009F4661" w:rsidRDefault="00942B5F" w:rsidP="00942B5F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     </m:t>
              </m:r>
            </m:oMath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mit Bruchstreifen und</w:t>
            </w:r>
          </w:p>
          <w:p w14:paraId="6D05E366" w14:textId="3F55B5FE" w:rsidR="00513E9A" w:rsidRDefault="005F1615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308928" behindDoc="0" locked="0" layoutInCell="1" allowOverlap="1" wp14:anchorId="734779BA" wp14:editId="17214A3F">
                  <wp:simplePos x="0" y="0"/>
                  <wp:positionH relativeFrom="column">
                    <wp:posOffset>3761740</wp:posOffset>
                  </wp:positionH>
                  <wp:positionV relativeFrom="paragraph">
                    <wp:posOffset>170815</wp:posOffset>
                  </wp:positionV>
                  <wp:extent cx="708660" cy="985520"/>
                  <wp:effectExtent l="0" t="0" r="2540" b="5080"/>
                  <wp:wrapNone/>
                  <wp:docPr id="1951505025" name="Grafik 2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5025" name="Grafik 2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98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durch eine Rechnung gefunden. Die Rechnung nennt man </w:t>
            </w:r>
            <w:r w:rsidR="00513E9A"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="00513E9A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15F1AB5B" w14:textId="229B6A9C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319168" behindDoc="0" locked="0" layoutInCell="1" allowOverlap="1" wp14:anchorId="5F6560C5" wp14:editId="69DE6E05">
                      <wp:simplePos x="0" y="0"/>
                      <wp:positionH relativeFrom="column">
                        <wp:posOffset>52478</wp:posOffset>
                      </wp:positionH>
                      <wp:positionV relativeFrom="paragraph">
                        <wp:posOffset>207069</wp:posOffset>
                      </wp:positionV>
                      <wp:extent cx="3542543" cy="331811"/>
                      <wp:effectExtent l="63500" t="25400" r="77470" b="11430"/>
                      <wp:wrapNone/>
                      <wp:docPr id="1225323483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543" cy="331811"/>
                                <a:chOff x="0" y="0"/>
                                <a:chExt cx="3542543" cy="331811"/>
                              </a:xfrm>
                            </wpg:grpSpPr>
                            <wpg:grpSp>
                              <wpg:cNvPr id="1524934997" name="Gruppieren 88"/>
                              <wpg:cNvGrpSpPr/>
                              <wpg:grpSpPr>
                                <a:xfrm>
                                  <a:off x="585630" y="6056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0617413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5120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99275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53556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82937964" name="Gruppieren 88"/>
                              <wpg:cNvGrpSpPr/>
                              <wpg:grpSpPr>
                                <a:xfrm>
                                  <a:off x="1766477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6355391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259656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13949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97138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6851286" name="Gruppieren 88"/>
                              <wpg:cNvGrpSpPr/>
                              <wpg:grpSpPr>
                                <a:xfrm flipH="1">
                                  <a:off x="70901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1734564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172119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64496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17805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070750" name="Gruppieren 88"/>
                              <wpg:cNvGrpSpPr/>
                              <wpg:grpSpPr>
                                <a:xfrm flipH="1">
                                  <a:off x="124569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99669670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94468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824140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84639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5475010" name="Gruppieren 88"/>
                              <wpg:cNvGrpSpPr/>
                              <wpg:grpSpPr>
                                <a:xfrm flipH="1">
                                  <a:off x="245076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09159852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7306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385688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1062832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0900015" name="Gruppieren 88"/>
                              <wpg:cNvGrpSpPr/>
                              <wpg:grpSpPr>
                                <a:xfrm>
                                  <a:off x="2971548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20734216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18097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97402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4691628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975830" name="Gerade Verbindung mit Pfeil 89"/>
                              <wps:cNvCnPr/>
                              <wps:spPr>
                                <a:xfrm flipV="1">
                                  <a:off x="0" y="61734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561264" name="Gerade Verbindung mit Pfeil 89"/>
                              <wps:cNvCnPr/>
                              <wps:spPr>
                                <a:xfrm flipV="1">
                                  <a:off x="3542543" y="49622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05092C" id="Gruppieren 91" o:spid="_x0000_s1026" style="position:absolute;margin-left:4.15pt;margin-top:16.3pt;width:278.95pt;height:26.15pt;z-index:253319168" coordsize="35425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">
                      <v:group id="Gruppieren 88" o:spid="_x0000_s1027" style="position:absolute;left:5856;top:60;width:5296;height:3258" coordsize="5295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">
                        <v:shape id="Gerade Verbindung mit Pfeil 87" o:spid="_x0000_s1028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29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30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31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" strokecolor="#a5a5a5 [2092]" strokeweight=".5pt">
                          <v:stroke joinstyle="miter"/>
                        </v:shape>
                      </v:group>
                      <v:group id="Gruppieren 88" o:spid="_x0000_s1032" style="position:absolute;left:17664;width:5296;height:3257" coordsize="5295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">
                        <v:shape id="Gerade Verbindung mit Pfeil 87" o:spid="_x0000_s1033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" strokecolor="#a5a5a5 [2092]" strokeweight=".5pt">
                          <v:stroke joinstyle="miter"/>
                        </v:shape>
                        <v:shape id="Gerade Verbindung mit Pfeil 87" o:spid="_x0000_s1034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35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36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" strokecolor="#a5a5a5 [2092]" strokeweight=".5pt">
                          <v:stroke joinstyle="miter"/>
                        </v:shape>
                      </v:group>
                      <v:group id="Gruppieren 88" o:spid="_x0000_s1037" style="position:absolute;left:709;width:5295;height:3282;flip:x" coordsize="5295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">
                        <v:shape id="Gerade Verbindung mit Pfeil 87" o:spid="_x0000_s1038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" strokecolor="#a5a5a5 [2092]" strokeweight=".5pt">
                          <v:stroke joinstyle="miter"/>
                        </v:shape>
                        <v:shape id="Gerade Verbindung mit Pfeil 87" o:spid="_x0000_s1039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40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41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" strokecolor="#a5a5a5 [2092]" strokeweight=".5pt">
                          <v:stroke joinstyle="miter"/>
                        </v:shape>
                      </v:group>
                      <v:group id="Gruppieren 88" o:spid="_x0000_s1042" style="position:absolute;left:12456;width:5296;height:3282;flip:x" coordsize="5295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">
                        <v:shape id="Gerade Verbindung mit Pfeil 87" o:spid="_x0000_s1043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44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45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46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" strokecolor="#a5a5a5 [2092]" strokeweight=".5pt">
                          <v:stroke joinstyle="miter"/>
                        </v:shape>
                      </v:group>
                      <v:group id="Gruppieren 88" o:spid="_x0000_s1047" style="position:absolute;left:24507;width:5296;height:3282;flip:x" coordsize="5295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">
                        <v:shape id="Gerade Verbindung mit Pfeil 87" o:spid="_x0000_s1048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49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50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51" type="#_x0000_t32" style="position:absolute;width:736;height:3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" strokecolor="#a5a5a5 [2092]" strokeweight=".5pt">
                          <v:stroke joinstyle="miter"/>
                        </v:shape>
                      </v:group>
                      <v:group id="Gruppieren 88" o:spid="_x0000_s1052" style="position:absolute;left:29715;width:5296;height:3257" coordsize="5295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">
                        <v:shape id="Gerade Verbindung mit Pfeil 87" o:spid="_x0000_s1053" type="#_x0000_t32" style="position:absolute;top:76;width:5295;height:31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" strokecolor="#a5a5a5 [2092]" strokeweight=".5pt">
                          <v:stroke joinstyle="miter"/>
                        </v:shape>
                        <v:shape id="Gerade Verbindung mit Pfeil 87" o:spid="_x0000_s1054" type="#_x0000_t32" style="position:absolute;top:76;width:3721;height:31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" strokecolor="#a5a5a5 [2092]" strokeweight=".5pt">
                          <v:stroke joinstyle="miter"/>
                        </v:shape>
                        <v:shape id="Gerade Verbindung mit Pfeil 87" o:spid="_x0000_s1055" type="#_x0000_t32" style="position:absolute;top:76;width:2254;height:31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" strokecolor="#a5a5a5 [2092]" strokeweight=".5pt">
                          <v:stroke joinstyle="miter"/>
                        </v:shape>
                        <v:shape id="Gerade Verbindung mit Pfeil 87" o:spid="_x0000_s1056" type="#_x0000_t32" style="position:absolute;width:1054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" strokecolor="#a5a5a5 [2092]" strokeweight=".5pt">
                          <v:stroke joinstyle="miter"/>
                        </v:shape>
                      </v:group>
                      <v:shape id="Gerade Verbindung mit Pfeil 89" o:spid="_x0000_s1057" type="#_x0000_t32" style="position:absolute;top:617;width:0;height:2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" strokecolor="#327a86 [3204]" strokeweight="2.25pt">
                        <v:stroke endarrow="block" joinstyle="miter"/>
                      </v:shape>
                      <v:shape id="Gerade Verbindung mit Pfeil 89" o:spid="_x0000_s1058" type="#_x0000_t32" style="position:absolute;left:35425;top:496;width:0;height:26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" strokecolor="#327a86 [3204]" strokeweight="2.2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27B776F" wp14:editId="72848081">
                  <wp:extent cx="3675767" cy="753562"/>
                  <wp:effectExtent l="0" t="0" r="0" b="0"/>
                  <wp:docPr id="357227701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227701" name="Grafik 357227701"/>
                          <pic:cNvPicPr/>
                        </pic:nvPicPr>
                        <pic:blipFill>
                          <a:blip r:embed="rId1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28" cy="7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4CADB" w14:textId="28EB06B4" w:rsidR="00513E9A" w:rsidRDefault="00513E9A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5B6CF923" wp14:editId="152F9C52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394030</wp:posOffset>
                      </wp:positionV>
                      <wp:extent cx="2203610" cy="1168736"/>
                      <wp:effectExtent l="12700" t="12700" r="19050" b="12700"/>
                      <wp:wrapNone/>
                      <wp:docPr id="1373099547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610" cy="11687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24A36702" w14:textId="77777777" w:rsidR="00513E9A" w:rsidRDefault="00513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6CF923" id="Textfeld 93" o:spid="_x0000_s1747" type="#_x0000_t202" style="position:absolute;margin-left:207.05pt;margin-top:31.05pt;width:173.5pt;height:92.05pt;z-index:2533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" filled="f" strokecolor="gray [1629]" strokeweight="1.5pt">
                      <v:stroke dashstyle="dash"/>
                      <v:textbox>
                        <w:txbxContent>
                          <w:p w14:paraId="24A36702" w14:textId="77777777" w:rsidR="00513E9A" w:rsidRDefault="00513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E9A" w14:paraId="629B5381" w14:textId="77777777" w:rsidTr="00A42631">
        <w:tc>
          <w:tcPr>
            <w:tcW w:w="709" w:type="dxa"/>
          </w:tcPr>
          <w:p w14:paraId="3E33CC41" w14:textId="4C22EBF0" w:rsidR="00513E9A" w:rsidRDefault="00513E9A" w:rsidP="00E13C64">
            <w:pPr>
              <w:pStyle w:val="berschrift3"/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C2235C" wp14:editId="5D21FB30">
                  <wp:extent cx="287640" cy="338400"/>
                  <wp:effectExtent l="0" t="0" r="0" b="5080"/>
                  <wp:docPr id="1239768141" name="Grafik 123976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2FA55D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4C9A7EC0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5DFD703A" w14:textId="1162A065" w:rsidR="00513E9A" w:rsidRPr="00513E9A" w:rsidRDefault="00513E9A" w:rsidP="009A01B2">
            <w:pPr>
              <w:pStyle w:val="Listenabsatz"/>
            </w:pPr>
            <w:r>
              <w:t>Was passiert beim Vergröbern im Bild</w:t>
            </w:r>
            <w:r>
              <w:br/>
              <w:t xml:space="preserve"> </w:t>
            </w:r>
            <w:r w:rsidRPr="00513E9A">
              <w:t>mit Teil und Ganzem?</w:t>
            </w:r>
          </w:p>
          <w:p w14:paraId="5EC75129" w14:textId="1C742F24" w:rsidR="00513E9A" w:rsidRPr="00513E9A" w:rsidRDefault="00513E9A" w:rsidP="009A01B2">
            <w:pPr>
              <w:pStyle w:val="Listenabsatz"/>
            </w:pPr>
            <w:r w:rsidRPr="00513E9A">
              <w:t xml:space="preserve">Was passiert beim Kürzen in Emilys Rechnung mit Zähler und Nenner? </w:t>
            </w:r>
          </w:p>
          <w:p w14:paraId="1F8187E9" w14:textId="77777777" w:rsidR="00513E9A" w:rsidRDefault="00513E9A" w:rsidP="009A01B2">
            <w:pPr>
              <w:pStyle w:val="Listenabsatz"/>
            </w:pPr>
            <w:r w:rsidRPr="00513E9A">
              <w:t xml:space="preserve">Wo </w:t>
            </w:r>
            <w:r>
              <w:t>sieht man die 8 im Bild?</w:t>
            </w:r>
          </w:p>
          <w:p w14:paraId="79B567A9" w14:textId="4747AC58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6233D">
              <w:rPr>
                <w:noProof/>
              </w:rPr>
              <w:t>Schreibe deine Beobachtungen auf</w:t>
            </w:r>
            <w:r>
              <w:rPr>
                <w:noProof/>
              </w:rPr>
              <w:t>.</w:t>
            </w:r>
          </w:p>
        </w:tc>
        <w:tc>
          <w:tcPr>
            <w:tcW w:w="213" w:type="dxa"/>
          </w:tcPr>
          <w:p w14:paraId="34C47DD1" w14:textId="2AE97C11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4A74970A" w14:textId="012B6BAC" w:rsidR="00513E9A" w:rsidRPr="00513E9A" w:rsidRDefault="00513E9A" w:rsidP="00513E9A">
            <w:pPr>
              <w:spacing w:before="40" w:line="240" w:lineRule="atLeast"/>
              <w:ind w:left="357" w:hanging="357"/>
              <w:rPr>
                <w:sz w:val="21"/>
                <w:szCs w:val="21"/>
              </w:rPr>
            </w:pPr>
            <w:r w:rsidRPr="008B0060">
              <w:rPr>
                <w:b/>
              </w:rPr>
              <w:t>Mögliche Satzbausteine</w:t>
            </w:r>
          </w:p>
          <w:p w14:paraId="45C42963" w14:textId="7BA3800E" w:rsidR="00513E9A" w:rsidRPr="0003719B" w:rsidRDefault="00513E9A" w:rsidP="009A01B2">
            <w:pPr>
              <w:pStyle w:val="Listenabsatz"/>
            </w:pPr>
            <w:r w:rsidRPr="0003719B">
              <w:t>Teil und Ganzes werden jeweils …</w:t>
            </w:r>
          </w:p>
          <w:p w14:paraId="1174A105" w14:textId="77777777" w:rsidR="00513E9A" w:rsidRPr="0003719B" w:rsidRDefault="00513E9A" w:rsidP="009A01B2">
            <w:pPr>
              <w:pStyle w:val="Listenabsatz"/>
            </w:pPr>
            <w:r w:rsidRPr="0003719B">
              <w:t>Die Größe von Teil und Ganzes …</w:t>
            </w:r>
          </w:p>
          <w:p w14:paraId="7FD45709" w14:textId="3E288E08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mit … dividieren</w:t>
            </w:r>
          </w:p>
          <w:p w14:paraId="12E7D321" w14:textId="535494E7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Felder werden zu einem Feld zusammengefasst</w:t>
            </w:r>
          </w:p>
        </w:tc>
      </w:tr>
      <w:tr w:rsidR="00513E9A" w14:paraId="17681608" w14:textId="77777777" w:rsidTr="00A42631">
        <w:tc>
          <w:tcPr>
            <w:tcW w:w="709" w:type="dxa"/>
          </w:tcPr>
          <w:p w14:paraId="7CC7D46E" w14:textId="77777777" w:rsidR="00513E9A" w:rsidRPr="00415AFF" w:rsidRDefault="00513E9A" w:rsidP="00513E9A">
            <w:pPr>
              <w:rPr>
                <w:noProof/>
              </w:rPr>
            </w:pPr>
          </w:p>
        </w:tc>
        <w:tc>
          <w:tcPr>
            <w:tcW w:w="425" w:type="dxa"/>
          </w:tcPr>
          <w:p w14:paraId="192D7BF8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00F9A440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041EE5D9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30646AF5" w14:textId="77777777" w:rsidR="00513E9A" w:rsidRPr="008B0060" w:rsidRDefault="00513E9A" w:rsidP="00513E9A">
            <w:pPr>
              <w:rPr>
                <w:b/>
              </w:rPr>
            </w:pPr>
          </w:p>
        </w:tc>
      </w:tr>
      <w:tr w:rsidR="00513E9A" w14:paraId="0A29E423" w14:textId="77777777" w:rsidTr="00A42631">
        <w:tc>
          <w:tcPr>
            <w:tcW w:w="709" w:type="dxa"/>
          </w:tcPr>
          <w:p w14:paraId="4FEBAC34" w14:textId="77777777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F3A3975" w14:textId="6027B1D4" w:rsidR="00513E9A" w:rsidRPr="00334AB3" w:rsidRDefault="00513E9A" w:rsidP="00513E9A">
            <w:pPr>
              <w:rPr>
                <w:b/>
                <w:bCs/>
                <w:color w:val="327A86"/>
              </w:rPr>
            </w:pPr>
            <w:r w:rsidRPr="00334AB3">
              <w:rPr>
                <w:b/>
                <w:bCs/>
                <w:noProof/>
                <w:color w:val="327A86"/>
              </w:rPr>
              <w:t>b)</w:t>
            </w:r>
          </w:p>
        </w:tc>
        <w:tc>
          <w:tcPr>
            <w:tcW w:w="4039" w:type="dxa"/>
          </w:tcPr>
          <w:p w14:paraId="6A1ABF17" w14:textId="03150558" w:rsidR="00334AB3" w:rsidRDefault="00334AB3" w:rsidP="00A42631">
            <w:pPr>
              <w:pStyle w:val="Listenabsatz"/>
              <w:spacing w:after="60"/>
            </w:pPr>
            <w:r>
              <mc:AlternateContent>
                <mc:Choice Requires="wpg">
                  <w:drawing>
                    <wp:anchor distT="0" distB="0" distL="114300" distR="114300" simplePos="0" relativeHeight="253490176" behindDoc="0" locked="0" layoutInCell="1" allowOverlap="1" wp14:anchorId="7E0674D3" wp14:editId="248E926F">
                      <wp:simplePos x="0" y="0"/>
                      <wp:positionH relativeFrom="column">
                        <wp:posOffset>1032846</wp:posOffset>
                      </wp:positionH>
                      <wp:positionV relativeFrom="paragraph">
                        <wp:posOffset>-67907</wp:posOffset>
                      </wp:positionV>
                      <wp:extent cx="161290" cy="299720"/>
                      <wp:effectExtent l="0" t="0" r="10160" b="5080"/>
                      <wp:wrapNone/>
                      <wp:docPr id="1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4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FD9EE5" w14:textId="5B102480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CC80E6" w14:textId="1555270F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674D3" id="_x0000_s1748" style="position:absolute;left:0;text-align:left;margin-left:81.35pt;margin-top:-5.35pt;width:12.7pt;height:23.6pt;z-index:25349017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">
                      <v:shape id="Textfeld 3" o:spid="_x0000_s1749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63FD9EE5" w14:textId="5B102480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75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1ECC80E6" w14:textId="1555270F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75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Wie kann man</w:t>
            </w:r>
            <w:r>
              <w:t xml:space="preserve"> </w:t>
            </w:r>
            <w:r w:rsidR="00513E9A" w:rsidRPr="00C63632"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513E9A" w:rsidRPr="00C63632">
              <w:t xml:space="preserve"> in Fünftel umwandeln?</w:t>
            </w:r>
          </w:p>
          <w:p w14:paraId="6DDDFA17" w14:textId="58E87BE8" w:rsidR="00513E9A" w:rsidRPr="00C63632" w:rsidRDefault="00334AB3" w:rsidP="00A42631">
            <w:r>
              <w:t xml:space="preserve">      </w:t>
            </w:r>
            <w:r w:rsidR="00513E9A" w:rsidRPr="00C63632">
              <w:t>Ergänze die Rechnung.</w:t>
            </w:r>
            <w:r w:rsidR="00942B5F">
              <w:t xml:space="preserve"> </w:t>
            </w:r>
          </w:p>
          <w:p w14:paraId="77D029A8" w14:textId="66F53E3D" w:rsidR="00513E9A" w:rsidRDefault="00334AB3" w:rsidP="009A01B2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492224" behindDoc="0" locked="0" layoutInCell="1" allowOverlap="1" wp14:anchorId="3BEBAF64" wp14:editId="3C971F6C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270375</wp:posOffset>
                      </wp:positionV>
                      <wp:extent cx="161290" cy="299720"/>
                      <wp:effectExtent l="0" t="0" r="3810" b="5080"/>
                      <wp:wrapNone/>
                      <wp:docPr id="1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5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67731" w14:textId="7EC814C8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1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AEC372" w14:textId="5CD22E8C" w:rsidR="00334AB3" w:rsidRPr="0049551B" w:rsidRDefault="00334AB3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EBAF64" id="_x0000_s1752" style="position:absolute;left:0;text-align:left;margin-left:81pt;margin-top:21.3pt;width:12.7pt;height:23.6pt;z-index:25349222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">
                      <v:shape id="Textfeld 3" o:spid="_x0000_s1753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60B67731" w14:textId="7EC814C8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75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EAEC372" w14:textId="5CD22E8C" w:rsidR="00334AB3" w:rsidRPr="0049551B" w:rsidRDefault="00334AB3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line id="Gerade Verbindung 1" o:spid="_x0000_s175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13E9A" w:rsidRPr="00C63632">
              <w:t>Zeichne zu d</w:t>
            </w:r>
            <w:r w:rsidR="00513E9A">
              <w:t>e</w:t>
            </w:r>
            <w:r w:rsidR="00513E9A" w:rsidRPr="00C63632">
              <w:t>r Rechnung ein Bild oder zeige sie in der Streifentafel.</w:t>
            </w:r>
          </w:p>
          <w:p w14:paraId="07DB020E" w14:textId="760A6F5A" w:rsidR="00513E9A" w:rsidRDefault="00513E9A" w:rsidP="00A42631">
            <w:pPr>
              <w:pStyle w:val="Listenabsatz"/>
              <w:spacing w:before="120"/>
            </w:pPr>
            <w:r w:rsidRPr="00C63632">
              <w:t xml:space="preserve">Wie kann man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C63632">
              <w:t xml:space="preserve"> in Drittel umwandeln?</w:t>
            </w:r>
          </w:p>
          <w:p w14:paraId="77EA757A" w14:textId="77777777" w:rsidR="00513E9A" w:rsidRDefault="00513E9A" w:rsidP="00513E9A">
            <w:pPr>
              <w:ind w:left="360"/>
            </w:pPr>
          </w:p>
          <w:p w14:paraId="78A9B178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 w:rsidRPr="002823B8">
              <w:rPr>
                <w:noProof/>
              </w:rPr>
              <w:t>Beschreibe, wie du vorgegangen bist.</w:t>
            </w:r>
          </w:p>
          <w:p w14:paraId="17BB0CEE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7DEBCE9D" w14:textId="5376311D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5A625A2A" w14:textId="09F25F65" w:rsidR="00513E9A" w:rsidRPr="008B0060" w:rsidRDefault="00312538" w:rsidP="00513E9A">
            <w:pPr>
              <w:spacing w:before="40" w:line="240" w:lineRule="atLeast"/>
              <w:ind w:left="357" w:hanging="357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2992" behindDoc="0" locked="0" layoutInCell="1" allowOverlap="1" wp14:anchorId="32425233" wp14:editId="24547FAB">
                      <wp:simplePos x="0" y="0"/>
                      <wp:positionH relativeFrom="column">
                        <wp:posOffset>562124</wp:posOffset>
                      </wp:positionH>
                      <wp:positionV relativeFrom="paragraph">
                        <wp:posOffset>97074</wp:posOffset>
                      </wp:positionV>
                      <wp:extent cx="702310" cy="1013609"/>
                      <wp:effectExtent l="0" t="0" r="0" b="2540"/>
                      <wp:wrapNone/>
                      <wp:docPr id="656650216" name="Gruppieren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310" cy="1013609"/>
                                <a:chOff x="0" y="0"/>
                                <a:chExt cx="702310" cy="1013609"/>
                              </a:xfrm>
                            </wpg:grpSpPr>
                            <wpg:grpSp>
                              <wpg:cNvPr id="32391685" name="Gruppieren 265"/>
                              <wpg:cNvGrpSpPr/>
                              <wpg:grpSpPr>
                                <a:xfrm>
                                  <a:off x="0" y="239679"/>
                                  <a:ext cx="702310" cy="573770"/>
                                  <a:chOff x="0" y="193123"/>
                                  <a:chExt cx="702882" cy="574918"/>
                                </a:xfrm>
                              </wpg:grpSpPr>
                              <wpg:grpSp>
                                <wpg:cNvPr id="46223906" name="Gruppieren 46223906"/>
                                <wpg:cNvGrpSpPr/>
                                <wpg:grpSpPr>
                                  <a:xfrm>
                                    <a:off x="0" y="193123"/>
                                    <a:ext cx="692268" cy="574918"/>
                                    <a:chOff x="0" y="193123"/>
                                    <a:chExt cx="692268" cy="574918"/>
                                  </a:xfrm>
                                </wpg:grpSpPr>
                                <wps:wsp>
                                  <wps:cNvPr id="96774602" name="Textfeld 3"/>
                                  <wps:cNvSpPr txBox="1"/>
                                  <wps:spPr>
                                    <a:xfrm>
                                      <a:off x="461921" y="312241"/>
                                      <a:ext cx="227965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CE0867" w14:textId="77777777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86616891" name="Textfeld 3"/>
                                  <wps:cNvSpPr txBox="1"/>
                                  <wps:spPr>
                                    <a:xfrm>
                                      <a:off x="460262" y="506290"/>
                                      <a:ext cx="232006" cy="16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C31AF7" w14:textId="6700CBA4" w:rsidR="00312538" w:rsidRDefault="00312538" w:rsidP="0031253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2836483" name="Gerade Verbindung 136283648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2436" y="501608"/>
                                      <a:ext cx="207657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551666007" name="Gruppieren 1551666007"/>
                                  <wpg:cNvGrpSpPr/>
                                  <wpg:grpSpPr>
                                    <a:xfrm>
                                      <a:off x="0" y="307042"/>
                                      <a:ext cx="232006" cy="365544"/>
                                      <a:chOff x="0" y="307041"/>
                                      <a:chExt cx="232011" cy="365831"/>
                                    </a:xfrm>
                                  </wpg:grpSpPr>
                                  <wps:wsp>
                                    <wps:cNvPr id="156772064" name="Textfeld 3"/>
                                    <wps:cNvSpPr txBox="1"/>
                                    <wps:spPr>
                                      <a:xfrm>
                                        <a:off x="2044" y="307041"/>
                                        <a:ext cx="227970" cy="184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5BDDBC4" w14:textId="07E50E55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767376687" name="Textfeld 3"/>
                                    <wps:cNvSpPr txBox="1"/>
                                    <wps:spPr>
                                      <a:xfrm>
                                        <a:off x="0" y="509307"/>
                                        <a:ext cx="232011" cy="163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B9E4B2" w14:textId="040C7DFE" w:rsidR="00312538" w:rsidRDefault="00312538" w:rsidP="00312538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7061314" name="Gerade Verbindung 1037061314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4005" y="496383"/>
                                        <a:ext cx="1440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48290428" name="Textfeld 398"/>
                                  <wps:cNvSpPr txBox="1"/>
                                  <wps:spPr>
                                    <a:xfrm>
                                      <a:off x="263167" y="360911"/>
                                      <a:ext cx="223738" cy="251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AD9848" w14:textId="77777777" w:rsidR="00312538" w:rsidRDefault="00312538" w:rsidP="00312538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=</w:t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8665838" name="Freihandform 668665838"/>
                                  <wps:cNvSpPr/>
                                  <wps:spPr>
                                    <a:xfrm>
                                      <a:off x="145451" y="193123"/>
                                      <a:ext cx="436597" cy="62381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024184875" name="Freihandform 2024184875"/>
                                  <wps:cNvSpPr/>
                                  <wps:spPr>
                                    <a:xfrm flipV="1">
                                      <a:off x="141330" y="703007"/>
                                      <a:ext cx="436597" cy="65034"/>
                                    </a:xfrm>
                                    <a:custGeom>
                                      <a:avLst/>
                                      <a:gdLst>
                                        <a:gd name="connsiteX0" fmla="*/ 0 w 436606"/>
                                        <a:gd name="connsiteY0" fmla="*/ 123591 h 123591"/>
                                        <a:gd name="connsiteX1" fmla="*/ 205946 w 436606"/>
                                        <a:gd name="connsiteY1" fmla="*/ 23 h 123591"/>
                                        <a:gd name="connsiteX2" fmla="*/ 436606 w 436606"/>
                                        <a:gd name="connsiteY2" fmla="*/ 115353 h 12359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436606" h="123591">
                                          <a:moveTo>
                                            <a:pt x="0" y="123591"/>
                                          </a:moveTo>
                                          <a:cubicBezTo>
                                            <a:pt x="66589" y="62493"/>
                                            <a:pt x="133178" y="1396"/>
                                            <a:pt x="205946" y="23"/>
                                          </a:cubicBezTo>
                                          <a:cubicBezTo>
                                            <a:pt x="278714" y="-1350"/>
                                            <a:pt x="357660" y="57001"/>
                                            <a:pt x="436606" y="1153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184886919" name="Grafik 11848869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39598" y="286829"/>
                                    <a:ext cx="263284" cy="1840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5986163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1038" y="830094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9719004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20493" y="0"/>
                                  <a:ext cx="26289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425233" id="Gruppieren 423" o:spid="_x0000_s1756" style="position:absolute;left:0;text-align:left;margin-left:44.25pt;margin-top:7.65pt;width:55.3pt;height:79.8pt;z-index:253652992" coordsize="7023,10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">
                      <v:group id="_x0000_s1757" style="position:absolute;top:2396;width:7023;height:5738" coordorigin=",1931" coordsize="7028,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">
                        <v:group id="Gruppieren 46223906" o:spid="_x0000_s1758" style="position:absolute;top:1931;width:6922;height:5749" coordorigin=",1931" coordsize="6922,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">
                          <v:shape id="Textfeld 3" o:spid="_x0000_s1759" type="#_x0000_t202" style="position:absolute;left:4619;top:3122;width:227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14CE0867" w14:textId="77777777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0" type="#_x0000_t202" style="position:absolute;left:4602;top:5062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0EC31AF7" w14:textId="6700CBA4" w:rsidR="00312538" w:rsidRDefault="00312538" w:rsidP="00312538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362836483" o:spid="_x0000_s1761" style="position:absolute;visibility:visible;mso-wrap-style:square" from="4724,5016" to="6800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" strokecolor="black [3213]" strokeweight="1pt">
                            <v:stroke joinstyle="miter"/>
                            <o:lock v:ext="edit" shapetype="f"/>
                          </v:line>
                          <v:group id="Gruppieren 1551666007" o:spid="_x0000_s1762" style="position:absolute;top:3070;width:2320;height:3655" coordorigin=",3070" coordsize="2320,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">
                            <v:shape id="Textfeld 3" o:spid="_x0000_s1763" type="#_x0000_t202" style="position:absolute;left:20;top:3070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65BDDBC4" w14:textId="07E50E55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764" type="#_x0000_t202" style="position:absolute;top:5093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34B9E4B2" w14:textId="040C7DFE" w:rsidR="00312538" w:rsidRDefault="00312538" w:rsidP="00312538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037061314" o:spid="_x0000_s1765" style="position:absolute;visibility:visible;mso-wrap-style:square" from="440,4963" to="1880,4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" strokecolor="black [3213]" strokeweight="1pt">
                              <v:stroke joinstyle="miter"/>
                              <o:lock v:ext="edit" shapetype="f"/>
                            </v:line>
                          </v:group>
                          <v:shape id="Textfeld 398" o:spid="_x0000_s1766" type="#_x0000_t202" style="position:absolute;left:2631;top:3609;width:2238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" filled="f" stroked="f" strokeweight=".5pt">
                            <v:textbox inset="1mm">
                              <w:txbxContent>
                                <w:p w14:paraId="15AD9848" w14:textId="77777777" w:rsidR="00312538" w:rsidRDefault="00312538" w:rsidP="00312538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  <v:shape id="Freihandform 668665838" o:spid="_x0000_s1767" style="position:absolute;left:1454;top:1931;width:4366;height:624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2381;205942,12;436597,58223" o:connectangles="0,0,0"/>
                          </v:shape>
                          <v:shape id="Freihandform 2024184875" o:spid="_x0000_s1768" style="position:absolute;left:1413;top:7030;width:4366;height:65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" path="m,123591c66589,62493,133178,1396,205946,23v72768,-1373,151714,56978,230660,115330e" filled="f" strokecolor="#a5a5a5 [2092]" strokeweight=".5pt">
                            <v:stroke endarrow="block" joinstyle="miter"/>
                            <v:path arrowok="t" o:connecttype="custom" o:connectlocs="0,65034;205942,12;436597,60699" o:connectangles="0,0,0"/>
                          </v:shape>
                        </v:group>
                        <v:shape id="Grafik 1184886919" o:spid="_x0000_s1769" type="#_x0000_t75" style="position:absolute;left:4395;top:2868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">
                          <v:imagedata r:id="rId51" o:title="" cropbottom="33944f" cropleft="1f" cropright="2644f" recolortarget="#333 [1446]"/>
                        </v:shape>
                      </v:group>
                      <v:shape id="Grafik 1" o:spid="_x0000_s1770" type="#_x0000_t75" style="position:absolute;left:2010;top:8300;width:2629;height:183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">
                        <v:imagedata r:id="rId52" o:title="" cropbottom="33944f" cropleft="1f" cropright="2644f" recolortarget="#333 [1446]"/>
                      </v:shape>
                      <v:shape id="Grafik 1" o:spid="_x0000_s1771" type="#_x0000_t75" style="position:absolute;left:2204;width:2629;height:183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</w:tc>
      </w:tr>
      <w:tr w:rsidR="00513E9A" w14:paraId="50C67E03" w14:textId="77777777" w:rsidTr="00A42631">
        <w:tc>
          <w:tcPr>
            <w:tcW w:w="709" w:type="dxa"/>
          </w:tcPr>
          <w:p w14:paraId="4CA02708" w14:textId="10EE44A4" w:rsidR="00513E9A" w:rsidRPr="00A42631" w:rsidRDefault="000F44CB" w:rsidP="00513E9A">
            <w:pPr>
              <w:pStyle w:val="berschrift3"/>
              <w:spacing w:line="240" w:lineRule="atLeast"/>
              <w:rPr>
                <w:rFonts w:cstheme="minorHAnsi"/>
                <w:b w:val="0"/>
                <w:bCs w:val="0"/>
                <w:noProof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5264" behindDoc="0" locked="0" layoutInCell="1" allowOverlap="1" wp14:anchorId="303B8D7D" wp14:editId="0263F97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5080</wp:posOffset>
                      </wp:positionV>
                      <wp:extent cx="229870" cy="167640"/>
                      <wp:effectExtent l="0" t="0" r="0" b="0"/>
                      <wp:wrapNone/>
                      <wp:docPr id="155324994" name="Gruppieren 1">
                        <a:hlinkClick xmlns:a="http://schemas.openxmlformats.org/drawingml/2006/main" r:id="rId12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509692666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5631248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A56109" id="Gruppieren 1" o:spid="_x0000_s1026" href="https://mathe-sicher-koennen.dzlm.de/erklaervideos?nid=696" style="position:absolute;margin-left:-.25pt;margin-top:.4pt;width:18.1pt;height:13.2pt;z-index:253835264" coordsize="22987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" fillcolor="white [3212]" stroked="f" strokeweight="1pt"/>
                    </v:group>
                  </w:pict>
                </mc:Fallback>
              </mc:AlternateContent>
            </w:r>
            <w:r w:rsidR="000E6D15" w:rsidRPr="00A42631">
              <w:rPr>
                <w:rFonts w:cstheme="minorHAnsi"/>
                <w:b w:val="0"/>
                <w:bCs w:val="0"/>
                <w:noProof/>
                <w:sz w:val="13"/>
                <w:szCs w:val="13"/>
              </w:rPr>
              <w:t>B2B2</w:t>
            </w:r>
          </w:p>
        </w:tc>
        <w:tc>
          <w:tcPr>
            <w:tcW w:w="425" w:type="dxa"/>
          </w:tcPr>
          <w:p w14:paraId="620E0946" w14:textId="64741B0D" w:rsidR="00513E9A" w:rsidRPr="00A42631" w:rsidRDefault="00513E9A" w:rsidP="00513E9A">
            <w:pPr>
              <w:pStyle w:val="berschrift4"/>
              <w:rPr>
                <w:noProof/>
                <w:sz w:val="22"/>
                <w:szCs w:val="22"/>
              </w:rPr>
            </w:pPr>
            <w:r w:rsidRPr="00A42631">
              <w:rPr>
                <w:noProof/>
                <w:sz w:val="22"/>
                <w:szCs w:val="22"/>
              </w:rPr>
              <w:t xml:space="preserve">c) </w:t>
            </w:r>
          </w:p>
          <w:p w14:paraId="3706393F" w14:textId="77777777" w:rsidR="00513E9A" w:rsidRPr="00334AB3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8079" w:type="dxa"/>
            <w:gridSpan w:val="4"/>
          </w:tcPr>
          <w:p w14:paraId="386EA264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331456" behindDoc="0" locked="0" layoutInCell="1" allowOverlap="1" wp14:anchorId="0114CB07" wp14:editId="52765563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530</wp:posOffset>
                  </wp:positionV>
                  <wp:extent cx="721360" cy="721360"/>
                  <wp:effectExtent l="0" t="0" r="2540" b="254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Vergleiche deine Erkärung mit dem Erklärvideo. </w:t>
            </w:r>
          </w:p>
          <w:p w14:paraId="22DC4E29" w14:textId="77777777" w:rsidR="00100C55" w:rsidRDefault="00513E9A" w:rsidP="00100C55">
            <w:pPr>
              <w:pStyle w:val="Listenabsatz"/>
            </w:pPr>
            <w:r>
              <w:t>Was wird genauso erklärt, wie du es gemacht hast?</w:t>
            </w:r>
          </w:p>
          <w:p w14:paraId="51C6A1C6" w14:textId="37751CBD" w:rsidR="00513E9A" w:rsidRDefault="00513E9A" w:rsidP="00100C55">
            <w:pPr>
              <w:pStyle w:val="Listenabsatz"/>
            </w:pPr>
            <w:r>
              <w:t>Was ist anders? Was wird zusätzlich erklärt?</w:t>
            </w:r>
            <w:r>
              <w:rPr>
                <w:lang w:eastAsia="de-DE"/>
              </w:rPr>
              <w:t xml:space="preserve"> </w:t>
            </w:r>
          </w:p>
          <w:p w14:paraId="6D3CCE62" w14:textId="46E04E1A" w:rsidR="00513E9A" w:rsidRPr="008B0060" w:rsidRDefault="005F1615" w:rsidP="00351002">
            <w:pPr>
              <w:spacing w:before="40" w:line="240" w:lineRule="atLeast"/>
              <w:ind w:left="357" w:hanging="357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53BFF9B0" wp14:editId="3DB31D01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187960</wp:posOffset>
                      </wp:positionV>
                      <wp:extent cx="937895" cy="585470"/>
                      <wp:effectExtent l="0" t="0" r="1905" b="0"/>
                      <wp:wrapNone/>
                      <wp:docPr id="78043096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58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0EAF2" w14:textId="23DDEB24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23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</w:t>
                                    </w:r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FF9B0" id="_x0000_s1772" type="#_x0000_t202" style="position:absolute;left:0;text-align:left;margin-left:326.25pt;margin-top:14.8pt;width:73.85pt;height:46.1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" fillcolor="white [3201]" stroked="f" strokeweight=".5pt">
                      <v:textbox>
                        <w:txbxContent>
                          <w:p w14:paraId="1250EAF2" w14:textId="23DDEB24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24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</w:t>
                              </w:r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56219C" w14:textId="0C7F5AF6" w:rsidR="008B0060" w:rsidRDefault="008B0060" w:rsidP="00351002">
      <w:pPr>
        <w:pStyle w:val="tabelle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26"/>
        <w:gridCol w:w="8078"/>
      </w:tblGrid>
      <w:tr w:rsidR="00330FD6" w14:paraId="36D2086B" w14:textId="77777777" w:rsidTr="00513E9A">
        <w:tc>
          <w:tcPr>
            <w:tcW w:w="709" w:type="dxa"/>
          </w:tcPr>
          <w:p w14:paraId="567BE5CF" w14:textId="6FA9723D" w:rsidR="00330FD6" w:rsidRPr="00B74344" w:rsidRDefault="00330FD6" w:rsidP="0080323A">
            <w:pPr>
              <w:pStyle w:val="berschrift3"/>
              <w:spacing w:line="240" w:lineRule="atLeast"/>
            </w:pPr>
            <w:r>
              <w:lastRenderedPageBreak/>
              <w:t>2.</w:t>
            </w:r>
            <w:r w:rsidR="008C3488">
              <w:t>6</w:t>
            </w:r>
          </w:p>
        </w:tc>
        <w:tc>
          <w:tcPr>
            <w:tcW w:w="8504" w:type="dxa"/>
            <w:gridSpan w:val="2"/>
          </w:tcPr>
          <w:p w14:paraId="6A2C0BEA" w14:textId="3FF4C010" w:rsidR="00330FD6" w:rsidRPr="00B74344" w:rsidRDefault="00330FD6" w:rsidP="0080323A">
            <w:pPr>
              <w:pStyle w:val="berschrift3"/>
              <w:spacing w:line="240" w:lineRule="atLeast"/>
            </w:pPr>
            <w:r w:rsidRPr="00740387">
              <w:t xml:space="preserve">Erweitern </w:t>
            </w:r>
            <w:r>
              <w:t>und Kürzen</w:t>
            </w:r>
            <w:r w:rsidR="00A83C50">
              <w:t xml:space="preserve"> üben</w:t>
            </w:r>
          </w:p>
        </w:tc>
      </w:tr>
      <w:tr w:rsidR="00330FD6" w14:paraId="22FF2609" w14:textId="77777777" w:rsidTr="00513E9A">
        <w:trPr>
          <w:trHeight w:val="1806"/>
        </w:trPr>
        <w:tc>
          <w:tcPr>
            <w:tcW w:w="709" w:type="dxa"/>
          </w:tcPr>
          <w:p w14:paraId="61C6B6D7" w14:textId="7777777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21A08E2" w14:textId="77777777" w:rsidR="00330FD6" w:rsidRDefault="008C3488" w:rsidP="0080323A">
            <w:pPr>
              <w:pStyle w:val="Nummerierung"/>
              <w:spacing w:line="240" w:lineRule="atLeast"/>
            </w:pPr>
            <w:r>
              <w:t>a</w:t>
            </w:r>
            <w:r w:rsidR="00330FD6">
              <w:t>)</w:t>
            </w:r>
          </w:p>
          <w:p w14:paraId="10EDCF40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C1D7F9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61BA05F7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30903468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44E44A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036AD27C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53399A4F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F613F15" w14:textId="6603D706" w:rsidR="00A83C50" w:rsidRDefault="00B41DED" w:rsidP="00B41DED">
            <w:pPr>
              <w:pStyle w:val="Nummerierung"/>
              <w:spacing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29ADE5A4" wp14:editId="2C51A010">
                      <wp:simplePos x="0" y="0"/>
                      <wp:positionH relativeFrom="column">
                        <wp:posOffset>270010</wp:posOffset>
                      </wp:positionH>
                      <wp:positionV relativeFrom="paragraph">
                        <wp:posOffset>34033</wp:posOffset>
                      </wp:positionV>
                      <wp:extent cx="1233805" cy="1021850"/>
                      <wp:effectExtent l="0" t="0" r="0" b="0"/>
                      <wp:wrapNone/>
                      <wp:docPr id="390" name="Gruppieren 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ADA278-3D8E-F0B9-16B1-E016CCABC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21850"/>
                                <a:chOff x="0" y="1219202"/>
                                <a:chExt cx="1234346" cy="1022092"/>
                              </a:xfrm>
                            </wpg:grpSpPr>
                            <wpg:grpSp>
                              <wpg:cNvPr id="1175454531" name="Gruppieren 1175454531">
                                <a:extLst>
                                  <a:ext uri="{FF2B5EF4-FFF2-40B4-BE49-F238E27FC236}">
                                    <a16:creationId xmlns:a16="http://schemas.microsoft.com/office/drawing/2014/main" id="{D7514563-29C1-68CD-5BD5-1709F9B2F8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1219202"/>
                                  <a:ext cx="1198882" cy="1022092"/>
                                  <a:chOff x="0" y="1219200"/>
                                  <a:chExt cx="1198908" cy="1022897"/>
                                </a:xfrm>
                              </wpg:grpSpPr>
                              <wps:wsp>
                                <wps:cNvPr id="18261482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52BA329-D1AE-1FB3-42CD-B2D218F37E2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2307" y="15710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A52FE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602557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33ED58F-2EE7-7B43-9CC6-ADB61DBB785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60272" y="17652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9FE70F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727166" name="Gerade Verbindung 109727166">
                                  <a:extLst>
                                    <a:ext uri="{FF2B5EF4-FFF2-40B4-BE49-F238E27FC236}">
                                      <a16:creationId xmlns:a16="http://schemas.microsoft.com/office/drawing/2014/main" id="{51FCD736-AF63-9D6C-D062-CFCBFD751EC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2446" y="17605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98308161" name="Gruppieren 398308161">
                                  <a:extLst>
                                    <a:ext uri="{FF2B5EF4-FFF2-40B4-BE49-F238E27FC236}">
                                      <a16:creationId xmlns:a16="http://schemas.microsoft.com/office/drawing/2014/main" id="{F8BC6F32-31EA-5091-514E-E5A3F4FC75A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565795"/>
                                    <a:ext cx="232011" cy="365859"/>
                                    <a:chOff x="0" y="1565795"/>
                                    <a:chExt cx="232011" cy="365859"/>
                                  </a:xfrm>
                                </wpg:grpSpPr>
                                <wps:wsp>
                                  <wps:cNvPr id="116297714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C12FCCC-806A-6973-254C-B7699756CAD7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2045" y="15657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EBEE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6404978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15B47D9-E17C-015E-CD5D-08E41AA86D1E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0" y="17680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C8690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396374" name="Gerade Verbindung 1263396374">
                                    <a:extLst>
                                      <a:ext uri="{FF2B5EF4-FFF2-40B4-BE49-F238E27FC236}">
                                        <a16:creationId xmlns:a16="http://schemas.microsoft.com/office/drawing/2014/main" id="{8421EF15-0714-AFF7-547B-8D4AC5B41A71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4005" y="17612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724961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AC7231F9-62A6-B76D-33D7-F7B0E27AC13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3173" y="16197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96328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14997738" name="Grafik 1714997738">
                                    <a:extLst>
                                      <a:ext uri="{FF2B5EF4-FFF2-40B4-BE49-F238E27FC236}">
                                        <a16:creationId xmlns:a16="http://schemas.microsoft.com/office/drawing/2014/main" id="{D4D277F8-87EF-6DD5-813B-3EE469804D2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8981" y="2025986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3455429" name="Freihandform 93455429">
                                  <a:extLst>
                                    <a:ext uri="{FF2B5EF4-FFF2-40B4-BE49-F238E27FC236}">
                                      <a16:creationId xmlns:a16="http://schemas.microsoft.com/office/drawing/2014/main" id="{B46B652B-ADA8-08A0-3C6B-FD5D1EBCD69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5454" y="1413415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964407190" name="Grafik 1964407190">
                                    <a:extLst>
                                      <a:ext uri="{FF2B5EF4-FFF2-40B4-BE49-F238E27FC236}">
                                        <a16:creationId xmlns:a16="http://schemas.microsoft.com/office/drawing/2014/main" id="{B2EFD1B0-C355-61BD-3A1D-FBDE37276AD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77228" y="1244254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16661816" name="Freihandform 1916661816">
                                  <a:extLst>
                                    <a:ext uri="{FF2B5EF4-FFF2-40B4-BE49-F238E27FC236}">
                                      <a16:creationId xmlns:a16="http://schemas.microsoft.com/office/drawing/2014/main" id="{1849236D-3808-FA8A-8480-DFE170425EE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41333" y="19321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959253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37F20C2-3208-98CC-B929-98732F4F476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8920" y="15835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09D7ED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81857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3B42EB4-907C-B646-9FC3-9DFF97E090E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66897" y="17775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87CCA" w14:textId="37572B74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  <w:r w:rsidR="00B41DED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953606" name="Gerade Verbindung 328953606">
                                  <a:extLst>
                                    <a:ext uri="{FF2B5EF4-FFF2-40B4-BE49-F238E27FC236}">
                                      <a16:creationId xmlns:a16="http://schemas.microsoft.com/office/drawing/2014/main" id="{C2D0E17E-B8C4-A8A2-83FA-6548150B103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79071" y="17728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719406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BAAF0AB-47FF-1235-A667-16552386661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69798" y="16256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86C9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508485" name="Freihandform 2027508485">
                                  <a:extLst>
                                    <a:ext uri="{FF2B5EF4-FFF2-40B4-BE49-F238E27FC236}">
                                      <a16:creationId xmlns:a16="http://schemas.microsoft.com/office/drawing/2014/main" id="{9A12A9A9-6233-ED6C-6072-1873C7DE7AB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52079" y="140136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99231887" name="Grafik 1299231887">
                                    <a:extLst>
                                      <a:ext uri="{FF2B5EF4-FFF2-40B4-BE49-F238E27FC236}">
                                        <a16:creationId xmlns:a16="http://schemas.microsoft.com/office/drawing/2014/main" id="{07290448-3D54-4814-CCC3-747DC6E3613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09794" y="121920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08950900" name="Grafik 308950900">
                                  <a:extLst>
                                    <a:ext uri="{FF2B5EF4-FFF2-40B4-BE49-F238E27FC236}">
                                      <a16:creationId xmlns:a16="http://schemas.microsoft.com/office/drawing/2014/main" id="{459BA6C1-033A-D721-2A0F-045F6BCBF82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10352" y="15462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892752" name="Grafik 1452892752">
                                  <a:extLst>
                                    <a:ext uri="{FF2B5EF4-FFF2-40B4-BE49-F238E27FC236}">
                                      <a16:creationId xmlns:a16="http://schemas.microsoft.com/office/drawing/2014/main" id="{D794F49C-6A29-F462-0B0F-F9181BF531C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99340" y="2022771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5420977" name="Freihandform 1535420977">
                                <a:extLst>
                                  <a:ext uri="{FF2B5EF4-FFF2-40B4-BE49-F238E27FC236}">
                                    <a16:creationId xmlns:a16="http://schemas.microsoft.com/office/drawing/2014/main" id="{10742087-9A2F-6E4D-04FD-66D50FD70C77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35752" y="1937825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200285704" name="Grafik 1200285704">
                                  <a:extLst>
                                    <a:ext uri="{FF2B5EF4-FFF2-40B4-BE49-F238E27FC236}">
                                      <a16:creationId xmlns:a16="http://schemas.microsoft.com/office/drawing/2014/main" id="{7C605F0F-1B42-A21C-DEB7-031699FA584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0564" y="1520181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DE5A4" id="Gruppieren 389" o:spid="_x0000_s1773" style="position:absolute;margin-left:21.25pt;margin-top:2.7pt;width:97.15pt;height:80.45pt;z-index:253707264;mso-height-relative:margin" coordorigin=",12192" coordsize="12343,10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">
                      <v:group id="Gruppieren 1175454531" o:spid="_x0000_s1774" style="position:absolute;top:12192;width:11988;height:10220" coordorigin=",12192" coordsize="11989,1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">
                        <v:shape id="Textfeld 3" o:spid="_x0000_s1775" type="#_x0000_t202" style="position:absolute;left:4623;top:15710;width:2279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" filled="f" stroked="f" strokeweight=".5pt">
                          <v:textbox style="mso-fit-shape-to-text:t" inset="0,0,0,0">
                            <w:txbxContent>
                              <w:p w14:paraId="75A52FE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776" type="#_x0000_t202" style="position:absolute;left:4602;top:17652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" filled="f" stroked="f" strokeweight=".5pt">
                          <v:textbox inset="0,0,0,0">
                            <w:txbxContent>
                              <w:p w14:paraId="199FE70F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21</w:t>
                                </w:r>
                              </w:p>
                            </w:txbxContent>
                          </v:textbox>
                        </v:shape>
                        <v:line id="Gerade Verbindung 109727166" o:spid="_x0000_s1777" style="position:absolute;visibility:visible;mso-wrap-style:square" from="4724,17605" to="6801,17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" strokecolor="black [3213]" strokeweight="1pt">
                          <v:stroke joinstyle="miter"/>
                          <o:lock v:ext="edit" shapetype="f"/>
                        </v:line>
                        <v:group id="Gruppieren 398308161" o:spid="_x0000_s1778" style="position:absolute;top:15657;width:2320;height:3659" coordorigin=",15657" coordsize="2320,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">
                          <v:shape id="Textfeld 3" o:spid="_x0000_s1779" type="#_x0000_t202" style="position:absolute;left:20;top:15657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" filled="f" stroked="f" strokeweight=".5pt">
                            <v:textbox style="mso-fit-shape-to-text:t" inset="0,0,0,0">
                              <w:txbxContent>
                                <w:p w14:paraId="2C9EBEE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80" type="#_x0000_t202" style="position:absolute;top:17680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" filled="f" stroked="f" strokeweight=".5pt">
                            <v:textbox inset="0,0,0,0">
                              <w:txbxContent>
                                <w:p w14:paraId="7EC8690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263396374" o:spid="_x0000_s1781" style="position:absolute;visibility:visible;mso-wrap-style:square" from="440,17612" to="1880,1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782" type="#_x0000_t202" style="position:absolute;left:2631;top:16197;width:223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" filled="f" stroked="f" strokeweight=".5pt">
                          <v:textbox inset="1mm">
                            <w:txbxContent>
                              <w:p w14:paraId="5596328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714997738" o:spid="_x0000_s1783" type="#_x0000_t75" style="position:absolute;left:1789;top:20259;width:3240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">
                          <v:imagedata r:id="rId52" o:title="" cropbottom="33944f" cropleft="1f" cropright="2644f" recolortarget="#333 [1446]"/>
                        </v:shape>
                        <v:shape id="Freihandform 93455429" o:spid="_x0000_s1784" style="position:absolute;left:1454;top:14134;width:4366;height:1191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964407190" o:spid="_x0000_s1785" type="#_x0000_t75" style="position:absolute;left:1772;top:12442;width:3241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">
                          <v:imagedata r:id="rId52" o:title="" cropbottom="33944f" cropleft="1f" cropright="2644f" recolortarget="#333 [1446]"/>
                        </v:shape>
                        <v:shape id="Freihandform 1916661816" o:spid="_x0000_s1786" style="position:absolute;left:1413;top:19321;width:4366;height:1191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787" type="#_x0000_t202" style="position:absolute;left:9689;top:15835;width:2279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2709D7ED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788" type="#_x0000_t202" style="position:absolute;left:9668;top:17775;width:2321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" filled="f" stroked="f" strokeweight=".5pt">
                          <v:textbox inset="0,0,0,0">
                            <w:txbxContent>
                              <w:p w14:paraId="7A987CCA" w14:textId="37572B74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  <w:r w:rsidR="00B41DED"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328953606" o:spid="_x0000_s1789" style="position:absolute;visibility:visible;mso-wrap-style:square" from="9790,17728" to="11867,17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" strokecolor="black [3213]" strokeweight="1pt">
                          <v:stroke joinstyle="miter"/>
                          <o:lock v:ext="edit" shapetype="f"/>
                        </v:line>
                        <v:shape id="Textfeld 398" o:spid="_x0000_s1790" type="#_x0000_t202" style="position:absolute;left:7697;top:16256;width:223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" filled="f" stroked="f" strokeweight=".5pt">
                          <v:textbox inset="1mm">
                            <w:txbxContent>
                              <w:p w14:paraId="40786C9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27508485" o:spid="_x0000_s1791" style="position:absolute;left:6520;top:14013;width:4366;height:1192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99231887" o:spid="_x0000_s1792" type="#_x0000_t75" style="position:absolute;left:7097;top:12192;width:3240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">
                          <v:imagedata r:id="rId52" o:title="" cropbottom="33944f" cropleft="1f" cropright="2644f" recolortarget="#333 [1446]"/>
                        </v:shape>
                      </v:group>
                      <v:shape id="Grafik 308950900" o:spid="_x0000_s1793" type="#_x0000_t75" style="position:absolute;left:9103;top:15462;width:3240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">
                        <v:imagedata r:id="rId52" o:title="" cropbottom="33944f" cropleft="1f" cropright="2644f" recolortarget="#333 [1446]"/>
                      </v:shape>
                      <v:shape id="Grafik 1452892752" o:spid="_x0000_s1794" type="#_x0000_t75" style="position:absolute;left:6993;top:20227;width:3242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">
                        <v:imagedata r:id="rId52" o:title="" cropbottom="33944f" cropleft="1f" cropright="2644f" recolortarget="#333 [1446]"/>
                      </v:shape>
                      <v:shape id="Freihandform 1535420977" o:spid="_x0000_s1795" style="position:absolute;left:6357;top:19378;width:4366;height:119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200285704" o:spid="_x0000_s1796" type="#_x0000_t75" style="position:absolute;left:4205;top:15201;width:3240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A83C50">
              <w:t>b)</w:t>
            </w:r>
          </w:p>
        </w:tc>
        <w:tc>
          <w:tcPr>
            <w:tcW w:w="8078" w:type="dxa"/>
          </w:tcPr>
          <w:p w14:paraId="3CA669CC" w14:textId="0132E4CE" w:rsidR="00330FD6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2144" behindDoc="0" locked="0" layoutInCell="1" allowOverlap="1" wp14:anchorId="14810687" wp14:editId="40738F6A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231910</wp:posOffset>
                      </wp:positionV>
                      <wp:extent cx="1233805" cy="1045210"/>
                      <wp:effectExtent l="0" t="0" r="0" b="0"/>
                      <wp:wrapNone/>
                      <wp:docPr id="389" name="Gruppieren 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FF7728-D955-9EA6-F317-8EB3186C2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805" cy="1045210"/>
                                <a:chOff x="12192" y="0"/>
                                <a:chExt cx="1234346" cy="1045461"/>
                              </a:xfrm>
                            </wpg:grpSpPr>
                            <wpg:grpSp>
                              <wpg:cNvPr id="2091167751" name="Gruppieren 2091167751">
                                <a:extLst>
                                  <a:ext uri="{FF2B5EF4-FFF2-40B4-BE49-F238E27FC236}">
                                    <a16:creationId xmlns:a16="http://schemas.microsoft.com/office/drawing/2014/main" id="{3DB36047-7A6B-4D3A-580C-60EDA346C28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192" y="0"/>
                                  <a:ext cx="1198882" cy="1009119"/>
                                  <a:chOff x="12192" y="0"/>
                                  <a:chExt cx="1198908" cy="1009914"/>
                                </a:xfrm>
                              </wpg:grpSpPr>
                              <wps:wsp>
                                <wps:cNvPr id="1538994791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EB68E9E-C60A-C083-CBD4-091747FD2DE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4499" y="351883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B61193" w14:textId="60DCE02A" w:rsidR="00B41DED" w:rsidRDefault="000909CC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528758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A73B7E8-E776-7534-2B3B-841FE7C1607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72464" y="54602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CFBB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180511" name="Gerade Verbindung 1813180511">
                                  <a:extLst>
                                    <a:ext uri="{FF2B5EF4-FFF2-40B4-BE49-F238E27FC236}">
                                      <a16:creationId xmlns:a16="http://schemas.microsoft.com/office/drawing/2014/main" id="{471D9D21-ADBC-1A1A-A206-AE88B8BAFF3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4638" y="54134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57445672" name="Gruppieren 457445672">
                                  <a:extLst>
                                    <a:ext uri="{FF2B5EF4-FFF2-40B4-BE49-F238E27FC236}">
                                      <a16:creationId xmlns:a16="http://schemas.microsoft.com/office/drawing/2014/main" id="{5AD07075-043B-0C59-0682-8EC02167DB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2192" y="346595"/>
                                    <a:ext cx="232011" cy="365859"/>
                                    <a:chOff x="12192" y="346595"/>
                                    <a:chExt cx="232011" cy="365859"/>
                                  </a:xfrm>
                                </wpg:grpSpPr>
                                <wps:wsp>
                                  <wps:cNvPr id="1185130457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61C9887-41AF-61FD-F416-54EA3BEEE0BD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237" y="346595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E23223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99488268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E60B717-5F07-DDDD-94B7-02731F7D3EB3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2192" y="54888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AA569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27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2696855" name="Gerade Verbindung 2062696855">
                                    <a:extLst>
                                      <a:ext uri="{FF2B5EF4-FFF2-40B4-BE49-F238E27FC236}">
                                        <a16:creationId xmlns:a16="http://schemas.microsoft.com/office/drawing/2014/main" id="{BA80CD1D-5A3F-B4C8-8681-06C74779D43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6197" y="54206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1221988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40B526C-5888-DC4D-F943-F176556BC30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75365" y="40053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C790BB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23144580" name="Grafik 623144580">
                                    <a:extLst>
                                      <a:ext uri="{FF2B5EF4-FFF2-40B4-BE49-F238E27FC236}">
                                        <a16:creationId xmlns:a16="http://schemas.microsoft.com/office/drawing/2014/main" id="{157299E6-EC6F-933C-3081-652BD62E568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91173" y="79380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45091962" name="Freihandform 1645091962">
                                  <a:extLst>
                                    <a:ext uri="{FF2B5EF4-FFF2-40B4-BE49-F238E27FC236}">
                                      <a16:creationId xmlns:a16="http://schemas.microsoft.com/office/drawing/2014/main" id="{46588223-1C46-9717-C43A-AD95F9C8102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7646" y="22471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18414544" name="Grafik 1218414544">
                                    <a:extLst>
                                      <a:ext uri="{FF2B5EF4-FFF2-40B4-BE49-F238E27FC236}">
                                        <a16:creationId xmlns:a16="http://schemas.microsoft.com/office/drawing/2014/main" id="{BE8CF5F7-FF8E-4317-2EC4-8CF4D87C7DD0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9420" y="1285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283963583" name="Freihandform 1283963583">
                                  <a:extLst>
                                    <a:ext uri="{FF2B5EF4-FFF2-40B4-BE49-F238E27FC236}">
                                      <a16:creationId xmlns:a16="http://schemas.microsoft.com/office/drawing/2014/main" id="{2A148F3C-5474-4579-B2DD-D427757709CC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153525" y="71293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6696568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AA3561A-E33F-6934-3F1F-755993BA02D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81112" y="364380"/>
                                    <a:ext cx="227965" cy="18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8152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4074298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524DA62-DCDE-C4CC-B09D-6823BDF4E20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79089" y="55838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211E8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222920" name="Gerade Verbindung 787222920">
                                  <a:extLst>
                                    <a:ext uri="{FF2B5EF4-FFF2-40B4-BE49-F238E27FC236}">
                                      <a16:creationId xmlns:a16="http://schemas.microsoft.com/office/drawing/2014/main" id="{FE0962E5-1038-97DB-04E8-7171ECCCB0A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991263" y="55369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7015449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21AC445-3631-989F-12C2-50B6B4F334D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81990" y="40640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9C662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0715859" name="Freihandform 1900715859">
                                  <a:extLst>
                                    <a:ext uri="{FF2B5EF4-FFF2-40B4-BE49-F238E27FC236}">
                                      <a16:creationId xmlns:a16="http://schemas.microsoft.com/office/drawing/2014/main" id="{A26E2889-2870-9221-20AE-228056F5599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64271" y="21267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279123686" name="Grafik 1279123686">
                                    <a:extLst>
                                      <a:ext uri="{FF2B5EF4-FFF2-40B4-BE49-F238E27FC236}">
                                        <a16:creationId xmlns:a16="http://schemas.microsoft.com/office/drawing/2014/main" id="{FE43D0BE-5E6D-8A2F-5E63-2749DC655ED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721986" y="0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81488738" name="Grafik 381488738">
                                  <a:extLst>
                                    <a:ext uri="{FF2B5EF4-FFF2-40B4-BE49-F238E27FC236}">
                                      <a16:creationId xmlns:a16="http://schemas.microsoft.com/office/drawing/2014/main" id="{202ECB81-87B2-0481-5CCF-B0F9D87FC5E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922544" y="327093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77867" name="Grafik 63477867">
                                  <a:extLst>
                                    <a:ext uri="{FF2B5EF4-FFF2-40B4-BE49-F238E27FC236}">
                                      <a16:creationId xmlns:a16="http://schemas.microsoft.com/office/drawing/2014/main" id="{67765833-B4FF-D4EC-43CD-6019A500DE4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11532" y="82951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9343321" name="Freihandform 2139343321">
                                <a:extLst>
                                  <a:ext uri="{FF2B5EF4-FFF2-40B4-BE49-F238E27FC236}">
                                    <a16:creationId xmlns:a16="http://schemas.microsoft.com/office/drawing/2014/main" id="{D0C97849-26DE-0996-A495-3CB16A571C7A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647944" y="736913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810687" id="Gruppieren 388" o:spid="_x0000_s1797" style="position:absolute;margin-left:.85pt;margin-top:18.25pt;width:97.15pt;height:82.3pt;z-index:253702144" coordorigin="121" coordsize="12343,10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">
                      <v:group id="Gruppieren 2091167751" o:spid="_x0000_s1798" style="position:absolute;left:121;width:11989;height:10091" coordorigin="121" coordsize="11989,1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">
                        <v:shape id="Textfeld 3" o:spid="_x0000_s1799" type="#_x0000_t202" style="position:absolute;left:4744;top:3518;width:2280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" filled="f" stroked="f" strokeweight=".5pt">
                          <v:textbox style="mso-fit-shape-to-text:t" inset="0,0,0,0">
                            <w:txbxContent>
                              <w:p w14:paraId="22B61193" w14:textId="60DCE02A" w:rsidR="00B41DED" w:rsidRDefault="000909CC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00" type="#_x0000_t202" style="position:absolute;left:4724;top:5460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" filled="f" stroked="f" strokeweight=".5pt">
                          <v:textbox inset="0,0,0,0">
                            <w:txbxContent>
                              <w:p w14:paraId="3DCCFBB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813180511" o:spid="_x0000_s1801" style="position:absolute;visibility:visible;mso-wrap-style:square" from="4846,5413" to="6923,5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" strokecolor="black [3213]" strokeweight="1pt">
                          <v:stroke joinstyle="miter"/>
                          <o:lock v:ext="edit" shapetype="f"/>
                        </v:line>
                        <v:group id="Gruppieren 457445672" o:spid="_x0000_s1802" style="position:absolute;left:121;top:3465;width:2321;height:3659" coordorigin="121,3465" coordsize="2320,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">
                          <v:shape id="Textfeld 3" o:spid="_x0000_s1803" type="#_x0000_t202" style="position:absolute;left:142;top:3465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" filled="f" stroked="f" strokeweight=".5pt">
                            <v:textbox style="mso-fit-shape-to-text:t" inset="0,0,0,0">
                              <w:txbxContent>
                                <w:p w14:paraId="7BE23223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04" type="#_x0000_t202" style="position:absolute;left:121;top:5488;width:2321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" filled="f" stroked="f" strokeweight=".5pt">
                            <v:textbox inset="0,0,0,0">
                              <w:txbxContent>
                                <w:p w14:paraId="2FAA569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27</w:t>
                                  </w:r>
                                </w:p>
                              </w:txbxContent>
                            </v:textbox>
                          </v:shape>
                          <v:line id="Gerade Verbindung 2062696855" o:spid="_x0000_s1805" style="position:absolute;visibility:visible;mso-wrap-style:square" from="561,5420" to="2001,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06" type="#_x0000_t202" style="position:absolute;left:2753;top:4005;width:223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" filled="f" stroked="f" strokeweight=".5pt">
                          <v:textbox inset="1mm">
                            <w:txbxContent>
                              <w:p w14:paraId="34C790BB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623144580" o:spid="_x0000_s1807" type="#_x0000_t75" style="position:absolute;left:1911;top:7938;width:3240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">
                          <v:imagedata r:id="rId52" o:title="" cropbottom="33944f" cropleft="1f" cropright="2644f" recolortarget="#333 [1446]"/>
                        </v:shape>
                        <v:shape id="Freihandform 1645091962" o:spid="_x0000_s1808" style="position:absolute;left:1576;top:2247;width:4366;height:1191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18414544" o:spid="_x0000_s1809" type="#_x0000_t75" style="position:absolute;left:1894;top:128;width:3241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">
                          <v:imagedata r:id="rId52" o:title="" cropbottom="33944f" cropleft="1f" cropright="2644f" recolortarget="#333 [1446]"/>
                        </v:shape>
                        <v:shape id="Freihandform 1283963583" o:spid="_x0000_s1810" style="position:absolute;left:1535;top:7129;width:4366;height:1191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11" type="#_x0000_t202" style="position:absolute;left:9811;top:3643;width:2279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" filled="f" stroked="f" strokeweight=".5pt">
                          <v:textbox style="mso-fit-shape-to-text:t" inset="0,0,0,0">
                            <w:txbxContent>
                              <w:p w14:paraId="6708152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812" type="#_x0000_t202" style="position:absolute;left:9790;top:5583;width:2321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" filled="f" stroked="f" strokeweight=".5pt">
                          <v:textbox inset="0,0,0,0">
                            <w:txbxContent>
                              <w:p w14:paraId="3C211E8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787222920" o:spid="_x0000_s1813" style="position:absolute;visibility:visible;mso-wrap-style:square" from="9912,5536" to="11989,5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" strokecolor="black [3213]" strokeweight="1pt">
                          <v:stroke joinstyle="miter"/>
                          <o:lock v:ext="edit" shapetype="f"/>
                        </v:line>
                        <v:shape id="Textfeld 398" o:spid="_x0000_s1814" type="#_x0000_t202" style="position:absolute;left:7819;top:4064;width:223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" filled="f" stroked="f" strokeweight=".5pt">
                          <v:textbox inset="1mm">
                            <w:txbxContent>
                              <w:p w14:paraId="5D9C662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1900715859" o:spid="_x0000_s1815" style="position:absolute;left:6642;top:2126;width:4366;height:1192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279123686" o:spid="_x0000_s1816" type="#_x0000_t75" style="position:absolute;left:7219;width:3240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">
                          <v:imagedata r:id="rId52" o:title="" cropbottom="33944f" cropleft="1f" cropright="2644f" recolortarget="#333 [1446]"/>
                        </v:shape>
                      </v:group>
                      <v:shape id="Grafik 381488738" o:spid="_x0000_s1817" type="#_x0000_t75" style="position:absolute;left:9225;top:3270;width:3240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">
                        <v:imagedata r:id="rId52" o:title="" cropbottom="33944f" cropleft="1f" cropright="2644f" recolortarget="#333 [1446]"/>
                      </v:shape>
                      <v:shape id="Grafik 63477867" o:spid="_x0000_s1818" type="#_x0000_t75" style="position:absolute;left:7115;top:8295;width:3241;height:215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">
                        <v:imagedata r:id="rId52" o:title="" cropbottom="33944f" cropleft="1f" cropright="2644f" recolortarget="#333 [1446]"/>
                      </v:shape>
                      <v:shape id="Freihandform 2139343321" o:spid="_x0000_s1819" style="position:absolute;left:6479;top:7369;width:4366;height:119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="00330FD6" w:rsidRPr="004B5C13">
              <w:t xml:space="preserve">Erweitere oder kürze. Gib die Zahl an, mit der du gekürzt oder erweitert hast. </w:t>
            </w:r>
          </w:p>
          <w:p w14:paraId="3D0C6ED9" w14:textId="4DCB4F1E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2DA2B1F0" wp14:editId="28AE4400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9525</wp:posOffset>
                      </wp:positionV>
                      <wp:extent cx="1233170" cy="1050290"/>
                      <wp:effectExtent l="0" t="0" r="0" b="3810"/>
                      <wp:wrapNone/>
                      <wp:docPr id="209" name="Gruppieren 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C57BCE-8EC7-7B60-6A33-BA22F0C62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50290"/>
                                <a:chOff x="1701545" y="25032"/>
                                <a:chExt cx="1233585" cy="1050909"/>
                              </a:xfrm>
                            </wpg:grpSpPr>
                            <wpg:grpSp>
                              <wpg:cNvPr id="8456698" name="Gruppieren 8456698">
                                <a:extLst>
                                  <a:ext uri="{FF2B5EF4-FFF2-40B4-BE49-F238E27FC236}">
                                    <a16:creationId xmlns:a16="http://schemas.microsoft.com/office/drawing/2014/main" id="{E8979564-1C2F-BDDC-3737-79D7315F5CC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701545" y="25032"/>
                                  <a:ext cx="1198882" cy="696346"/>
                                  <a:chOff x="1701545" y="25032"/>
                                  <a:chExt cx="1198908" cy="696897"/>
                                </a:xfrm>
                              </wpg:grpSpPr>
                              <wps:wsp>
                                <wps:cNvPr id="54269581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2A9F1C4-8067-45D0-F16F-A4857C94386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3696" y="351670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07A27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599055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361F1732-5EF1-D00F-7BAF-44B003C9633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61817" y="546008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F1515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1886460" name="Gerade Verbindung 1731886460">
                                  <a:extLst>
                                    <a:ext uri="{FF2B5EF4-FFF2-40B4-BE49-F238E27FC236}">
                                      <a16:creationId xmlns:a16="http://schemas.microsoft.com/office/drawing/2014/main" id="{EFD3AB73-EE4E-B5F0-56F0-ABEFB1697FC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991" y="541322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469186888" name="Gruppieren 469186888">
                                  <a:extLst>
                                    <a:ext uri="{FF2B5EF4-FFF2-40B4-BE49-F238E27FC236}">
                                      <a16:creationId xmlns:a16="http://schemas.microsoft.com/office/drawing/2014/main" id="{FEAA5C0F-DA16-D32F-6F00-38FA4F85C02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01545" y="346468"/>
                                    <a:ext cx="232011" cy="365965"/>
                                    <a:chOff x="1701545" y="346468"/>
                                    <a:chExt cx="232011" cy="365965"/>
                                  </a:xfrm>
                                </wpg:grpSpPr>
                                <wps:wsp>
                                  <wps:cNvPr id="147386566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342390C-BE45-D3CF-87AD-A36B8686E6F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3590" y="346468"/>
                                      <a:ext cx="227970" cy="184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CACF87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7954120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F53DE4A-3B01-5EBC-CE38-660B394C6009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01545" y="548868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881BC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5539562" name="Gerade Verbindung 1945539562">
                                    <a:extLst>
                                      <a:ext uri="{FF2B5EF4-FFF2-40B4-BE49-F238E27FC236}">
                                        <a16:creationId xmlns:a16="http://schemas.microsoft.com/office/drawing/2014/main" id="{C3892967-7349-80CC-CC04-D90BB14B4E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45550" y="535944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224604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5F316FA5-0F0F-ED28-E7BE-F6FA4EE8C73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64718" y="400514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9D66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5461889" name="Freihandform 485461889">
                                  <a:extLst>
                                    <a:ext uri="{FF2B5EF4-FFF2-40B4-BE49-F238E27FC236}">
                                      <a16:creationId xmlns:a16="http://schemas.microsoft.com/office/drawing/2014/main" id="{A8C19C4D-19F2-1BB6-CB79-DE6B4EF2997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46999" y="25520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62068570" name="Grafik 1762068570">
                                    <a:extLst>
                                      <a:ext uri="{FF2B5EF4-FFF2-40B4-BE49-F238E27FC236}">
                                        <a16:creationId xmlns:a16="http://schemas.microsoft.com/office/drawing/2014/main" id="{F23CB5BB-07A2-E049-D2C9-BABB731F304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78773" y="25032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9521759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B1D821A8-8E2C-2E85-3345-336ABED647C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70139" y="364159"/>
                                    <a:ext cx="227970" cy="184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8335B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49532743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5E46103-A6B3-4676-0296-4A5C514A7A4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68442" y="55836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B0AB96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772212" name="Gerade Verbindung 115772212">
                                  <a:extLst>
                                    <a:ext uri="{FF2B5EF4-FFF2-40B4-BE49-F238E27FC236}">
                                      <a16:creationId xmlns:a16="http://schemas.microsoft.com/office/drawing/2014/main" id="{D39D107E-1C89-2A3A-1500-7327766B2AB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80616" y="55367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276254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B21B679-6F48-2C6A-89C7-4B59D89B92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71343" y="406382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B367F1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67035" name="Freihandform 65167035">
                                  <a:extLst>
                                    <a:ext uri="{FF2B5EF4-FFF2-40B4-BE49-F238E27FC236}">
                                      <a16:creationId xmlns:a16="http://schemas.microsoft.com/office/drawing/2014/main" id="{2B38DAB1-E9B1-F7BF-1E17-D774FBBC863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53624" y="267558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642668866" name="Grafik 1642668866">
                                    <a:extLst>
                                      <a:ext uri="{FF2B5EF4-FFF2-40B4-BE49-F238E27FC236}">
                                        <a16:creationId xmlns:a16="http://schemas.microsoft.com/office/drawing/2014/main" id="{5C840C29-E182-4F21-D121-9313C103CCF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411339" y="42686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63110666" name="Grafik 963110666">
                                  <a:extLst>
                                    <a:ext uri="{FF2B5EF4-FFF2-40B4-BE49-F238E27FC236}">
                                      <a16:creationId xmlns:a16="http://schemas.microsoft.com/office/drawing/2014/main" id="{FCA72565-0225-960C-2A1B-74B53221CCE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111264" y="5718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010894" name="Grafik 1291010894">
                                  <a:extLst>
                                    <a:ext uri="{FF2B5EF4-FFF2-40B4-BE49-F238E27FC236}">
                                      <a16:creationId xmlns:a16="http://schemas.microsoft.com/office/drawing/2014/main" id="{8486B89F-3A2F-53C9-46F9-E51823B14ED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611136" y="5760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0354390" name="Grafik 1650354390">
                                  <a:extLst>
                                    <a:ext uri="{FF2B5EF4-FFF2-40B4-BE49-F238E27FC236}">
                                      <a16:creationId xmlns:a16="http://schemas.microsoft.com/office/drawing/2014/main" id="{D47410D5-9B76-AFC1-F724-022F8328A89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80522" y="8419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8065482" name="Freihandform 318065482">
                                <a:extLst>
                                  <a:ext uri="{FF2B5EF4-FFF2-40B4-BE49-F238E27FC236}">
                                    <a16:creationId xmlns:a16="http://schemas.microsoft.com/office/drawing/2014/main" id="{8A81BDA7-BE47-1738-ACF4-933D07D64DE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42875" y="7611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669523582" name="Grafik 669523582">
                                  <a:extLst>
                                    <a:ext uri="{FF2B5EF4-FFF2-40B4-BE49-F238E27FC236}">
                                      <a16:creationId xmlns:a16="http://schemas.microsoft.com/office/drawing/2014/main" id="{7148F248-9C5F-A56B-2D6C-D0BF2676B6C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13077" y="8599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2500819" name="Freihandform 1472500819">
                                <a:extLst>
                                  <a:ext uri="{FF2B5EF4-FFF2-40B4-BE49-F238E27FC236}">
                                    <a16:creationId xmlns:a16="http://schemas.microsoft.com/office/drawing/2014/main" id="{235B5AA4-8E62-EDA1-98CA-5481AFA6252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49489" y="7856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A2B1F0" id="Gruppieren 208" o:spid="_x0000_s1820" style="position:absolute;margin-left:133.85pt;margin-top:.75pt;width:97.1pt;height:82.7pt;z-index:253703168" coordorigin="17015,250" coordsize="12335,10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">
                      <v:group id="Gruppieren 8456698" o:spid="_x0000_s1821" style="position:absolute;left:17015;top:250;width:11989;height:6963" coordorigin="17015,250" coordsize="11989,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">
                        <v:shape id="Textfeld 3" o:spid="_x0000_s1822" type="#_x0000_t202" style="position:absolute;left:21636;top:3516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" filled="f" stroked="f" strokeweight=".5pt">
                          <v:textbox style="mso-fit-shape-to-text:t" inset="0,0,0,0">
                            <w:txbxContent>
                              <w:p w14:paraId="5407A27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shape id="Textfeld 3" o:spid="_x0000_s1823" type="#_x0000_t202" style="position:absolute;left:21618;top:5460;width:2320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" filled="f" stroked="f" strokeweight=".5pt">
                          <v:textbox inset="0,0,0,0">
                            <w:txbxContent>
                              <w:p w14:paraId="43F1515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731886460" o:spid="_x0000_s1824" style="position:absolute;visibility:visible;mso-wrap-style:square" from="21739,5413" to="23816,5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" strokecolor="black [3213]" strokeweight="1pt">
                          <v:stroke joinstyle="miter"/>
                          <o:lock v:ext="edit" shapetype="f"/>
                        </v:line>
                        <v:group id="Gruppieren 469186888" o:spid="_x0000_s1825" style="position:absolute;left:17015;top:3464;width:2320;height:3660" coordorigin="17015,3464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">
                          <v:shape id="Textfeld 3" o:spid="_x0000_s1826" type="#_x0000_t202" style="position:absolute;left:17035;top:3464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" filled="f" stroked="f" strokeweight=".5pt">
                            <v:textbox style="mso-fit-shape-to-text:t" inset="0,0,0,0">
                              <w:txbxContent>
                                <w:p w14:paraId="1BCACF87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27" type="#_x0000_t202" style="position:absolute;left:17015;top:5488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" filled="f" stroked="f" strokeweight=".5pt">
                            <v:textbox inset="0,0,0,0">
                              <w:txbxContent>
                                <w:p w14:paraId="4E881BC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  <v:line id="Gerade Verbindung 1945539562" o:spid="_x0000_s1828" style="position:absolute;visibility:visible;mso-wrap-style:square" from="17455,5359" to="18895,5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29" type="#_x0000_t202" style="position:absolute;left:19647;top:4005;width:223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" filled="f" stroked="f" strokeweight=".5pt">
                          <v:textbox inset="1mm">
                            <w:txbxContent>
                              <w:p w14:paraId="569D66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485461889" o:spid="_x0000_s1830" style="position:absolute;left:18469;top:2552;width:4367;height:1191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62068570" o:spid="_x0000_s1831" type="#_x0000_t75" style="position:absolute;left:18787;top:250;width:3242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">
                          <v:imagedata r:id="rId52" o:title="" cropbottom="33944f" cropleft="1f" cropright="2644f" recolortarget="#333 [1446]"/>
                        </v:shape>
                        <v:shape id="Textfeld 3" o:spid="_x0000_s1832" type="#_x0000_t202" style="position:absolute;left:26701;top:3641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" filled="f" stroked="f" strokeweight=".5pt">
                          <v:textbox style="mso-fit-shape-to-text:t" inset="0,0,0,0">
                            <w:txbxContent>
                              <w:p w14:paraId="6F8335B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833" type="#_x0000_t202" style="position:absolute;left:26684;top:5583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" filled="f" stroked="f" strokeweight=".5pt">
                          <v:textbox inset="0,0,0,0">
                            <w:txbxContent>
                              <w:p w14:paraId="17B0AB96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115772212" o:spid="_x0000_s1834" style="position:absolute;visibility:visible;mso-wrap-style:square" from="26806,5536" to="28882,5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" strokecolor="black [3213]" strokeweight="1pt">
                          <v:stroke joinstyle="miter"/>
                          <o:lock v:ext="edit" shapetype="f"/>
                        </v:line>
                        <v:shape id="Textfeld 398" o:spid="_x0000_s1835" type="#_x0000_t202" style="position:absolute;left:24713;top:4063;width:223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" filled="f" stroked="f" strokeweight=".5pt">
                          <v:textbox inset="1mm">
                            <w:txbxContent>
                              <w:p w14:paraId="6FB367F1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65167035" o:spid="_x0000_s1836" style="position:absolute;left:23536;top:2675;width:4366;height:1191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642668866" o:spid="_x0000_s1837" type="#_x0000_t75" style="position:absolute;left:24113;top:426;width:3240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">
                          <v:imagedata r:id="rId52" o:title="" cropbottom="33944f" cropleft="1f" cropright="2644f" recolortarget="#333 [1446]"/>
                        </v:shape>
                      </v:group>
                      <v:shape id="Grafik 963110666" o:spid="_x0000_s1838" type="#_x0000_t75" style="position:absolute;left:21112;top:5718;width:3240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">
                        <v:imagedata r:id="rId52" o:title="" cropbottom="33944f" cropleft="1f" cropright="2644f" recolortarget="#333 [1446]"/>
                      </v:shape>
                      <v:shape id="Grafik 1291010894" o:spid="_x0000_s1839" type="#_x0000_t75" style="position:absolute;left:26111;top:5760;width:3240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">
                        <v:imagedata r:id="rId52" o:title="" cropbottom="33944f" cropleft="1f" cropright="2644f" recolortarget="#333 [1446]"/>
                      </v:shape>
                      <v:shape id="Grafik 1650354390" o:spid="_x0000_s1840" type="#_x0000_t75" style="position:absolute;left:18805;top:8419;width:3240;height:215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">
                        <v:imagedata r:id="rId52" o:title="" cropbottom="33944f" cropleft="1f" cropright="2644f" recolortarget="#333 [1446]"/>
                      </v:shape>
                      <v:shape id="Freihandform 318065482" o:spid="_x0000_s1841" style="position:absolute;left:18428;top:7611;width:4366;height:119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669523582" o:spid="_x0000_s1842" type="#_x0000_t75" style="position:absolute;left:24130;top:8599;width:3242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">
                        <v:imagedata r:id="rId52" o:title="" cropbottom="33944f" cropleft="1f" cropright="2644f" recolortarget="#333 [1446]"/>
                      </v:shape>
                      <v:shape id="Freihandform 1472500819" o:spid="_x0000_s1843" style="position:absolute;left:23494;top:7856;width:4366;height:1191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4192" behindDoc="0" locked="0" layoutInCell="1" allowOverlap="1" wp14:anchorId="3AD248DF" wp14:editId="58755798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7620</wp:posOffset>
                      </wp:positionV>
                      <wp:extent cx="1295400" cy="989965"/>
                      <wp:effectExtent l="0" t="0" r="0" b="635"/>
                      <wp:wrapNone/>
                      <wp:docPr id="391" name="Gruppieren 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3F97E4-626D-88DC-E5E7-498B8A2E1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97520" y="22864"/>
                                <a:chExt cx="1296004" cy="990595"/>
                              </a:xfrm>
                            </wpg:grpSpPr>
                            <wpg:grpSp>
                              <wpg:cNvPr id="627715432" name="Gruppieren 627715432">
                                <a:extLst>
                                  <a:ext uri="{FF2B5EF4-FFF2-40B4-BE49-F238E27FC236}">
                                    <a16:creationId xmlns:a16="http://schemas.microsoft.com/office/drawing/2014/main" id="{E8F0F6DF-930D-F979-5A9A-92178A1D9F9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39069" y="23512"/>
                                  <a:ext cx="1198882" cy="989947"/>
                                  <a:chOff x="3439068" y="23513"/>
                                  <a:chExt cx="1198908" cy="990730"/>
                                </a:xfrm>
                              </wpg:grpSpPr>
                              <wps:wsp>
                                <wps:cNvPr id="78285541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17D9DA99-3444-23E0-544D-299880DB7F1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901140" y="35013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A76935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619658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C341EBE0-6A7A-5C3C-20D4-0421DCF4F89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99340" y="54448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7BFC3B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606478" name="Gerade Verbindung 1861606478">
                                  <a:extLst>
                                    <a:ext uri="{FF2B5EF4-FFF2-40B4-BE49-F238E27FC236}">
                                      <a16:creationId xmlns:a16="http://schemas.microsoft.com/office/drawing/2014/main" id="{809CC68F-46F8-6034-7906-789D01572993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911514" y="53980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29061679" name="Gruppieren 2029061679">
                                  <a:extLst>
                                    <a:ext uri="{FF2B5EF4-FFF2-40B4-BE49-F238E27FC236}">
                                      <a16:creationId xmlns:a16="http://schemas.microsoft.com/office/drawing/2014/main" id="{1D18F445-E2DF-DF48-E4D6-43108DFA6E01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39068" y="344932"/>
                                    <a:ext cx="232011" cy="365982"/>
                                    <a:chOff x="3439068" y="344932"/>
                                    <a:chExt cx="232011" cy="365982"/>
                                  </a:xfrm>
                                </wpg:grpSpPr>
                                <wps:wsp>
                                  <wps:cNvPr id="200237996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9677D53E-6202-C7F9-FC33-E9361C205DE6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41094" y="344932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884570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340855278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3BBFEBF7-0BFB-0490-C553-EA4120054F3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39068" y="547349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DCCA02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97637350" name="Gerade Verbindung 1497637350">
                                    <a:extLst>
                                      <a:ext uri="{FF2B5EF4-FFF2-40B4-BE49-F238E27FC236}">
                                        <a16:creationId xmlns:a16="http://schemas.microsoft.com/office/drawing/2014/main" id="{371D8EB2-6D76-4B01-1E33-F0E196B4ED45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83073" y="534425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93115094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042E8D14-2F1D-4304-3201-9832516C3CD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702241" y="398995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E6CEC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44204016" name="Grafik 444204016">
                                    <a:extLst>
                                      <a:ext uri="{FF2B5EF4-FFF2-40B4-BE49-F238E27FC236}">
                                        <a16:creationId xmlns:a16="http://schemas.microsoft.com/office/drawing/2014/main" id="{840A2D0D-DAD7-674C-E776-1F1C23C469C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8049" y="792263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36249170" name="Freihandform 836249170">
                                  <a:extLst>
                                    <a:ext uri="{FF2B5EF4-FFF2-40B4-BE49-F238E27FC236}">
                                      <a16:creationId xmlns:a16="http://schemas.microsoft.com/office/drawing/2014/main" id="{FF33429E-B075-726D-F47E-B12E7DDF775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84522" y="241481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809574545" name="Grafik 1809574545">
                                    <a:extLst>
                                      <a:ext uri="{FF2B5EF4-FFF2-40B4-BE49-F238E27FC236}">
                                        <a16:creationId xmlns:a16="http://schemas.microsoft.com/office/drawing/2014/main" id="{81AF642F-ACB2-9F4D-9CC0-FE4C1424CE2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16296" y="23513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2899631" name="Freihandform 152899631">
                                  <a:extLst>
                                    <a:ext uri="{FF2B5EF4-FFF2-40B4-BE49-F238E27FC236}">
                                      <a16:creationId xmlns:a16="http://schemas.microsoft.com/office/drawing/2014/main" id="{0EB8503D-2BE8-6D09-1C39-D1C12F296414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80401" y="71139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4629745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8D9338D2-4E55-ED77-4B8C-0A2F8C44726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7517" y="362623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E54411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35306076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7CC2D86C-B713-851B-824A-3CA54143E5A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405965" y="556845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71321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8260701" name="Gerade Verbindung 1068260701">
                                  <a:extLst>
                                    <a:ext uri="{FF2B5EF4-FFF2-40B4-BE49-F238E27FC236}">
                                      <a16:creationId xmlns:a16="http://schemas.microsoft.com/office/drawing/2014/main" id="{4433BA3E-CBC8-216D-A417-4863A7A270E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18139" y="552159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8095328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C87818D5-7422-BFEB-91C4-E1E4C3FCE3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208866" y="404863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9A939E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1274747" name="Grafik 161274747">
                                    <a:extLst>
                                      <a:ext uri="{FF2B5EF4-FFF2-40B4-BE49-F238E27FC236}">
                                        <a16:creationId xmlns:a16="http://schemas.microsoft.com/office/drawing/2014/main" id="{7A9DA81F-0317-48DF-4DBF-B69981F76A2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50615" y="798131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16213539" name="Freihandform 1116213539">
                                  <a:extLst>
                                    <a:ext uri="{FF2B5EF4-FFF2-40B4-BE49-F238E27FC236}">
                                      <a16:creationId xmlns:a16="http://schemas.microsoft.com/office/drawing/2014/main" id="{C69E9139-AE07-9F4D-4C3D-F98A2DE5395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87026" y="723754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2592030" name="Grafik 102592030">
                                  <a:extLst>
                                    <a:ext uri="{FF2B5EF4-FFF2-40B4-BE49-F238E27FC236}">
                                      <a16:creationId xmlns:a16="http://schemas.microsoft.com/office/drawing/2014/main" id="{5CA9CA24-6157-3E30-C0BA-FB74DB67E14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97520" y="5724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171285" name="Grafik 1282171285">
                                  <a:extLst>
                                    <a:ext uri="{FF2B5EF4-FFF2-40B4-BE49-F238E27FC236}">
                                      <a16:creationId xmlns:a16="http://schemas.microsoft.com/office/drawing/2014/main" id="{9C8046A5-A8D0-547F-2893-DBE579F6BD4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69530" y="3120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9979961" name="Freihandform 1649979961">
                                <a:extLst>
                                  <a:ext uri="{FF2B5EF4-FFF2-40B4-BE49-F238E27FC236}">
                                    <a16:creationId xmlns:a16="http://schemas.microsoft.com/office/drawing/2014/main" id="{16CB3DB2-6921-63F2-4211-184701974F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91133" y="2475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949134786" name="Grafik 1949134786">
                                  <a:extLst>
                                    <a:ext uri="{FF2B5EF4-FFF2-40B4-BE49-F238E27FC236}">
                                      <a16:creationId xmlns:a16="http://schemas.microsoft.com/office/drawing/2014/main" id="{A77F83B6-98EF-3216-27FC-7441A246D06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48847" y="228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D248DF" id="Gruppieren 390" o:spid="_x0000_s1844" style="position:absolute;margin-left:267.4pt;margin-top:.6pt;width:102pt;height:77.95pt;z-index:253704192" coordorigin="33975,228" coordsize="12960,9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">
                      <v:group id="Gruppieren 627715432" o:spid="_x0000_s1845" style="position:absolute;left:34390;top:235;width:11989;height:9899" coordorigin="34390,235" coordsize="11989,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">
                        <v:shape id="Textfeld 3" o:spid="_x0000_s1846" type="#_x0000_t202" style="position:absolute;left:39011;top:3501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50A76935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847" type="#_x0000_t202" style="position:absolute;left:38993;top:5444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" filled="f" stroked="f" strokeweight=".5pt">
                          <v:textbox inset="0,0,0,0">
                            <w:txbxContent>
                              <w:p w14:paraId="417BFC3B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line id="Gerade Verbindung 1861606478" o:spid="_x0000_s1848" style="position:absolute;visibility:visible;mso-wrap-style:square" from="39115,5398" to="41191,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" strokecolor="black [3213]" strokeweight="1pt">
                          <v:stroke joinstyle="miter"/>
                          <o:lock v:ext="edit" shapetype="f"/>
                        </v:line>
                        <v:group id="Gruppieren 2029061679" o:spid="_x0000_s1849" style="position:absolute;left:34390;top:3449;width:2320;height:3660" coordorigin="34390,344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">
                          <v:shape id="Textfeld 3" o:spid="_x0000_s1850" type="#_x0000_t202" style="position:absolute;left:34410;top:3449;width:227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" filled="f" stroked="f" strokeweight=".5pt">
                            <v:textbox style="mso-fit-shape-to-text:t" inset="0,0,0,0">
                              <w:txbxContent>
                                <w:p w14:paraId="4C884570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51" type="#_x0000_t202" style="position:absolute;left:34390;top:5473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" filled="f" stroked="f" strokeweight=".5pt">
                            <v:textbox inset="0,0,0,0">
                              <w:txbxContent>
                                <w:p w14:paraId="22DCCA02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497637350" o:spid="_x0000_s1852" style="position:absolute;visibility:visible;mso-wrap-style:square" from="34830,5344" to="36270,5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53" type="#_x0000_t202" style="position:absolute;left:37022;top:3989;width:223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" filled="f" stroked="f" strokeweight=".5pt">
                          <v:textbox inset="1mm">
                            <w:txbxContent>
                              <w:p w14:paraId="0B3E6CEC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444204016" o:spid="_x0000_s1854" type="#_x0000_t75" style="position:absolute;left:36180;top:7922;width:3240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">
                          <v:imagedata r:id="rId52" o:title="" cropbottom="33944f" cropleft="1f" cropright="2644f" recolortarget="#333 [1446]"/>
                        </v:shape>
                        <v:shape id="Freihandform 836249170" o:spid="_x0000_s1855" style="position:absolute;left:35845;top:2414;width:4366;height:1192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809574545" o:spid="_x0000_s1856" type="#_x0000_t75" style="position:absolute;left:36162;top:235;width:3242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">
                          <v:imagedata r:id="rId52" o:title="" cropbottom="33944f" cropleft="1f" cropright="2644f" recolortarget="#333 [1446]"/>
                        </v:shape>
                        <v:shape id="Freihandform 152899631" o:spid="_x0000_s1857" style="position:absolute;left:35804;top:7113;width:4366;height:1192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58" type="#_x0000_t202" style="position:absolute;left:44075;top:3626;width:227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" filled="f" stroked="f" strokeweight=".5pt">
                          <v:textbox style="mso-fit-shape-to-text:t" inset="0,0,0,0">
                            <w:txbxContent>
                              <w:p w14:paraId="74E54411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59" type="#_x0000_t202" style="position:absolute;left:44059;top:5568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" filled="f" stroked="f" strokeweight=".5pt">
                          <v:textbox inset="0,0,0,0">
                            <w:txbxContent>
                              <w:p w14:paraId="1A71321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068260701" o:spid="_x0000_s1860" style="position:absolute;visibility:visible;mso-wrap-style:square" from="44181,5521" to="46258,5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" strokecolor="black [3213]" strokeweight="1pt">
                          <v:stroke joinstyle="miter"/>
                          <o:lock v:ext="edit" shapetype="f"/>
                        </v:line>
                        <v:shape id="Textfeld 398" o:spid="_x0000_s1861" type="#_x0000_t202" style="position:absolute;left:42088;top:4048;width:223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" filled="f" stroked="f" strokeweight=".5pt">
                          <v:textbox inset="1mm">
                            <w:txbxContent>
                              <w:p w14:paraId="039A939E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1274747" o:spid="_x0000_s1862" type="#_x0000_t75" style="position:absolute;left:41506;top:7981;width:3241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">
                          <v:imagedata r:id="rId52" o:title="" cropbottom="33944f" cropleft="1f" cropright="2644f" recolortarget="#333 [1446]"/>
                        </v:shape>
                        <v:shape id="Freihandform 1116213539" o:spid="_x0000_s1863" style="position:absolute;left:40870;top:7237;width:4366;height:1191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02592030" o:spid="_x0000_s1864" type="#_x0000_t75" style="position:absolute;left:33975;top:5724;width:3240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">
                        <v:imagedata r:id="rId52" o:title="" cropbottom="33944f" cropleft="1f" cropright="2644f" recolortarget="#333 [1446]"/>
                      </v:shape>
                      <v:shape id="Grafik 1282171285" o:spid="_x0000_s1865" type="#_x0000_t75" style="position:absolute;left:43695;top:3120;width:3240;height:215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">
                        <v:imagedata r:id="rId52" o:title="" cropbottom="33944f" cropleft="1f" cropright="2644f" recolortarget="#333 [1446]"/>
                      </v:shape>
                      <v:shape id="Freihandform 1649979961" o:spid="_x0000_s1866" style="position:absolute;left:40911;top:2475;width:4366;height:1190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949134786" o:spid="_x0000_s1867" type="#_x0000_t75" style="position:absolute;left:41488;top:228;width:3240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p w14:paraId="1AFB89B6" w14:textId="7DAD179D" w:rsidR="00312538" w:rsidRDefault="00312538" w:rsidP="008C3B54">
            <w:pPr>
              <w:spacing w:after="120" w:line="240" w:lineRule="atLeast"/>
            </w:pPr>
          </w:p>
          <w:p w14:paraId="05A3D7F8" w14:textId="39CE0FEE" w:rsidR="00312538" w:rsidRDefault="00312538" w:rsidP="008C3B54">
            <w:pPr>
              <w:spacing w:after="120" w:line="240" w:lineRule="atLeast"/>
            </w:pPr>
          </w:p>
          <w:p w14:paraId="2D70019A" w14:textId="4E362A31" w:rsidR="00312538" w:rsidRDefault="00312538" w:rsidP="008C3B54">
            <w:pPr>
              <w:spacing w:after="120" w:line="240" w:lineRule="atLeast"/>
            </w:pPr>
          </w:p>
          <w:p w14:paraId="6919926E" w14:textId="1D6F9F4B" w:rsidR="00312538" w:rsidRDefault="00B41DED" w:rsidP="008C3B54">
            <w:pPr>
              <w:spacing w:after="120" w:line="240" w:lineRule="atLeast"/>
            </w:pP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6240" behindDoc="0" locked="0" layoutInCell="1" allowOverlap="1" wp14:anchorId="28227CEE" wp14:editId="78405E7A">
                      <wp:simplePos x="0" y="0"/>
                      <wp:positionH relativeFrom="column">
                        <wp:posOffset>3383915</wp:posOffset>
                      </wp:positionH>
                      <wp:positionV relativeFrom="paragraph">
                        <wp:posOffset>198120</wp:posOffset>
                      </wp:positionV>
                      <wp:extent cx="1295400" cy="989965"/>
                      <wp:effectExtent l="0" t="0" r="0" b="635"/>
                      <wp:wrapNone/>
                      <wp:docPr id="392" name="Gruppieren 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0B2286-1B6E-FE63-2042-C711CE40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989965"/>
                                <a:chOff x="3385328" y="1242064"/>
                                <a:chExt cx="1296004" cy="990594"/>
                              </a:xfrm>
                            </wpg:grpSpPr>
                            <wpg:grpSp>
                              <wpg:cNvPr id="797277744" name="Gruppieren 797277744">
                                <a:extLst>
                                  <a:ext uri="{FF2B5EF4-FFF2-40B4-BE49-F238E27FC236}">
                                    <a16:creationId xmlns:a16="http://schemas.microsoft.com/office/drawing/2014/main" id="{32D154BC-ED22-8AB2-F8BB-79CAD516B83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26877" y="1248807"/>
                                  <a:ext cx="1198882" cy="983851"/>
                                  <a:chOff x="3426876" y="1248809"/>
                                  <a:chExt cx="1198908" cy="984629"/>
                                </a:xfrm>
                              </wpg:grpSpPr>
                              <wps:wsp>
                                <wps:cNvPr id="124581559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4E10107-60C2-11C8-BFC0-7811C1B5719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8948" y="1569329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294F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7967189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99B3F40-310D-CCDA-3365-2D60F154638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87148" y="1763684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341C7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77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5890508" name="Gerade Verbindung 2075890508">
                                  <a:extLst>
                                    <a:ext uri="{FF2B5EF4-FFF2-40B4-BE49-F238E27FC236}">
                                      <a16:creationId xmlns:a16="http://schemas.microsoft.com/office/drawing/2014/main" id="{2031DF1C-CEEA-2874-6C57-2FC72EE9701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899322" y="1758998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41875408" name="Gruppieren 141875408">
                                  <a:extLst>
                                    <a:ext uri="{FF2B5EF4-FFF2-40B4-BE49-F238E27FC236}">
                                      <a16:creationId xmlns:a16="http://schemas.microsoft.com/office/drawing/2014/main" id="{3F382E13-A737-A65A-5D09-67A64A38EA0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426876" y="1564127"/>
                                    <a:ext cx="232011" cy="365982"/>
                                    <a:chOff x="3426876" y="1564127"/>
                                    <a:chExt cx="232011" cy="365982"/>
                                  </a:xfrm>
                                </wpg:grpSpPr>
                                <wps:wsp>
                                  <wps:cNvPr id="1774970020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2F5AE4C3-6A79-A9D8-8E1E-2CE0804F54C4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8902" y="1564127"/>
                                      <a:ext cx="227335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FE39A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7144682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AEC24D08-B313-D824-E73E-60B771CE84A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426876" y="1766544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7E1BFF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2949842" name="Gerade Verbindung 1302949842">
                                    <a:extLst>
                                      <a:ext uri="{FF2B5EF4-FFF2-40B4-BE49-F238E27FC236}">
                                        <a16:creationId xmlns:a16="http://schemas.microsoft.com/office/drawing/2014/main" id="{C7312883-D462-5D1D-EC01-6F5EEBF66587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470881" y="1753620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39324900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4A9C9D1A-A8FE-2BC0-D64B-3B403FB9682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690049" y="1618190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918FF2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27406140" name="Grafik 727406140">
                                    <a:extLst>
                                      <a:ext uri="{FF2B5EF4-FFF2-40B4-BE49-F238E27FC236}">
                                        <a16:creationId xmlns:a16="http://schemas.microsoft.com/office/drawing/2014/main" id="{D6E8A9CA-CC2D-128A-C773-961B3B0DCC8C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5857" y="2011458"/>
                                    <a:ext cx="324000" cy="2161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47659424" name="Freihandform 847659424">
                                  <a:extLst>
                                    <a:ext uri="{FF2B5EF4-FFF2-40B4-BE49-F238E27FC236}">
                                      <a16:creationId xmlns:a16="http://schemas.microsoft.com/office/drawing/2014/main" id="{93CE93E2-092A-EBBE-5C94-4429C511958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72330" y="1460676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795703620" name="Grafik 1795703620">
                                    <a:extLst>
                                      <a:ext uri="{FF2B5EF4-FFF2-40B4-BE49-F238E27FC236}">
                                        <a16:creationId xmlns:a16="http://schemas.microsoft.com/office/drawing/2014/main" id="{E17DA956-A531-644F-C414-13D42DEB542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3604104" y="1248809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4596812" name="Freihandform 194596812">
                                  <a:extLst>
                                    <a:ext uri="{FF2B5EF4-FFF2-40B4-BE49-F238E27FC236}">
                                      <a16:creationId xmlns:a16="http://schemas.microsoft.com/office/drawing/2014/main" id="{A81D2D60-E4CB-CA46-1AB3-1A579435D96E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3568209" y="1930592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3909485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A9DC88B5-12F6-4EBD-CF61-B4BB791F7E7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5325" y="1581818"/>
                                    <a:ext cx="227335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F7791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0978557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CFB039A-C7AA-61B8-E841-86A56490627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93773" y="1776040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577D0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154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779602" name="Gerade Verbindung 521779602">
                                  <a:extLst>
                                    <a:ext uri="{FF2B5EF4-FFF2-40B4-BE49-F238E27FC236}">
                                      <a16:creationId xmlns:a16="http://schemas.microsoft.com/office/drawing/2014/main" id="{8E829EF7-5EC8-B311-AA9E-B35DD5E5589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05947" y="1771354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163826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75C3F7E3-9D8B-B995-D213-F8BB1952E70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96674" y="1624058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2D04B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31399879" name="Grafik 1631399879">
                                    <a:extLst>
                                      <a:ext uri="{FF2B5EF4-FFF2-40B4-BE49-F238E27FC236}">
                                        <a16:creationId xmlns:a16="http://schemas.microsoft.com/office/drawing/2014/main" id="{3B4171F4-8496-36E9-6A42-D63EDA275C4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4138423" y="2017326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87697711" name="Freihandform 287697711">
                                  <a:extLst>
                                    <a:ext uri="{FF2B5EF4-FFF2-40B4-BE49-F238E27FC236}">
                                      <a16:creationId xmlns:a16="http://schemas.microsoft.com/office/drawing/2014/main" id="{C7466948-F153-4375-1DAE-21753FCE2ECA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4074834" y="1942949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7109287" name="Grafik 187109287">
                                  <a:extLst>
                                    <a:ext uri="{FF2B5EF4-FFF2-40B4-BE49-F238E27FC236}">
                                      <a16:creationId xmlns:a16="http://schemas.microsoft.com/office/drawing/2014/main" id="{3906D1FB-7C36-FCD3-6E89-3B23B15E045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85328" y="179168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019992" name="Grafik 291019992">
                                  <a:extLst>
                                    <a:ext uri="{FF2B5EF4-FFF2-40B4-BE49-F238E27FC236}">
                                      <a16:creationId xmlns:a16="http://schemas.microsoft.com/office/drawing/2014/main" id="{4A4B8355-E9FA-D449-6EE4-8FF8AACBAFB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357338" y="1531202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6816070" name="Freihandform 876816070">
                                <a:extLst>
                                  <a:ext uri="{FF2B5EF4-FFF2-40B4-BE49-F238E27FC236}">
                                    <a16:creationId xmlns:a16="http://schemas.microsoft.com/office/drawing/2014/main" id="{AF4466E3-87D7-9BF9-6DE9-64C60C09BB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78941" y="1466758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19082217" name="Grafik 419082217">
                                  <a:extLst>
                                    <a:ext uri="{FF2B5EF4-FFF2-40B4-BE49-F238E27FC236}">
                                      <a16:creationId xmlns:a16="http://schemas.microsoft.com/office/drawing/2014/main" id="{21E690F0-2185-F2F6-A15E-E50F3F47938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136655" y="1242064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227CEE" id="Gruppieren 391" o:spid="_x0000_s1868" style="position:absolute;margin-left:266.45pt;margin-top:15.6pt;width:102pt;height:77.95pt;z-index:253706240" coordorigin="33853,12420" coordsize="12960,9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">
                      <v:group id="Gruppieren 797277744" o:spid="_x0000_s1869" style="position:absolute;left:34268;top:12488;width:11989;height:9838" coordorigin="34268,12488" coordsize="11989,9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">
                        <v:shape id="Textfeld 3" o:spid="_x0000_s1870" type="#_x0000_t202" style="position:absolute;left:38889;top:15693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" filled="f" stroked="f" strokeweight=".5pt">
                          <v:textbox style="mso-fit-shape-to-text:t" inset="0,0,0,0">
                            <w:txbxContent>
                              <w:p w14:paraId="23C294F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63</w:t>
                                </w:r>
                              </w:p>
                            </w:txbxContent>
                          </v:textbox>
                        </v:shape>
                        <v:shape id="Textfeld 3" o:spid="_x0000_s1871" type="#_x0000_t202" style="position:absolute;left:38871;top:17636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" filled="f" stroked="f" strokeweight=".5pt">
                          <v:textbox inset="0,0,0,0">
                            <w:txbxContent>
                              <w:p w14:paraId="6D341C7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77</w:t>
                                </w:r>
                              </w:p>
                            </w:txbxContent>
                          </v:textbox>
                        </v:shape>
                        <v:line id="Gerade Verbindung 2075890508" o:spid="_x0000_s1872" style="position:absolute;visibility:visible;mso-wrap-style:square" from="38993,17589" to="41069,1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" strokecolor="black [3213]" strokeweight="1pt">
                          <v:stroke joinstyle="miter"/>
                          <o:lock v:ext="edit" shapetype="f"/>
                        </v:line>
                        <v:group id="Gruppieren 141875408" o:spid="_x0000_s1873" style="position:absolute;left:34268;top:15641;width:2320;height:3660" coordorigin="34268,15641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">
                          <v:shape id="Textfeld 3" o:spid="_x0000_s1874" type="#_x0000_t202" style="position:absolute;left:34289;top:15641;width:227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" filled="f" stroked="f" strokeweight=".5pt">
                            <v:textbox style="mso-fit-shape-to-text:t" inset="0,0,0,0">
                              <w:txbxContent>
                                <w:p w14:paraId="1FFE39A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75" type="#_x0000_t202" style="position:absolute;left:34268;top:17665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" filled="f" stroked="f" strokeweight=".5pt">
                            <v:textbox inset="0,0,0,0">
                              <w:txbxContent>
                                <w:p w14:paraId="147E1BFF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302949842" o:spid="_x0000_s1876" style="position:absolute;visibility:visible;mso-wrap-style:square" from="34708,17536" to="36148,17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877" type="#_x0000_t202" style="position:absolute;left:36900;top:16181;width:223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" filled="f" stroked="f" strokeweight=".5pt">
                          <v:textbox inset="1mm">
                            <w:txbxContent>
                              <w:p w14:paraId="62918FF2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727406140" o:spid="_x0000_s1878" type="#_x0000_t75" style="position:absolute;left:36058;top:20114;width:3240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">
                          <v:imagedata r:id="rId52" o:title="" cropbottom="33944f" cropleft="1f" cropright="2644f" recolortarget="#333 [1446]"/>
                        </v:shape>
                        <v:shape id="Freihandform 847659424" o:spid="_x0000_s1879" style="position:absolute;left:35723;top:14606;width:4366;height:1192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1795703620" o:spid="_x0000_s1880" type="#_x0000_t75" style="position:absolute;left:36041;top:12488;width:3241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">
                          <v:imagedata r:id="rId52" o:title="" cropbottom="33944f" cropleft="1f" cropright="2644f" recolortarget="#333 [1446]"/>
                        </v:shape>
                        <v:shape id="Freihandform 194596812" o:spid="_x0000_s1881" style="position:absolute;left:35682;top:19305;width:4366;height:1192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Textfeld 3" o:spid="_x0000_s1882" type="#_x0000_t202" style="position:absolute;left:43953;top:15818;width:227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53F7791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28</w:t>
                                </w:r>
                              </w:p>
                            </w:txbxContent>
                          </v:textbox>
                        </v:shape>
                        <v:shape id="Textfeld 3" o:spid="_x0000_s1883" type="#_x0000_t202" style="position:absolute;left:43937;top:17760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" filled="f" stroked="f" strokeweight=".5pt">
                          <v:textbox inset="0,0,0,0">
                            <w:txbxContent>
                              <w:p w14:paraId="488577D0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154</w:t>
                                </w:r>
                              </w:p>
                            </w:txbxContent>
                          </v:textbox>
                        </v:shape>
                        <v:line id="Gerade Verbindung 521779602" o:spid="_x0000_s1884" style="position:absolute;visibility:visible;mso-wrap-style:square" from="44059,17713" to="46136,17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" strokecolor="black [3213]" strokeweight="1pt">
                          <v:stroke joinstyle="miter"/>
                          <o:lock v:ext="edit" shapetype="f"/>
                        </v:line>
                        <v:shape id="Textfeld 398" o:spid="_x0000_s1885" type="#_x0000_t202" style="position:absolute;left:41966;top:16240;width:223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" filled="f" stroked="f" strokeweight=".5pt">
                          <v:textbox inset="1mm">
                            <w:txbxContent>
                              <w:p w14:paraId="452D04B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Grafik 1631399879" o:spid="_x0000_s1886" type="#_x0000_t75" style="position:absolute;left:41384;top:20173;width:3241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">
                          <v:imagedata r:id="rId52" o:title="" cropbottom="33944f" cropleft="1f" cropright="2644f" recolortarget="#333 [1446]"/>
                        </v:shape>
                        <v:shape id="Freihandform 287697711" o:spid="_x0000_s1887" style="position:absolute;left:40748;top:19429;width:4366;height:1191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</v:group>
                      <v:shape id="Grafik 187109287" o:spid="_x0000_s1888" type="#_x0000_t75" style="position:absolute;left:33853;top:17916;width:3240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">
                        <v:imagedata r:id="rId52" o:title="" cropbottom="33944f" cropleft="1f" cropright="2644f" recolortarget="#333 [1446]"/>
                      </v:shape>
                      <v:shape id="Grafik 291019992" o:spid="_x0000_s1889" type="#_x0000_t75" style="position:absolute;left:43573;top:15312;width:3240;height:215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">
                        <v:imagedata r:id="rId52" o:title="" cropbottom="33944f" cropleft="1f" cropright="2644f" recolortarget="#333 [1446]"/>
                      </v:shape>
                      <v:shape id="Freihandform 876816070" o:spid="_x0000_s1890" style="position:absolute;left:40789;top:14667;width:4366;height:1190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419082217" o:spid="_x0000_s1891" type="#_x0000_t75" style="position:absolute;left:41366;top:12420;width:3240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Pr="00B41DE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7E82026F" wp14:editId="5CAD1D0D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190730</wp:posOffset>
                      </wp:positionV>
                      <wp:extent cx="1233170" cy="1032510"/>
                      <wp:effectExtent l="0" t="0" r="0" b="0"/>
                      <wp:wrapNone/>
                      <wp:docPr id="360" name="Gruppieren 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6153EA-3C3B-3A05-6675-42B0C7668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3170" cy="1032510"/>
                                <a:chOff x="1689353" y="1262520"/>
                                <a:chExt cx="1233585" cy="1032621"/>
                              </a:xfrm>
                            </wpg:grpSpPr>
                            <wpg:grpSp>
                              <wpg:cNvPr id="341001148" name="Gruppieren 341001148">
                                <a:extLst>
                                  <a:ext uri="{FF2B5EF4-FFF2-40B4-BE49-F238E27FC236}">
                                    <a16:creationId xmlns:a16="http://schemas.microsoft.com/office/drawing/2014/main" id="{19DFB621-8846-6DED-ADDB-E6D9A7A581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89353" y="1262520"/>
                                  <a:ext cx="1198882" cy="678059"/>
                                  <a:chOff x="1689353" y="1262520"/>
                                  <a:chExt cx="1198908" cy="678594"/>
                                </a:xfrm>
                              </wpg:grpSpPr>
                              <wps:wsp>
                                <wps:cNvPr id="583228885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062B5838-AD3A-84BF-420F-2800AB333E2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51504" y="1571014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1DB4E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08243478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DCE5C44-80FC-1656-71CC-3BB69A8002A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149625" y="1765193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B26EC3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1641490" name="Gerade Verbindung 761641490">
                                  <a:extLst>
                                    <a:ext uri="{FF2B5EF4-FFF2-40B4-BE49-F238E27FC236}">
                                      <a16:creationId xmlns:a16="http://schemas.microsoft.com/office/drawing/2014/main" id="{DE3B85EC-B439-5F0D-A9BD-CD66199C40A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61799" y="1760507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54264394" name="Gruppieren 854264394">
                                  <a:extLst>
                                    <a:ext uri="{FF2B5EF4-FFF2-40B4-BE49-F238E27FC236}">
                                      <a16:creationId xmlns:a16="http://schemas.microsoft.com/office/drawing/2014/main" id="{408FD477-DC67-B838-52EF-F89B04FDBDF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689353" y="1565809"/>
                                    <a:ext cx="232011" cy="365809"/>
                                    <a:chOff x="1689353" y="1565809"/>
                                    <a:chExt cx="232011" cy="365809"/>
                                  </a:xfrm>
                                </wpg:grpSpPr>
                                <wps:wsp>
                                  <wps:cNvPr id="64100995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4623BE0E-6801-E2F5-79DE-E842513D522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91398" y="1565809"/>
                                      <a:ext cx="227970" cy="18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50356A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99283572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658EE405-14CF-0713-FB4E-EAC817EAF2B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89353" y="1768053"/>
                                      <a:ext cx="232011" cy="16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1DDFAC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497222" name="Gerade Verbindung 230497222">
                                    <a:extLst>
                                      <a:ext uri="{FF2B5EF4-FFF2-40B4-BE49-F238E27FC236}">
                                        <a16:creationId xmlns:a16="http://schemas.microsoft.com/office/drawing/2014/main" id="{D91D3C5F-5A52-489A-9208-EA74E0078AC6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33358" y="1755129"/>
                                      <a:ext cx="144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053481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E8147513-9E42-B492-122E-74A98878449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952526" y="1619699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1AC43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606455" name="Freihandform 805606455">
                                  <a:extLst>
                                    <a:ext uri="{FF2B5EF4-FFF2-40B4-BE49-F238E27FC236}">
                                      <a16:creationId xmlns:a16="http://schemas.microsoft.com/office/drawing/2014/main" id="{72F1136E-FBF6-1938-8E86-C4038080BB2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34807" y="1474387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866702176" name="Grafik 866702176">
                                    <a:extLst>
                                      <a:ext uri="{FF2B5EF4-FFF2-40B4-BE49-F238E27FC236}">
                                        <a16:creationId xmlns:a16="http://schemas.microsoft.com/office/drawing/2014/main" id="{7BA15798-9E73-890A-D9F0-9041C6DCC8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866581" y="1262520"/>
                                    <a:ext cx="324168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72266812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93FAE2C1-BC03-64C4-CBF4-11560BCFA9E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7947" y="1583510"/>
                                    <a:ext cx="227970" cy="184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FFA60C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144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1643764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E8111E94-CDDA-2A1A-8F81-9CD687C6616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656250" y="1777549"/>
                                    <a:ext cx="232011" cy="163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B5D74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0100188" name="Gerade Verbindung 770100188">
                                  <a:extLst>
                                    <a:ext uri="{FF2B5EF4-FFF2-40B4-BE49-F238E27FC236}">
                                      <a16:creationId xmlns:a16="http://schemas.microsoft.com/office/drawing/2014/main" id="{0070B48E-0141-0643-9096-CFEF93B5642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68424" y="1772863"/>
                                    <a:ext cx="20766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10634617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21F222E9-D2D6-C87E-C57C-8ED7B9B5A3C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459151" y="1625567"/>
                                    <a:ext cx="223743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D4EF2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0379217" name="Freihandform 2050379217">
                                  <a:extLst>
                                    <a:ext uri="{FF2B5EF4-FFF2-40B4-BE49-F238E27FC236}">
                                      <a16:creationId xmlns:a16="http://schemas.microsoft.com/office/drawing/2014/main" id="{0C121871-6375-549C-4FB8-4AE72EBD9E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41432" y="1486743"/>
                                    <a:ext cx="436606" cy="119133"/>
                                  </a:xfrm>
                                  <a:custGeom>
                                    <a:avLst/>
                                    <a:gdLst>
                                      <a:gd name="connsiteX0" fmla="*/ 0 w 436606"/>
                                      <a:gd name="connsiteY0" fmla="*/ 123591 h 123591"/>
                                      <a:gd name="connsiteX1" fmla="*/ 205946 w 436606"/>
                                      <a:gd name="connsiteY1" fmla="*/ 23 h 123591"/>
                                      <a:gd name="connsiteX2" fmla="*/ 436606 w 436606"/>
                                      <a:gd name="connsiteY2" fmla="*/ 115353 h 123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36606" h="123591">
                                        <a:moveTo>
                                          <a:pt x="0" y="123591"/>
                                        </a:moveTo>
                                        <a:cubicBezTo>
                                          <a:pt x="66589" y="62493"/>
                                          <a:pt x="133178" y="1396"/>
                                          <a:pt x="205946" y="23"/>
                                        </a:cubicBezTo>
                                        <a:cubicBezTo>
                                          <a:pt x="278714" y="-1350"/>
                                          <a:pt x="357660" y="57001"/>
                                          <a:pt x="436606" y="11535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910695599" name="Grafik 910695599">
                                    <a:extLst>
                                      <a:ext uri="{FF2B5EF4-FFF2-40B4-BE49-F238E27FC236}">
                                        <a16:creationId xmlns:a16="http://schemas.microsoft.com/office/drawing/2014/main" id="{7F67A641-DBA7-FADC-8132-5DDB69650688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399147" y="1267972"/>
                                    <a:ext cx="324001" cy="216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025484172" name="Grafik 2025484172">
                                  <a:extLst>
                                    <a:ext uri="{FF2B5EF4-FFF2-40B4-BE49-F238E27FC236}">
                                      <a16:creationId xmlns:a16="http://schemas.microsoft.com/office/drawing/2014/main" id="{C4A29C57-21E2-C20A-A7B4-261D35804F7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99072" y="1791097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3186613" name="Grafik 753186613">
                                  <a:extLst>
                                    <a:ext uri="{FF2B5EF4-FFF2-40B4-BE49-F238E27FC236}">
                                      <a16:creationId xmlns:a16="http://schemas.microsoft.com/office/drawing/2014/main" id="{A40EF6A2-36F3-47C9-C8D9-42C60AEF8AD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98944" y="1795286"/>
                                  <a:ext cx="323994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9818661" name="Grafik 1179818661">
                                  <a:extLst>
                                    <a:ext uri="{FF2B5EF4-FFF2-40B4-BE49-F238E27FC236}">
                                      <a16:creationId xmlns:a16="http://schemas.microsoft.com/office/drawing/2014/main" id="{30AC3650-3A76-FCA1-3B2C-507EAE865E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868330" y="2061144"/>
                                  <a:ext cx="323993" cy="215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1293313" name="Freihandform 421293313">
                                <a:extLst>
                                  <a:ext uri="{FF2B5EF4-FFF2-40B4-BE49-F238E27FC236}">
                                    <a16:creationId xmlns:a16="http://schemas.microsoft.com/office/drawing/2014/main" id="{9DEB65AB-F095-814F-323C-C4F803DBAA41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830683" y="1980342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0800043" name="Grafik 10800043">
                                  <a:extLst>
                                    <a:ext uri="{FF2B5EF4-FFF2-40B4-BE49-F238E27FC236}">
                                      <a16:creationId xmlns:a16="http://schemas.microsoft.com/office/drawing/2014/main" id="{A430BF31-3467-EBBE-4D2D-5628DEE7A7D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400885" y="2079199"/>
                                  <a:ext cx="324161" cy="215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982513" name="Freihandform 145982513">
                                <a:extLst>
                                  <a:ext uri="{FF2B5EF4-FFF2-40B4-BE49-F238E27FC236}">
                                    <a16:creationId xmlns:a16="http://schemas.microsoft.com/office/drawing/2014/main" id="{11D32633-AF1A-6613-7BCB-2966E759D0B4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337297" y="2004881"/>
                                  <a:ext cx="436597" cy="119039"/>
                                </a:xfrm>
                                <a:custGeom>
                                  <a:avLst/>
                                  <a:gdLst>
                                    <a:gd name="connsiteX0" fmla="*/ 0 w 436606"/>
                                    <a:gd name="connsiteY0" fmla="*/ 123591 h 123591"/>
                                    <a:gd name="connsiteX1" fmla="*/ 205946 w 436606"/>
                                    <a:gd name="connsiteY1" fmla="*/ 23 h 123591"/>
                                    <a:gd name="connsiteX2" fmla="*/ 436606 w 436606"/>
                                    <a:gd name="connsiteY2" fmla="*/ 115353 h 1235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36606" h="123591">
                                      <a:moveTo>
                                        <a:pt x="0" y="123591"/>
                                      </a:moveTo>
                                      <a:cubicBezTo>
                                        <a:pt x="66589" y="62493"/>
                                        <a:pt x="133178" y="1396"/>
                                        <a:pt x="205946" y="23"/>
                                      </a:cubicBezTo>
                                      <a:cubicBezTo>
                                        <a:pt x="278714" y="-1350"/>
                                        <a:pt x="357660" y="57001"/>
                                        <a:pt x="436606" y="11535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82026F" id="Gruppieren 359" o:spid="_x0000_s1892" style="position:absolute;margin-left:132.9pt;margin-top:15pt;width:97.1pt;height:81.3pt;z-index:253705216" coordorigin="16893,12625" coordsize="12335,10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">
                      <v:group id="Gruppieren 341001148" o:spid="_x0000_s1893" style="position:absolute;left:16893;top:12625;width:11989;height:6780" coordorigin="16893,12625" coordsize="11989,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">
                        <v:shape id="Textfeld 3" o:spid="_x0000_s1894" type="#_x0000_t202" style="position:absolute;left:21515;top:15710;width:227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5C1DB4E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shape id="Textfeld 3" o:spid="_x0000_s1895" type="#_x0000_t202" style="position:absolute;left:21496;top:17651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" filled="f" stroked="f" strokeweight=".5pt">
                          <v:textbox inset="0,0,0,0">
                            <w:txbxContent>
                              <w:p w14:paraId="7AB26EC3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761641490" o:spid="_x0000_s1896" style="position:absolute;visibility:visible;mso-wrap-style:square" from="21617,17605" to="23694,17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" strokecolor="black [3213]" strokeweight="1pt">
                          <v:stroke joinstyle="miter"/>
                          <o:lock v:ext="edit" shapetype="f"/>
                        </v:line>
                        <v:group id="Gruppieren 854264394" o:spid="_x0000_s1897" style="position:absolute;left:16893;top:15658;width:2320;height:3658" coordorigin="16893,15658" coordsize="2320,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">
                          <v:shape id="Textfeld 3" o:spid="_x0000_s1898" type="#_x0000_t202" style="position:absolute;left:16913;top:15658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" filled="f" stroked="f" strokeweight=".5pt">
                            <v:textbox style="mso-fit-shape-to-text:t" inset="0,0,0,0">
                              <w:txbxContent>
                                <w:p w14:paraId="2A50356A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899" type="#_x0000_t202" style="position:absolute;left:16893;top:17680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" filled="f" stroked="f" strokeweight=".5pt">
                            <v:textbox inset="0,0,0,0">
                              <w:txbxContent>
                                <w:p w14:paraId="621DDFAC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shape>
                          <v:line id="Gerade Verbindung 230497222" o:spid="_x0000_s1900" style="position:absolute;visibility:visible;mso-wrap-style:square" from="17333,17551" to="18773,17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" strokecolor="black [3213]" strokeweight="1pt">
                            <v:stroke joinstyle="miter"/>
                            <o:lock v:ext="edit" shapetype="f"/>
                          </v:line>
                        </v:group>
                        <v:shape id="Textfeld 398" o:spid="_x0000_s1901" type="#_x0000_t202" style="position:absolute;left:19525;top:16196;width:223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" filled="f" stroked="f" strokeweight=".5pt">
                          <v:textbox inset="1mm">
                            <w:txbxContent>
                              <w:p w14:paraId="2F1AC43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805606455" o:spid="_x0000_s1902" style="position:absolute;left:18348;top:14743;width:4366;height:1192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866702176" o:spid="_x0000_s1903" type="#_x0000_t75" style="position:absolute;left:18665;top:12625;width:3242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">
                          <v:imagedata r:id="rId52" o:title="" cropbottom="33944f" cropleft="1f" cropright="2644f" recolortarget="#333 [1446]"/>
                        </v:shape>
                        <v:shape id="Textfeld 3" o:spid="_x0000_s1904" type="#_x0000_t202" style="position:absolute;left:26579;top:15835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10FFA60C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144</w:t>
                                </w:r>
                              </w:p>
                            </w:txbxContent>
                          </v:textbox>
                        </v:shape>
                        <v:shape id="Textfeld 3" o:spid="_x0000_s1905" type="#_x0000_t202" style="position:absolute;left:26562;top:17775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" filled="f" stroked="f" strokeweight=".5pt">
                          <v:textbox inset="0,0,0,0">
                            <w:txbxContent>
                              <w:p w14:paraId="067B5D74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70100188" o:spid="_x0000_s1906" style="position:absolute;visibility:visible;mso-wrap-style:square" from="26684,17728" to="28760,17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" strokecolor="black [3213]" strokeweight="1pt">
                          <v:stroke joinstyle="miter"/>
                          <o:lock v:ext="edit" shapetype="f"/>
                        </v:line>
                        <v:shape id="Textfeld 398" o:spid="_x0000_s1907" type="#_x0000_t202" style="position:absolute;left:24591;top:16255;width:223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" filled="f" stroked="f" strokeweight=".5pt">
                          <v:textbox inset="1mm">
                            <w:txbxContent>
                              <w:p w14:paraId="78D4EF2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=</w:t>
                                </w: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  <v:shape id="Freihandform 2050379217" o:spid="_x0000_s1908" style="position:absolute;left:23414;top:14867;width:4366;height:1191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" path="m,123591c66589,62493,133178,1396,205946,23v72768,-1373,151714,56978,230660,115330e" filled="f" strokecolor="#a5a5a5 [2092]" strokeweight=".5pt">
                          <v:stroke endarrow="block" joinstyle="miter"/>
                          <v:path arrowok="t" o:connecttype="custom" o:connectlocs="0,119133;205946,22;436606,111192" o:connectangles="0,0,0"/>
                        </v:shape>
                        <v:shape id="Grafik 910695599" o:spid="_x0000_s1909" type="#_x0000_t75" style="position:absolute;left:23991;top:12679;width:3240;height:21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">
                          <v:imagedata r:id="rId52" o:title="" cropbottom="33944f" cropleft="1f" cropright="2644f" recolortarget="#333 [1446]"/>
                        </v:shape>
                      </v:group>
                      <v:shape id="Grafik 2025484172" o:spid="_x0000_s1910" type="#_x0000_t75" style="position:absolute;left:20990;top:17910;width:3240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">
                        <v:imagedata r:id="rId52" o:title="" cropbottom="33944f" cropleft="1f" cropright="2644f" recolortarget="#333 [1446]"/>
                      </v:shape>
                      <v:shape id="Grafik 753186613" o:spid="_x0000_s1911" type="#_x0000_t75" style="position:absolute;left:25989;top:17952;width:3240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">
                        <v:imagedata r:id="rId52" o:title="" cropbottom="33944f" cropleft="1f" cropright="2644f" recolortarget="#333 [1446]"/>
                      </v:shape>
                      <v:shape id="Grafik 1179818661" o:spid="_x0000_s1912" type="#_x0000_t75" style="position:absolute;left:18683;top:20611;width:3240;height:215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">
                        <v:imagedata r:id="rId52" o:title="" cropbottom="33944f" cropleft="1f" cropright="2644f" recolortarget="#333 [1446]"/>
                      </v:shape>
                      <v:shape id="Freihandform 421293313" o:spid="_x0000_s1913" style="position:absolute;left:18306;top:19803;width:4366;height:1190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  <v:shape id="Grafik 10800043" o:spid="_x0000_s1914" type="#_x0000_t75" style="position:absolute;left:24008;top:20791;width:3242;height:21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">
                        <v:imagedata r:id="rId52" o:title="" cropbottom="33944f" cropleft="1f" cropright="2644f" recolortarget="#333 [1446]"/>
                      </v:shape>
                      <v:shape id="Freihandform 145982513" o:spid="_x0000_s1915" style="position:absolute;left:23372;top:20048;width:4366;height:1191;flip:y;visibility:visible;mso-wrap-style:square;v-text-anchor:middle" coordsize="436606,12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" path="m,123591c66589,62493,133178,1396,205946,23v72768,-1373,151714,56978,230660,115330e" filled="f" strokecolor="#a5a5a5 [2092]" strokeweight=".5pt">
                        <v:stroke endarrow="block" joinstyle="miter"/>
                        <v:path arrowok="t" o:connecttype="custom" o:connectlocs="0,119039;205942,22;436597,111104" o:connectangles="0,0,0"/>
                      </v:shape>
                    </v:group>
                  </w:pict>
                </mc:Fallback>
              </mc:AlternateContent>
            </w:r>
          </w:p>
          <w:p w14:paraId="27C159EF" w14:textId="2F44AFE6" w:rsidR="00312538" w:rsidRDefault="00312538" w:rsidP="008C3B54">
            <w:pPr>
              <w:spacing w:after="120" w:line="240" w:lineRule="atLeast"/>
            </w:pPr>
          </w:p>
          <w:p w14:paraId="0E6952E7" w14:textId="77777777" w:rsidR="00312538" w:rsidRDefault="00312538" w:rsidP="008C3B54">
            <w:pPr>
              <w:spacing w:after="120" w:line="240" w:lineRule="atLeast"/>
            </w:pPr>
          </w:p>
          <w:p w14:paraId="432BB0BE" w14:textId="77777777" w:rsidR="00312538" w:rsidRDefault="00312538" w:rsidP="008C3B54">
            <w:pPr>
              <w:spacing w:after="120" w:line="240" w:lineRule="atLeast"/>
            </w:pPr>
          </w:p>
          <w:p w14:paraId="45107256" w14:textId="649B5CE4" w:rsidR="00330FD6" w:rsidRPr="00C63632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8C3488" w14:paraId="71C2C2D3" w14:textId="77777777" w:rsidTr="00513E9A">
        <w:trPr>
          <w:trHeight w:val="112"/>
        </w:trPr>
        <w:tc>
          <w:tcPr>
            <w:tcW w:w="709" w:type="dxa"/>
          </w:tcPr>
          <w:p w14:paraId="2C0EB4BB" w14:textId="77777777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B3837C9" w14:textId="77777777" w:rsidR="008C3488" w:rsidRDefault="008C3488" w:rsidP="0080323A">
            <w:pPr>
              <w:pStyle w:val="Nummerierung"/>
              <w:spacing w:line="240" w:lineRule="atLeast"/>
            </w:pPr>
          </w:p>
        </w:tc>
        <w:tc>
          <w:tcPr>
            <w:tcW w:w="8078" w:type="dxa"/>
          </w:tcPr>
          <w:p w14:paraId="46C0E94B" w14:textId="77777777" w:rsidR="008C3488" w:rsidRDefault="008C3488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30FD6" w14:paraId="63B0E2AD" w14:textId="77777777" w:rsidTr="00513E9A">
        <w:trPr>
          <w:trHeight w:val="112"/>
        </w:trPr>
        <w:tc>
          <w:tcPr>
            <w:tcW w:w="709" w:type="dxa"/>
          </w:tcPr>
          <w:p w14:paraId="3162E41D" w14:textId="2448D339" w:rsidR="00330FD6" w:rsidRDefault="00330FD6" w:rsidP="0080323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635A7" wp14:editId="0513794A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D5F2E5" w14:textId="36F4E344" w:rsidR="00330FD6" w:rsidRDefault="00A83C50" w:rsidP="0080323A">
            <w:pPr>
              <w:pStyle w:val="Nummerierung"/>
              <w:spacing w:line="240" w:lineRule="atLeast"/>
            </w:pPr>
            <w:r>
              <w:t>c</w:t>
            </w:r>
            <w:r w:rsidR="008C3488">
              <w:t>)</w:t>
            </w:r>
          </w:p>
        </w:tc>
        <w:tc>
          <w:tcPr>
            <w:tcW w:w="8078" w:type="dxa"/>
          </w:tcPr>
          <w:p w14:paraId="33AF4DAF" w14:textId="77777777" w:rsidR="00330FD6" w:rsidRDefault="00330FD6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nennt einen Bruch und eine Zahl, mit der Zähler und Nenner erweitert 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oder gekürzt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werden sollen, die andere löst die Aufgabe. Wechselt euch ab.</w:t>
            </w:r>
          </w:p>
          <w:p w14:paraId="5FD4042C" w14:textId="517F58F4" w:rsidR="008C3488" w:rsidRPr="00A16E50" w:rsidRDefault="008C3488" w:rsidP="0080323A">
            <w:pPr>
              <w:spacing w:line="240" w:lineRule="atLeast"/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Bei jeder 5. Aufgabe zeichnet einen Streifen, um zu erklären, was die Rechnung bedeutet.</w:t>
            </w:r>
          </w:p>
        </w:tc>
      </w:tr>
    </w:tbl>
    <w:p w14:paraId="13F4E6C2" w14:textId="77777777" w:rsidR="00330FD6" w:rsidRDefault="00330FD6" w:rsidP="00330FD6">
      <w:pPr>
        <w:spacing w:line="240" w:lineRule="atLeast"/>
      </w:pPr>
    </w:p>
    <w:tbl>
      <w:tblPr>
        <w:tblW w:w="917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C069FF" w14:paraId="19D81DA4" w14:textId="77777777" w:rsidTr="00A4263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00C3DB80" w:rsidR="00C069FF" w:rsidRPr="00B74344" w:rsidRDefault="005B3BC5" w:rsidP="00E13C64">
            <w:pPr>
              <w:pStyle w:val="berschrift3"/>
              <w:spacing w:line="240" w:lineRule="atLeast"/>
            </w:pPr>
            <w:r>
              <w:t>2</w:t>
            </w:r>
            <w:r w:rsidR="00C069FF">
              <w:t>.</w:t>
            </w:r>
            <w:r w:rsidR="00330FD6">
              <w:t>7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61B75" w14:textId="3B5D1C14" w:rsidR="00C069FF" w:rsidRPr="00B74344" w:rsidRDefault="0049551B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4272" behindDoc="0" locked="0" layoutInCell="1" allowOverlap="1" wp14:anchorId="0C3FE13B" wp14:editId="35A75090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339590</wp:posOffset>
                      </wp:positionV>
                      <wp:extent cx="161290" cy="299720"/>
                      <wp:effectExtent l="0" t="0" r="3810" b="5080"/>
                      <wp:wrapNone/>
                      <wp:docPr id="1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64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B23355" w14:textId="06508E4C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07AA0B" w14:textId="5B6FC07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56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3FE13B" id="_x0000_s1916" style="position:absolute;margin-left:136.35pt;margin-top:26.75pt;width:12.7pt;height:23.6pt;z-index:25349427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">
                      <v:shape id="Textfeld 3" o:spid="_x0000_s1917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1BB23355" w14:textId="06508E4C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  <v:shape id="Textfeld 3" o:spid="_x0000_s1918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607AA0B" w14:textId="5B6FC07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56</w:t>
                              </w:r>
                            </w:p>
                          </w:txbxContent>
                        </v:textbox>
                      </v:shape>
                      <v:line id="Gerade Verbindung 1" o:spid="_x0000_s191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02746" w:rsidRPr="00D02746">
              <w:t>Zahlen zum Kürzen finde</w:t>
            </w:r>
            <w:r w:rsidR="00EC3FF9">
              <w:t>n</w:t>
            </w:r>
          </w:p>
        </w:tc>
      </w:tr>
      <w:tr w:rsidR="008C3488" w:rsidRPr="00A16E50" w14:paraId="271E39EA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6E3E828" w14:textId="2786C6DA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4E1727" w14:textId="2B8DC268" w:rsidR="008C3488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986DF7F" w14:textId="68B793CB" w:rsidR="008C3488" w:rsidRDefault="00B41DED" w:rsidP="008C3488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0998E72C" wp14:editId="3E6FA982">
                      <wp:simplePos x="0" y="0"/>
                      <wp:positionH relativeFrom="column">
                        <wp:posOffset>2676930</wp:posOffset>
                      </wp:positionH>
                      <wp:positionV relativeFrom="paragraph">
                        <wp:posOffset>322580</wp:posOffset>
                      </wp:positionV>
                      <wp:extent cx="1712068" cy="907915"/>
                      <wp:effectExtent l="0" t="0" r="180340" b="6985"/>
                      <wp:wrapNone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12068" cy="907915"/>
                              </a:xfrm>
                              <a:prstGeom prst="wedgeRoundRectCallout">
                                <a:avLst>
                                  <a:gd name="adj1" fmla="val -59264"/>
                                  <a:gd name="adj2" fmla="val -2405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2AEF1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durch die ich Zähler und Nenner teilen kann. Dann teile</w:t>
                                  </w:r>
                                  <w:r>
                                    <w:t xml:space="preserve"> </w:t>
                                  </w:r>
                                  <w:r w:rsidRPr="00476B75"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E72C" id="_x0000_s1920" type="#_x0000_t62" style="position:absolute;margin-left:210.8pt;margin-top:25.4pt;width:134.8pt;height:71.5pt;flip:x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" adj="-2001,5605" fillcolor="white [3201]" strokecolor="#bfbfbf [2412]" strokeweight="1pt">
                      <v:textbox inset=",.5mm,,.5mm">
                        <w:txbxContent>
                          <w:p w14:paraId="5BC2AEF1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durch die ich Zähler und Nenner teilen kann. Dann teile</w:t>
                            </w:r>
                            <w:r>
                              <w:t xml:space="preserve"> </w:t>
                            </w:r>
                            <w:r w:rsidRPr="00476B75">
                              <w:t>ich so oft, bis ich keine Zahl mehr zum Teilen finde.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0629BCEC" wp14:editId="0A88D568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316230</wp:posOffset>
                      </wp:positionV>
                      <wp:extent cx="1937385" cy="914400"/>
                      <wp:effectExtent l="279400" t="0" r="18415" b="12700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7385" cy="914400"/>
                              </a:xfrm>
                              <a:prstGeom prst="wedgeRoundRectCallout">
                                <a:avLst>
                                  <a:gd name="adj1" fmla="val -63280"/>
                                  <a:gd name="adj2" fmla="val -2377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8FC8" w14:textId="797DF34F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in deren Reihe der Zähler und der Nenner vorkommen.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9BCEC" id="_x0000_s1921" type="#_x0000_t62" style="position:absolute;margin-left:46pt;margin-top:24.9pt;width:152.55pt;height:1in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" adj="-2868,5665" fillcolor="white [3201]" strokecolor="#bfbfbf [2412]" strokeweight="1pt">
                      <v:textbox inset=",.5mm,,.5mm">
                        <w:txbxContent>
                          <w:p w14:paraId="11328FC8" w14:textId="797DF34F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in deren Reihe der Zähler und der Nenner vorkommen.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6288" behindDoc="0" locked="0" layoutInCell="1" allowOverlap="1" wp14:anchorId="116B2F19" wp14:editId="5D4633E5">
                      <wp:simplePos x="0" y="0"/>
                      <wp:positionH relativeFrom="column">
                        <wp:posOffset>4479862</wp:posOffset>
                      </wp:positionH>
                      <wp:positionV relativeFrom="paragraph">
                        <wp:posOffset>304465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E31BC" w14:textId="77777777" w:rsidR="008C3488" w:rsidRPr="008C3B54" w:rsidRDefault="008C3488" w:rsidP="008C348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B2F19" id="_x0000_s1922" style="position:absolute;margin-left:352.75pt;margin-top:23.95pt;width:42.9pt;height:59.1pt;z-index:253196288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">
                      <v:shape id="Grafik 5" o:spid="_x0000_s1923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">
                        <v:imagedata r:id="rId28" o:title="" chromakey="white"/>
                      </v:shape>
                      <v:shape id="_x0000_s1924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" filled="f" stroked="f" strokeweight=".5pt">
                        <v:textbox inset="0,0,0,0">
                          <w:txbxContent>
                            <w:p w14:paraId="56BE31BC" w14:textId="77777777" w:rsidR="008C3488" w:rsidRPr="008C3B54" w:rsidRDefault="008C3488" w:rsidP="008C348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42A7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99328" behindDoc="0" locked="0" layoutInCell="1" allowOverlap="1" wp14:anchorId="00C15280" wp14:editId="6B697531">
                      <wp:simplePos x="0" y="0"/>
                      <wp:positionH relativeFrom="column">
                        <wp:posOffset>-108257</wp:posOffset>
                      </wp:positionH>
                      <wp:positionV relativeFrom="paragraph">
                        <wp:posOffset>319070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15280" id="_x0000_s1925" style="position:absolute;margin-left:-8.5pt;margin-top:25.1pt;width:50.9pt;height:58.5pt;z-index:252899328;mso-width-relative:margin;mso-height-relative:margin" coordorigin="-6,-206" coordsize="6466,7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">
                      <v:shape id="Grafik 6" o:spid="_x0000_s1926" type="#_x0000_t75" style="position:absolute;left:-6;top:-206;width:6465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">
                        <v:imagedata r:id="rId30" o:title="" chromakey="white"/>
                      </v:shape>
                      <v:shape id="_x0000_s1927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3BE866F3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Leonie und Kenan wollen</w:t>
            </w:r>
            <w:r w:rsidR="00942A7D">
              <w:rPr>
                <w:rFonts w:ascii="Calibri" w:hAnsi="Calibri"/>
                <w:color w:val="000000" w:themeColor="text1"/>
                <w:szCs w:val="20"/>
              </w:rPr>
              <w:t xml:space="preserve">    </w:t>
            </w:r>
            <m:oMath>
              <m:r>
                <w:rPr>
                  <w:rFonts w:ascii="Cambria Math" w:hAnsi="Cambria Math"/>
                  <w:color w:val="000000" w:themeColor="text1"/>
                  <w:szCs w:val="20"/>
                </w:rPr>
                <m:t xml:space="preserve">   </m:t>
              </m:r>
            </m:oMath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kürzen. Sie überlegen, wie man Zahlen 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 xml:space="preserve">zum Kürzen </w: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findet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7279615B" w14:textId="77777777" w:rsidR="00334AB3" w:rsidRPr="00A42631" w:rsidRDefault="00334AB3" w:rsidP="00942A7D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658"/>
              <w:gridCol w:w="425"/>
              <w:gridCol w:w="425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1553"/>
              <w:gridCol w:w="470"/>
            </w:tblGrid>
            <w:tr w:rsidR="008C3488" w14:paraId="4922C207" w14:textId="77777777" w:rsidTr="008C3488">
              <w:tc>
                <w:tcPr>
                  <w:tcW w:w="1658" w:type="dxa"/>
                </w:tcPr>
                <w:p w14:paraId="2639020D" w14:textId="416F7D80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3er-Reihe</w:t>
                  </w:r>
                </w:p>
              </w:tc>
              <w:tc>
                <w:tcPr>
                  <w:tcW w:w="425" w:type="dxa"/>
                </w:tcPr>
                <w:p w14:paraId="74106A5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4240" behindDoc="0" locked="0" layoutInCell="1" allowOverlap="1" wp14:anchorId="3F6161F3" wp14:editId="5CC6B8F1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195264" behindDoc="0" locked="0" layoutInCell="1" allowOverlap="1" wp14:anchorId="55549439" wp14:editId="4EB1D1C9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sz w:val="21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34CB64B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79E4933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14:paraId="50F11FD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4D5F5A0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5E0E10C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CA70972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0F22421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304F3B5C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54</w:t>
                  </w:r>
                </w:p>
              </w:tc>
              <w:tc>
                <w:tcPr>
                  <w:tcW w:w="1553" w:type="dxa"/>
                </w:tcPr>
                <w:p w14:paraId="6AA516A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57</w:t>
                  </w:r>
                </w:p>
              </w:tc>
              <w:tc>
                <w:tcPr>
                  <w:tcW w:w="470" w:type="dxa"/>
                </w:tcPr>
                <w:p w14:paraId="5A63FE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</w:tr>
            <w:tr w:rsidR="008C3488" w14:paraId="16EB8165" w14:textId="77777777" w:rsidTr="008C3488">
              <w:tc>
                <w:tcPr>
                  <w:tcW w:w="1658" w:type="dxa"/>
                </w:tcPr>
                <w:p w14:paraId="5CB1BA3A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5er-Reihe</w:t>
                  </w:r>
                </w:p>
              </w:tc>
              <w:tc>
                <w:tcPr>
                  <w:tcW w:w="425" w:type="dxa"/>
                </w:tcPr>
                <w:p w14:paraId="29423B4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6CE813F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14:paraId="1E51CA8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42D3B64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4F04605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14:paraId="75F1ADD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53A6298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89505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7FC1714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1D0E46F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7C620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1A6C4809" w14:textId="77777777" w:rsidTr="008C3488">
              <w:tc>
                <w:tcPr>
                  <w:tcW w:w="1658" w:type="dxa"/>
                </w:tcPr>
                <w:p w14:paraId="63CFB51D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6er-Reihe</w:t>
                  </w:r>
                </w:p>
              </w:tc>
              <w:tc>
                <w:tcPr>
                  <w:tcW w:w="425" w:type="dxa"/>
                </w:tcPr>
                <w:p w14:paraId="326406E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426AB9CB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136678B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D31C16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14:paraId="58D533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0620FB7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A5BB4EF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B39113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7561D0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0DA4A2A3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7FFFFBD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4C341C2D" w14:textId="77777777" w:rsidTr="008C3488">
              <w:tc>
                <w:tcPr>
                  <w:tcW w:w="1658" w:type="dxa"/>
                </w:tcPr>
                <w:p w14:paraId="47144348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7er-Reihe</w:t>
                  </w:r>
                </w:p>
              </w:tc>
              <w:tc>
                <w:tcPr>
                  <w:tcW w:w="425" w:type="dxa"/>
                </w:tcPr>
                <w:p w14:paraId="6F65FB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68038A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14:paraId="700942BD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2E524D1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14:paraId="26642B9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6BE84D1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42</w:t>
                  </w:r>
                </w:p>
              </w:tc>
              <w:tc>
                <w:tcPr>
                  <w:tcW w:w="567" w:type="dxa"/>
                </w:tcPr>
                <w:p w14:paraId="49E15486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49</w:t>
                  </w:r>
                </w:p>
              </w:tc>
              <w:tc>
                <w:tcPr>
                  <w:tcW w:w="567" w:type="dxa"/>
                </w:tcPr>
                <w:p w14:paraId="6474804E" w14:textId="417C95F3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5,</w:t>
                  </w:r>
                </w:p>
              </w:tc>
              <w:tc>
                <w:tcPr>
                  <w:tcW w:w="567" w:type="dxa"/>
                </w:tcPr>
                <w:p w14:paraId="646B123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1553" w:type="dxa"/>
                </w:tcPr>
                <w:p w14:paraId="7AA5C42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464058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</w:tbl>
          <w:p w14:paraId="2EDB1E18" w14:textId="2F85EDC0" w:rsidR="008C3488" w:rsidRPr="00A16E50" w:rsidRDefault="008C3488" w:rsidP="0080323A">
            <w:pPr>
              <w:spacing w:line="240" w:lineRule="atLeast"/>
            </w:pPr>
          </w:p>
        </w:tc>
      </w:tr>
      <w:tr w:rsidR="008C3488" w:rsidRPr="00A16E50" w14:paraId="77E1DF1C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3BE58B76" w14:textId="06D8D869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2F09D" wp14:editId="1B6509D2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EC36C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0240E86" w14:textId="2A9EC4DB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6AB29209" w14:textId="77777777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1772ACA5" w14:textId="4AF67C5D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324E10A9" w14:textId="11FF9868" w:rsidR="008C3488" w:rsidRPr="00513E9A" w:rsidRDefault="00942A7D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0416" behindDoc="0" locked="0" layoutInCell="1" allowOverlap="1" wp14:anchorId="7F3A0BC3" wp14:editId="68FBECAF">
                      <wp:simplePos x="0" y="0"/>
                      <wp:positionH relativeFrom="column">
                        <wp:posOffset>3605854</wp:posOffset>
                      </wp:positionH>
                      <wp:positionV relativeFrom="paragraph">
                        <wp:posOffset>76646</wp:posOffset>
                      </wp:positionV>
                      <wp:extent cx="238125" cy="299878"/>
                      <wp:effectExtent l="0" t="0" r="3175" b="5080"/>
                      <wp:wrapNone/>
                      <wp:docPr id="17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25" cy="299878"/>
                                <a:chOff x="-8927" y="12885"/>
                                <a:chExt cx="240998" cy="301148"/>
                              </a:xfrm>
                            </wpg:grpSpPr>
                            <wps:wsp>
                              <wps:cNvPr id="180" name="Textfeld 3"/>
                              <wps:cNvSpPr txBox="1"/>
                              <wps:spPr>
                                <a:xfrm>
                                  <a:off x="29195" y="12885"/>
                                  <a:ext cx="160023" cy="184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D2DA" w14:textId="6938752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" name="Textfeld 3"/>
                              <wps:cNvSpPr txBox="1"/>
                              <wps:spPr>
                                <a:xfrm>
                                  <a:off x="-8927" y="150091"/>
                                  <a:ext cx="24099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FC057" w14:textId="35F3D2D4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erade Verbindung 1"/>
                              <wps:cNvCnPr/>
                              <wps:spPr>
                                <a:xfrm>
                                  <a:off x="10353" y="179398"/>
                                  <a:ext cx="18244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3A0BC3" id="_x0000_s1928" style="position:absolute;margin-left:283.95pt;margin-top:6.05pt;width:18.75pt;height:23.6pt;z-index:253500416;mso-width-relative:margin;mso-height-relative:margin" coordorigin="-8927,12885" coordsize="240998,30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">
                      <v:shape id="Textfeld 3" o:spid="_x0000_s1929" type="#_x0000_t202" style="position:absolute;left:29195;top:12885;width:160023;height:184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4098D2DA" w14:textId="6938752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shape id="Textfeld 3" o:spid="_x0000_s1930" type="#_x0000_t202" style="position:absolute;left:-8927;top:150091;width:24099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725FC057" w14:textId="35F3D2D4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126</w:t>
                              </w:r>
                            </w:p>
                          </w:txbxContent>
                        </v:textbox>
                      </v:shape>
                      <v:line id="Gerade Verbindung 1" o:spid="_x0000_s1931" style="position:absolute;visibility:visible;mso-wrap-style:square" from="10353,179398" to="192801,17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79A610DB" wp14:editId="6AC37F6A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75565</wp:posOffset>
                      </wp:positionV>
                      <wp:extent cx="161290" cy="299720"/>
                      <wp:effectExtent l="0" t="0" r="3810" b="5080"/>
                      <wp:wrapNone/>
                      <wp:docPr id="17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6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397E0" w14:textId="65EBF18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15BADE" w14:textId="279E5C3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A610DB" id="_x0000_s1932" style="position:absolute;margin-left:264.7pt;margin-top:5.95pt;width:12.7pt;height:23.6pt;z-index:25349836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">
                      <v:shape id="Textfeld 3" o:spid="_x0000_s1933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527397E0" w14:textId="65EBF18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feld 3" o:spid="_x0000_s193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E15BADE" w14:textId="279E5C3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Gerade Verbindung 1" o:spid="_x0000_s193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noProof/>
              </w:rPr>
              <w:t xml:space="preserve"> </w:t>
            </w:r>
          </w:p>
        </w:tc>
      </w:tr>
      <w:tr w:rsidR="008C3488" w:rsidRPr="00A16E50" w14:paraId="183BC504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160C1C43" w14:textId="6A75B6B9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436A65" w14:textId="77777777" w:rsidR="008C3488" w:rsidRDefault="008C3488" w:rsidP="008C3488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  <w:p w14:paraId="69A4FE58" w14:textId="6FDC5205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1F55AA24" w14:textId="08BE45D0" w:rsidR="008C3488" w:rsidRPr="00C63632" w:rsidRDefault="00942A7D" w:rsidP="00A42631">
            <w:pPr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02464" behindDoc="0" locked="0" layoutInCell="1" allowOverlap="1" wp14:anchorId="54F12924" wp14:editId="23B3D3FC">
                      <wp:simplePos x="0" y="0"/>
                      <wp:positionH relativeFrom="column">
                        <wp:posOffset>3928110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89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6E3B66" w14:textId="01450B25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1451" w14:textId="50C93766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12924" id="_x0000_s1936" style="position:absolute;margin-left:309.3pt;margin-top:-6.05pt;width:12.7pt;height:23.6pt;z-index:25350246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">
                      <v:shape id="Textfeld 3" o:spid="_x0000_s1937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646E3B66" w14:textId="01450B25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938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4F31451" w14:textId="50C93766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line id="Gerade Verbindung 1" o:spid="_x0000_s193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0EA3A9B4" wp14:editId="6ECA87AA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-76835</wp:posOffset>
                      </wp:positionV>
                      <wp:extent cx="161290" cy="299720"/>
                      <wp:effectExtent l="0" t="0" r="3810" b="5080"/>
                      <wp:wrapNone/>
                      <wp:docPr id="1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72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E4888F" w14:textId="525F1D4B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9011A1" w14:textId="25F3B85D" w:rsidR="00942A7D" w:rsidRPr="0049551B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9551B">
                                      <w:rPr>
                                        <w:sz w:val="18"/>
                                        <w:szCs w:val="18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A3A9B4" id="_x0000_s1940" style="position:absolute;margin-left:244.4pt;margin-top:-6.05pt;width:12.7pt;height:23.6pt;z-index:25349632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">
                      <v:shape id="Textfeld 3" o:spid="_x0000_s1941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2FE4888F" w14:textId="525F1D4B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xbxContent>
                        </v:textbox>
                      </v:shape>
                      <v:shape id="Textfeld 3" o:spid="_x0000_s1942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549011A1" w14:textId="25F3B85D" w:rsidR="00942A7D" w:rsidRPr="0049551B" w:rsidRDefault="00942A7D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51B">
                                <w:rPr>
                                  <w:sz w:val="18"/>
                                  <w:szCs w:val="18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line id="Gerade Verbindung 1" o:spid="_x0000_s194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Kürze die Brüche 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wie Leonie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="008C3488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 ,</w:t>
            </w:r>
            <w:r>
              <w:rPr>
                <w:noProof/>
              </w:rPr>
              <w:t xml:space="preserve">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 ,         ,  </w:t>
            </w:r>
            <m:oMath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 </m:t>
              </m:r>
            </m:oMath>
          </w:p>
          <w:p w14:paraId="79BE6529" w14:textId="655BB81D" w:rsidR="008C3488" w:rsidRPr="008C3488" w:rsidRDefault="008C3488" w:rsidP="00B41DED">
            <w:pPr>
              <w:spacing w:after="24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 wie ihr die Zahlen zu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m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Kürzen gefunden habt. </w:t>
            </w:r>
          </w:p>
        </w:tc>
      </w:tr>
      <w:tr w:rsidR="008C3488" w:rsidRPr="00A16E50" w14:paraId="6E1FC55E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2740D24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CD033C0" w14:textId="30A2DC25" w:rsidR="008C3488" w:rsidRDefault="008C3488" w:rsidP="008C3488">
            <w:pPr>
              <w:pStyle w:val="Nummerierung"/>
            </w:pPr>
            <w:r>
              <w:t>c)*</w:t>
            </w:r>
          </w:p>
        </w:tc>
        <w:tc>
          <w:tcPr>
            <w:tcW w:w="8036" w:type="dxa"/>
          </w:tcPr>
          <w:p w14:paraId="5A1767CF" w14:textId="671DEB75" w:rsidR="00A83C50" w:rsidRDefault="00A83C50" w:rsidP="00A83C50">
            <w:pPr>
              <w:spacing w:line="240" w:lineRule="atLeast"/>
              <w:ind w:left="360" w:hanging="360"/>
            </w:pPr>
            <w:r>
              <w:t xml:space="preserve">Zum Experimentieren: </w:t>
            </w:r>
          </w:p>
          <w:p w14:paraId="72E4546D" w14:textId="2B78F338" w:rsidR="008C3488" w:rsidRPr="00EC2138" w:rsidRDefault="008C3488" w:rsidP="009A01B2">
            <w:pPr>
              <w:pStyle w:val="Listenabsatz"/>
            </w:pPr>
            <w:r w:rsidRPr="00EC2138">
              <w:t>Gib drei Brüche an, die man mit 4 kürzen kann.</w:t>
            </w:r>
          </w:p>
          <w:p w14:paraId="04C291DD" w14:textId="77777777" w:rsidR="000228C8" w:rsidRDefault="008C3488" w:rsidP="009A01B2">
            <w:pPr>
              <w:pStyle w:val="Listenabsatz"/>
            </w:pPr>
            <w:r w:rsidRPr="00EC2138">
              <w:t>Gib drei Brüche an, die man mit 4 und 3 kürzen kann.</w:t>
            </w:r>
          </w:p>
          <w:p w14:paraId="5A5E48E8" w14:textId="5C0AE846" w:rsidR="009A01B2" w:rsidRPr="00A83C50" w:rsidRDefault="008C3488" w:rsidP="00B41DED">
            <w:pPr>
              <w:pStyle w:val="Listenabsatz"/>
              <w:spacing w:after="240"/>
            </w:pPr>
            <w:r w:rsidRPr="00EC2138">
              <w:t>Gib drei Brüche an, die man mit 4</w:t>
            </w:r>
            <w:r>
              <w:t>,</w:t>
            </w:r>
            <w:r w:rsidRPr="00EC2138">
              <w:t xml:space="preserve"> aber nicht mit 8 kürzen kann.</w:t>
            </w:r>
          </w:p>
        </w:tc>
      </w:tr>
      <w:tr w:rsidR="008C3488" w:rsidRPr="00A16E50" w14:paraId="5D556921" w14:textId="77777777" w:rsidTr="00A42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709" w:type="dxa"/>
          </w:tcPr>
          <w:p w14:paraId="66993E1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FF0E243" w14:textId="6CD1F7F9" w:rsidR="008C3488" w:rsidRDefault="008C3488" w:rsidP="008C3488">
            <w:pPr>
              <w:pStyle w:val="Nummerierung"/>
              <w:rPr>
                <w:noProof/>
              </w:rPr>
            </w:pPr>
            <w:r>
              <w:t>d)*</w:t>
            </w:r>
          </w:p>
        </w:tc>
        <w:tc>
          <w:tcPr>
            <w:tcW w:w="8036" w:type="dxa"/>
          </w:tcPr>
          <w:p w14:paraId="2D4B39C8" w14:textId="349C14FE" w:rsidR="008C3488" w:rsidRDefault="009D7EC6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4432" behindDoc="0" locked="0" layoutInCell="1" allowOverlap="1" wp14:anchorId="039BD5F8" wp14:editId="6090D4F1">
                      <wp:simplePos x="0" y="0"/>
                      <wp:positionH relativeFrom="column">
                        <wp:posOffset>2620123</wp:posOffset>
                      </wp:positionH>
                      <wp:positionV relativeFrom="paragraph">
                        <wp:posOffset>225006</wp:posOffset>
                      </wp:positionV>
                      <wp:extent cx="541879" cy="395605"/>
                      <wp:effectExtent l="0" t="0" r="17145" b="0"/>
                      <wp:wrapNone/>
                      <wp:docPr id="235101036" name="Gruppieren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879" cy="395605"/>
                                <a:chOff x="2621688" y="108097"/>
                                <a:chExt cx="542255" cy="395972"/>
                              </a:xfrm>
                            </wpg:grpSpPr>
                            <wpg:grpSp>
                              <wpg:cNvPr id="825799785" name="Gruppieren 825799785"/>
                              <wpg:cNvGrpSpPr/>
                              <wpg:grpSpPr>
                                <a:xfrm>
                                  <a:off x="2997869" y="133514"/>
                                  <a:ext cx="166074" cy="370555"/>
                                  <a:chOff x="2997859" y="133484"/>
                                  <a:chExt cx="167557" cy="371411"/>
                                </a:xfrm>
                              </wpg:grpSpPr>
                              <wps:wsp>
                                <wps:cNvPr id="2046020889" name="Textfeld 3"/>
                                <wps:cNvSpPr txBox="1"/>
                                <wps:spPr>
                                  <a:xfrm>
                                    <a:off x="2997859" y="133484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4F6AB8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8841028" name="Textfeld 3"/>
                                <wps:cNvSpPr txBox="1"/>
                                <wps:spPr>
                                  <a:xfrm>
                                    <a:off x="3003095" y="34095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F97E16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8559240" name="Gerade Verbindung 1048559240"/>
                                <wps:cNvCnPr/>
                                <wps:spPr>
                                  <a:xfrm>
                                    <a:off x="3010735" y="33625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84595051" name="Gruppieren 1684595051"/>
                              <wpg:cNvGrpSpPr/>
                              <wpg:grpSpPr>
                                <a:xfrm>
                                  <a:off x="2670532" y="141123"/>
                                  <a:ext cx="170792" cy="357568"/>
                                  <a:chOff x="2670525" y="141123"/>
                                  <a:chExt cx="172317" cy="358394"/>
                                </a:xfrm>
                              </wpg:grpSpPr>
                              <wps:wsp>
                                <wps:cNvPr id="1307435028" name="Textfeld 3"/>
                                <wps:cNvSpPr txBox="1"/>
                                <wps:spPr>
                                  <a:xfrm>
                                    <a:off x="2683955" y="141123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1EBFCE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31211174" name="Textfeld 3"/>
                                <wps:cNvSpPr txBox="1"/>
                                <wps:spPr>
                                  <a:xfrm>
                                    <a:off x="2670525" y="335575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5828E2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3919004" name="Gerade Verbindung 703919004"/>
                                <wps:cNvCnPr/>
                                <wps:spPr>
                                  <a:xfrm>
                                    <a:off x="2696616" y="330878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53180014" name="Gruppieren 1953180014"/>
                              <wpg:cNvGrpSpPr/>
                              <wpg:grpSpPr>
                                <a:xfrm>
                                  <a:off x="2621688" y="108097"/>
                                  <a:ext cx="366150" cy="322379"/>
                                  <a:chOff x="2625204" y="108097"/>
                                  <a:chExt cx="432421" cy="3229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77185006" name="Grafik 157718500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625204" y="108097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53588376" name="Textfeld 398"/>
                                <wps:cNvSpPr txBox="1"/>
                                <wps:spPr>
                                  <a:xfrm>
                                    <a:off x="2874388" y="214667"/>
                                    <a:ext cx="183237" cy="21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0520E8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39BD5F8" id="Gruppieren 92" o:spid="_x0000_s1944" style="position:absolute;margin-left:206.3pt;margin-top:17.7pt;width:42.65pt;height:31.15pt;z-index:253714432;mso-width-relative:margin" coordorigin="26216,1080" coordsize="5422,3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">
                      <v:group id="Gruppieren 825799785" o:spid="_x0000_s1945" style="position:absolute;left:29978;top:1335;width:1661;height:3705" coordorigin="29978,1334" coordsize="1675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">
                        <v:shape id="Textfeld 3" o:spid="_x0000_s1946" type="#_x0000_t202" style="position:absolute;left:29978;top:1334;width:159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3D4F6AB8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shape>
                        <v:shape id="Textfeld 3" o:spid="_x0000_s1947" type="#_x0000_t202" style="position:absolute;left:30030;top:3409;width:1624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" filled="f" stroked="f" strokeweight=".5pt">
                          <v:textbox inset="0,0,0,0">
                            <w:txbxContent>
                              <w:p w14:paraId="50F97E16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048559240" o:spid="_x0000_s1948" style="position:absolute;visibility:visible;mso-wrap-style:square" from="30107,3362" to="31560,3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Gruppieren 1684595051" o:spid="_x0000_s1949" style="position:absolute;left:26705;top:1411;width:1708;height:3575" coordorigin="26705,1411" coordsize="1723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">
                        <v:shape id="Textfeld 3" o:spid="_x0000_s1950" type="#_x0000_t202" style="position:absolute;left:26839;top:1411;width:1589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1D1EBFCE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51" type="#_x0000_t202" style="position:absolute;left:26705;top:3355;width:162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35828E2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36</w:t>
                                </w:r>
                              </w:p>
                            </w:txbxContent>
                          </v:textbox>
                        </v:shape>
                        <v:line id="Gerade Verbindung 703919004" o:spid="_x0000_s1952" style="position:absolute;visibility:visible;mso-wrap-style:square" from="26966,3308" to="28419,3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Gruppieren 1953180014" o:spid="_x0000_s1953" style="position:absolute;left:26216;top:1080;width:3662;height:3224" coordorigin="26252,1080" coordsize="4324,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">
                        <v:shape id="Grafik 1577185006" o:spid="_x0000_s1954" type="#_x0000_t75" style="position:absolute;left:26252;top:1080;width:3401;height:201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">
                          <v:imagedata r:id="rId129" o:title="" cropbottom="33944f" cropleft="1f" cropright="2644f" recolortarget="#333 [1446]"/>
                        </v:shape>
                        <v:shape id="Textfeld 398" o:spid="_x0000_s1955" type="#_x0000_t202" style="position:absolute;left:28743;top:2146;width:1833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" filled="f" stroked="f" strokeweight=".5pt">
                          <v:textbox inset="1mm">
                            <w:txbxContent>
                              <w:p w14:paraId="740520E8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0017BEC2" wp14:editId="63F246BE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217035</wp:posOffset>
                      </wp:positionV>
                      <wp:extent cx="617855" cy="427990"/>
                      <wp:effectExtent l="0" t="0" r="0" b="3810"/>
                      <wp:wrapNone/>
                      <wp:docPr id="947113745" name="Gruppieren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855" cy="427990"/>
                                <a:chOff x="0" y="0"/>
                                <a:chExt cx="618395" cy="428273"/>
                              </a:xfrm>
                            </wpg:grpSpPr>
                            <wpg:grpSp>
                              <wpg:cNvPr id="1264060786" name="Gruppieren 77">
                                <a:extLst>
                                  <a:ext uri="{FF2B5EF4-FFF2-40B4-BE49-F238E27FC236}">
                                    <a16:creationId xmlns:a16="http://schemas.microsoft.com/office/drawing/2014/main" id="{BD898691-E152-950C-FE4E-DA01BBD8767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54355" cy="416560"/>
                                  <a:chOff x="1384074" y="99838"/>
                                  <a:chExt cx="554979" cy="416849"/>
                                </a:xfrm>
                              </wpg:grpSpPr>
                              <wpg:grpSp>
                                <wpg:cNvPr id="311159320" name="Gruppieren 311159320">
                                  <a:extLst>
                                    <a:ext uri="{FF2B5EF4-FFF2-40B4-BE49-F238E27FC236}">
                                      <a16:creationId xmlns:a16="http://schemas.microsoft.com/office/drawing/2014/main" id="{ABBD52A3-5FD5-4D35-BABA-F619261DFE6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72811" y="105212"/>
                                    <a:ext cx="166242" cy="357541"/>
                                    <a:chOff x="1772808" y="105212"/>
                                    <a:chExt cx="167727" cy="358367"/>
                                  </a:xfrm>
                                </wpg:grpSpPr>
                                <wps:wsp>
                                  <wps:cNvPr id="1084363479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AFFAA5B-C47C-B504-CC07-1D3C2EC6A35A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2808" y="105212"/>
                                      <a:ext cx="15952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E81A8B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983785031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01C7B777-C3D4-D1BC-34D9-C79347A7820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778214" y="299637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848CD6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48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8637240" name="Gerade Verbindung 1228637240">
                                    <a:extLst>
                                      <a:ext uri="{FF2B5EF4-FFF2-40B4-BE49-F238E27FC236}">
                                        <a16:creationId xmlns:a16="http://schemas.microsoft.com/office/drawing/2014/main" id="{4D177326-C833-EB3D-5B0D-0A487C0F8F15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785854" y="29494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45507070" name="Gruppieren 945507070">
                                  <a:extLst>
                                    <a:ext uri="{FF2B5EF4-FFF2-40B4-BE49-F238E27FC236}">
                                      <a16:creationId xmlns:a16="http://schemas.microsoft.com/office/drawing/2014/main" id="{2868DEC0-5C90-F984-70DB-F5028560BEF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445646" y="99838"/>
                                    <a:ext cx="170765" cy="357537"/>
                                    <a:chOff x="1445644" y="99838"/>
                                    <a:chExt cx="172290" cy="358363"/>
                                  </a:xfrm>
                                </wpg:grpSpPr>
                                <wps:wsp>
                                  <wps:cNvPr id="1518869954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8E28D3F7-A0F7-7EA7-D2EB-797B9FE471A2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59047" y="99838"/>
                                      <a:ext cx="158887" cy="18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B817C6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3809235" name="Textfeld 3">
                                    <a:extLst>
                                      <a:ext uri="{FF2B5EF4-FFF2-40B4-BE49-F238E27FC236}">
                                        <a16:creationId xmlns:a16="http://schemas.microsoft.com/office/drawing/2014/main" id="{B95AA041-A92C-026A-B517-4D724F8D2F38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445644" y="294259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E9B2EE" w14:textId="77777777" w:rsidR="00B41DED" w:rsidRDefault="00B41DED" w:rsidP="00B41DE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65679473" name="Gerade Verbindung 1065679473">
                                    <a:extLst>
                                      <a:ext uri="{FF2B5EF4-FFF2-40B4-BE49-F238E27FC236}">
                                        <a16:creationId xmlns:a16="http://schemas.microsoft.com/office/drawing/2014/main" id="{B8345B47-AF94-FD52-F3FB-68CA2A90C64C}"/>
                                      </a:ext>
                                    </a:extLst>
                                  </wps:cNvPr>
                                  <wps:cNvCnPr/>
                                  <wps:spPr>
                                    <a:xfrm>
                                      <a:off x="1471735" y="289562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91483064" name="Gruppieren 491483064">
                                  <a:extLst>
                                    <a:ext uri="{FF2B5EF4-FFF2-40B4-BE49-F238E27FC236}">
                                      <a16:creationId xmlns:a16="http://schemas.microsoft.com/office/drawing/2014/main" id="{44564373-BBDC-FFDF-DAB2-F0C54F9E133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84074" y="173162"/>
                                    <a:ext cx="378874" cy="343525"/>
                                    <a:chOff x="1384074" y="173162"/>
                                    <a:chExt cx="447450" cy="34413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03244504" name="Grafik 1203244504">
                                      <a:extLst>
                                        <a:ext uri="{FF2B5EF4-FFF2-40B4-BE49-F238E27FC236}">
                                          <a16:creationId xmlns:a16="http://schemas.microsoft.com/office/drawing/2014/main" id="{3A48BC03-9CC0-4D64-1033-890A778EE64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8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1384074" y="315572"/>
                                      <a:ext cx="340130" cy="201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746953877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C1F26EBF-046A-FCF4-77B6-1330AC331105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1648287" y="173162"/>
                                      <a:ext cx="183237" cy="216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1467B0" w14:textId="77777777" w:rsidR="00B41DED" w:rsidRDefault="00B41DED" w:rsidP="00B41DED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51603643" name="Grafik 91">
                                  <a:extLst>
                                    <a:ext uri="{FF2B5EF4-FFF2-40B4-BE49-F238E27FC236}">
                                      <a16:creationId xmlns:a16="http://schemas.microsoft.com/office/drawing/2014/main" id="{083EF9A3-F8D3-4FFA-2F26-9C67327D390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330740" y="226978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17BEC2" id="Gruppieren 433" o:spid="_x0000_s1956" style="position:absolute;margin-left:108.25pt;margin-top:17.1pt;width:48.65pt;height:33.7pt;z-index:253713408" coordsize="6183,4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">
                      <v:group id="Gruppieren 77" o:spid="_x0000_s1957" style="position:absolute;width:5543;height:4165" coordorigin="13840,998" coordsize="5549,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">
                        <v:group id="Gruppieren 311159320" o:spid="_x0000_s1958" style="position:absolute;left:17728;top:1052;width:1662;height:3575" coordorigin="17728,1052" coordsize="1677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">
                          <v:shape id="Textfeld 3" o:spid="_x0000_s1959" type="#_x0000_t202" style="position:absolute;left:17728;top:1052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" filled="f" stroked="f" strokeweight=".5pt">
                            <v:textbox style="mso-fit-shape-to-text:t" inset="0,0,0,0">
                              <w:txbxContent>
                                <w:p w14:paraId="46E81A8B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0" type="#_x0000_t202" style="position:absolute;left:17782;top:2996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61848CD6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48</w:t>
                                  </w:r>
                                </w:p>
                              </w:txbxContent>
                            </v:textbox>
                          </v:shape>
                          <v:line id="Gerade Verbindung 1228637240" o:spid="_x0000_s1961" style="position:absolute;visibility:visible;mso-wrap-style:square" from="17858,2949" to="19311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group id="Gruppieren 945507070" o:spid="_x0000_s1962" style="position:absolute;left:14456;top:998;width:1708;height:3575" coordorigin="14456,998" coordsize="1722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">
                          <v:shape id="Textfeld 3" o:spid="_x0000_s1963" type="#_x0000_t202" style="position:absolute;left:14590;top:998;width:1589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0AB817C6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964" type="#_x0000_t202" style="position:absolute;left:14456;top:2942;width:162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3DE9B2EE" w14:textId="77777777" w:rsidR="00B41DED" w:rsidRDefault="00B41DED" w:rsidP="00B41DE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065679473" o:spid="_x0000_s1965" style="position:absolute;visibility:visible;mso-wrap-style:square" from="14717,2895" to="16170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group id="Gruppieren 491483064" o:spid="_x0000_s1966" style="position:absolute;left:13840;top:1731;width:3789;height:3435" coordorigin="13840,1731" coordsize="4474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">
                          <v:shape id="Grafik 1203244504" o:spid="_x0000_s1967" type="#_x0000_t75" style="position:absolute;left:13840;top:3155;width:3402;height:201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">
                            <v:imagedata r:id="rId129" o:title="" cropbottom="33944f" cropleft="1f" cropright="2644f" recolortarget="#333 [1446]"/>
                          </v:shape>
                          <v:shape id="Textfeld 398" o:spid="_x0000_s1968" type="#_x0000_t202" style="position:absolute;left:16482;top:1731;width:1833;height: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" filled="f" stroked="f" strokeweight=".5pt">
                            <v:textbox inset="1mm">
                              <w:txbxContent>
                                <w:p w14:paraId="231467B0" w14:textId="77777777" w:rsidR="00B41DED" w:rsidRDefault="00B41DED" w:rsidP="00B41DED">
                                  <w:pP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91" o:spid="_x0000_s1969" type="#_x0000_t75" style="position:absolute;left:3307;top:2269;width:2876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 w:rsidR="008C3488"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p w14:paraId="31C35895" w14:textId="04EDDF4C" w:rsidR="00B41DED" w:rsidRDefault="00B41DED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709312" behindDoc="0" locked="0" layoutInCell="1" allowOverlap="1" wp14:anchorId="5947C53E" wp14:editId="40DB47D4">
                      <wp:simplePos x="0" y="0"/>
                      <wp:positionH relativeFrom="column">
                        <wp:posOffset>227368</wp:posOffset>
                      </wp:positionH>
                      <wp:positionV relativeFrom="paragraph">
                        <wp:posOffset>6270</wp:posOffset>
                      </wp:positionV>
                      <wp:extent cx="561340" cy="395605"/>
                      <wp:effectExtent l="0" t="0" r="10160" b="0"/>
                      <wp:wrapNone/>
                      <wp:docPr id="572819944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340" cy="395605"/>
                                <a:chOff x="0" y="0"/>
                                <a:chExt cx="561724" cy="395972"/>
                              </a:xfrm>
                            </wpg:grpSpPr>
                            <wpg:grpSp>
                              <wpg:cNvPr id="1909810267" name="Gruppieren 1909810267"/>
                              <wpg:cNvGrpSpPr/>
                              <wpg:grpSpPr>
                                <a:xfrm>
                                  <a:off x="395650" y="38399"/>
                                  <a:ext cx="166074" cy="357573"/>
                                  <a:chOff x="395647" y="38399"/>
                                  <a:chExt cx="167557" cy="358399"/>
                                </a:xfrm>
                              </wpg:grpSpPr>
                              <wps:wsp>
                                <wps:cNvPr id="1357078126" name="Textfeld 3"/>
                                <wps:cNvSpPr txBox="1"/>
                                <wps:spPr>
                                  <a:xfrm>
                                    <a:off x="395647" y="3839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EBCAA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80899078" name="Textfeld 3"/>
                                <wps:cNvSpPr txBox="1"/>
                                <wps:spPr>
                                  <a:xfrm>
                                    <a:off x="400883" y="232856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D64FA3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214681" name="Gerade Verbindung 1482214681"/>
                                <wps:cNvCnPr/>
                                <wps:spPr>
                                  <a:xfrm>
                                    <a:off x="408523" y="228159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18980396" name="Gruppieren 1018980396"/>
                              <wpg:cNvGrpSpPr/>
                              <wpg:grpSpPr>
                                <a:xfrm>
                                  <a:off x="68313" y="33026"/>
                                  <a:ext cx="170793" cy="357568"/>
                                  <a:chOff x="68313" y="33026"/>
                                  <a:chExt cx="172318" cy="358394"/>
                                </a:xfrm>
                              </wpg:grpSpPr>
                              <wps:wsp>
                                <wps:cNvPr id="1155415063" name="Textfeld 3"/>
                                <wps:cNvSpPr txBox="1"/>
                                <wps:spPr>
                                  <a:xfrm>
                                    <a:off x="81744" y="33026"/>
                                    <a:ext cx="15888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541AF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46409604" name="Textfeld 3"/>
                                <wps:cNvSpPr txBox="1"/>
                                <wps:spPr>
                                  <a:xfrm>
                                    <a:off x="68313" y="227478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515C57" w14:textId="77777777" w:rsidR="00B41DED" w:rsidRDefault="00B41DED" w:rsidP="00B41DE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190043" name="Gerade Verbindung 1311190043"/>
                                <wps:cNvCnPr/>
                                <wps:spPr>
                                  <a:xfrm>
                                    <a:off x="94404" y="222781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68740885" name="Gruppieren 668740885"/>
                              <wpg:cNvGrpSpPr/>
                              <wpg:grpSpPr>
                                <a:xfrm>
                                  <a:off x="0" y="0"/>
                                  <a:ext cx="385617" cy="322580"/>
                                  <a:chOff x="0" y="0"/>
                                  <a:chExt cx="455413" cy="3231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98095075" name="Grafik 10980950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0" y="0"/>
                                    <a:ext cx="340130" cy="201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71517509" name="Textfeld 398"/>
                                <wps:cNvSpPr txBox="1"/>
                                <wps:spPr>
                                  <a:xfrm>
                                    <a:off x="272176" y="106569"/>
                                    <a:ext cx="183237" cy="216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8B05F7" w14:textId="77777777" w:rsidR="00B41DED" w:rsidRDefault="00B41DED" w:rsidP="00B41DED">
                                      <w:pP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7C53E" id="_x0000_s1970" style="position:absolute;margin-left:17.9pt;margin-top:.5pt;width:44.2pt;height:31.15pt;z-index:253709312" coordsize="5617,3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">
                      <v:group id="Gruppieren 1909810267" o:spid="_x0000_s1971" style="position:absolute;left:3956;top:383;width:1661;height:3576" coordorigin="3956,383" coordsize="1675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">
                        <v:shape id="Textfeld 3" o:spid="_x0000_s1972" type="#_x0000_t202" style="position:absolute;left:3956;top:383;width:159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" filled="f" stroked="f" strokeweight=".5pt">
                          <v:textbox style="mso-fit-shape-to-text:t" inset="0,0,0,0">
                            <w:txbxContent>
                              <w:p w14:paraId="7B3EBCAA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shape id="Textfeld 3" o:spid="_x0000_s1973" type="#_x0000_t202" style="position:absolute;left:4008;top:2328;width:1624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05D64FA3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48</w:t>
                                </w:r>
                              </w:p>
                            </w:txbxContent>
                          </v:textbox>
                        </v:shape>
                        <v:line id="Gerade Verbindung 1482214681" o:spid="_x0000_s1974" style="position:absolute;visibility:visible;mso-wrap-style:square" from="4085,2281" to="5538,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Gruppieren 1018980396" o:spid="_x0000_s1975" style="position:absolute;left:683;top:330;width:1708;height:3575" coordorigin="68313,33026" coordsize="172318,35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">
                        <v:shape id="Textfeld 3" o:spid="_x0000_s1976" type="#_x0000_t202" style="position:absolute;left:81744;top:33026;width:15888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39541AF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77" type="#_x0000_t202" style="position:absolute;left:68313;top:227478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61515C57" w14:textId="77777777" w:rsidR="00B41DED" w:rsidRDefault="00B41DED" w:rsidP="00B41DE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311190043" o:spid="_x0000_s1978" style="position:absolute;visibility:visible;mso-wrap-style:square" from="94404,222781" to="239690,22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Gruppieren 668740885" o:spid="_x0000_s1979" style="position:absolute;width:3856;height:3225" coordsize="455413,32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">
                        <v:shape id="Grafik 1098095075" o:spid="_x0000_s1980" type="#_x0000_t75" style="position:absolute;width:340130;height:2017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">
                          <v:imagedata r:id="rId129" o:title="" cropbottom="33944f" cropleft="1f" cropright="2644f" recolortarget="#333 [1446]"/>
                        </v:shape>
                        <v:shape id="Textfeld 398" o:spid="_x0000_s1981" type="#_x0000_t202" style="position:absolute;left:272176;top:106569;width:183237;height:216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" filled="f" stroked="f" strokeweight=".5pt">
                          <v:textbox inset="1mm">
                            <w:txbxContent>
                              <w:p w14:paraId="6D8B05F7" w14:textId="77777777" w:rsidR="00B41DED" w:rsidRDefault="00B41DED" w:rsidP="00B41DED">
                                <w:pP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(1)                              (2)                                  (3)       </w:t>
            </w:r>
          </w:p>
          <w:p w14:paraId="7724E440" w14:textId="1F79D28E" w:rsidR="008C3488" w:rsidRDefault="00CE0026" w:rsidP="009D7EC6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5456" behindDoc="0" locked="0" layoutInCell="1" allowOverlap="1" wp14:anchorId="2FF3F55A" wp14:editId="33C80498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19685</wp:posOffset>
                  </wp:positionV>
                  <wp:extent cx="287655" cy="201295"/>
                  <wp:effectExtent l="0" t="0" r="0" b="1905"/>
                  <wp:wrapNone/>
                  <wp:docPr id="1537087044" name="Grafik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C15D5F-888E-50A0-8428-E0396BA36A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Grafik 117">
                            <a:extLst>
                              <a:ext uri="{FF2B5EF4-FFF2-40B4-BE49-F238E27FC236}">
                                <a16:creationId xmlns:a16="http://schemas.microsoft.com/office/drawing/2014/main" id="{BFC15D5F-888E-50A0-8428-E0396BA36A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41DED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10336" behindDoc="0" locked="0" layoutInCell="1" allowOverlap="1" wp14:anchorId="4F5C1F05" wp14:editId="43F1F16F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28352</wp:posOffset>
                  </wp:positionV>
                  <wp:extent cx="287655" cy="201295"/>
                  <wp:effectExtent l="0" t="0" r="0" b="1905"/>
                  <wp:wrapNone/>
                  <wp:docPr id="17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62857-5662-1062-75C1-A3C658AB34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19662857-5662-1062-75C1-A3C658AB34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035" b="5179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765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AED7B5" w14:textId="7F6C2EB2" w:rsidR="00330FD6" w:rsidRDefault="00330FD6" w:rsidP="00E13C64">
      <w:pPr>
        <w:spacing w:line="240" w:lineRule="atLeast"/>
        <w:sectPr w:rsidR="00330FD6" w:rsidSect="001D1C8B">
          <w:headerReference w:type="default" r:id="rId130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4729" w:type="pct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35"/>
        <w:gridCol w:w="9313"/>
        <w:gridCol w:w="25"/>
      </w:tblGrid>
      <w:tr w:rsidR="00D32506" w:rsidRPr="00B73599" w14:paraId="07BE7974" w14:textId="77777777" w:rsidTr="0069100A">
        <w:trPr>
          <w:gridAfter w:val="1"/>
          <w:wAfter w:w="25" w:type="dxa"/>
          <w:trHeight w:val="495"/>
        </w:trPr>
        <w:tc>
          <w:tcPr>
            <w:tcW w:w="426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9448" w:type="dxa"/>
            <w:gridSpan w:val="2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69100A">
        <w:trPr>
          <w:gridAfter w:val="1"/>
          <w:wAfter w:w="25" w:type="dxa"/>
          <w:trHeight w:val="829"/>
        </w:trPr>
        <w:tc>
          <w:tcPr>
            <w:tcW w:w="426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9448" w:type="dxa"/>
            <w:gridSpan w:val="2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69100A">
        <w:trPr>
          <w:trHeight w:val="1396"/>
        </w:trPr>
        <w:tc>
          <w:tcPr>
            <w:tcW w:w="426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23FBE75D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792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5"/>
              <w:gridCol w:w="1984"/>
              <w:gridCol w:w="440"/>
              <w:gridCol w:w="2333"/>
              <w:gridCol w:w="440"/>
              <w:gridCol w:w="2333"/>
            </w:tblGrid>
            <w:tr w:rsidR="00942A7D" w:rsidRPr="000876EC" w14:paraId="7DFE5D9F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5" w:type="dxa"/>
                </w:tcPr>
                <w:p w14:paraId="4130A213" w14:textId="1E81A467" w:rsidR="00942A7D" w:rsidRPr="000876EC" w:rsidRDefault="00942A7D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1984" w:type="dxa"/>
                </w:tcPr>
                <w:p w14:paraId="01C69523" w14:textId="11E7A112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00096" behindDoc="0" locked="0" layoutInCell="1" allowOverlap="1" wp14:anchorId="4D4CC2E3" wp14:editId="0337B512">
                            <wp:simplePos x="0" y="0"/>
                            <wp:positionH relativeFrom="column">
                              <wp:posOffset>42545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993364895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1809500455" name="Gruppieren 1809500455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223544388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A5F50B" w14:textId="7777777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08660295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846AACE" w14:textId="13BAD367" w:rsidR="00853188" w:rsidRDefault="00853188" w:rsidP="00853188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  <w:r w:rsidR="009D7EC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63229623" name="Gerade Verbindung 1663229623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665675964" name="Gruppieren 166567596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951162196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3A16DC" w14:textId="77777777" w:rsidR="00853188" w:rsidRDefault="00853188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88783107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531B33" w14:textId="1B53F003" w:rsidR="00853188" w:rsidRDefault="009D7EC6" w:rsidP="00853188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243080" name="Gerade Verbindung 152724308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57047864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EC031B1" w14:textId="77777777" w:rsidR="00853188" w:rsidRDefault="00853188" w:rsidP="00853188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615889989" name="Grafik 16158899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D4CC2E3" id="_x0000_s1982" style="position:absolute;margin-left:3.35pt;margin-top:2.8pt;width:54.8pt;height:29.8pt;z-index:253700096;mso-width-relative:margin;mso-height-relative:margin" coordorigin="20726,2902" coordsize="6963,3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">
                            <v:group id="Gruppieren 1809500455" o:spid="_x0000_s1983" style="position:absolute;left:20726;top:3039;width:6923;height:3656" coordorigin="20726,3039" coordsize="6922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">
                              <v:shape id="Textfeld 3" o:spid="_x0000_s1984" type="#_x0000_t202" style="position:absolute;left:25345;top:3091;width:22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1DA5F50B" w14:textId="7777777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85" type="#_x0000_t202" style="position:absolute;left:25329;top:5032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2846AACE" w14:textId="13BAD367" w:rsidR="00853188" w:rsidRDefault="00853188" w:rsidP="00853188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  <w:r w:rsidR="009D7EC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63229623" o:spid="_x0000_s1986" style="position:absolute;visibility:visible;mso-wrap-style:square" from="25450,4985" to="27527,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" strokecolor="black [3213]" strokeweight="1pt">
                                <v:stroke joinstyle="miter"/>
                                <o:lock v:ext="edit" shapetype="f"/>
                              </v:line>
                              <v:group id="Gruppieren 1665675964" o:spid="_x0000_s1987" style="position:absolute;left:20726;top:3039;width:2320;height:3656" coordorigin="20726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">
                                <v:shape id="Textfeld 3" o:spid="_x0000_s1988" type="#_x0000_t202" style="position:absolute;left:20746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" filled="f" stroked="f" strokeweight=".5pt">
                                  <v:textbox style="mso-fit-shape-to-text:t" inset="0,0,0,0">
                                    <w:txbxContent>
                                      <w:p w14:paraId="143A16DC" w14:textId="77777777" w:rsidR="00853188" w:rsidRDefault="00853188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1989" type="#_x0000_t202" style="position:absolute;left:20726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" filled="f" stroked="f" strokeweight=".5pt">
                                  <v:textbox inset="0,0,0,0">
                                    <w:txbxContent>
                                      <w:p w14:paraId="70531B33" w14:textId="1B53F003" w:rsidR="00853188" w:rsidRDefault="009D7EC6" w:rsidP="00853188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527243080" o:spid="_x0000_s1990" style="position:absolute;visibility:visible;mso-wrap-style:square" from="21166,4933" to="22606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1991" type="#_x0000_t202" style="position:absolute;left:23358;top:3578;width:223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" filled="f" stroked="f" strokeweight=".5pt">
                                <v:textbox inset="1mm">
                                  <w:txbxContent>
                                    <w:p w14:paraId="2EC031B1" w14:textId="77777777" w:rsidR="00853188" w:rsidRDefault="00853188" w:rsidP="00853188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615889989" o:spid="_x0000_s1992" type="#_x0000_t75" style="position:absolute;left:25057;top:2902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3A541836" w14:textId="4654FA3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A9E2060" w:rsidR="00942A7D" w:rsidRPr="00794F5B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1600" behindDoc="0" locked="0" layoutInCell="1" allowOverlap="1" wp14:anchorId="5897BADB" wp14:editId="2D78FE18">
                            <wp:simplePos x="0" y="0"/>
                            <wp:positionH relativeFrom="column">
                              <wp:posOffset>278130</wp:posOffset>
                            </wp:positionH>
                            <wp:positionV relativeFrom="paragraph">
                              <wp:posOffset>26805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507493569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60"/>
                                      <a:chOff x="2072640" y="290270"/>
                                      <a:chExt cx="696397" cy="379268"/>
                                    </a:xfrm>
                                  </wpg:grpSpPr>
                                  <wpg:grpSp>
                                    <wpg:cNvPr id="712749909" name="Gruppieren 712749909"/>
                                    <wpg:cNvGrpSpPr/>
                                    <wpg:grpSpPr>
                                      <a:xfrm>
                                        <a:off x="2072640" y="303916"/>
                                        <a:ext cx="692268" cy="365622"/>
                                        <a:chOff x="2072640" y="303916"/>
                                        <a:chExt cx="692268" cy="365622"/>
                                      </a:xfrm>
                                    </wpg:grpSpPr>
                                    <wps:wsp>
                                      <wps:cNvPr id="80766214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BA51CF2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035248748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85467BA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37371852" name="Gerade Verbindung 2137371852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553950694" name="Gruppieren 553950694"/>
                                      <wpg:cNvGrpSpPr/>
                                      <wpg:grpSpPr>
                                        <a:xfrm>
                                          <a:off x="2072640" y="303916"/>
                                          <a:ext cx="232006" cy="365622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85063628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1C0F22" w14:textId="636E619E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344698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5082F5E" w14:textId="777777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4697790" name="Gerade Verbindung 1734697790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839547429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255AA0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588521822" name="Grafik 15885218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897BADB" id="_x0000_s1993" style="position:absolute;margin-left:21.9pt;margin-top:2.1pt;width:54.8pt;height:29.8pt;z-index:253721600;mso-width-relative:margin;mso-height-relative:margin" coordorigin="20726,2902" coordsize="6963,3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">
                            <v:group id="Gruppieren 712749909" o:spid="_x0000_s1994" style="position:absolute;left:20726;top:3039;width:6923;height:3656" coordorigin="20726,3039" coordsize="6922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">
                              <v:shape id="Textfeld 3" o:spid="_x0000_s1995" type="#_x0000_t202" style="position:absolute;left:25345;top:3091;width:22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6BA51CF2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1996" type="#_x0000_t202" style="position:absolute;left:25329;top:5032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" filled="f" stroked="f" strokeweight=".5pt">
                                <v:textbox inset="0,0,0,0">
                                  <w:txbxContent>
                                    <w:p w14:paraId="385467BA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137371852" o:spid="_x0000_s1997" style="position:absolute;visibility:visible;mso-wrap-style:square" from="25450,4985" to="27527,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" strokecolor="black [3213]" strokeweight="1pt">
                                <v:stroke joinstyle="miter"/>
                                <o:lock v:ext="edit" shapetype="f"/>
                              </v:line>
                              <v:group id="Gruppieren 553950694" o:spid="_x0000_s1998" style="position:absolute;left:20726;top:3039;width:2320;height:3656" coordorigin="20726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">
                                <v:shape id="Textfeld 3" o:spid="_x0000_s1999" type="#_x0000_t202" style="position:absolute;left:20746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" filled="f" stroked="f" strokeweight=".5pt">
                                  <v:textbox style="mso-fit-shape-to-text:t" inset="0,0,0,0">
                                    <w:txbxContent>
                                      <w:p w14:paraId="191C0F22" w14:textId="636E619E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00" type="#_x0000_t202" style="position:absolute;left:20726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" filled="f" stroked="f" strokeweight=".5pt">
                                  <v:textbox inset="0,0,0,0">
                                    <w:txbxContent>
                                      <w:p w14:paraId="35082F5E" w14:textId="777777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734697790" o:spid="_x0000_s2001" style="position:absolute;visibility:visible;mso-wrap-style:square" from="21166,4933" to="22606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02" type="#_x0000_t202" style="position:absolute;left:23358;top:3578;width:223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" filled="f" stroked="f" strokeweight=".5pt">
                                <v:textbox inset="1mm">
                                  <w:txbxContent>
                                    <w:p w14:paraId="32255AA0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1588521822" o:spid="_x0000_s2003" type="#_x0000_t75" style="position:absolute;left:25057;top:2902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942A7D"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7176EE3A" w:rsidR="00942A7D" w:rsidRPr="00B113AD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  <w:p w14:paraId="269E5971" w14:textId="1AA710D0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6A9C71A5" w:rsidR="00942A7D" w:rsidRPr="00B113AD" w:rsidRDefault="009D7EC6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3648" behindDoc="0" locked="0" layoutInCell="1" allowOverlap="1" wp14:anchorId="0EC0AA73" wp14:editId="15B89E43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695960" cy="378460"/>
                            <wp:effectExtent l="0" t="0" r="2540" b="2540"/>
                            <wp:wrapNone/>
                            <wp:docPr id="211901124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5960" cy="378458"/>
                                      <a:chOff x="2072640" y="290270"/>
                                      <a:chExt cx="696397" cy="379266"/>
                                    </a:xfrm>
                                  </wpg:grpSpPr>
                                  <wpg:grpSp>
                                    <wpg:cNvPr id="208670533" name="Gruppieren 208670533"/>
                                    <wpg:cNvGrpSpPr/>
                                    <wpg:grpSpPr>
                                      <a:xfrm>
                                        <a:off x="2072640" y="303915"/>
                                        <a:ext cx="692268" cy="365621"/>
                                        <a:chOff x="2072640" y="303915"/>
                                        <a:chExt cx="692268" cy="365621"/>
                                      </a:xfrm>
                                    </wpg:grpSpPr>
                                    <wps:wsp>
                                      <wps:cNvPr id="1024234084" name="Textfeld 3"/>
                                      <wps:cNvSpPr txBox="1"/>
                                      <wps:spPr>
                                        <a:xfrm>
                                          <a:off x="2534561" y="309114"/>
                                          <a:ext cx="227965" cy="184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6EC244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418914632" name="Textfeld 3"/>
                                      <wps:cNvSpPr txBox="1"/>
                                      <wps:spPr>
                                        <a:xfrm>
                                          <a:off x="2532902" y="503242"/>
                                          <a:ext cx="232006" cy="163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1EC8376" w14:textId="77777777" w:rsidR="009D7EC6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6369139" name="Gerade Verbindung 76369139"/>
                                      <wps:cNvCnPr>
                                        <a:cxnSpLocks/>
                                      </wps:cNvCnPr>
                                      <wps:spPr>
                                        <a:xfrm>
                                          <a:off x="2545076" y="498560"/>
                                          <a:ext cx="20765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690111483" name="Gruppieren 690111483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902073960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D00F016" w14:textId="4954A2F8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56031532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B524B1C" w14:textId="77D0F5C4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5832921" name="Gerade Verbindung 745832921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05330918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D3AC49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131714077" name="Grafik 213171407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505753" y="290270"/>
                                        <a:ext cx="263284" cy="184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EC0AA73" id="_x0000_s2004" style="position:absolute;margin-left:.15pt;margin-top:.6pt;width:54.8pt;height:29.8pt;z-index:253723648;mso-width-relative:margin;mso-height-relative:margin" coordorigin="20726,2902" coordsize="6963,3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">
                            <v:group id="Gruppieren 208670533" o:spid="_x0000_s2005" style="position:absolute;left:20726;top:3039;width:6923;height:3656" coordorigin="20726,3039" coordsize="6922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">
                              <v:shape id="Textfeld 3" o:spid="_x0000_s2006" type="#_x0000_t202" style="position:absolute;left:25345;top:3091;width:228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7D6EC244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007" type="#_x0000_t202" style="position:absolute;left:25329;top:5032;width:2320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61EC8376" w14:textId="77777777" w:rsidR="009D7EC6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6369139" o:spid="_x0000_s2008" style="position:absolute;visibility:visible;mso-wrap-style:square" from="25450,4985" to="27527,4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" strokecolor="black [3213]" strokeweight="1pt">
                                <v:stroke joinstyle="miter"/>
                                <o:lock v:ext="edit" shapetype="f"/>
                              </v:line>
                              <v:group id="Gruppieren 690111483" o:spid="_x0000_s2009" style="position:absolute;left:20726;top:3039;width:2320;height:3656" coordorigin="20726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">
                                <v:shape id="Textfeld 3" o:spid="_x0000_s2010" type="#_x0000_t202" style="position:absolute;left:20746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" filled="f" stroked="f" strokeweight=".5pt">
                                  <v:textbox style="mso-fit-shape-to-text:t" inset="0,0,0,0">
                                    <w:txbxContent>
                                      <w:p w14:paraId="3D00F016" w14:textId="4954A2F8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11" type="#_x0000_t202" style="position:absolute;left:20726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" filled="f" stroked="f" strokeweight=".5pt">
                                  <v:textbox inset="0,0,0,0">
                                    <w:txbxContent>
                                      <w:p w14:paraId="7B524B1C" w14:textId="77D0F5C4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745832921" o:spid="_x0000_s2012" style="position:absolute;visibility:visible;mso-wrap-style:square" from="21166,4933" to="22606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13" type="#_x0000_t202" style="position:absolute;left:23358;top:3578;width:223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" filled="f" stroked="f" strokeweight=".5pt">
                                <v:textbox inset="1mm">
                                  <w:txbxContent>
                                    <w:p w14:paraId="06D3AC49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2131714077" o:spid="_x0000_s2014" type="#_x0000_t75" style="position:absolute;left:25057;top:2902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">
                              <v:imagedata r:id="rId51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5B6648A9" w14:textId="77777777" w:rsidR="00942A7D" w:rsidRPr="00794F5B" w:rsidRDefault="00942A7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25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A7598C" w:rsidRPr="00B73599" w14:paraId="7DC51425" w14:textId="77777777" w:rsidTr="00A7598C">
        <w:trPr>
          <w:trHeight w:val="184"/>
        </w:trPr>
        <w:tc>
          <w:tcPr>
            <w:tcW w:w="426" w:type="dxa"/>
          </w:tcPr>
          <w:p w14:paraId="0B76DCC5" w14:textId="77777777" w:rsidR="00A7598C" w:rsidRDefault="00A7598C" w:rsidP="00A7598C">
            <w:pPr>
              <w:rPr>
                <w:noProof/>
                <w:lang w:eastAsia="de-DE"/>
              </w:rPr>
            </w:pPr>
          </w:p>
        </w:tc>
        <w:tc>
          <w:tcPr>
            <w:tcW w:w="9448" w:type="dxa"/>
            <w:gridSpan w:val="2"/>
          </w:tcPr>
          <w:p w14:paraId="6A001F1F" w14:textId="7DD8C86E" w:rsidR="00A7598C" w:rsidRPr="0033164A" w:rsidRDefault="00A7598C" w:rsidP="00A7598C">
            <w:pPr>
              <w:rPr>
                <w:lang w:eastAsia="de-DE"/>
              </w:rPr>
            </w:pPr>
          </w:p>
        </w:tc>
        <w:tc>
          <w:tcPr>
            <w:tcW w:w="25" w:type="dxa"/>
            <w:vAlign w:val="bottom"/>
          </w:tcPr>
          <w:p w14:paraId="21B6D2E3" w14:textId="77777777" w:rsidR="00A7598C" w:rsidRPr="00B73599" w:rsidRDefault="00A7598C" w:rsidP="00A7598C"/>
        </w:tc>
      </w:tr>
      <w:tr w:rsidR="00D32506" w:rsidRPr="00B73599" w14:paraId="4F7D889D" w14:textId="77777777" w:rsidTr="0069100A">
        <w:trPr>
          <w:trHeight w:val="829"/>
        </w:trPr>
        <w:tc>
          <w:tcPr>
            <w:tcW w:w="426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448" w:type="dxa"/>
            <w:gridSpan w:val="2"/>
          </w:tcPr>
          <w:p w14:paraId="2686D37B" w14:textId="15556AA2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25" w:type="dxa"/>
            <w:vMerge w:val="restart"/>
            <w:vAlign w:val="bottom"/>
          </w:tcPr>
          <w:p w14:paraId="1D6BE6AF" w14:textId="69443E5B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3A27F9C4" w14:textId="77777777" w:rsidTr="0069100A">
        <w:trPr>
          <w:trHeight w:val="5283"/>
        </w:trPr>
        <w:tc>
          <w:tcPr>
            <w:tcW w:w="426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tbl>
            <w:tblPr>
              <w:tblW w:w="165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6135"/>
            </w:tblGrid>
            <w:tr w:rsidR="00942A7D" w:rsidRPr="00B73599" w14:paraId="279EC2FE" w14:textId="77777777" w:rsidTr="00A42631">
              <w:trPr>
                <w:trHeight w:val="1368"/>
              </w:trPr>
              <w:tc>
                <w:tcPr>
                  <w:tcW w:w="425" w:type="dxa"/>
                </w:tcPr>
                <w:p w14:paraId="6AAEA14A" w14:textId="503089E7" w:rsidR="00942A7D" w:rsidRPr="00B73599" w:rsidRDefault="00942A7D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6135" w:type="dxa"/>
                </w:tcPr>
                <w:p w14:paraId="486E7F8E" w14:textId="3F3DA3F1" w:rsidR="00942A7D" w:rsidRDefault="00942A7D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3AC72F70" w:rsidR="00942A7D" w:rsidRPr="00B73599" w:rsidRDefault="009D7EC6" w:rsidP="00E13C64">
                  <w:pPr>
                    <w:spacing w:line="240" w:lineRule="atLeast"/>
                  </w:pP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3888" behindDoc="0" locked="0" layoutInCell="1" allowOverlap="1" wp14:anchorId="3A7814A4" wp14:editId="0512F948">
                            <wp:simplePos x="0" y="0"/>
                            <wp:positionH relativeFrom="column">
                              <wp:posOffset>373074</wp:posOffset>
                            </wp:positionH>
                            <wp:positionV relativeFrom="paragraph">
                              <wp:posOffset>156615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1559030854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898629258" name="Gruppieren 898629258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1066022550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DB8605F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617299540" name="Gruppieren 1617299540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454204125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555D5FB" w14:textId="66CCC47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675582164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8FEE43C" w14:textId="6BF3037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100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8646332" name="Gerade Verbindung 1428646332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10606450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586BAC5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59780147" name="Grafik 5978014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7814A4" id="_x0000_s2015" style="position:absolute;margin-left:29.4pt;margin-top:12.35pt;width:75.45pt;height:28.7pt;z-index:253733888;mso-width-relative:margin;mso-height-relative:margin" coordorigin="20726,3039" coordsize="9592,3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">
                            <v:group id="Gruppieren 898629258" o:spid="_x0000_s2016" style="position:absolute;left:20726;top:3039;width:9592;height:3656" coordorigin="20726,3039" coordsize="9592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">
                              <v:shape id="Textfeld 3" o:spid="_x0000_s2017" type="#_x0000_t202" style="position:absolute;left:27344;top:4138;width:2974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" filled="f" stroked="f" strokeweight=".5pt">
                                <v:textbox style="mso-fit-shape-to-text:t" inset="0,0,0,0">
                                  <w:txbxContent>
                                    <w:p w14:paraId="0DB8605F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617299540" o:spid="_x0000_s2018" style="position:absolute;left:20726;top:3039;width:2320;height:3656" coordorigin="20726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">
                                <v:shape id="Textfeld 3" o:spid="_x0000_s2019" type="#_x0000_t202" style="position:absolute;left:20746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" filled="f" stroked="f" strokeweight=".5pt">
                                  <v:textbox style="mso-fit-shape-to-text:t" inset="0,0,0,0">
                                    <w:txbxContent>
                                      <w:p w14:paraId="7555D5FB" w14:textId="66CCC47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20" type="#_x0000_t202" style="position:absolute;left:20726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" filled="f" stroked="f" strokeweight=".5pt">
                                  <v:textbox inset="0,0,0,0">
                                    <w:txbxContent>
                                      <w:p w14:paraId="78FEE43C" w14:textId="6BF3037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28646332" o:spid="_x0000_s2021" style="position:absolute;visibility:visible;mso-wrap-style:square" from="21166,4933" to="22606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22" type="#_x0000_t202" style="position:absolute;left:23358;top:3578;width:223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" filled="f" stroked="f" strokeweight=".5pt">
                                <v:textbox inset="1mm">
                                  <w:txbxContent>
                                    <w:p w14:paraId="6586BAC5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59780147" o:spid="_x0000_s2023" type="#_x0000_t75" style="position:absolute;left:24398;top:3580;width:3963;height:277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">
                              <v:imagedata r:id="rId52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29792" behindDoc="0" locked="0" layoutInCell="1" allowOverlap="1" wp14:anchorId="245803B6" wp14:editId="78AC4D00">
                            <wp:simplePos x="0" y="0"/>
                            <wp:positionH relativeFrom="column">
                              <wp:posOffset>4012361</wp:posOffset>
                            </wp:positionH>
                            <wp:positionV relativeFrom="paragraph">
                              <wp:posOffset>151873</wp:posOffset>
                            </wp:positionV>
                            <wp:extent cx="958633" cy="364844"/>
                            <wp:effectExtent l="0" t="0" r="6985" b="3810"/>
                            <wp:wrapNone/>
                            <wp:docPr id="1533872083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633" cy="364844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002829591" name="Gruppieren 1002829591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339594265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47C7D3E" w14:textId="4AD13ACB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1972943568" name="Gruppieren 1972943568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211808729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B9C24EF" w14:textId="4E6F1AEC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2031036163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041B2BF" w14:textId="24EDC1B3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25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7150479" name="Gerade Verbindung 47715047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935249602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7345FF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876614716" name="Grafik 8766147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5803B6" id="_x0000_s2024" style="position:absolute;margin-left:315.95pt;margin-top:11.95pt;width:75.5pt;height:28.75pt;z-index:253729792;mso-width-relative:margin;mso-height-relative:margin" coordorigin="20726,3039" coordsize="9592,3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">
                            <v:group id="Gruppieren 1002829591" o:spid="_x0000_s2025" style="position:absolute;left:20726;top:3039;width:9592;height:3656" coordorigin="20726,3039" coordsize="9592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">
                              <v:shape id="Textfeld 3" o:spid="_x0000_s2026" type="#_x0000_t202" style="position:absolute;left:27344;top:4138;width:2974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" filled="f" stroked="f" strokeweight=".5pt">
                                <v:textbox style="mso-fit-shape-to-text:t" inset="0,0,0,0">
                                  <w:txbxContent>
                                    <w:p w14:paraId="547C7D3E" w14:textId="4AD13ACB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72943568" o:spid="_x0000_s2027" style="position:absolute;left:20726;top:3039;width:2320;height:3656" coordorigin="20726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">
                                <v:shape id="Textfeld 3" o:spid="_x0000_s2028" type="#_x0000_t202" style="position:absolute;left:20746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" filled="f" stroked="f" strokeweight=".5pt">
                                  <v:textbox style="mso-fit-shape-to-text:t" inset="0,0,0,0">
                                    <w:txbxContent>
                                      <w:p w14:paraId="3B9C24EF" w14:textId="4E6F1AEC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29" type="#_x0000_t202" style="position:absolute;left:20726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" filled="f" stroked="f" strokeweight=".5pt">
                                  <v:textbox inset="0,0,0,0">
                                    <w:txbxContent>
                                      <w:p w14:paraId="7041B2BF" w14:textId="24EDC1B3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477150479" o:spid="_x0000_s2030" style="position:absolute;visibility:visible;mso-wrap-style:square" from="21166,4933" to="22606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31" type="#_x0000_t202" style="position:absolute;left:23358;top:3578;width:223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" filled="f" stroked="f" strokeweight=".5pt">
                                <v:textbox inset="1mm">
                                  <w:txbxContent>
                                    <w:p w14:paraId="237345FF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876614716" o:spid="_x0000_s2032" type="#_x0000_t75" style="position:absolute;left:24398;top:3580;width:3963;height:277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">
                              <v:imagedata r:id="rId52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Pr="00312538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1840" behindDoc="0" locked="0" layoutInCell="1" allowOverlap="1" wp14:anchorId="264D59E9" wp14:editId="31F3FFE2">
                            <wp:simplePos x="0" y="0"/>
                            <wp:positionH relativeFrom="column">
                              <wp:posOffset>2207895</wp:posOffset>
                            </wp:positionH>
                            <wp:positionV relativeFrom="paragraph">
                              <wp:posOffset>156710</wp:posOffset>
                            </wp:positionV>
                            <wp:extent cx="958215" cy="364490"/>
                            <wp:effectExtent l="0" t="0" r="6985" b="3810"/>
                            <wp:wrapNone/>
                            <wp:docPr id="476064801" name="Gruppieren 2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8215" cy="364490"/>
                                      <a:chOff x="2072640" y="303915"/>
                                      <a:chExt cx="959238" cy="365621"/>
                                    </a:xfrm>
                                  </wpg:grpSpPr>
                                  <wpg:grpSp>
                                    <wpg:cNvPr id="1536100352" name="Gruppieren 1536100352"/>
                                    <wpg:cNvGrpSpPr/>
                                    <wpg:grpSpPr>
                                      <a:xfrm>
                                        <a:off x="2072640" y="303915"/>
                                        <a:ext cx="959238" cy="365621"/>
                                        <a:chOff x="2072640" y="303915"/>
                                        <a:chExt cx="959238" cy="365621"/>
                                      </a:xfrm>
                                    </wpg:grpSpPr>
                                    <wps:wsp>
                                      <wps:cNvPr id="529932151" name="Textfeld 3"/>
                                      <wps:cNvSpPr txBox="1"/>
                                      <wps:spPr>
                                        <a:xfrm>
                                          <a:off x="2734485" y="413871"/>
                                          <a:ext cx="297393" cy="189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49DE935" w14:textId="77777777" w:rsidR="009D7EC6" w:rsidRPr="00CB7469" w:rsidRDefault="009D7EC6" w:rsidP="009D7EC6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CB7469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g:grpSp>
                                      <wpg:cNvPr id="349636681" name="Gruppieren 349636681"/>
                                      <wpg:cNvGrpSpPr/>
                                      <wpg:grpSpPr>
                                        <a:xfrm>
                                          <a:off x="2072640" y="303915"/>
                                          <a:ext cx="232006" cy="365621"/>
                                          <a:chOff x="2072640" y="303915"/>
                                          <a:chExt cx="232011" cy="365909"/>
                                        </a:xfrm>
                                      </wpg:grpSpPr>
                                      <wps:wsp>
                                        <wps:cNvPr id="1054219661" name="Textfeld 3"/>
                                        <wps:cNvSpPr txBox="1"/>
                                        <wps:spPr>
                                          <a:xfrm>
                                            <a:off x="2074684" y="303915"/>
                                            <a:ext cx="227970" cy="18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0863F4" w14:textId="1D9C736B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spAutoFit/>
                                        </wps:bodyPr>
                                      </wps:wsp>
                                      <wps:wsp>
                                        <wps:cNvPr id="151813659" name="Textfeld 3"/>
                                        <wps:cNvSpPr txBox="1"/>
                                        <wps:spPr>
                                          <a:xfrm>
                                            <a:off x="2072640" y="506259"/>
                                            <a:ext cx="232011" cy="16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98F456E" w14:textId="073A3307" w:rsidR="009D7EC6" w:rsidRDefault="009D7EC6" w:rsidP="009D7EC6">
                                              <w:pPr>
                                                <w:jc w:val="center"/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</w:rPr>
                                                <w:t>50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55769" name="Gerade Verbindung 1447155769"/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2116645" y="493335"/>
                                            <a:ext cx="144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94806426" name="Textfeld 398"/>
                                      <wps:cNvSpPr txBox="1"/>
                                      <wps:spPr>
                                        <a:xfrm>
                                          <a:off x="2335807" y="357863"/>
                                          <a:ext cx="223738" cy="251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893083" w14:textId="77777777" w:rsidR="009D7EC6" w:rsidRDefault="009D7EC6" w:rsidP="009D7EC6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=</w:t>
                                            </w: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 xml:space="preserve">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653083800" name="Grafik 6530838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439879" y="358011"/>
                                        <a:ext cx="396249" cy="2770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64D59E9" id="_x0000_s2033" style="position:absolute;margin-left:173.85pt;margin-top:12.35pt;width:75.45pt;height:28.7pt;z-index:253731840;mso-width-relative:margin;mso-height-relative:margin" coordorigin="20726,3039" coordsize="9592,3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">
                            <v:group id="Gruppieren 1536100352" o:spid="_x0000_s2034" style="position:absolute;left:20726;top:3039;width:9592;height:3656" coordorigin="20726,3039" coordsize="9592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">
                              <v:shape id="Textfeld 3" o:spid="_x0000_s2035" type="#_x0000_t202" style="position:absolute;left:27344;top:4138;width:2974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" filled="f" stroked="f" strokeweight=".5pt">
                                <v:textbox style="mso-fit-shape-to-text:t" inset="0,0,0,0">
                                  <w:txbxContent>
                                    <w:p w14:paraId="249DE935" w14:textId="77777777" w:rsidR="009D7EC6" w:rsidRPr="00CB7469" w:rsidRDefault="009D7EC6" w:rsidP="009D7EC6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7469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349636681" o:spid="_x0000_s2036" style="position:absolute;left:20726;top:3039;width:2320;height:3656" coordorigin="20726,3039" coordsize="23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">
                                <v:shape id="Textfeld 3" o:spid="_x0000_s2037" type="#_x0000_t202" style="position:absolute;left:20746;top:3039;width:22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" filled="f" stroked="f" strokeweight=".5pt">
                                  <v:textbox style="mso-fit-shape-to-text:t" inset="0,0,0,0">
                                    <w:txbxContent>
                                      <w:p w14:paraId="590863F4" w14:textId="1D9C736B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feld 3" o:spid="_x0000_s2038" type="#_x0000_t202" style="position:absolute;left:20726;top:5062;width:232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" filled="f" stroked="f" strokeweight=".5pt">
                                  <v:textbox inset="0,0,0,0">
                                    <w:txbxContent>
                                      <w:p w14:paraId="498F456E" w14:textId="073A3307" w:rsidR="009D7EC6" w:rsidRDefault="009D7EC6" w:rsidP="009D7EC6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Gerade Verbindung 1447155769" o:spid="_x0000_s2039" style="position:absolute;visibility:visible;mso-wrap-style:square" from="21166,4933" to="22606,4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" strokecolor="black [3213]" strokeweight="1pt">
                                  <v:stroke joinstyle="miter"/>
                                  <o:lock v:ext="edit" shapetype="f"/>
                                </v:line>
                              </v:group>
                              <v:shape id="Textfeld 398" o:spid="_x0000_s2040" type="#_x0000_t202" style="position:absolute;left:23358;top:3578;width:2237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" filled="f" stroked="f" strokeweight=".5pt">
                                <v:textbox inset="1mm">
                                  <w:txbxContent>
                                    <w:p w14:paraId="52893083" w14:textId="77777777" w:rsidR="009D7EC6" w:rsidRDefault="009D7EC6" w:rsidP="009D7EC6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Grafik 653083800" o:spid="_x0000_s2041" type="#_x0000_t75" style="position:absolute;left:24398;top:3580;width:3963;height:277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">
                              <v:imagedata r:id="rId52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942A7D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64D98E93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45C98B8E" w14:textId="51BE5136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79120E3C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24EE0848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34B0B3C0" w:rsidR="00942A7D" w:rsidRPr="00B113AD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</w:p>
                      <w:p w14:paraId="3AA9A62E" w14:textId="77777777" w:rsidR="00942A7D" w:rsidRPr="00D95B77" w:rsidRDefault="00942A7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942A7D" w:rsidRPr="00B73599" w:rsidRDefault="00942A7D" w:rsidP="00E13C64">
                  <w:pPr>
                    <w:spacing w:line="240" w:lineRule="atLeast"/>
                  </w:pPr>
                </w:p>
              </w:tc>
            </w:tr>
            <w:tr w:rsidR="00942A7D" w:rsidRPr="00B73599" w14:paraId="123823FD" w14:textId="77777777" w:rsidTr="00A42631">
              <w:trPr>
                <w:trHeight w:val="2286"/>
              </w:trPr>
              <w:tc>
                <w:tcPr>
                  <w:tcW w:w="425" w:type="dxa"/>
                </w:tcPr>
                <w:p w14:paraId="10AB4ED6" w14:textId="77777777" w:rsidR="00942A7D" w:rsidRPr="00B73599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6135" w:type="dxa"/>
                </w:tcPr>
                <w:p w14:paraId="16FC22F0" w14:textId="560C3AD7" w:rsidR="00942A7D" w:rsidRDefault="00942A7D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942A7D" w:rsidRDefault="00942A7D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782"/>
                  </w:tblGrid>
                  <w:tr w:rsidR="00942A7D" w14:paraId="50534414" w14:textId="77777777" w:rsidTr="00A42631">
                    <w:trPr>
                      <w:trHeight w:val="1561"/>
                    </w:trPr>
                    <w:tc>
                      <w:tcPr>
                        <w:tcW w:w="8782" w:type="dxa"/>
                      </w:tcPr>
                      <w:p w14:paraId="46FADE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39C895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40D0B66C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21F33337" w14:textId="77777777" w:rsidR="00942A7D" w:rsidRDefault="00942A7D" w:rsidP="00E13C64">
                        <w:pPr>
                          <w:spacing w:line="240" w:lineRule="atLeast"/>
                        </w:pPr>
                      </w:p>
                      <w:p w14:paraId="0A0080A1" w14:textId="77777777" w:rsidR="00942A7D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942A7D" w:rsidRPr="000A45CA" w:rsidRDefault="00942A7D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942A7D" w:rsidRPr="00B73599" w14:paraId="057151CD" w14:textId="77777777" w:rsidTr="00A42631">
              <w:trPr>
                <w:trHeight w:val="2465"/>
              </w:trPr>
              <w:tc>
                <w:tcPr>
                  <w:tcW w:w="425" w:type="dxa"/>
                </w:tcPr>
                <w:p w14:paraId="0EC96C71" w14:textId="77777777" w:rsidR="00942A7D" w:rsidRDefault="00942A7D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6135" w:type="dxa"/>
                </w:tcPr>
                <w:p w14:paraId="6051E21F" w14:textId="06F7D2CC" w:rsidR="00942A7D" w:rsidRDefault="00942A7D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52E30A70" w:rsidR="00942A7D" w:rsidRDefault="00CE0026" w:rsidP="00E13C64">
                  <w:pPr>
                    <w:spacing w:line="240" w:lineRule="atLeast"/>
                  </w:pPr>
                  <w:r w:rsidRPr="00CB7469">
                    <w:rPr>
                      <w:rFonts w:eastAsiaTheme="minorEastAsia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36960" behindDoc="0" locked="0" layoutInCell="1" allowOverlap="1" wp14:anchorId="6E00811F" wp14:editId="593D39ED">
                            <wp:simplePos x="0" y="0"/>
                            <wp:positionH relativeFrom="column">
                              <wp:posOffset>2157466</wp:posOffset>
                            </wp:positionH>
                            <wp:positionV relativeFrom="paragraph">
                              <wp:posOffset>167747</wp:posOffset>
                            </wp:positionV>
                            <wp:extent cx="1252220" cy="421640"/>
                            <wp:effectExtent l="0" t="0" r="0" b="0"/>
                            <wp:wrapNone/>
                            <wp:docPr id="224030142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2220" cy="421640"/>
                                      <a:chOff x="2036234" y="6494"/>
                                      <a:chExt cx="1252378" cy="422746"/>
                                    </a:xfrm>
                                  </wpg:grpSpPr>
                                  <wpg:grpSp>
                                    <wpg:cNvPr id="584247394" name="Gruppieren 584247394"/>
                                    <wpg:cNvGrpSpPr/>
                                    <wpg:grpSpPr>
                                      <a:xfrm>
                                        <a:off x="2553921" y="6494"/>
                                        <a:ext cx="375830" cy="422746"/>
                                        <a:chOff x="2553921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680892111" name="Gruppieren 680892111"/>
                                      <wpg:cNvGrpSpPr/>
                                      <wpg:grpSpPr>
                                        <a:xfrm>
                                          <a:off x="2553921" y="6494"/>
                                          <a:ext cx="375828" cy="378807"/>
                                          <a:chOff x="2553921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92476674" name="Gruppieren 1092476674"/>
                                        <wpg:cNvGrpSpPr/>
                                        <wpg:grpSpPr>
                                          <a:xfrm>
                                            <a:off x="2718988" y="27816"/>
                                            <a:ext cx="166076" cy="357485"/>
                                            <a:chOff x="2718990" y="27816"/>
                                            <a:chExt cx="167618" cy="358458"/>
                                          </a:xfrm>
                                        </wpg:grpSpPr>
                                        <wps:wsp>
                                          <wps:cNvPr id="1838517641" name="Textfeld 3"/>
                                          <wps:cNvSpPr txBox="1"/>
                                          <wps:spPr>
                                            <a:xfrm>
                                              <a:off x="2718990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58B7B9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553127906" name="Textfeld 3"/>
                                          <wps:cNvSpPr txBox="1"/>
                                          <wps:spPr>
                                            <a:xfrm>
                                              <a:off x="2724287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31177E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15520863" name="Gerade Verbindung 1215520863"/>
                                          <wps:cNvCnPr/>
                                          <wps:spPr>
                                            <a:xfrm>
                                              <a:off x="2731927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196547166" name="Grafik 11965471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1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2666465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34347140" name="Textfeld 398"/>
                                        <wps:cNvSpPr txBox="1"/>
                                        <wps:spPr>
                                          <a:xfrm>
                                            <a:off x="2553921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0325C65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336357674" name="Grafik 33635767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2666467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g:grpSp>
                                    <wpg:cNvPr id="2005889995" name="Gruppieren 2005889995"/>
                                    <wpg:cNvGrpSpPr/>
                                    <wpg:grpSpPr>
                                      <a:xfrm>
                                        <a:off x="2912782" y="6494"/>
                                        <a:ext cx="375830" cy="422746"/>
                                        <a:chOff x="2912782" y="6494"/>
                                        <a:chExt cx="375830" cy="422746"/>
                                      </a:xfrm>
                                    </wpg:grpSpPr>
                                    <wpg:grpSp>
                                      <wpg:cNvPr id="1525399053" name="Gruppieren 1525399053"/>
                                      <wpg:cNvGrpSpPr/>
                                      <wpg:grpSpPr>
                                        <a:xfrm>
                                          <a:off x="2912782" y="6494"/>
                                          <a:ext cx="375828" cy="378807"/>
                                          <a:chOff x="2912782" y="6494"/>
                                          <a:chExt cx="375828" cy="378807"/>
                                        </a:xfrm>
                                      </wpg:grpSpPr>
                                      <wpg:grpSp>
                                        <wpg:cNvPr id="1070388895" name="Gruppieren 1070388895"/>
                                        <wpg:cNvGrpSpPr/>
                                        <wpg:grpSpPr>
                                          <a:xfrm>
                                            <a:off x="3077811" y="27816"/>
                                            <a:ext cx="166121" cy="357485"/>
                                            <a:chOff x="3077806" y="27816"/>
                                            <a:chExt cx="167663" cy="358458"/>
                                          </a:xfrm>
                                        </wpg:grpSpPr>
                                        <wps:wsp>
                                          <wps:cNvPr id="350574531" name="Textfeld 3"/>
                                          <wps:cNvSpPr txBox="1"/>
                                          <wps:spPr>
                                            <a:xfrm>
                                              <a:off x="3077806" y="27816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70F695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05833212" name="Textfeld 3"/>
                                          <wps:cNvSpPr txBox="1"/>
                                          <wps:spPr>
                                            <a:xfrm>
                                              <a:off x="3083148" y="22233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549B0A8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8616917" name="Gerade Verbindung 1948616917"/>
                                          <wps:cNvCnPr/>
                                          <wps:spPr>
                                            <a:xfrm>
                                              <a:off x="3090788" y="21763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340818205" name="Grafik 3408182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025326" y="6494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843476530" name="Textfeld 398"/>
                                        <wps:cNvSpPr txBox="1"/>
                                        <wps:spPr>
                                          <a:xfrm>
                                            <a:off x="2912782" y="95827"/>
                                            <a:ext cx="155099" cy="21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70B0CC0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1348157660" name="Grafik 134815766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" r="4035" b="5179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3025328" y="245164"/>
                                          <a:ext cx="263284" cy="1840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1810340645" name="Textfeld 3"/>
                                    <wps:cNvSpPr txBox="1"/>
                                    <wps:spPr>
                                      <a:xfrm>
                                        <a:off x="2036234" y="145327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F4F4EB" w14:textId="7777777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85 %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E00811F" id="_x0000_s2042" style="position:absolute;margin-left:169.9pt;margin-top:13.2pt;width:98.6pt;height:33.2pt;z-index:253736960;mso-width-relative:margin;mso-height-relative:margin" coordorigin="20362,64" coordsize="12523,4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">
                            <v:group id="Gruppieren 584247394" o:spid="_x0000_s2043" style="position:absolute;left:25539;top:64;width:3758;height:4228" coordorigin="25539,64" coordsize="3758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">
                              <v:group id="Gruppieren 680892111" o:spid="_x0000_s2044" style="position:absolute;left:25539;top:64;width:3758;height:3789" coordorigin="25539,6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">
                                <v:group id="Gruppieren 1092476674" o:spid="_x0000_s2045" style="position:absolute;left:27189;top:278;width:1661;height:3575" coordorigin="27189,278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">
                                  <v:shape id="Textfeld 3" o:spid="_x0000_s2046" type="#_x0000_t202" style="position:absolute;left:27189;top:278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" filled="f" stroked="f" strokeweight=".5pt">
                                    <v:textbox style="mso-fit-shape-to-text:t" inset="0,0,0,0">
                                      <w:txbxContent>
                                        <w:p w14:paraId="758B7B9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47" type="#_x0000_t202" style="position:absolute;left:27242;top:2223;width:1624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" filled="f" stroked="f" strokeweight=".5pt">
                                    <v:textbox inset="0,0,0,0">
                                      <w:txbxContent>
                                        <w:p w14:paraId="031177E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15520863" o:spid="_x0000_s2048" style="position:absolute;visibility:visible;mso-wrap-style:square" from="27319,2176" to="28772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" strokecolor="black [3213]" strokeweight="1pt">
                                    <v:stroke joinstyle="miter"/>
                                  </v:line>
                                </v:group>
                                <v:shape id="Grafik 1196547166" o:spid="_x0000_s2049" type="#_x0000_t75" style="position:absolute;left:26664;top:64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">
                                  <v:imagedata r:id="rId132" o:title="" cropbottom="33944f" cropleft="1f" cropright="2644f" recolortarget="#333 [1446]"/>
                                </v:shape>
                                <v:shape id="Textfeld 398" o:spid="_x0000_s2050" type="#_x0000_t202" style="position:absolute;left:25539;top:958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" filled="f" stroked="f" strokeweight=".5pt">
                                  <v:textbox inset="1mm">
                                    <w:txbxContent>
                                      <w:p w14:paraId="50325C65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336357674" o:spid="_x0000_s2051" type="#_x0000_t75" style="position:absolute;left:26664;top:245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">
                                <v:imagedata r:id="rId52" o:title="" cropbottom="33944f" cropleft="1f" cropright="2644f" recolortarget="#333 [1446]"/>
                              </v:shape>
                            </v:group>
                            <v:group id="Gruppieren 2005889995" o:spid="_x0000_s2052" style="position:absolute;left:29127;top:64;width:3759;height:4228" coordorigin="29127,64" coordsize="3758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">
                              <v:group id="Gruppieren 1525399053" o:spid="_x0000_s2053" style="position:absolute;left:29127;top:64;width:3759;height:3789" coordorigin="29127,6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">
                                <v:group id="Gruppieren 1070388895" o:spid="_x0000_s2054" style="position:absolute;left:30778;top:278;width:1661;height:3575" coordorigin="30778,278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">
                                  <v:shape id="Textfeld 3" o:spid="_x0000_s2055" type="#_x0000_t202" style="position:absolute;left:30778;top:278;width:159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" filled="f" stroked="f" strokeweight=".5pt">
                                    <v:textbox style="mso-fit-shape-to-text:t" inset="0,0,0,0">
                                      <w:txbxContent>
                                        <w:p w14:paraId="370F695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56" type="#_x0000_t202" style="position:absolute;left:30831;top:222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" filled="f" stroked="f" strokeweight=".5pt">
                                    <v:textbox inset="0,0,0,0">
                                      <w:txbxContent>
                                        <w:p w14:paraId="6549B0A8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48616917" o:spid="_x0000_s2057" style="position:absolute;visibility:visible;mso-wrap-style:square" from="30907,2176" to="32360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" strokecolor="black [3213]" strokeweight="1pt">
                                    <v:stroke joinstyle="miter"/>
                                  </v:line>
                                </v:group>
                                <v:shape id="Grafik 340818205" o:spid="_x0000_s2058" type="#_x0000_t75" style="position:absolute;left:30253;top:64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">
                                  <v:imagedata r:id="rId52" o:title="" cropbottom="33944f" cropleft="1f" cropright="2644f" recolortarget="#333 [1446]"/>
                                </v:shape>
                                <v:shape id="Textfeld 398" o:spid="_x0000_s2059" type="#_x0000_t202" style="position:absolute;left:29127;top:958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" filled="f" stroked="f" strokeweight=".5pt">
                                  <v:textbox inset="1mm">
                                    <w:txbxContent>
                                      <w:p w14:paraId="570B0CC0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Grafik 1348157660" o:spid="_x0000_s2060" type="#_x0000_t75" style="position:absolute;left:30253;top:245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">
                                <v:imagedata r:id="rId52" o:title="" cropbottom="33944f" cropleft="1f" cropright="2644f" recolortarget="#333 [1446]"/>
                              </v:shape>
                            </v:group>
                            <v:shape id="Textfeld 3" o:spid="_x0000_s2061" type="#_x0000_t202" style="position:absolute;left:20362;top:1453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5DF4F4EB" w14:textId="77777777" w:rsidR="00CB7469" w:rsidRPr="00CE0026" w:rsidRDefault="00CB7469" w:rsidP="00CB7469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CE0026"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85 %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CB7469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40032" behindDoc="0" locked="0" layoutInCell="1" allowOverlap="1" wp14:anchorId="3C154DB9" wp14:editId="1CE4193C">
                            <wp:simplePos x="0" y="0"/>
                            <wp:positionH relativeFrom="column">
                              <wp:posOffset>195310</wp:posOffset>
                            </wp:positionH>
                            <wp:positionV relativeFrom="paragraph">
                              <wp:posOffset>166370</wp:posOffset>
                            </wp:positionV>
                            <wp:extent cx="1284605" cy="436245"/>
                            <wp:effectExtent l="0" t="0" r="0" b="0"/>
                            <wp:wrapNone/>
                            <wp:docPr id="1956721777" name="Gruppieren 4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4605" cy="436245"/>
                                      <a:chOff x="0" y="0"/>
                                      <a:chExt cx="1284605" cy="436434"/>
                                    </a:xfrm>
                                  </wpg:grpSpPr>
                                  <wpg:grpSp>
                                    <wpg:cNvPr id="1351890553" name="Gruppieren 208"/>
                                    <wpg:cNvGrpSpPr/>
                                    <wpg:grpSpPr>
                                      <a:xfrm>
                                        <a:off x="0" y="0"/>
                                        <a:ext cx="1284605" cy="377825"/>
                                        <a:chOff x="0" y="28463"/>
                                        <a:chExt cx="1284893" cy="378808"/>
                                      </a:xfrm>
                                    </wpg:grpSpPr>
                                    <wps:wsp>
                                      <wps:cNvPr id="140430067" name="Textfeld 3"/>
                                      <wps:cNvSpPr txBox="1"/>
                                      <wps:spPr>
                                        <a:xfrm>
                                          <a:off x="0" y="16809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41B6903" w14:textId="7777777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799784990" name="Gruppieren 799784990"/>
                                      <wpg:cNvGrpSpPr/>
                                      <wpg:grpSpPr>
                                        <a:xfrm>
                                          <a:off x="525667" y="28463"/>
                                          <a:ext cx="375828" cy="378808"/>
                                          <a:chOff x="525667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497489260" name="Gruppieren 497489260"/>
                                        <wpg:cNvGrpSpPr/>
                                        <wpg:grpSpPr>
                                          <a:xfrm>
                                            <a:off x="690670" y="49791"/>
                                            <a:ext cx="166145" cy="357480"/>
                                            <a:chOff x="690667" y="49791"/>
                                            <a:chExt cx="167687" cy="358453"/>
                                          </a:xfrm>
                                        </wpg:grpSpPr>
                                        <wps:wsp>
                                          <wps:cNvPr id="642869962" name="Textfeld 3"/>
                                          <wps:cNvSpPr txBox="1"/>
                                          <wps:spPr>
                                            <a:xfrm>
                                              <a:off x="690667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A9882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2137976077" name="Textfeld 3"/>
                                          <wps:cNvSpPr txBox="1"/>
                                          <wps:spPr>
                                            <a:xfrm>
                                              <a:off x="696033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E12BE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93000610" name="Gerade Verbindung 393000610"/>
                                          <wps:cNvCnPr/>
                                          <wps:spPr>
                                            <a:xfrm>
                                              <a:off x="703673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011079168" name="Grafik 10110791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1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638211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86008249" name="Textfeld 398"/>
                                        <wps:cNvSpPr txBox="1"/>
                                        <wps:spPr>
                                          <a:xfrm>
                                            <a:off x="525667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5E3209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8054626" name="Gruppieren 1648054626"/>
                                      <wpg:cNvGrpSpPr/>
                                      <wpg:grpSpPr>
                                        <a:xfrm>
                                          <a:off x="909065" y="28463"/>
                                          <a:ext cx="375828" cy="378808"/>
                                          <a:chOff x="909065" y="28463"/>
                                          <a:chExt cx="375828" cy="378808"/>
                                        </a:xfrm>
                                      </wpg:grpSpPr>
                                      <wpg:grpSp>
                                        <wpg:cNvPr id="1069218453" name="Gruppieren 1069218453"/>
                                        <wpg:cNvGrpSpPr/>
                                        <wpg:grpSpPr>
                                          <a:xfrm>
                                            <a:off x="1073982" y="49791"/>
                                            <a:ext cx="166231" cy="357480"/>
                                            <a:chOff x="1073978" y="49791"/>
                                            <a:chExt cx="167774" cy="358453"/>
                                          </a:xfrm>
                                        </wpg:grpSpPr>
                                        <wps:wsp>
                                          <wps:cNvPr id="1927979547" name="Textfeld 3"/>
                                          <wps:cNvSpPr txBox="1"/>
                                          <wps:spPr>
                                            <a:xfrm>
                                              <a:off x="1073978" y="49791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CB2332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757317088" name="Textfeld 3"/>
                                          <wps:cNvSpPr txBox="1"/>
                                          <wps:spPr>
                                            <a:xfrm>
                                              <a:off x="1079431" y="244302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B61154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1063862" name="Gerade Verbindung 1621063862"/>
                                          <wps:cNvCnPr/>
                                          <wps:spPr>
                                            <a:xfrm>
                                              <a:off x="1087071" y="239605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638674988" name="Grafik 16386749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1021609" y="28463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314592549" name="Textfeld 398"/>
                                        <wps:cNvSpPr txBox="1"/>
                                        <wps:spPr>
                                          <a:xfrm>
                                            <a:off x="909065" y="117798"/>
                                            <a:ext cx="155099" cy="216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679B11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423174021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635540" y="252919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C154DB9" id="Gruppieren 434" o:spid="_x0000_s2062" style="position:absolute;margin-left:15.4pt;margin-top:13.1pt;width:101.15pt;height:34.35pt;z-index:253740032" coordsize="12846,4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">
                            <v:group id="_x0000_s2063" style="position:absolute;width:12846;height:3778" coordorigin=",284" coordsize="1284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">
                              <v:shape id="Textfeld 3" o:spid="_x0000_s2064" type="#_x0000_t202" style="position:absolute;top:1680;width:5846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" filled="f" stroked="f" strokeweight=".5pt">
                                <v:textbox inset="0,0,0,0">
                                  <w:txbxContent>
                                    <w:p w14:paraId="441B6903" w14:textId="77777777" w:rsidR="00CB7469" w:rsidRPr="00CE0026" w:rsidRDefault="00CB7469" w:rsidP="00CB7469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E0026"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799784990" o:spid="_x0000_s2065" style="position:absolute;left:5256;top:284;width:3758;height:3788" coordorigin="5256,28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">
                                <v:group id="Gruppieren 497489260" o:spid="_x0000_s2066" style="position:absolute;left:6906;top:497;width:1662;height:3575" coordorigin="6906,497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">
                                  <v:shape id="Textfeld 3" o:spid="_x0000_s2067" type="#_x0000_t202" style="position:absolute;left:6906;top:497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" filled="f" stroked="f" strokeweight=".5pt">
                                    <v:textbox style="mso-fit-shape-to-text:t" inset="0,0,0,0">
                                      <w:txbxContent>
                                        <w:p w14:paraId="6A9882DC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68" type="#_x0000_t202" style="position:absolute;left:6960;top:244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" filled="f" stroked="f" strokeweight=".5pt">
                                    <v:textbox inset="0,0,0,0">
                                      <w:txbxContent>
                                        <w:p w14:paraId="77E12BE7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393000610" o:spid="_x0000_s2069" style="position:absolute;visibility:visible;mso-wrap-style:square" from="7036,2396" to="8489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" strokecolor="black [3213]" strokeweight="1pt">
                                    <v:stroke joinstyle="miter"/>
                                  </v:line>
                                </v:group>
                                <v:shape id="Grafik 1011079168" o:spid="_x0000_s2070" type="#_x0000_t75" style="position:absolute;left:6382;top:284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">
                                  <v:imagedata r:id="rId132" o:title="" cropbottom="33944f" cropleft="1f" cropright="2644f" recolortarget="#333 [1446]"/>
                                </v:shape>
                                <v:shape id="Textfeld 398" o:spid="_x0000_s2071" type="#_x0000_t202" style="position:absolute;left:5256;top:1177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" filled="f" stroked="f" strokeweight=".5pt">
                                  <v:textbox inset="1mm">
                                    <w:txbxContent>
                                      <w:p w14:paraId="145E3209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1648054626" o:spid="_x0000_s2072" style="position:absolute;left:9090;top:284;width:3758;height:3788" coordorigin="9090,28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">
                                <v:group id="Gruppieren 1069218453" o:spid="_x0000_s2073" style="position:absolute;left:10739;top:497;width:1663;height:3575" coordorigin="10739,497" coordsize="1677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">
                                  <v:shape id="Textfeld 3" o:spid="_x0000_s2074" type="#_x0000_t202" style="position:absolute;left:10739;top:497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" filled="f" stroked="f" strokeweight=".5pt">
                                    <v:textbox style="mso-fit-shape-to-text:t" inset="0,0,0,0">
                                      <w:txbxContent>
                                        <w:p w14:paraId="7CB23325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075" type="#_x0000_t202" style="position:absolute;left:10794;top:244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" filled="f" stroked="f" strokeweight=".5pt">
                                    <v:textbox inset="0,0,0,0">
                                      <w:txbxContent>
                                        <w:p w14:paraId="5B611544" w14:textId="77777777" w:rsidR="00CB7469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21063862" o:spid="_x0000_s2076" style="position:absolute;visibility:visible;mso-wrap-style:square" from="10870,2396" to="12323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" strokecolor="black [3213]" strokeweight="1pt">
                                    <v:stroke joinstyle="miter"/>
                                  </v:line>
                                </v:group>
                                <v:shape id="Grafik 1638674988" o:spid="_x0000_s2077" type="#_x0000_t75" style="position:absolute;left:10216;top:284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">
                                  <v:imagedata r:id="rId52" o:title="" cropbottom="33944f" cropleft="1f" cropright="2644f" recolortarget="#333 [1446]"/>
                                </v:shape>
                                <v:shape id="Textfeld 398" o:spid="_x0000_s2078" type="#_x0000_t202" style="position:absolute;left:9090;top:1177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" filled="f" stroked="f" strokeweight=".5pt">
                                  <v:textbox inset="1mm">
                                    <w:txbxContent>
                                      <w:p w14:paraId="3679B116" w14:textId="77777777" w:rsidR="00CB7469" w:rsidRDefault="00CB7469" w:rsidP="00CB7469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" o:spid="_x0000_s2079" type="#_x0000_t75" style="position:absolute;left:6355;top:2529;width:2629;height:183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">
                              <v:imagedata r:id="rId52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942A7D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0CB8C2B0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E3BADA0" w14:textId="1833461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0C0E2E25" w:rsidR="00942A7D" w:rsidRPr="000876EC" w:rsidRDefault="00CB7469" w:rsidP="00E13C64">
                        <w:pPr>
                          <w:spacing w:line="240" w:lineRule="atLeast"/>
                        </w:pPr>
                        <w:r w:rsidRPr="00CB7469">
                          <w:rPr>
                            <w:rFonts w:eastAsiaTheme="minorEastAsia"/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4128" behindDoc="0" locked="0" layoutInCell="1" allowOverlap="1" wp14:anchorId="51566026" wp14:editId="670D5A20">
                                  <wp:simplePos x="0" y="0"/>
                                  <wp:positionH relativeFrom="column">
                                    <wp:posOffset>174996</wp:posOffset>
                                  </wp:positionH>
                                  <wp:positionV relativeFrom="paragraph">
                                    <wp:posOffset>597271</wp:posOffset>
                                  </wp:positionV>
                                  <wp:extent cx="1252220" cy="421640"/>
                                  <wp:effectExtent l="0" t="0" r="0" b="0"/>
                                  <wp:wrapNone/>
                                  <wp:docPr id="467135866" name="Gruppieren 17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52220" cy="421640"/>
                                            <a:chOff x="2036234" y="6494"/>
                                            <a:chExt cx="1252378" cy="422746"/>
                                          </a:xfrm>
                                        </wpg:grpSpPr>
                                        <wpg:grpSp>
                                          <wpg:cNvPr id="743674018" name="Gruppieren 743674018"/>
                                          <wpg:cNvGrpSpPr/>
                                          <wpg:grpSpPr>
                                            <a:xfrm>
                                              <a:off x="2553921" y="6494"/>
                                              <a:ext cx="375830" cy="422746"/>
                                              <a:chOff x="2553921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42860139" name="Gruppieren 42860139"/>
                                            <wpg:cNvGrpSpPr/>
                                            <wpg:grpSpPr>
                                              <a:xfrm>
                                                <a:off x="2553921" y="6494"/>
                                                <a:ext cx="375828" cy="378807"/>
                                                <a:chOff x="2553921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2094927983" name="Gruppieren 2094927983"/>
                                              <wpg:cNvGrpSpPr/>
                                              <wpg:grpSpPr>
                                                <a:xfrm>
                                                  <a:off x="2718988" y="27816"/>
                                                  <a:ext cx="166076" cy="357485"/>
                                                  <a:chOff x="2718990" y="27816"/>
                                                  <a:chExt cx="167618" cy="358458"/>
                                                </a:xfrm>
                                              </wpg:grpSpPr>
                                              <wps:wsp>
                                                <wps:cNvPr id="1727678132" name="Textfeld 3"/>
                                                <wps:cNvSpPr txBox="1"/>
                                                <wps:spPr>
                                                  <a:xfrm>
                                                    <a:off x="2718990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4617D3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585006635" name="Textfeld 3"/>
                                                <wps:cNvSpPr txBox="1"/>
                                                <wps:spPr>
                                                  <a:xfrm>
                                                    <a:off x="2724287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853D7DD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81771007" name="Gerade Verbindung 1581771007"/>
                                                <wps:cNvCnPr/>
                                                <wps:spPr>
                                                  <a:xfrm>
                                                    <a:off x="2731927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60635867" name="Grafik 6063586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1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2666465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475340108" name="Textfeld 398"/>
                                              <wps:cNvSpPr txBox="1"/>
                                              <wps:spPr>
                                                <a:xfrm>
                                                  <a:off x="2553921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F78111E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244718385" name="Grafik 124471838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2666467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g:grpSp>
                                          <wpg:cNvPr id="1955412301" name="Gruppieren 1955412301"/>
                                          <wpg:cNvGrpSpPr/>
                                          <wpg:grpSpPr>
                                            <a:xfrm>
                                              <a:off x="2912782" y="6494"/>
                                              <a:ext cx="375830" cy="422746"/>
                                              <a:chOff x="2912782" y="6494"/>
                                              <a:chExt cx="375830" cy="422746"/>
                                            </a:xfrm>
                                          </wpg:grpSpPr>
                                          <wpg:grpSp>
                                            <wpg:cNvPr id="215948910" name="Gruppieren 215948910"/>
                                            <wpg:cNvGrpSpPr/>
                                            <wpg:grpSpPr>
                                              <a:xfrm>
                                                <a:off x="2912782" y="6494"/>
                                                <a:ext cx="375828" cy="378807"/>
                                                <a:chOff x="2912782" y="6494"/>
                                                <a:chExt cx="375828" cy="378807"/>
                                              </a:xfrm>
                                            </wpg:grpSpPr>
                                            <wpg:grpSp>
                                              <wpg:cNvPr id="1377996941" name="Gruppieren 1377996941"/>
                                              <wpg:cNvGrpSpPr/>
                                              <wpg:grpSpPr>
                                                <a:xfrm>
                                                  <a:off x="3077811" y="27816"/>
                                                  <a:ext cx="166121" cy="357485"/>
                                                  <a:chOff x="3077806" y="27816"/>
                                                  <a:chExt cx="167663" cy="358458"/>
                                                </a:xfrm>
                                              </wpg:grpSpPr>
                                              <wps:wsp>
                                                <wps:cNvPr id="194239668" name="Textfeld 3"/>
                                                <wps:cNvSpPr txBox="1"/>
                                                <wps:spPr>
                                                  <a:xfrm>
                                                    <a:off x="3077806" y="27816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B2D82C9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755456051" name="Textfeld 3"/>
                                                <wps:cNvSpPr txBox="1"/>
                                                <wps:spPr>
                                                  <a:xfrm>
                                                    <a:off x="3083148" y="22233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37AEB34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22495140" name="Gerade Verbindung 422495140"/>
                                                <wps:cNvCnPr/>
                                                <wps:spPr>
                                                  <a:xfrm>
                                                    <a:off x="3090788" y="21763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213271627" name="Grafik 121327162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3025326" y="6494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976383840" name="Textfeld 398"/>
                                              <wps:cNvSpPr txBox="1"/>
                                              <wps:spPr>
                                                <a:xfrm>
                                                  <a:off x="2912782" y="95827"/>
                                                  <a:ext cx="155099" cy="216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30A62B6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884087173" name="Grafik 188408717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duotone>
                                                  <a:schemeClr val="accent3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" r="4035" b="5179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3025328" y="245164"/>
                                                <a:ext cx="263284" cy="1840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wps:wsp>
                                          <wps:cNvPr id="1283777725" name="Textfeld 3"/>
                                          <wps:cNvSpPr txBox="1"/>
                                          <wps:spPr>
                                            <a:xfrm>
                                              <a:off x="2036234" y="139374"/>
                                              <a:ext cx="584604" cy="2003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3BB38EA" w14:textId="6EA48167" w:rsidR="00CB7469" w:rsidRPr="00CE0026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 w:rsidRPr="00CE0026"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  <w:sz w:val="28"/>
                                                    <w:szCs w:val="28"/>
                                                  </w:rPr>
                                                  <w:t>20 %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51566026" id="_x0000_s2080" style="position:absolute;margin-left:13.8pt;margin-top:47.05pt;width:98.6pt;height:33.2pt;z-index:253744128;mso-width-relative:margin;mso-height-relative:margin" coordorigin="20362,64" coordsize="12523,4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">
                                  <v:group id="Gruppieren 743674018" o:spid="_x0000_s2081" style="position:absolute;left:25539;top:64;width:3758;height:4228" coordorigin="25539,64" coordsize="3758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">
                                    <v:group id="Gruppieren 42860139" o:spid="_x0000_s2082" style="position:absolute;left:25539;top:64;width:3758;height:3789" coordorigin="25539,6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">
                                      <v:group id="Gruppieren 2094927983" o:spid="_x0000_s2083" style="position:absolute;left:27189;top:278;width:1661;height:3575" coordorigin="27189,278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">
                                        <v:shape id="Textfeld 3" o:spid="_x0000_s2084" type="#_x0000_t202" style="position:absolute;left:27189;top:278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" filled="f" stroked="f" strokeweight=".5pt">
                                          <v:textbox style="mso-fit-shape-to-text:t" inset="0,0,0,0">
                                            <w:txbxContent>
                                              <w:p w14:paraId="2D4617D3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85" type="#_x0000_t202" style="position:absolute;left:27242;top:2223;width:1624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" filled="f" stroked="f" strokeweight=".5pt">
                                          <v:textbox inset="0,0,0,0">
                                            <w:txbxContent>
                                              <w:p w14:paraId="0853D7DD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581771007" o:spid="_x0000_s2086" style="position:absolute;visibility:visible;mso-wrap-style:square" from="27319,2176" to="28772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60635867" o:spid="_x0000_s2087" type="#_x0000_t75" style="position:absolute;left:26664;top:64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">
                                        <v:imagedata r:id="rId132" o:title="" cropbottom="33944f" cropleft="1f" cropright="2644f" recolortarget="#333 [1446]"/>
                                      </v:shape>
                                      <v:shape id="Textfeld 398" o:spid="_x0000_s2088" type="#_x0000_t202" style="position:absolute;left:25539;top:958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" filled="f" stroked="f" strokeweight=".5pt">
                                        <v:textbox inset="1mm">
                                          <w:txbxContent>
                                            <w:p w14:paraId="1F78111E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244718385" o:spid="_x0000_s2089" type="#_x0000_t75" style="position:absolute;left:26664;top:245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">
                                      <v:imagedata r:id="rId52" o:title="" cropbottom="33944f" cropleft="1f" cropright="2644f" recolortarget="#333 [1446]"/>
                                    </v:shape>
                                  </v:group>
                                  <v:group id="Gruppieren 1955412301" o:spid="_x0000_s2090" style="position:absolute;left:29127;top:64;width:3759;height:4228" coordorigin="29127,64" coordsize="3758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">
                                    <v:group id="Gruppieren 215948910" o:spid="_x0000_s2091" style="position:absolute;left:29127;top:64;width:3759;height:3789" coordorigin="29127,6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">
                                      <v:group id="Gruppieren 1377996941" o:spid="_x0000_s2092" style="position:absolute;left:30778;top:278;width:1661;height:3575" coordorigin="30778,278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">
                                        <v:shape id="Textfeld 3" o:spid="_x0000_s2093" type="#_x0000_t202" style="position:absolute;left:30778;top:278;width:159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" filled="f" stroked="f" strokeweight=".5pt">
                                          <v:textbox style="mso-fit-shape-to-text:t" inset="0,0,0,0">
                                            <w:txbxContent>
                                              <w:p w14:paraId="0B2D82C9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094" type="#_x0000_t202" style="position:absolute;left:30831;top:222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" filled="f" stroked="f" strokeweight=".5pt">
                                          <v:textbox inset="0,0,0,0">
                                            <w:txbxContent>
                                              <w:p w14:paraId="337AEB34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22495140" o:spid="_x0000_s2095" style="position:absolute;visibility:visible;mso-wrap-style:square" from="30907,2176" to="32360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213271627" o:spid="_x0000_s2096" type="#_x0000_t75" style="position:absolute;left:30253;top:64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">
                                        <v:imagedata r:id="rId52" o:title="" cropbottom="33944f" cropleft="1f" cropright="2644f" recolortarget="#333 [1446]"/>
                                      </v:shape>
                                      <v:shape id="Textfeld 398" o:spid="_x0000_s2097" type="#_x0000_t202" style="position:absolute;left:29127;top:958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" filled="f" stroked="f" strokeweight=".5pt">
                                        <v:textbox inset="1mm">
                                          <w:txbxContent>
                                            <w:p w14:paraId="030A62B6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Grafik 1884087173" o:spid="_x0000_s2098" type="#_x0000_t75" style="position:absolute;left:30253;top:2451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">
                                      <v:imagedata r:id="rId52" o:title="" cropbottom="33944f" cropleft="1f" cropright="2644f" recolortarget="#333 [1446]"/>
                                    </v:shape>
                                  </v:group>
                                  <v:shape id="Textfeld 3" o:spid="_x0000_s2099" type="#_x0000_t202" style="position:absolute;left:20362;top:1393;width:5846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" filled="f" stroked="f" strokeweight=".5pt">
                                    <v:textbox inset="0,0,0,0">
                                      <w:txbxContent>
                                        <w:p w14:paraId="13BB38EA" w14:textId="6EA48167" w:rsidR="00CB7469" w:rsidRPr="00CE0026" w:rsidRDefault="00CB7469" w:rsidP="00CB7469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E0026"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28"/>
                                              <w:szCs w:val="28"/>
                                            </w:rPr>
                                            <w:t>20 %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C6A9171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79C383C9" w14:textId="595E2715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08167D9E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  <w:tr w:rsidR="00942A7D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3834BE6A" w:rsidR="00942A7D" w:rsidRPr="000876EC" w:rsidRDefault="00CB7469" w:rsidP="00E13C64">
                        <w:pPr>
                          <w:spacing w:line="240" w:lineRule="atLeast"/>
                        </w:pPr>
                        <w:r>
                          <w:rPr>
                            <w:noProof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3742080" behindDoc="0" locked="0" layoutInCell="1" allowOverlap="1" wp14:anchorId="143B6C7E" wp14:editId="75A8C7FE">
                                  <wp:simplePos x="0" y="0"/>
                                  <wp:positionH relativeFrom="column">
                                    <wp:posOffset>191635</wp:posOffset>
                                  </wp:positionH>
                                  <wp:positionV relativeFrom="paragraph">
                                    <wp:posOffset>10160</wp:posOffset>
                                  </wp:positionV>
                                  <wp:extent cx="1284605" cy="436245"/>
                                  <wp:effectExtent l="0" t="0" r="0" b="0"/>
                                  <wp:wrapNone/>
                                  <wp:docPr id="2100106063" name="Gruppieren 43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84605" cy="436245"/>
                                            <a:chOff x="0" y="0"/>
                                            <a:chExt cx="1284605" cy="436434"/>
                                          </a:xfrm>
                                        </wpg:grpSpPr>
                                        <wpg:grpSp>
                                          <wpg:cNvPr id="1630362897" name="Gruppieren 20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284605" cy="377825"/>
                                              <a:chOff x="0" y="28463"/>
                                              <a:chExt cx="1284893" cy="378808"/>
                                            </a:xfrm>
                                          </wpg:grpSpPr>
                                          <wps:wsp>
                                            <wps:cNvPr id="342753221" name="Textfeld 3"/>
                                            <wps:cNvSpPr txBox="1"/>
                                            <wps:spPr>
                                              <a:xfrm>
                                                <a:off x="0" y="168096"/>
                                                <a:ext cx="584604" cy="2003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97B0045" w14:textId="0C553207" w:rsidR="00CB7469" w:rsidRPr="00CE0026" w:rsidRDefault="00CB7469" w:rsidP="00CB7469">
                                                  <w:pPr>
                                                    <w:jc w:val="center"/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 w:rsidRPr="00CE0026">
                                                    <w:rPr>
                                                      <w:rFonts w:ascii="Calibri" w:eastAsia="Calibri" w:hAnsi="Calibri"/>
                                                      <w:color w:val="000000"/>
                                                      <w:kern w:val="24"/>
                                                      <w:sz w:val="28"/>
                                                      <w:szCs w:val="28"/>
                                                    </w:rPr>
                                                    <w:t>5 %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05858687" name="Gruppieren 705858687"/>
                                            <wpg:cNvGrpSpPr/>
                                            <wpg:grpSpPr>
                                              <a:xfrm>
                                                <a:off x="525667" y="28463"/>
                                                <a:ext cx="375828" cy="378808"/>
                                                <a:chOff x="525667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1311672710" name="Gruppieren 1311672710"/>
                                              <wpg:cNvGrpSpPr/>
                                              <wpg:grpSpPr>
                                                <a:xfrm>
                                                  <a:off x="690670" y="49791"/>
                                                  <a:ext cx="166145" cy="357480"/>
                                                  <a:chOff x="690667" y="49791"/>
                                                  <a:chExt cx="167687" cy="358453"/>
                                                </a:xfrm>
                                              </wpg:grpSpPr>
                                              <wps:wsp>
                                                <wps:cNvPr id="553954345" name="Textfeld 3"/>
                                                <wps:cNvSpPr txBox="1"/>
                                                <wps:spPr>
                                                  <a:xfrm>
                                                    <a:off x="690667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03E74C5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2059123801" name="Textfeld 3"/>
                                                <wps:cNvSpPr txBox="1"/>
                                                <wps:spPr>
                                                  <a:xfrm>
                                                    <a:off x="696033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B9006BB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35596089" name="Gerade Verbindung 1935596089"/>
                                                <wps:cNvCnPr/>
                                                <wps:spPr>
                                                  <a:xfrm>
                                                    <a:off x="703673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031149024" name="Grafik 10311490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1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638211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609541202" name="Textfeld 398"/>
                                              <wps:cNvSpPr txBox="1"/>
                                              <wps:spPr>
                                                <a:xfrm>
                                                  <a:off x="525667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BD6FFA8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488543820" name="Gruppieren 1488543820"/>
                                            <wpg:cNvGrpSpPr/>
                                            <wpg:grpSpPr>
                                              <a:xfrm>
                                                <a:off x="909065" y="28463"/>
                                                <a:ext cx="375828" cy="378808"/>
                                                <a:chOff x="909065" y="28463"/>
                                                <a:chExt cx="375828" cy="378808"/>
                                              </a:xfrm>
                                            </wpg:grpSpPr>
                                            <wpg:grpSp>
                                              <wpg:cNvPr id="649265401" name="Gruppieren 649265401"/>
                                              <wpg:cNvGrpSpPr/>
                                              <wpg:grpSpPr>
                                                <a:xfrm>
                                                  <a:off x="1073982" y="49791"/>
                                                  <a:ext cx="166231" cy="357480"/>
                                                  <a:chOff x="1073978" y="49791"/>
                                                  <a:chExt cx="167774" cy="358453"/>
                                                </a:xfrm>
                                              </wpg:grpSpPr>
                                              <wps:wsp>
                                                <wps:cNvPr id="1053673416" name="Textfeld 3"/>
                                                <wps:cNvSpPr txBox="1"/>
                                                <wps:spPr>
                                                  <a:xfrm>
                                                    <a:off x="1073978" y="49791"/>
                                                    <a:ext cx="159583" cy="1846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11F4247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846179619" name="Textfeld 3"/>
                                                <wps:cNvSpPr txBox="1"/>
                                                <wps:spPr>
                                                  <a:xfrm>
                                                    <a:off x="1079431" y="244302"/>
                                                    <a:ext cx="162321" cy="1639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16D1DC" w14:textId="77777777" w:rsidR="00CB7469" w:rsidRDefault="00CB7469" w:rsidP="00CB7469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Calibri" w:hAnsi="Calibri"/>
                                                          <w:color w:val="000000"/>
                                                          <w:kern w:val="24"/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47129357" name="Gerade Verbindung 447129357"/>
                                                <wps:cNvCnPr/>
                                                <wps:spPr>
                                                  <a:xfrm>
                                                    <a:off x="1087071" y="239605"/>
                                                    <a:ext cx="14528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pic:pic xmlns:pic="http://schemas.openxmlformats.org/drawingml/2006/picture">
                                              <pic:nvPicPr>
                                                <pic:cNvPr id="176889109" name="Grafik 17688910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" r="4035" b="517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1021609" y="28463"/>
                                                  <a:ext cx="263284" cy="184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wps:wsp>
                                              <wps:cNvPr id="1732233172" name="Textfeld 398"/>
                                              <wps:cNvSpPr txBox="1"/>
                                              <wps:spPr>
                                                <a:xfrm>
                                                  <a:off x="909065" y="117798"/>
                                                  <a:ext cx="155099" cy="216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4B32007" w14:textId="77777777" w:rsidR="00CB7469" w:rsidRDefault="00CB7469" w:rsidP="00CB7469">
                                                    <w:pP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alibri" w:eastAsia="Calibri" w:hAnsi="Calibri"/>
                                                        <w:color w:val="000000"/>
                                                        <w:kern w:val="24"/>
                                                        <w:sz w:val="32"/>
                                                        <w:szCs w:val="32"/>
                                                      </w:rPr>
                                                      <w:t xml:space="preserve">=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346379013" name="Grafik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 cstate="print">
                                              <a:duotone>
                                                <a:schemeClr val="accent3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" r="4035" b="5179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V="1">
                                              <a:off x="635540" y="252919"/>
                                              <a:ext cx="262890" cy="183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wgp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group w14:anchorId="143B6C7E" id="_x0000_s2100" style="position:absolute;margin-left:15.1pt;margin-top:.8pt;width:101.15pt;height:34.35pt;z-index:253742080" coordsize="12846,4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">
                                  <v:group id="_x0000_s2101" style="position:absolute;width:12846;height:3778" coordorigin=",284" coordsize="1284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">
                                    <v:shape id="Textfeld 3" o:spid="_x0000_s2102" type="#_x0000_t202" style="position:absolute;top:1680;width:5846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" filled="f" stroked="f" strokeweight=".5pt">
                                      <v:textbox inset="0,0,0,0">
                                        <w:txbxContent>
                                          <w:p w14:paraId="297B0045" w14:textId="0C553207" w:rsidR="00CB7469" w:rsidRPr="00CE0026" w:rsidRDefault="00CB7469" w:rsidP="00CB7469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E0026"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5 %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uppieren 705858687" o:spid="_x0000_s2103" style="position:absolute;left:5256;top:284;width:3758;height:3788" coordorigin="5256,28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">
                                      <v:group id="Gruppieren 1311672710" o:spid="_x0000_s2104" style="position:absolute;left:6906;top:497;width:1662;height:3575" coordorigin="6906,497" coordsize="1676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">
                                        <v:shape id="Textfeld 3" o:spid="_x0000_s2105" type="#_x0000_t202" style="position:absolute;left:6906;top:497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" filled="f" stroked="f" strokeweight=".5pt">
                                          <v:textbox style="mso-fit-shape-to-text:t" inset="0,0,0,0">
                                            <w:txbxContent>
                                              <w:p w14:paraId="403E74C5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106" type="#_x0000_t202" style="position:absolute;left:6960;top:244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" filled="f" stroked="f" strokeweight=".5pt">
                                          <v:textbox inset="0,0,0,0">
                                            <w:txbxContent>
                                              <w:p w14:paraId="5B9006BB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1935596089" o:spid="_x0000_s2107" style="position:absolute;visibility:visible;mso-wrap-style:square" from="7036,2396" to="8489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031149024" o:spid="_x0000_s2108" type="#_x0000_t75" style="position:absolute;left:6382;top:284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">
                                        <v:imagedata r:id="rId132" o:title="" cropbottom="33944f" cropleft="1f" cropright="2644f" recolortarget="#333 [1446]"/>
                                      </v:shape>
                                      <v:shape id="Textfeld 398" o:spid="_x0000_s2109" type="#_x0000_t202" style="position:absolute;left:5256;top:1177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" filled="f" stroked="f" strokeweight=".5pt">
                                        <v:textbox inset="1mm">
                                          <w:txbxContent>
                                            <w:p w14:paraId="3BD6FFA8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1488543820" o:spid="_x0000_s2110" style="position:absolute;left:9090;top:284;width:3758;height:3788" coordorigin="9090,284" coordsize="375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">
                                      <v:group id="Gruppieren 649265401" o:spid="_x0000_s2111" style="position:absolute;left:10739;top:497;width:1663;height:3575" coordorigin="10739,497" coordsize="1677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">
                                        <v:shape id="Textfeld 3" o:spid="_x0000_s2112" type="#_x0000_t202" style="position:absolute;left:10739;top:497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" filled="f" stroked="f" strokeweight=".5pt">
                                          <v:textbox style="mso-fit-shape-to-text:t" inset="0,0,0,0">
                                            <w:txbxContent>
                                              <w:p w14:paraId="111F4247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feld 3" o:spid="_x0000_s2113" type="#_x0000_t202" style="position:absolute;left:10794;top:244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" filled="f" stroked="f" strokeweight=".5pt">
                                          <v:textbox inset="0,0,0,0">
                                            <w:txbxContent>
                                              <w:p w14:paraId="2D16D1DC" w14:textId="77777777" w:rsidR="00CB7469" w:rsidRDefault="00CB7469" w:rsidP="00CB7469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line id="Gerade Verbindung 447129357" o:spid="_x0000_s2114" style="position:absolute;visibility:visible;mso-wrap-style:square" from="10870,2396" to="12323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" strokecolor="black [3213]" strokeweight="1pt">
                                          <v:stroke joinstyle="miter"/>
                                        </v:line>
                                      </v:group>
                                      <v:shape id="Grafik 176889109" o:spid="_x0000_s2115" type="#_x0000_t75" style="position:absolute;left:10216;top:284;width:2632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">
                                        <v:imagedata r:id="rId52" o:title="" cropbottom="33944f" cropleft="1f" cropright="2644f" recolortarget="#333 [1446]"/>
                                      </v:shape>
                                      <v:shape id="Textfeld 398" o:spid="_x0000_s2116" type="#_x0000_t202" style="position:absolute;left:9090;top:1177;width:1551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" filled="f" stroked="f" strokeweight=".5pt">
                                        <v:textbox inset="1mm">
                                          <w:txbxContent>
                                            <w:p w14:paraId="74B32007" w14:textId="77777777" w:rsidR="00CB7469" w:rsidRDefault="00CB7469" w:rsidP="00CB7469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shape id="Grafik 1" o:spid="_x0000_s2117" type="#_x0000_t75" style="position:absolute;left:6355;top:2529;width:2629;height:183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">
                                    <v:imagedata r:id="rId52" o:title="" cropbottom="33944f" cropleft="1f" cropright="2644f" recolortarget="#333 [1446]"/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942A7D"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239F7ABF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2A32977C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49B8F48D" w:rsidR="00942A7D" w:rsidRPr="000876EC" w:rsidRDefault="00942A7D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68B8C213" w:rsidR="00942A7D" w:rsidRPr="00B113AD" w:rsidRDefault="00942A7D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</w:p>
                      <w:p w14:paraId="58B11000" w14:textId="77777777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6ED65B51" w:rsidR="00942A7D" w:rsidRPr="000876EC" w:rsidRDefault="00942A7D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010C56E9" w:rsidR="00942A7D" w:rsidRPr="0038636D" w:rsidRDefault="00942A7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6560" behindDoc="0" locked="0" layoutInCell="1" allowOverlap="1" wp14:anchorId="2D154055" wp14:editId="44D83F4A">
                            <wp:simplePos x="0" y="0"/>
                            <wp:positionH relativeFrom="column">
                              <wp:posOffset>3803015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238125" cy="299720"/>
                            <wp:effectExtent l="0" t="0" r="9525" b="5080"/>
                            <wp:wrapNone/>
                            <wp:docPr id="8036484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8125" cy="299720"/>
                                      <a:chOff x="-8927" y="12885"/>
                                      <a:chExt cx="240998" cy="301148"/>
                                    </a:xfrm>
                                  </wpg:grpSpPr>
                                  <wps:wsp>
                                    <wps:cNvPr id="803648449" name="Textfeld 3"/>
                                    <wps:cNvSpPr txBox="1"/>
                                    <wps:spPr>
                                      <a:xfrm>
                                        <a:off x="16069" y="12885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C246CC5" w14:textId="11F493C4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0" name="Textfeld 3"/>
                                    <wps:cNvSpPr txBox="1"/>
                                    <wps:spPr>
                                      <a:xfrm>
                                        <a:off x="-8927" y="150091"/>
                                        <a:ext cx="240998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115974D" w14:textId="6ED580B8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1" name="Gerade Verbindung 1"/>
                                    <wps:cNvCnPr/>
                                    <wps:spPr>
                                      <a:xfrm>
                                        <a:off x="10353" y="179398"/>
                                        <a:ext cx="18244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D154055" id="_x0000_s2118" style="position:absolute;margin-left:299.45pt;margin-top:10.3pt;width:18.75pt;height:23.6pt;z-index:253506560;mso-width-relative:margin;mso-height-relative:margin" coordorigin="-8927,12885" coordsize="240998,30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">
                            <v:shape id="Textfeld 3" o:spid="_x0000_s2119" type="#_x0000_t202" style="position:absolute;left:16069;top:12885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2C246CC5" w14:textId="11F493C4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20" type="#_x0000_t202" style="position:absolute;left:-8927;top:150091;width:240998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6115974D" w14:textId="6ED580B8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21" style="position:absolute;visibility:visible;mso-wrap-style:square" from="10353,179398" to="192801,17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7584" behindDoc="0" locked="0" layoutInCell="1" allowOverlap="1" wp14:anchorId="157644B8" wp14:editId="3700E46F">
                            <wp:simplePos x="0" y="0"/>
                            <wp:positionH relativeFrom="column">
                              <wp:posOffset>4124787</wp:posOffset>
                            </wp:positionH>
                            <wp:positionV relativeFrom="paragraph">
                              <wp:posOffset>132522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3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BAF120" w14:textId="0FB80DBB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4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2ED20E" w14:textId="22F36E37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5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7644B8" id="_x0000_s2122" style="position:absolute;margin-left:324.8pt;margin-top:10.45pt;width:12.7pt;height:23.6pt;z-index:25350758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XpggMAAMEKAAAOAAAAZHJzL2Uyb0RvYy54bWzsVktv1DAQviPxHyzfaZ6b3URNUSm0QqpK&#10;RQs9ex1nN5JjG9vbpPx6xs4my7Z7gIKAA5fEj5nxzOdvZn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">
                            <v:shape id="Textfeld 3" o:spid="_x0000_s2123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66BAF120" w14:textId="0FB80DBB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2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" filled="f" stroked="f" strokeweight=".5pt">
                              <v:textbox inset="0,0,0,0">
                                <w:txbxContent>
                                  <w:p w14:paraId="102ED20E" w14:textId="22F36E37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2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42A7D" w:rsidRPr="00B73599" w14:paraId="1BD30283" w14:textId="77777777" w:rsidTr="00A42631">
              <w:trPr>
                <w:trHeight w:val="1591"/>
              </w:trPr>
              <w:tc>
                <w:tcPr>
                  <w:tcW w:w="425" w:type="dxa"/>
                </w:tcPr>
                <w:p w14:paraId="675BC5FD" w14:textId="1CAF67AA" w:rsidR="00942A7D" w:rsidRDefault="00DE29D9" w:rsidP="00A42631">
                  <w:pPr>
                    <w:spacing w:before="6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98239" behindDoc="0" locked="0" layoutInCell="1" allowOverlap="1" wp14:anchorId="3F215E41" wp14:editId="62CC92F7">
                            <wp:simplePos x="0" y="0"/>
                            <wp:positionH relativeFrom="column">
                              <wp:posOffset>231775</wp:posOffset>
                            </wp:positionH>
                            <wp:positionV relativeFrom="paragraph">
                              <wp:posOffset>1058545</wp:posOffset>
                            </wp:positionV>
                            <wp:extent cx="4509135" cy="284480"/>
                            <wp:effectExtent l="0" t="0" r="0" b="1270"/>
                            <wp:wrapNone/>
                            <wp:docPr id="2080379195" name="Gruppieren 1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09135" cy="284480"/>
                                      <a:chOff x="0" y="21431"/>
                                      <a:chExt cx="4509535" cy="285060"/>
                                    </a:xfrm>
                                  </wpg:grpSpPr>
                                  <wps:wsp>
                                    <wps:cNvPr id="32928944" name="Textfeld 5"/>
                                    <wps:cNvSpPr txBox="1"/>
                                    <wps:spPr>
                                      <a:xfrm>
                                        <a:off x="0" y="21431"/>
                                        <a:ext cx="419735" cy="277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266E23" w14:textId="08D44A0E" w:rsidR="00942A7D" w:rsidRDefault="00942A7D">
                                          <w:r>
                                            <w:t>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5588684" name="Textfeld 5"/>
                                    <wps:cNvSpPr txBox="1"/>
                                    <wps:spPr>
                                      <a:xfrm>
                                        <a:off x="3965838" y="28464"/>
                                        <a:ext cx="543697" cy="278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4FE536" w14:textId="5D218B98" w:rsidR="00942A7D" w:rsidRDefault="00942A7D" w:rsidP="00F94410">
                                          <w:r>
                                            <w:t>100 %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F215E41" id="Gruppieren 130" o:spid="_x0000_s2126" style="position:absolute;margin-left:18.25pt;margin-top:83.35pt;width:355.05pt;height:22.4pt;z-index:252298239;mso-width-relative:margin;mso-height-relative:margin" coordorigin=",214" coordsize="45095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">
                            <v:shape id="Textfeld 5" o:spid="_x0000_s2127" type="#_x0000_t202" style="position:absolute;top:214;width:4197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" filled="f" stroked="f" strokeweight=".5pt">
                              <v:textbox>
                                <w:txbxContent>
                                  <w:p w14:paraId="4B266E23" w14:textId="08D44A0E" w:rsidR="00942A7D" w:rsidRDefault="00942A7D">
                                    <w:r>
                                      <w:t>0 %</w:t>
                                    </w:r>
                                  </w:p>
                                </w:txbxContent>
                              </v:textbox>
                            </v:shape>
                            <v:shape id="Textfeld 5" o:spid="_x0000_s2128" type="#_x0000_t202" style="position:absolute;left:39658;top:284;width:5437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" filled="f" stroked="f" strokeweight=".5pt">
                              <v:textbox>
                                <w:txbxContent>
                                  <w:p w14:paraId="794FE536" w14:textId="5D218B98" w:rsidR="00942A7D" w:rsidRDefault="00942A7D" w:rsidP="00F94410">
                                    <w:r>
                                      <w:t>100 %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942A7D"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6135" w:type="dxa"/>
                </w:tcPr>
                <w:p w14:paraId="46C774AB" w14:textId="56FD9D43" w:rsidR="00942A7D" w:rsidRDefault="00942A7D" w:rsidP="00A42631">
                  <w:pPr>
                    <w:spacing w:before="60"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09632" behindDoc="0" locked="0" layoutInCell="1" allowOverlap="1" wp14:anchorId="7A47AC65" wp14:editId="3848350A">
                            <wp:simplePos x="0" y="0"/>
                            <wp:positionH relativeFrom="column">
                              <wp:posOffset>4354817</wp:posOffset>
                            </wp:positionH>
                            <wp:positionV relativeFrom="paragraph">
                              <wp:posOffset>-38100</wp:posOffset>
                            </wp:positionV>
                            <wp:extent cx="161290" cy="299720"/>
                            <wp:effectExtent l="0" t="0" r="10160" b="5080"/>
                            <wp:wrapNone/>
                            <wp:docPr id="8036484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1290" cy="299720"/>
                                      <a:chOff x="32847" y="12407"/>
                                      <a:chExt cx="163236" cy="300989"/>
                                    </a:xfrm>
                                  </wpg:grpSpPr>
                                  <wps:wsp>
                                    <wps:cNvPr id="803648457" name="Textfeld 3"/>
                                    <wps:cNvSpPr txBox="1"/>
                                    <wps:spPr>
                                      <a:xfrm>
                                        <a:off x="32847" y="12407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40017A" w14:textId="6FD7FF0E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03648458" name="Textfeld 3"/>
                                    <wps:cNvSpPr txBox="1"/>
                                    <wps:spPr>
                                      <a:xfrm>
                                        <a:off x="32847" y="149454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9DFC6E" w14:textId="4C60BC70" w:rsidR="00942A7D" w:rsidRPr="00A7598C" w:rsidRDefault="00942A7D" w:rsidP="00A42631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7598C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3648459" name="Gerade Verbindung 1"/>
                                    <wps:cNvCnPr/>
                                    <wps:spPr>
                                      <a:xfrm>
                                        <a:off x="57419" y="179565"/>
                                        <a:ext cx="108468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A47AC65" id="_x0000_s2129" style="position:absolute;margin-left:342.9pt;margin-top:-3pt;width:12.7pt;height:23.6pt;z-index:25350963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kkahgMAAMEKAAAOAAAAZHJzL2Uyb0RvYy54bWzsVktv1DAQviPxHyzfaZ6b3URNUSm0QqpK&#10;RQs9ex1nN5JjG9vbpPx6xs4my7Z7gIKAA5fEj5nxzOeZb3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">
                            <v:shape id="Textfeld 3" o:spid="_x0000_s2130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0E40017A" w14:textId="6FD7FF0E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13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3E9DFC6E" w14:textId="4C60BC70" w:rsidR="00942A7D" w:rsidRPr="00A7598C" w:rsidRDefault="00942A7D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13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t xml:space="preserve">Wandle in Prozent um und markiere ungefähr am Prozentstreifen:        </w:t>
                  </w:r>
                  <w:proofErr w:type="gramStart"/>
                  <w:r>
                    <w:t xml:space="preserve">  ,</w:t>
                  </w:r>
                  <w:proofErr w:type="gramEnd"/>
                  <w:r>
                    <w:t xml:space="preserve">    </w:t>
                  </w:r>
                  <w:proofErr w:type="gramStart"/>
                  <w:r>
                    <w:t xml:space="preserve">  ,</w:t>
                  </w:r>
                  <w:proofErr w:type="gramEnd"/>
                  <w:r>
                    <w:rPr>
                      <w:noProof/>
                    </w:rPr>
                    <w:t xml:space="preserve">      .</w:t>
                  </w:r>
                  <w:r>
                    <w:t xml:space="preserve">   </w:t>
                  </w:r>
                </w:p>
                <w:p w14:paraId="6FA646F3" w14:textId="4D77E6CD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727AACEF" w14:textId="77777777" w:rsidR="00942A7D" w:rsidRDefault="00942A7D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</w:p>
                <w:p w14:paraId="6CD3A454" w14:textId="77777777" w:rsidR="00942A7D" w:rsidRDefault="00942A7D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6AF6E4AB" w:rsidR="00942A7D" w:rsidRDefault="00942A7D" w:rsidP="00E13C64">
                  <w:pPr>
                    <w:spacing w:line="240" w:lineRule="atLeast"/>
                  </w:pPr>
                  <w:r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6BD6346C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29787" cy="265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643020D" w:rsidR="00942A7D" w:rsidRDefault="00942A7D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25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69100A">
        <w:trPr>
          <w:gridAfter w:val="1"/>
          <w:wAfter w:w="25" w:type="dxa"/>
          <w:trHeight w:val="113"/>
        </w:trPr>
        <w:tc>
          <w:tcPr>
            <w:tcW w:w="426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135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313" w:type="dxa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7A190691" w:rsidR="00BA3DA5" w:rsidRDefault="00BA3DA5" w:rsidP="00E13C64">
      <w:pPr>
        <w:spacing w:after="200" w:line="240" w:lineRule="atLeast"/>
        <w:sectPr w:rsidR="00BA3DA5" w:rsidSect="00BD42CF">
          <w:headerReference w:type="default" r:id="rId134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F94410" w14:paraId="415C8A92" w14:textId="77777777" w:rsidTr="00A42631">
        <w:trPr>
          <w:trHeight w:val="112"/>
        </w:trPr>
        <w:tc>
          <w:tcPr>
            <w:tcW w:w="709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04" w:type="dxa"/>
            <w:gridSpan w:val="2"/>
          </w:tcPr>
          <w:p w14:paraId="06B74EF4" w14:textId="0F1269AC" w:rsidR="00F94410" w:rsidRPr="00BA3DA5" w:rsidRDefault="00F755D5" w:rsidP="00E13C64">
            <w:pPr>
              <w:pStyle w:val="berschrift1"/>
            </w:pPr>
            <w:r>
              <w:t xml:space="preserve">Ich kann </w:t>
            </w:r>
            <w:r w:rsidR="00F94410" w:rsidRPr="00F94410">
              <w:t>Brüche und Prozente ineinander umwandeln</w:t>
            </w:r>
          </w:p>
        </w:tc>
      </w:tr>
      <w:tr w:rsidR="00F94410" w14:paraId="61794014" w14:textId="77777777" w:rsidTr="00A42631">
        <w:trPr>
          <w:trHeight w:val="112"/>
        </w:trPr>
        <w:tc>
          <w:tcPr>
            <w:tcW w:w="709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604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A42631">
        <w:trPr>
          <w:trHeight w:val="112"/>
        </w:trPr>
        <w:tc>
          <w:tcPr>
            <w:tcW w:w="709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604" w:type="dxa"/>
            <w:gridSpan w:val="2"/>
          </w:tcPr>
          <w:p w14:paraId="1B97D7A4" w14:textId="7993D6CB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2704" behindDoc="0" locked="0" layoutInCell="1" allowOverlap="1" wp14:anchorId="4C51555D" wp14:editId="45279BBF">
                      <wp:simplePos x="0" y="0"/>
                      <wp:positionH relativeFrom="column">
                        <wp:posOffset>1132529</wp:posOffset>
                      </wp:positionH>
                      <wp:positionV relativeFrom="paragraph">
                        <wp:posOffset>348237</wp:posOffset>
                      </wp:positionV>
                      <wp:extent cx="161290" cy="293234"/>
                      <wp:effectExtent l="0" t="0" r="3810" b="0"/>
                      <wp:wrapNone/>
                      <wp:docPr id="8036484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3234"/>
                                <a:chOff x="32847" y="12407"/>
                                <a:chExt cx="163236" cy="294476"/>
                              </a:xfrm>
                            </wpg:grpSpPr>
                            <wps:wsp>
                              <wps:cNvPr id="80364846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0EAF90" w14:textId="3629F45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66" name="Textfeld 3"/>
                              <wps:cNvSpPr txBox="1"/>
                              <wps:spPr>
                                <a:xfrm>
                                  <a:off x="32847" y="142941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A8C695" w14:textId="0290B8A2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51555D" id="_x0000_s2133" style="position:absolute;margin-left:89.2pt;margin-top:27.4pt;width:12.7pt;height:23.1pt;z-index:253512704;mso-width-relative:margin;mso-height-relative:margin" coordorigin="32847,12407" coordsize="163236,29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">
                      <v:shape id="Textfeld 3" o:spid="_x0000_s2134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270EAF90" w14:textId="3629F45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35" type="#_x0000_t202" style="position:absolute;left:32847;top:142941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5A8C695" w14:textId="0290B8A2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3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>Hundertstelbrüche in der Streifentafel finden</w:t>
            </w:r>
          </w:p>
        </w:tc>
      </w:tr>
      <w:tr w:rsidR="00F94410" w14:paraId="47500B2C" w14:textId="77777777" w:rsidTr="00A42631">
        <w:trPr>
          <w:trHeight w:val="112"/>
        </w:trPr>
        <w:tc>
          <w:tcPr>
            <w:tcW w:w="709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04" w:type="dxa"/>
            <w:gridSpan w:val="2"/>
          </w:tcPr>
          <w:p w14:paraId="622E5DAD" w14:textId="07D531E6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Emily will den Bruch</w:t>
            </w:r>
            <w:r w:rsidR="00CF2206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 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in Prozent umwandeln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, das sind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Hundertstelbrüche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. Emily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sucht deshalb</w:t>
            </w:r>
          </w:p>
          <w:p w14:paraId="7069F16E" w14:textId="18E80B11" w:rsidR="00F94410" w:rsidRPr="00B00D9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im Hundertstel-Streifen der Streifentafel. Hier siehst du einen Ausschnitt 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ihrer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17E6F340" w:rsidR="00F94410" w:rsidRPr="00BA3DA5" w:rsidRDefault="00B00D98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4144" behindDoc="0" locked="0" layoutInCell="1" allowOverlap="1" wp14:anchorId="409D9728" wp14:editId="434C32D0">
                      <wp:simplePos x="0" y="0"/>
                      <wp:positionH relativeFrom="column">
                        <wp:posOffset>4624611</wp:posOffset>
                      </wp:positionH>
                      <wp:positionV relativeFrom="paragraph">
                        <wp:posOffset>171274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C3B54" w:rsidRDefault="00F9441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9728" id="_x0000_s2137" style="position:absolute;margin-left:364.15pt;margin-top:13.5pt;width:49.35pt;height:60.85pt;z-index:252934144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">
                      <v:shape id="Grafik 3" o:spid="_x0000_s2138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">
                        <v:imagedata r:id="rId90" o:title="" chromakey="white"/>
                      </v:shape>
                      <v:shape id="_x0000_s2139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1517426D" w14:textId="77777777" w:rsidR="00F94410" w:rsidRPr="008C3B54" w:rsidRDefault="00F9441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90B45F4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A42631">
        <w:trPr>
          <w:trHeight w:val="112"/>
        </w:trPr>
        <w:tc>
          <w:tcPr>
            <w:tcW w:w="709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510912A0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10959DEF" w14:textId="051ABC0C" w:rsidR="00F94410" w:rsidRPr="00BA3DA5" w:rsidRDefault="00CF2206" w:rsidP="00A42631">
            <w:pPr>
              <w:tabs>
                <w:tab w:val="left" w:pos="5097"/>
              </w:tabs>
              <w:spacing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1BDB4E5B" wp14:editId="1B8EC36F">
                      <wp:simplePos x="0" y="0"/>
                      <wp:positionH relativeFrom="column">
                        <wp:posOffset>1004705</wp:posOffset>
                      </wp:positionH>
                      <wp:positionV relativeFrom="paragraph">
                        <wp:posOffset>112395</wp:posOffset>
                      </wp:positionV>
                      <wp:extent cx="161290" cy="299720"/>
                      <wp:effectExtent l="0" t="0" r="3810" b="5080"/>
                      <wp:wrapNone/>
                      <wp:docPr id="8036484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6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36256E" w14:textId="0507C358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6B293" w14:textId="15DDCC0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1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DB4E5B" id="_x0000_s2140" style="position:absolute;margin-left:79.1pt;margin-top:8.85pt;width:12.7pt;height:23.6pt;z-index:25351475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">
                      <v:shape id="Textfeld 3" o:spid="_x0000_s2141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036256E" w14:textId="0507C358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2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846B293" w14:textId="15DDCC0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3" style="position:absolute;visibility:visible;mso-wrap-style:square" from="57419,186077" to="165887,18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45E94362" w:rsidR="00F94410" w:rsidRDefault="00F94410" w:rsidP="00CF2206">
            <w:pPr>
              <w:pStyle w:val="Listenabsatz"/>
              <w:spacing w:after="60"/>
            </w:pPr>
            <w:r w:rsidRPr="00BA3DA5">
              <w:t>Wie kann man</w:t>
            </w:r>
            <w:r w:rsidR="00CF2206">
              <w:t xml:space="preserve"> </w:t>
            </w:r>
            <w:r w:rsidRPr="00BA3DA5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Pr="00BA3DA5">
              <w:t>als Hundertstel schreiben? Wie viel Prozent ist das?</w:t>
            </w:r>
          </w:p>
          <w:p w14:paraId="7DEFA7E9" w14:textId="77777777" w:rsidR="00CF2206" w:rsidRPr="00A42631" w:rsidRDefault="00CF2206" w:rsidP="00A42631">
            <w:pPr>
              <w:pStyle w:val="Listenabsatz"/>
              <w:numPr>
                <w:ilvl w:val="0"/>
                <w:numId w:val="0"/>
              </w:numPr>
              <w:spacing w:after="60" w:line="240" w:lineRule="auto"/>
              <w:ind w:left="284"/>
              <w:rPr>
                <w:sz w:val="6"/>
                <w:szCs w:val="6"/>
              </w:rPr>
            </w:pPr>
          </w:p>
          <w:p w14:paraId="4B5E63E8" w14:textId="3928D6A6" w:rsidR="00F94410" w:rsidRDefault="00CF2206" w:rsidP="00A42631">
            <w:pPr>
              <w:pStyle w:val="Listenabsatz"/>
              <w:spacing w:before="60"/>
            </w:pPr>
            <w:r>
              <mc:AlternateContent>
                <mc:Choice Requires="wpg">
                  <w:drawing>
                    <wp:anchor distT="0" distB="0" distL="114300" distR="114300" simplePos="0" relativeHeight="253516800" behindDoc="0" locked="0" layoutInCell="1" allowOverlap="1" wp14:anchorId="2E3FC28F" wp14:editId="4EEC3305">
                      <wp:simplePos x="0" y="0"/>
                      <wp:positionH relativeFrom="column">
                        <wp:posOffset>3352935</wp:posOffset>
                      </wp:positionH>
                      <wp:positionV relativeFrom="paragraph">
                        <wp:posOffset>91075</wp:posOffset>
                      </wp:positionV>
                      <wp:extent cx="161290" cy="299720"/>
                      <wp:effectExtent l="0" t="0" r="3810" b="5080"/>
                      <wp:wrapNone/>
                      <wp:docPr id="80364847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D754C" w14:textId="78EA11B1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B04D80" w14:textId="46B598FF" w:rsidR="00CF2206" w:rsidRPr="00644567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5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FC28F" id="_x0000_s2144" style="position:absolute;left:0;text-align:left;margin-left:264pt;margin-top:7.15pt;width:12.7pt;height:23.6pt;z-index:25351680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">
                      <v:shape id="Textfeld 3" o:spid="_x0000_s2145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564D754C" w14:textId="78EA11B1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49B04D80" w14:textId="46B598FF" w:rsidR="00CF2206" w:rsidRPr="00644567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7" style="position:absolute;visibility:visible;mso-wrap-style:square" from="57419,186077" to="165887,18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BA3DA5">
              <w:t xml:space="preserve">Welche Anteile sind genauso groß? </w:t>
            </w:r>
            <w:r w:rsidR="00F94410">
              <w:br/>
            </w:r>
            <w:r w:rsidR="00F94410" w:rsidRPr="00BA3DA5">
              <w:t>Finde gleichwertige Anteile, also gleich große Anteile zu</w:t>
            </w:r>
            <w:r>
              <w:t xml:space="preserve"> </w:t>
            </w:r>
            <w:r w:rsidR="00F94410" w:rsidRPr="00BA3DA5">
              <w:t xml:space="preserve"> </w:t>
            </w:r>
            <w:r>
              <w:t xml:space="preserve">    </w:t>
            </w:r>
            <w:r w:rsidR="00F94410" w:rsidRPr="00BA3DA5">
              <w:t>in der Streifentafel.</w:t>
            </w:r>
            <w:r w:rsidR="00F94410"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A42631">
        <w:trPr>
          <w:trHeight w:val="112"/>
        </w:trPr>
        <w:tc>
          <w:tcPr>
            <w:tcW w:w="709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08A95C73" w14:textId="0BFC22DB" w:rsidR="00F94410" w:rsidRDefault="00F3163A" w:rsidP="00F3163A">
            <w:pPr>
              <w:tabs>
                <w:tab w:val="left" w:pos="1666"/>
              </w:tabs>
              <w:spacing w:after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6176" behindDoc="0" locked="0" layoutInCell="1" allowOverlap="1" wp14:anchorId="7B573E55" wp14:editId="06476B66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378542</wp:posOffset>
                      </wp:positionV>
                      <wp:extent cx="1149985" cy="384810"/>
                      <wp:effectExtent l="0" t="0" r="5715" b="0"/>
                      <wp:wrapNone/>
                      <wp:docPr id="446093617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985" cy="384810"/>
                                <a:chOff x="0" y="0"/>
                                <a:chExt cx="1150507" cy="385165"/>
                              </a:xfrm>
                            </wpg:grpSpPr>
                            <wpg:grpSp>
                              <wpg:cNvPr id="1877083921" name="Gruppieren 1877083921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28682539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7C482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15018688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A093C9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726546" name="Gerade Verbindung 173572654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45634744" name="Gruppieren 745634744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399471901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4D2660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0998279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E1F8DF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477388" name="Gerade Verbindung 592477388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89202964" name="Textfeld 15"/>
                              <wps:cNvSpPr txBox="1"/>
                              <wps:spPr>
                                <a:xfrm>
                                  <a:off x="106751" y="10797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CC07E13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907290527" name="Gruppieren 1907290527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1312247038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ECFA9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1512447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FC262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1769740" name="Gerade Verbindung 1011769740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5993443" name="Textfeld 20"/>
                              <wps:cNvSpPr txBox="1"/>
                              <wps:spPr>
                                <a:xfrm>
                                  <a:off x="339069" y="112922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44D49E6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265981137" name="Gruppieren 265981137"/>
                              <wpg:cNvGrpSpPr/>
                              <wpg:grpSpPr>
                                <a:xfrm>
                                  <a:off x="734719" y="0"/>
                                  <a:ext cx="166138" cy="357537"/>
                                  <a:chOff x="734716" y="0"/>
                                  <a:chExt cx="167622" cy="358363"/>
                                </a:xfrm>
                              </wpg:grpSpPr>
                              <wps:wsp>
                                <wps:cNvPr id="355472365" name="Textfeld 3"/>
                                <wps:cNvSpPr txBox="1"/>
                                <wps:spPr>
                                  <a:xfrm>
                                    <a:off x="734716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BD1D28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8988985" name="Textfeld 3"/>
                                <wps:cNvSpPr txBox="1"/>
                                <wps:spPr>
                                  <a:xfrm>
                                    <a:off x="740017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4AB4D4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622335" name="Gerade Verbindung 226622335"/>
                                <wps:cNvCnPr/>
                                <wps:spPr>
                                  <a:xfrm>
                                    <a:off x="747657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78965686" name="Textfeld 25"/>
                              <wps:cNvSpPr txBox="1"/>
                              <wps:spPr>
                                <a:xfrm>
                                  <a:off x="576119" y="112917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4F5792B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958775913" name="Gruppieren 958775913"/>
                              <wpg:cNvGrpSpPr/>
                              <wpg:grpSpPr>
                                <a:xfrm>
                                  <a:off x="984256" y="3008"/>
                                  <a:ext cx="166251" cy="357541"/>
                                  <a:chOff x="984252" y="3008"/>
                                  <a:chExt cx="167736" cy="358367"/>
                                </a:xfrm>
                              </wpg:grpSpPr>
                              <wps:wsp>
                                <wps:cNvPr id="914524061" name="Textfeld 3"/>
                                <wps:cNvSpPr txBox="1"/>
                                <wps:spPr>
                                  <a:xfrm>
                                    <a:off x="984252" y="3008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ADB615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6398062" name="Textfeld 3"/>
                                <wps:cNvSpPr txBox="1"/>
                                <wps:spPr>
                                  <a:xfrm>
                                    <a:off x="989667" y="197433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0F9F6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7462073" name="Gerade Verbindung 2017462073"/>
                                <wps:cNvCnPr/>
                                <wps:spPr>
                                  <a:xfrm>
                                    <a:off x="997307" y="192736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7256443" name="Textfeld 30"/>
                              <wps:cNvSpPr txBox="1"/>
                              <wps:spPr>
                                <a:xfrm>
                                  <a:off x="825656" y="115925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C016FC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573E55" id="Gruppieren 33" o:spid="_x0000_s2148" style="position:absolute;margin-left:21.4pt;margin-top:29.8pt;width:90.55pt;height:30.3pt;z-index:253746176;mso-height-relative:margin" coordsize="11505,3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">
                      <v:group id="Gruppieren 1877083921" o:spid="_x0000_s2149" style="position:absolute;left:2653;top:11;width:1659;height:3575" coordorigin="265350,1141" coordsize="167406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">
                        <v:shape id="Textfeld 3" o:spid="_x0000_s2150" type="#_x0000_t202" style="position:absolute;left:265350;top:1141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30E7C482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51" type="#_x0000_t202" style="position:absolute;left:270435;top:19556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7EA093C9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735726546" o:spid="_x0000_s2152" style="position:absolute;visibility:visible;mso-wrap-style:square" from="278075,190867" to="423361,190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group id="Gruppieren 745634744" o:spid="_x0000_s2153" style="position:absolute;top:18;width:1658;height:3575" coordorigin=",1859" coordsize="167285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">
                        <v:shape id="Textfeld 3" o:spid="_x0000_s2154" type="#_x0000_t202" style="position:absolute;top:1859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064D2660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55" type="#_x0000_t202" style="position:absolute;left:4964;top:19628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38E1F8DF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592477388" o:spid="_x0000_s2156" style="position:absolute;visibility:visible;mso-wrap-style:square" from="12604,191585" to="157890,191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" strokecolor="black [3213]" strokeweight="1pt">
                          <v:stroke joinstyle="miter"/>
                        </v:line>
                      </v:group>
                      <v:shape id="_x0000_s2157" type="#_x0000_t202" style="position:absolute;left:1067;top:1079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" filled="f" stroked="f">
                        <v:textbox style="mso-fit-shape-to-text:t">
                          <w:txbxContent>
                            <w:p w14:paraId="5CC07E13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1907290527" o:spid="_x0000_s2158" style="position:absolute;left:4976;width:1660;height:3575" coordorigin="4976" coordsize="1675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">
                        <v:shape id="Textfeld 3" o:spid="_x0000_s2159" type="#_x0000_t202" style="position:absolute;left:4976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39ECFA9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60" type="#_x0000_t202" style="position:absolute;left:5028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5FC262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011769740" o:spid="_x0000_s2161" style="position:absolute;visibility:visible;mso-wrap-style:square" from="5104,1897" to="6557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shape id="Textfeld 20" o:spid="_x0000_s2162" type="#_x0000_t202" style="position:absolute;left:3390;top:1129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" filled="f" stroked="f">
                        <v:textbox style="mso-fit-shape-to-text:t">
                          <w:txbxContent>
                            <w:p w14:paraId="444D49E6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265981137" o:spid="_x0000_s2163" style="position:absolute;left:7347;width:1661;height:3575" coordorigin="7347" coordsize="1676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">
                        <v:shape id="Textfeld 3" o:spid="_x0000_s2164" type="#_x0000_t202" style="position:absolute;left:7347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29BD1D28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65" type="#_x0000_t202" style="position:absolute;left:7400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404AB4D4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26622335" o:spid="_x0000_s2166" style="position:absolute;visibility:visible;mso-wrap-style:square" from="7476,1897" to="8929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" strokecolor="black [3213]" strokeweight="1pt">
                          <v:stroke joinstyle="miter"/>
                        </v:line>
                      </v:group>
                      <v:shape id="Textfeld 25" o:spid="_x0000_s2167" type="#_x0000_t202" style="position:absolute;left:5761;top:1129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" filled="f" stroked="f">
                        <v:textbox style="mso-fit-shape-to-text:t">
                          <w:txbxContent>
                            <w:p w14:paraId="04F5792B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958775913" o:spid="_x0000_s2168" style="position:absolute;left:9842;top:30;width:1663;height:3575" coordorigin="9842,30" coordsize="1677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">
                        <v:shape id="Textfeld 3" o:spid="_x0000_s2169" type="#_x0000_t202" style="position:absolute;left:9842;top:30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2FADB615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170" type="#_x0000_t202" style="position:absolute;left:9896;top:197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570F9F6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17462073" o:spid="_x0000_s2171" style="position:absolute;visibility:visible;mso-wrap-style:square" from="9973,1927" to="1142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shape id="Textfeld 30" o:spid="_x0000_s2172" type="#_x0000_t202" style="position:absolute;left:8256;top:1159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" filled="f" stroked="f">
                        <v:textbox style="mso-fit-shape-to-text:t">
                          <w:txbxContent>
                            <w:p w14:paraId="0FC016FC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316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8224" behindDoc="0" locked="0" layoutInCell="1" allowOverlap="1" wp14:anchorId="096343E2" wp14:editId="7CEFDF80">
                      <wp:simplePos x="0" y="0"/>
                      <wp:positionH relativeFrom="column">
                        <wp:posOffset>2825863</wp:posOffset>
                      </wp:positionH>
                      <wp:positionV relativeFrom="paragraph">
                        <wp:posOffset>403094</wp:posOffset>
                      </wp:positionV>
                      <wp:extent cx="663398" cy="422863"/>
                      <wp:effectExtent l="0" t="0" r="10160" b="0"/>
                      <wp:wrapNone/>
                      <wp:docPr id="920618626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398" cy="422863"/>
                                <a:chOff x="0" y="0"/>
                                <a:chExt cx="663699" cy="423506"/>
                              </a:xfrm>
                            </wpg:grpSpPr>
                            <wpg:grpSp>
                              <wpg:cNvPr id="1051564187" name="Gruppieren 1051564187"/>
                              <wpg:cNvGrpSpPr/>
                              <wpg:grpSpPr>
                                <a:xfrm>
                                  <a:off x="265351" y="1141"/>
                                  <a:ext cx="165924" cy="357539"/>
                                  <a:chOff x="265350" y="1141"/>
                                  <a:chExt cx="167406" cy="358365"/>
                                </a:xfrm>
                              </wpg:grpSpPr>
                              <wps:wsp>
                                <wps:cNvPr id="414864341" name="Textfeld 3"/>
                                <wps:cNvSpPr txBox="1"/>
                                <wps:spPr>
                                  <a:xfrm>
                                    <a:off x="265350" y="1141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401D8C" w14:textId="349AB74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84632690" name="Textfeld 3"/>
                                <wps:cNvSpPr txBox="1"/>
                                <wps:spPr>
                                  <a:xfrm>
                                    <a:off x="270435" y="19556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CEAC02" w14:textId="174DDFFE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1787606" name="Gerade Verbindung 841787606"/>
                                <wps:cNvCnPr/>
                                <wps:spPr>
                                  <a:xfrm>
                                    <a:off x="278075" y="190867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78810120" name="Gruppieren 1078810120"/>
                              <wpg:cNvGrpSpPr/>
                              <wpg:grpSpPr>
                                <a:xfrm>
                                  <a:off x="0" y="1859"/>
                                  <a:ext cx="165804" cy="357539"/>
                                  <a:chOff x="0" y="1859"/>
                                  <a:chExt cx="167285" cy="358365"/>
                                </a:xfrm>
                              </wpg:grpSpPr>
                              <wps:wsp>
                                <wps:cNvPr id="164732366" name="Textfeld 3"/>
                                <wps:cNvSpPr txBox="1"/>
                                <wps:spPr>
                                  <a:xfrm>
                                    <a:off x="0" y="1859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2FCAEE" w14:textId="75F7949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02092114" name="Textfeld 3"/>
                                <wps:cNvSpPr txBox="1"/>
                                <wps:spPr>
                                  <a:xfrm>
                                    <a:off x="4964" y="19628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41B6B" w14:textId="77777777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391623" name="Gerade Verbindung 2009391623"/>
                                <wps:cNvCnPr/>
                                <wps:spPr>
                                  <a:xfrm>
                                    <a:off x="12604" y="191585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74836290" name="Textfeld 15"/>
                              <wps:cNvSpPr txBox="1"/>
                              <wps:spPr>
                                <a:xfrm>
                                  <a:off x="106751" y="154266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D075969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459095950" name="Gruppieren 459095950"/>
                              <wpg:cNvGrpSpPr/>
                              <wpg:grpSpPr>
                                <a:xfrm>
                                  <a:off x="497669" y="0"/>
                                  <a:ext cx="166030" cy="357537"/>
                                  <a:chOff x="497667" y="0"/>
                                  <a:chExt cx="167513" cy="358363"/>
                                </a:xfrm>
                              </wpg:grpSpPr>
                              <wps:wsp>
                                <wps:cNvPr id="369073020" name="Textfeld 3"/>
                                <wps:cNvSpPr txBox="1"/>
                                <wps:spPr>
                                  <a:xfrm>
                                    <a:off x="497667" y="0"/>
                                    <a:ext cx="159527" cy="184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807600" w14:textId="78318016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0111164" name="Textfeld 3"/>
                                <wps:cNvSpPr txBox="1"/>
                                <wps:spPr>
                                  <a:xfrm>
                                    <a:off x="502859" y="194421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792243" w14:textId="13E50279" w:rsidR="00F3163A" w:rsidRDefault="00F3163A" w:rsidP="00F3163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8128348" name="Gerade Verbindung 1338128348"/>
                                <wps:cNvCnPr/>
                                <wps:spPr>
                                  <a:xfrm>
                                    <a:off x="510499" y="189724"/>
                                    <a:ext cx="1452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05714266" name="Textfeld 20"/>
                              <wps:cNvSpPr txBox="1"/>
                              <wps:spPr>
                                <a:xfrm>
                                  <a:off x="364363" y="154209"/>
                                  <a:ext cx="21780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E355C92" w14:textId="77777777" w:rsidR="00F3163A" w:rsidRDefault="00F3163A" w:rsidP="00F3163A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6343E2" id="_x0000_s2173" style="position:absolute;margin-left:222.5pt;margin-top:31.75pt;width:52.25pt;height:33.3pt;z-index:253748224;mso-width-relative:margin;mso-height-relative:margin" coordsize="6636,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">
                      <v:group id="Gruppieren 1051564187" o:spid="_x0000_s2174" style="position:absolute;left:2653;top:11;width:1659;height:3575" coordorigin="265350,1141" coordsize="167406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">
                        <v:shape id="Textfeld 3" o:spid="_x0000_s2175" type="#_x0000_t202" style="position:absolute;left:265350;top:1141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" filled="f" stroked="f" strokeweight=".5pt">
                          <v:textbox style="mso-fit-shape-to-text:t" inset="0,0,0,0">
                            <w:txbxContent>
                              <w:p w14:paraId="35401D8C" w14:textId="349AB74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76" type="#_x0000_t202" style="position:absolute;left:270435;top:19556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44CEAC02" w14:textId="174DDFFE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841787606" o:spid="_x0000_s2177" style="position:absolute;visibility:visible;mso-wrap-style:square" from="278075,190867" to="423361,190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group id="Gruppieren 1078810120" o:spid="_x0000_s2178" style="position:absolute;top:18;width:1658;height:3575" coordorigin=",1859" coordsize="167285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">
                        <v:shape id="Textfeld 3" o:spid="_x0000_s2179" type="#_x0000_t202" style="position:absolute;top:1859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542FCAEE" w14:textId="75F7949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180" type="#_x0000_t202" style="position:absolute;left:4964;top:19628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48341B6B" w14:textId="77777777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2009391623" o:spid="_x0000_s2181" style="position:absolute;visibility:visible;mso-wrap-style:square" from="12604,191585" to="157890,191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shape id="_x0000_s2182" type="#_x0000_t202" style="position:absolute;left:1067;top:1542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" filled="f" stroked="f">
                        <v:textbox style="mso-fit-shape-to-text:t">
                          <w:txbxContent>
                            <w:p w14:paraId="0D075969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  <v:group id="Gruppieren 459095950" o:spid="_x0000_s2183" style="position:absolute;left:4976;width:1660;height:3575" coordorigin="4976" coordsize="1675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">
                        <v:shape id="Textfeld 3" o:spid="_x0000_s2184" type="#_x0000_t202" style="position:absolute;left:4976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" filled="f" stroked="f" strokeweight=".5pt">
                          <v:textbox style="mso-fit-shape-to-text:t" inset="0,0,0,0">
                            <w:txbxContent>
                              <w:p w14:paraId="3E807600" w14:textId="78318016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2185" type="#_x0000_t202" style="position:absolute;left:5028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48792243" w14:textId="13E50279" w:rsidR="00F3163A" w:rsidRDefault="00F3163A" w:rsidP="00F3163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 w:themeColor="text1"/>
                                    <w:kern w:val="24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shape>
                        <v:line id="Gerade Verbindung 1338128348" o:spid="_x0000_s2186" style="position:absolute;visibility:visible;mso-wrap-style:square" from="5104,1897" to="6557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" strokecolor="black [3213]" strokeweight="1pt">
                          <v:stroke joinstyle="miter"/>
                        </v:line>
                      </v:group>
                      <v:shape id="Textfeld 20" o:spid="_x0000_s2187" type="#_x0000_t202" style="position:absolute;left:3643;top:1542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" filled="f" stroked="f">
                        <v:textbox style="mso-fit-shape-to-text:t">
                          <w:txbxContent>
                            <w:p w14:paraId="0E355C92" w14:textId="77777777" w:rsidR="00F3163A" w:rsidRDefault="00F3163A" w:rsidP="00F3163A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 (wie erzeugst du da Hundertstelstreifen?)</w:t>
            </w:r>
            <w:r w:rsidR="00F94410"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  <w:r w:rsidR="00B00D9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Was fällt dir auf?</w: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20A0550A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03298A03" w:rsidR="00F94410" w:rsidRPr="007B5694" w:rsidRDefault="00F94410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45E589B1" w14:textId="77777777" w:rsidR="00F94410" w:rsidRPr="00F3163A" w:rsidRDefault="00F94410" w:rsidP="00F3163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4FEEB436" w14:textId="3F8AF2CA" w:rsidR="00F3163A" w:rsidRPr="00F3163A" w:rsidRDefault="00F3163A" w:rsidP="00F3163A">
                  <w:pPr>
                    <w:spacing w:after="120"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A42631">
        <w:trPr>
          <w:trHeight w:val="112"/>
        </w:trPr>
        <w:tc>
          <w:tcPr>
            <w:tcW w:w="709" w:type="dxa"/>
          </w:tcPr>
          <w:p w14:paraId="0489A669" w14:textId="3A80EE29" w:rsidR="00F94410" w:rsidRDefault="009A01B2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D643F" wp14:editId="09A3F598">
                  <wp:extent cx="313144" cy="272386"/>
                  <wp:effectExtent l="0" t="0" r="0" b="0"/>
                  <wp:docPr id="1230718173" name="Grafik 123071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9A01B2">
            <w:pPr>
              <w:pStyle w:val="Listenabsatz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9A01B2">
            <w:pPr>
              <w:pStyle w:val="Listenabsatz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9A01B2">
            <w:pPr>
              <w:pStyle w:val="Listenabsatz"/>
            </w:pPr>
            <w:r w:rsidRPr="008506EA">
              <w:t xml:space="preserve">Dann verfeinert oder vergröbert sie ihn in andere gleichwertige Anteile. </w:t>
            </w:r>
          </w:p>
          <w:p w14:paraId="20ECA2B5" w14:textId="6EBF6842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</w:t>
            </w:r>
            <w:r w:rsidR="00100C5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</w:tc>
      </w:tr>
    </w:tbl>
    <w:p w14:paraId="741EC948" w14:textId="0D989A7E" w:rsidR="00B00D98" w:rsidRDefault="00B00D98">
      <w:r>
        <w:rPr>
          <w:b/>
          <w:bCs/>
        </w:rP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221"/>
      </w:tblGrid>
      <w:tr w:rsidR="00F94410" w14:paraId="2C97640A" w14:textId="77777777" w:rsidTr="0069100A">
        <w:trPr>
          <w:trHeight w:val="112"/>
        </w:trPr>
        <w:tc>
          <w:tcPr>
            <w:tcW w:w="709" w:type="dxa"/>
          </w:tcPr>
          <w:p w14:paraId="527D25F8" w14:textId="1241747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647" w:type="dxa"/>
            <w:gridSpan w:val="2"/>
          </w:tcPr>
          <w:p w14:paraId="2626765C" w14:textId="2D225DFD" w:rsidR="00F94410" w:rsidRPr="00BA3DA5" w:rsidRDefault="00CF2206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18848" behindDoc="0" locked="0" layoutInCell="1" allowOverlap="1" wp14:anchorId="052F652C" wp14:editId="566E1B69">
                      <wp:simplePos x="0" y="0"/>
                      <wp:positionH relativeFrom="column">
                        <wp:posOffset>1146766</wp:posOffset>
                      </wp:positionH>
                      <wp:positionV relativeFrom="paragraph">
                        <wp:posOffset>356137</wp:posOffset>
                      </wp:positionV>
                      <wp:extent cx="161290" cy="299720"/>
                      <wp:effectExtent l="0" t="0" r="10160" b="5080"/>
                      <wp:wrapNone/>
                      <wp:docPr id="8036484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7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37E884" w14:textId="3FBB5344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7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51432" w14:textId="10762F5F" w:rsidR="00CF2206" w:rsidRPr="00A7598C" w:rsidRDefault="00CF2206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7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2F652C" id="_x0000_s2188" style="position:absolute;margin-left:90.3pt;margin-top:28.05pt;width:12.7pt;height:23.6pt;z-index:25351884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">
                      <v:shape id="Textfeld 3" o:spid="_x0000_s2189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5C37E884" w14:textId="3FBB5344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9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15551432" w14:textId="10762F5F" w:rsidR="00CF2206" w:rsidRPr="00A7598C" w:rsidRDefault="00CF2206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19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5168" behindDoc="0" locked="0" layoutInCell="1" allowOverlap="1" wp14:anchorId="09436A09" wp14:editId="3EF1C0C7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C3B54" w:rsidRDefault="00F94410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36A09" id="_x0000_s2192" style="position:absolute;margin-left:368.2pt;margin-top:32.9pt;width:45.55pt;height:56.9pt;z-index:252935168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">
                      <v:shape id="Grafik 4" o:spid="_x0000_s2193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">
                        <v:imagedata r:id="rId115" o:title="" chromakey="white"/>
                      </v:shape>
                      <v:shape id="_x0000_s2194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" filled="f" stroked="f" strokeweight=".5pt">
                        <v:textbox inset="0,0,0,0">
                          <w:txbxContent>
                            <w:p w14:paraId="439DF31F" w14:textId="77777777" w:rsidR="00F94410" w:rsidRPr="008C3B54" w:rsidRDefault="00F94410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94410" w:rsidRPr="008506EA">
              <w:t>Brüche mit Nenner 100 durch Erweitern finden</w:t>
            </w:r>
          </w:p>
        </w:tc>
      </w:tr>
      <w:tr w:rsidR="00F94410" w14:paraId="7B51A642" w14:textId="77777777" w:rsidTr="0069100A">
        <w:trPr>
          <w:trHeight w:val="112"/>
        </w:trPr>
        <w:tc>
          <w:tcPr>
            <w:tcW w:w="709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44D6053" w14:textId="34C33E8E" w:rsidR="00CF2206" w:rsidRDefault="00F94410" w:rsidP="00A42631">
            <w:pPr>
              <w:tabs>
                <w:tab w:val="left" w:pos="1666"/>
              </w:tabs>
              <w:spacing w:after="60"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29024" behindDoc="0" locked="0" layoutInCell="1" allowOverlap="1" wp14:anchorId="7788EF4D" wp14:editId="66B2FC02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1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>Jonas will den Anteil</w:t>
            </w:r>
            <w:r w:rsidR="00CF2206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 xml:space="preserve">   </m:t>
              </m:r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</w:p>
          <w:p w14:paraId="3A15EAD5" w14:textId="4143A1F5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  <w:r w:rsidR="0069100A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69100A">
        <w:trPr>
          <w:trHeight w:val="112"/>
        </w:trPr>
        <w:tc>
          <w:tcPr>
            <w:tcW w:w="709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020C24DD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69100A">
        <w:trPr>
          <w:trHeight w:val="112"/>
        </w:trPr>
        <w:tc>
          <w:tcPr>
            <w:tcW w:w="709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5E968F6C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016C3D1B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4391"/>
              <w:gridCol w:w="425"/>
              <w:gridCol w:w="1886"/>
            </w:tblGrid>
            <w:tr w:rsidR="00F94410" w:rsidRPr="00FF4DAB" w14:paraId="3F59D7B3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11FF3795" w:rsidR="00F94410" w:rsidRPr="00815AB2" w:rsidRDefault="00BD2D2D" w:rsidP="00E13C64">
                  <w:pPr>
                    <w:spacing w:line="240" w:lineRule="atLeast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0272" behindDoc="0" locked="0" layoutInCell="1" allowOverlap="1" wp14:anchorId="3181BE1A" wp14:editId="195E1B3A">
                            <wp:simplePos x="0" y="0"/>
                            <wp:positionH relativeFrom="column">
                              <wp:posOffset>268127</wp:posOffset>
                            </wp:positionH>
                            <wp:positionV relativeFrom="paragraph">
                              <wp:posOffset>-2103</wp:posOffset>
                            </wp:positionV>
                            <wp:extent cx="1149985" cy="411105"/>
                            <wp:effectExtent l="0" t="0" r="5715" b="0"/>
                            <wp:wrapNone/>
                            <wp:docPr id="1582433863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110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206163297" name="Gruppieren 206163297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834501637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3E1E2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279439704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D16EDC4" w14:textId="277DDFB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12878706" name="Gerade Verbindung 712878706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554554828" name="Gruppieren 554554828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616985345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AC7C39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60920914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B2698DC" w14:textId="56E5660D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62255134" name="Gerade Verbindung 1862255134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080900847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2C2F70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88722349" name="Gruppieren 88722349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173911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C8BAFD8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612111577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5C550" w14:textId="6912FA1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942322" name="Gerade Verbindung 1780942322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32660354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134A69A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260655739" name="Gruppieren 1260655739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592703800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CD8C5AC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347249515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03069B" w14:textId="05F0EF92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939809" name="Gerade Verbindung 190939809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4124265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9897948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044429099" name="Gruppieren 1044429099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1118327261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BBDAC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0112484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BABE94E" w14:textId="1FD16880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0743146" name="Gerade Verbindung 1100743146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756801326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BEA1A0D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181BE1A" id="_x0000_s2195" style="position:absolute;margin-left:21.1pt;margin-top:-.15pt;width:90.55pt;height:32.35pt;z-index:253750272;mso-height-relative:margin" coordsize="11505,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">
                            <v:group id="Gruppieren 206163297" o:spid="_x0000_s2196" style="position:absolute;left:2653;top:11;width:1659;height:3575" coordorigin="265350,1141" coordsize="167406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">
                              <v:shape id="Textfeld 3" o:spid="_x0000_s2197" type="#_x0000_t202" style="position:absolute;left:265350;top:1141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" filled="f" stroked="f" strokeweight=".5pt">
                                <v:textbox style="mso-fit-shape-to-text:t" inset="0,0,0,0">
                                  <w:txbxContent>
                                    <w:p w14:paraId="2F3E1E2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198" type="#_x0000_t202" style="position:absolute;left:270435;top:19556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7D16EDC4" w14:textId="277DDFB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712878706" o:spid="_x0000_s2199" style="position:absolute;visibility:visible;mso-wrap-style:square" from="278075,190867" to="423361,190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" strokecolor="black [3213]" strokeweight="1pt">
                                <v:stroke joinstyle="miter"/>
                              </v:line>
                            </v:group>
                            <v:group id="Gruppieren 554554828" o:spid="_x0000_s2200" style="position:absolute;top:18;width:1658;height:3575" coordorigin=",1859" coordsize="167285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">
                              <v:shape id="Textfeld 3" o:spid="_x0000_s2201" type="#_x0000_t202" style="position:absolute;top:1859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" filled="f" stroked="f" strokeweight=".5pt">
                                <v:textbox style="mso-fit-shape-to-text:t" inset="0,0,0,0">
                                  <w:txbxContent>
                                    <w:p w14:paraId="73AC7C39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2" type="#_x0000_t202" style="position:absolute;left:4964;top:19628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" filled="f" stroked="f" strokeweight=".5pt">
                                <v:textbox inset="0,0,0,0">
                                  <w:txbxContent>
                                    <w:p w14:paraId="3B2698DC" w14:textId="56E5660D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862255134" o:spid="_x0000_s2203" style="position:absolute;visibility:visible;mso-wrap-style:square" from="12604,191585" to="157890,191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" strokecolor="black [3213]" strokeweight="1pt">
                                <v:stroke joinstyle="miter"/>
                              </v:line>
                            </v:group>
                            <v:shape id="_x0000_s2204" type="#_x0000_t202" style="position:absolute;left:1067;top:1079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" filled="f" stroked="f">
                              <v:textbox style="mso-fit-shape-to-text:t">
                                <w:txbxContent>
                                  <w:p w14:paraId="52C2F70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88722349" o:spid="_x0000_s2205" style="position:absolute;left:4976;width:1660;height:3575" coordorigin="4976" coordsize="1675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">
                              <v:shape id="Textfeld 3" o:spid="_x0000_s2206" type="#_x0000_t202" style="position:absolute;left:4976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1C8BAFD8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07" type="#_x0000_t202" style="position:absolute;left:5028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35E5C550" w14:textId="6912FA1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80942322" o:spid="_x0000_s2208" style="position:absolute;visibility:visible;mso-wrap-style:square" from="5104,1897" to="6557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Textfeld 20" o:spid="_x0000_s2209" type="#_x0000_t202" style="position:absolute;left:3390;top:1426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" filled="f" stroked="f">
                              <v:textbox style="mso-fit-shape-to-text:t">
                                <w:txbxContent>
                                  <w:p w14:paraId="134A69A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260655739" o:spid="_x0000_s2210" style="position:absolute;left:7347;width:1661;height:3575" coordorigin="7347" coordsize="1676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">
                              <v:shape id="Textfeld 3" o:spid="_x0000_s2211" type="#_x0000_t202" style="position:absolute;left:7347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7CD8C5AC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2" type="#_x0000_t202" style="position:absolute;left:7400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" filled="f" stroked="f" strokeweight=".5pt">
                                <v:textbox inset="0,0,0,0">
                                  <w:txbxContent>
                                    <w:p w14:paraId="4203069B" w14:textId="05F0EF92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90939809" o:spid="_x0000_s2213" style="position:absolute;visibility:visible;mso-wrap-style:square" from="7476,1897" to="8929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" strokecolor="black [3213]" strokeweight="1pt">
                                <v:stroke joinstyle="miter"/>
                              </v:line>
                            </v:group>
                            <v:shape id="Textfeld 25" o:spid="_x0000_s2214" type="#_x0000_t202" style="position:absolute;left:5761;top:1426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" filled="f" stroked="f">
                              <v:textbox style="mso-fit-shape-to-text:t">
                                <w:txbxContent>
                                  <w:p w14:paraId="59897948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044429099" o:spid="_x0000_s2215" style="position:absolute;left:9842;top:30;width:1663;height:3575" coordorigin="9842,30" coordsize="1677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">
                              <v:shape id="Textfeld 3" o:spid="_x0000_s2216" type="#_x0000_t202" style="position:absolute;left:9842;top:30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07BBDAC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17" type="#_x0000_t202" style="position:absolute;left:9896;top:197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0BABE94E" w14:textId="1FD16880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100743146" o:spid="_x0000_s2218" style="position:absolute;visibility:visible;mso-wrap-style:square" from="9973,1927" to="1142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Textfeld 30" o:spid="_x0000_s2219" type="#_x0000_t202" style="position:absolute;left:8256;top:1159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" filled="f" stroked="f">
                              <v:textbox style="mso-fit-shape-to-text:t">
                                <w:txbxContent>
                                  <w:p w14:paraId="7BEA1A0D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F94410" w:rsidRPr="00815AB2">
                    <w:t>(1)</w:t>
                  </w:r>
                </w:p>
              </w:tc>
              <w:tc>
                <w:tcPr>
                  <w:tcW w:w="4391" w:type="dxa"/>
                </w:tcPr>
                <w:p w14:paraId="75D53652" w14:textId="3070D69A" w:rsidR="00F94410" w:rsidRPr="00815AB2" w:rsidRDefault="00BD2D2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6416" behindDoc="0" locked="0" layoutInCell="1" allowOverlap="1" wp14:anchorId="3FB9D148" wp14:editId="2A463FE0">
                            <wp:simplePos x="0" y="0"/>
                            <wp:positionH relativeFrom="column">
                              <wp:posOffset>1258125</wp:posOffset>
                            </wp:positionH>
                            <wp:positionV relativeFrom="paragraph">
                              <wp:posOffset>0</wp:posOffset>
                            </wp:positionV>
                            <wp:extent cx="1149985" cy="410845"/>
                            <wp:effectExtent l="0" t="0" r="5715" b="0"/>
                            <wp:wrapNone/>
                            <wp:docPr id="1628549781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49985" cy="410845"/>
                                      <a:chOff x="0" y="0"/>
                                      <a:chExt cx="1150507" cy="411905"/>
                                    </a:xfrm>
                                  </wpg:grpSpPr>
                                  <wpg:grpSp>
                                    <wpg:cNvPr id="1457889316" name="Gruppieren 1457889316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40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1526885170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260B0F1" w14:textId="4E20A79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945964883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270DB6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148670" name="Gerade Verbindung 160314867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072158103" name="Gruppieren 107215810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554524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E9DCDB0" w14:textId="04D683DF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89885448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6E8DFE3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3387069" name="Gerade Verbindung 1653387069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197110115" name="Textfeld 15"/>
                                    <wps:cNvSpPr txBox="1"/>
                                    <wps:spPr>
                                      <a:xfrm>
                                        <a:off x="106751" y="10797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2EE1C03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2033027511" name="Gruppieren 2033027511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2093069116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596B82C" w14:textId="0E1D9F8A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590817968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224357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210123" name="Gerade Verbindung 1633210123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056197643" name="Textfeld 20"/>
                                    <wps:cNvSpPr txBox="1"/>
                                    <wps:spPr>
                                      <a:xfrm>
                                        <a:off x="339069" y="142664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62231880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98921566" name="Gruppieren 498921566"/>
                                    <wpg:cNvGrpSpPr/>
                                    <wpg:grpSpPr>
                                      <a:xfrm>
                                        <a:off x="734719" y="0"/>
                                        <a:ext cx="166138" cy="357537"/>
                                        <a:chOff x="734716" y="0"/>
                                        <a:chExt cx="167622" cy="358363"/>
                                      </a:xfrm>
                                    </wpg:grpSpPr>
                                    <wps:wsp>
                                      <wps:cNvPr id="1322461128" name="Textfeld 3"/>
                                      <wps:cNvSpPr txBox="1"/>
                                      <wps:spPr>
                                        <a:xfrm>
                                          <a:off x="734716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76FC847" w14:textId="32EAF188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497991982" name="Textfeld 3"/>
                                      <wps:cNvSpPr txBox="1"/>
                                      <wps:spPr>
                                        <a:xfrm>
                                          <a:off x="740017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6634D92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9716050" name="Gerade Verbindung 1029716050"/>
                                      <wps:cNvCnPr/>
                                      <wps:spPr>
                                        <a:xfrm>
                                          <a:off x="747657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46107898" name="Textfeld 25"/>
                                    <wps:cNvSpPr txBox="1"/>
                                    <wps:spPr>
                                      <a:xfrm>
                                        <a:off x="576119" y="14266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AA3A497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1791376925" name="Gruppieren 1791376925"/>
                                    <wpg:cNvGrpSpPr/>
                                    <wpg:grpSpPr>
                                      <a:xfrm>
                                        <a:off x="984256" y="3008"/>
                                        <a:ext cx="166251" cy="357541"/>
                                        <a:chOff x="984252" y="3008"/>
                                        <a:chExt cx="167736" cy="358367"/>
                                      </a:xfrm>
                                    </wpg:grpSpPr>
                                    <wps:wsp>
                                      <wps:cNvPr id="747584160" name="Textfeld 3"/>
                                      <wps:cNvSpPr txBox="1"/>
                                      <wps:spPr>
                                        <a:xfrm>
                                          <a:off x="984252" y="3008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EE2ACA" w14:textId="17C5A0E4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777063704" name="Textfeld 3"/>
                                      <wps:cNvSpPr txBox="1"/>
                                      <wps:spPr>
                                        <a:xfrm>
                                          <a:off x="989667" y="197433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EC83D7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5872265" name="Gerade Verbindung 665872265"/>
                                      <wps:cNvCnPr/>
                                      <wps:spPr>
                                        <a:xfrm>
                                          <a:off x="997307" y="192736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608542470" name="Textfeld 30"/>
                                    <wps:cNvSpPr txBox="1"/>
                                    <wps:spPr>
                                      <a:xfrm>
                                        <a:off x="825656" y="115925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4D8A9DB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FB9D148" id="_x0000_s2220" style="position:absolute;margin-left:99.05pt;margin-top:0;width:90.55pt;height:32.35pt;z-index:253756416;mso-height-relative:margin" coordsize="11505,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">
                            <v:group id="Gruppieren 1457889316" o:spid="_x0000_s2221" style="position:absolute;left:2653;top:11;width:1659;height:3575" coordorigin="265350,1141" coordsize="167406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">
                              <v:shape id="Textfeld 3" o:spid="_x0000_s2222" type="#_x0000_t202" style="position:absolute;left:265350;top:1141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3260B0F1" w14:textId="4E20A79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3" type="#_x0000_t202" style="position:absolute;left:270435;top:19556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" filled="f" stroked="f" strokeweight=".5pt">
                                <v:textbox inset="0,0,0,0">
                                  <w:txbxContent>
                                    <w:p w14:paraId="4270DB6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03148670" o:spid="_x0000_s2224" style="position:absolute;visibility:visible;mso-wrap-style:square" from="278075,190867" to="423361,190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group id="Gruppieren 1072158103" o:spid="_x0000_s2225" style="position:absolute;top:18;width:1658;height:3575" coordorigin=",1859" coordsize="167285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">
                              <v:shape id="Textfeld 3" o:spid="_x0000_s2226" type="#_x0000_t202" style="position:absolute;top:1859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" filled="f" stroked="f" strokeweight=".5pt">
                                <v:textbox style="mso-fit-shape-to-text:t" inset="0,0,0,0">
                                  <w:txbxContent>
                                    <w:p w14:paraId="7E9DCDB0" w14:textId="04D683DF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27" type="#_x0000_t202" style="position:absolute;left:4964;top:19628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06E8DFE3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53387069" o:spid="_x0000_s2228" style="position:absolute;visibility:visible;mso-wrap-style:square" from="12604,191585" to="157890,191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" strokecolor="black [3213]" strokeweight="1pt">
                                <v:stroke joinstyle="miter"/>
                              </v:line>
                            </v:group>
                            <v:shape id="_x0000_s2229" type="#_x0000_t202" style="position:absolute;left:1067;top:1079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" filled="f" stroked="f">
                              <v:textbox style="mso-fit-shape-to-text:t">
                                <w:txbxContent>
                                  <w:p w14:paraId="2EE1C03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2033027511" o:spid="_x0000_s2230" style="position:absolute;left:4976;width:1660;height:3575" coordorigin="4976" coordsize="1675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">
                              <v:shape id="Textfeld 3" o:spid="_x0000_s2231" type="#_x0000_t202" style="position:absolute;left:4976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" filled="f" stroked="f" strokeweight=".5pt">
                                <v:textbox style="mso-fit-shape-to-text:t" inset="0,0,0,0">
                                  <w:txbxContent>
                                    <w:p w14:paraId="2596B82C" w14:textId="0E1D9F8A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2" type="#_x0000_t202" style="position:absolute;left:5028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2224357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633210123" o:spid="_x0000_s2233" style="position:absolute;visibility:visible;mso-wrap-style:square" from="5104,1897" to="6557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Textfeld 20" o:spid="_x0000_s2234" type="#_x0000_t202" style="position:absolute;left:3390;top:1426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" filled="f" stroked="f">
                              <v:textbox style="mso-fit-shape-to-text:t">
                                <w:txbxContent>
                                  <w:p w14:paraId="62231880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98921566" o:spid="_x0000_s2235" style="position:absolute;left:7347;width:1661;height:3575" coordorigin="7347" coordsize="1676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">
                              <v:shape id="Textfeld 3" o:spid="_x0000_s2236" type="#_x0000_t202" style="position:absolute;left:7347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776FC847" w14:textId="32EAF188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37" type="#_x0000_t202" style="position:absolute;left:7400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16634D92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029716050" o:spid="_x0000_s2238" style="position:absolute;visibility:visible;mso-wrap-style:square" from="7476,1897" to="8929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Textfeld 25" o:spid="_x0000_s2239" type="#_x0000_t202" style="position:absolute;left:5761;top:1426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" filled="f" stroked="f">
                              <v:textbox style="mso-fit-shape-to-text:t">
                                <w:txbxContent>
                                  <w:p w14:paraId="7AA3A497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1791376925" o:spid="_x0000_s2240" style="position:absolute;left:9842;top:30;width:1663;height:3575" coordorigin="9842,30" coordsize="1677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">
                              <v:shape id="Textfeld 3" o:spid="_x0000_s2241" type="#_x0000_t202" style="position:absolute;left:9842;top:30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" filled="f" stroked="f" strokeweight=".5pt">
                                <v:textbox style="mso-fit-shape-to-text:t" inset="0,0,0,0">
                                  <w:txbxContent>
                                    <w:p w14:paraId="72EE2ACA" w14:textId="17C5A0E4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42" type="#_x0000_t202" style="position:absolute;left:9896;top:197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" filled="f" stroked="f" strokeweight=".5pt">
                                <v:textbox inset="0,0,0,0">
                                  <w:txbxContent>
                                    <w:p w14:paraId="35EC83D7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65872265" o:spid="_x0000_s2243" style="position:absolute;visibility:visible;mso-wrap-style:square" from="9973,1927" to="1142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Textfeld 30" o:spid="_x0000_s2244" type="#_x0000_t202" style="position:absolute;left:8256;top:1159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" filled="f" stroked="f">
                              <v:textbox style="mso-fit-shape-to-text:t">
                                <w:txbxContent>
                                  <w:p w14:paraId="4D8A9DB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754368" behindDoc="0" locked="0" layoutInCell="1" allowOverlap="1" wp14:anchorId="05808F72" wp14:editId="4A473EEF">
                            <wp:simplePos x="0" y="0"/>
                            <wp:positionH relativeFrom="column">
                              <wp:posOffset>1107440</wp:posOffset>
                            </wp:positionH>
                            <wp:positionV relativeFrom="paragraph">
                              <wp:posOffset>131857</wp:posOffset>
                            </wp:positionV>
                            <wp:extent cx="217706" cy="268992"/>
                            <wp:effectExtent l="0" t="0" r="0" b="0"/>
                            <wp:wrapNone/>
                            <wp:docPr id="1965083905" name="Textfeld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7706" cy="268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3385AD1" w14:textId="77777777" w:rsidR="00BD2D2D" w:rsidRDefault="00BD2D2D" w:rsidP="00BD2D2D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,</w:t>
                                        </w:r>
                                      </w:p>
                                    </w:txbxContent>
                                  </wps:txbx>
                                  <wps:bodyPr wrap="none" rtlCol="0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808F72" id="Textfeld 15" o:spid="_x0000_s2245" type="#_x0000_t202" style="position:absolute;margin-left:87.2pt;margin-top:10.4pt;width:17.15pt;height:21.2pt;z-index:25375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" filled="f" stroked="f">
                            <v:textbox style="mso-fit-shape-to-text:t">
                              <w:txbxContent>
                                <w:p w14:paraId="53385AD1" w14:textId="77777777" w:rsidR="00BD2D2D" w:rsidRDefault="00BD2D2D" w:rsidP="00BD2D2D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,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1886" w:type="dxa"/>
                </w:tcPr>
                <w:p w14:paraId="6032D575" w14:textId="20F877AE" w:rsidR="00F94410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  <w:sz w:val="28"/>
                      <w:szCs w:val="28"/>
                    </w:rPr>
                  </w:pPr>
                  <w:r w:rsidRPr="00F3163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58464" behindDoc="0" locked="0" layoutInCell="1" allowOverlap="1" wp14:anchorId="77141FA8" wp14:editId="640D412D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663398" cy="422863"/>
                            <wp:effectExtent l="0" t="0" r="10160" b="0"/>
                            <wp:wrapNone/>
                            <wp:docPr id="2075479762" name="Gruppieren 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63398" cy="422863"/>
                                      <a:chOff x="0" y="0"/>
                                      <a:chExt cx="663699" cy="423506"/>
                                    </a:xfrm>
                                  </wpg:grpSpPr>
                                  <wpg:grpSp>
                                    <wpg:cNvPr id="1593963492" name="Gruppieren 1593963492"/>
                                    <wpg:cNvGrpSpPr/>
                                    <wpg:grpSpPr>
                                      <a:xfrm>
                                        <a:off x="265351" y="1141"/>
                                        <a:ext cx="165924" cy="357539"/>
                                        <a:chOff x="265350" y="1141"/>
                                        <a:chExt cx="167406" cy="358365"/>
                                      </a:xfrm>
                                    </wpg:grpSpPr>
                                    <wps:wsp>
                                      <wps:cNvPr id="547302264" name="Textfeld 3"/>
                                      <wps:cNvSpPr txBox="1"/>
                                      <wps:spPr>
                                        <a:xfrm>
                                          <a:off x="265350" y="1141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A26703E" w14:textId="03D0A4B2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673528428" name="Textfeld 3"/>
                                      <wps:cNvSpPr txBox="1"/>
                                      <wps:spPr>
                                        <a:xfrm>
                                          <a:off x="270435" y="195564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31CB3D0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177090" name="Gerade Verbindung 303177090"/>
                                      <wps:cNvCnPr/>
                                      <wps:spPr>
                                        <a:xfrm>
                                          <a:off x="278075" y="190867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43712663" name="Gruppieren 743712663"/>
                                    <wpg:cNvGrpSpPr/>
                                    <wpg:grpSpPr>
                                      <a:xfrm>
                                        <a:off x="0" y="1859"/>
                                        <a:ext cx="165804" cy="357539"/>
                                        <a:chOff x="0" y="1859"/>
                                        <a:chExt cx="167285" cy="358365"/>
                                      </a:xfrm>
                                    </wpg:grpSpPr>
                                    <wps:wsp>
                                      <wps:cNvPr id="44440970" name="Textfeld 3"/>
                                      <wps:cNvSpPr txBox="1"/>
                                      <wps:spPr>
                                        <a:xfrm>
                                          <a:off x="0" y="1859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10642E8" w14:textId="0323F8AE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1224270340" name="Textfeld 3"/>
                                      <wps:cNvSpPr txBox="1"/>
                                      <wps:spPr>
                                        <a:xfrm>
                                          <a:off x="4964" y="196282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C2FD87D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7916667" name="Gerade Verbindung 507916667"/>
                                      <wps:cNvCnPr/>
                                      <wps:spPr>
                                        <a:xfrm>
                                          <a:off x="12604" y="191585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67164066" name="Textfeld 15"/>
                                    <wps:cNvSpPr txBox="1"/>
                                    <wps:spPr>
                                      <a:xfrm>
                                        <a:off x="106751" y="154266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05A5192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  <wpg:grpSp>
                                    <wpg:cNvPr id="460709827" name="Gruppieren 460709827"/>
                                    <wpg:cNvGrpSpPr/>
                                    <wpg:grpSpPr>
                                      <a:xfrm>
                                        <a:off x="497669" y="0"/>
                                        <a:ext cx="166030" cy="357537"/>
                                        <a:chOff x="497667" y="0"/>
                                        <a:chExt cx="167513" cy="358363"/>
                                      </a:xfrm>
                                    </wpg:grpSpPr>
                                    <wps:wsp>
                                      <wps:cNvPr id="1402936753" name="Textfeld 3"/>
                                      <wps:cNvSpPr txBox="1"/>
                                      <wps:spPr>
                                        <a:xfrm>
                                          <a:off x="497667" y="0"/>
                                          <a:ext cx="159527" cy="184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20A9551" w14:textId="2A128E80" w:rsidR="00BD2D2D" w:rsidRDefault="00CE0026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</w:t>
                                            </w:r>
                                            <w:r w:rsidR="00BD2D2D"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96624429" name="Textfeld 3"/>
                                      <wps:cNvSpPr txBox="1"/>
                                      <wps:spPr>
                                        <a:xfrm>
                                          <a:off x="502859" y="194421"/>
                                          <a:ext cx="162321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C8A9994" w14:textId="77777777" w:rsidR="00BD2D2D" w:rsidRDefault="00BD2D2D" w:rsidP="00BD2D2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7871151" name="Gerade Verbindung 267871151"/>
                                      <wps:cNvCnPr/>
                                      <wps:spPr>
                                        <a:xfrm>
                                          <a:off x="510499" y="189724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575604594" name="Textfeld 20"/>
                                    <wps:cNvSpPr txBox="1"/>
                                    <wps:spPr>
                                      <a:xfrm>
                                        <a:off x="364363" y="154209"/>
                                        <a:ext cx="217805" cy="269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788727D4" w14:textId="77777777" w:rsidR="00BD2D2D" w:rsidRDefault="00BD2D2D" w:rsidP="00BD2D2D">
                                          <w:pP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wrap="none" rtlCol="0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7141FA8" id="_x0000_s2246" style="position:absolute;margin-left:-.35pt;margin-top:-.05pt;width:52.25pt;height:33.3pt;z-index:253758464;mso-width-relative:margin;mso-height-relative:margin" coordsize="6636,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">
                            <v:group id="Gruppieren 1593963492" o:spid="_x0000_s2247" style="position:absolute;left:2653;top:11;width:1659;height:3575" coordorigin="265350,1141" coordsize="167406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">
                              <v:shape id="Textfeld 3" o:spid="_x0000_s2248" type="#_x0000_t202" style="position:absolute;left:265350;top:1141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" filled="f" stroked="f" strokeweight=".5pt">
                                <v:textbox style="mso-fit-shape-to-text:t" inset="0,0,0,0">
                                  <w:txbxContent>
                                    <w:p w14:paraId="2A26703E" w14:textId="03D0A4B2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49" type="#_x0000_t202" style="position:absolute;left:270435;top:19556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" filled="f" stroked="f" strokeweight=".5pt">
                                <v:textbox inset="0,0,0,0">
                                  <w:txbxContent>
                                    <w:p w14:paraId="431CB3D0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303177090" o:spid="_x0000_s2250" style="position:absolute;visibility:visible;mso-wrap-style:square" from="278075,190867" to="423361,190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group id="Gruppieren 743712663" o:spid="_x0000_s2251" style="position:absolute;top:18;width:1658;height:3575" coordorigin=",1859" coordsize="167285,35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">
                              <v:shape id="Textfeld 3" o:spid="_x0000_s2252" type="#_x0000_t202" style="position:absolute;top:1859;width:159527;height:18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" filled="f" stroked="f" strokeweight=".5pt">
                                <v:textbox style="mso-fit-shape-to-text:t" inset="0,0,0,0">
                                  <w:txbxContent>
                                    <w:p w14:paraId="710642E8" w14:textId="0323F8AE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53" type="#_x0000_t202" style="position:absolute;left:4964;top:196282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2C2FD87D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507916667" o:spid="_x0000_s2254" style="position:absolute;visibility:visible;mso-wrap-style:square" from="12604,191585" to="157890,191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_x0000_s2255" type="#_x0000_t202" style="position:absolute;left:1067;top:1542;width:2178;height:2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" filled="f" stroked="f">
                              <v:textbox style="mso-fit-shape-to-text:t">
                                <w:txbxContent>
                                  <w:p w14:paraId="505A5192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  <v:group id="Gruppieren 460709827" o:spid="_x0000_s2256" style="position:absolute;left:4976;width:1660;height:3575" coordorigin="4976" coordsize="1675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">
                              <v:shape id="Textfeld 3" o:spid="_x0000_s2257" type="#_x0000_t202" style="position:absolute;left:4976;width:1595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" filled="f" stroked="f" strokeweight=".5pt">
                                <v:textbox style="mso-fit-shape-to-text:t" inset="0,0,0,0">
                                  <w:txbxContent>
                                    <w:p w14:paraId="520A9551" w14:textId="2A128E80" w:rsidR="00BD2D2D" w:rsidRDefault="00CE0026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</w:t>
                                      </w:r>
                                      <w:r w:rsidR="00BD2D2D"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258" type="#_x0000_t202" style="position:absolute;left:5028;top:1944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0C8A9994" w14:textId="77777777" w:rsidR="00BD2D2D" w:rsidRDefault="00BD2D2D" w:rsidP="00BD2D2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267871151" o:spid="_x0000_s2259" style="position:absolute;visibility:visible;mso-wrap-style:square" from="5104,1897" to="6557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Textfeld 20" o:spid="_x0000_s2260" type="#_x0000_t202" style="position:absolute;left:3643;top:1542;width:2178;height:26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" filled="f" stroked="f">
                              <v:textbox style="mso-fit-shape-to-text:t">
                                <w:txbxContent>
                                  <w:p w14:paraId="788727D4" w14:textId="77777777" w:rsidR="00BD2D2D" w:rsidRDefault="00BD2D2D" w:rsidP="00BD2D2D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,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2C58E08" w14:textId="77777777" w:rsid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2590CECA" w14:textId="77777777" w:rsidR="00BD2D2D" w:rsidRPr="00BD2D2D" w:rsidRDefault="00BD2D2D" w:rsidP="00BD2D2D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A7598C" w14:paraId="434FF314" w14:textId="77777777" w:rsidTr="0069100A">
        <w:trPr>
          <w:trHeight w:val="112"/>
        </w:trPr>
        <w:tc>
          <w:tcPr>
            <w:tcW w:w="709" w:type="dxa"/>
          </w:tcPr>
          <w:p w14:paraId="249A3072" w14:textId="77777777" w:rsidR="00A7598C" w:rsidRPr="00BA3DA5" w:rsidRDefault="00A7598C" w:rsidP="00A7598C"/>
        </w:tc>
        <w:tc>
          <w:tcPr>
            <w:tcW w:w="8647" w:type="dxa"/>
            <w:gridSpan w:val="2"/>
          </w:tcPr>
          <w:p w14:paraId="4A4139B7" w14:textId="56F82539" w:rsidR="00A7598C" w:rsidRPr="00C97361" w:rsidRDefault="00A7598C" w:rsidP="00A7598C"/>
        </w:tc>
      </w:tr>
      <w:tr w:rsidR="00F94410" w14:paraId="3A5B4787" w14:textId="77777777" w:rsidTr="0069100A">
        <w:trPr>
          <w:trHeight w:val="112"/>
        </w:trPr>
        <w:tc>
          <w:tcPr>
            <w:tcW w:w="709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647" w:type="dxa"/>
            <w:gridSpan w:val="2"/>
          </w:tcPr>
          <w:p w14:paraId="7286D9B7" w14:textId="213C32A8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69100A">
        <w:trPr>
          <w:trHeight w:val="112"/>
        </w:trPr>
        <w:tc>
          <w:tcPr>
            <w:tcW w:w="709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3CAD4756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0C0A15BA" w14:textId="243C9DE0" w:rsidR="00F94410" w:rsidRPr="00BA3DA5" w:rsidRDefault="00F94410" w:rsidP="00A42631">
            <w:pPr>
              <w:tabs>
                <w:tab w:val="left" w:pos="1666"/>
              </w:tabs>
              <w:spacing w:line="240" w:lineRule="atLeast"/>
              <w:ind w:left="-57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3120" behindDoc="0" locked="0" layoutInCell="1" allowOverlap="1" wp14:anchorId="451382DB" wp14:editId="58F82910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C3B54" w:rsidRDefault="00F9441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382DB" id="_x0000_s2261" style="position:absolute;left:0;text-align:left;margin-left:349.85pt;margin-top:11.2pt;width:42.9pt;height:59.15pt;z-index:252933120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">
                      <v:shape id="Grafik 5" o:spid="_x0000_s2262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">
                        <v:imagedata r:id="rId28" o:title="" chromakey="white"/>
                      </v:shape>
                      <v:shape id="_x0000_s2263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" filled="f" stroked="f" strokeweight=".5pt">
                        <v:textbox inset="0,0,0,0">
                          <w:txbxContent>
                            <w:p w14:paraId="2D91393F" w14:textId="77777777" w:rsidR="00F94410" w:rsidRPr="008C3B54" w:rsidRDefault="00F9441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  <w:r w:rsidR="00A463B9">
              <w:rPr>
                <w:noProof/>
              </w:rPr>
              <w:t xml:space="preserve"> </w:t>
            </w:r>
          </w:p>
          <w:p w14:paraId="79F0468D" w14:textId="44817078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0896" behindDoc="0" locked="0" layoutInCell="1" allowOverlap="1" wp14:anchorId="37BE9509" wp14:editId="591E67C1">
                      <wp:simplePos x="0" y="0"/>
                      <wp:positionH relativeFrom="column">
                        <wp:posOffset>1886666</wp:posOffset>
                      </wp:positionH>
                      <wp:positionV relativeFrom="paragraph">
                        <wp:posOffset>29994</wp:posOffset>
                      </wp:positionV>
                      <wp:extent cx="161290" cy="299720"/>
                      <wp:effectExtent l="0" t="0" r="3810" b="5080"/>
                      <wp:wrapNone/>
                      <wp:docPr id="8036484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87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9DD6E" w14:textId="210416E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8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C08E50" w14:textId="34F0132F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89" name="Gerade Verbindung 1"/>
                              <wps:cNvCnPr/>
                              <wps:spPr>
                                <a:xfrm>
                                  <a:off x="57419" y="192590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E9509" id="_x0000_s2264" style="position:absolute;margin-left:148.55pt;margin-top:2.35pt;width:12.7pt;height:23.6pt;z-index:25352089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">
                      <v:shape id="Textfeld 3" o:spid="_x0000_s2265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2A49DD6E" w14:textId="210416E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66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6EC08E50" w14:textId="34F0132F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67" style="position:absolute;visibility:visible;mso-wrap-style:square" from="57419,192590" to="165887,19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019A778F" wp14:editId="7B7ABFC0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4E05BA" w14:textId="5D69487A" w:rsidR="00A463B9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Komisch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A463B9">
                                    <w:rPr>
                                      <w:rFonts w:ascii="Calibri" w:hAnsi="Calibri"/>
                                      <w:i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/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 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 xml:space="preserve">kann man ja gar nicht einfach mit 100 </w:t>
                                  </w:r>
                                </w:p>
                                <w:p w14:paraId="6C7AF5A2" w14:textId="2B0E5267" w:rsidR="00F94410" w:rsidRPr="00A42631" w:rsidRDefault="00F94410" w:rsidP="00A42631">
                                  <w:pPr>
                                    <w:spacing w:before="60" w:line="240" w:lineRule="atLeast"/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/>
                                      <w:sz w:val="18"/>
                                      <w:szCs w:val="18"/>
                                    </w:rPr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9A778F" id="_x0000_s2268" type="#_x0000_t62" style="position:absolute;margin-left:105.75pt;margin-top:2.5pt;width:231.25pt;height:44.65pt;flip:x;z-index:25293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" adj="-1591,11823" fillcolor="white [3201]" strokecolor="#bfbfbf [2412]" strokeweight="1pt">
                      <v:textbox style="mso-fit-shape-to-text:t">
                        <w:txbxContent>
                          <w:p w14:paraId="324E05BA" w14:textId="5D69487A" w:rsidR="00A463B9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Komisch</w:t>
                            </w:r>
                            <w:r w:rsidRPr="00A42631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r w:rsidR="00A463B9">
                              <w:rPr>
                                <w:rFonts w:ascii="Calibri" w:hAnsi="Calibri"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   </m:t>
                              </m:r>
                            </m:oMath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kann man ja gar nicht einfach mit 100 </w:t>
                            </w:r>
                          </w:p>
                          <w:p w14:paraId="6C7AF5A2" w14:textId="2B0E5267" w:rsidR="00F94410" w:rsidRPr="00A42631" w:rsidRDefault="00F94410" w:rsidP="00A42631">
                            <w:pPr>
                              <w:spacing w:before="60" w:line="240" w:lineRule="atLeast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163AA54B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2944" behindDoc="0" locked="0" layoutInCell="1" allowOverlap="1" wp14:anchorId="2D0C2271" wp14:editId="7E7F446E">
                      <wp:simplePos x="0" y="0"/>
                      <wp:positionH relativeFrom="column">
                        <wp:posOffset>1813901</wp:posOffset>
                      </wp:positionH>
                      <wp:positionV relativeFrom="paragraph">
                        <wp:posOffset>170893</wp:posOffset>
                      </wp:positionV>
                      <wp:extent cx="161290" cy="299720"/>
                      <wp:effectExtent l="0" t="0" r="10160" b="5080"/>
                      <wp:wrapNone/>
                      <wp:docPr id="80364849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1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3BB2D" w14:textId="5F7C0A57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2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114A6B" w14:textId="34A58C0A" w:rsidR="00A463B9" w:rsidRPr="00644567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4567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0C2271" id="_x0000_s2269" style="position:absolute;margin-left:142.85pt;margin-top:13.45pt;width:12.7pt;height:23.6pt;z-index:253522944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">
                      <v:shape id="Textfeld 3" o:spid="_x0000_s2270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74F3BB2D" w14:textId="5F7C0A57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71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9114A6B" w14:textId="34A58C0A" w:rsidR="00A463B9" w:rsidRPr="00644567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4567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7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D55D687" w14:textId="25AB18AB" w:rsidR="00F94410" w:rsidRDefault="00F94410" w:rsidP="00A42631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Hilf Kenan: Erkläre, warum man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69100A">
        <w:trPr>
          <w:trHeight w:val="112"/>
        </w:trPr>
        <w:tc>
          <w:tcPr>
            <w:tcW w:w="709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69100A">
        <w:trPr>
          <w:trHeight w:val="112"/>
        </w:trPr>
        <w:tc>
          <w:tcPr>
            <w:tcW w:w="709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2CB3B7A0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1" w:type="dxa"/>
          </w:tcPr>
          <w:p w14:paraId="45550B30" w14:textId="56B5C4AC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2096" behindDoc="0" locked="0" layoutInCell="1" allowOverlap="1" wp14:anchorId="5E8284E8" wp14:editId="3E979A7B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C3B54" w:rsidRDefault="00F94410" w:rsidP="000D3D6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284E8" id="Gruppieren 15" o:spid="_x0000_s2273" style="position:absolute;margin-left:349.7pt;margin-top:6.05pt;width:52pt;height:65.8pt;z-index:252932096;mso-width-relative:margin;mso-height-relative:margin" coordsize="5048,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">
                      <v:shape id="Grafik 9" o:spid="_x0000_s2274" type="#_x0000_t75" style="position:absolute;width:50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">
                        <v:imagedata r:id="rId138" o:title="" chromakey="white"/>
                      </v:shape>
                      <v:shape id="_x0000_s2275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F69A48E" w14:textId="77777777" w:rsidR="00F94410" w:rsidRPr="008C3B54" w:rsidRDefault="00F94410" w:rsidP="000D3D6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  <w:r w:rsidR="00A463B9">
              <w:rPr>
                <w:noProof/>
              </w:rPr>
              <w:t xml:space="preserve"> </w:t>
            </w:r>
          </w:p>
          <w:p w14:paraId="6A9B154A" w14:textId="6B2991F7" w:rsidR="00F94410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03D3A698" wp14:editId="2F1B1F96">
                      <wp:simplePos x="0" y="0"/>
                      <wp:positionH relativeFrom="column">
                        <wp:posOffset>1341117</wp:posOffset>
                      </wp:positionH>
                      <wp:positionV relativeFrom="paragraph">
                        <wp:posOffset>122698</wp:posOffset>
                      </wp:positionV>
                      <wp:extent cx="2896272" cy="378460"/>
                      <wp:effectExtent l="0" t="0" r="266065" b="2222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96272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1191E3C3" w:rsidR="00F94410" w:rsidRPr="00A42631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Aber </w:t>
                                  </w:r>
                                  <w:r w:rsidR="00A463B9"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18"/>
                                        <w:szCs w:val="18"/>
                                        <w:lang w:eastAsia="de-DE"/>
                                      </w:rPr>
                                      <m:t xml:space="preserve">  </m:t>
                                    </m:r>
                                  </m:oMath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3A698" id="_x0000_s2276" type="#_x0000_t62" style="position:absolute;margin-left:105.6pt;margin-top:9.65pt;width:228.05pt;height:29.8pt;flip:x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" adj="-1591,11823" fillcolor="white [3201]" strokecolor="#bfbfbf [2412]" strokeweight="1pt">
                      <v:textbox style="mso-fit-shape-to-text:t">
                        <w:txbxContent>
                          <w:p w14:paraId="78ABDD96" w14:textId="1191E3C3" w:rsidR="00F94410" w:rsidRPr="00A42631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Aber </w:t>
                            </w:r>
                            <w:r w:rsidR="00A463B9"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8"/>
                                  <w:szCs w:val="18"/>
                                  <w:lang w:eastAsia="de-DE"/>
                                </w:rPr>
                                <m:t xml:space="preserve">  </m:t>
                              </m:r>
                            </m:oMath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4992" behindDoc="0" locked="0" layoutInCell="1" allowOverlap="1" wp14:anchorId="0E7B7A05" wp14:editId="737130AF">
                      <wp:simplePos x="0" y="0"/>
                      <wp:positionH relativeFrom="column">
                        <wp:posOffset>1673553</wp:posOffset>
                      </wp:positionH>
                      <wp:positionV relativeFrom="paragraph">
                        <wp:posOffset>101382</wp:posOffset>
                      </wp:positionV>
                      <wp:extent cx="161290" cy="299720"/>
                      <wp:effectExtent l="0" t="0" r="10160" b="5080"/>
                      <wp:wrapNone/>
                      <wp:docPr id="80364849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623EA3" w14:textId="24DB78AC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49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64D11" w14:textId="12B1273E" w:rsidR="00A463B9" w:rsidRPr="00A42631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49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7B7A05" id="_x0000_s2277" style="position:absolute;margin-left:131.8pt;margin-top:8pt;width:12.7pt;height:23.6pt;z-index:25352499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">
                      <v:shape id="Textfeld 3" o:spid="_x0000_s2278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6E623EA3" w14:textId="24DB78AC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79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77064D11" w14:textId="12B1273E" w:rsidR="00A463B9" w:rsidRPr="00A42631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8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804796" w14:textId="361C4642" w:rsidR="00A463B9" w:rsidRDefault="00A463B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7040" behindDoc="0" locked="0" layoutInCell="1" allowOverlap="1" wp14:anchorId="7E04C3E0" wp14:editId="5865AC06">
                      <wp:simplePos x="0" y="0"/>
                      <wp:positionH relativeFrom="column">
                        <wp:posOffset>842159</wp:posOffset>
                      </wp:positionH>
                      <wp:positionV relativeFrom="paragraph">
                        <wp:posOffset>141130</wp:posOffset>
                      </wp:positionV>
                      <wp:extent cx="161290" cy="299720"/>
                      <wp:effectExtent l="0" t="0" r="10160" b="5080"/>
                      <wp:wrapNone/>
                      <wp:docPr id="8036484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499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3C1D" w14:textId="313B3750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0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41D1C1" w14:textId="47C5BDF8" w:rsidR="00A463B9" w:rsidRPr="00A7598C" w:rsidRDefault="00A463B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04C3E0" id="_x0000_s2281" style="position:absolute;margin-left:66.3pt;margin-top:11.1pt;width:12.7pt;height:23.6pt;z-index:253527040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">
                      <v:shape id="Textfeld 3" o:spid="_x0000_s2282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6FD43C1D" w14:textId="313B3750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2283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4341D1C1" w14:textId="47C5BDF8" w:rsidR="00A463B9" w:rsidRPr="00A7598C" w:rsidRDefault="00A463B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228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94410"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</w:p>
          <w:p w14:paraId="5D8AD085" w14:textId="735B0F7C" w:rsidR="00A463B9" w:rsidRDefault="00F94410" w:rsidP="00A42631">
            <w:pPr>
              <w:tabs>
                <w:tab w:val="left" w:pos="1666"/>
              </w:tabs>
              <w:spacing w:before="60" w:after="6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Wie kann man </w:t>
            </w:r>
            <w:r w:rsidR="00A463B9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  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</w:p>
          <w:p w14:paraId="251E0FF6" w14:textId="076E0C00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A42631">
              <w:rPr>
                <w:b/>
                <w:color w:val="327A86" w:themeColor="text2"/>
              </w:rPr>
              <w:t>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69100A">
        <w:trPr>
          <w:trHeight w:val="112"/>
        </w:trPr>
        <w:tc>
          <w:tcPr>
            <w:tcW w:w="709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584A127A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221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 w:rsidRPr="00A7598C">
              <w:rPr>
                <w:rFonts w:ascii="Calibri" w:hAnsi="Calibri"/>
                <w:b/>
                <w:bCs/>
                <w:noProof/>
                <w:color w:val="327A86" w:themeColor="accent1"/>
                <w:szCs w:val="20"/>
              </w:rPr>
              <w:t xml:space="preserve"> b)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222"/>
      </w:tblGrid>
      <w:tr w:rsidR="00520724" w14:paraId="706F1F5E" w14:textId="77777777" w:rsidTr="00B877BD">
        <w:trPr>
          <w:trHeight w:val="112"/>
        </w:trPr>
        <w:tc>
          <w:tcPr>
            <w:tcW w:w="709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647" w:type="dxa"/>
            <w:gridSpan w:val="2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B877BD">
        <w:trPr>
          <w:trHeight w:val="112"/>
        </w:trPr>
        <w:tc>
          <w:tcPr>
            <w:tcW w:w="709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647" w:type="dxa"/>
            <w:gridSpan w:val="2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B877BD">
        <w:trPr>
          <w:trHeight w:val="112"/>
        </w:trPr>
        <w:tc>
          <w:tcPr>
            <w:tcW w:w="709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38560" behindDoc="0" locked="0" layoutInCell="1" allowOverlap="1" wp14:anchorId="3AEED7D9" wp14:editId="406E0B66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882944" behindDoc="0" locked="0" layoutInCell="1" allowOverlap="1" wp14:anchorId="12865B24" wp14:editId="45368E26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AF507F" w:rsidRDefault="008440E3" w:rsidP="008440E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5B24" id="_x0000_s2285" style="position:absolute;margin-left:381.55pt;margin-top:-2.95pt;width:45.75pt;height:55.3pt;z-index:252882944" coordsize="5810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">
                      <v:shape id="Grafik 7" o:spid="_x0000_s2286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">
                        <v:imagedata r:id="rId141" o:title="" chromakey="white"/>
                      </v:shape>
                      <v:shape id="_x0000_s2287" type="#_x0000_t202" style="position:absolute;left:1248;top:5555;width:4562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" filled="f" stroked="f" strokeweight=".5pt">
                        <v:textbox inset="0,0,0,0">
                          <w:txbxContent>
                            <w:p w14:paraId="257CF25A" w14:textId="77777777" w:rsidR="008440E3" w:rsidRPr="00AF507F" w:rsidRDefault="008440E3" w:rsidP="008440E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6A90E568" w:rsidR="00520724" w:rsidRPr="00EC2138" w:rsidRDefault="006A782B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1136" behindDoc="0" locked="0" layoutInCell="1" allowOverlap="1" wp14:anchorId="53BDC52F" wp14:editId="46BB0DB6">
                      <wp:simplePos x="0" y="0"/>
                      <wp:positionH relativeFrom="column">
                        <wp:posOffset>1203104</wp:posOffset>
                      </wp:positionH>
                      <wp:positionV relativeFrom="paragraph">
                        <wp:posOffset>154940</wp:posOffset>
                      </wp:positionV>
                      <wp:extent cx="161290" cy="299720"/>
                      <wp:effectExtent l="0" t="0" r="3810" b="5080"/>
                      <wp:wrapNone/>
                      <wp:docPr id="8036485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7" name="Textfeld 3"/>
                              <wps:cNvSpPr txBox="1"/>
                              <wps:spPr>
                                <a:xfrm>
                                  <a:off x="32847" y="12407"/>
                                  <a:ext cx="160023" cy="1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3BF9DE" w14:textId="0815BEFF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8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7F8841" w14:textId="454CDF54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DC52F" id="_x0000_s2288" style="position:absolute;margin-left:94.75pt;margin-top:12.2pt;width:12.7pt;height:23.6pt;z-index:253531136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">
                      <v:shape id="Textfeld 3" o:spid="_x0000_s2289" type="#_x0000_t202" style="position:absolute;left:32847;top:12407;width:160023;height:184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83BF9DE" w14:textId="0815BEFF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2290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667F8841" w14:textId="454CDF54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291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29088" behindDoc="0" locked="0" layoutInCell="1" allowOverlap="1" wp14:anchorId="19F3B4C2" wp14:editId="4F854529">
                      <wp:simplePos x="0" y="0"/>
                      <wp:positionH relativeFrom="column">
                        <wp:posOffset>771147</wp:posOffset>
                      </wp:positionH>
                      <wp:positionV relativeFrom="paragraph">
                        <wp:posOffset>154951</wp:posOffset>
                      </wp:positionV>
                      <wp:extent cx="161290" cy="299720"/>
                      <wp:effectExtent l="0" t="0" r="10160" b="5080"/>
                      <wp:wrapNone/>
                      <wp:docPr id="80364850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803648503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7694B" w14:textId="3120772D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03648504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00B910" w14:textId="4588D523" w:rsidR="006A782B" w:rsidRPr="00A7598C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36485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F3B4C2" id="_x0000_s2292" style="position:absolute;margin-left:60.7pt;margin-top:12.2pt;width:12.7pt;height:23.6pt;z-index:253529088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">
                      <v:shape id="Textfeld 3" o:spid="_x0000_s2293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5B07694B" w14:textId="3120772D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9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5100B910" w14:textId="4588D523" w:rsidR="006A782B" w:rsidRPr="00A7598C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95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20724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B877BD">
        <w:trPr>
          <w:trHeight w:val="112"/>
        </w:trPr>
        <w:tc>
          <w:tcPr>
            <w:tcW w:w="709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2" w:type="dxa"/>
          </w:tcPr>
          <w:p w14:paraId="3FB9B86C" w14:textId="51B378E1" w:rsidR="000348F6" w:rsidRPr="00C63632" w:rsidRDefault="000348F6" w:rsidP="00A42631">
            <w:pPr>
              <w:spacing w:after="60"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>und</w:t>
            </w:r>
            <w:r w:rsidR="006A782B">
              <w:rPr>
                <w:rFonts w:ascii="Calibri" w:hAnsi="Calibri"/>
                <w:color w:val="000000" w:themeColor="text1"/>
                <w:szCs w:val="20"/>
              </w:rPr>
              <w:t xml:space="preserve">     </w:t>
            </w:r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B877BD">
        <w:trPr>
          <w:trHeight w:val="112"/>
        </w:trPr>
        <w:tc>
          <w:tcPr>
            <w:tcW w:w="709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6D5E76EB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2" w:type="dxa"/>
          </w:tcPr>
          <w:p w14:paraId="10E4F085" w14:textId="29780448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Zeichne beide Brüche aus </w:t>
            </w:r>
            <w:r w:rsidRPr="00A42631">
              <w:rPr>
                <w:b/>
                <w:color w:val="327A86" w:themeColor="text2"/>
              </w:rPr>
              <w:t>a)</w:t>
            </w: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A5987D8" w14:textId="77777777" w:rsidR="00312022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589B0AB" w14:textId="733D8BD9" w:rsidR="00BD2D2D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760512" behindDoc="0" locked="0" layoutInCell="1" allowOverlap="1" wp14:anchorId="3CA131CE" wp14:editId="6B8A3C27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264795</wp:posOffset>
                      </wp:positionV>
                      <wp:extent cx="4570730" cy="284480"/>
                      <wp:effectExtent l="0" t="0" r="0" b="0"/>
                      <wp:wrapNone/>
                      <wp:docPr id="1432284676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0730" cy="284480"/>
                                <a:chOff x="0" y="21431"/>
                                <a:chExt cx="4571425" cy="285060"/>
                              </a:xfrm>
                            </wpg:grpSpPr>
                            <wps:wsp>
                              <wps:cNvPr id="1219050714" name="Textfeld 5"/>
                              <wps:cNvSpPr txBox="1"/>
                              <wps:spPr>
                                <a:xfrm>
                                  <a:off x="0" y="21431"/>
                                  <a:ext cx="41973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634ABD" w14:textId="77777777" w:rsidR="00BD2D2D" w:rsidRDefault="00BD2D2D" w:rsidP="00BD2D2D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397410" name="Textfeld 5"/>
                              <wps:cNvSpPr txBox="1"/>
                              <wps:spPr>
                                <a:xfrm>
                                  <a:off x="3965838" y="28464"/>
                                  <a:ext cx="605587" cy="278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90EB96" w14:textId="6B8AE51E" w:rsidR="00BD2D2D" w:rsidRDefault="00BD2D2D" w:rsidP="00BD2D2D">
                                    <w:r>
                                      <w:t xml:space="preserve"> 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A131CE" id="_x0000_s2296" style="position:absolute;margin-left:-3.2pt;margin-top:20.85pt;width:359.9pt;height:22.4pt;z-index:253760512;mso-width-relative:margin;mso-height-relative:margin" coordorigin=",214" coordsize="45714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">
                      <v:shape id="Textfeld 5" o:spid="_x0000_s2297" type="#_x0000_t202" style="position:absolute;top:214;width:4197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" filled="f" stroked="f" strokeweight=".5pt">
                        <v:textbox>
                          <w:txbxContent>
                            <w:p w14:paraId="26634ABD" w14:textId="77777777" w:rsidR="00BD2D2D" w:rsidRDefault="00BD2D2D" w:rsidP="00BD2D2D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Textfeld 5" o:spid="_x0000_s2298" type="#_x0000_t202" style="position:absolute;left:39658;top:284;width:6056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" filled="f" stroked="f" strokeweight=".5pt">
                        <v:textbox>
                          <w:txbxContent>
                            <w:p w14:paraId="3890EB96" w14:textId="6B8AE51E" w:rsidR="00BD2D2D" w:rsidRDefault="00BD2D2D" w:rsidP="00BD2D2D">
                              <w:r>
                                <w:t xml:space="preserve"> 100 %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D2D2D" w:rsidRPr="00C066A5">
              <w:rPr>
                <w:b/>
                <w:noProof/>
              </w:rPr>
              <w:drawing>
                <wp:inline distT="0" distB="0" distL="0" distR="0" wp14:anchorId="58E10E7E" wp14:editId="525739EA">
                  <wp:extent cx="4529787" cy="265430"/>
                  <wp:effectExtent l="0" t="0" r="0" b="1270"/>
                  <wp:docPr id="1332915000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1970"/>
                          <a:stretch/>
                        </pic:blipFill>
                        <pic:spPr bwMode="auto">
                          <a:xfrm>
                            <a:off x="0" y="0"/>
                            <a:ext cx="4529787" cy="26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78A86" w14:textId="760D31D4" w:rsidR="00BD2D2D" w:rsidRDefault="00BD2D2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38703E1D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B877BD">
        <w:trPr>
          <w:trHeight w:val="112"/>
        </w:trPr>
        <w:tc>
          <w:tcPr>
            <w:tcW w:w="709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2" w:type="dxa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112F5AD5" w:rsidR="00520724" w:rsidRDefault="00312022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4608" behindDoc="0" locked="0" layoutInCell="1" allowOverlap="1" wp14:anchorId="60BC568C" wp14:editId="31329815">
                      <wp:simplePos x="0" y="0"/>
                      <wp:positionH relativeFrom="column">
                        <wp:posOffset>274699</wp:posOffset>
                      </wp:positionH>
                      <wp:positionV relativeFrom="paragraph">
                        <wp:posOffset>142100</wp:posOffset>
                      </wp:positionV>
                      <wp:extent cx="1356360" cy="397510"/>
                      <wp:effectExtent l="0" t="0" r="2540" b="8890"/>
                      <wp:wrapNone/>
                      <wp:docPr id="546951930" name="Gruppieren 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0" cy="397510"/>
                                <a:chOff x="0" y="0"/>
                                <a:chExt cx="1356360" cy="397510"/>
                              </a:xfrm>
                            </wpg:grpSpPr>
                            <wpg:grpSp>
                              <wpg:cNvPr id="1093158534" name="Gruppieren 34"/>
                              <wpg:cNvGrpSpPr/>
                              <wpg:grpSpPr>
                                <a:xfrm>
                                  <a:off x="0" y="0"/>
                                  <a:ext cx="1356360" cy="397510"/>
                                  <a:chOff x="11266" y="25439"/>
                                  <a:chExt cx="1356562" cy="397650"/>
                                </a:xfrm>
                              </wpg:grpSpPr>
                              <wps:wsp>
                                <wps:cNvPr id="594063227" name="Textfeld 3"/>
                                <wps:cNvSpPr txBox="1"/>
                                <wps:spPr>
                                  <a:xfrm>
                                    <a:off x="783224" y="146915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F61240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6166379" name="Gruppieren 56166379"/>
                                <wpg:cNvGrpSpPr/>
                                <wpg:grpSpPr>
                                  <a:xfrm>
                                    <a:off x="11266" y="47332"/>
                                    <a:ext cx="776772" cy="357470"/>
                                    <a:chOff x="11266" y="47332"/>
                                    <a:chExt cx="776772" cy="357470"/>
                                  </a:xfrm>
                                </wpg:grpSpPr>
                                <wpg:grpSp>
                                  <wpg:cNvPr id="1731420321" name="Gruppieren 1731420321"/>
                                  <wpg:cNvGrpSpPr/>
                                  <wpg:grpSpPr>
                                    <a:xfrm>
                                      <a:off x="11266" y="47332"/>
                                      <a:ext cx="165990" cy="357470"/>
                                      <a:chOff x="11266" y="47332"/>
                                      <a:chExt cx="167531" cy="358443"/>
                                    </a:xfrm>
                                  </wpg:grpSpPr>
                                  <wps:wsp>
                                    <wps:cNvPr id="506737592" name="Textfeld 3"/>
                                    <wps:cNvSpPr txBox="1"/>
                                    <wps:spPr>
                                      <a:xfrm>
                                        <a:off x="11266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61943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05640890" name="Textfeld 3"/>
                                    <wps:cNvSpPr txBox="1"/>
                                    <wps:spPr>
                                      <a:xfrm>
                                        <a:off x="16476" y="241833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60579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39170" name="Gerade Verbindung 185139170"/>
                                    <wps:cNvCnPr/>
                                    <wps:spPr>
                                      <a:xfrm>
                                        <a:off x="24116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10263373" name="Textfeld 398"/>
                                  <wps:cNvSpPr txBox="1"/>
                                  <wps:spPr>
                                    <a:xfrm>
                                      <a:off x="632939" y="124715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B05E26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7836946" name="Gruppieren 1747836946"/>
                                <wpg:cNvGrpSpPr/>
                                <wpg:grpSpPr>
                                  <a:xfrm>
                                    <a:off x="192932" y="25439"/>
                                    <a:ext cx="427504" cy="397650"/>
                                    <a:chOff x="192932" y="25439"/>
                                    <a:chExt cx="427504" cy="397650"/>
                                  </a:xfrm>
                                </wpg:grpSpPr>
                                <wpg:grpSp>
                                  <wpg:cNvPr id="1710842406" name="Gruppieren 1710842406"/>
                                  <wpg:cNvGrpSpPr/>
                                  <wpg:grpSpPr>
                                    <a:xfrm>
                                      <a:off x="357153" y="47332"/>
                                      <a:ext cx="263283" cy="375757"/>
                                      <a:chOff x="357153" y="47332"/>
                                      <a:chExt cx="265727" cy="376780"/>
                                    </a:xfrm>
                                  </wpg:grpSpPr>
                                  <wps:wsp>
                                    <wps:cNvPr id="396804107" name="Textfeld 3"/>
                                    <wps:cNvSpPr txBox="1"/>
                                    <wps:spPr>
                                      <a:xfrm>
                                        <a:off x="394958" y="47332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3351D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655444240" name="Textfeld 3"/>
                                    <wps:cNvSpPr txBox="1"/>
                                    <wps:spPr>
                                      <a:xfrm>
                                        <a:off x="357153" y="260170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4F8449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0713266" name="Gerade Verbindung 760713266"/>
                                    <wps:cNvCnPr/>
                                    <wps:spPr>
                                      <a:xfrm>
                                        <a:off x="407865" y="237136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854647486" name="Grafik 8546474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42052" y="25439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5258241" name="Textfeld 398"/>
                                  <wps:cNvSpPr txBox="1"/>
                                  <wps:spPr>
                                    <a:xfrm>
                                      <a:off x="192932" y="115328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F17FE0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86771480" name="Grafik 52">
                                  <a:extLst>
                                    <a:ext uri="{FF2B5EF4-FFF2-40B4-BE49-F238E27FC236}">
                                      <a16:creationId xmlns:a16="http://schemas.microsoft.com/office/drawing/2014/main" id="{0E1274F2-9D62-7A69-9A33-6F03E33007C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48146" y="89065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BC568C" id="Gruppieren 437" o:spid="_x0000_s2299" style="position:absolute;margin-left:21.65pt;margin-top:11.2pt;width:106.8pt;height:31.3pt;z-index:253764608" coordsize="13563,3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">
                      <v:group id="Gruppieren 34" o:spid="_x0000_s2300" style="position:absolute;width:13563;height:3975" coordorigin="112,254" coordsize="13565,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">
                        <v:shape id="Textfeld 3" o:spid="_x0000_s2301" type="#_x0000_t202" style="position:absolute;left:7832;top:1469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49F61240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56166379" o:spid="_x0000_s2302" style="position:absolute;left:112;top:473;width:7768;height:3575" coordorigin="112,473" coordsize="7767,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">
                          <v:group id="Gruppieren 1731420321" o:spid="_x0000_s2303" style="position:absolute;left:112;top:473;width:1660;height:3575" coordorigin="11266,47332" coordsize="167531,35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">
                            <v:shape id="Textfeld 3" o:spid="_x0000_s2304" type="#_x0000_t202" style="position:absolute;left:11266;top:47332;width:159583;height:18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72619430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05" type="#_x0000_t202" style="position:absolute;left:16476;top:241833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3560579D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5139170" o:spid="_x0000_s2306" style="position:absolute;visibility:visible;mso-wrap-style:square" from="24116,237136" to="169402,237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" strokecolor="black [3213]" strokeweight="1pt">
                              <v:stroke joinstyle="miter"/>
                            </v:line>
                          </v:group>
                          <v:shape id="Textfeld 398" o:spid="_x0000_s2307" type="#_x0000_t202" style="position:absolute;left:6329;top:1247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" filled="f" stroked="f" strokeweight=".5pt">
                            <v:textbox inset="1mm">
                              <w:txbxContent>
                                <w:p w14:paraId="4BB05E26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7836946" o:spid="_x0000_s2308" style="position:absolute;left:1929;top:254;width:4275;height:3976" coordorigin="1929,254" coordsize="4275,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">
                          <v:group id="Gruppieren 1710842406" o:spid="_x0000_s2309" style="position:absolute;left:3571;top:473;width:2633;height:3757" coordorigin="3571,473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">
                            <v:shape id="Textfeld 3" o:spid="_x0000_s2310" type="#_x0000_t202" style="position:absolute;left:3949;top:473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743351D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11" type="#_x0000_t202" style="position:absolute;left:3571;top:2601;width:265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2D4F8449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760713266" o:spid="_x0000_s2312" style="position:absolute;visibility:visible;mso-wrap-style:square" from="4078,2371" to="5531,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854647486" o:spid="_x0000_s2313" type="#_x0000_t75" style="position:absolute;left:3420;top:254;width:2633;height:184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">
                            <v:imagedata r:id="rId51" o:title="" cropbottom="33944f" cropleft="1f" cropright="2644f" recolortarget="#333 [1446]"/>
                          </v:shape>
                          <v:shape id="Textfeld 398" o:spid="_x0000_s2314" type="#_x0000_t202" style="position:absolute;left:1929;top:1153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" filled="f" stroked="f" strokeweight=".5pt">
                            <v:textbox inset="1mm">
                              <w:txbxContent>
                                <w:p w14:paraId="3BF17FE0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52" o:spid="_x0000_s2315" type="#_x0000_t75" style="position:absolute;left:7481;top:890;width:3956;height:27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7680" behindDoc="0" locked="0" layoutInCell="1" allowOverlap="1" wp14:anchorId="089AF24B" wp14:editId="7D013777">
                      <wp:simplePos x="0" y="0"/>
                      <wp:positionH relativeFrom="column">
                        <wp:posOffset>2796095</wp:posOffset>
                      </wp:positionH>
                      <wp:positionV relativeFrom="paragraph">
                        <wp:posOffset>153670</wp:posOffset>
                      </wp:positionV>
                      <wp:extent cx="1356562" cy="403587"/>
                      <wp:effectExtent l="0" t="0" r="2540" b="3175"/>
                      <wp:wrapNone/>
                      <wp:docPr id="1953094930" name="Gruppieren 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562" cy="403587"/>
                                <a:chOff x="0" y="0"/>
                                <a:chExt cx="1356562" cy="403587"/>
                              </a:xfrm>
                            </wpg:grpSpPr>
                            <wpg:grpSp>
                              <wpg:cNvPr id="1711658633" name="Gruppieren 53"/>
                              <wpg:cNvGrpSpPr/>
                              <wpg:grpSpPr>
                                <a:xfrm>
                                  <a:off x="0" y="0"/>
                                  <a:ext cx="1356562" cy="403587"/>
                                  <a:chOff x="2036896" y="0"/>
                                  <a:chExt cx="1356562" cy="403588"/>
                                </a:xfrm>
                              </wpg:grpSpPr>
                              <wps:wsp>
                                <wps:cNvPr id="552366682" name="Textfeld 3"/>
                                <wps:cNvSpPr txBox="1"/>
                                <wps:spPr>
                                  <a:xfrm>
                                    <a:off x="2808854" y="127414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A44323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965515598" name="Gruppieren 965515598"/>
                                <wpg:cNvGrpSpPr/>
                                <wpg:grpSpPr>
                                  <a:xfrm>
                                    <a:off x="2036896" y="27831"/>
                                    <a:ext cx="776772" cy="357470"/>
                                    <a:chOff x="2036896" y="27831"/>
                                    <a:chExt cx="776772" cy="357470"/>
                                  </a:xfrm>
                                </wpg:grpSpPr>
                                <wpg:grpSp>
                                  <wpg:cNvPr id="664180088" name="Gruppieren 664180088"/>
                                  <wpg:cNvGrpSpPr/>
                                  <wpg:grpSpPr>
                                    <a:xfrm>
                                      <a:off x="2036896" y="27831"/>
                                      <a:ext cx="165990" cy="357470"/>
                                      <a:chOff x="2036896" y="27831"/>
                                      <a:chExt cx="167531" cy="358443"/>
                                    </a:xfrm>
                                  </wpg:grpSpPr>
                                  <wps:wsp>
                                    <wps:cNvPr id="16477917" name="Textfeld 3"/>
                                    <wps:cNvSpPr txBox="1"/>
                                    <wps:spPr>
                                      <a:xfrm>
                                        <a:off x="2036896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778C85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78338975" name="Textfeld 3"/>
                                    <wps:cNvSpPr txBox="1"/>
                                    <wps:spPr>
                                      <a:xfrm>
                                        <a:off x="2042106" y="222332"/>
                                        <a:ext cx="162321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6BD52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0015940" name="Gerade Verbindung 870015940"/>
                                    <wps:cNvCnPr/>
                                    <wps:spPr>
                                      <a:xfrm>
                                        <a:off x="2049746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75088555" name="Textfeld 398"/>
                                  <wps:cNvSpPr txBox="1"/>
                                  <wps:spPr>
                                    <a:xfrm>
                                      <a:off x="2658569" y="105214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C0B85C4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3081054" name="Gruppieren 1743081054"/>
                                <wpg:cNvGrpSpPr/>
                                <wpg:grpSpPr>
                                  <a:xfrm>
                                    <a:off x="2212466" y="0"/>
                                    <a:ext cx="433600" cy="403588"/>
                                    <a:chOff x="2212466" y="0"/>
                                    <a:chExt cx="433600" cy="403588"/>
                                  </a:xfrm>
                                </wpg:grpSpPr>
                                <wpg:grpSp>
                                  <wpg:cNvPr id="579630855" name="Gruppieren 579630855"/>
                                  <wpg:cNvGrpSpPr/>
                                  <wpg:grpSpPr>
                                    <a:xfrm>
                                      <a:off x="2382783" y="27831"/>
                                      <a:ext cx="263283" cy="375757"/>
                                      <a:chOff x="2382783" y="27831"/>
                                      <a:chExt cx="265727" cy="376780"/>
                                    </a:xfrm>
                                  </wpg:grpSpPr>
                                  <wps:wsp>
                                    <wps:cNvPr id="21804581" name="Textfeld 3"/>
                                    <wps:cNvSpPr txBox="1"/>
                                    <wps:spPr>
                                      <a:xfrm>
                                        <a:off x="2420588" y="27831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D8DCB6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652730204" name="Textfeld 3"/>
                                    <wps:cNvSpPr txBox="1"/>
                                    <wps:spPr>
                                      <a:xfrm>
                                        <a:off x="2382783" y="24066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B5A59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10140765" name="Gerade Verbindung 910140765"/>
                                    <wps:cNvCnPr/>
                                    <wps:spPr>
                                      <a:xfrm>
                                        <a:off x="2433495" y="21763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329026879" name="Grafik 132902687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367682" y="0"/>
                                      <a:ext cx="263284" cy="184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671370754" name="Textfeld 398"/>
                                  <wps:cNvSpPr txBox="1"/>
                                  <wps:spPr>
                                    <a:xfrm>
                                      <a:off x="2212466" y="95827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A2BA2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117504321" name="Grafik 68">
                                  <a:extLst>
                                    <a:ext uri="{FF2B5EF4-FFF2-40B4-BE49-F238E27FC236}">
                                      <a16:creationId xmlns:a16="http://schemas.microsoft.com/office/drawing/2014/main" id="{379F035D-0842-31F5-9B9B-E0FD1C51CE3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760021" y="71252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9AF24B" id="Gruppieren 436" o:spid="_x0000_s2316" style="position:absolute;margin-left:220.15pt;margin-top:12.1pt;width:106.8pt;height:31.8pt;z-index:253767680" coordsize="13565,4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">
                      <v:group id="Gruppieren 53" o:spid="_x0000_s2317" style="position:absolute;width:13565;height:4035" coordorigin="20368" coordsize="13565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">
                        <v:shape id="Textfeld 3" o:spid="_x0000_s2318" type="#_x0000_t202" style="position:absolute;left:28088;top:1274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78A44323" w14:textId="77777777" w:rsidR="00110A6A" w:rsidRDefault="00110A6A" w:rsidP="00110A6A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group id="Gruppieren 965515598" o:spid="_x0000_s2319" style="position:absolute;left:20368;top:278;width:7768;height:3575" coordorigin="20368,278" coordsize="7767,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">
                          <v:group id="Gruppieren 664180088" o:spid="_x0000_s2320" style="position:absolute;left:20368;top:278;width:1660;height:3575" coordorigin="20368,278" coordsize="1675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">
                            <v:shape id="Textfeld 3" o:spid="_x0000_s2321" type="#_x0000_t202" style="position:absolute;left:20368;top:278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" filled="f" stroked="f" strokeweight=".5pt">
                              <v:textbox style="mso-fit-shape-to-text:t" inset="0,0,0,0">
                                <w:txbxContent>
                                  <w:p w14:paraId="1E778C85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22" type="#_x0000_t202" style="position:absolute;left:20421;top:2223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" filled="f" stroked="f" strokeweight=".5pt">
                              <v:textbox inset="0,0,0,0">
                                <w:txbxContent>
                                  <w:p w14:paraId="746BD524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870015940" o:spid="_x0000_s2323" style="position:absolute;visibility:visible;mso-wrap-style:square" from="20497,2176" to="21950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Textfeld 398" o:spid="_x0000_s2324" type="#_x0000_t202" style="position:absolute;left:26585;top:1052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" filled="f" stroked="f" strokeweight=".5pt">
                            <v:textbox inset="1mm">
                              <w:txbxContent>
                                <w:p w14:paraId="1C0B85C4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743081054" o:spid="_x0000_s2325" style="position:absolute;left:22124;width:4336;height:4035" coordorigin="22124" coordsize="4336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">
                          <v:group id="Gruppieren 579630855" o:spid="_x0000_s2326" style="position:absolute;left:23827;top:278;width:2633;height:3757" coordorigin="23827,278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">
                            <v:shape id="Textfeld 3" o:spid="_x0000_s2327" type="#_x0000_t202" style="position:absolute;left:24205;top:278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" filled="f" stroked="f" strokeweight=".5pt">
                              <v:textbox style="mso-fit-shape-to-text:t" inset="0,0,0,0">
                                <w:txbxContent>
                                  <w:p w14:paraId="7D8DCB62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28" type="#_x0000_t202" style="position:absolute;left:23827;top:2406;width:2658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46B5A593" w14:textId="77777777" w:rsidR="00110A6A" w:rsidRDefault="00110A6A" w:rsidP="00110A6A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910140765" o:spid="_x0000_s2329" style="position:absolute;visibility:visible;mso-wrap-style:square" from="24334,2176" to="25787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1329026879" o:spid="_x0000_s2330" type="#_x0000_t75" style="position:absolute;left:23676;width:2633;height:18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">
                            <v:imagedata r:id="rId51" o:title="" cropbottom="33944f" cropleft="1f" cropright="2644f" recolortarget="#333 [1446]"/>
                          </v:shape>
                          <v:shape id="Textfeld 398" o:spid="_x0000_s2331" type="#_x0000_t202" style="position:absolute;left:22124;top:958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" filled="f" stroked="f" strokeweight=".5pt">
                            <v:textbox inset="1mm">
                              <w:txbxContent>
                                <w:p w14:paraId="5FA2BA2B" w14:textId="77777777" w:rsidR="00110A6A" w:rsidRDefault="00110A6A" w:rsidP="00110A6A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=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68" o:spid="_x0000_s2332" type="#_x0000_t75" style="position:absolute;left:7600;top:712;width:3956;height:27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53357CEA" w14:textId="014262D1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20B2F02C" w14:textId="77777777" w:rsidR="00520724" w:rsidRDefault="00110A6A" w:rsidP="00E13C64">
                  <w:pPr>
                    <w:spacing w:line="240" w:lineRule="atLeast"/>
                  </w:pPr>
                  <w:r>
                    <w:t>(2)</w:t>
                  </w:r>
                </w:p>
                <w:p w14:paraId="4605FECA" w14:textId="575FCC38" w:rsidR="00110A6A" w:rsidRPr="00A35E9D" w:rsidRDefault="00110A6A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9D06AAA" w14:textId="16B6A7CC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3E85C9CE" w14:textId="504A7731" w:rsidR="00CB3341" w:rsidRDefault="00CB3341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2800" behindDoc="0" locked="0" layoutInCell="1" allowOverlap="1" wp14:anchorId="05CC26CE" wp14:editId="32B9C844">
                            <wp:simplePos x="0" y="0"/>
                            <wp:positionH relativeFrom="column">
                              <wp:posOffset>268605</wp:posOffset>
                            </wp:positionH>
                            <wp:positionV relativeFrom="paragraph">
                              <wp:posOffset>135032</wp:posOffset>
                            </wp:positionV>
                            <wp:extent cx="1356360" cy="403225"/>
                            <wp:effectExtent l="0" t="0" r="2540" b="3175"/>
                            <wp:wrapNone/>
                            <wp:docPr id="1047330328" name="Gruppieren 4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360" cy="403225"/>
                                      <a:chOff x="0" y="0"/>
                                      <a:chExt cx="1356360" cy="403225"/>
                                    </a:xfrm>
                                  </wpg:grpSpPr>
                                  <wpg:grpSp>
                                    <wpg:cNvPr id="2142813724" name="Gruppieren 85"/>
                                    <wpg:cNvGrpSpPr/>
                                    <wpg:grpSpPr>
                                      <a:xfrm>
                                        <a:off x="0" y="0"/>
                                        <a:ext cx="1356360" cy="403225"/>
                                        <a:chOff x="0" y="672719"/>
                                        <a:chExt cx="1356562" cy="403590"/>
                                      </a:xfrm>
                                    </wpg:grpSpPr>
                                    <wps:wsp>
                                      <wps:cNvPr id="1617912185" name="Textfeld 3"/>
                                      <wps:cNvSpPr txBox="1"/>
                                      <wps:spPr>
                                        <a:xfrm>
                                          <a:off x="771958" y="800133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7AED9EE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741870" name="Gruppieren 1799741870"/>
                                      <wpg:cNvGrpSpPr/>
                                      <wpg:grpSpPr>
                                        <a:xfrm>
                                          <a:off x="0" y="700550"/>
                                          <a:ext cx="776772" cy="357470"/>
                                          <a:chOff x="0" y="700550"/>
                                          <a:chExt cx="776772" cy="357470"/>
                                        </a:xfrm>
                                      </wpg:grpSpPr>
                                      <wpg:grpSp>
                                        <wpg:cNvPr id="1020906142" name="Gruppieren 1020906142"/>
                                        <wpg:cNvGrpSpPr/>
                                        <wpg:grpSpPr>
                                          <a:xfrm>
                                            <a:off x="0" y="700550"/>
                                            <a:ext cx="165990" cy="357470"/>
                                            <a:chOff x="0" y="700550"/>
                                            <a:chExt cx="167531" cy="358443"/>
                                          </a:xfrm>
                                        </wpg:grpSpPr>
                                        <wps:wsp>
                                          <wps:cNvPr id="1889257233" name="Textfeld 3"/>
                                          <wps:cNvSpPr txBox="1"/>
                                          <wps:spPr>
                                            <a:xfrm>
                                              <a:off x="0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CA4E3E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150303776" name="Textfeld 3"/>
                                          <wps:cNvSpPr txBox="1"/>
                                          <wps:spPr>
                                            <a:xfrm>
                                              <a:off x="5210" y="89505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94C781D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76976159" name="Gerade Verbindung 1476976159"/>
                                          <wps:cNvCnPr/>
                                          <wps:spPr>
                                            <a:xfrm>
                                              <a:off x="12850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03931029" name="Textfeld 398"/>
                                        <wps:cNvSpPr txBox="1"/>
                                        <wps:spPr>
                                          <a:xfrm>
                                            <a:off x="621673" y="77793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B01C4C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6258019" name="Gruppieren 96258019"/>
                                      <wpg:cNvGrpSpPr/>
                                      <wpg:grpSpPr>
                                        <a:xfrm>
                                          <a:off x="181666" y="672719"/>
                                          <a:ext cx="427504" cy="403590"/>
                                          <a:chOff x="181666" y="672719"/>
                                          <a:chExt cx="427504" cy="403590"/>
                                        </a:xfrm>
                                      </wpg:grpSpPr>
                                      <wpg:grpSp>
                                        <wpg:cNvPr id="1693313434" name="Gruppieren 1693313434"/>
                                        <wpg:cNvGrpSpPr/>
                                        <wpg:grpSpPr>
                                          <a:xfrm>
                                            <a:off x="345887" y="700552"/>
                                            <a:ext cx="263283" cy="375757"/>
                                            <a:chOff x="345887" y="700550"/>
                                            <a:chExt cx="265727" cy="376780"/>
                                          </a:xfrm>
                                        </wpg:grpSpPr>
                                        <wps:wsp>
                                          <wps:cNvPr id="1468413526" name="Textfeld 3"/>
                                          <wps:cNvSpPr txBox="1"/>
                                          <wps:spPr>
                                            <a:xfrm>
                                              <a:off x="383692" y="700550"/>
                                              <a:ext cx="159583" cy="1846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37C8A4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661613764" name="Textfeld 3"/>
                                          <wps:cNvSpPr txBox="1"/>
                                          <wps:spPr>
                                            <a:xfrm>
                                              <a:off x="345887" y="913388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594DDE3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273462979" name="Gerade Verbindung 1273462979"/>
                                          <wps:cNvCnPr/>
                                          <wps:spPr>
                                            <a:xfrm>
                                              <a:off x="396599" y="890354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2131424236" name="Grafik 21314242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 cstate="print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4035" b="517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330786" y="672719"/>
                                            <a:ext cx="263284" cy="184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1135528849" name="Textfeld 398"/>
                                        <wps:cNvSpPr txBox="1"/>
                                        <wps:spPr>
                                          <a:xfrm>
                                            <a:off x="181666" y="768546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CAA86AB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396564731" name="Grafik 10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F520621-0D89-35AE-3B19-AF608C5C295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54083" y="89065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5CC26CE" id="Gruppieren 438" o:spid="_x0000_s2333" style="position:absolute;margin-left:21.15pt;margin-top:10.65pt;width:106.8pt;height:31.75pt;z-index:253772800" coordsize="13563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">
                            <v:group id="Gruppieren 85" o:spid="_x0000_s2334" style="position:absolute;width:13563;height:4032" coordorigin=",6727" coordsize="13565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">
                              <v:shape id="Textfeld 3" o:spid="_x0000_s2335" type="#_x0000_t202" style="position:absolute;left:7719;top:8001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47AED9EE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741870" o:spid="_x0000_s2336" style="position:absolute;top:7005;width:7767;height:3575" coordorigin=",7005" coordsize="7767,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">
                                <v:group id="Gruppieren 1020906142" o:spid="_x0000_s2337" style="position:absolute;top:7005;width:1659;height:3575" coordorigin=",7005" coordsize="1675,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">
                                  <v:shape id="Textfeld 3" o:spid="_x0000_s2338" type="#_x0000_t202" style="position:absolute;top:7005;width:1595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" filled="f" stroked="f" strokeweight=".5pt">
                                    <v:textbox style="mso-fit-shape-to-text:t" inset="0,0,0,0">
                                      <w:txbxContent>
                                        <w:p w14:paraId="77CA4E3E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39" type="#_x0000_t202" style="position:absolute;left:52;top:8950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" filled="f" stroked="f" strokeweight=".5pt">
                                    <v:textbox inset="0,0,0,0">
                                      <w:txbxContent>
                                        <w:p w14:paraId="594C781D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476976159" o:spid="_x0000_s2340" style="position:absolute;visibility:visible;mso-wrap-style:square" from="128,8903" to="1581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41" type="#_x0000_t202" style="position:absolute;left:6216;top:7779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" filled="f" stroked="f" strokeweight=".5pt">
                                  <v:textbox inset="1mm">
                                    <w:txbxContent>
                                      <w:p w14:paraId="19B01C4C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96258019" o:spid="_x0000_s2342" style="position:absolute;left:1816;top:6727;width:4275;height:4036" coordorigin="1816,6727" coordsize="4275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">
                                <v:group id="Gruppieren 1693313434" o:spid="_x0000_s2343" style="position:absolute;left:3458;top:7005;width:2633;height:3758" coordorigin="3458,7005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">
                                  <v:shape id="Textfeld 3" o:spid="_x0000_s2344" type="#_x0000_t202" style="position:absolute;left:3836;top:7005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" filled="f" stroked="f" strokeweight=".5pt">
                                    <v:textbox style="mso-fit-shape-to-text:t" inset="0,0,0,0">
                                      <w:txbxContent>
                                        <w:p w14:paraId="1B37C8A4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45" type="#_x0000_t202" style="position:absolute;left:3458;top:9133;width:2658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" filled="f" stroked="f" strokeweight=".5pt">
                                    <v:textbox inset="0,0,0,0">
                                      <w:txbxContent>
                                        <w:p w14:paraId="4594DDE3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273462979" o:spid="_x0000_s2346" style="position:absolute;visibility:visible;mso-wrap-style:square" from="3965,8903" to="5418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" strokecolor="black [3213]" strokeweight="1pt">
                                    <v:stroke joinstyle="miter"/>
                                  </v:line>
                                </v:group>
                                <v:shape id="Grafik 2131424236" o:spid="_x0000_s2347" type="#_x0000_t75" style="position:absolute;left:3307;top:6727;width:2633;height:184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">
                                  <v:imagedata r:id="rId51" o:title="" cropbottom="33944f" cropleft="1f" cropright="2644f" recolortarget="#333 [1446]"/>
                                </v:shape>
                                <v:shape id="Textfeld 398" o:spid="_x0000_s2348" type="#_x0000_t202" style="position:absolute;left:1816;top:7685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" filled="f" stroked="f" strokeweight=".5pt">
                                  <v:textbox inset="1mm">
                                    <w:txbxContent>
                                      <w:p w14:paraId="5CAA86AB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00" o:spid="_x0000_s2349" type="#_x0000_t75" style="position:absolute;left:7540;top:890;width:3956;height:27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">
                              <v:imagedata r:id="rId52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0FC031D8" w14:textId="09D87699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396522F" w:rsidR="002F436B" w:rsidRPr="004A06E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14:paraId="42E44F6A" w14:textId="77777777" w:rsidR="00CB3341" w:rsidRDefault="00CB3341" w:rsidP="00E13C64">
                  <w:pPr>
                    <w:spacing w:line="240" w:lineRule="atLeast"/>
                  </w:pPr>
                </w:p>
                <w:p w14:paraId="7F995402" w14:textId="5E8C2E97" w:rsidR="002F436B" w:rsidRPr="00A35E9D" w:rsidRDefault="00110A6A" w:rsidP="00E13C64">
                  <w:pPr>
                    <w:spacing w:line="240" w:lineRule="atLeast"/>
                  </w:pPr>
                  <w:r>
                    <w:t>(4)</w:t>
                  </w:r>
                </w:p>
              </w:tc>
              <w:tc>
                <w:tcPr>
                  <w:tcW w:w="3577" w:type="dxa"/>
                </w:tcPr>
                <w:p w14:paraId="58375E6F" w14:textId="2122580B" w:rsidR="002F436B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5872" behindDoc="0" locked="0" layoutInCell="1" allowOverlap="1" wp14:anchorId="3D986687" wp14:editId="7CF65F1B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145003</wp:posOffset>
                            </wp:positionV>
                            <wp:extent cx="1356562" cy="397271"/>
                            <wp:effectExtent l="0" t="0" r="2540" b="0"/>
                            <wp:wrapNone/>
                            <wp:docPr id="2115740821" name="Gruppieren 4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56562" cy="397271"/>
                                      <a:chOff x="0" y="0"/>
                                      <a:chExt cx="1356562" cy="397271"/>
                                    </a:xfrm>
                                  </wpg:grpSpPr>
                                  <wpg:grpSp>
                                    <wpg:cNvPr id="1449349154" name="Gruppieren 69">
                                      <a:extLst>
                                        <a:ext uri="{FF2B5EF4-FFF2-40B4-BE49-F238E27FC236}">
                                          <a16:creationId xmlns:a16="http://schemas.microsoft.com/office/drawing/2014/main" id="{190832CF-6CA4-734F-F0A8-20D14BA3D7D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356562" cy="369636"/>
                                        <a:chOff x="2028228" y="826612"/>
                                        <a:chExt cx="1356562" cy="369636"/>
                                      </a:xfrm>
                                    </wpg:grpSpPr>
                                    <wps:wsp>
                                      <wps:cNvPr id="88777580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D54C220-808E-CE88-0F07-454743E08A8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800186" y="926170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E55E9AB" w14:textId="77777777" w:rsidR="00110A6A" w:rsidRDefault="00110A6A" w:rsidP="00110A6A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9260737" name="Gruppieren 17992607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C371489-124E-C3CC-F55E-961BD10FF95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028228" y="826612"/>
                                          <a:ext cx="788964" cy="363541"/>
                                          <a:chOff x="2028228" y="826612"/>
                                          <a:chExt cx="788964" cy="363541"/>
                                        </a:xfrm>
                                      </wpg:grpSpPr>
                                      <wpg:grpSp>
                                        <wpg:cNvPr id="797239582" name="Gruppieren 79723958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D632333-9D48-B456-6CA6-3F0D9DAB5DBF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028228" y="826612"/>
                                            <a:ext cx="165990" cy="363541"/>
                                            <a:chOff x="2028228" y="826612"/>
                                            <a:chExt cx="167531" cy="364531"/>
                                          </a:xfrm>
                                        </wpg:grpSpPr>
                                        <wps:wsp>
                                          <wps:cNvPr id="80913747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1FCAF9-D27F-3EFC-3271-A3F83D52F61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28228" y="826612"/>
                                              <a:ext cx="159583" cy="184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277A2A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8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03005433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7B5A547-2D2B-D18E-60B2-F15183643E83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033438" y="1027201"/>
                                              <a:ext cx="162321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98AA9B0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50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7357456" name="Gerade Verbindung 183735745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9E53FAF-DD4E-AFD3-F66C-415D9E767B6B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041078" y="1016391"/>
                                              <a:ext cx="14528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665106056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DF7321B-6C46-0D70-B2ED-F7C6FD45765F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662093" y="903970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6D3682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94777418" name="Gruppieren 7947774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B6A7100-1A7D-1C4D-95EB-EEE4319023D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228182" y="826612"/>
                                          <a:ext cx="409216" cy="369636"/>
                                          <a:chOff x="2228182" y="826612"/>
                                          <a:chExt cx="409216" cy="369636"/>
                                        </a:xfrm>
                                      </wpg:grpSpPr>
                                      <wpg:grpSp>
                                        <wpg:cNvPr id="436040483" name="Gruppieren 43604048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3983109-8CCA-3BEC-10E9-5D13437C23F0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74115" y="826612"/>
                                            <a:ext cx="263283" cy="369636"/>
                                            <a:chOff x="2374115" y="826612"/>
                                            <a:chExt cx="265727" cy="370643"/>
                                          </a:xfrm>
                                        </wpg:grpSpPr>
                                        <wps:wsp>
                                          <wps:cNvPr id="39894267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29522A-EC0D-52EF-B88D-1C9F2A4797A4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424223" y="826612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A6269D2" w14:textId="77777777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7871193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C2ACC38-EAA2-C3F2-F9D0-A1DA9F79502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4115" y="103331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177BD50" w14:textId="2219F678" w:rsidR="00110A6A" w:rsidRDefault="00110A6A" w:rsidP="00110A6A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15740613" name="Gerade Verbindung 17157406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31D2BAD-088C-B7BD-85F3-5786BC1E8970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424827" y="1016391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7056409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C66F544-6784-7B68-E7D8-D9DB0EE594F9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228182" y="894583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05AF70F" w14:textId="77777777" w:rsidR="00110A6A" w:rsidRDefault="00110A6A" w:rsidP="00110A6A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=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708970073" name="Grafik 8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8FE67A2-1BD4-D2AF-E1B6-B1A9121DFEF6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742208" y="59377"/>
                                        <a:ext cx="395605" cy="27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703523697" name="Grafik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350323" y="213756"/>
                                        <a:ext cx="26289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D986687" id="Gruppieren 435" o:spid="_x0000_s2350" style="position:absolute;margin-left:.65pt;margin-top:11.4pt;width:106.8pt;height:31.3pt;z-index:253775872" coordsize="13565,3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">
                            <v:group id="Gruppieren 69" o:spid="_x0000_s2351" style="position:absolute;width:13565;height:3696" coordorigin="20282,8266" coordsize="13565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">
                              <v:shape id="Textfeld 3" o:spid="_x0000_s2352" type="#_x0000_t202" style="position:absolute;left:28001;top:9261;width:5846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" filled="f" stroked="f" strokeweight=".5pt">
                                <v:textbox inset="0,0,0,0">
                                  <w:txbxContent>
                                    <w:p w14:paraId="4E55E9AB" w14:textId="77777777" w:rsidR="00110A6A" w:rsidRDefault="00110A6A" w:rsidP="00110A6A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99260737" o:spid="_x0000_s2353" style="position:absolute;left:20282;top:8266;width:7889;height:3635" coordorigin="20282,8266" coordsize="7889,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">
                                <v:group id="Gruppieren 797239582" o:spid="_x0000_s2354" style="position:absolute;left:20282;top:8266;width:1660;height:3635" coordorigin="20282,8266" coordsize="1675,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">
                                  <v:shape id="Textfeld 3" o:spid="_x0000_s2355" type="#_x0000_t202" style="position:absolute;left:20282;top:8266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" filled="f" stroked="f" strokeweight=".5pt">
                                    <v:textbox style="mso-fit-shape-to-text:t" inset="0,0,0,0">
                                      <w:txbxContent>
                                        <w:p w14:paraId="74277A2A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56" type="#_x0000_t202" style="position:absolute;left:20334;top:10272;width:1623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" filled="f" stroked="f" strokeweight=".5pt">
                                    <v:textbox inset="0,0,0,0">
                                      <w:txbxContent>
                                        <w:p w14:paraId="298AA9B0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50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37357456" o:spid="_x0000_s2357" style="position:absolute;visibility:visible;mso-wrap-style:square" from="20410,10163" to="21863,10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58" type="#_x0000_t202" style="position:absolute;left:26620;top:9039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" filled="f" stroked="f" strokeweight=".5pt">
                                  <v:textbox inset="1mm">
                                    <w:txbxContent>
                                      <w:p w14:paraId="5D6D3682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Gruppieren 794777418" o:spid="_x0000_s2359" style="position:absolute;left:22281;top:8266;width:4092;height:3696" coordorigin="22281,8266" coordsize="4092,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">
                                <v:group id="Gruppieren 436040483" o:spid="_x0000_s2360" style="position:absolute;left:23741;top:8266;width:2632;height:3696" coordorigin="23741,8266" coordsize="2657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">
                                  <v:shape id="Textfeld 3" o:spid="_x0000_s2361" type="#_x0000_t202" style="position:absolute;left:24242;top:8266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" filled="f" stroked="f" strokeweight=".5pt">
                                    <v:textbox style="mso-fit-shape-to-text:t" inset="0,0,0,0">
                                      <w:txbxContent>
                                        <w:p w14:paraId="0A6269D2" w14:textId="77777777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362" type="#_x0000_t202" style="position:absolute;left:23741;top:10333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" filled="f" stroked="f" strokeweight=".5pt">
                                    <v:textbox inset="0,0,0,0">
                                      <w:txbxContent>
                                        <w:p w14:paraId="3177BD50" w14:textId="2219F678" w:rsidR="00110A6A" w:rsidRDefault="00110A6A" w:rsidP="00110A6A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715740613" o:spid="_x0000_s2363" style="position:absolute;visibility:visible;mso-wrap-style:square" from="24248,10163" to="26064,10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364" type="#_x0000_t202" style="position:absolute;left:22281;top:8945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" filled="f" stroked="f" strokeweight=".5pt">
                                  <v:textbox inset="1mm">
                                    <w:txbxContent>
                                      <w:p w14:paraId="605AF70F" w14:textId="77777777" w:rsidR="00110A6A" w:rsidRDefault="00110A6A" w:rsidP="00110A6A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=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84" o:spid="_x0000_s2365" type="#_x0000_t75" style="position:absolute;left:7422;top:593;width:3956;height:27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">
                              <v:imagedata r:id="rId25" o:title="" cropbottom="33944f" cropleft="1f" cropright="2644f" recolortarget="#333 [1446]"/>
                            </v:shape>
                            <v:shape id="Grafik 1" o:spid="_x0000_s2366" type="#_x0000_t75" style="position:absolute;left:3503;top:2137;width:2629;height:183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">
                              <v:imagedata r:id="rId142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  <w:p w14:paraId="1E93AE74" w14:textId="663C2111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58868A36" w14:textId="142BB0CC" w:rsidR="00110A6A" w:rsidRDefault="00110A6A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  <w:p w14:paraId="77608472" w14:textId="25B1F1F0" w:rsidR="00312022" w:rsidRPr="00A35E9D" w:rsidRDefault="00312022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B877BD">
        <w:trPr>
          <w:trHeight w:val="112"/>
        </w:trPr>
        <w:tc>
          <w:tcPr>
            <w:tcW w:w="709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7CA53A1E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222" w:type="dxa"/>
          </w:tcPr>
          <w:p w14:paraId="3415B935" w14:textId="3F493ACC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  <w:r w:rsidR="00CC3BFD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30455101" w14:textId="77777777" w:rsid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EADFB84" w14:textId="77777777" w:rsidR="00B013C6" w:rsidRPr="00EC2138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B877BD">
        <w:trPr>
          <w:trHeight w:val="112"/>
        </w:trPr>
        <w:tc>
          <w:tcPr>
            <w:tcW w:w="709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647" w:type="dxa"/>
            <w:gridSpan w:val="2"/>
          </w:tcPr>
          <w:p w14:paraId="2D3DC9CD" w14:textId="414A20C8" w:rsidR="00352A29" w:rsidRPr="00F53C44" w:rsidRDefault="00F53C44" w:rsidP="00E13C64">
            <w:pPr>
              <w:pStyle w:val="berschrift3"/>
              <w:spacing w:line="240" w:lineRule="atLeast"/>
            </w:pPr>
            <w:r w:rsidRPr="00F53C44">
              <w:t>Kann 80 % zu zwei Brüchen gleichzeitig gehören?</w:t>
            </w:r>
          </w:p>
        </w:tc>
      </w:tr>
      <w:tr w:rsidR="00330FD6" w14:paraId="0767FA63" w14:textId="77777777" w:rsidTr="00B877BD">
        <w:trPr>
          <w:trHeight w:val="112"/>
        </w:trPr>
        <w:tc>
          <w:tcPr>
            <w:tcW w:w="709" w:type="dxa"/>
          </w:tcPr>
          <w:p w14:paraId="7BB901A5" w14:textId="77777777" w:rsidR="00330FD6" w:rsidRDefault="00330FD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5B723682" w14:textId="767F0811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295229F4" w14:textId="616848C6" w:rsidR="00312022" w:rsidRDefault="00B013C6" w:rsidP="00330FD6">
            <w:pPr>
              <w:spacing w:line="240" w:lineRule="atLeast"/>
              <w:rPr>
                <w:noProof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776896" behindDoc="0" locked="0" layoutInCell="1" allowOverlap="1" wp14:anchorId="12B083C9" wp14:editId="7A49D17B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154305</wp:posOffset>
                  </wp:positionV>
                  <wp:extent cx="727200" cy="356400"/>
                  <wp:effectExtent l="63500" t="101600" r="111125" b="151765"/>
                  <wp:wrapNone/>
                  <wp:docPr id="1602249952" name="Grafi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249952" name="Grafik 1602249952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27200" cy="35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777920" behindDoc="0" locked="0" layoutInCell="1" allowOverlap="1" wp14:anchorId="5D285180" wp14:editId="16A3DFAB">
                  <wp:simplePos x="0" y="0"/>
                  <wp:positionH relativeFrom="column">
                    <wp:posOffset>967687</wp:posOffset>
                  </wp:positionH>
                  <wp:positionV relativeFrom="paragraph">
                    <wp:posOffset>156916</wp:posOffset>
                  </wp:positionV>
                  <wp:extent cx="727200" cy="399600"/>
                  <wp:effectExtent l="76200" t="101600" r="123825" b="159385"/>
                  <wp:wrapNone/>
                  <wp:docPr id="566720109" name="Grafik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720109" name="Grafik 566720109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727200" cy="39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5808" behindDoc="0" locked="0" layoutInCell="1" allowOverlap="1" wp14:anchorId="49C567C9" wp14:editId="031484C8">
                      <wp:simplePos x="0" y="0"/>
                      <wp:positionH relativeFrom="column">
                        <wp:posOffset>424643</wp:posOffset>
                      </wp:positionH>
                      <wp:positionV relativeFrom="paragraph">
                        <wp:posOffset>110440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3273C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567C9" id="_x0000_s2367" style="position:absolute;margin-left:33.45pt;margin-top:8.7pt;width:37.7pt;height:61.15pt;z-index:253175808;mso-width-relative:margin;mso-height-relative:margin" coordorigin="385,-256" coordsize="4788,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">
                      <v:shape id="Grafik 5" o:spid="_x0000_s2368" type="#_x0000_t75" style="position:absolute;left:385;top:-256;width:4788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">
                        <v:imagedata r:id="rId146" o:title="" chromakey="white"/>
                      </v:shape>
                      <v:shape id="_x0000_s2369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" filled="f" stroked="f" strokeweight=".5pt">
                        <v:textbox inset="0,0,0,0">
                          <w:txbxContent>
                            <w:p w14:paraId="7703273C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1202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5D71B748" wp14:editId="148ED8BD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45085</wp:posOffset>
                      </wp:positionV>
                      <wp:extent cx="645795" cy="722630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51EA9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1B748" id="_x0000_s2370" style="position:absolute;margin-left:280pt;margin-top:3.55pt;width:50.85pt;height:56.9pt;z-index:253176832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">
                      <v:shape id="Grafik 6" o:spid="_x0000_s2371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">
                        <v:imagedata r:id="rId30" o:title="" chromakey="white"/>
                      </v:shape>
                      <v:shape id="_x0000_s2372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4F051EA9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A1FEFB" w14:textId="40C85B6D" w:rsidR="00330FD6" w:rsidRPr="00B71962" w:rsidRDefault="00330FD6" w:rsidP="00330FD6">
            <w:pPr>
              <w:spacing w:line="240" w:lineRule="atLeast"/>
              <w:rPr>
                <w:color w:val="327A86" w:themeColor="text2"/>
              </w:rPr>
            </w:pPr>
          </w:p>
          <w:p w14:paraId="2CBFB049" w14:textId="537F60CA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0DAB6D6" w14:textId="678EDD76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1A5132B" w14:textId="78A0009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9568" behindDoc="0" locked="0" layoutInCell="1" allowOverlap="1" wp14:anchorId="04574C76" wp14:editId="760D9B87">
                      <wp:simplePos x="0" y="0"/>
                      <wp:positionH relativeFrom="column">
                        <wp:posOffset>4255159</wp:posOffset>
                      </wp:positionH>
                      <wp:positionV relativeFrom="paragraph">
                        <wp:posOffset>121285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74C76" id="Gruppieren 13" o:spid="_x0000_s2373" style="position:absolute;margin-left:335.05pt;margin-top:9.55pt;width:43.1pt;height:54.7pt;z-index:252909568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">
                      <v:shape id="Grafik 10" o:spid="_x0000_s2374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">
                        <v:imagedata r:id="rId148" o:title="" chromakey="white"/>
                      </v:shape>
                      <v:shape id="_x0000_s2375" type="#_x0000_t202" style="position:absolute;left:725;top:5478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" filled="f" stroked="f" strokeweight=".5pt">
                        <v:textbox inset="0,0,0,0">
                          <w:txbxContent>
                            <w:p w14:paraId="347D915D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4DD5A3F" w14:textId="029CC63B" w:rsidR="00330FD6" w:rsidRDefault="00312022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5232" behindDoc="0" locked="0" layoutInCell="1" allowOverlap="1" wp14:anchorId="3C001FAD" wp14:editId="41288870">
                      <wp:simplePos x="0" y="0"/>
                      <wp:positionH relativeFrom="column">
                        <wp:posOffset>3603625</wp:posOffset>
                      </wp:positionH>
                      <wp:positionV relativeFrom="paragraph">
                        <wp:posOffset>109665</wp:posOffset>
                      </wp:positionV>
                      <wp:extent cx="207645" cy="315595"/>
                      <wp:effectExtent l="0" t="0" r="8255" b="1905"/>
                      <wp:wrapNone/>
                      <wp:docPr id="125519853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1255198531" name="Textfeld 3"/>
                              <wps:cNvSpPr txBox="1"/>
                              <wps:spPr>
                                <a:xfrm>
                                  <a:off x="32847" y="-4870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426C21" w14:textId="2D6566C0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2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794C2" w14:textId="26238EB8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01FAD" id="_x0000_s2376" style="position:absolute;margin-left:283.75pt;margin-top:8.65pt;width:16.35pt;height:24.85pt;z-index:253535232;mso-width-relative:margin;mso-height-relative:margin" coordorigin="13319,-4870" coordsize="210326,31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">
                      <v:shape id="Textfeld 3" o:spid="_x0000_s2377" type="#_x0000_t202" style="position:absolute;left:32847;top:-4870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35426C21" w14:textId="2D6566C0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378" type="#_x0000_t202" style="position:absolute;left:13319;top:148357;width:21032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04C794C2" w14:textId="26238EB8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379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33184" behindDoc="0" locked="0" layoutInCell="1" allowOverlap="1" wp14:anchorId="49113AC1" wp14:editId="1109D477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113888</wp:posOffset>
                      </wp:positionV>
                      <wp:extent cx="207645" cy="315595"/>
                      <wp:effectExtent l="0" t="0" r="8255" b="1905"/>
                      <wp:wrapNone/>
                      <wp:docPr id="8036485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315595"/>
                                <a:chOff x="13319" y="-4870"/>
                                <a:chExt cx="210326" cy="317169"/>
                              </a:xfrm>
                            </wpg:grpSpPr>
                            <wps:wsp>
                              <wps:cNvPr id="803648511" name="Textfeld 3"/>
                              <wps:cNvSpPr txBox="1"/>
                              <wps:spPr>
                                <a:xfrm>
                                  <a:off x="32847" y="-4870"/>
                                  <a:ext cx="160156" cy="185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D92EA4" w14:textId="2FDD1B41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28" name="Textfeld 3"/>
                              <wps:cNvSpPr txBox="1"/>
                              <wps:spPr>
                                <a:xfrm>
                                  <a:off x="13319" y="148357"/>
                                  <a:ext cx="21032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BD0F4" w14:textId="43C79BFE" w:rsidR="006A782B" w:rsidRPr="00A42631" w:rsidRDefault="006A782B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2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113AC1" id="_x0000_s2380" style="position:absolute;margin-left:254pt;margin-top:8.95pt;width:16.35pt;height:24.85pt;z-index:253533184;mso-width-relative:margin;mso-height-relative:margin" coordorigin="13319,-4870" coordsize="210326,31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">
                      <v:shape id="Textfeld 3" o:spid="_x0000_s2381" type="#_x0000_t202" style="position:absolute;left:32847;top:-4870;width:160156;height:18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79D92EA4" w14:textId="2FDD1B41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feld 3" o:spid="_x0000_s2382" type="#_x0000_t202" style="position:absolute;left:13319;top:148357;width:21032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5FFBD0F4" w14:textId="43C79BFE" w:rsidR="006A782B" w:rsidRPr="00A42631" w:rsidRDefault="006A782B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38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5196B3F8" wp14:editId="1E2950AD">
                      <wp:simplePos x="0" y="0"/>
                      <wp:positionH relativeFrom="column">
                        <wp:posOffset>1333773</wp:posOffset>
                      </wp:positionH>
                      <wp:positionV relativeFrom="paragraph">
                        <wp:posOffset>120143</wp:posOffset>
                      </wp:positionV>
                      <wp:extent cx="2811213" cy="378460"/>
                      <wp:effectExtent l="0" t="0" r="255905" b="2222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811213" cy="3784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ED58C" w14:textId="16781087" w:rsidR="00330FD6" w:rsidRPr="006A782B" w:rsidRDefault="00330FD6" w:rsidP="00A42631">
                                  <w:pPr>
                                    <w:spacing w:before="60" w:after="60"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Aber 80 % kann doch nicht gleichzeitig</w:t>
                                  </w:r>
                                  <w:r w:rsidR="006A782B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6A782B" w:rsidRPr="00A42631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und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A782B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6A782B"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42631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sz w:val="18"/>
                                      <w:szCs w:val="18"/>
                                    </w:rPr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96B3F8" id="_x0000_s2384" type="#_x0000_t62" style="position:absolute;margin-left:105pt;margin-top:9.45pt;width:221.35pt;height:29.8pt;flip:x;z-index:25317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" adj="-1591,11823" fillcolor="white [3201]" strokecolor="#d8d8d8 [2732]" strokeweight="1pt">
                      <v:textbox style="mso-fit-shape-to-text:t">
                        <w:txbxContent>
                          <w:p w14:paraId="406ED58C" w14:textId="16781087" w:rsidR="00330FD6" w:rsidRPr="006A782B" w:rsidRDefault="00330FD6" w:rsidP="00A42631">
                            <w:pPr>
                              <w:spacing w:before="60" w:after="60"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A42631">
                              <w:rPr>
                                <w:sz w:val="18"/>
                                <w:szCs w:val="18"/>
                              </w:rPr>
                              <w:t>Aber 80 % kann doch nicht gleichzeitig</w:t>
                            </w:r>
                            <w:r w:rsidR="006A782B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A782B" w:rsidRPr="00A42631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und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782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A782B"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263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2631">
                              <w:rPr>
                                <w:sz w:val="18"/>
                                <w:szCs w:val="18"/>
                              </w:rPr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DC05DF" w14:textId="78186559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D9ED78" w14:textId="0A8E523E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77C394" w14:textId="77CE9C30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81034B" w14:textId="3D1D0E69" w:rsidR="00330FD6" w:rsidRPr="00B71962" w:rsidRDefault="00330FD6" w:rsidP="00E13C64">
            <w:pPr>
              <w:spacing w:line="240" w:lineRule="atLeast"/>
              <w:rPr>
                <w:noProof/>
              </w:rPr>
            </w:pPr>
          </w:p>
        </w:tc>
      </w:tr>
      <w:tr w:rsidR="00157943" w14:paraId="5DAF626E" w14:textId="77777777" w:rsidTr="00B877BD">
        <w:trPr>
          <w:trHeight w:val="112"/>
        </w:trPr>
        <w:tc>
          <w:tcPr>
            <w:tcW w:w="709" w:type="dxa"/>
          </w:tcPr>
          <w:p w14:paraId="60045420" w14:textId="5643B578" w:rsidR="00157943" w:rsidRDefault="0015794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E959ED2" wp14:editId="35E6BA45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</w:tcPr>
          <w:p w14:paraId="55D442C0" w14:textId="6D777273" w:rsidR="00157943" w:rsidRDefault="00157943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54BC7A5F" w14:textId="77D26AFD" w:rsidR="00157943" w:rsidRPr="00C63632" w:rsidRDefault="00157943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71962">
              <w:rPr>
                <w:noProof/>
              </w:rPr>
              <w:t>Erkläre das Ergebnis.</w:t>
            </w: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3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179"/>
      </w:tblGrid>
      <w:tr w:rsidR="004830B6" w14:paraId="5901E296" w14:textId="77777777" w:rsidTr="00A42631">
        <w:trPr>
          <w:trHeight w:val="112"/>
        </w:trPr>
        <w:tc>
          <w:tcPr>
            <w:tcW w:w="709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604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A42631">
        <w:trPr>
          <w:trHeight w:val="112"/>
        </w:trPr>
        <w:tc>
          <w:tcPr>
            <w:tcW w:w="709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458697EF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012EEB06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34A6A754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7B3FE15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D08AC9D" w:rsidR="00ED4F01" w:rsidRPr="00ED4F01" w:rsidRDefault="000D71C5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79968" behindDoc="0" locked="0" layoutInCell="1" allowOverlap="1" wp14:anchorId="37916BD5" wp14:editId="27C86F1A">
                            <wp:simplePos x="0" y="0"/>
                            <wp:positionH relativeFrom="column">
                              <wp:posOffset>772016</wp:posOffset>
                            </wp:positionH>
                            <wp:positionV relativeFrom="paragraph">
                              <wp:posOffset>-111224</wp:posOffset>
                            </wp:positionV>
                            <wp:extent cx="162077" cy="317623"/>
                            <wp:effectExtent l="0" t="0" r="3175" b="0"/>
                            <wp:wrapNone/>
                            <wp:docPr id="984883237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2077" cy="317623"/>
                                      <a:chOff x="70694" y="-4893"/>
                                      <a:chExt cx="163236" cy="318290"/>
                                    </a:xfrm>
                                  </wpg:grpSpPr>
                                  <wps:wsp>
                                    <wps:cNvPr id="984883238" name="Textfeld 3"/>
                                    <wps:cNvSpPr txBox="1"/>
                                    <wps:spPr>
                                      <a:xfrm>
                                        <a:off x="7397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F81EC2B" w14:textId="2D31CD8F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984883239" name="Textfeld 3"/>
                                    <wps:cNvSpPr txBox="1"/>
                                    <wps:spPr>
                                      <a:xfrm>
                                        <a:off x="70694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4E07FB" w14:textId="33900C4E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4755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4883240" name="Gerade Verbindung 1"/>
                                    <wps:cNvCnPr/>
                                    <wps:spPr>
                                      <a:xfrm>
                                        <a:off x="99279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7916BD5" id="_x0000_s2385" style="position:absolute;left:0;text-align:left;margin-left:60.8pt;margin-top:-8.75pt;width:12.75pt;height:25pt;z-index:253779968;mso-width-relative:margin;mso-height-relative:margin" coordorigin="70694,-4893" coordsize="163236,31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">
                            <v:shape id="Textfeld 3" o:spid="_x0000_s2386" type="#_x0000_t202" style="position:absolute;left:73976;top:-4893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3F81EC2B" w14:textId="2D31CD8F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87" type="#_x0000_t202" style="position:absolute;left:70694;top:149455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764E07FB" w14:textId="33900C4E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4755D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88" style="position:absolute;visibility:visible;mso-wrap-style:square" from="99279,179515" to="208051,179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82016" behindDoc="0" locked="0" layoutInCell="1" allowOverlap="1" wp14:anchorId="2BB19311" wp14:editId="4F5AF2F7">
                            <wp:simplePos x="0" y="0"/>
                            <wp:positionH relativeFrom="column">
                              <wp:posOffset>1651635</wp:posOffset>
                            </wp:positionH>
                            <wp:positionV relativeFrom="paragraph">
                              <wp:posOffset>-81503</wp:posOffset>
                            </wp:positionV>
                            <wp:extent cx="164376" cy="317500"/>
                            <wp:effectExtent l="0" t="0" r="1270" b="0"/>
                            <wp:wrapNone/>
                            <wp:docPr id="457777405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4376" cy="317500"/>
                                      <a:chOff x="56006" y="-4893"/>
                                      <a:chExt cx="165942" cy="318290"/>
                                    </a:xfrm>
                                  </wpg:grpSpPr>
                                  <wps:wsp>
                                    <wps:cNvPr id="1560733471" name="Textfeld 3"/>
                                    <wps:cNvSpPr txBox="1"/>
                                    <wps:spPr>
                                      <a:xfrm>
                                        <a:off x="56006" y="-4893"/>
                                        <a:ext cx="159954" cy="18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AFC92A" w14:textId="6230F0E7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450016066" name="Textfeld 3"/>
                                    <wps:cNvSpPr txBox="1"/>
                                    <wps:spPr>
                                      <a:xfrm>
                                        <a:off x="58712" y="149455"/>
                                        <a:ext cx="163236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5C52BD1" w14:textId="10D8B075" w:rsidR="000D71C5" w:rsidRPr="0024755D" w:rsidRDefault="000D71C5" w:rsidP="000D71C5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28420" name="Gerade Verbindung 1"/>
                                    <wps:cNvCnPr/>
                                    <wps:spPr>
                                      <a:xfrm>
                                        <a:off x="87318" y="179515"/>
                                        <a:ext cx="1087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BB19311" id="_x0000_s2389" style="position:absolute;left:0;text-align:left;margin-left:130.05pt;margin-top:-6.4pt;width:12.95pt;height:25pt;z-index:253782016;mso-width-relative:margin;mso-height-relative:margin" coordorigin="56006,-4893" coordsize="165942,31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">
                            <v:shape id="Textfeld 3" o:spid="_x0000_s2390" type="#_x0000_t202" style="position:absolute;left:56006;top:-4893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" filled="f" stroked="f" strokeweight=".5pt">
                              <v:textbox style="mso-fit-shape-to-text:t" inset="0,0,0,0">
                                <w:txbxContent>
                                  <w:p w14:paraId="5FAFC92A" w14:textId="6230F0E7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391" type="#_x0000_t202" style="position:absolute;left:58712;top:149455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" filled="f" stroked="f" strokeweight=".5pt">
                              <v:textbox inset="0,0,0,0">
                                <w:txbxContent>
                                  <w:p w14:paraId="75C52BD1" w14:textId="10D8B075" w:rsidR="000D71C5" w:rsidRPr="0024755D" w:rsidRDefault="000D71C5" w:rsidP="000D71C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2392" style="position:absolute;visibility:visible;mso-wrap-style:square" from="87318,179515" to="196090,179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 w:rsidR="00ED4F01"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="00ED4F01"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DA05064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36EF3337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513D87AE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408B04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30466648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0D71C5">
                  <w:pPr>
                    <w:spacing w:line="240" w:lineRule="atLeast"/>
                    <w:ind w:left="16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17CEA363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A42631">
        <w:trPr>
          <w:trHeight w:val="112"/>
        </w:trPr>
        <w:tc>
          <w:tcPr>
            <w:tcW w:w="709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6D5ECE86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513E9A">
              <w:rPr>
                <w:rFonts w:ascii="Calibri" w:hAnsi="Calibri"/>
                <w:b/>
                <w:bCs/>
                <w:color w:val="327A86"/>
                <w:szCs w:val="20"/>
              </w:rPr>
              <w:t>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A42631">
        <w:trPr>
          <w:trHeight w:val="112"/>
        </w:trPr>
        <w:tc>
          <w:tcPr>
            <w:tcW w:w="709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19FF8577" w:rsidR="00BF50BD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7376" behindDoc="0" locked="0" layoutInCell="1" allowOverlap="1" wp14:anchorId="7AAFE2FE" wp14:editId="6353E6E4">
                      <wp:simplePos x="0" y="0"/>
                      <wp:positionH relativeFrom="column">
                        <wp:posOffset>1005032</wp:posOffset>
                      </wp:positionH>
                      <wp:positionV relativeFrom="paragraph">
                        <wp:posOffset>84744</wp:posOffset>
                      </wp:positionV>
                      <wp:extent cx="3948174" cy="416553"/>
                      <wp:effectExtent l="0" t="0" r="0" b="0"/>
                      <wp:wrapNone/>
                      <wp:docPr id="1701312926" name="Gruppieren 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8174" cy="416553"/>
                                <a:chOff x="0" y="0"/>
                                <a:chExt cx="3948174" cy="416553"/>
                              </a:xfrm>
                            </wpg:grpSpPr>
                            <wpg:grpSp>
                              <wpg:cNvPr id="936109368" name="Gruppieren 386"/>
                              <wpg:cNvGrpSpPr/>
                              <wpg:grpSpPr>
                                <a:xfrm>
                                  <a:off x="2856015" y="0"/>
                                  <a:ext cx="396499" cy="416553"/>
                                  <a:chOff x="-82064" y="13349"/>
                                  <a:chExt cx="396499" cy="416553"/>
                                </a:xfrm>
                              </wpg:grpSpPr>
                              <wpg:grpSp>
                                <wpg:cNvPr id="1805432359" name="Gruppieren 2"/>
                                <wpg:cNvGrpSpPr/>
                                <wpg:grpSpPr>
                                  <a:xfrm>
                                    <a:off x="-82064" y="13349"/>
                                    <a:ext cx="314325" cy="317269"/>
                                    <a:chOff x="-48998" y="-4831"/>
                                    <a:chExt cx="316993" cy="317995"/>
                                  </a:xfrm>
                                </wpg:grpSpPr>
                                <wps:wsp>
                                  <wps:cNvPr id="21050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73722C" w14:textId="5EFF8112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511963445" name="Textfeld 3"/>
                                  <wps:cNvSpPr txBox="1"/>
                                  <wps:spPr>
                                    <a:xfrm>
                                      <a:off x="-48998" y="149222"/>
                                      <a:ext cx="316993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6B4AB" w14:textId="461D9631" w:rsidR="000D71C5" w:rsidRPr="00C44D86" w:rsidRDefault="00CB3341" w:rsidP="000D71C5">
                                        <w:pPr>
                                          <w:jc w:val="center"/>
                                        </w:pPr>
                                        <w: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5579456" name="Gerade Verbindung 1"/>
                                  <wps:cNvCnPr/>
                                  <wps:spPr>
                                    <a:xfrm>
                                      <a:off x="33464" y="173613"/>
                                      <a:ext cx="18152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0576349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52AD44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6567782" name="Gruppieren 386"/>
                              <wpg:cNvGrpSpPr/>
                              <wpg:grpSpPr>
                                <a:xfrm>
                                  <a:off x="0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203759221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4151108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772DBA" w14:textId="49B19867" w:rsidR="000D71C5" w:rsidRPr="00C44D86" w:rsidRDefault="000D71C5" w:rsidP="000D71C5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692566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972C73" w14:textId="1972484C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4724649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0759061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8E96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0500555" name="Gruppieren 386"/>
                              <wpg:cNvGrpSpPr/>
                              <wpg:grpSpPr>
                                <a:xfrm>
                                  <a:off x="736270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288647027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624586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872294" w14:textId="7FD61099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70083086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3A3985" w14:textId="5F2CE40A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3664331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08503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F6360A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67692721" name="Gruppieren 386"/>
                              <wpg:cNvGrpSpPr/>
                              <wpg:grpSpPr>
                                <a:xfrm>
                                  <a:off x="1419101" y="0"/>
                                  <a:ext cx="314435" cy="416553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1070428900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1084600342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366CEB" w14:textId="77777777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9492101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96C42D" w14:textId="623779C5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8682304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27017070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D9D88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7727913" name="Gruppieren 386"/>
                              <wpg:cNvGrpSpPr/>
                              <wpg:grpSpPr>
                                <a:xfrm>
                                  <a:off x="2179122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980913209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3583851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757201" w14:textId="211E2945" w:rsidR="000D71C5" w:rsidRPr="00C44D86" w:rsidRDefault="000D71C5" w:rsidP="000D71C5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256591743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39DFE" w14:textId="638D6E76" w:rsidR="000D71C5" w:rsidRPr="00C44D86" w:rsidRDefault="000D71C5" w:rsidP="000D71C5">
                                        <w:pPr>
                                          <w:jc w:val="center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028216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53361501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C2CD58" w14:textId="77777777" w:rsidR="000D71C5" w:rsidRPr="006443F6" w:rsidRDefault="000D71C5" w:rsidP="000D71C5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746805" name="Gruppieren 386"/>
                              <wpg:cNvGrpSpPr/>
                              <wpg:grpSpPr>
                                <a:xfrm>
                                  <a:off x="3633849" y="0"/>
                                  <a:ext cx="314325" cy="415925"/>
                                  <a:chOff x="0" y="13349"/>
                                  <a:chExt cx="314435" cy="416553"/>
                                </a:xfrm>
                              </wpg:grpSpPr>
                              <wpg:grpSp>
                                <wpg:cNvPr id="450755694" name="Gruppieren 2"/>
                                <wpg:cNvGrpSpPr/>
                                <wpg:grpSpPr>
                                  <a:xfrm>
                                    <a:off x="0" y="13349"/>
                                    <a:ext cx="198483" cy="317499"/>
                                    <a:chOff x="33763" y="-4831"/>
                                    <a:chExt cx="200167" cy="318227"/>
                                  </a:xfrm>
                                </wpg:grpSpPr>
                                <wps:wsp>
                                  <wps:cNvPr id="20226558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C76116" w14:textId="77777777" w:rsidR="00CB3341" w:rsidRPr="00C44D86" w:rsidRDefault="00CB3341" w:rsidP="00CB3341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26873590" name="Textfeld 3"/>
                                  <wps:cNvSpPr txBox="1"/>
                                  <wps:spPr>
                                    <a:xfrm>
                                      <a:off x="33763" y="149454"/>
                                      <a:ext cx="162321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74D351" w14:textId="036E22A2" w:rsidR="00CB3341" w:rsidRPr="00C44D86" w:rsidRDefault="00CB3341" w:rsidP="00CB3341">
                                        <w:pPr>
                                          <w:jc w:val="center"/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2625167" name="Gerade Verbindung 1"/>
                                  <wps:cNvCnPr/>
                                  <wps:spPr>
                                    <a:xfrm>
                                      <a:off x="57419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51196818" name="Textfeld 398"/>
                                <wps:cNvSpPr txBox="1"/>
                                <wps:spPr>
                                  <a:xfrm>
                                    <a:off x="126815" y="74071"/>
                                    <a:ext cx="187620" cy="355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7E9346" w14:textId="77777777" w:rsidR="00CB3341" w:rsidRPr="006443F6" w:rsidRDefault="00CB3341" w:rsidP="00CB3341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6443F6">
                                        <w:rPr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AFE2FE" id="Gruppieren 441" o:spid="_x0000_s2393" style="position:absolute;margin-left:79.15pt;margin-top:6.65pt;width:310.9pt;height:32.8pt;z-index:253797376" coordsize="39481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">
                      <v:group id="_x0000_s2394" style="position:absolute;left:28560;width:3965;height:4165" coordorigin="-82064,13349" coordsize="396499,4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">
                        <v:group id="_x0000_s2395" style="position:absolute;left:-82064;top:13349;width:314325;height:317269" coordorigin="-48998,-4831" coordsize="316993,3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">
                          <v:shape id="Textfeld 3" o:spid="_x0000_s239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" filled="f" stroked="f" strokeweight=".5pt">
                            <v:textbox style="mso-fit-shape-to-text:t" inset="0,0,0,0">
                              <w:txbxContent>
                                <w:p w14:paraId="1E73722C" w14:textId="5EFF8112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397" type="#_x0000_t202" style="position:absolute;left:-48998;top:149222;width:316993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03F6B4AB" w14:textId="461D9631" w:rsidR="000D71C5" w:rsidRPr="00C44D86" w:rsidRDefault="00CB3341" w:rsidP="000D71C5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398" style="position:absolute;visibility:visible;mso-wrap-style:square" from="33464,173613" to="214992,173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shape id="Textfeld 398" o:spid="_x0000_s2399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" filled="f" stroked="f" strokeweight=".5pt">
                          <v:textbox>
                            <w:txbxContent>
                              <w:p w14:paraId="3252AD44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00" style="position:absolute;width:3144;height:4165" coordorigin=",13349" coordsize="314435,4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">
                        <v:group id="_x0000_s2401" style="position:absolute;top:13349;width:198483;height:317499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">
                          <v:shape id="Textfeld 3" o:spid="_x0000_s240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00772DBA" w14:textId="49B19867" w:rsidR="000D71C5" w:rsidRPr="00C44D86" w:rsidRDefault="000D71C5" w:rsidP="000D71C5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3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" filled="f" stroked="f" strokeweight=".5pt">
                            <v:textbox inset="0,0,0,0">
                              <w:txbxContent>
                                <w:p w14:paraId="6C972C73" w14:textId="1972484C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0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Textfeld 398" o:spid="_x0000_s2405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" filled="f" stroked="f" strokeweight=".5pt">
                          <v:textbox>
                            <w:txbxContent>
                              <w:p w14:paraId="2428E96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06" style="position:absolute;left:7362;width:3143;height:4159" coordorigin=",13349" coordsize="314435,4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">
                        <v:group id="_x0000_s2407" style="position:absolute;top:13349;width:198483;height:317499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">
                          <v:shape id="Textfeld 3" o:spid="_x0000_s2408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5D872294" w14:textId="7FD61099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09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3F3A3985" w14:textId="5F2CE40A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10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" strokecolor="black [3213]" strokeweight="1pt">
                            <v:stroke joinstyle="miter"/>
                          </v:line>
                        </v:group>
                        <v:shape id="Textfeld 398" o:spid="_x0000_s2411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" filled="f" stroked="f" strokeweight=".5pt">
                          <v:textbox>
                            <w:txbxContent>
                              <w:p w14:paraId="78F6360A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12" style="position:absolute;left:14191;width:3144;height:4165" coordorigin=",13349" coordsize="314435,4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">
                        <v:group id="_x0000_s2413" style="position:absolute;top:13349;width:198483;height:317499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">
                          <v:shape id="Textfeld 3" o:spid="_x0000_s2414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17366CEB" w14:textId="77777777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15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" filled="f" stroked="f" strokeweight=".5pt">
                            <v:textbox inset="0,0,0,0">
                              <w:txbxContent>
                                <w:p w14:paraId="1696C42D" w14:textId="623779C5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16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Textfeld 398" o:spid="_x0000_s2417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" filled="f" stroked="f" strokeweight=".5pt">
                          <v:textbox>
                            <w:txbxContent>
                              <w:p w14:paraId="1BD9D88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18" style="position:absolute;left:21791;width:3143;height:4159" coordorigin=",13349" coordsize="314435,4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">
                        <v:group id="_x0000_s2419" style="position:absolute;top:13349;width:198483;height:317499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">
                          <v:shape id="Textfeld 3" o:spid="_x0000_s2420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" filled="f" stroked="f" strokeweight=".5pt">
                            <v:textbox style="mso-fit-shape-to-text:t" inset="0,0,0,0">
                              <w:txbxContent>
                                <w:p w14:paraId="17757201" w14:textId="211E2945" w:rsidR="000D71C5" w:rsidRPr="00C44D86" w:rsidRDefault="000D71C5" w:rsidP="000D71C5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21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" filled="f" stroked="f" strokeweight=".5pt">
                            <v:textbox inset="0,0,0,0">
                              <w:txbxContent>
                                <w:p w14:paraId="08739DFE" w14:textId="638D6E76" w:rsidR="000D71C5" w:rsidRPr="00C44D86" w:rsidRDefault="000D71C5" w:rsidP="000D71C5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22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Textfeld 398" o:spid="_x0000_s2423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" filled="f" stroked="f" strokeweight=".5pt">
                          <v:textbox>
                            <w:txbxContent>
                              <w:p w14:paraId="26C2CD58" w14:textId="77777777" w:rsidR="000D71C5" w:rsidRPr="006443F6" w:rsidRDefault="000D71C5" w:rsidP="000D71C5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  <v:group id="_x0000_s2424" style="position:absolute;left:36338;width:3143;height:4159" coordorigin=",13349" coordsize="314435,41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">
                        <v:group id="_x0000_s2425" style="position:absolute;top:13349;width:198483;height:317499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">
                          <v:shape id="Textfeld 3" o:spid="_x0000_s2426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0DC76116" w14:textId="77777777" w:rsidR="00CB3341" w:rsidRPr="00C44D86" w:rsidRDefault="00CB3341" w:rsidP="00CB3341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27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" filled="f" stroked="f" strokeweight=".5pt">
                            <v:textbox inset="0,0,0,0">
                              <w:txbxContent>
                                <w:p w14:paraId="3374D351" w14:textId="036E22A2" w:rsidR="00CB3341" w:rsidRPr="00C44D86" w:rsidRDefault="00CB3341" w:rsidP="00CB3341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428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" strokecolor="black [3213]" strokeweight="1pt">
                            <v:stroke joinstyle="miter"/>
                          </v:line>
                        </v:group>
                        <v:shape id="Textfeld 398" o:spid="_x0000_s2429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" filled="f" stroked="f" strokeweight=".5pt">
                          <v:textbox>
                            <w:txbxContent>
                              <w:p w14:paraId="3C7E9346" w14:textId="77777777" w:rsidR="00CB3341" w:rsidRPr="006443F6" w:rsidRDefault="00CB3341" w:rsidP="00CB3341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443F6">
                                  <w:rPr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D71C5"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4064" behindDoc="0" locked="0" layoutInCell="1" allowOverlap="1" wp14:anchorId="55AEA102" wp14:editId="6F27C23F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96932</wp:posOffset>
                      </wp:positionV>
                      <wp:extent cx="314435" cy="416553"/>
                      <wp:effectExtent l="0" t="0" r="0" b="0"/>
                      <wp:wrapNone/>
                      <wp:docPr id="1978877852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435" cy="416553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69026885" name="Gruppieren 2"/>
                              <wpg:cNvGrpSpPr/>
                              <wpg:grpSpPr>
                                <a:xfrm>
                                  <a:off x="0" y="13349"/>
                                  <a:ext cx="198482" cy="317500"/>
                                  <a:chOff x="33763" y="-4831"/>
                                  <a:chExt cx="200167" cy="318227"/>
                                </a:xfrm>
                              </wpg:grpSpPr>
                              <wps:wsp>
                                <wps:cNvPr id="17184462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1610E4" w14:textId="203621F5" w:rsidR="000D71C5" w:rsidRPr="00C44D86" w:rsidRDefault="000D71C5" w:rsidP="000D71C5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6236325" name="Textfeld 3"/>
                                <wps:cNvSpPr txBox="1"/>
                                <wps:spPr>
                                  <a:xfrm>
                                    <a:off x="33763" y="149454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337A9" w14:textId="094BBC92" w:rsidR="000D71C5" w:rsidRPr="00C44D86" w:rsidRDefault="000D71C5" w:rsidP="000D71C5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121277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4366328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96FA2F" w14:textId="33BFF467" w:rsidR="000D71C5" w:rsidRPr="006443F6" w:rsidRDefault="000D71C5" w:rsidP="000D71C5">
                                    <w:pPr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6443F6">
                                      <w:rPr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AEA102" id="_x0000_s2430" style="position:absolute;margin-left:16.4pt;margin-top:7.65pt;width:24.75pt;height:32.8pt;z-index:253784064;mso-width-relative:margin;mso-height-relative:margin" coordorigin=",13349" coordsize="314435,4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">
                      <v:group id="_x0000_s2431" style="position:absolute;top:13349;width:198482;height:317500" coordorigin="33763,-4831" coordsize="200167,31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">
                        <v:shape id="Textfeld 3" o:spid="_x0000_s2432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" filled="f" stroked="f" strokeweight=".5pt">
                          <v:textbox style="mso-fit-shape-to-text:t" inset="0,0,0,0">
                            <w:txbxContent>
                              <w:p w14:paraId="6B1610E4" w14:textId="203621F5" w:rsidR="000D71C5" w:rsidRPr="00C44D86" w:rsidRDefault="000D71C5" w:rsidP="000D71C5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433" type="#_x0000_t202" style="position:absolute;left:33763;top:149454;width:162321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" filled="f" stroked="f" strokeweight=".5pt">
                          <v:textbox inset="0,0,0,0">
                            <w:txbxContent>
                              <w:p w14:paraId="469337A9" w14:textId="094BBC92" w:rsidR="000D71C5" w:rsidRPr="00C44D86" w:rsidRDefault="000D71C5" w:rsidP="000D71C5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2434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" strokecolor="black [3213]" strokeweight="1pt">
                          <v:stroke joinstyle="miter"/>
                        </v:line>
                      </v:group>
                      <v:shape id="Textfeld 398" o:spid="_x0000_s2435" type="#_x0000_t202" style="position:absolute;left:126815;top:74071;width:187620;height:35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" filled="f" stroked="f" strokeweight=".5pt">
                        <v:textbox>
                          <w:txbxContent>
                            <w:p w14:paraId="4496FA2F" w14:textId="33BFF467" w:rsidR="000D71C5" w:rsidRPr="006443F6" w:rsidRDefault="000D71C5" w:rsidP="000D71C5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443F6">
                                <w:rPr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00B05B26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17AF945" w14:textId="3B179F28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0382B87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1BEFD55" w14:textId="0830C188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65A08FFB" w:rsidR="005B4A79" w:rsidRPr="00D95B77" w:rsidRDefault="005B4A79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7078BE67" w14:textId="329698BC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0547784D" w:rsidR="005B4A79" w:rsidRPr="00D95B77" w:rsidRDefault="005B4A79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04DD6C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4A6258B7" w14:textId="7D686340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52053128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06233072" w:rsidR="005B4A79" w:rsidRPr="00604461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</w:p>
              </w:tc>
            </w:tr>
          </w:tbl>
          <w:p w14:paraId="04D7E3B6" w14:textId="7371B28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0E6347DB" wp14:editId="2A4903BA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47DB" id="Textfeld 82" o:spid="_x0000_s2436" type="#_x0000_t202" style="position:absolute;margin-left:-5.3pt;margin-top:11.6pt;width:36.35pt;height:35.2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023CBFA9" wp14:editId="37DDC77B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CBFA9" id="_x0000_s2437" type="#_x0000_t202" style="position:absolute;margin-left:380.45pt;margin-top:12.35pt;width:21.25pt;height:35.3pt;z-index:25306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6D57A1B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0E0771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19DB48D5" w:rsidR="00E67916" w:rsidRDefault="00B013C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7" behindDoc="0" locked="0" layoutInCell="1" allowOverlap="1" wp14:anchorId="6404AA7C" wp14:editId="323A2263">
                      <wp:simplePos x="0" y="0"/>
                      <wp:positionH relativeFrom="column">
                        <wp:posOffset>121475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857504" id="Gerader Verbinder 11211" o:spid="_x0000_s1026" style="position:absolute;z-index:252883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5pt,3.45pt" to="9.5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235B0B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642B7B7D" wp14:editId="2FC1C636">
                      <wp:simplePos x="0" y="0"/>
                      <wp:positionH relativeFrom="column">
                        <wp:posOffset>2561114</wp:posOffset>
                      </wp:positionH>
                      <wp:positionV relativeFrom="paragraph">
                        <wp:posOffset>48260</wp:posOffset>
                      </wp:positionV>
                      <wp:extent cx="0" cy="525145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1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DF5346" id="Gerader Verbinder 11211" o:spid="_x0000_s1026" style="position:absolute;z-index:25306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65pt,3.8pt" to="201.6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" strokecolor="#bfbfbf [2412]" strokeweight=".5pt">
                      <v:stroke joinstyle="miter"/>
                    </v:line>
                  </w:pict>
                </mc:Fallback>
              </mc:AlternateContent>
            </w:r>
            <w:r w:rsidR="00E67916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7877171E" wp14:editId="6D0A8C16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2A6353" id="Gerader Verbinder 22276" o:spid="_x0000_s1026" style="position:absolute;z-index:25285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" strokecolor="#bfbfbf [2412]" strokeweight=".5pt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4AD1B21C" wp14:editId="1221A4F3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1B21C" id="Textfeld 81" o:spid="_x0000_s2438" type="#_x0000_t202" style="position:absolute;margin-left:8.95pt;margin-top:3.2pt;width:385.85pt;height:18.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" filled="f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14A657AF" wp14:editId="523A868F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657AF" id="_x0000_s2439" type="#_x0000_t202" style="position:absolute;margin-left:369.35pt;margin-top:4.65pt;width:49.45pt;height:21.2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67CC44A6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A42631">
        <w:trPr>
          <w:trHeight w:val="112"/>
        </w:trPr>
        <w:tc>
          <w:tcPr>
            <w:tcW w:w="709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604" w:type="dxa"/>
            <w:gridSpan w:val="2"/>
          </w:tcPr>
          <w:p w14:paraId="6220D0DF" w14:textId="779D0619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A42631">
        <w:trPr>
          <w:trHeight w:val="112"/>
        </w:trPr>
        <w:tc>
          <w:tcPr>
            <w:tcW w:w="709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5A2E1BA0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24E7F0AC" w14:textId="6BDE3644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5A72E253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3DAA9324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06592" behindDoc="0" locked="0" layoutInCell="1" allowOverlap="1" wp14:anchorId="53DBAF48" wp14:editId="010CD2EE">
                      <wp:simplePos x="0" y="0"/>
                      <wp:positionH relativeFrom="column">
                        <wp:posOffset>262824</wp:posOffset>
                      </wp:positionH>
                      <wp:positionV relativeFrom="paragraph">
                        <wp:posOffset>123520</wp:posOffset>
                      </wp:positionV>
                      <wp:extent cx="1878949" cy="419735"/>
                      <wp:effectExtent l="0" t="0" r="1270" b="0"/>
                      <wp:wrapNone/>
                      <wp:docPr id="682296642" name="Gruppieren 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8949" cy="419735"/>
                                <a:chOff x="0" y="0"/>
                                <a:chExt cx="1878949" cy="419735"/>
                              </a:xfrm>
                            </wpg:grpSpPr>
                            <wps:wsp>
                              <wps:cNvPr id="1475973342" name="Textfeld 3"/>
                              <wps:cNvSpPr txBox="1"/>
                              <wps:spPr>
                                <a:xfrm>
                                  <a:off x="0" y="106878"/>
                                  <a:ext cx="584604" cy="200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D6CA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20 % =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8012994" name="Textfeld 398"/>
                              <wps:cNvSpPr txBox="1"/>
                              <wps:spPr>
                                <a:xfrm>
                                  <a:off x="938151" y="95002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77ED4D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20480895" name="Gruppieren 88"/>
                              <wpg:cNvGrpSpPr/>
                              <wpg:grpSpPr>
                                <a:xfrm>
                                  <a:off x="611579" y="0"/>
                                  <a:ext cx="287655" cy="419735"/>
                                  <a:chOff x="608347" y="45908"/>
                                  <a:chExt cx="288000" cy="420135"/>
                                </a:xfrm>
                              </wpg:grpSpPr>
                              <wpg:grpSp>
                                <wpg:cNvPr id="2085958956" name="Gruppieren 2085958956"/>
                                <wpg:cNvGrpSpPr/>
                                <wpg:grpSpPr>
                                  <a:xfrm>
                                    <a:off x="623448" y="90238"/>
                                    <a:ext cx="263283" cy="375805"/>
                                    <a:chOff x="623448" y="90238"/>
                                    <a:chExt cx="265727" cy="376828"/>
                                  </a:xfrm>
                                </wpg:grpSpPr>
                                <wps:wsp>
                                  <wps:cNvPr id="1993640246" name="Textfeld 3"/>
                                  <wps:cNvSpPr txBox="1"/>
                                  <wps:spPr>
                                    <a:xfrm>
                                      <a:off x="661247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6ECE26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460886262" name="Textfeld 3"/>
                                  <wps:cNvSpPr txBox="1"/>
                                  <wps:spPr>
                                    <a:xfrm>
                                      <a:off x="623448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0143F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339600" name="Gerade Verbindung 1699339600"/>
                                  <wps:cNvCnPr/>
                                  <wps:spPr>
                                    <a:xfrm>
                                      <a:off x="668159" y="280090"/>
                                      <a:ext cx="18188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046284604" name="Grafik 20462846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8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608347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660088312" name="Textfeld 398"/>
                              <wps:cNvSpPr txBox="1"/>
                              <wps:spPr>
                                <a:xfrm>
                                  <a:off x="1407226" y="95002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B5531F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22302373" name="Gruppieren 124"/>
                              <wpg:cNvGrpSpPr/>
                              <wpg:grpSpPr>
                                <a:xfrm>
                                  <a:off x="1068779" y="0"/>
                                  <a:ext cx="293370" cy="419735"/>
                                  <a:chOff x="1068042" y="45908"/>
                                  <a:chExt cx="293374" cy="420135"/>
                                </a:xfrm>
                              </wpg:grpSpPr>
                              <wpg:grpSp>
                                <wpg:cNvPr id="1038500470" name="Gruppieren 1038500470"/>
                                <wpg:cNvGrpSpPr/>
                                <wpg:grpSpPr>
                                  <a:xfrm>
                                    <a:off x="1098133" y="90238"/>
                                    <a:ext cx="263283" cy="375805"/>
                                    <a:chOff x="1098133" y="90238"/>
                                    <a:chExt cx="265727" cy="376828"/>
                                  </a:xfrm>
                                </wpg:grpSpPr>
                                <wps:wsp>
                                  <wps:cNvPr id="1367533832" name="Textfeld 3"/>
                                  <wps:cNvSpPr txBox="1"/>
                                  <wps:spPr>
                                    <a:xfrm>
                                      <a:off x="1135994" y="90238"/>
                                      <a:ext cx="159583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ECDEF63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37650393" name="Textfeld 3"/>
                                  <wps:cNvSpPr txBox="1"/>
                                  <wps:spPr>
                                    <a:xfrm>
                                      <a:off x="1098133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C16C3F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4275523" name="Gerade Verbindung 414275523"/>
                                  <wps:cNvCnPr/>
                                  <wps:spPr>
                                    <a:xfrm>
                                      <a:off x="1148845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28281214" name="Grafik 4282812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068042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962351249" name="Gruppieren 131"/>
                              <wpg:cNvGrpSpPr/>
                              <wpg:grpSpPr>
                                <a:xfrm>
                                  <a:off x="1591294" y="0"/>
                                  <a:ext cx="287655" cy="419735"/>
                                  <a:chOff x="1587369" y="45908"/>
                                  <a:chExt cx="288000" cy="420135"/>
                                </a:xfrm>
                              </wpg:grpSpPr>
                              <wpg:grpSp>
                                <wpg:cNvPr id="1134007490" name="Gruppieren 1134007490"/>
                                <wpg:cNvGrpSpPr/>
                                <wpg:grpSpPr>
                                  <a:xfrm>
                                    <a:off x="1602470" y="90238"/>
                                    <a:ext cx="263283" cy="375805"/>
                                    <a:chOff x="1602470" y="90238"/>
                                    <a:chExt cx="265727" cy="376828"/>
                                  </a:xfrm>
                                </wpg:grpSpPr>
                                <wps:wsp>
                                  <wps:cNvPr id="2058932233" name="Textfeld 3"/>
                                  <wps:cNvSpPr txBox="1"/>
                                  <wps:spPr>
                                    <a:xfrm>
                                      <a:off x="1640269" y="90238"/>
                                      <a:ext cx="158942" cy="18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1C0531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857627537" name="Textfeld 3"/>
                                  <wps:cNvSpPr txBox="1"/>
                                  <wps:spPr>
                                    <a:xfrm>
                                      <a:off x="1602470" y="303124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26E015" w14:textId="77777777" w:rsidR="00CB3341" w:rsidRDefault="00CB3341" w:rsidP="00CB3341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556389" name="Gerade Verbindung 2060556389"/>
                                  <wps:cNvCnPr/>
                                  <wps:spPr>
                                    <a:xfrm>
                                      <a:off x="1653182" y="280090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68019517" name="Grafik 13680195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1587369" y="45908"/>
                                    <a:ext cx="288000" cy="201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DBAF48" id="Gruppieren 444" o:spid="_x0000_s2440" style="position:absolute;margin-left:20.7pt;margin-top:9.75pt;width:147.95pt;height:33.05pt;z-index:253806592" coordsize="18789,4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">
                      <v:shape id="Textfeld 3" o:spid="_x0000_s2441" type="#_x0000_t202" style="position:absolute;top:1068;width:5846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" filled="f" stroked="f" strokeweight=".5pt">
                        <v:textbox inset="0,0,0,0">
                          <w:txbxContent>
                            <w:p w14:paraId="28DD6CA9" w14:textId="77777777" w:rsidR="00CB3341" w:rsidRDefault="00CB3341" w:rsidP="00CB3341">
                              <w:pPr>
                                <w:jc w:val="center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20 % = </w:t>
                              </w:r>
                            </w:p>
                          </w:txbxContent>
                        </v:textbox>
                      </v:shape>
                      <v:shape id="Textfeld 398" o:spid="_x0000_s2442" type="#_x0000_t202" style="position:absolute;left:9381;top:950;width:154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" filled="f" stroked="f" strokeweight=".5pt">
                        <v:textbox inset="1mm">
                          <w:txbxContent>
                            <w:p w14:paraId="4177ED4D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Gruppieren 88" o:spid="_x0000_s2443" style="position:absolute;left:6115;width:2877;height:4197" coordorigin="6083,459" coordsize="2880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">
                        <v:group id="Gruppieren 2085958956" o:spid="_x0000_s2444" style="position:absolute;left:6234;top:902;width:2633;height:3758" coordorigin="6234,902" coordsize="2657,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">
                          <v:shape id="Textfeld 3" o:spid="_x0000_s2445" type="#_x0000_t202" style="position:absolute;left:6612;top:902;width:1589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556ECE26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46" type="#_x0000_t202" style="position:absolute;left:6234;top:3031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460143F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line id="Gerade Verbindung 1699339600" o:spid="_x0000_s2447" style="position:absolute;visibility:visible;mso-wrap-style:square" from="6681,2800" to="8500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Grafik 2046284604" o:spid="_x0000_s2448" type="#_x0000_t75" style="position:absolute;left:6083;top:459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">
                          <v:imagedata r:id="rId129" o:title="" cropbottom="33944f" cropleft="1f" cropright="2644f" recolortarget="#333 [1446]"/>
                        </v:shape>
                      </v:group>
                      <v:shape id="Textfeld 398" o:spid="_x0000_s2449" type="#_x0000_t202" style="position:absolute;left:14072;top:950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" filled="f" stroked="f" strokeweight=".5pt">
                        <v:textbox inset="1mm">
                          <w:txbxContent>
                            <w:p w14:paraId="3AB5531F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group id="_x0000_s2450" style="position:absolute;left:10687;width:2934;height:4197" coordorigin="10680,459" coordsize="293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">
                        <v:group id="Gruppieren 1038500470" o:spid="_x0000_s2451" style="position:absolute;left:10981;top:902;width:2633;height:3758" coordorigin="10981,902" coordsize="2657,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">
                          <v:shape id="Textfeld 3" o:spid="_x0000_s2452" type="#_x0000_t202" style="position:absolute;left:11359;top:902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6ECDEF63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53" type="#_x0000_t202" style="position:absolute;left:10981;top:3031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6FC16C3F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  <v:line id="Gerade Verbindung 414275523" o:spid="_x0000_s2454" style="position:absolute;visibility:visible;mso-wrap-style:square" from="11488,2800" to="12941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Grafik 428281214" o:spid="_x0000_s2455" type="#_x0000_t75" style="position:absolute;left:10680;top:459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">
                          <v:imagedata r:id="rId52" o:title="" cropbottom="33944f" cropleft="1f" cropright="2644f" recolortarget="#333 [1446]"/>
                        </v:shape>
                      </v:group>
                      <v:group id="Gruppieren 131" o:spid="_x0000_s2456" style="position:absolute;left:15912;width:2877;height:4197" coordorigin="15873,459" coordsize="2880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">
                        <v:group id="Gruppieren 1134007490" o:spid="_x0000_s2457" style="position:absolute;left:16024;top:902;width:2633;height:3758" coordorigin="16024,902" coordsize="2657,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">
                          <v:shape id="Textfeld 3" o:spid="_x0000_s2458" type="#_x0000_t202" style="position:absolute;left:16402;top:902;width:1590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" filled="f" stroked="f" strokeweight=".5pt">
                            <v:textbox style="mso-fit-shape-to-text:t" inset="0,0,0,0">
                              <w:txbxContent>
                                <w:p w14:paraId="631C0531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459" type="#_x0000_t202" style="position:absolute;left:16024;top:3031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" filled="f" stroked="f" strokeweight=".5pt">
                            <v:textbox inset="0,0,0,0">
                              <w:txbxContent>
                                <w:p w14:paraId="2F26E015" w14:textId="77777777" w:rsidR="00CB3341" w:rsidRDefault="00CB3341" w:rsidP="00CB3341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2060556389" o:spid="_x0000_s2460" style="position:absolute;visibility:visible;mso-wrap-style:square" from="16531,2800" to="17984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Grafik 1368019517" o:spid="_x0000_s2461" type="#_x0000_t75" style="position:absolute;left:15873;top:459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">
                          <v:imagedata r:id="rId52" o:title="" cropbottom="33944f" cropleft="1f" cropright="2644f" recolortarget="#333 [1446]"/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8096" behindDoc="0" locked="0" layoutInCell="1" allowOverlap="1" wp14:anchorId="75A14F53" wp14:editId="27855D29">
                      <wp:simplePos x="0" y="0"/>
                      <wp:positionH relativeFrom="column">
                        <wp:posOffset>2816019</wp:posOffset>
                      </wp:positionH>
                      <wp:positionV relativeFrom="paragraph">
                        <wp:posOffset>87894</wp:posOffset>
                      </wp:positionV>
                      <wp:extent cx="1772070" cy="462552"/>
                      <wp:effectExtent l="0" t="0" r="6350" b="0"/>
                      <wp:wrapNone/>
                      <wp:docPr id="1984301891" name="Gruppieren 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2070" cy="462552"/>
                                <a:chOff x="0" y="0"/>
                                <a:chExt cx="1772070" cy="462552"/>
                              </a:xfrm>
                            </wpg:grpSpPr>
                            <wpg:grpSp>
                              <wpg:cNvPr id="2120038557" name="Gruppieren 442"/>
                              <wpg:cNvGrpSpPr/>
                              <wpg:grpSpPr>
                                <a:xfrm>
                                  <a:off x="0" y="0"/>
                                  <a:ext cx="1771848" cy="426072"/>
                                  <a:chOff x="0" y="0"/>
                                  <a:chExt cx="1771848" cy="426072"/>
                                </a:xfrm>
                              </wpg:grpSpPr>
                              <wps:wsp>
                                <wps:cNvPr id="457138727" name="Textfeld 3"/>
                                <wps:cNvSpPr txBox="1"/>
                                <wps:spPr>
                                  <a:xfrm>
                                    <a:off x="0" y="148442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40E9A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40 % =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79305596" name="Gruppieren 139"/>
                                <wpg:cNvGrpSpPr/>
                                <wpg:grpSpPr>
                                  <a:xfrm>
                                    <a:off x="593766" y="5938"/>
                                    <a:ext cx="293374" cy="420134"/>
                                    <a:chOff x="2934321" y="10933"/>
                                    <a:chExt cx="293374" cy="420135"/>
                                  </a:xfrm>
                                </wpg:grpSpPr>
                                <wpg:grpSp>
                                  <wpg:cNvPr id="2086441028" name="Gruppieren 2086441028"/>
                                  <wpg:cNvGrpSpPr/>
                                  <wpg:grpSpPr>
                                    <a:xfrm>
                                      <a:off x="2964412" y="55263"/>
                                      <a:ext cx="263283" cy="375805"/>
                                      <a:chOff x="2964412" y="55263"/>
                                      <a:chExt cx="265727" cy="376828"/>
                                    </a:xfrm>
                                  </wpg:grpSpPr>
                                  <wps:wsp>
                                    <wps:cNvPr id="1084363601" name="Textfeld 3"/>
                                    <wps:cNvSpPr txBox="1"/>
                                    <wps:spPr>
                                      <a:xfrm>
                                        <a:off x="3002273" y="552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BCB9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18169433" name="Textfeld 3"/>
                                    <wps:cNvSpPr txBox="1"/>
                                    <wps:spPr>
                                      <a:xfrm>
                                        <a:off x="2964412" y="2681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BFC89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3625492" name="Gerade Verbindung 1873625492"/>
                                    <wps:cNvCnPr/>
                                    <wps:spPr>
                                      <a:xfrm>
                                        <a:off x="3015124" y="2451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1927935" name="Grafik 419279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8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2934321" y="109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813723170" name="Gruppieren 160"/>
                                <wpg:cNvGrpSpPr/>
                                <wpg:grpSpPr>
                                  <a:xfrm>
                                    <a:off x="1050966" y="5938"/>
                                    <a:ext cx="293370" cy="419735"/>
                                    <a:chOff x="3394016" y="13433"/>
                                    <a:chExt cx="293374" cy="420135"/>
                                  </a:xfrm>
                                </wpg:grpSpPr>
                                <wpg:grpSp>
                                  <wpg:cNvPr id="2670062" name="Gruppieren 2670062"/>
                                  <wpg:cNvGrpSpPr/>
                                  <wpg:grpSpPr>
                                    <a:xfrm>
                                      <a:off x="3424107" y="57763"/>
                                      <a:ext cx="263283" cy="375805"/>
                                      <a:chOff x="3424107" y="57763"/>
                                      <a:chExt cx="265727" cy="376828"/>
                                    </a:xfrm>
                                  </wpg:grpSpPr>
                                  <wps:wsp>
                                    <wps:cNvPr id="699760951" name="Textfeld 3"/>
                                    <wps:cNvSpPr txBox="1"/>
                                    <wps:spPr>
                                      <a:xfrm>
                                        <a:off x="3461968" y="57763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145566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868409058" name="Textfeld 3"/>
                                    <wps:cNvSpPr txBox="1"/>
                                    <wps:spPr>
                                      <a:xfrm>
                                        <a:off x="3424107" y="270649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C135A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9401476" name="Gerade Verbindung 1779401476"/>
                                    <wps:cNvCnPr/>
                                    <wps:spPr>
                                      <a:xfrm>
                                        <a:off x="3474819" y="247615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05180814" name="Grafik 4051808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394016" y="13433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1593591062" name="Gruppieren 168"/>
                                <wpg:cNvGrpSpPr/>
                                <wpg:grpSpPr>
                                  <a:xfrm>
                                    <a:off x="1478478" y="0"/>
                                    <a:ext cx="293370" cy="419735"/>
                                    <a:chOff x="3821237" y="5938"/>
                                    <a:chExt cx="293374" cy="420135"/>
                                  </a:xfrm>
                                </wpg:grpSpPr>
                                <wpg:grpSp>
                                  <wpg:cNvPr id="18327086" name="Gruppieren 18327086"/>
                                  <wpg:cNvGrpSpPr/>
                                  <wpg:grpSpPr>
                                    <a:xfrm>
                                      <a:off x="3851328" y="50268"/>
                                      <a:ext cx="263283" cy="375805"/>
                                      <a:chOff x="3851328" y="50268"/>
                                      <a:chExt cx="265727" cy="376828"/>
                                    </a:xfrm>
                                  </wpg:grpSpPr>
                                  <wps:wsp>
                                    <wps:cNvPr id="1241255289" name="Textfeld 3"/>
                                    <wps:cNvSpPr txBox="1"/>
                                    <wps:spPr>
                                      <a:xfrm>
                                        <a:off x="3889189" y="50268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70DB7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5046526" name="Textfeld 3"/>
                                    <wps:cNvSpPr txBox="1"/>
                                    <wps:spPr>
                                      <a:xfrm>
                                        <a:off x="3851328" y="263154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DDB6AFF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8069841" name="Gerade Verbindung 478069841"/>
                                    <wps:cNvCnPr/>
                                    <wps:spPr>
                                      <a:xfrm>
                                        <a:off x="3902040" y="240120"/>
                                        <a:ext cx="145286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45610593" name="Grafik 4456105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4035" b="517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3821237" y="5938"/>
                                      <a:ext cx="288000" cy="201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wps:wsp>
                              <wps:cNvPr id="1916601561" name="Textfeld 398"/>
                              <wps:cNvSpPr txBox="1"/>
                              <wps:spPr>
                                <a:xfrm>
                                  <a:off x="890649" y="89065"/>
                                  <a:ext cx="1550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0BDEC9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2596233" name="Grafik 158">
                                  <a:extLst>
                                    <a:ext uri="{FF2B5EF4-FFF2-40B4-BE49-F238E27FC236}">
                                      <a16:creationId xmlns:a16="http://schemas.microsoft.com/office/drawing/2014/main" id="{272B2619-68DD-B27B-A55C-2DB3F1C4EC7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05641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7930793" name="Textfeld 398">
                                <a:extLst>
                                  <a:ext uri="{FF2B5EF4-FFF2-40B4-BE49-F238E27FC236}">
                                    <a16:creationId xmlns:a16="http://schemas.microsoft.com/office/drawing/2014/main" id="{6F5CEE82-8D3C-5BC0-F7D6-C5F373244C5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347849" y="100940"/>
                                  <a:ext cx="15494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4827A1" w14:textId="77777777" w:rsidR="00CB3341" w:rsidRDefault="00CB3341" w:rsidP="00CB3341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776202" name="Grafik 166">
                                  <a:extLst>
                                    <a:ext uri="{FF2B5EF4-FFF2-40B4-BE49-F238E27FC236}">
                                      <a16:creationId xmlns:a16="http://schemas.microsoft.com/office/drawing/2014/main" id="{035A5529-2EFC-DBF6-2BF2-BDD17189A72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056904" y="261257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7950145" name="Grafik 174">
                                  <a:extLst>
                                    <a:ext uri="{FF2B5EF4-FFF2-40B4-BE49-F238E27FC236}">
                                      <a16:creationId xmlns:a16="http://schemas.microsoft.com/office/drawing/2014/main" id="{620947FF-05DE-F441-29FA-E3F1C90AEA4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484415" y="255319"/>
                                  <a:ext cx="287655" cy="20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A14F53" id="Gruppieren 443" o:spid="_x0000_s2462" style="position:absolute;margin-left:221.75pt;margin-top:6.9pt;width:139.55pt;height:36.4pt;z-index:253828096" coordsize="17720,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">
                      <v:group id="Gruppieren 442" o:spid="_x0000_s2463" style="position:absolute;width:17718;height:4260" coordsize="17718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">
                        <v:shape id="Textfeld 3" o:spid="_x0000_s2464" type="#_x0000_t202" style="position:absolute;top:1484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" filled="f" stroked="f" strokeweight=".5pt">
                          <v:textbox inset="0,0,0,0">
                            <w:txbxContent>
                              <w:p w14:paraId="2940E9AC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40 % = </w:t>
                                </w:r>
                              </w:p>
                            </w:txbxContent>
                          </v:textbox>
                        </v:shape>
                        <v:group id="Gruppieren 139" o:spid="_x0000_s2465" style="position:absolute;left:5937;top:59;width:2934;height:4201" coordorigin="29343,109" coordsize="293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">
                          <v:group id="Gruppieren 2086441028" o:spid="_x0000_s2466" style="position:absolute;left:29644;top:552;width:2632;height:3758" coordorigin="29644,552" coordsize="2657,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">
                            <v:shape id="Textfeld 3" o:spid="_x0000_s2467" type="#_x0000_t202" style="position:absolute;left:30022;top:552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62BCB9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68" type="#_x0000_t202" style="position:absolute;left:29644;top:2681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79BFC89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873625492" o:spid="_x0000_s2469" style="position:absolute;visibility:visible;mso-wrap-style:square" from="30151,2451" to="31604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" strokecolor="black [3213]" strokeweight="1pt">
                              <v:stroke joinstyle="miter"/>
                            </v:line>
                          </v:group>
                          <v:shape id="Grafik 41927935" o:spid="_x0000_s2470" type="#_x0000_t75" style="position:absolute;left:29343;top:109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">
                            <v:imagedata r:id="rId129" o:title="" cropbottom="33944f" cropleft="1f" cropright="2644f" recolortarget="#333 [1446]"/>
                          </v:shape>
                        </v:group>
                        <v:group id="Gruppieren 160" o:spid="_x0000_s2471" style="position:absolute;left:10509;top:59;width:2934;height:4197" coordorigin="33940,134" coordsize="293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">
                          <v:group id="Gruppieren 2670062" o:spid="_x0000_s2472" style="position:absolute;left:34241;top:577;width:2632;height:3758" coordorigin="34241,577" coordsize="2657,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">
                            <v:shape id="Textfeld 3" o:spid="_x0000_s2473" type="#_x0000_t202" style="position:absolute;left:34619;top:577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" filled="f" stroked="f" strokeweight=".5pt">
                              <v:textbox style="mso-fit-shape-to-text:t" inset="0,0,0,0">
                                <w:txbxContent>
                                  <w:p w14:paraId="27145566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74" type="#_x0000_t202" style="position:absolute;left:34241;top:2706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3BC135AB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779401476" o:spid="_x0000_s2475" style="position:absolute;visibility:visible;mso-wrap-style:square" from="34748,2476" to="36201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405180814" o:spid="_x0000_s2476" type="#_x0000_t75" style="position:absolute;left:33940;top:134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">
                            <v:imagedata r:id="rId52" o:title="" cropbottom="33944f" cropleft="1f" cropright="2644f" recolortarget="#333 [1446]"/>
                          </v:shape>
                        </v:group>
                        <v:group id="Gruppieren 168" o:spid="_x0000_s2477" style="position:absolute;left:14784;width:2934;height:4197" coordorigin="38212,59" coordsize="2933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">
                          <v:group id="Gruppieren 18327086" o:spid="_x0000_s2478" style="position:absolute;left:38513;top:502;width:2633;height:3758" coordorigin="38513,502" coordsize="2657,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">
                            <v:shape id="Textfeld 3" o:spid="_x0000_s2479" type="#_x0000_t202" style="position:absolute;left:38891;top:502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" filled="f" stroked="f" strokeweight=".5pt">
                              <v:textbox style="mso-fit-shape-to-text:t" inset="0,0,0,0">
                                <w:txbxContent>
                                  <w:p w14:paraId="4870DB7A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80" type="#_x0000_t202" style="position:absolute;left:38513;top:2631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" filled="f" stroked="f" strokeweight=".5pt">
                              <v:textbox inset="0,0,0,0">
                                <w:txbxContent>
                                  <w:p w14:paraId="2DDB6AFF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478069841" o:spid="_x0000_s2481" style="position:absolute;visibility:visible;mso-wrap-style:square" from="39020,2401" to="40473,2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Grafik 445610593" o:spid="_x0000_s2482" type="#_x0000_t75" style="position:absolute;left:38212;top:59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">
                            <v:imagedata r:id="rId52" o:title="" cropbottom="33944f" cropleft="1f" cropright="2644f" recolortarget="#333 [1446]"/>
                          </v:shape>
                        </v:group>
                      </v:group>
                      <v:shape id="Textfeld 398" o:spid="_x0000_s2483" type="#_x0000_t202" style="position:absolute;left:8906;top:890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" filled="f" stroked="f" strokeweight=".5pt">
                        <v:textbox inset="1mm">
                          <w:txbxContent>
                            <w:p w14:paraId="580BDEC9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58" o:spid="_x0000_s2484" type="#_x0000_t75" style="position:absolute;left:6056;top:2612;width:2876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">
                        <v:imagedata r:id="rId52" o:title="" cropbottom="33944f" cropleft="1f" cropright="2644f" recolortarget="#333 [1446]"/>
                      </v:shape>
                      <v:shape id="Textfeld 398" o:spid="_x0000_s2485" type="#_x0000_t202" style="position:absolute;left:13478;top:1009;width:154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" filled="f" stroked="f" strokeweight=".5pt">
                        <v:textbox inset="1mm">
                          <w:txbxContent>
                            <w:p w14:paraId="044827A1" w14:textId="77777777" w:rsidR="00CB3341" w:rsidRDefault="00CB3341" w:rsidP="00CB3341">
                              <w:pP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  <v:shape id="Grafik 166" o:spid="_x0000_s2486" type="#_x0000_t75" style="position:absolute;left:10569;top:2612;width:2876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">
                        <v:imagedata r:id="rId52" o:title="" cropbottom="33944f" cropleft="1f" cropright="2644f" recolortarget="#333 [1446]"/>
                      </v:shape>
                      <v:shape id="Grafik 174" o:spid="_x0000_s2487" type="#_x0000_t75" style="position:absolute;left:14844;top:2553;width:2876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4484E49D" w14:textId="78642AB3" w:rsidR="008D7E10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35A9113E" w14:textId="02434B8B" w:rsidR="00CB3341" w:rsidRPr="005B4A79" w:rsidRDefault="00CB3341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052288F8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A42631">
        <w:trPr>
          <w:trHeight w:val="112"/>
        </w:trPr>
        <w:tc>
          <w:tcPr>
            <w:tcW w:w="709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4E16C270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122F7157" w14:textId="061FCAC6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304D8500" w:rsidR="008D7E10" w:rsidRDefault="00CB334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B3341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821952" behindDoc="0" locked="0" layoutInCell="1" allowOverlap="1" wp14:anchorId="3722450D" wp14:editId="42A4F9FA">
                      <wp:simplePos x="0" y="0"/>
                      <wp:positionH relativeFrom="column">
                        <wp:posOffset>3494835</wp:posOffset>
                      </wp:positionH>
                      <wp:positionV relativeFrom="paragraph">
                        <wp:posOffset>139131</wp:posOffset>
                      </wp:positionV>
                      <wp:extent cx="1174896" cy="375731"/>
                      <wp:effectExtent l="0" t="0" r="6350" b="5715"/>
                      <wp:wrapNone/>
                      <wp:docPr id="222" name="Gruppieren 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0FB301-B01C-B84D-D627-746BEB7E0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896" cy="375731"/>
                                <a:chOff x="3737543" y="1284508"/>
                                <a:chExt cx="1174896" cy="375732"/>
                              </a:xfrm>
                            </wpg:grpSpPr>
                            <wpg:grpSp>
                              <wpg:cNvPr id="526737402" name="Gruppieren 526737402">
                                <a:extLst>
                                  <a:ext uri="{FF2B5EF4-FFF2-40B4-BE49-F238E27FC236}">
                                    <a16:creationId xmlns:a16="http://schemas.microsoft.com/office/drawing/2014/main" id="{2D4CB435-793E-F299-F81B-5E05C984D61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37543" y="1284508"/>
                                  <a:ext cx="1174896" cy="375732"/>
                                  <a:chOff x="3737543" y="1284508"/>
                                  <a:chExt cx="1174896" cy="375732"/>
                                </a:xfrm>
                              </wpg:grpSpPr>
                              <wps:wsp>
                                <wps:cNvPr id="95725400" name="Textfeld 3">
                                  <a:extLst>
                                    <a:ext uri="{FF2B5EF4-FFF2-40B4-BE49-F238E27FC236}">
                                      <a16:creationId xmlns:a16="http://schemas.microsoft.com/office/drawing/2014/main" id="{6CC2442B-7BCD-EF63-CA11-35F97EB08D1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327835" y="1384063"/>
                                    <a:ext cx="58460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2D8BA6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2201442" name="Textfeld 398">
                                  <a:extLst>
                                    <a:ext uri="{FF2B5EF4-FFF2-40B4-BE49-F238E27FC236}">
                                      <a16:creationId xmlns:a16="http://schemas.microsoft.com/office/drawing/2014/main" id="{1E95A51B-DEC9-96AB-3F06-26CB8788B20A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177550" y="1361863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430EF5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26714615" name="Gruppieren 626714615">
                                  <a:extLst>
                                    <a:ext uri="{FF2B5EF4-FFF2-40B4-BE49-F238E27FC236}">
                                      <a16:creationId xmlns:a16="http://schemas.microsoft.com/office/drawing/2014/main" id="{9D707999-F670-E8A6-2376-1CC40942CBC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3737543" y="1284508"/>
                                    <a:ext cx="427504" cy="375732"/>
                                    <a:chOff x="3737543" y="1284508"/>
                                    <a:chExt cx="427504" cy="375732"/>
                                  </a:xfrm>
                                </wpg:grpSpPr>
                                <wpg:grpSp>
                                  <wpg:cNvPr id="1552048793" name="Gruppieren 1552048793">
                                    <a:extLst>
                                      <a:ext uri="{FF2B5EF4-FFF2-40B4-BE49-F238E27FC236}">
                                        <a16:creationId xmlns:a16="http://schemas.microsoft.com/office/drawing/2014/main" id="{60763237-3412-15C1-5A33-9743A08F228F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901764" y="1284508"/>
                                      <a:ext cx="263283" cy="375732"/>
                                      <a:chOff x="3901764" y="1284505"/>
                                      <a:chExt cx="265727" cy="376755"/>
                                    </a:xfrm>
                                  </wpg:grpSpPr>
                                  <wps:wsp>
                                    <wps:cNvPr id="1548140387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B74B235-4083-78F7-8EC7-AE1FF6CD7CE4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54728" y="1284505"/>
                                        <a:ext cx="159583" cy="1846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77727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20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744156512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5F982EDD-A632-58AB-6495-7A8858504B7B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3901764" y="1497318"/>
                                        <a:ext cx="265727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CAF48A1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39222176" name="Gerade Verbindung 2039222176">
                                      <a:extLst>
                                        <a:ext uri="{FF2B5EF4-FFF2-40B4-BE49-F238E27FC236}">
                                          <a16:creationId xmlns:a16="http://schemas.microsoft.com/office/drawing/2014/main" id="{7CEC1BB3-1E48-7C7D-41FA-A94C92E088A7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>
                                        <a:off x="3952476" y="1474284"/>
                                        <a:ext cx="181671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42053926" name="Textfeld 398">
                                    <a:extLst>
                                      <a:ext uri="{FF2B5EF4-FFF2-40B4-BE49-F238E27FC236}">
                                        <a16:creationId xmlns:a16="http://schemas.microsoft.com/office/drawing/2014/main" id="{7B613927-8269-4FF8-43A1-A254E899B2BC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3737543" y="1352476"/>
                                      <a:ext cx="155099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0B0BA6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92108338" name="Grafik 1892108338">
                                  <a:extLst>
                                    <a:ext uri="{FF2B5EF4-FFF2-40B4-BE49-F238E27FC236}">
                                      <a16:creationId xmlns:a16="http://schemas.microsoft.com/office/drawing/2014/main" id="{2C4C8A03-ABF6-399F-EA4A-87C4F09178F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4297853" y="1326831"/>
                                  <a:ext cx="396000" cy="27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2450D" id="Gruppieren 221" o:spid="_x0000_s2488" style="position:absolute;margin-left:275.2pt;margin-top:10.95pt;width:92.5pt;height:29.6pt;z-index:253821952" coordorigin="37375,12845" coordsize="11748,3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">
                      <v:group id="Gruppieren 526737402" o:spid="_x0000_s2489" style="position:absolute;left:37375;top:12845;width:11749;height:3757" coordorigin="37375,12845" coordsize="11748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">
                        <v:shape id="Textfeld 3" o:spid="_x0000_s2490" type="#_x0000_t202" style="position:absolute;left:43278;top:13840;width:5846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" filled="f" stroked="f" strokeweight=".5pt">
                          <v:textbox inset="0,0,0,0">
                            <w:txbxContent>
                              <w:p w14:paraId="3A2D8BA6" w14:textId="77777777" w:rsidR="00CB3341" w:rsidRDefault="00CB3341" w:rsidP="00CB3341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60 %</w:t>
                                </w:r>
                              </w:p>
                            </w:txbxContent>
                          </v:textbox>
                        </v:shape>
                        <v:shape id="Textfeld 398" o:spid="_x0000_s2491" type="#_x0000_t202" style="position:absolute;left:41775;top:13618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" filled="f" stroked="f" strokeweight=".5pt">
                          <v:textbox inset="1mm">
                            <w:txbxContent>
                              <w:p w14:paraId="11430EF5" w14:textId="77777777" w:rsidR="00CB3341" w:rsidRDefault="00CB3341" w:rsidP="00CB3341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26714615" o:spid="_x0000_s2492" style="position:absolute;left:37375;top:12845;width:4275;height:3757" coordorigin="37375,12845" coordsize="4275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">
                          <v:group id="Gruppieren 1552048793" o:spid="_x0000_s2493" style="position:absolute;left:39017;top:12845;width:2633;height:3757" coordorigin="39017,12845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">
                            <v:shape id="Textfeld 3" o:spid="_x0000_s2494" type="#_x0000_t202" style="position:absolute;left:39547;top:12845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" filled="f" stroked="f" strokeweight=".5pt">
                              <v:textbox style="mso-fit-shape-to-text:t" inset="0,0,0,0">
                                <w:txbxContent>
                                  <w:p w14:paraId="52777279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 w:themeColor="text1"/>
                                        <w:kern w:val="24"/>
                                      </w:rPr>
                                      <w:t>20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2495" type="#_x0000_t202" style="position:absolute;left:39017;top:14973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" filled="f" stroked="f" strokeweight=".5pt">
                              <v:textbox inset="0,0,0,0">
                                <w:txbxContent>
                                  <w:p w14:paraId="0CAF48A1" w14:textId="77777777" w:rsidR="00CB3341" w:rsidRDefault="00CB3341" w:rsidP="00CB3341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2039222176" o:spid="_x0000_s2496" style="position:absolute;visibility:visible;mso-wrap-style:square" from="39524,14742" to="41341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" strokecolor="black [3213]" strokeweight="1pt">
                              <v:stroke joinstyle="miter"/>
                            </v:line>
                          </v:group>
                          <v:shape id="Textfeld 398" o:spid="_x0000_s2497" type="#_x0000_t202" style="position:absolute;left:37375;top:13524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" filled="f" stroked="f" strokeweight=".5pt">
                            <v:textbox inset="1mm">
                              <w:txbxContent>
                                <w:p w14:paraId="040B0BA6" w14:textId="77777777" w:rsidR="00CB3341" w:rsidRDefault="00CB3341" w:rsidP="00CB3341">
                                  <w:pP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Grafik 1892108338" o:spid="_x0000_s2498" type="#_x0000_t75" style="position:absolute;left:42978;top:13268;width:3960;height:276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">
                        <v:imagedata r:id="rId25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A426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38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2147D51E" w:rsidR="008D7E10" w:rsidRDefault="00CB3341" w:rsidP="00E13C64">
                  <w:pPr>
                    <w:spacing w:line="240" w:lineRule="atLeast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799424" behindDoc="0" locked="0" layoutInCell="1" allowOverlap="1" wp14:anchorId="310447B0" wp14:editId="60E8161B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500157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630512656" name="Gruppieren 1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57718" y="1826075"/>
                                      <a:chExt cx="1174896" cy="375732"/>
                                    </a:xfrm>
                                  </wpg:grpSpPr>
                                  <wpg:grpSp>
                                    <wpg:cNvPr id="1452047403" name="Gruppieren 1452047403"/>
                                    <wpg:cNvGrpSpPr/>
                                    <wpg:grpSpPr>
                                      <a:xfrm>
                                        <a:off x="557718" y="1826075"/>
                                        <a:ext cx="1174896" cy="375732"/>
                                        <a:chOff x="557718" y="1826075"/>
                                        <a:chExt cx="1174896" cy="375732"/>
                                      </a:xfrm>
                                    </wpg:grpSpPr>
                                    <wps:wsp>
                                      <wps:cNvPr id="324391729" name="Textfeld 3"/>
                                      <wps:cNvSpPr txBox="1"/>
                                      <wps:spPr>
                                        <a:xfrm>
                                          <a:off x="1148010" y="1925629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71B86C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505436" name="Textfeld 398"/>
                                      <wps:cNvSpPr txBox="1"/>
                                      <wps:spPr>
                                        <a:xfrm>
                                          <a:off x="997725" y="1903429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C4B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1077334" name="Gruppieren 1961077334"/>
                                      <wpg:cNvGrpSpPr/>
                                      <wpg:grpSpPr>
                                        <a:xfrm>
                                          <a:off x="557718" y="1826075"/>
                                          <a:ext cx="427504" cy="375732"/>
                                          <a:chOff x="557718" y="1826075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828824545" name="Gruppieren 1828824545"/>
                                        <wpg:cNvGrpSpPr/>
                                        <wpg:grpSpPr>
                                          <a:xfrm>
                                            <a:off x="721939" y="1826075"/>
                                            <a:ext cx="263283" cy="375732"/>
                                            <a:chOff x="721939" y="1826071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129808297" name="Textfeld 3"/>
                                          <wps:cNvSpPr txBox="1"/>
                                          <wps:spPr>
                                            <a:xfrm>
                                              <a:off x="774903" y="1826071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7BBE6F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86198787" name="Textfeld 3"/>
                                          <wps:cNvSpPr txBox="1"/>
                                          <wps:spPr>
                                            <a:xfrm>
                                              <a:off x="721939" y="2038884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DD01AF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057632" name="Gerade Verbindung 1656057632"/>
                                          <wps:cNvCnPr/>
                                          <wps:spPr>
                                            <a:xfrm>
                                              <a:off x="772651" y="2015850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20959194" name="Textfeld 398"/>
                                        <wps:cNvSpPr txBox="1"/>
                                        <wps:spPr>
                                          <a:xfrm>
                                            <a:off x="557718" y="1894042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94D2854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686777389" name="Grafik 68677738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18028" y="1868397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10447B0" id="_x0000_s2499" style="position:absolute;margin-left:5.55pt;margin-top:39.4pt;width:92.5pt;height:29.55pt;z-index:253799424" coordorigin="5577,18260" coordsize="11748,3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">
                            <v:group id="Gruppieren 1452047403" o:spid="_x0000_s2500" style="position:absolute;left:5577;top:18260;width:11749;height:3758" coordorigin="5577,18260" coordsize="11748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">
                              <v:shape id="Textfeld 3" o:spid="_x0000_s2501" type="#_x0000_t202" style="position:absolute;left:11480;top:19256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" filled="f" stroked="f" strokeweight=".5pt">
                                <v:textbox inset="0,0,0,0">
                                  <w:txbxContent>
                                    <w:p w14:paraId="0571B86C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02" type="#_x0000_t202" style="position:absolute;left:9977;top:19034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" filled="f" stroked="f" strokeweight=".5pt">
                                <v:textbox inset="1mm">
                                  <w:txbxContent>
                                    <w:p w14:paraId="3EFDC4B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961077334" o:spid="_x0000_s2503" style="position:absolute;left:5577;top:18260;width:4275;height:3758" coordorigin="5577,18260" coordsize="4275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">
                                <v:group id="Gruppieren 1828824545" o:spid="_x0000_s2504" style="position:absolute;left:7219;top:18260;width:2633;height:3758" coordorigin="7219,18260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">
                                  <v:shape id="Textfeld 3" o:spid="_x0000_s2505" type="#_x0000_t202" style="position:absolute;left:7749;top:18260;width:1595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" filled="f" stroked="f" strokeweight=".5pt">
                                    <v:textbox style="mso-fit-shape-to-text:t" inset="0,0,0,0">
                                      <w:txbxContent>
                                        <w:p w14:paraId="57BBE6F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06" type="#_x0000_t202" style="position:absolute;left:7219;top:20388;width:265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" filled="f" stroked="f" strokeweight=".5pt">
                                    <v:textbox inset="0,0,0,0">
                                      <w:txbxContent>
                                        <w:p w14:paraId="2DD01AF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656057632" o:spid="_x0000_s2507" style="position:absolute;visibility:visible;mso-wrap-style:square" from="7726,20158" to="9543,20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08" type="#_x0000_t202" style="position:absolute;left:5577;top:18940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" filled="f" stroked="f" strokeweight=".5pt">
                                  <v:textbox inset="1mm">
                                    <w:txbxContent>
                                      <w:p w14:paraId="594D2854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686777389" o:spid="_x0000_s2509" type="#_x0000_t75" style="position:absolute;left:11180;top:18683;width:3960;height:27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(1)</w:t>
                  </w:r>
                </w:p>
              </w:tc>
              <w:tc>
                <w:tcPr>
                  <w:tcW w:w="2251" w:type="dxa"/>
                </w:tcPr>
                <w:p w14:paraId="68F7099F" w14:textId="5C115DC9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7856" behindDoc="0" locked="0" layoutInCell="1" allowOverlap="1" wp14:anchorId="66D0E569" wp14:editId="09496D05">
                            <wp:simplePos x="0" y="0"/>
                            <wp:positionH relativeFrom="column">
                              <wp:posOffset>-184785</wp:posOffset>
                            </wp:positionH>
                            <wp:positionV relativeFrom="paragraph">
                              <wp:posOffset>-27940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84687223" name="Gruppieren 17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572945" y="1223726"/>
                                      <a:chExt cx="1174896" cy="375732"/>
                                    </a:xfrm>
                                  </wpg:grpSpPr>
                                  <wpg:grpSp>
                                    <wpg:cNvPr id="390328355" name="Gruppieren 390328355"/>
                                    <wpg:cNvGrpSpPr/>
                                    <wpg:grpSpPr>
                                      <a:xfrm>
                                        <a:off x="572945" y="1223726"/>
                                        <a:ext cx="1174896" cy="375732"/>
                                        <a:chOff x="572945" y="1223726"/>
                                        <a:chExt cx="1174896" cy="375732"/>
                                      </a:xfrm>
                                    </wpg:grpSpPr>
                                    <wps:wsp>
                                      <wps:cNvPr id="2051438359" name="Textfeld 3"/>
                                      <wps:cNvSpPr txBox="1"/>
                                      <wps:spPr>
                                        <a:xfrm>
                                          <a:off x="1163237" y="1323281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273FE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14191050" name="Textfeld 398"/>
                                      <wps:cNvSpPr txBox="1"/>
                                      <wps:spPr>
                                        <a:xfrm>
                                          <a:off x="1012952" y="1301081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EFDBC30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74741360" name="Gruppieren 474741360"/>
                                      <wpg:cNvGrpSpPr/>
                                      <wpg:grpSpPr>
                                        <a:xfrm>
                                          <a:off x="572945" y="1223726"/>
                                          <a:ext cx="427504" cy="375732"/>
                                          <a:chOff x="572945" y="1223726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1641649737" name="Gruppieren 1641649737"/>
                                        <wpg:cNvGrpSpPr/>
                                        <wpg:grpSpPr>
                                          <a:xfrm>
                                            <a:off x="737166" y="1223726"/>
                                            <a:ext cx="263283" cy="375732"/>
                                            <a:chOff x="737166" y="1223723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436319309" name="Textfeld 3"/>
                                          <wps:cNvSpPr txBox="1"/>
                                          <wps:spPr>
                                            <a:xfrm>
                                              <a:off x="790130" y="1223723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ECB428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60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97024637" name="Textfeld 3"/>
                                          <wps:cNvSpPr txBox="1"/>
                                          <wps:spPr>
                                            <a:xfrm>
                                              <a:off x="737166" y="1436536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B69F01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91452287" name="Gerade Verbindung 1091452287"/>
                                          <wps:cNvCnPr/>
                                          <wps:spPr>
                                            <a:xfrm>
                                              <a:off x="787878" y="1413502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93908426" name="Textfeld 398"/>
                                        <wps:cNvSpPr txBox="1"/>
                                        <wps:spPr>
                                          <a:xfrm>
                                            <a:off x="572945" y="1291694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4022D7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225046754" name="Grafik 122504675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133255" y="1266049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6D0E569" id="_x0000_s2510" style="position:absolute;margin-left:-14.55pt;margin-top:-2.2pt;width:92.5pt;height:29.55pt;z-index:253817856" coordorigin="5729,12237" coordsize="11748,3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">
                            <v:group id="Gruppieren 390328355" o:spid="_x0000_s2511" style="position:absolute;left:5729;top:12237;width:11749;height:3757" coordorigin="5729,12237" coordsize="11748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">
                              <v:shape id="Textfeld 3" o:spid="_x0000_s2512" type="#_x0000_t202" style="position:absolute;left:11632;top:13232;width:5846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" filled="f" stroked="f" strokeweight=".5pt">
                                <v:textbox inset="0,0,0,0">
                                  <w:txbxContent>
                                    <w:p w14:paraId="23273FE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13" type="#_x0000_t202" style="position:absolute;left:10129;top:13010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" filled="f" stroked="f" strokeweight=".5pt">
                                <v:textbox inset="1mm">
                                  <w:txbxContent>
                                    <w:p w14:paraId="3EFDBC30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474741360" o:spid="_x0000_s2514" style="position:absolute;left:5729;top:12237;width:4275;height:3757" coordorigin="5729,12237" coordsize="4275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">
                                <v:group id="Gruppieren 1641649737" o:spid="_x0000_s2515" style="position:absolute;left:7371;top:12237;width:2633;height:3757" coordorigin="7371,12237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">
                                  <v:shape id="Textfeld 3" o:spid="_x0000_s2516" type="#_x0000_t202" style="position:absolute;left:7901;top:12237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" filled="f" stroked="f" strokeweight=".5pt">
                                    <v:textbox style="mso-fit-shape-to-text:t" inset="0,0,0,0">
                                      <w:txbxContent>
                                        <w:p w14:paraId="74ECB428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60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17" type="#_x0000_t202" style="position:absolute;left:7371;top:14365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" filled="f" stroked="f" strokeweight=".5pt">
                                    <v:textbox inset="0,0,0,0">
                                      <w:txbxContent>
                                        <w:p w14:paraId="1B69F01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091452287" o:spid="_x0000_s2518" style="position:absolute;visibility:visible;mso-wrap-style:square" from="7878,14135" to="9695,14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19" type="#_x0000_t202" style="position:absolute;left:5729;top:12916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" filled="f" stroked="f" strokeweight=".5pt">
                                  <v:textbox inset="1mm">
                                    <w:txbxContent>
                                      <w:p w14:paraId="34022D7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225046754" o:spid="_x0000_s2520" type="#_x0000_t75" style="position:absolute;left:11332;top:12660;width:3960;height:27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6838F9CB" w14:textId="026681C4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9904" behindDoc="0" locked="0" layoutInCell="1" allowOverlap="1" wp14:anchorId="1AA3C434" wp14:editId="33E5931C">
                            <wp:simplePos x="0" y="0"/>
                            <wp:positionH relativeFrom="column">
                              <wp:posOffset>120650</wp:posOffset>
                            </wp:positionH>
                            <wp:positionV relativeFrom="paragraph">
                              <wp:posOffset>495712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00" name="Gruppieren 19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40E19CE-15CA-29D5-73FD-2ED4D2ECF8F1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54444" y="1778294"/>
                                      <a:chExt cx="1174896" cy="375732"/>
                                    </a:xfrm>
                                  </wpg:grpSpPr>
                                  <wpg:grpSp>
                                    <wpg:cNvPr id="1377351992" name="Gruppieren 1377351992">
                                      <a:extLst>
                                        <a:ext uri="{FF2B5EF4-FFF2-40B4-BE49-F238E27FC236}">
                                          <a16:creationId xmlns:a16="http://schemas.microsoft.com/office/drawing/2014/main" id="{7366E773-9AD1-94A6-9518-814CAD54FC2C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2154444" y="1778294"/>
                                        <a:ext cx="1174896" cy="375732"/>
                                        <a:chOff x="2154444" y="1778294"/>
                                        <a:chExt cx="1174896" cy="375732"/>
                                      </a:xfrm>
                                    </wpg:grpSpPr>
                                    <wps:wsp>
                                      <wps:cNvPr id="627661141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35D0669-ED65-86A9-A7CF-60BCC3C6D3AE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744736" y="1877848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6E15B2E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36607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9B78D9C-B5FF-732B-B708-0C660C98CDF2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2594451" y="1855648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13B8C3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365027370" name="Gruppieren 136502737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A9F0674-63C4-3DE7-3104-60F3504AEF36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154444" y="1778294"/>
                                          <a:ext cx="427504" cy="375732"/>
                                          <a:chOff x="2154444" y="1778294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816202547" name="Gruppieren 81620254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5742494-B514-8CFA-2BEA-8010F619A4B1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18665" y="1778294"/>
                                            <a:ext cx="263283" cy="375732"/>
                                            <a:chOff x="2318665" y="1778290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345644326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4FA3F1-DB41-9C29-E4C0-D852C966942C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71629" y="1778290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68FE18B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915615512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0FCAC0E-DA19-4A7F-F997-FA6E8B87F36A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2318665" y="1991103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337034A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9507106" name="Gerade Verbindung 92950710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F5B6EDC-ADD0-3A90-742F-25D153EFCBF7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2369377" y="1968069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16226079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F7A94AF-AD8C-B253-40FC-1572EFDD7424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2154444" y="1846261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1C79BA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618316790" name="Grafik 161831679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CF5782C-3290-5373-CF56-27D733A8B5CF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14754" y="1820616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AA3C434" id="Gruppieren 199" o:spid="_x0000_s2521" style="position:absolute;margin-left:9.5pt;margin-top:39.05pt;width:92.5pt;height:29.55pt;z-index:253819904" coordorigin="21544,17782" coordsize="11748,3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">
                            <v:group id="Gruppieren 1377351992" o:spid="_x0000_s2522" style="position:absolute;left:21544;top:17782;width:11749;height:3758" coordorigin="21544,17782" coordsize="11748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">
                              <v:shape id="Textfeld 3" o:spid="_x0000_s2523" type="#_x0000_t202" style="position:absolute;left:27447;top:18778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" filled="f" stroked="f" strokeweight=".5pt">
                                <v:textbox inset="0,0,0,0">
                                  <w:txbxContent>
                                    <w:p w14:paraId="76E15B2E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24" type="#_x0000_t202" style="position:absolute;left:25944;top:18556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" filled="f" stroked="f" strokeweight=".5pt">
                                <v:textbox inset="1mm">
                                  <w:txbxContent>
                                    <w:p w14:paraId="0013B8C3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365027370" o:spid="_x0000_s2525" style="position:absolute;left:21544;top:17782;width:4275;height:3758" coordorigin="21544,17782" coordsize="4275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">
                                <v:group id="Gruppieren 816202547" o:spid="_x0000_s2526" style="position:absolute;left:23186;top:17782;width:2633;height:3758" coordorigin="23186,17782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">
                                  <v:shape id="Textfeld 3" o:spid="_x0000_s2527" type="#_x0000_t202" style="position:absolute;left:23716;top:17782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" filled="f" stroked="f" strokeweight=".5pt">
                                    <v:textbox style="mso-fit-shape-to-text:t" inset="0,0,0,0">
                                      <w:txbxContent>
                                        <w:p w14:paraId="168FE18B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28" type="#_x0000_t202" style="position:absolute;left:23186;top:19911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" filled="f" stroked="f" strokeweight=".5pt">
                                    <v:textbox inset="0,0,0,0">
                                      <w:txbxContent>
                                        <w:p w14:paraId="4337034A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929507106" o:spid="_x0000_s2529" style="position:absolute;visibility:visible;mso-wrap-style:square" from="23693,19680" to="25510,19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30" type="#_x0000_t202" style="position:absolute;left:21544;top:18462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" filled="f" stroked="f" strokeweight=".5pt">
                                  <v:textbox inset="1mm">
                                    <w:txbxContent>
                                      <w:p w14:paraId="21C79BA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618316790" o:spid="_x0000_s2531" type="#_x0000_t75" style="position:absolute;left:27147;top:18206;width:3960;height:276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(2)</w:t>
                  </w:r>
                </w:p>
              </w:tc>
              <w:tc>
                <w:tcPr>
                  <w:tcW w:w="2251" w:type="dxa"/>
                </w:tcPr>
                <w:p w14:paraId="465E5C26" w14:textId="271C43EC" w:rsidR="008D7E10" w:rsidRPr="005B4A79" w:rsidRDefault="00CB3341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18880" behindDoc="0" locked="0" layoutInCell="1" allowOverlap="1" wp14:anchorId="0117FF9A" wp14:editId="6C953A2C">
                            <wp:simplePos x="0" y="0"/>
                            <wp:positionH relativeFrom="column">
                              <wp:posOffset>-158750</wp:posOffset>
                            </wp:positionH>
                            <wp:positionV relativeFrom="paragraph">
                              <wp:posOffset>-31750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1868299800" name="Gruppieren 1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2145248" y="1213140"/>
                                      <a:chExt cx="1174896" cy="375732"/>
                                    </a:xfrm>
                                  </wpg:grpSpPr>
                                  <wpg:grpSp>
                                    <wpg:cNvPr id="852017609" name="Gruppieren 852017609"/>
                                    <wpg:cNvGrpSpPr/>
                                    <wpg:grpSpPr>
                                      <a:xfrm>
                                        <a:off x="2145248" y="1213140"/>
                                        <a:ext cx="1174896" cy="375732"/>
                                        <a:chOff x="2145248" y="1213140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11266956" name="Textfeld 3"/>
                                      <wps:cNvSpPr txBox="1"/>
                                      <wps:spPr>
                                        <a:xfrm>
                                          <a:off x="2735540" y="1312695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7DA7D2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2212349" name="Textfeld 398"/>
                                      <wps:cNvSpPr txBox="1"/>
                                      <wps:spPr>
                                        <a:xfrm>
                                          <a:off x="2585255" y="1290495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896749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61366495" name="Gruppieren 61366495"/>
                                      <wpg:cNvGrpSpPr/>
                                      <wpg:grpSpPr>
                                        <a:xfrm>
                                          <a:off x="2145248" y="1213140"/>
                                          <a:ext cx="427504" cy="375732"/>
                                          <a:chOff x="2145248" y="1213140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684538671" name="Gruppieren 684538671"/>
                                        <wpg:cNvGrpSpPr/>
                                        <wpg:grpSpPr>
                                          <a:xfrm>
                                            <a:off x="2309469" y="1213140"/>
                                            <a:ext cx="263283" cy="375732"/>
                                            <a:chOff x="2309469" y="1213137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1528452931" name="Textfeld 3"/>
                                          <wps:cNvSpPr txBox="1"/>
                                          <wps:spPr>
                                            <a:xfrm>
                                              <a:off x="2362433" y="1213137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7547FD9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243134498" name="Textfeld 3"/>
                                          <wps:cNvSpPr txBox="1"/>
                                          <wps:spPr>
                                            <a:xfrm>
                                              <a:off x="2309469" y="1425950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5891085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100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7141923" name="Gerade Verbindung 1977141923"/>
                                          <wps:cNvCnPr/>
                                          <wps:spPr>
                                            <a:xfrm>
                                              <a:off x="2360181" y="1402916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40492139" name="Textfeld 398"/>
                                        <wps:cNvSpPr txBox="1"/>
                                        <wps:spPr>
                                          <a:xfrm>
                                            <a:off x="2145248" y="1281108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90B56E3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794064539" name="Grafik 79406453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2705558" y="1255463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117FF9A" id="Gruppieren 188" o:spid="_x0000_s2532" style="position:absolute;margin-left:-12.5pt;margin-top:-2.5pt;width:92.5pt;height:29.55pt;z-index:253818880" coordorigin="21452,12131" coordsize="11748,3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">
                            <v:group id="Gruppieren 852017609" o:spid="_x0000_s2533" style="position:absolute;left:21452;top:12131;width:11749;height:3757" coordorigin="21452,12131" coordsize="11748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">
                              <v:shape id="Textfeld 3" o:spid="_x0000_s2534" type="#_x0000_t202" style="position:absolute;left:27355;top:13126;width:5846;height: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" filled="f" stroked="f" strokeweight=".5pt">
                                <v:textbox inset="0,0,0,0">
                                  <w:txbxContent>
                                    <w:p w14:paraId="6E7DA7D2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35" type="#_x0000_t202" style="position:absolute;left:25852;top:12904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" filled="f" stroked="f" strokeweight=".5pt">
                                <v:textbox inset="1mm">
                                  <w:txbxContent>
                                    <w:p w14:paraId="2F896749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61366495" o:spid="_x0000_s2536" style="position:absolute;left:21452;top:12131;width:4275;height:3757" coordorigin="21452,12131" coordsize="4275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">
                                <v:group id="Gruppieren 684538671" o:spid="_x0000_s2537" style="position:absolute;left:23094;top:12131;width:2633;height:3757" coordorigin="23094,12131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">
                                  <v:shape id="Textfeld 3" o:spid="_x0000_s2538" type="#_x0000_t202" style="position:absolute;left:23624;top:12131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" filled="f" stroked="f" strokeweight=".5pt">
                                    <v:textbox style="mso-fit-shape-to-text:t" inset="0,0,0,0">
                                      <w:txbxContent>
                                        <w:p w14:paraId="17547FD9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39" type="#_x0000_t202" style="position:absolute;left:23094;top:14259;width:265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" filled="f" stroked="f" strokeweight=".5pt">
                                    <v:textbox inset="0,0,0,0">
                                      <w:txbxContent>
                                        <w:p w14:paraId="25891085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977141923" o:spid="_x0000_s2540" style="position:absolute;visibility:visible;mso-wrap-style:square" from="23601,14029" to="25418,1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41" type="#_x0000_t202" style="position:absolute;left:21452;top:12811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" filled="f" stroked="f" strokeweight=".5pt">
                                  <v:textbox inset="1mm">
                                    <w:txbxContent>
                                      <w:p w14:paraId="690B56E3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794064539" o:spid="_x0000_s2542" type="#_x0000_t75" style="position:absolute;left:27055;top:12554;width:3960;height:27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</w:tcPr>
                <w:p w14:paraId="2D01F7B8" w14:textId="28F423F3" w:rsidR="008D7E10" w:rsidRDefault="00CB3341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CB3341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20928" behindDoc="0" locked="0" layoutInCell="1" allowOverlap="1" wp14:anchorId="0C9EC9D5" wp14:editId="7AAA2688">
                            <wp:simplePos x="0" y="0"/>
                            <wp:positionH relativeFrom="column">
                              <wp:posOffset>83820</wp:posOffset>
                            </wp:positionH>
                            <wp:positionV relativeFrom="paragraph">
                              <wp:posOffset>499333</wp:posOffset>
                            </wp:positionV>
                            <wp:extent cx="1174750" cy="375285"/>
                            <wp:effectExtent l="0" t="0" r="6350" b="5715"/>
                            <wp:wrapNone/>
                            <wp:docPr id="211" name="Gruppieren 2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E2EB08A-8CE0-1FFC-C4C9-4D7A415215B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4750" cy="375285"/>
                                      <a:chOff x="3725536" y="1775082"/>
                                      <a:chExt cx="1174896" cy="375732"/>
                                    </a:xfrm>
                                  </wpg:grpSpPr>
                                  <wpg:grpSp>
                                    <wpg:cNvPr id="1030045885" name="Gruppieren 1030045885">
                                      <a:extLst>
                                        <a:ext uri="{FF2B5EF4-FFF2-40B4-BE49-F238E27FC236}">
                                          <a16:creationId xmlns:a16="http://schemas.microsoft.com/office/drawing/2014/main" id="{7ACA7AE4-34D7-B08C-9D94-12E6961C31D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3725536" y="1775082"/>
                                        <a:ext cx="1174896" cy="375732"/>
                                        <a:chOff x="3725536" y="1775082"/>
                                        <a:chExt cx="1174896" cy="375732"/>
                                      </a:xfrm>
                                    </wpg:grpSpPr>
                                    <wps:wsp>
                                      <wps:cNvPr id="2104573070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75F950A-577E-0ACB-C34D-231412F244BB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315828" y="1874636"/>
                                          <a:ext cx="584604" cy="200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A50748" w14:textId="77777777" w:rsidR="00CB3341" w:rsidRDefault="00CB3341" w:rsidP="00CB3341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>60 %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85634116" name="Textfeld 39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B2DC9D6-5093-59E0-1041-12FE270E4337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4165543" y="1852436"/>
                                          <a:ext cx="155099" cy="21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EED4104" w14:textId="77777777" w:rsidR="00CB3341" w:rsidRDefault="00CB3341" w:rsidP="00CB3341">
                                            <w:pP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  <w:sz w:val="32"/>
                                                <w:szCs w:val="32"/>
                                              </w:rPr>
                                              <w:t xml:space="preserve">=     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66154518" name="Gruppieren 17661545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FEFEFA0-E1F1-2F0F-F535-D811C487539A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3725536" y="1775082"/>
                                          <a:ext cx="427504" cy="375732"/>
                                          <a:chOff x="3725536" y="1775082"/>
                                          <a:chExt cx="427504" cy="375732"/>
                                        </a:xfrm>
                                      </wpg:grpSpPr>
                                      <wpg:grpSp>
                                        <wpg:cNvPr id="965307073" name="Gruppieren 96530707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8F52AA9-20C1-0E56-99FF-36BDB3313B6C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3889757" y="1775082"/>
                                            <a:ext cx="263283" cy="375732"/>
                                            <a:chOff x="3889757" y="1775078"/>
                                            <a:chExt cx="265727" cy="376755"/>
                                          </a:xfrm>
                                        </wpg:grpSpPr>
                                        <wps:wsp>
                                          <wps:cNvPr id="678897731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B2F6D24-E5D2-10DA-5DE1-9A550DA0422D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942721" y="1775078"/>
                                              <a:ext cx="159583" cy="1846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34585E3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56820860" name="Textfeld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15B98B7-C722-1503-970F-78C3D1502E76}"/>
                                              </a:ext>
                                            </a:extLst>
                                          </wps:cNvPr>
                                          <wps:cNvSpPr txBox="1"/>
                                          <wps:spPr>
                                            <a:xfrm>
                                              <a:off x="3889757" y="1987891"/>
                                              <a:ext cx="265727" cy="1639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DA34E7C" w14:textId="77777777" w:rsidR="00CB3341" w:rsidRDefault="00CB3341" w:rsidP="00CB3341">
                                                <w:pPr>
                                                  <w:jc w:val="center"/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Calibri" w:hAnsi="Calibri"/>
                                                    <w:color w:val="000000"/>
                                                    <w:kern w:val="24"/>
                                                  </w:rPr>
                                                  <w:t>25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65081671" name="Gerade Verbindung 186508167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733FB00-AB67-D572-A17A-40B5E8C4FBB4}"/>
                                              </a:ext>
                                            </a:extLst>
                                          </wps:cNvPr>
                                          <wps:cNvCnPr/>
                                          <wps:spPr>
                                            <a:xfrm>
                                              <a:off x="3940469" y="1964857"/>
                                              <a:ext cx="1816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731330562" name="Textfeld 3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F5BAFEB-E619-0952-E56F-ED2BD46FED8B}"/>
                                            </a:ext>
                                          </a:extLst>
                                        </wps:cNvPr>
                                        <wps:cNvSpPr txBox="1"/>
                                        <wps:spPr>
                                          <a:xfrm>
                                            <a:off x="3725536" y="1843049"/>
                                            <a:ext cx="15509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899602E" w14:textId="77777777" w:rsidR="00CB3341" w:rsidRDefault="00CB3341" w:rsidP="00CB3341">
                                              <w:pP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alibri" w:eastAsia="Calibri" w:hAnsi="Calibri"/>
                                                  <w:color w:val="000000"/>
                                                  <w:kern w:val="24"/>
                                                  <w:sz w:val="32"/>
                                                  <w:szCs w:val="32"/>
                                                </w:rPr>
                                                <w:t xml:space="preserve">    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1926227811" name="Grafik 192622781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554A05E-7538-B9A9-8DC9-2D65493C73D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4285846" y="1817404"/>
                                        <a:ext cx="396000" cy="27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C9EC9D5" id="Gruppieren 210" o:spid="_x0000_s2543" style="position:absolute;margin-left:6.6pt;margin-top:39.3pt;width:92.5pt;height:29.55pt;z-index:253820928" coordorigin="37255,17750" coordsize="11748,3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">
                            <v:group id="Gruppieren 1030045885" o:spid="_x0000_s2544" style="position:absolute;left:37255;top:17750;width:11749;height:3758" coordorigin="37255,17750" coordsize="11748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">
                              <v:shape id="Textfeld 3" o:spid="_x0000_s2545" type="#_x0000_t202" style="position:absolute;left:43158;top:18746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" filled="f" stroked="f" strokeweight=".5pt">
                                <v:textbox inset="0,0,0,0">
                                  <w:txbxContent>
                                    <w:p w14:paraId="05A50748" w14:textId="77777777" w:rsidR="00CB3341" w:rsidRDefault="00CB3341" w:rsidP="00CB3341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60 %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98" o:spid="_x0000_s2546" type="#_x0000_t202" style="position:absolute;left:41655;top:18524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" filled="f" stroked="f" strokeweight=".5pt">
                                <v:textbox inset="1mm">
                                  <w:txbxContent>
                                    <w:p w14:paraId="6EED4104" w14:textId="77777777" w:rsidR="00CB3341" w:rsidRDefault="00CB3341" w:rsidP="00CB3341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v:textbox>
                              </v:shape>
                              <v:group id="Gruppieren 1766154518" o:spid="_x0000_s2547" style="position:absolute;left:37255;top:17750;width:4275;height:3758" coordorigin="37255,17750" coordsize="4275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">
                                <v:group id="Gruppieren 965307073" o:spid="_x0000_s2548" style="position:absolute;left:38897;top:17750;width:2633;height:3758" coordorigin="38897,17750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">
                                  <v:shape id="Textfeld 3" o:spid="_x0000_s2549" type="#_x0000_t202" style="position:absolute;left:39427;top:17750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" filled="f" stroked="f" strokeweight=".5pt">
                                    <v:textbox style="mso-fit-shape-to-text:t" inset="0,0,0,0">
                                      <w:txbxContent>
                                        <w:p w14:paraId="334585E3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 w:themeColor="text1"/>
                                              <w:kern w:val="24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feld 3" o:spid="_x0000_s2550" type="#_x0000_t202" style="position:absolute;left:38897;top:19878;width:265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" filled="f" stroked="f" strokeweight=".5pt">
                                    <v:textbox inset="0,0,0,0">
                                      <w:txbxContent>
                                        <w:p w14:paraId="3DA34E7C" w14:textId="77777777" w:rsidR="00CB3341" w:rsidRDefault="00CB3341" w:rsidP="00CB3341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25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Gerade Verbindung 1865081671" o:spid="_x0000_s2551" style="position:absolute;visibility:visible;mso-wrap-style:square" from="39404,19648" to="41221,19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" strokecolor="black [3213]" strokeweight="1pt">
                                    <v:stroke joinstyle="miter"/>
                                  </v:line>
                                </v:group>
                                <v:shape id="Textfeld 398" o:spid="_x0000_s2552" type="#_x0000_t202" style="position:absolute;left:37255;top:18430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" filled="f" stroked="f" strokeweight=".5pt">
                                  <v:textbox inset="1mm">
                                    <w:txbxContent>
                                      <w:p w14:paraId="4899602E" w14:textId="77777777" w:rsidR="00CB3341" w:rsidRDefault="00CB3341" w:rsidP="00CB3341">
                                        <w:pP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Grafik 1926227811" o:spid="_x0000_s2553" type="#_x0000_t75" style="position:absolute;left:42858;top:18174;width:3960;height:276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">
                              <v:imagedata r:id="rId25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>
                    <w:t>(3)</w:t>
                  </w:r>
                </w:p>
              </w:tc>
              <w:tc>
                <w:tcPr>
                  <w:tcW w:w="2251" w:type="dxa"/>
                </w:tcPr>
                <w:p w14:paraId="1CFB4A07" w14:textId="6ED80B1B" w:rsidR="008D7E10" w:rsidRPr="005B4A79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9"/>
      </w:tblGrid>
      <w:tr w:rsidR="002A51C1" w14:paraId="5E9BFD2A" w14:textId="77777777" w:rsidTr="00DD330A">
        <w:trPr>
          <w:trHeight w:val="112"/>
        </w:trPr>
        <w:tc>
          <w:tcPr>
            <w:tcW w:w="709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505" w:type="dxa"/>
            <w:gridSpan w:val="2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7A3869" w14:paraId="262F951F" w14:textId="77777777" w:rsidTr="00DD330A">
        <w:trPr>
          <w:trHeight w:val="112"/>
        </w:trPr>
        <w:tc>
          <w:tcPr>
            <w:tcW w:w="709" w:type="dxa"/>
          </w:tcPr>
          <w:p w14:paraId="214C18AA" w14:textId="77777777" w:rsidR="007A3869" w:rsidRPr="00F4582F" w:rsidRDefault="007A3869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422759BB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</w:tcPr>
          <w:p w14:paraId="5F636616" w14:textId="4AF99EE2" w:rsidR="007A3869" w:rsidRPr="00BA3DA5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2400" behindDoc="0" locked="0" layoutInCell="1" allowOverlap="1" wp14:anchorId="006A925E" wp14:editId="125C0D70">
                      <wp:simplePos x="0" y="0"/>
                      <wp:positionH relativeFrom="column">
                        <wp:posOffset>2896123</wp:posOffset>
                      </wp:positionH>
                      <wp:positionV relativeFrom="paragraph">
                        <wp:posOffset>154940</wp:posOffset>
                      </wp:positionV>
                      <wp:extent cx="161290" cy="282226"/>
                      <wp:effectExtent l="0" t="0" r="10160" b="3810"/>
                      <wp:wrapNone/>
                      <wp:docPr id="12551985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82226"/>
                                <a:chOff x="32847" y="12407"/>
                                <a:chExt cx="163236" cy="283421"/>
                              </a:xfrm>
                            </wpg:grpSpPr>
                            <wps:wsp>
                              <wps:cNvPr id="1255198540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22044" w14:textId="2AB4B77A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4263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41" name="Textfeld 3"/>
                              <wps:cNvSpPr txBox="1"/>
                              <wps:spPr>
                                <a:xfrm>
                                  <a:off x="32847" y="131886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A9D1D0" w14:textId="71EF83AE" w:rsidR="007A3869" w:rsidRPr="00A42631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4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6A925E" id="_x0000_s2554" style="position:absolute;margin-left:228.05pt;margin-top:12.2pt;width:12.7pt;height:22.2pt;z-index:253542400;mso-width-relative:margin;mso-height-relative:margin" coordorigin="32847,12407" coordsize="163236,28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">
                      <v:shape id="Textfeld 3" o:spid="_x0000_s2555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0F022044" w14:textId="2AB4B77A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263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56" type="#_x0000_t202" style="position:absolute;left:32847;top:131886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4A9D1D0" w14:textId="71EF83AE" w:rsidR="007A3869" w:rsidRPr="00A42631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57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38304" behindDoc="0" locked="0" layoutInCell="1" allowOverlap="1" wp14:anchorId="765228A6" wp14:editId="64EA1438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7A3869" w:rsidRPr="00AF507F" w:rsidRDefault="007A3869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228A6" id="_x0000_s2558" style="position:absolute;margin-left:350.5pt;margin-top:12.2pt;width:50.85pt;height:56.9pt;z-index:253538304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">
                      <v:shape id="Grafik 6" o:spid="_x0000_s2559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">
                        <v:imagedata r:id="rId30" o:title="" chromakey="white"/>
                      </v:shape>
                      <v:shape id="_x0000_s2560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3215D31" w14:textId="77777777" w:rsidR="007A3869" w:rsidRPr="00AF507F" w:rsidRDefault="007A3869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3F799513" wp14:editId="4B06F4CC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1811FC" w14:textId="4B10943D" w:rsidR="007A3869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Wenn ich den Zähler und den Nenner von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  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 </w:t>
                                  </w: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 xml:space="preserve">mit 4 multipliziere, </w:t>
                                  </w:r>
                                </w:p>
                                <w:p w14:paraId="2522BBA9" w14:textId="096C26C5" w:rsidR="007A3869" w:rsidRPr="00A42631" w:rsidRDefault="007A3869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A42631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18"/>
                                      <w:szCs w:val="18"/>
                                      <w:lang w:eastAsia="de-DE"/>
                                    </w:rPr>
                                    <w:t>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99513" id="_x0000_s2561" type="#_x0000_t62" style="position:absolute;margin-left:65.8pt;margin-top:12.1pt;width:271.25pt;height:41.3pt;flip:x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" adj="-1591,11823" fillcolor="white [3201]" strokecolor="#bfbfbf [2412]" strokeweight="1pt">
                      <v:textbox style="mso-fit-shape-to-text:t">
                        <w:txbxContent>
                          <w:p w14:paraId="151811FC" w14:textId="4B10943D" w:rsidR="007A3869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Wenn ich den Zähler und den Nenner von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  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 xml:space="preserve">mit 4 multipliziere, </w:t>
                            </w:r>
                          </w:p>
                          <w:p w14:paraId="2522BBA9" w14:textId="096C26C5" w:rsidR="007A3869" w:rsidRPr="00A42631" w:rsidRDefault="007A3869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A42631">
                              <w:rPr>
                                <w:rFonts w:ascii="Calibri" w:hAnsi="Calibri" w:cs="Times New Roman"/>
                                <w:color w:val="000000" w:themeColor="text1"/>
                                <w:sz w:val="18"/>
                                <w:szCs w:val="18"/>
                                <w:lang w:eastAsia="de-DE"/>
                              </w:rPr>
                              <w:t>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7C09AC3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6E2C172E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300500BA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3A0BE8A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0352" behindDoc="0" locked="0" layoutInCell="1" allowOverlap="1" wp14:anchorId="68435A50" wp14:editId="03168795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74160</wp:posOffset>
                      </wp:positionV>
                      <wp:extent cx="161290" cy="299720"/>
                      <wp:effectExtent l="0" t="0" r="3810" b="5080"/>
                      <wp:wrapNone/>
                      <wp:docPr id="12551985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" cy="299720"/>
                                <a:chOff x="32847" y="12407"/>
                                <a:chExt cx="163236" cy="300989"/>
                              </a:xfrm>
                            </wpg:grpSpPr>
                            <wps:wsp>
                              <wps:cNvPr id="1255198535" name="Textfeld 3"/>
                              <wps:cNvSpPr txBox="1"/>
                              <wps:spPr>
                                <a:xfrm>
                                  <a:off x="32847" y="1240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89026D" w14:textId="5613D07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5198536" name="Textfeld 3"/>
                              <wps:cNvSpPr txBox="1"/>
                              <wps:spPr>
                                <a:xfrm>
                                  <a:off x="32847" y="149454"/>
                                  <a:ext cx="163236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502AB9" w14:textId="513112B6" w:rsidR="007A3869" w:rsidRPr="00A7598C" w:rsidRDefault="007A3869" w:rsidP="00A4263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98C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198537" name="Gerade Verbindung 1"/>
                              <wps:cNvCnPr/>
                              <wps:spPr>
                                <a:xfrm>
                                  <a:off x="57419" y="186077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435A50" id="_x0000_s2562" style="position:absolute;margin-left:294.95pt;margin-top:5.85pt;width:12.7pt;height:23.6pt;z-index:253540352;mso-width-relative:margin;mso-height-relative:margin" coordorigin="32847,12407" coordsize="163236,30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">
                      <v:shape id="Textfeld 3" o:spid="_x0000_s2563" type="#_x0000_t202" style="position:absolute;left:32847;top:12407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5B89026D" w14:textId="5613D07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564" type="#_x0000_t202" style="position:absolute;left:32847;top:149454;width:163236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51502AB9" w14:textId="513112B6" w:rsidR="007A3869" w:rsidRPr="00A7598C" w:rsidRDefault="007A3869" w:rsidP="00A4263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98C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565" style="position:absolute;visibility:visible;mso-wrap-style:square" from="57419,186077" to="165887,18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35D71A7" w14:textId="126280F3" w:rsidR="007A3869" w:rsidRPr="00491713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  <w:lang w:eastAsia="de-DE"/>
                </w:rPr>
                <m:t xml:space="preserve">      </m:t>
              </m:r>
            </m:oMath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47EE6DBF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7A3869" w:rsidRDefault="007A386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1ACDC2FC" w:rsidR="007A3869" w:rsidRDefault="007A3869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Streifentafel</w:t>
            </w:r>
            <w:r w:rsidR="00D3397C">
              <w:rPr>
                <w:rFonts w:ascii="Calibri" w:hAnsi="Calibri"/>
                <w:color w:val="000000" w:themeColor="text1"/>
                <w:szCs w:val="20"/>
              </w:rPr>
              <w:t xml:space="preserve"> oder digitalen Bruchstreifen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206A3994" w14:textId="77777777" w:rsidR="007A3869" w:rsidRPr="00EC2138" w:rsidRDefault="007A3869" w:rsidP="00E13C64">
            <w:pPr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DD330A">
        <w:trPr>
          <w:trHeight w:val="112"/>
        </w:trPr>
        <w:tc>
          <w:tcPr>
            <w:tcW w:w="709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505" w:type="dxa"/>
            <w:gridSpan w:val="2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DD330A">
        <w:trPr>
          <w:trHeight w:val="112"/>
        </w:trPr>
        <w:tc>
          <w:tcPr>
            <w:tcW w:w="709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6ECC6CBF" w:rsidR="008D7E10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877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30144" behindDoc="0" locked="0" layoutInCell="1" allowOverlap="1" wp14:anchorId="75B199BE" wp14:editId="4253A98A">
                      <wp:simplePos x="0" y="0"/>
                      <wp:positionH relativeFrom="column">
                        <wp:posOffset>3645480</wp:posOffset>
                      </wp:positionH>
                      <wp:positionV relativeFrom="paragraph">
                        <wp:posOffset>204449</wp:posOffset>
                      </wp:positionV>
                      <wp:extent cx="1085955" cy="415549"/>
                      <wp:effectExtent l="0" t="0" r="6350" b="3810"/>
                      <wp:wrapNone/>
                      <wp:docPr id="6419011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955" cy="415549"/>
                                <a:chOff x="2538723" y="28917"/>
                                <a:chExt cx="1085955" cy="415549"/>
                              </a:xfrm>
                            </wpg:grpSpPr>
                            <wpg:grpSp>
                              <wpg:cNvPr id="1959255380" name="Gruppieren 1959255380"/>
                              <wpg:cNvGrpSpPr/>
                              <wpg:grpSpPr>
                                <a:xfrm>
                                  <a:off x="2566586" y="28917"/>
                                  <a:ext cx="1058092" cy="375732"/>
                                  <a:chOff x="2566586" y="28917"/>
                                  <a:chExt cx="1058092" cy="375732"/>
                                </a:xfrm>
                              </wpg:grpSpPr>
                              <wps:wsp>
                                <wps:cNvPr id="2064036135" name="Textfeld 398"/>
                                <wps:cNvSpPr txBox="1"/>
                                <wps:spPr>
                                  <a:xfrm>
                                    <a:off x="2827382" y="94854"/>
                                    <a:ext cx="155099" cy="21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51F8C2" w14:textId="77777777" w:rsidR="00B877BD" w:rsidRDefault="00B877BD" w:rsidP="00B877BD">
                                      <w:pP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=     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54918990" name="Gruppieren 654918990"/>
                                <wpg:cNvGrpSpPr/>
                                <wpg:grpSpPr>
                                  <a:xfrm>
                                    <a:off x="2566586" y="28917"/>
                                    <a:ext cx="263283" cy="375732"/>
                                    <a:chOff x="2566586" y="28917"/>
                                    <a:chExt cx="265727" cy="376755"/>
                                  </a:xfrm>
                                </wpg:grpSpPr>
                                <wps:wsp>
                                  <wps:cNvPr id="1510365886" name="Textfeld 3"/>
                                  <wps:cNvSpPr txBox="1"/>
                                  <wps:spPr>
                                    <a:xfrm>
                                      <a:off x="2604442" y="28917"/>
                                      <a:ext cx="159583" cy="184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C5E74AB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73944719" name="Textfeld 3"/>
                                  <wps:cNvSpPr txBox="1"/>
                                  <wps:spPr>
                                    <a:xfrm>
                                      <a:off x="2566586" y="241730"/>
                                      <a:ext cx="26572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651544" w14:textId="77777777" w:rsidR="00B877BD" w:rsidRDefault="00B877BD" w:rsidP="00B877BD">
                                        <w:pPr>
                                          <w:jc w:val="center"/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/>
                                            <w:color w:val="000000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2067691" name="Gerade Verbindung 702067691"/>
                                  <wps:cNvCnPr/>
                                  <wps:spPr>
                                    <a:xfrm>
                                      <a:off x="2617298" y="218696"/>
                                      <a:ext cx="145286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507415108" name="Grafik 15074151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r="4035" b="517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2982481" y="65918"/>
                                    <a:ext cx="432000" cy="3020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13914750" name="Textfeld 3"/>
                                <wps:cNvSpPr txBox="1"/>
                                <wps:spPr>
                                  <a:xfrm flipH="1">
                                    <a:off x="3290954" y="132518"/>
                                    <a:ext cx="333724" cy="200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61B394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51842217" name="Grafik 1351842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4035" b="51794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538723" y="243110"/>
                                  <a:ext cx="288000" cy="201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B199BE" id="Gruppieren 7" o:spid="_x0000_s2566" style="position:absolute;margin-left:287.05pt;margin-top:16.1pt;width:85.5pt;height:32.7pt;z-index:253830144" coordorigin="25387,289" coordsize="10859,4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">
                      <v:group id="Gruppieren 1959255380" o:spid="_x0000_s2567" style="position:absolute;left:25665;top:289;width:10581;height:3757" coordorigin="25665,289" coordsize="10580,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">
                        <v:shape id="Textfeld 398" o:spid="_x0000_s2568" type="#_x0000_t202" style="position:absolute;left:28273;top:948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" filled="f" stroked="f" strokeweight=".5pt">
                          <v:textbox inset="1mm">
                            <w:txbxContent>
                              <w:p w14:paraId="7151F8C2" w14:textId="77777777" w:rsidR="00B877BD" w:rsidRDefault="00B877BD" w:rsidP="00B877BD">
                                <w:pP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=     </w:t>
                                </w:r>
                              </w:p>
                            </w:txbxContent>
                          </v:textbox>
                        </v:shape>
                        <v:group id="Gruppieren 654918990" o:spid="_x0000_s2569" style="position:absolute;left:25665;top:289;width:2633;height:3757" coordorigin="25665,289" coordsize="2657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">
                          <v:shape id="Textfeld 3" o:spid="_x0000_s2570" type="#_x0000_t202" style="position:absolute;left:26044;top:289;width:1596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" filled="f" stroked="f" strokeweight=".5pt">
                            <v:textbox style="mso-fit-shape-to-text:t" inset="0,0,0,0">
                              <w:txbxContent>
                                <w:p w14:paraId="3C5E74AB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571" type="#_x0000_t202" style="position:absolute;left:25665;top:2417;width:2658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" filled="f" stroked="f" strokeweight=".5pt">
                            <v:textbox inset="0,0,0,0">
                              <w:txbxContent>
                                <w:p w14:paraId="59651544" w14:textId="77777777" w:rsidR="00B877BD" w:rsidRDefault="00B877BD" w:rsidP="00B877BD">
                                  <w:pPr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color w:val="000000"/>
                                      <w:kern w:val="24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line id="Gerade Verbindung 702067691" o:spid="_x0000_s2572" style="position:absolute;visibility:visible;mso-wrap-style:square" from="26172,2186" to="27625,2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" strokecolor="black [3213]" strokeweight="1pt">
                            <v:stroke joinstyle="miter"/>
                          </v:line>
                        </v:group>
                        <v:shape id="Grafik 1507415108" o:spid="_x0000_s2573" type="#_x0000_t75" style="position:absolute;left:29824;top:659;width:4320;height:302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">
                          <v:imagedata r:id="rId52" o:title="" cropbottom="33944f" cropleft="1f" cropright="2644f" recolortarget="#333 [1446]"/>
                        </v:shape>
                        <v:shape id="Textfeld 3" o:spid="_x0000_s2574" type="#_x0000_t202" style="position:absolute;left:32909;top:1325;width:3337;height:200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" filled="f" stroked="f" strokeweight=".5pt">
                          <v:textbox inset="0,0,0,0">
                            <w:txbxContent>
                              <w:p w14:paraId="5B61B394" w14:textId="77777777" w:rsidR="00B877BD" w:rsidRDefault="00B877BD" w:rsidP="00B877BD">
                                <w:pPr>
                                  <w:jc w:val="center"/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  <v:shape id="Grafik 1351842217" o:spid="_x0000_s2575" type="#_x0000_t75" style="position:absolute;left:25387;top:2431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">
                        <v:imagedata r:id="rId52" o:title="" cropbottom="33944f" cropleft="1f" cropright="2644f" recolortarget="#333 [1446]"/>
                      </v:shape>
                    </v:group>
                  </w:pict>
                </mc:Fallback>
              </mc:AlternateConten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48CCFBF5" w:rsidR="008D7E10" w:rsidRPr="00D95B77" w:rsidRDefault="00B877BD" w:rsidP="00E13C64">
                  <w:pPr>
                    <w:spacing w:line="240" w:lineRule="atLeast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1168" behindDoc="0" locked="0" layoutInCell="1" allowOverlap="1" wp14:anchorId="4B973A71" wp14:editId="1E9BDD17">
                            <wp:simplePos x="0" y="0"/>
                            <wp:positionH relativeFrom="column">
                              <wp:posOffset>238125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882650" cy="474980"/>
                            <wp:effectExtent l="0" t="0" r="6350" b="0"/>
                            <wp:wrapNone/>
                            <wp:docPr id="5" name="Gruppieren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46BD2D4-2C43-7D0C-C592-ED3E1181FB0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82650" cy="474980"/>
                                      <a:chOff x="0" y="8438"/>
                                      <a:chExt cx="882705" cy="475233"/>
                                    </a:xfrm>
                                  </wpg:grpSpPr>
                                  <wps:wsp>
                                    <wps:cNvPr id="1604244416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806701EB-0141-B994-C7D7-C59238AA6347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298101" y="176331"/>
                                        <a:ext cx="584604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9F1C8E5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= 20 %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60385559" name="Gruppieren 1560385559">
                                      <a:extLst>
                                        <a:ext uri="{FF2B5EF4-FFF2-40B4-BE49-F238E27FC236}">
                                          <a16:creationId xmlns:a16="http://schemas.microsoft.com/office/drawing/2014/main" id="{2BD6816E-6904-309A-C32A-F8AB3B6D4592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2546" y="52791"/>
                                        <a:ext cx="263283" cy="375782"/>
                                        <a:chOff x="12546" y="52791"/>
                                        <a:chExt cx="265727" cy="376805"/>
                                      </a:xfrm>
                                    </wpg:grpSpPr>
                                    <wps:wsp>
                                      <wps:cNvPr id="989351182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D84C520-0A00-AACA-CEA1-180A633B36EF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50405" y="52791"/>
                                          <a:ext cx="159583" cy="1846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2B63F8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34496049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7A959E0-A0B3-ABA1-62E6-DBBA7B0AAA6C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2546" y="26565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7330259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9988049" name="Gerade Verbindung 65998804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EDDE420-5EB9-0E6A-AC5B-A5FABF077ECE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63258" y="242620"/>
                                          <a:ext cx="181671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131233221" name="Grafik 11312332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8430340-2DA2-F9AB-82C0-BAD82C5BD46C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8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87" y="84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62860175" name="Grafik 166286017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DF47DD5-0193-18B4-B7BD-BE27B3E67899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282315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B973A71" id="Gruppieren 4" o:spid="_x0000_s2576" style="position:absolute;margin-left:18.75pt;margin-top:2.25pt;width:69.5pt;height:37.4pt;z-index:253831168;mso-height-relative:margin" coordorigin=",84" coordsize="8827,4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">
                            <v:shape id="Textfeld 3" o:spid="_x0000_s2577" type="#_x0000_t202" style="position:absolute;left:2981;top:1763;width:5846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" filled="f" stroked="f" strokeweight=".5pt">
                              <v:textbox inset="0,0,0,0">
                                <w:txbxContent>
                                  <w:p w14:paraId="19F1C8E5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= 20 %</w:t>
                                    </w:r>
                                  </w:p>
                                </w:txbxContent>
                              </v:textbox>
                            </v:shape>
                            <v:group id="Gruppieren 1560385559" o:spid="_x0000_s2578" style="position:absolute;left:125;top:527;width:2633;height:3758" coordorigin="12546,52791" coordsize="265727,37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">
                              <v:shape id="Textfeld 3" o:spid="_x0000_s2579" type="#_x0000_t202" style="position:absolute;left:50405;top:52791;width:159583;height:18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" filled="f" stroked="f" strokeweight=".5pt">
                                <v:textbox style="mso-fit-shape-to-text:t" inset="0,0,0,0">
                                  <w:txbxContent>
                                    <w:p w14:paraId="0E2B63F8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80" type="#_x0000_t202" style="position:absolute;left:12546;top:265654;width:265727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" filled="f" stroked="f" strokeweight=".5pt">
                                <v:textbox inset="0,0,0,0">
                                  <w:txbxContent>
                                    <w:p w14:paraId="67330259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659988049" o:spid="_x0000_s2581" style="position:absolute;visibility:visible;mso-wrap-style:square" from="63258,242620" to="244929,24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" strokecolor="black [3213]" strokeweight="1pt">
                                <v:stroke joinstyle="miter"/>
                              </v:line>
                            </v:group>
                            <v:shape id="Grafik 1131233221" o:spid="_x0000_s2582" type="#_x0000_t75" style="position:absolute;left:1;top:84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">
                              <v:imagedata r:id="rId129" o:title="" cropbottom="33944f" cropleft="1f" cropright="2644f" recolortarget="#333 [1446]"/>
                            </v:shape>
                            <v:shape id="Grafik 1662860175" o:spid="_x0000_s2583" type="#_x0000_t75" style="position:absolute;top:2823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">
                              <v:imagedata r:id="rId52" o:title="" cropbottom="33944f" cropleft="1f" cropright="2644f" recolortarget="#333 [1446]"/>
                            </v:shape>
                          </v:group>
                        </w:pict>
                      </mc:Fallback>
                    </mc:AlternateContent>
                  </w:r>
                  <w:r w:rsidR="008D7E10"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78B81365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6C928D2C" w14:textId="3374CDA7" w:rsidR="008D7E10" w:rsidRPr="008D7E10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B877B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832192" behindDoc="0" locked="0" layoutInCell="1" allowOverlap="1" wp14:anchorId="26D1C7E8" wp14:editId="5C7D798B">
                            <wp:simplePos x="0" y="0"/>
                            <wp:positionH relativeFrom="column">
                              <wp:posOffset>267038</wp:posOffset>
                            </wp:positionH>
                            <wp:positionV relativeFrom="paragraph">
                              <wp:posOffset>34686</wp:posOffset>
                            </wp:positionV>
                            <wp:extent cx="1025525" cy="413797"/>
                            <wp:effectExtent l="0" t="0" r="3175" b="5715"/>
                            <wp:wrapNone/>
                            <wp:docPr id="6" name="Gruppieren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4AC4C87-02A1-BEB0-FAD1-701BF874F329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25525" cy="413797"/>
                                      <a:chOff x="1329970" y="5938"/>
                                      <a:chExt cx="1026147" cy="41419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61766732" name="Grafik 18617667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DCD7E37-60A5-A6DC-32DB-AA5DBBF62281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750849" y="92811"/>
                                        <a:ext cx="432000" cy="302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870679" name="Textfeld 398">
                                      <a:extLst>
                                        <a:ext uri="{FF2B5EF4-FFF2-40B4-BE49-F238E27FC236}">
                                          <a16:creationId xmlns:a16="http://schemas.microsoft.com/office/drawing/2014/main" id="{EF30C5C3-A236-EB92-0576-FB48F091E038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>
                                        <a:off x="1620857" y="108783"/>
                                        <a:ext cx="155099" cy="2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8034035" w14:textId="77777777" w:rsidR="00B877BD" w:rsidRDefault="00B877BD" w:rsidP="00B877BD">
                                          <w:pP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 xml:space="preserve">=    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4254970" name="Gruppieren 304254970">
                                      <a:extLst>
                                        <a:ext uri="{FF2B5EF4-FFF2-40B4-BE49-F238E27FC236}">
                                          <a16:creationId xmlns:a16="http://schemas.microsoft.com/office/drawing/2014/main" id="{95AE25A2-6608-F9A4-F15A-095538DFC894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360061" y="50268"/>
                                        <a:ext cx="263283" cy="369861"/>
                                        <a:chOff x="1360061" y="50268"/>
                                        <a:chExt cx="265727" cy="370868"/>
                                      </a:xfrm>
                                    </wpg:grpSpPr>
                                    <wps:wsp>
                                      <wps:cNvPr id="2119877734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19776A9-78BC-A30A-653A-87D165C96E68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97882" y="50268"/>
                                          <a:ext cx="159583" cy="1846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2327296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 w:themeColor="text1"/>
                                                <w:kern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wps:bodyPr>
                                    </wps:wsp>
                                    <wps:wsp>
                                      <wps:cNvPr id="959159397" name="Textfeld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9753FD6-43B3-829B-06BC-7178596BB85D}"/>
                                          </a:ext>
                                        </a:extLst>
                                      </wps:cNvPr>
                                      <wps:cNvSpPr txBox="1"/>
                                      <wps:spPr>
                                        <a:xfrm>
                                          <a:off x="1360061" y="257194"/>
                                          <a:ext cx="265727" cy="1639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FB5E061" w14:textId="77777777" w:rsidR="00B877BD" w:rsidRDefault="00B877BD" w:rsidP="00B877BD">
                                            <w:pPr>
                                              <w:jc w:val="center"/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alibri"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109032" name="Gerade Verbindung 177810903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EEEC98F-4513-17EB-0981-3EF62AFBB020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410773" y="240120"/>
                                          <a:ext cx="14528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63940657" name="Grafik 26394065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215EE04-CE3D-D4EF-EC99-7C4B1E05CC83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duotone>
                                          <a:schemeClr val="accent3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" r="4035" b="517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1329970" y="5938"/>
                                        <a:ext cx="288000" cy="2013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858552321" name="Textfeld 3">
                                      <a:extLst>
                                        <a:ext uri="{FF2B5EF4-FFF2-40B4-BE49-F238E27FC236}">
                                          <a16:creationId xmlns:a16="http://schemas.microsoft.com/office/drawing/2014/main" id="{75608BDC-A07B-9F25-428F-86BC253828C5}"/>
                                        </a:ext>
                                      </a:extLst>
                                    </wps:cNvPr>
                                    <wps:cNvSpPr txBox="1"/>
                                    <wps:spPr>
                                      <a:xfrm flipH="1">
                                        <a:off x="2059322" y="159411"/>
                                        <a:ext cx="296795" cy="2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915711" w14:textId="77777777" w:rsidR="00B877BD" w:rsidRDefault="00B877BD" w:rsidP="00B877BD">
                                          <w:pPr>
                                            <w:jc w:val="center"/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color w:val="000000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w:t>%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6D1C7E8" id="Gruppieren 5" o:spid="_x0000_s2584" style="position:absolute;margin-left:21.05pt;margin-top:2.75pt;width:80.75pt;height:32.6pt;z-index:253832192;mso-height-relative:margin" coordorigin="13299,59" coordsize="10261,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">
                            <v:shape id="Grafik 1861766732" o:spid="_x0000_s2585" type="#_x0000_t75" style="position:absolute;left:17508;top:928;width:4320;height:302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">
                              <v:imagedata r:id="rId52" o:title="" cropbottom="33944f" cropleft="1f" cropright="2644f" recolortarget="#333 [1446]"/>
                            </v:shape>
                            <v:shape id="Textfeld 398" o:spid="_x0000_s2586" type="#_x0000_t202" style="position:absolute;left:16208;top:1087;width:155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" filled="f" stroked="f" strokeweight=".5pt">
                              <v:textbox inset="1mm">
                                <w:txbxContent>
                                  <w:p w14:paraId="08034035" w14:textId="77777777" w:rsidR="00B877BD" w:rsidRDefault="00B877BD" w:rsidP="00B877BD">
                                    <w:pP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v:textbox>
                            </v:shape>
                            <v:group id="Gruppieren 304254970" o:spid="_x0000_s2587" style="position:absolute;left:13600;top:502;width:2633;height:3699" coordorigin="13600,502" coordsize="2657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">
                              <v:shape id="Textfeld 3" o:spid="_x0000_s2588" type="#_x0000_t202" style="position:absolute;left:13978;top:502;width:1596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" filled="f" stroked="f" strokeweight=".5pt">
                                <v:textbox style="mso-fit-shape-to-text:t" inset="0,0,0,0">
                                  <w:txbxContent>
                                    <w:p w14:paraId="72327296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 w:themeColor="text1"/>
                                          <w:kern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shape id="Textfeld 3" o:spid="_x0000_s2589" type="#_x0000_t202" style="position:absolute;left:13600;top:2571;width:265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" filled="f" stroked="f" strokeweight=".5pt">
                                <v:textbox inset="0,0,0,0">
                                  <w:txbxContent>
                                    <w:p w14:paraId="2FB5E061" w14:textId="77777777" w:rsidR="00B877BD" w:rsidRDefault="00B877BD" w:rsidP="00B877BD">
                                      <w:pPr>
                                        <w:jc w:val="center"/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color w:val="000000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  <v:line id="Gerade Verbindung 1778109032" o:spid="_x0000_s2590" style="position:absolute;visibility:visible;mso-wrap-style:square" from="14107,2401" to="15560,2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" strokecolor="black [3213]" strokeweight="1pt">
                                <v:stroke joinstyle="miter"/>
                              </v:line>
                            </v:group>
                            <v:shape id="Grafik 263940657" o:spid="_x0000_s2591" type="#_x0000_t75" style="position:absolute;left:13299;top:59;width:2880;height:201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">
                              <v:imagedata r:id="rId52" o:title="" cropbottom="33944f" cropleft="1f" cropright="2644f" recolortarget="#333 [1446]"/>
                            </v:shape>
                            <v:shape id="Textfeld 3" o:spid="_x0000_s2592" type="#_x0000_t202" style="position:absolute;left:20593;top:1594;width:2968;height:200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" filled="f" stroked="f" strokeweight=".5pt">
                              <v:textbox inset="0,0,0,0">
                                <w:txbxContent>
                                  <w:p w14:paraId="5F915711" w14:textId="77777777" w:rsidR="00B877BD" w:rsidRDefault="00B877BD" w:rsidP="00B877BD">
                                    <w:pPr>
                                      <w:jc w:val="center"/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color w:val="000000"/>
                                        <w:kern w:val="24"/>
                                        <w:sz w:val="32"/>
                                        <w:szCs w:val="32"/>
                                      </w:rPr>
                                      <w:t>%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8D7E10"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277DAFA0" w:rsidR="008D7E10" w:rsidRPr="00442DA2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25" w:type="dxa"/>
                </w:tcPr>
                <w:p w14:paraId="7B738CA2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6CA7003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457FEF0A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673D0672" w14:textId="77777777" w:rsidR="00B877BD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Cs w:val="0"/>
                    </w:rPr>
                  </w:pPr>
                </w:p>
                <w:p w14:paraId="1AE71B7D" w14:textId="7C60F07C" w:rsidR="00B877BD" w:rsidRPr="00442DA2" w:rsidRDefault="00B877BD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DD330A">
        <w:trPr>
          <w:trHeight w:val="112"/>
        </w:trPr>
        <w:tc>
          <w:tcPr>
            <w:tcW w:w="709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079" w:type="dxa"/>
          </w:tcPr>
          <w:p w14:paraId="7B19A173" w14:textId="77777777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FE37A17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EEB93C5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20181FF" w14:textId="77777777" w:rsidR="00B877BD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209341F" w14:textId="77777777" w:rsidR="00B877BD" w:rsidRPr="00491713" w:rsidRDefault="00B877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DD330A">
        <w:trPr>
          <w:trHeight w:val="112"/>
        </w:trPr>
        <w:tc>
          <w:tcPr>
            <w:tcW w:w="709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2CC7BF8F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2E4D1224" w14:textId="77777777" w:rsidTr="00DD330A">
        <w:trPr>
          <w:trHeight w:val="112"/>
        </w:trPr>
        <w:tc>
          <w:tcPr>
            <w:tcW w:w="709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505" w:type="dxa"/>
            <w:gridSpan w:val="2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DD330A">
        <w:trPr>
          <w:trHeight w:val="112"/>
        </w:trPr>
        <w:tc>
          <w:tcPr>
            <w:tcW w:w="709" w:type="dxa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9A01B2">
            <w:pPr>
              <w:pStyle w:val="Listenabsatz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9A01B2">
            <w:pPr>
              <w:pStyle w:val="Listenabsatz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8D7E10" w14:paraId="48262180" w14:textId="77777777" w:rsidTr="00DD330A">
        <w:trPr>
          <w:trHeight w:val="112"/>
        </w:trPr>
        <w:tc>
          <w:tcPr>
            <w:tcW w:w="709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505" w:type="dxa"/>
            <w:gridSpan w:val="2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DD330A">
        <w:trPr>
          <w:trHeight w:val="112"/>
        </w:trPr>
        <w:tc>
          <w:tcPr>
            <w:tcW w:w="709" w:type="dxa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1FF22688" w14:textId="77777777" w:rsidR="008D7E10" w:rsidRPr="00715037" w:rsidRDefault="008D7E10" w:rsidP="00513E9A">
            <w:r w:rsidRPr="00C63632">
              <w:rPr>
                <w:noProof/>
              </w:rPr>
              <w:drawing>
                <wp:anchor distT="0" distB="0" distL="114300" distR="114300" simplePos="0" relativeHeight="252844032" behindDoc="0" locked="0" layoutInCell="1" allowOverlap="1" wp14:anchorId="2A3E7E0A" wp14:editId="58B82EA1">
                  <wp:simplePos x="0" y="0"/>
                  <wp:positionH relativeFrom="margin">
                    <wp:posOffset>2832735</wp:posOffset>
                  </wp:positionH>
                  <wp:positionV relativeFrom="paragraph">
                    <wp:posOffset>5080</wp:posOffset>
                  </wp:positionV>
                  <wp:extent cx="2384425" cy="1786255"/>
                  <wp:effectExtent l="0" t="0" r="3175" b="4445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9A01B2">
            <w:pPr>
              <w:pStyle w:val="Listenabsatz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9A01B2">
            <w:pPr>
              <w:pStyle w:val="Listenabsatz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4829B2F3" w14:textId="77777777" w:rsidR="002B619D" w:rsidRDefault="002B619D" w:rsidP="00E13C64">
      <w:pPr>
        <w:spacing w:line="240" w:lineRule="atLeast"/>
        <w:sectPr w:rsidR="002B619D" w:rsidSect="001D1C8B">
          <w:headerReference w:type="default" r:id="rId15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5965B022" w14:textId="4D6D6E5C" w:rsidR="002B619D" w:rsidRPr="002B619D" w:rsidRDefault="002B619D" w:rsidP="002B619D">
      <w:pPr>
        <w:pStyle w:val="UnterberschriftAufgabe"/>
        <w:spacing w:after="240"/>
        <w:rPr>
          <w:color w:val="706F6F"/>
        </w:rPr>
      </w:pPr>
      <w:r w:rsidRPr="00932EEA">
        <w:rPr>
          <w:b w:val="0"/>
          <w:color w:val="000000"/>
          <w:sz w:val="28"/>
          <w:szCs w:val="28"/>
        </w:rPr>
        <w:lastRenderedPageBreak/>
        <w:drawing>
          <wp:anchor distT="0" distB="0" distL="114300" distR="114300" simplePos="0" relativeHeight="253953024" behindDoc="0" locked="0" layoutInCell="1" allowOverlap="1" wp14:anchorId="53E25E88" wp14:editId="50660D00">
            <wp:simplePos x="0" y="0"/>
            <wp:positionH relativeFrom="margin">
              <wp:posOffset>5082695</wp:posOffset>
            </wp:positionH>
            <wp:positionV relativeFrom="page">
              <wp:posOffset>381023</wp:posOffset>
            </wp:positionV>
            <wp:extent cx="854710" cy="849630"/>
            <wp:effectExtent l="0" t="0" r="0" b="0"/>
            <wp:wrapNone/>
            <wp:docPr id="2044369705" name="Grafik 204436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71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Mathe</w:t>
      </w:r>
      <w:r w:rsidR="0019259C">
        <w:rPr>
          <w:sz w:val="36"/>
          <w:szCs w:val="36"/>
        </w:rPr>
        <w:t xml:space="preserve"> </w:t>
      </w:r>
      <w:r>
        <w:rPr>
          <w:sz w:val="36"/>
          <w:szCs w:val="36"/>
        </w:rPr>
        <w:t>sicher</w:t>
      </w:r>
      <w:r w:rsidR="0019259C">
        <w:rPr>
          <w:sz w:val="36"/>
          <w:szCs w:val="36"/>
        </w:rPr>
        <w:t xml:space="preserve"> </w:t>
      </w:r>
      <w:r>
        <w:rPr>
          <w:sz w:val="36"/>
          <w:szCs w:val="36"/>
        </w:rPr>
        <w:t>können</w:t>
      </w:r>
      <w:r w:rsidR="0019259C">
        <w:rPr>
          <w:sz w:val="36"/>
          <w:szCs w:val="36"/>
        </w:rPr>
        <w:t xml:space="preserve">: </w:t>
      </w:r>
      <w:r w:rsidRPr="00932EEA">
        <w:rPr>
          <w:sz w:val="36"/>
          <w:szCs w:val="36"/>
        </w:rPr>
        <w:t>Streifentafel</w:t>
      </w:r>
      <w:r>
        <w:rPr>
          <w:sz w:val="36"/>
          <w:szCs w:val="36"/>
        </w:rPr>
        <w:t xml:space="preserve"> für Brüche</w:t>
      </w:r>
      <w:r w:rsidRPr="00932EEA">
        <w:rPr>
          <w:color w:val="706F6F"/>
        </w:rPr>
        <w:t xml:space="preserve"> </w:t>
      </w:r>
    </w:p>
    <w:tbl>
      <w:tblPr>
        <w:tblStyle w:val="Tabellenraster"/>
        <w:tblW w:w="9242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"/>
        <w:gridCol w:w="1871"/>
        <w:gridCol w:w="145"/>
        <w:gridCol w:w="145"/>
        <w:gridCol w:w="12"/>
        <w:gridCol w:w="43"/>
        <w:gridCol w:w="17"/>
        <w:gridCol w:w="73"/>
        <w:gridCol w:w="18"/>
        <w:gridCol w:w="30"/>
        <w:gridCol w:w="97"/>
        <w:gridCol w:w="24"/>
        <w:gridCol w:w="87"/>
        <w:gridCol w:w="34"/>
        <w:gridCol w:w="81"/>
        <w:gridCol w:w="64"/>
        <w:gridCol w:w="37"/>
        <w:gridCol w:w="60"/>
        <w:gridCol w:w="48"/>
        <w:gridCol w:w="21"/>
        <w:gridCol w:w="52"/>
        <w:gridCol w:w="73"/>
        <w:gridCol w:w="48"/>
        <w:gridCol w:w="97"/>
        <w:gridCol w:w="54"/>
        <w:gridCol w:w="22"/>
        <w:gridCol w:w="69"/>
        <w:gridCol w:w="60"/>
        <w:gridCol w:w="85"/>
        <w:gridCol w:w="16"/>
        <w:gridCol w:w="115"/>
        <w:gridCol w:w="14"/>
        <w:gridCol w:w="73"/>
        <w:gridCol w:w="72"/>
        <w:gridCol w:w="49"/>
        <w:gridCol w:w="96"/>
        <w:gridCol w:w="42"/>
        <w:gridCol w:w="43"/>
        <w:gridCol w:w="61"/>
        <w:gridCol w:w="90"/>
        <w:gridCol w:w="55"/>
        <w:gridCol w:w="97"/>
        <w:gridCol w:w="48"/>
        <w:gridCol w:w="72"/>
        <w:gridCol w:w="73"/>
        <w:gridCol w:w="109"/>
        <w:gridCol w:w="36"/>
        <w:gridCol w:w="7"/>
        <w:gridCol w:w="138"/>
        <w:gridCol w:w="121"/>
        <w:gridCol w:w="24"/>
        <w:gridCol w:w="63"/>
        <w:gridCol w:w="64"/>
        <w:gridCol w:w="19"/>
        <w:gridCol w:w="32"/>
        <w:gridCol w:w="40"/>
        <w:gridCol w:w="61"/>
        <w:gridCol w:w="12"/>
        <w:gridCol w:w="48"/>
        <w:gridCol w:w="69"/>
        <w:gridCol w:w="28"/>
        <w:gridCol w:w="145"/>
        <w:gridCol w:w="145"/>
        <w:gridCol w:w="28"/>
        <w:gridCol w:w="69"/>
        <w:gridCol w:w="48"/>
        <w:gridCol w:w="12"/>
        <w:gridCol w:w="61"/>
        <w:gridCol w:w="40"/>
        <w:gridCol w:w="32"/>
        <w:gridCol w:w="19"/>
        <w:gridCol w:w="64"/>
        <w:gridCol w:w="63"/>
        <w:gridCol w:w="24"/>
        <w:gridCol w:w="121"/>
        <w:gridCol w:w="138"/>
        <w:gridCol w:w="7"/>
        <w:gridCol w:w="36"/>
        <w:gridCol w:w="109"/>
        <w:gridCol w:w="73"/>
        <w:gridCol w:w="72"/>
        <w:gridCol w:w="49"/>
        <w:gridCol w:w="96"/>
        <w:gridCol w:w="55"/>
        <w:gridCol w:w="90"/>
        <w:gridCol w:w="61"/>
        <w:gridCol w:w="43"/>
        <w:gridCol w:w="42"/>
        <w:gridCol w:w="96"/>
        <w:gridCol w:w="49"/>
        <w:gridCol w:w="72"/>
        <w:gridCol w:w="73"/>
        <w:gridCol w:w="14"/>
        <w:gridCol w:w="115"/>
        <w:gridCol w:w="16"/>
        <w:gridCol w:w="85"/>
        <w:gridCol w:w="60"/>
        <w:gridCol w:w="69"/>
        <w:gridCol w:w="22"/>
        <w:gridCol w:w="54"/>
        <w:gridCol w:w="97"/>
        <w:gridCol w:w="48"/>
        <w:gridCol w:w="73"/>
        <w:gridCol w:w="52"/>
        <w:gridCol w:w="21"/>
        <w:gridCol w:w="48"/>
        <w:gridCol w:w="60"/>
        <w:gridCol w:w="37"/>
        <w:gridCol w:w="64"/>
        <w:gridCol w:w="81"/>
        <w:gridCol w:w="34"/>
        <w:gridCol w:w="87"/>
        <w:gridCol w:w="24"/>
        <w:gridCol w:w="97"/>
        <w:gridCol w:w="30"/>
        <w:gridCol w:w="18"/>
        <w:gridCol w:w="73"/>
        <w:gridCol w:w="17"/>
        <w:gridCol w:w="43"/>
        <w:gridCol w:w="12"/>
        <w:gridCol w:w="145"/>
        <w:gridCol w:w="146"/>
        <w:gridCol w:w="57"/>
      </w:tblGrid>
      <w:tr w:rsidR="002B619D" w:rsidRPr="00154713" w14:paraId="2A7B57B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D22FCC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248B59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A6A298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5C8268A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2CF3011E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8E0202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93E65DD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Halbe-Streifen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9D6A620" w14:textId="77777777" w:rsidR="002B619D" w:rsidRPr="00D33A75" w:rsidRDefault="002B619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AB00779" w14:textId="77777777" w:rsidR="002B619D" w:rsidRPr="00D33A75" w:rsidRDefault="002B619D" w:rsidP="00336858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6E1B6B5F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6C1205E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7E9B1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0F935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D958631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071FF09E" wp14:editId="32D2B96F">
                      <wp:simplePos x="0" y="0"/>
                      <wp:positionH relativeFrom="column">
                        <wp:posOffset>4500184</wp:posOffset>
                      </wp:positionH>
                      <wp:positionV relativeFrom="paragraph">
                        <wp:posOffset>-635</wp:posOffset>
                      </wp:positionV>
                      <wp:extent cx="215900" cy="215900"/>
                      <wp:effectExtent l="0" t="0" r="12700" b="12700"/>
                      <wp:wrapNone/>
                      <wp:docPr id="454816937" name="Rechteck 45481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517D2C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FF09E" id="Rechteck 454816937" o:spid="_x0000_s2593" style="position:absolute;margin-left:354.35pt;margin-top:-.05pt;width:17pt;height:17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" filled="f" stroked="f" strokeweight=".5pt">
                      <v:textbox inset="0,0,0,0">
                        <w:txbxContent>
                          <w:p w14:paraId="19517D2C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19E01370" wp14:editId="50669AC1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2D9D0A" w14:textId="77777777" w:rsidR="002B619D" w:rsidRPr="006927FD" w:rsidRDefault="00000000" w:rsidP="002B619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2B619D" w:rsidRPr="006927FD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01370" id="Rechteck 1" o:spid="_x0000_s2594" style="position:absolute;margin-left:172.65pt;margin-top:.05pt;width:17pt;height:17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" filled="f" stroked="f" strokeweight=".5pt">
                      <v:textbox inset="0,0,0,0">
                        <w:txbxContent>
                          <w:p w14:paraId="1C2D9D0A" w14:textId="77777777" w:rsidR="002B619D" w:rsidRPr="006927FD" w:rsidRDefault="00000000" w:rsidP="002B619D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2B619D" w:rsidRPr="006927FD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42F2FF3D" wp14:editId="0B4BCB5D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292460727" name="Rechteck 129246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E01DA9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2FF3D" id="Rechteck 1292460727" o:spid="_x0000_s2595" style="position:absolute;margin-left:-8pt;margin-top:.1pt;width:17pt;height:17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" filled="f" stroked="f" strokeweight=".5pt">
                      <v:textbox inset="0,0,0,0">
                        <w:txbxContent>
                          <w:p w14:paraId="7EE01DA9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49F391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AD632D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A7A1F8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A17599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CD441B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E9866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D741BBA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8A9D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4840C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66E9B11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3B8BE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2EF6AB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A58887C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178D5B0" w14:textId="77777777" w:rsidR="002B619D" w:rsidRPr="00154713" w:rsidRDefault="002B619D" w:rsidP="00336858">
            <w:pPr>
              <w:pStyle w:val="NormalerText"/>
            </w:pPr>
            <w:r w:rsidRPr="00154713">
              <w:t>Drittel-Streifen</w:t>
            </w: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3AA963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2513DD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1BEC2C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E439D1E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6EE38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DE51C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F57625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C264B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6CA61BDC" wp14:editId="3CCB01A0">
                      <wp:simplePos x="0" y="0"/>
                      <wp:positionH relativeFrom="column">
                        <wp:posOffset>-106194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08" name="Rechtec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87D6E5" w14:textId="77777777" w:rsidR="002B619D" w:rsidRPr="006927FD" w:rsidRDefault="002B619D" w:rsidP="002B619D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61BDC" id="Rechteck 108" o:spid="_x0000_s2596" style="position:absolute;margin-left:-8.35pt;margin-top:.1pt;width:17pt;height:17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" filled="f" stroked="f" strokeweight=".5pt">
                      <v:textbox inset="0,0,0,0">
                        <w:txbxContent>
                          <w:p w14:paraId="6087D6E5" w14:textId="77777777" w:rsidR="002B619D" w:rsidRPr="006927FD" w:rsidRDefault="002B619D" w:rsidP="002B619D">
                            <w:pPr>
                              <w:spacing w:line="240" w:lineRule="atLeast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629E6BFE" wp14:editId="0363EE79">
                      <wp:simplePos x="0" y="0"/>
                      <wp:positionH relativeFrom="column">
                        <wp:posOffset>1425028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5CDC6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E6BFE" id="Rechteck 31" o:spid="_x0000_s2597" style="position:absolute;margin-left:112.2pt;margin-top:.2pt;width:17pt;height:17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" filled="f" stroked="f" strokeweight=".5pt">
                      <v:textbox inset="0,0,0,0">
                        <w:txbxContent>
                          <w:p w14:paraId="3A5CDC6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44B2C370" wp14:editId="59209464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69924964" name="Rechteck 1469924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B6FD71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2C370" id="Rechteck 1469924964" o:spid="_x0000_s2598" style="position:absolute;margin-left:354.35pt;margin-top:.05pt;width:17pt;height:17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" filled="f" stroked="f" strokeweight=".5pt">
                      <v:textbox inset="0,0,0,0">
                        <w:txbxContent>
                          <w:p w14:paraId="15B6FD71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437F337D" wp14:editId="75C572D1">
                      <wp:simplePos x="0" y="0"/>
                      <wp:positionH relativeFrom="column">
                        <wp:posOffset>2992853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669574143" name="Rechteck 1669574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339D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F337D" id="Rechteck 1669574143" o:spid="_x0000_s2599" style="position:absolute;margin-left:235.65pt;margin-top:0;width:17pt;height:17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" filled="f" stroked="f" strokeweight=".5pt">
                      <v:textbox inset="0,0,0,0">
                        <w:txbxContent>
                          <w:p w14:paraId="44F339D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9DF93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406EE2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1AF05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82BB4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56864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6B221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967A713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EBDB7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B4F10A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33F189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69EE944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3FAF03B0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8167C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1777425E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Viertel-Streifen</w:t>
            </w:r>
          </w:p>
        </w:tc>
        <w:tc>
          <w:tcPr>
            <w:tcW w:w="1814" w:type="dxa"/>
            <w:gridSpan w:val="31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5539DA6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277C7B7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D9A044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815" w:type="dxa"/>
            <w:gridSpan w:val="31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8A24B5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5322480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39FF1954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82D51D4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A8F22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155EAE98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B30898B" wp14:editId="530A2D4B">
                      <wp:simplePos x="0" y="0"/>
                      <wp:positionH relativeFrom="column">
                        <wp:posOffset>-110789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52A939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898B" id="Rechteck 109" o:spid="_x0000_s2600" style="position:absolute;margin-left:-8.7pt;margin-top:0;width:17pt;height:17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" filled="f" stroked="f" strokeweight=".5pt">
                      <v:textbox inset="0,0,0,0">
                        <w:txbxContent>
                          <w:p w14:paraId="0F52A939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58BE71B2" wp14:editId="1E3E9F43">
                      <wp:simplePos x="0" y="0"/>
                      <wp:positionH relativeFrom="column">
                        <wp:posOffset>1041919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658082045" name="Rechteck 65808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77561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E71B2" id="Rechteck 658082045" o:spid="_x0000_s2601" style="position:absolute;margin-left:82.05pt;margin-top:.3pt;width:17pt;height:17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" filled="f" stroked="f" strokeweight=".5pt">
                      <v:textbox inset="0,0,0,0">
                        <w:txbxContent>
                          <w:p w14:paraId="3E77561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6E281874" wp14:editId="0B2ED218">
                      <wp:simplePos x="0" y="0"/>
                      <wp:positionH relativeFrom="column">
                        <wp:posOffset>2192232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067FD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81874" id="Rechteck 33" o:spid="_x0000_s2602" style="position:absolute;margin-left:172.6pt;margin-top:.3pt;width:17pt;height:17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" filled="f" stroked="f" strokeweight=".5pt">
                      <v:textbox inset="0,0,0,0">
                        <w:txbxContent>
                          <w:p w14:paraId="14067FD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73E2F62B" wp14:editId="2BC04BF5">
                      <wp:simplePos x="0" y="0"/>
                      <wp:positionH relativeFrom="column">
                        <wp:posOffset>3345903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D4EE3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2F62B" id="Rechteck 32" o:spid="_x0000_s2603" style="position:absolute;margin-left:263.45pt;margin-top:.05pt;width:17pt;height:17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" filled="f" stroked="f" strokeweight=".5pt">
                      <v:textbox inset="0,0,0,0">
                        <w:txbxContent>
                          <w:p w14:paraId="1AD4EE3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68EDD92E" wp14:editId="51E99B97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49E514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DD92E" id="Rechteck 13" o:spid="_x0000_s2604" style="position:absolute;margin-left:354.2pt;margin-top:.3pt;width:17pt;height:17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" filled="f" stroked="f" strokeweight=".5pt">
                      <v:textbox inset="0,0,0,0">
                        <w:txbxContent>
                          <w:p w14:paraId="5949E514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5CAA53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DA7F3D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A7B8A0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069FDB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D37158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5425AF4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500FF9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43727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8A87B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285141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611220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D0108E6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59EC8B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ED45C2C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w:t>Fünftel-Streifen</w:t>
            </w:r>
          </w:p>
        </w:tc>
        <w:tc>
          <w:tcPr>
            <w:tcW w:w="1451" w:type="dxa"/>
            <w:gridSpan w:val="2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3E0EF5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74B5B2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2" w:type="dxa"/>
            <w:gridSpan w:val="26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0F428D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1CF221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452" w:type="dxa"/>
            <w:gridSpan w:val="2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25A798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3F444D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048917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BF4CE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F507BD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36B9BF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43483074" wp14:editId="48786BB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10" name="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71B038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83074" id="Rechteck 110" o:spid="_x0000_s2605" style="position:absolute;margin-left:-8.7pt;margin-top:.1pt;width:17pt;height:17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" filled="f" stroked="f" strokeweight=".5pt">
                      <v:textbox inset="0,0,0,0">
                        <w:txbxContent>
                          <w:p w14:paraId="4F71B038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61E52427" wp14:editId="0505231E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FE950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52427" id="Rechteck 37" o:spid="_x0000_s2606" style="position:absolute;margin-left:136.4pt;margin-top:.05pt;width:17pt;height:17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" filled="f" stroked="f" strokeweight=".5pt">
                      <v:textbox inset="0,0,0,0">
                        <w:txbxContent>
                          <w:p w14:paraId="39FE950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211C2EB6" wp14:editId="3120D73E">
                      <wp:simplePos x="0" y="0"/>
                      <wp:positionH relativeFrom="column">
                        <wp:posOffset>809537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85723618" name="Rechteck 1785723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ACF76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C2EB6" id="Rechteck 1785723618" o:spid="_x0000_s2607" style="position:absolute;margin-left:63.75pt;margin-top:.05pt;width:17pt;height:17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" filled="f" stroked="f" strokeweight=".5pt">
                      <v:textbox inset="0,0,0,0">
                        <w:txbxContent>
                          <w:p w14:paraId="52ACF76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0B021A5D" wp14:editId="727170E6">
                      <wp:simplePos x="0" y="0"/>
                      <wp:positionH relativeFrom="column">
                        <wp:posOffset>2654388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074915296" name="Rechteck 207491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8C31B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21A5D" id="Rechteck 2074915296" o:spid="_x0000_s2608" style="position:absolute;margin-left:209pt;margin-top:.05pt;width:17pt;height:17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" filled="f" stroked="f" strokeweight=".5pt">
                      <v:textbox inset="0,0,0,0">
                        <w:txbxContent>
                          <w:p w14:paraId="008C31B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7EEB673A" wp14:editId="63709E30">
                      <wp:simplePos x="0" y="0"/>
                      <wp:positionH relativeFrom="column">
                        <wp:posOffset>3576232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41174956" name="Rechteck 144117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94B9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B673A" id="Rechteck 1441174956" o:spid="_x0000_s2609" style="position:absolute;margin-left:281.6pt;margin-top:.05pt;width:17pt;height:17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" filled="f" stroked="f" strokeweight=".5pt">
                      <v:textbox inset="0,0,0,0">
                        <w:txbxContent>
                          <w:p w14:paraId="59594B9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72183DE3" wp14:editId="295F338F">
                      <wp:simplePos x="0" y="0"/>
                      <wp:positionH relativeFrom="column">
                        <wp:posOffset>4500039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70445910" name="Rechteck 197044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46A8B8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83DE3" id="Rechteck 1970445910" o:spid="_x0000_s2610" style="position:absolute;margin-left:354.35pt;margin-top:.1pt;width:17pt;height:17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" filled="f" stroked="f" strokeweight=".5pt">
                      <v:textbox inset="0,0,0,0">
                        <w:txbxContent>
                          <w:p w14:paraId="3546A8B8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80B74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FE3FE99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0C372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ADDB4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C1ADB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31786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62C5F1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8AB19D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70BE47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E477C8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780E05F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C797BD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4A147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7FFB16F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Sechstel-Streifen</w:t>
            </w:r>
          </w:p>
        </w:tc>
        <w:tc>
          <w:tcPr>
            <w:tcW w:w="1209" w:type="dxa"/>
            <w:gridSpan w:val="21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3746BC8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FBA57C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AC6995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FF5072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62042A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1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1EA8DDB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F4DF33E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12B42586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91040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5381D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4FA8E906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723A326C" wp14:editId="53EE38D8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815843155" name="Rechteck 181584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0795C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A326C" id="Rechteck 1815843155" o:spid="_x0000_s2611" style="position:absolute;margin-left:292.75pt;margin-top:.05pt;width:18.7pt;height:17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" filled="f" stroked="f" strokeweight=".5pt">
                      <v:textbox inset="0,0,0,0">
                        <w:txbxContent>
                          <w:p w14:paraId="4C0795C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3A6D3BFA" wp14:editId="0A02D2D7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8EDE98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D3BFA" id="Rechteck 14" o:spid="_x0000_s2612" style="position:absolute;margin-left:353.4pt;margin-top:.05pt;width:18.7pt;height:17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" filled="f" stroked="f" strokeweight=".5pt">
                      <v:textbox inset="0,0,0,0">
                        <w:txbxContent>
                          <w:p w14:paraId="508EDE98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7DE764D4" wp14:editId="4ECA152A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11" name="Recht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E79CE6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764D4" id="Rechteck 111" o:spid="_x0000_s2613" style="position:absolute;margin-left:-8.7pt;margin-top:.2pt;width:17pt;height:17pt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" filled="f" stroked="f" strokeweight=".5pt">
                      <v:textbox inset="0,0,0,0">
                        <w:txbxContent>
                          <w:p w14:paraId="1CE79CE6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6CD5D6F8" wp14:editId="12CB4386">
                      <wp:simplePos x="0" y="0"/>
                      <wp:positionH relativeFrom="column">
                        <wp:posOffset>658254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3B75A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5D6F8" id="Rechteck 43" o:spid="_x0000_s2614" style="position:absolute;margin-left:51.85pt;margin-top:.05pt;width:17pt;height:17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" filled="f" stroked="f" strokeweight=".5pt">
                      <v:textbox inset="0,0,0,0">
                        <w:txbxContent>
                          <w:p w14:paraId="133B75A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67A2091F" wp14:editId="120CDEC7">
                      <wp:simplePos x="0" y="0"/>
                      <wp:positionH relativeFrom="column">
                        <wp:posOffset>1425510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22574295" name="Rechteck 102257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F307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2091F" id="Rechteck 1022574295" o:spid="_x0000_s2615" style="position:absolute;margin-left:112.25pt;margin-top:.05pt;width:17pt;height:17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" filled="f" stroked="f" strokeweight=".5pt">
                      <v:textbox inset="0,0,0,0">
                        <w:txbxContent>
                          <w:p w14:paraId="04BF307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4176F059" wp14:editId="3E20F968">
                      <wp:simplePos x="0" y="0"/>
                      <wp:positionH relativeFrom="column">
                        <wp:posOffset>2192392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835402818" name="Rechteck 183540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DB951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6F059" id="Rechteck 1835402818" o:spid="_x0000_s2616" style="position:absolute;margin-left:172.65pt;margin-top:.05pt;width:17pt;height:17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" filled="f" stroked="f" strokeweight=".5pt">
                      <v:textbox inset="0,0,0,0">
                        <w:txbxContent>
                          <w:p w14:paraId="21DB951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1ADC3A15" wp14:editId="75078FB5">
                      <wp:simplePos x="0" y="0"/>
                      <wp:positionH relativeFrom="column">
                        <wp:posOffset>2962648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42854981" name="Rechteck 64285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36242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C3A15" id="Rechteck 642854981" o:spid="_x0000_s2617" style="position:absolute;margin-left:233.3pt;margin-top:.05pt;width:17pt;height:17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" filled="f" stroked="f" strokeweight=".5pt">
                      <v:textbox inset="0,0,0,0">
                        <w:txbxContent>
                          <w:p w14:paraId="4436242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E0075CE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15B21856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10364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D004A1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F283D7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C9B1A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2580D0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5C509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8C974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28948AB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5993A2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AB966C3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F8CE3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20BD372" w14:textId="77777777" w:rsidR="002B619D" w:rsidRPr="00154713" w:rsidRDefault="002B619D" w:rsidP="00336858">
            <w:pPr>
              <w:pStyle w:val="NormalerText"/>
            </w:pPr>
            <w:r>
              <w:t>Siebtel-Streifen</w:t>
            </w:r>
          </w:p>
        </w:tc>
        <w:tc>
          <w:tcPr>
            <w:tcW w:w="1036" w:type="dxa"/>
            <w:gridSpan w:val="1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ABB907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8A2B73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55CA95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6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ED8D34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F2D595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9C9AB6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1037" w:type="dxa"/>
            <w:gridSpan w:val="18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8C0B8C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47D6C8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2921EE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A81A0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FAB064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4DDB3A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4164B2B5" wp14:editId="399ACE7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12" name="Rechteck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CDD9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4B2B5" id="Rechteck 112" o:spid="_x0000_s2618" style="position:absolute;margin-left:-8.7pt;margin-top:.15pt;width:17pt;height:17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" filled="f" stroked="f" strokeweight=".5pt">
                      <v:textbox inset="0,0,0,0">
                        <w:txbxContent>
                          <w:p w14:paraId="134CDD9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66C51C9E" wp14:editId="37454F73">
                      <wp:simplePos x="0" y="0"/>
                      <wp:positionH relativeFrom="column">
                        <wp:posOffset>546873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3347861" name="Rechteck 209334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BCEA4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51C9E" id="Rechteck 2093347861" o:spid="_x0000_s2619" style="position:absolute;margin-left:43.05pt;margin-top:.1pt;width:17pt;height:17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" filled="f" stroked="f" strokeweight=".5pt">
                      <v:textbox inset="0,0,0,0">
                        <w:txbxContent>
                          <w:p w14:paraId="29BCEA4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379DBC9" wp14:editId="631EFFB9">
                      <wp:simplePos x="0" y="0"/>
                      <wp:positionH relativeFrom="column">
                        <wp:posOffset>1203187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86253597" name="Rechteck 158625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6D9B9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9DBC9" id="Rechteck 1586253597" o:spid="_x0000_s2620" style="position:absolute;margin-left:94.75pt;margin-top:.1pt;width:17pt;height:17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" filled="f" stroked="f" strokeweight=".5pt">
                      <v:textbox inset="0,0,0,0">
                        <w:txbxContent>
                          <w:p w14:paraId="676D9B9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6AF3F9C8" wp14:editId="3F19FD80">
                      <wp:simplePos x="0" y="0"/>
                      <wp:positionH relativeFrom="column">
                        <wp:posOffset>1866017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02662208" name="Rechteck 30266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5FD5D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3F9C8" id="Rechteck 302662208" o:spid="_x0000_s2621" style="position:absolute;margin-left:146.95pt;margin-top:.1pt;width:17pt;height:17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" filled="f" stroked="f" strokeweight=".5pt">
                      <v:textbox inset="0,0,0,0">
                        <w:txbxContent>
                          <w:p w14:paraId="205FD5D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36E4065D" wp14:editId="53354EB9">
                      <wp:simplePos x="0" y="0"/>
                      <wp:positionH relativeFrom="column">
                        <wp:posOffset>2521999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B5991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4065D" id="Rechteck 46" o:spid="_x0000_s2622" style="position:absolute;margin-left:198.6pt;margin-top:.1pt;width:17pt;height:17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" filled="f" stroked="f" strokeweight=".5pt">
                      <v:textbox inset="0,0,0,0">
                        <w:txbxContent>
                          <w:p w14:paraId="60B5991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582132D3" wp14:editId="24D67AE4">
                      <wp:simplePos x="0" y="0"/>
                      <wp:positionH relativeFrom="column">
                        <wp:posOffset>3181488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916569239" name="Rechteck 91656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DFC6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132D3" id="Rechteck 916569239" o:spid="_x0000_s2623" style="position:absolute;margin-left:250.5pt;margin-top:.1pt;width:17pt;height:17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" filled="f" stroked="f" strokeweight=".5pt">
                      <v:textbox inset="0,0,0,0">
                        <w:txbxContent>
                          <w:p w14:paraId="09CDFC6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15F1EEDF" wp14:editId="1AEA2D3F">
                      <wp:simplePos x="0" y="0"/>
                      <wp:positionH relativeFrom="column">
                        <wp:posOffset>3840261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16145365" name="Rechteck 141614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778FB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1EEDF" id="Rechteck 1416145365" o:spid="_x0000_s2624" style="position:absolute;margin-left:302.4pt;margin-top:.05pt;width:17pt;height:17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" filled="f" stroked="f" strokeweight=".5pt">
                      <v:textbox inset="0,0,0,0">
                        <w:txbxContent>
                          <w:p w14:paraId="66778FB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3DF865D5" wp14:editId="5DE274D0">
                      <wp:simplePos x="0" y="0"/>
                      <wp:positionH relativeFrom="column">
                        <wp:posOffset>4498782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59629659" name="Rechteck 19596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E5B81A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865D5" id="Rechteck 1959629659" o:spid="_x0000_s2625" style="position:absolute;margin-left:354.25pt;margin-top:.1pt;width:17pt;height:17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" filled="f" stroked="f" strokeweight=".5pt">
                      <v:textbox inset="0,0,0,0">
                        <w:txbxContent>
                          <w:p w14:paraId="42E5B81A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DFECF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30633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B8BB6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FACB7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5D6F8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8C3DE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EF676D1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C5A548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06A617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C29ED9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F8BBDA1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6CA6F2A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0392C02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C5A1AC6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Achtel-Streifen</w:t>
            </w:r>
          </w:p>
        </w:tc>
        <w:tc>
          <w:tcPr>
            <w:tcW w:w="907" w:type="dxa"/>
            <w:gridSpan w:val="15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7C1F3C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6B2B91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1739B5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B1B5FB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43342F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D9D285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121824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908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1D907EA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B573C09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26074F76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B87C4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85DC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D56157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0323EB8F" wp14:editId="02F07046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450383945" name="Rechteck 45038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2D3AAD" w14:textId="77777777" w:rsidR="002B619D" w:rsidRPr="004B42F6" w:rsidRDefault="002B619D" w:rsidP="002B619D">
                                  <w:pPr>
                                    <w:spacing w:line="240" w:lineRule="atLeast"/>
                                  </w:pPr>
                                  <w:r>
                                    <w:t>0</w:t>
                                  </w:r>
                                  <w:r w:rsidRPr="004B42F6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3EB8F" id="Rechteck 450383945" o:spid="_x0000_s2626" style="position:absolute;margin-left:-8.7pt;margin-top:.1pt;width:17pt;height:17pt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" filled="f" stroked="f" strokeweight=".5pt">
                      <v:textbox inset="0,0,0,0">
                        <w:txbxContent>
                          <w:p w14:paraId="512D3AAD" w14:textId="77777777" w:rsidR="002B619D" w:rsidRPr="004B42F6" w:rsidRDefault="002B619D" w:rsidP="002B619D">
                            <w:pPr>
                              <w:spacing w:line="240" w:lineRule="atLeast"/>
                            </w:pPr>
                            <w:r>
                              <w:t>0</w:t>
                            </w:r>
                            <w:r w:rsidRPr="004B42F6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557545CB" wp14:editId="160D4D53">
                      <wp:simplePos x="0" y="0"/>
                      <wp:positionH relativeFrom="column">
                        <wp:posOffset>464323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6" name="Rechtec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B8E0C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545CB" id="Rechteck 56" o:spid="_x0000_s2627" style="position:absolute;margin-left:36.55pt;margin-top:.1pt;width:17pt;height:17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" filled="f" stroked="f" strokeweight=".5pt">
                      <v:textbox inset="0,0,0,0">
                        <w:txbxContent>
                          <w:p w14:paraId="22B8E0C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0DC46E2D" wp14:editId="6E3583C7">
                      <wp:simplePos x="0" y="0"/>
                      <wp:positionH relativeFrom="column">
                        <wp:posOffset>1040627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41055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46E2D" id="Rechteck 55" o:spid="_x0000_s2628" style="position:absolute;margin-left:81.95pt;margin-top:.1pt;width:17pt;height:17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" filled="f" stroked="f" strokeweight=".5pt">
                      <v:textbox inset="0,0,0,0">
                        <w:txbxContent>
                          <w:p w14:paraId="4E41055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3C47663F" wp14:editId="03B26767">
                      <wp:simplePos x="0" y="0"/>
                      <wp:positionH relativeFrom="column">
                        <wp:posOffset>1616572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469532363" name="Rechteck 14695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7C613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7663F" id="Rechteck 1469532363" o:spid="_x0000_s2629" style="position:absolute;margin-left:127.3pt;margin-top:.1pt;width:17pt;height:17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" filled="f" stroked="f" strokeweight=".5pt">
                      <v:textbox inset="0,0,0,0">
                        <w:txbxContent>
                          <w:p w14:paraId="097C613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629B2BC5" wp14:editId="47117496">
                      <wp:simplePos x="0" y="0"/>
                      <wp:positionH relativeFrom="column">
                        <wp:posOffset>2190888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68581774" name="Rechteck 156858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C2DE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B2BC5" id="Rechteck 1568581774" o:spid="_x0000_s2630" style="position:absolute;margin-left:172.5pt;margin-top:.1pt;width:17pt;height:17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" filled="f" stroked="f" strokeweight=".5pt">
                      <v:textbox inset="0,0,0,0">
                        <w:txbxContent>
                          <w:p w14:paraId="2EC2DE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5708A118" wp14:editId="76B2DE92">
                      <wp:simplePos x="0" y="0"/>
                      <wp:positionH relativeFrom="column">
                        <wp:posOffset>2768738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2" name="Rechtec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EB38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8A118" id="Rechteck 52" o:spid="_x0000_s2631" style="position:absolute;margin-left:218pt;margin-top:.1pt;width:17pt;height:17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" filled="f" stroked="f" strokeweight=".5pt">
                      <v:textbox inset="0,0,0,0">
                        <w:txbxContent>
                          <w:p w14:paraId="09CEB38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357FC90D" wp14:editId="6A45113A">
                      <wp:simplePos x="0" y="0"/>
                      <wp:positionH relativeFrom="column">
                        <wp:posOffset>3342778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195B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FC90D" id="Rechteck 51" o:spid="_x0000_s2632" style="position:absolute;margin-left:263.2pt;margin-top:.1pt;width:17pt;height:17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" filled="f" stroked="f" strokeweight=".5pt">
                      <v:textbox inset="0,0,0,0">
                        <w:txbxContent>
                          <w:p w14:paraId="0DF195B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71BDDBDC" wp14:editId="7905B030">
                      <wp:simplePos x="0" y="0"/>
                      <wp:positionH relativeFrom="column">
                        <wp:posOffset>3919717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DFF27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DDBDC" id="Rechteck 50" o:spid="_x0000_s2633" style="position:absolute;margin-left:308.65pt;margin-top:.1pt;width:17pt;height:17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" filled="f" stroked="f" strokeweight=".5pt">
                      <v:textbox inset="0,0,0,0">
                        <w:txbxContent>
                          <w:p w14:paraId="75DFF27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293577AB" wp14:editId="4449CA4B">
                      <wp:simplePos x="0" y="0"/>
                      <wp:positionH relativeFrom="column">
                        <wp:posOffset>4498395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72116341" name="Rechteck 20721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0F5615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577AB" id="Rechteck 2072116341" o:spid="_x0000_s2634" style="position:absolute;margin-left:354.2pt;margin-top:.1pt;width:17pt;height:17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" filled="f" stroked="f" strokeweight=".5pt">
                      <v:textbox inset="0,0,0,0">
                        <w:txbxContent>
                          <w:p w14:paraId="660F5615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83314E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0457067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8018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2A329D7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72CFD29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9CEF9E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6994CD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A0B9E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07F01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399265C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57E28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4AFB629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250BF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2484631" w14:textId="77777777" w:rsidR="002B619D" w:rsidRPr="00154713" w:rsidRDefault="002B619D" w:rsidP="00336858">
            <w:pPr>
              <w:pStyle w:val="NormalerText"/>
            </w:pPr>
            <w:r>
              <w:t>Neuntel-Streifen</w:t>
            </w: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9B9824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C75AF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6F8D38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2D6AA6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4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53B6D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99266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C6309E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80310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6E6676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01AF18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E9BA80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EC03A3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5443AF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B53E49" w14:textId="77777777" w:rsidR="002B619D" w:rsidRPr="00154713" w:rsidRDefault="002B619D" w:rsidP="00336858">
            <w:pPr>
              <w:pStyle w:val="Normaler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4A3C3B72" wp14:editId="5D0FDF41">
                      <wp:simplePos x="0" y="0"/>
                      <wp:positionH relativeFrom="column">
                        <wp:posOffset>-108757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676456739" name="Rechteck 1676456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D42F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C3B72" id="Rechteck 1676456739" o:spid="_x0000_s2635" style="position:absolute;left:0;text-align:left;margin-left:-8.55pt;margin-top:.2pt;width:17pt;height:17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" filled="f" stroked="f" strokeweight=".5pt">
                      <v:textbox inset="0,0,0,0">
                        <w:txbxContent>
                          <w:p w14:paraId="6FFD42F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2C1EAE3B" wp14:editId="2E426E3C">
                      <wp:simplePos x="0" y="0"/>
                      <wp:positionH relativeFrom="column">
                        <wp:posOffset>401651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28590026" name="Rechteck 42859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87BD1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EAE3B" id="Rechteck 428590026" o:spid="_x0000_s2636" style="position:absolute;left:0;text-align:left;margin-left:31.65pt;margin-top:.05pt;width:17pt;height:17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" filled="f" stroked="f" strokeweight=".5pt">
                      <v:textbox inset="0,0,0,0">
                        <w:txbxContent>
                          <w:p w14:paraId="3687BD1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43222443" wp14:editId="1F26CAE5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1082071" name="Rechteck 60108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CEA84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22443" id="Rechteck 601082071" o:spid="_x0000_s2637" style="position:absolute;left:0;text-align:left;margin-left:71.8pt;margin-top:.05pt;width:17pt;height:17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" filled="f" stroked="f" strokeweight=".5pt">
                      <v:textbox inset="0,0,0,0">
                        <w:txbxContent>
                          <w:p w14:paraId="76CEA84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1EAA4DDE" wp14:editId="3DC08E7B">
                      <wp:simplePos x="0" y="0"/>
                      <wp:positionH relativeFrom="column">
                        <wp:posOffset>1425382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9499270" name="Rechteck 193949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72001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A4DDE" id="Rechteck 1939499270" o:spid="_x0000_s2638" style="position:absolute;left:0;text-align:left;margin-left:112.25pt;margin-top:.05pt;width:17pt;height:17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" filled="f" stroked="f" strokeweight=".5pt">
                      <v:textbox inset="0,0,0,0">
                        <w:txbxContent>
                          <w:p w14:paraId="7B72001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125A4550" wp14:editId="45007620">
                      <wp:simplePos x="0" y="0"/>
                      <wp:positionH relativeFrom="column">
                        <wp:posOffset>1936612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C6E821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A4550" id="Rechteck 61" o:spid="_x0000_s2639" style="position:absolute;left:0;text-align:left;margin-left:152.5pt;margin-top:.05pt;width:17pt;height:17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" filled="f" stroked="f" strokeweight=".5pt">
                      <v:textbox inset="0,0,0,0">
                        <w:txbxContent>
                          <w:p w14:paraId="50C6E821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27918B38" wp14:editId="252985D8">
                      <wp:simplePos x="0" y="0"/>
                      <wp:positionH relativeFrom="column">
                        <wp:posOffset>2448422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2B1E5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18B38" id="Rechteck 60" o:spid="_x0000_s2640" style="position:absolute;left:0;text-align:left;margin-left:192.8pt;margin-top:.05pt;width:17pt;height:17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" filled="f" stroked="f" strokeweight=".5pt">
                      <v:textbox inset="0,0,0,0">
                        <w:txbxContent>
                          <w:p w14:paraId="722B1E5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F526EDF" wp14:editId="3CB920BB">
                      <wp:simplePos x="0" y="0"/>
                      <wp:positionH relativeFrom="column">
                        <wp:posOffset>2958962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59" name="Rechtec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C08DA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26EDF" id="Rechteck 59" o:spid="_x0000_s2641" style="position:absolute;left:0;text-align:left;margin-left:233pt;margin-top:.05pt;width:17pt;height:17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" filled="f" stroked="f" strokeweight=".5pt">
                      <v:textbox inset="0,0,0,0">
                        <w:txbxContent>
                          <w:p w14:paraId="1DC08DA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0EDD050B" wp14:editId="46977D92">
                      <wp:simplePos x="0" y="0"/>
                      <wp:positionH relativeFrom="column">
                        <wp:posOffset>3472677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269652401" name="Rechteck 126965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204BB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D050B" id="Rechteck 1269652401" o:spid="_x0000_s2642" style="position:absolute;left:0;text-align:left;margin-left:273.45pt;margin-top:.05pt;width:17pt;height:17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" filled="f" stroked="f" strokeweight=".5pt">
                      <v:textbox inset="0,0,0,0">
                        <w:txbxContent>
                          <w:p w14:paraId="6C204BB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22C28145" wp14:editId="175C2F83">
                      <wp:simplePos x="0" y="0"/>
                      <wp:positionH relativeFrom="column">
                        <wp:posOffset>3979738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04835919" name="Rechteck 170483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2943B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28145" id="Rechteck 1704835919" o:spid="_x0000_s2643" style="position:absolute;left:0;text-align:left;margin-left:313.35pt;margin-top:.05pt;width:17pt;height:17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" filled="f" stroked="f" strokeweight=".5pt">
                      <v:textbox inset="0,0,0,0">
                        <w:txbxContent>
                          <w:p w14:paraId="122943B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04B665B8" wp14:editId="53A83A09">
                      <wp:simplePos x="0" y="0"/>
                      <wp:positionH relativeFrom="column">
                        <wp:posOffset>4500418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06543964" name="Rechteck 30654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43FEB0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665B8" id="Rechteck 306543964" o:spid="_x0000_s2644" style="position:absolute;left:0;text-align:left;margin-left:354.35pt;margin-top:.2pt;width:17pt;height:17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" filled="f" stroked="f" strokeweight=".5pt">
                      <v:textbox inset="0,0,0,0">
                        <w:txbxContent>
                          <w:p w14:paraId="4543FEB0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23225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797C265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A4983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7150E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39613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54719F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A13FBD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4096A2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83AC6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1DAC5B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0DF1ACC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5170E2B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BB1715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156420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Zehntel-Streifen</w:t>
            </w:r>
          </w:p>
        </w:tc>
        <w:tc>
          <w:tcPr>
            <w:tcW w:w="725" w:type="dxa"/>
            <w:gridSpan w:val="12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65306A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D68F35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E4B36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6676ED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9132CE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FAF7A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9FF658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5E7929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FEF5F7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4D2DD29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71F5930B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4D8C5735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0878D85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4CF19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1DC481B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29499D72" wp14:editId="44F4B8CD">
                      <wp:simplePos x="0" y="0"/>
                      <wp:positionH relativeFrom="column">
                        <wp:posOffset>-110764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870191134" name="Rechteck 187019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0A8CF8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99D72" id="Rechteck 1870191134" o:spid="_x0000_s2645" style="position:absolute;margin-left:-8.7pt;margin-top:.15pt;width:17pt;height:17pt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" filled="f" stroked="f" strokeweight=".5pt">
                      <v:textbox inset="0,0,0,0">
                        <w:txbxContent>
                          <w:p w14:paraId="640A8CF8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BEF3540" wp14:editId="571CFA77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B92B3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F3540" id="Rechteck 73" o:spid="_x0000_s2646" style="position:absolute;margin-left:63.7pt;margin-top:.05pt;width:17pt;height:17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" filled="f" stroked="f" strokeweight=".5pt">
                      <v:textbox inset="0,0,0,0">
                        <w:txbxContent>
                          <w:p w14:paraId="34B92B3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0E5306F9" wp14:editId="7DCDB16F">
                      <wp:simplePos x="0" y="0"/>
                      <wp:positionH relativeFrom="column">
                        <wp:posOffset>347483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2" name="Rechtec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AAEC6D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306F9" id="Rechteck 72" o:spid="_x0000_s2647" style="position:absolute;margin-left:27.35pt;margin-top:.05pt;width:17pt;height:17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" filled="f" stroked="f" strokeweight=".5pt">
                      <v:textbox inset="0,0,0,0">
                        <w:txbxContent>
                          <w:p w14:paraId="6BAAEC6D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70904B48" wp14:editId="78C37789">
                      <wp:simplePos x="0" y="0"/>
                      <wp:positionH relativeFrom="column">
                        <wp:posOffset>1271408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" name="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DDD74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04B48" id="Rechteck 71" o:spid="_x0000_s2648" style="position:absolute;margin-left:100.1pt;margin-top:.05pt;width:17pt;height:17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" filled="f" stroked="f" strokeweight=".5pt">
                      <v:textbox inset="0,0,0,0">
                        <w:txbxContent>
                          <w:p w14:paraId="1CDDD74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7E0A61E" wp14:editId="4DC0CE9F">
                      <wp:simplePos x="0" y="0"/>
                      <wp:positionH relativeFrom="column">
                        <wp:posOffset>1729243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0" name="Rechtec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16C6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0A61E" id="Rechteck 70" o:spid="_x0000_s2649" style="position:absolute;margin-left:136.15pt;margin-top:.05pt;width:17pt;height:17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" filled="f" stroked="f" strokeweight=".5pt">
                      <v:textbox inset="0,0,0,0">
                        <w:txbxContent>
                          <w:p w14:paraId="44F16C6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381A4AF6" wp14:editId="37CCFADD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9" name="Rechtec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E7B8E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A4AF6" id="Rechteck 69" o:spid="_x0000_s2650" style="position:absolute;margin-left:172.5pt;margin-top:.05pt;width:17pt;height:17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" filled="f" stroked="f" strokeweight=".5pt">
                      <v:textbox inset="0,0,0,0">
                        <w:txbxContent>
                          <w:p w14:paraId="17E7B8E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07CE00DA" wp14:editId="6C2DE592">
                      <wp:simplePos x="0" y="0"/>
                      <wp:positionH relativeFrom="column">
                        <wp:posOffset>2654797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8" name="Rechtec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E4192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E00DA" id="Rechteck 68" o:spid="_x0000_s2651" style="position:absolute;margin-left:209.05pt;margin-top:.05pt;width:17pt;height:17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" filled="f" stroked="f" strokeweight=".5pt">
                      <v:textbox inset="0,0,0,0">
                        <w:txbxContent>
                          <w:p w14:paraId="0AE4192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6FA103A4" wp14:editId="0DBB796C">
                      <wp:simplePos x="0" y="0"/>
                      <wp:positionH relativeFrom="column">
                        <wp:posOffset>3114178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1418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103A4" id="Rechteck 67" o:spid="_x0000_s2652" style="position:absolute;margin-left:245.2pt;margin-top:.05pt;width:17pt;height:17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" filled="f" stroked="f" strokeweight=".5pt">
                      <v:textbox inset="0,0,0,0">
                        <w:txbxContent>
                          <w:p w14:paraId="6B81418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4D14AE87" wp14:editId="20202F18">
                      <wp:simplePos x="0" y="0"/>
                      <wp:positionH relativeFrom="column">
                        <wp:posOffset>3575823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6" name="Rechtec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967EA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AE87" id="Rechteck 66" o:spid="_x0000_s2653" style="position:absolute;margin-left:281.55pt;margin-top:.05pt;width:17pt;height:17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" filled="f" stroked="f" strokeweight=".5pt">
                      <v:textbox inset="0,0,0,0">
                        <w:txbxContent>
                          <w:p w14:paraId="0C967EA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79CC7E0E" wp14:editId="458BD2BB">
                      <wp:simplePos x="0" y="0"/>
                      <wp:positionH relativeFrom="column">
                        <wp:posOffset>4035287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930DB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C7E0E" id="Rechteck 65" o:spid="_x0000_s2654" style="position:absolute;margin-left:317.75pt;margin-top:.05pt;width:17pt;height:17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" filled="f" stroked="f" strokeweight=".5pt">
                      <v:textbox inset="0,0,0,0">
                        <w:txbxContent>
                          <w:p w14:paraId="09930DB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4AFB7EC0" wp14:editId="77C74960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581426122" name="Rechteck 581426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AD7601" w14:textId="77777777" w:rsidR="002B619D" w:rsidRPr="00333598" w:rsidRDefault="002B619D" w:rsidP="002B619D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B7EC0" id="Rechteck 581426122" o:spid="_x0000_s2655" style="position:absolute;margin-left:354.25pt;margin-top:0;width:17pt;height:17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" filled="f" stroked="f" strokeweight=".5pt">
                      <v:textbox inset="0,0,0,0">
                        <w:txbxContent>
                          <w:p w14:paraId="0CAD7601" w14:textId="77777777" w:rsidR="002B619D" w:rsidRPr="00333598" w:rsidRDefault="002B619D" w:rsidP="002B619D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AC6F406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25E26882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BFA5B9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E990A7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0034850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E01DC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88AE2D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CFFA9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CDA25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DD9A68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D5F7A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3A59CBC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2D20C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54F67DB" w14:textId="77777777" w:rsidR="002B619D" w:rsidRPr="00154713" w:rsidRDefault="002B619D" w:rsidP="00336858">
            <w:pPr>
              <w:pStyle w:val="NormalerText"/>
            </w:pPr>
            <w:r>
              <w:t>Zwölftel-</w:t>
            </w:r>
            <w:r>
              <w:br/>
              <w:t>Streifen</w:t>
            </w:r>
          </w:p>
        </w:tc>
        <w:tc>
          <w:tcPr>
            <w:tcW w:w="604" w:type="dxa"/>
            <w:gridSpan w:val="10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7250163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57258F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ECC9D2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AB6BB2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F37F33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07B13A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CAC97E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44C23E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80B1EF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DB03B8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CE89AA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2821F7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4FDB21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9D58B0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7A884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EC9E2AF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0A0879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36606C1F" wp14:editId="7B62686F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24914700" name="Rechteck 62491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7F08B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06C1F" id="Rechteck 624914700" o:spid="_x0000_s2656" style="position:absolute;margin-left:-8.7pt;margin-top:.1pt;width:17pt;height:17pt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" filled="f" stroked="f" strokeweight=".5pt">
                      <v:textbox inset="0,0,0,0">
                        <w:txbxContent>
                          <w:p w14:paraId="6457F08B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7C18E43F" wp14:editId="28C1D8B2">
                      <wp:simplePos x="0" y="0"/>
                      <wp:positionH relativeFrom="column">
                        <wp:posOffset>3729154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8" name="Rechtec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CC283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8E43F" id="Rechteck 78" o:spid="_x0000_s2657" style="position:absolute;margin-left:293.65pt;margin-top:.2pt;width:17pt;height:17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" filled="f" stroked="f" strokeweight=".5pt">
                      <v:textbox inset="0,0,0,0">
                        <w:txbxContent>
                          <w:p w14:paraId="3FCC283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32F633DD" wp14:editId="0ABA50FE">
                      <wp:simplePos x="0" y="0"/>
                      <wp:positionH relativeFrom="column">
                        <wp:posOffset>2965249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7" name="Rechteck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2092C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633DD" id="Rechteck 77" o:spid="_x0000_s2658" style="position:absolute;margin-left:233.5pt;margin-top:.2pt;width:17pt;height:17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" filled="f" stroked="f" strokeweight=".5pt">
                      <v:textbox inset="0,0,0,0">
                        <w:txbxContent>
                          <w:p w14:paraId="412092C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1A95EE0" wp14:editId="34F088BB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6" name="Rechtec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3265F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95EE0" id="Rechteck 76" o:spid="_x0000_s2659" style="position:absolute;margin-left:172.7pt;margin-top:.2pt;width:17pt;height:17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" filled="f" stroked="f" strokeweight=".5pt">
                      <v:textbox inset="0,0,0,0">
                        <w:txbxContent>
                          <w:p w14:paraId="583265F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78182974" wp14:editId="55478CC7">
                      <wp:simplePos x="0" y="0"/>
                      <wp:positionH relativeFrom="column">
                        <wp:posOffset>1428316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5" name="Rechtec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4EBE52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82974" id="Rechteck 75" o:spid="_x0000_s2660" style="position:absolute;margin-left:112.45pt;margin-top:.2pt;width:17pt;height:17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" filled="f" stroked="f" strokeweight=".5pt">
                      <v:textbox inset="0,0,0,0">
                        <w:txbxContent>
                          <w:p w14:paraId="174EBE52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2DC4E58C" wp14:editId="0DC18CE9">
                      <wp:simplePos x="0" y="0"/>
                      <wp:positionH relativeFrom="column">
                        <wp:posOffset>657024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4" name="Rechtec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B80F0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4E58C" id="Rechteck 74" o:spid="_x0000_s2661" style="position:absolute;margin-left:51.75pt;margin-top:.2pt;width:17pt;height:17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" filled="f" stroked="f" strokeweight=".5pt">
                      <v:textbox inset="0,0,0,0">
                        <w:txbxContent>
                          <w:p w14:paraId="5AB80F0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2264A348" wp14:editId="3356ED79">
                      <wp:simplePos x="0" y="0"/>
                      <wp:positionH relativeFrom="column">
                        <wp:posOffset>4500265</wp:posOffset>
                      </wp:positionH>
                      <wp:positionV relativeFrom="paragraph">
                        <wp:posOffset>1905</wp:posOffset>
                      </wp:positionV>
                      <wp:extent cx="215900" cy="215900"/>
                      <wp:effectExtent l="0" t="0" r="12700" b="12700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277C26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4A348" id="Rechteck 21" o:spid="_x0000_s2662" style="position:absolute;margin-left:354.35pt;margin-top:.15pt;width:17pt;height:17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" filled="f" stroked="f" strokeweight=".5pt">
                      <v:textbox inset="0,0,0,0">
                        <w:txbxContent>
                          <w:p w14:paraId="50277C26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F3ECF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A999A0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427AB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6A475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3EFF43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D38B7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B763BE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1B639D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6D58AE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493F8B2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5CB1876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A02B165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E539B5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51E382FC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Fünfzehntel-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483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2024DA2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0D234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B4286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23C5C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</w:tcBorders>
          </w:tcPr>
          <w:p w14:paraId="00B44A6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F98017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257D82E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6"/>
            <w:tcBorders>
              <w:top w:val="single" w:sz="2" w:space="0" w:color="000000" w:themeColor="text1"/>
            </w:tcBorders>
          </w:tcPr>
          <w:p w14:paraId="5B13DE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44F93C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1BE3E7C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</w:tcBorders>
          </w:tcPr>
          <w:p w14:paraId="114035A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6758335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DB791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464AAC5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9C188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5094DD82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757A349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45C627B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3AED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2AA36E3F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5B232AAD" wp14:editId="094D73F9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597490330" name="Rechteck 159749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B9D379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32AAD" id="Rechteck 1597490330" o:spid="_x0000_s2663" style="position:absolute;margin-left:-8.7pt;margin-top:.2pt;width:17pt;height:17pt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" filled="f" stroked="f" strokeweight=".5pt">
                      <v:textbox inset="0,0,0,0">
                        <w:txbxContent>
                          <w:p w14:paraId="4CB9D379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15308EC0" wp14:editId="703BF4CD">
                      <wp:simplePos x="0" y="0"/>
                      <wp:positionH relativeFrom="column">
                        <wp:posOffset>3576754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2111062469" name="Rechteck 211106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E077D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08EC0" id="Rechteck 2111062469" o:spid="_x0000_s2664" style="position:absolute;margin-left:281.65pt;margin-top:.25pt;width:17pt;height:17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" filled="f" stroked="f" strokeweight=".5pt">
                      <v:textbox inset="0,0,0,0">
                        <w:txbxContent>
                          <w:p w14:paraId="6AE077D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0EDE3813" wp14:editId="70510BBB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121195225" name="Rechteck 1121195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F432F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E3813" id="Rechteck 1121195225" o:spid="_x0000_s2665" style="position:absolute;margin-left:208.95pt;margin-top:.25pt;width:17pt;height:17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" filled="f" stroked="f" strokeweight=".5pt">
                      <v:textbox inset="0,0,0,0">
                        <w:txbxContent>
                          <w:p w14:paraId="0AF432F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41E84B16" wp14:editId="19BFDB69">
                      <wp:simplePos x="0" y="0"/>
                      <wp:positionH relativeFrom="column">
                        <wp:posOffset>1731912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D8EB74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84B16" id="Rechteck 80" o:spid="_x0000_s2666" style="position:absolute;margin-left:136.35pt;margin-top:.25pt;width:17pt;height:17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" filled="f" stroked="f" strokeweight=".5pt">
                      <v:textbox inset="0,0,0,0">
                        <w:txbxContent>
                          <w:p w14:paraId="33D8EB74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0994CDB1" wp14:editId="2FA2F5E3">
                      <wp:simplePos x="0" y="0"/>
                      <wp:positionH relativeFrom="column">
                        <wp:posOffset>809491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8665F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4CDB1" id="Rechteck 79" o:spid="_x0000_s2667" style="position:absolute;margin-left:63.75pt;margin-top:.25pt;width:17pt;height:17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" filled="f" stroked="f" strokeweight=".5pt">
                      <v:textbox inset="0,0,0,0">
                        <w:txbxContent>
                          <w:p w14:paraId="1E8665F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202DC109" wp14:editId="28E10FB4">
                      <wp:simplePos x="0" y="0"/>
                      <wp:positionH relativeFrom="column">
                        <wp:posOffset>4499323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56930567" name="Rechteck 145693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8704E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DC109" id="Rechteck 1456930567" o:spid="_x0000_s2668" style="position:absolute;margin-left:354.3pt;margin-top:.05pt;width:17pt;height:17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" filled="f" stroked="f" strokeweight=".5pt">
                      <v:textbox inset="0,0,0,0">
                        <w:txbxContent>
                          <w:p w14:paraId="7898704E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AC93EC7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582AB07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40EFC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23AAA0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F99FCE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187F76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52F1BB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C17A3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7B3866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5F2F6A6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12115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04BA693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479D7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570B17B" w14:textId="77777777" w:rsidR="002B619D" w:rsidRPr="00154713" w:rsidRDefault="002B619D" w:rsidP="00336858">
            <w:pPr>
              <w:pStyle w:val="NormalerText"/>
            </w:pPr>
            <w:r>
              <w:t>Sechzehntel-</w:t>
            </w:r>
            <w:r>
              <w:br/>
              <w:t>Streifen</w:t>
            </w: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4F5567A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A76D68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C0FBBF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2AC1B1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F996D4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C01D75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AE23C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A0667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087816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97D142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E7B090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116A70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D120AF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83B564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69FCF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454" w:type="dxa"/>
            <w:gridSpan w:val="7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481A96C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F1629B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553013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4245B9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798865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7281C1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10DF85C4" wp14:editId="7B66BE7E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966682223" name="Rechteck 96668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79C13A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F85C4" id="Rechteck 966682223" o:spid="_x0000_s2669" style="position:absolute;margin-left:-8.7pt;margin-top:.15pt;width:17pt;height:17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" filled="f" stroked="f" strokeweight=".5pt">
                      <v:textbox inset="0,0,0,0">
                        <w:txbxContent>
                          <w:p w14:paraId="6779C13A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3A66BDE1" wp14:editId="6A82AAD7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079284975" name="Rechteck 107928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E7C11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6BDE1" id="Rechteck 1079284975" o:spid="_x0000_s2670" style="position:absolute;margin-left:263.3pt;margin-top:.3pt;width:17pt;height:17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" filled="f" stroked="f" strokeweight=".5pt">
                      <v:textbox inset="0,0,0,0">
                        <w:txbxContent>
                          <w:p w14:paraId="468E7C11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1C28CD0B" wp14:editId="60E92022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2813231" name="Rechteck 281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26CCC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8CD0B" id="Rechteck 2813231" o:spid="_x0000_s2671" style="position:absolute;margin-left:172.7pt;margin-top:.3pt;width:17pt;height:17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" filled="f" stroked="f" strokeweight=".5pt">
                      <v:textbox inset="0,0,0,0">
                        <w:txbxContent>
                          <w:p w14:paraId="5226CCC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40DBA763" wp14:editId="472B3DA8">
                      <wp:simplePos x="0" y="0"/>
                      <wp:positionH relativeFrom="column">
                        <wp:posOffset>1042101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848959325" name="Rechteck 84895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23409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BA763" id="Rechteck 848959325" o:spid="_x0000_s2672" style="position:absolute;margin-left:82.05pt;margin-top:.3pt;width:17pt;height:17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" filled="f" stroked="f" strokeweight=".5pt">
                      <v:textbox inset="0,0,0,0">
                        <w:txbxContent>
                          <w:p w14:paraId="3D23409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3D26C2D7" wp14:editId="50685C7B">
                      <wp:simplePos x="0" y="0"/>
                      <wp:positionH relativeFrom="column">
                        <wp:posOffset>4498320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D09ED4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6C2D7" id="Rechteck 25" o:spid="_x0000_s2673" style="position:absolute;margin-left:354.2pt;margin-top:.2pt;width:17pt;height:17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" filled="f" stroked="f" strokeweight=".5pt">
                      <v:textbox inset="0,0,0,0">
                        <w:txbxContent>
                          <w:p w14:paraId="67D09ED4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E8A01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0A0AC3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62EA9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CF22A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718BE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1101273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5C7AA9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FB2C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64E1038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27526BC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FC86AF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7E2F25F5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7E718A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7A88274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66A144D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53DA44B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78A25A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09D41C7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955BB8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9090FC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4BAE186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70EC327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057E3E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6CF007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E50BBA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A3ADB6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7EFF653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26DBD42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A67249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41F3FD8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4851751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804C4E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6A0370F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2111AED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E6D324A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43872C22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1D0297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D428B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3B2B47B4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08D89EF0" wp14:editId="5D243093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1270</wp:posOffset>
                      </wp:positionV>
                      <wp:extent cx="237490" cy="215900"/>
                      <wp:effectExtent l="0" t="0" r="3810" b="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626CF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89EF0" id="Rechteck 24" o:spid="_x0000_s2674" style="position:absolute;margin-left:353.45pt;margin-top:.1pt;width:18.7pt;height:17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" filled="f" stroked="f" strokeweight=".5pt">
                      <v:textbox inset="0,0,0,0">
                        <w:txbxContent>
                          <w:p w14:paraId="04B626CF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7362F71A" wp14:editId="2FA6D9F7">
                      <wp:simplePos x="0" y="0"/>
                      <wp:positionH relativeFrom="column">
                        <wp:posOffset>-108705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03957785" name="Rechteck 60395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6735A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2F71A" id="Rechteck 603957785" o:spid="_x0000_s2675" style="position:absolute;margin-left:-8.55pt;margin-top:.1pt;width:17pt;height:17pt;z-index:2539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" filled="f" stroked="f" strokeweight=".5pt">
                      <v:textbox inset="0,0,0,0">
                        <w:txbxContent>
                          <w:p w14:paraId="006735A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6433539A" wp14:editId="74667144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2075701063" name="Rechteck 207570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A878E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3539A" id="Rechteck 2075701063" o:spid="_x0000_s2676" style="position:absolute;margin-left:263.3pt;margin-top:.35pt;width:17pt;height:17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" filled="f" stroked="f" strokeweight=".5pt">
                      <v:textbox inset="0,0,0,0">
                        <w:txbxContent>
                          <w:p w14:paraId="02A878E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4C9CB64D" wp14:editId="1C549861">
                      <wp:simplePos x="0" y="0"/>
                      <wp:positionH relativeFrom="column">
                        <wp:posOffset>2195396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829709547" name="Rechteck 182970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9020C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CB64D" id="Rechteck 1829709547" o:spid="_x0000_s2677" style="position:absolute;margin-left:172.85pt;margin-top:.35pt;width:17pt;height:17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" filled="f" stroked="f" strokeweight=".5pt">
                      <v:textbox inset="0,0,0,0">
                        <w:txbxContent>
                          <w:p w14:paraId="569020C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33AA4B2D" wp14:editId="31E0E8ED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19804588" name="Rechteck 119804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53B72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A4B2D" id="Rechteck 119804588" o:spid="_x0000_s2678" style="position:absolute;margin-left:82.05pt;margin-top:.35pt;width:17pt;height:17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" filled="f" stroked="f" strokeweight=".5pt">
                      <v:textbox inset="0,0,0,0">
                        <w:txbxContent>
                          <w:p w14:paraId="3C53B72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66A9FF5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3450AF9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3B4DBA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C5C9F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85C935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28DC87A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BAC712E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6BE67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75B4E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2A8FE6B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35312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34B0AAA4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7E9F6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1B69E12" w14:textId="77777777" w:rsidR="002B619D" w:rsidRPr="00154713" w:rsidRDefault="002B619D" w:rsidP="00336858">
            <w:pPr>
              <w:pStyle w:val="NormalerText"/>
            </w:pPr>
            <w:r>
              <w:t>Einundzwanzigstel-</w:t>
            </w:r>
            <w:r>
              <w:br/>
              <w:t>Streifen</w:t>
            </w:r>
          </w:p>
        </w:tc>
        <w:tc>
          <w:tcPr>
            <w:tcW w:w="34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75DAD60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752B5C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151D5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1452D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ABB356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AFCCA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EE4C9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A0CA96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2CCBB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34F5A6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64C3B2B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586D6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0D9626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A1F0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5A19B6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3D3D8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118DF5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23CA76F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F001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183C855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7A9683A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691062F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542E120D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8F2F6A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1AED8B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17C6E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192F3A1A" wp14:editId="2F04ABA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312003294" name="Rechteck 31200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BE7534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F3A1A" id="Rechteck 312003294" o:spid="_x0000_s2679" style="position:absolute;margin-left:-8.7pt;margin-top:.2pt;width:17pt;height:17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" filled="f" stroked="f" strokeweight=".5pt">
                      <v:textbox inset="0,0,0,0">
                        <w:txbxContent>
                          <w:p w14:paraId="18BE7534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5476A5D3" wp14:editId="35534497">
                      <wp:simplePos x="0" y="0"/>
                      <wp:positionH relativeFrom="column">
                        <wp:posOffset>2963144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614386435" name="Rechteck 61438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7952D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6A5D3" id="Rechteck 614386435" o:spid="_x0000_s2680" style="position:absolute;margin-left:233.3pt;margin-top:.1pt;width:17pt;height:17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" filled="f" stroked="f" strokeweight=".5pt">
                      <v:textbox inset="0,0,0,0">
                        <w:txbxContent>
                          <w:p w14:paraId="507952D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16D6868B" wp14:editId="1914281B">
                      <wp:simplePos x="0" y="0"/>
                      <wp:positionH relativeFrom="column">
                        <wp:posOffset>1427112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16055382" name="Rechteck 316055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DC3BD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6868B" id="Rechteck 316055382" o:spid="_x0000_s2681" style="position:absolute;margin-left:112.35pt;margin-top:.1pt;width:17pt;height:17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" filled="f" stroked="f" strokeweight=".5pt">
                      <v:textbox inset="0,0,0,0">
                        <w:txbxContent>
                          <w:p w14:paraId="17DC3BD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3DC994F6" wp14:editId="4EB0B5CC">
                      <wp:simplePos x="0" y="0"/>
                      <wp:positionH relativeFrom="column">
                        <wp:posOffset>4499036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EB32D5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994F6" id="Rechteck 26" o:spid="_x0000_s2682" style="position:absolute;margin-left:354.25pt;margin-top:.1pt;width:17pt;height:17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" filled="f" stroked="f" strokeweight=".5pt">
                      <v:textbox inset="0,0,0,0">
                        <w:txbxContent>
                          <w:p w14:paraId="27EB32D5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35C0B1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D0903EB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776F1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EC99B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D1162F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4CDEB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2C57378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DE84EB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420FA4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02E654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EF08626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02371A20" w14:textId="77777777" w:rsidTr="00336858">
        <w:trPr>
          <w:trHeight w:val="28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8FAC43C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7470B7D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Vierundzwanzigstel-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0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3B907E2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3144331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20682D6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57A1B50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1AAE91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44BD1AD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5BC150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B7EB2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6879C3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1B8067E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281E1FA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26B0CEE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67FEB5E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3195696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4BF8C83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225CA3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1ECC3AF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1BFFB19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3B4B96E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DE8576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356F166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01BBB93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19BD9BF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3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A145D6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A4FCB4D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51729ADA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6F1E63D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1A76D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674F2925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1CC3A9DA" wp14:editId="613AE89B">
                      <wp:simplePos x="0" y="0"/>
                      <wp:positionH relativeFrom="column">
                        <wp:posOffset>-109482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277244" name="Rechteck 1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140E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3A9DA" id="Rechteck 1277244" o:spid="_x0000_s2683" style="position:absolute;margin-left:-8.6pt;margin-top:.05pt;width:17pt;height:17pt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" filled="f" stroked="f" strokeweight=".5pt">
                      <v:textbox inset="0,0,0,0">
                        <w:txbxContent>
                          <w:p w14:paraId="645140E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5BF0F5FE" wp14:editId="4A688620">
                      <wp:simplePos x="0" y="0"/>
                      <wp:positionH relativeFrom="column">
                        <wp:posOffset>2963812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749717537" name="Rechteck 174971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A3501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0F5FE" id="Rechteck 1749717537" o:spid="_x0000_s2684" style="position:absolute;margin-left:233.35pt;margin-top:.1pt;width:17pt;height:17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" filled="f" stroked="f" strokeweight=".5pt">
                      <v:textbox inset="0,0,0,0">
                        <w:txbxContent>
                          <w:p w14:paraId="6CA3501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6E48E794" wp14:editId="567B11D9">
                      <wp:simplePos x="0" y="0"/>
                      <wp:positionH relativeFrom="column">
                        <wp:posOffset>1427513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198187713" name="Rechteck 119818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BAA457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8E794" id="Rechteck 1198187713" o:spid="_x0000_s2685" style="position:absolute;margin-left:112.4pt;margin-top:.1pt;width:17pt;height:17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" filled="f" stroked="f" strokeweight=".5pt">
                      <v:textbox inset="0,0,0,0">
                        <w:txbxContent>
                          <w:p w14:paraId="76BAA457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72C5EFF5" wp14:editId="6C3B2827">
                      <wp:simplePos x="0" y="0"/>
                      <wp:positionH relativeFrom="column">
                        <wp:posOffset>4498668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829927417" name="Rechteck 82992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65B01C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5EFF5" id="Rechteck 829927417" o:spid="_x0000_s2686" style="position:absolute;margin-left:354.25pt;margin-top:0;width:17pt;height:17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" filled="f" stroked="f" strokeweight=".5pt">
                      <v:textbox inset="0,0,0,0">
                        <w:txbxContent>
                          <w:p w14:paraId="2C65B01C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EA4C01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37540CE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4AB8AE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3FC23AC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AF144F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EF9C82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094B8F7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7FE66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B74AF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41C308F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3BF0E0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1AEB3F8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888B4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5553CA6" w14:textId="77777777" w:rsidR="002B619D" w:rsidRPr="00154713" w:rsidRDefault="002B619D" w:rsidP="00336858">
            <w:pPr>
              <w:pStyle w:val="NormalerText"/>
            </w:pPr>
            <w:r>
              <w:t>Fünfundzwanzigstel-</w:t>
            </w:r>
            <w:r>
              <w:br/>
              <w:t>Streifen</w:t>
            </w: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1204A7A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79FF14E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F9160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CFCCF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9F6C3D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5AC4247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1B6B6E7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9938A1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C24995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31AD540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1773D8C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24F6284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A834C3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A0F301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3B4F45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00D9AF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4FF0A3D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738A073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27030E6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510A83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B123CD1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5B3FAE9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ADA67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4D7292C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291" w:type="dxa"/>
            <w:gridSpan w:val="2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D535AF2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1D4C736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E6F907C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F100DF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BB5B41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A8AA32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6CDF285C" wp14:editId="2BFA7D91">
                      <wp:simplePos x="0" y="0"/>
                      <wp:positionH relativeFrom="column">
                        <wp:posOffset>-109034</wp:posOffset>
                      </wp:positionH>
                      <wp:positionV relativeFrom="paragraph">
                        <wp:posOffset>-635</wp:posOffset>
                      </wp:positionV>
                      <wp:extent cx="215900" cy="216000"/>
                      <wp:effectExtent l="0" t="0" r="12700" b="12700"/>
                      <wp:wrapNone/>
                      <wp:docPr id="482779551" name="Rechteck 48277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240CE2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F285C" id="Rechteck 482779551" o:spid="_x0000_s2687" style="position:absolute;margin-left:-8.6pt;margin-top:-.05pt;width:17pt;height:17pt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" filled="f" stroked="f" strokeweight=".5pt">
                      <v:textbox inset="0,0,0,0">
                        <w:txbxContent>
                          <w:p w14:paraId="37240CE2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013D9B42" wp14:editId="70E248D0">
                      <wp:simplePos x="0" y="0"/>
                      <wp:positionH relativeFrom="column">
                        <wp:posOffset>3572221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783340763" name="Rechteck 1783340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23E5BE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D9B42" id="Rechteck 1783340763" o:spid="_x0000_s2688" style="position:absolute;margin-left:281.3pt;margin-top:.25pt;width:17pt;height:17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" filled="f" stroked="f" strokeweight=".5pt">
                      <v:textbox inset="0,0,0,0">
                        <w:txbxContent>
                          <w:p w14:paraId="4523E5BE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66B5DFDF" wp14:editId="320B26F5">
                      <wp:simplePos x="0" y="0"/>
                      <wp:positionH relativeFrom="column">
                        <wp:posOffset>2650836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567435742" name="Rechteck 567435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EA4EFA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5DFDF" id="Rechteck 567435742" o:spid="_x0000_s2689" style="position:absolute;margin-left:208.75pt;margin-top:.25pt;width:17pt;height:17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" filled="f" stroked="f" strokeweight=".5pt">
                      <v:textbox inset="0,0,0,0">
                        <w:txbxContent>
                          <w:p w14:paraId="3EEA4EFA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28674B18" wp14:editId="22019704">
                      <wp:simplePos x="0" y="0"/>
                      <wp:positionH relativeFrom="column">
                        <wp:posOffset>1731356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362434575" name="Rechteck 1362434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D50A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74B18" id="Rechteck 1362434575" o:spid="_x0000_s2690" style="position:absolute;margin-left:136.35pt;margin-top:.25pt;width:17pt;height:17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" filled="f" stroked="f" strokeweight=".5pt">
                      <v:textbox inset="0,0,0,0">
                        <w:txbxContent>
                          <w:p w14:paraId="05D50A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0AEB610" wp14:editId="26EE60BA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8773098" name="Rechteck 2038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7B2068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EB610" id="Rechteck 2038773098" o:spid="_x0000_s2691" style="position:absolute;margin-left:63.75pt;margin-top:.2pt;width:17pt;height:17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" filled="f" stroked="f" strokeweight=".5pt">
                      <v:textbox inset="0,0,0,0">
                        <w:txbxContent>
                          <w:p w14:paraId="257B2068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519A8C97" wp14:editId="3480403A">
                      <wp:simplePos x="0" y="0"/>
                      <wp:positionH relativeFrom="column">
                        <wp:posOffset>4498955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57414273" name="Rechteck 35741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65504D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A8C97" id="Rechteck 357414273" o:spid="_x0000_s2692" style="position:absolute;margin-left:354.25pt;margin-top:.1pt;width:17pt;height:17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" filled="f" stroked="f" strokeweight=".5pt">
                      <v:textbox inset="0,0,0,0">
                        <w:txbxContent>
                          <w:p w14:paraId="5C65504D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963B59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1336728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06C601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E6EFD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8C4FB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DB114C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6F263BC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C091524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37CD4FA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17036A6E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916B388" w14:textId="77777777" w:rsidR="002B619D" w:rsidRPr="00154713" w:rsidRDefault="002B619D" w:rsidP="00336858">
            <w:pPr>
              <w:pStyle w:val="tabelle"/>
            </w:pPr>
          </w:p>
        </w:tc>
      </w:tr>
      <w:tr w:rsidR="002B619D" w14:paraId="0CA37AE8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BE922C0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9E6F88A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145" w:type="dxa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3CD9A957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054234F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57F6B0B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DE60CD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D8641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27C95D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108CCAF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452731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A1616A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C6F70E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A4A901B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98714F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E3CAB5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886E1E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9945F8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C20F84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7E1DE3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179C35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7D0731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2DD4C3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EC2DA8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0445B45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01239AB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DF3FC2E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241E616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3C8B98EA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52762372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93AAF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B6A6D6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CF2F37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72CBCF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201AB28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50FC0A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85F679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F160C4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2BE20CB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A0F5553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949208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570B60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004EB9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7CFA62C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426D26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6062B340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583856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1A28501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32D5727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1955024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18305A29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11FF8BA6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139D0DF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0B2E5C9C" w14:textId="77777777" w:rsidR="002B619D" w:rsidRPr="00525601" w:rsidRDefault="002B619D" w:rsidP="00336858">
            <w:pPr>
              <w:pStyle w:val="tabelle"/>
            </w:pPr>
          </w:p>
        </w:tc>
      </w:tr>
      <w:tr w:rsidR="002B619D" w14:paraId="04F99EA1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6AECC87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E9445D" w14:textId="77777777" w:rsidR="002B619D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1F07E39" w14:textId="77777777" w:rsidR="002B619D" w:rsidRDefault="002B619D" w:rsidP="00336858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5CC64638" wp14:editId="43AFF5CC">
                      <wp:simplePos x="0" y="0"/>
                      <wp:positionH relativeFrom="column">
                        <wp:posOffset>-107463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613201669" name="Rechteck 61320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9A6A1D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64638" id="Rechteck 613201669" o:spid="_x0000_s2693" style="position:absolute;margin-left:-8.45pt;margin-top:0;width:17pt;height:17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" filled="f" stroked="f" strokeweight=".5pt">
                      <v:textbox inset="0,0,0,0">
                        <w:txbxContent>
                          <w:p w14:paraId="1B9A6A1D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FE98FC1" wp14:editId="372CC5AA">
                      <wp:simplePos x="0" y="0"/>
                      <wp:positionH relativeFrom="column">
                        <wp:posOffset>4497541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1341167030" name="Rechteck 134116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2F479F" w14:textId="77777777" w:rsidR="002B619D" w:rsidRPr="00333598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98FC1" id="Rechteck 1341167030" o:spid="_x0000_s2694" style="position:absolute;margin-left:354.15pt;margin-top:0;width:17pt;height:17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" filled="f" stroked="f" strokeweight=".5pt">
                      <v:textbox inset="0,0,0,0">
                        <w:txbxContent>
                          <w:p w14:paraId="3C2F479F" w14:textId="77777777" w:rsidR="002B619D" w:rsidRPr="00333598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22733C4" w14:textId="77777777" w:rsidR="002B619D" w:rsidRPr="00525601" w:rsidRDefault="002B619D" w:rsidP="00336858">
            <w:pPr>
              <w:pStyle w:val="tabelle"/>
            </w:pPr>
          </w:p>
        </w:tc>
      </w:tr>
      <w:tr w:rsidR="002B619D" w:rsidRPr="00154713" w14:paraId="0032B850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7473158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13CF947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B33D975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2A2DFB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79A215AF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D580C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BA6530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C8E1ED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903085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48104DA1" w14:textId="77777777" w:rsidTr="00336858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26E3B1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0F9E694" w14:textId="77777777" w:rsidR="002B619D" w:rsidRPr="008E2DB0" w:rsidRDefault="002B619D" w:rsidP="00336858">
            <w:pPr>
              <w:pStyle w:val="NormalerText"/>
            </w:pPr>
            <w:r w:rsidRPr="008E2DB0">
              <w:t>Hundertstel-</w:t>
            </w:r>
            <w:r>
              <w:br/>
            </w:r>
            <w:r w:rsidRPr="008E2DB0">
              <w:t>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2B619D" w:rsidRPr="00F4746E" w14:paraId="7A9ED37B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2E0F771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259419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537191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DC9BD1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F68680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36CEA9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470159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AF93C4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68AB51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251A41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61101E4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2667E8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111011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63DFD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68E368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8CFD96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D4FD6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09DA8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B10D71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0185EBB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1F6E97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866BF7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8CCF64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A11C44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A3F5F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1FEF9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336DB5B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89FCC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AB2A25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20B24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5085DE2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A79EEF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B8915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17728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F90AEC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C8EFCE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4895BF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49942E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A9938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28C9D0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07719F6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FC847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E737BFC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F6864D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2F059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A855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F19D8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535130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0276B8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354E33F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3A240F98" w14:textId="77777777" w:rsidR="002B619D" w:rsidRPr="00154713" w:rsidRDefault="002B619D" w:rsidP="00336858">
            <w:pPr>
              <w:pStyle w:val="NormalerText"/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2B619D" w:rsidRPr="00F4746E" w14:paraId="17AA87BF" w14:textId="77777777" w:rsidTr="00336858">
              <w:trPr>
                <w:trHeight w:val="170"/>
              </w:trPr>
              <w:tc>
                <w:tcPr>
                  <w:tcW w:w="71" w:type="dxa"/>
                </w:tcPr>
                <w:p w14:paraId="1477021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49774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15019E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FE273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933CF6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3A7D15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1708A3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56B3561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FA9A6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10155E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2B49508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A2AA6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6F02B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2C84D4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94936A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C224F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B110D7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83D8F9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BAE1D5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8768EE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7543A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5480A5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C278F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AA753C7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045CE0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0FE19D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F314C0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13D9D7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13CF265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0CFF9DD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5573C1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EA80E6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03E328E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D264BF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13C855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49D523C4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0C9EE0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DBD0B2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861F97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71AC0E5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0AEFDB6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44834B8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611B253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6FE641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4E130B2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E15D16A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60FA48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1289549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CF3BFC0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E10055D" w14:textId="77777777" w:rsidR="002B619D" w:rsidRPr="00F4746E" w:rsidRDefault="002B619D" w:rsidP="00336858">
                  <w:pPr>
                    <w:pStyle w:val="NormalerText"/>
                    <w:jc w:val="center"/>
                  </w:pPr>
                </w:p>
              </w:tc>
            </w:tr>
          </w:tbl>
          <w:p w14:paraId="04265E64" w14:textId="77777777" w:rsidR="002B619D" w:rsidRPr="00F4746E" w:rsidRDefault="002B619D" w:rsidP="00336858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EFFD80D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68FACDFF" w14:textId="77777777" w:rsidTr="00336858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7EEA56" w14:textId="77777777" w:rsidR="002B619D" w:rsidRPr="00525601" w:rsidRDefault="002B619D" w:rsidP="00336858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F0BEB6" w14:textId="77777777" w:rsidR="002B619D" w:rsidRPr="00154713" w:rsidRDefault="002B619D" w:rsidP="00336858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D0FAF3" w14:textId="77777777" w:rsidR="002B619D" w:rsidRPr="00154713" w:rsidRDefault="002B619D" w:rsidP="00336858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4471A0CC" wp14:editId="50756FF2">
                      <wp:simplePos x="0" y="0"/>
                      <wp:positionH relativeFrom="column">
                        <wp:posOffset>-109018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53960713" name="Rechteck 5396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32B7AC" w14:textId="77777777" w:rsidR="002B619D" w:rsidRPr="009810E2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1A0CC" id="Rechteck 53960713" o:spid="_x0000_s2695" style="position:absolute;margin-left:-8.6pt;margin-top:.1pt;width:17pt;height:17pt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" filled="f" stroked="f" strokeweight=".5pt">
                      <v:textbox inset="0,0,0,0">
                        <w:txbxContent>
                          <w:p w14:paraId="0B32B7AC" w14:textId="77777777" w:rsidR="002B619D" w:rsidRPr="009810E2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6980B9DB" wp14:editId="53D2105F">
                      <wp:simplePos x="0" y="0"/>
                      <wp:positionH relativeFrom="column">
                        <wp:posOffset>348643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7" name="Rechteck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534FEF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0B9DB" id="Rechteck 107" o:spid="_x0000_s2696" style="position:absolute;margin-left:27.45pt;margin-top:.2pt;width:17pt;height:17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" filled="f" stroked="f" strokeweight=".5pt">
                      <v:textbox inset="0,0,0,0">
                        <w:txbxContent>
                          <w:p w14:paraId="73534FEF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2B89EEE3" wp14:editId="12D6C1B6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6" name="Rechteck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27B95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9EEE3" id="Rechteck 106" o:spid="_x0000_s2697" style="position:absolute;margin-left:63.7pt;margin-top:.2pt;width:17pt;height:17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" filled="f" stroked="f" strokeweight=".5pt">
                      <v:textbox inset="0,0,0,0">
                        <w:txbxContent>
                          <w:p w14:paraId="3627B95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039F8256" wp14:editId="47C605BB">
                      <wp:simplePos x="0" y="0"/>
                      <wp:positionH relativeFrom="column">
                        <wp:posOffset>1269669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5" name="Recht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401465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F8256" id="Rechteck 105" o:spid="_x0000_s2698" style="position:absolute;margin-left:99.95pt;margin-top:.2pt;width:17pt;height:17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" filled="f" stroked="f" strokeweight=".5pt">
                      <v:textbox inset="0,0,0,0">
                        <w:txbxContent>
                          <w:p w14:paraId="34401465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562334B7" wp14:editId="2B611DEE">
                      <wp:simplePos x="0" y="0"/>
                      <wp:positionH relativeFrom="column">
                        <wp:posOffset>1719691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18993614" name="Rechteck 201899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213D1C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334B7" id="Rechteck 2018993614" o:spid="_x0000_s2699" style="position:absolute;margin-left:135.4pt;margin-top:.2pt;width:17pt;height:17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" filled="f" stroked="f" strokeweight=".5pt">
                      <v:textbox inset="0,0,0,0">
                        <w:txbxContent>
                          <w:p w14:paraId="59213D1C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62620CB4" wp14:editId="45F38C7B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622035169" name="Rechteck 162203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95EC5B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20CB4" id="Rechteck 1622035169" o:spid="_x0000_s2700" style="position:absolute;margin-left:172.5pt;margin-top:.2pt;width:17pt;height:17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" filled="f" stroked="f" strokeweight=".5pt">
                      <v:textbox inset="0,0,0,0">
                        <w:txbxContent>
                          <w:p w14:paraId="7F95EC5B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7A883BA4" wp14:editId="47954E8F">
                      <wp:simplePos x="0" y="0"/>
                      <wp:positionH relativeFrom="column">
                        <wp:posOffset>2665012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3956935" name="Rechteck 203395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DA8243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83BA4" id="Rechteck 2033956935" o:spid="_x0000_s2701" style="position:absolute;margin-left:209.85pt;margin-top:.2pt;width:17pt;height:17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" filled="f" stroked="f" strokeweight=".5pt">
                      <v:textbox inset="0,0,0,0">
                        <w:txbxContent>
                          <w:p w14:paraId="54DA8243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594DE2A5" wp14:editId="6DE0E09C">
                      <wp:simplePos x="0" y="0"/>
                      <wp:positionH relativeFrom="column">
                        <wp:posOffset>3575464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015044755" name="Rechteck 101504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02A2A6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DE2A5" id="Rechteck 1015044755" o:spid="_x0000_s2702" style="position:absolute;margin-left:281.55pt;margin-top:.1pt;width:17pt;height:17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" filled="f" stroked="f" strokeweight=".5pt">
                      <v:textbox inset="0,0,0,0">
                        <w:txbxContent>
                          <w:p w14:paraId="4A02A2A6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4B0A9C24" wp14:editId="34103C2A">
                      <wp:simplePos x="0" y="0"/>
                      <wp:positionH relativeFrom="column">
                        <wp:posOffset>4034328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2458945" name="Rechteck 15245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D21AD9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A9C24" id="Rechteck 152458945" o:spid="_x0000_s2703" style="position:absolute;margin-left:317.65pt;margin-top:.1pt;width:17pt;height:17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" filled="f" stroked="f" strokeweight=".5pt">
                      <v:textbox inset="0,0,0,0">
                        <w:txbxContent>
                          <w:p w14:paraId="7AD21AD9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4D0BCDF2" wp14:editId="4BA7E75E">
                      <wp:simplePos x="0" y="0"/>
                      <wp:positionH relativeFrom="column">
                        <wp:posOffset>4496717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0" name="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D7AFF9" w14:textId="77777777" w:rsidR="002B619D" w:rsidRPr="00D847EA" w:rsidRDefault="002B619D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BCDF2" id="Rechteck 30" o:spid="_x0000_s2704" style="position:absolute;margin-left:354.05pt;margin-top:.05pt;width:17pt;height:17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" filled="f" stroked="f" strokeweight=".5pt">
                      <v:textbox inset="0,0,0,0">
                        <w:txbxContent>
                          <w:p w14:paraId="2AD7AFF9" w14:textId="77777777" w:rsidR="002B619D" w:rsidRPr="00D847EA" w:rsidRDefault="002B619D" w:rsidP="002B619D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3803E8" w14:textId="77777777" w:rsidR="002B619D" w:rsidRPr="00154713" w:rsidRDefault="002B619D" w:rsidP="00336858">
            <w:pPr>
              <w:pStyle w:val="tabelle"/>
            </w:pPr>
          </w:p>
        </w:tc>
      </w:tr>
      <w:tr w:rsidR="002B619D" w:rsidRPr="00154713" w14:paraId="0FCA0304" w14:textId="77777777" w:rsidTr="00336858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BD8D12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D9D8C9" w14:textId="77777777" w:rsidR="002B619D" w:rsidRPr="00154713" w:rsidRDefault="002B619D" w:rsidP="00336858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5E6A6A" w14:textId="77777777" w:rsidR="002B619D" w:rsidRPr="00154713" w:rsidRDefault="002B619D" w:rsidP="00336858">
            <w:pPr>
              <w:pStyle w:val="tabelle"/>
            </w:pPr>
            <w: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6CE3C7AE" wp14:editId="6715BA34">
                      <wp:simplePos x="0" y="0"/>
                      <wp:positionH relativeFrom="column">
                        <wp:posOffset>3115034</wp:posOffset>
                      </wp:positionH>
                      <wp:positionV relativeFrom="paragraph">
                        <wp:posOffset>-216535</wp:posOffset>
                      </wp:positionV>
                      <wp:extent cx="215900" cy="215900"/>
                      <wp:effectExtent l="0" t="0" r="12700" b="12700"/>
                      <wp:wrapNone/>
                      <wp:docPr id="390544075" name="Rechteck 39054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8644E0" w14:textId="77777777" w:rsidR="002B619D" w:rsidRPr="004B42F6" w:rsidRDefault="00000000" w:rsidP="002B619D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2B619D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3C7AE" id="Rechteck 390544075" o:spid="_x0000_s2705" style="position:absolute;margin-left:245.3pt;margin-top:-17.05pt;width:17pt;height:17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" filled="f" stroked="f" strokeweight=".5pt">
                      <v:textbox inset="0,0,0,0">
                        <w:txbxContent>
                          <w:p w14:paraId="5E8644E0" w14:textId="77777777" w:rsidR="002B619D" w:rsidRPr="004B42F6" w:rsidRDefault="00000000" w:rsidP="002B619D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2B619D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2544B7" w14:textId="77777777" w:rsidR="002B619D" w:rsidRPr="00154713" w:rsidRDefault="002B619D" w:rsidP="00336858">
            <w:pPr>
              <w:pStyle w:val="tabelle"/>
            </w:pPr>
          </w:p>
        </w:tc>
      </w:tr>
    </w:tbl>
    <w:p w14:paraId="581E06B9" w14:textId="1B66B0E0" w:rsidR="002A51C1" w:rsidRDefault="002A51C1" w:rsidP="00E13C64">
      <w:pPr>
        <w:spacing w:line="240" w:lineRule="atLeast"/>
      </w:pPr>
    </w:p>
    <w:sectPr w:rsidR="002A51C1" w:rsidSect="001D1C8B">
      <w:headerReference w:type="default" r:id="rId156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B635F" w14:textId="77777777" w:rsidR="008D2FC2" w:rsidRDefault="008D2FC2" w:rsidP="00F56440">
      <w:r>
        <w:separator/>
      </w:r>
    </w:p>
    <w:p w14:paraId="53E03A28" w14:textId="77777777" w:rsidR="008D2FC2" w:rsidRDefault="008D2FC2" w:rsidP="00F56440"/>
    <w:p w14:paraId="5C23FA1B" w14:textId="77777777" w:rsidR="008D2FC2" w:rsidRDefault="008D2FC2" w:rsidP="00F56440"/>
    <w:p w14:paraId="6B3EB506" w14:textId="77777777" w:rsidR="008D2FC2" w:rsidRDefault="008D2FC2" w:rsidP="00F56440"/>
    <w:p w14:paraId="5FB39180" w14:textId="77777777" w:rsidR="008D2FC2" w:rsidRDefault="008D2FC2"/>
    <w:p w14:paraId="06E1D21E" w14:textId="77777777" w:rsidR="008D2FC2" w:rsidRDefault="008D2FC2"/>
    <w:p w14:paraId="20466A9E" w14:textId="77777777" w:rsidR="008D2FC2" w:rsidRDefault="008D2FC2"/>
  </w:endnote>
  <w:endnote w:type="continuationSeparator" w:id="0">
    <w:p w14:paraId="4B6F0C29" w14:textId="77777777" w:rsidR="008D2FC2" w:rsidRDefault="008D2FC2" w:rsidP="00F56440">
      <w:r>
        <w:continuationSeparator/>
      </w:r>
    </w:p>
    <w:p w14:paraId="7E32696B" w14:textId="77777777" w:rsidR="008D2FC2" w:rsidRDefault="008D2FC2" w:rsidP="00F56440"/>
    <w:p w14:paraId="6F03169E" w14:textId="77777777" w:rsidR="008D2FC2" w:rsidRDefault="008D2FC2" w:rsidP="00F56440"/>
    <w:p w14:paraId="6487A933" w14:textId="77777777" w:rsidR="008D2FC2" w:rsidRDefault="008D2FC2" w:rsidP="00F56440"/>
    <w:p w14:paraId="437308D5" w14:textId="77777777" w:rsidR="008D2FC2" w:rsidRDefault="008D2FC2"/>
    <w:p w14:paraId="2F269E29" w14:textId="77777777" w:rsidR="008D2FC2" w:rsidRDefault="008D2FC2"/>
    <w:p w14:paraId="778E4902" w14:textId="77777777" w:rsidR="008D2FC2" w:rsidRDefault="008D2F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(Textkörper)">
    <w:altName w:val="Calibri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F7669" w14:textId="77777777" w:rsidR="008D2FC2" w:rsidRDefault="008D2FC2" w:rsidP="00F56440">
      <w:r>
        <w:separator/>
      </w:r>
    </w:p>
    <w:p w14:paraId="760E89D2" w14:textId="77777777" w:rsidR="008D2FC2" w:rsidRDefault="008D2FC2" w:rsidP="00F56440"/>
    <w:p w14:paraId="26CA46A2" w14:textId="77777777" w:rsidR="008D2FC2" w:rsidRDefault="008D2FC2" w:rsidP="00F56440"/>
    <w:p w14:paraId="39048CBE" w14:textId="77777777" w:rsidR="008D2FC2" w:rsidRDefault="008D2FC2" w:rsidP="00F56440"/>
    <w:p w14:paraId="7E983155" w14:textId="77777777" w:rsidR="008D2FC2" w:rsidRDefault="008D2FC2"/>
    <w:p w14:paraId="2FA981B1" w14:textId="77777777" w:rsidR="008D2FC2" w:rsidRDefault="008D2FC2"/>
    <w:p w14:paraId="14E127DD" w14:textId="77777777" w:rsidR="008D2FC2" w:rsidRDefault="008D2FC2"/>
  </w:footnote>
  <w:footnote w:type="continuationSeparator" w:id="0">
    <w:p w14:paraId="008FA932" w14:textId="77777777" w:rsidR="008D2FC2" w:rsidRDefault="008D2FC2" w:rsidP="00F56440">
      <w:r>
        <w:continuationSeparator/>
      </w:r>
    </w:p>
    <w:p w14:paraId="225A93B8" w14:textId="77777777" w:rsidR="008D2FC2" w:rsidRDefault="008D2FC2" w:rsidP="00F56440"/>
    <w:p w14:paraId="07E1C84C" w14:textId="77777777" w:rsidR="008D2FC2" w:rsidRDefault="008D2FC2" w:rsidP="00F56440"/>
    <w:p w14:paraId="7BCDD167" w14:textId="77777777" w:rsidR="008D2FC2" w:rsidRDefault="008D2FC2" w:rsidP="00F56440"/>
    <w:p w14:paraId="21E7510C" w14:textId="77777777" w:rsidR="008D2FC2" w:rsidRDefault="008D2FC2"/>
    <w:p w14:paraId="421CF587" w14:textId="77777777" w:rsidR="008D2FC2" w:rsidRDefault="008D2FC2"/>
    <w:p w14:paraId="6C041069" w14:textId="77777777" w:rsidR="008D2FC2" w:rsidRDefault="008D2F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97B1B" w:rsidRPr="00E0758C" w14:paraId="011105EC" w14:textId="77777777" w:rsidTr="00FB1B2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vAlign w:val="center"/>
        </w:tcPr>
        <w:p w14:paraId="4A4378F3" w14:textId="57DEBE42" w:rsidR="00A605EA" w:rsidRPr="00E0758C" w:rsidRDefault="00A605EA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E2B22B0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08C2DAAD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51CE7D5" w14:textId="77777777" w:rsidR="00A605EA" w:rsidRPr="00E17AE8" w:rsidRDefault="00A605E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BF567" w14:textId="77777777" w:rsidR="00FB1B21" w:rsidRPr="00E0758C" w:rsidRDefault="00FB1B21" w:rsidP="00E0758C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FB1B21" w:rsidRPr="00E0758C" w14:paraId="514E10A1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5F426BF9" w14:textId="77777777" w:rsidR="00FB1B21" w:rsidRPr="00E0758C" w:rsidRDefault="00FB1B21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C65AE32" wp14:editId="43D89A37">
                <wp:extent cx="540000" cy="218608"/>
                <wp:effectExtent l="0" t="0" r="0" b="0"/>
                <wp:docPr id="1798972648" name="Grafi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241406" name="Grafik 12552414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218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12351D74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Vor-Check</w:t>
          </w:r>
          <w:r w:rsidRPr="00E0758C">
            <w:rPr>
              <w:color w:val="706F6F"/>
              <w:sz w:val="20"/>
              <w:szCs w:val="20"/>
            </w:rPr>
            <w:t xml:space="preserve"> – Baustein </w:t>
          </w:r>
          <w:r>
            <w:rPr>
              <w:color w:val="706F6F"/>
              <w:sz w:val="20"/>
              <w:szCs w:val="20"/>
            </w:rPr>
            <w:t xml:space="preserve">B2 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AB7B77F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15073A23" w14:textId="77777777" w:rsidR="00FB1B21" w:rsidRPr="00E0758C" w:rsidRDefault="00FB1B21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A118F4" wp14:editId="2A4734D7">
                <wp:extent cx="337235" cy="324000"/>
                <wp:effectExtent l="0" t="0" r="5715" b="0"/>
                <wp:docPr id="1696327987" name="Grafik 16963279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AE0C801" w14:textId="77777777" w:rsidR="00FB1B21" w:rsidRPr="00E17AE8" w:rsidRDefault="00FB1B21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E254C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148F0B" w14:textId="77777777" w:rsidR="005D049B" w:rsidRDefault="005D049B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  <w:p w14:paraId="12A239DA" w14:textId="1BC217B7" w:rsidR="00A605EA" w:rsidRPr="00E0758C" w:rsidRDefault="003E254C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B5DA730" wp14:editId="283F1018">
                <wp:extent cx="540000" cy="182719"/>
                <wp:effectExtent l="0" t="0" r="0" b="0"/>
                <wp:docPr id="340591210" name="Graf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91210" name="Grafik 3405912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40000" cy="18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05A1" w14:textId="77777777" w:rsidR="00A605EA" w:rsidRDefault="00A605EA" w:rsidP="003C704E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CE6A9C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18CE7485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 xml:space="preserve">Ich kann </w:t>
          </w:r>
          <w:r w:rsidR="00597D6E" w:rsidRPr="00597D6E">
            <w:rPr>
              <w:color w:val="706F6F"/>
              <w:sz w:val="20"/>
              <w:szCs w:val="20"/>
            </w:rPr>
            <w:t>gleichwertige Brüche durch Erweitern und Kürzen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DFF8" w14:textId="77777777" w:rsidR="00A605EA" w:rsidRDefault="00A605EA" w:rsidP="00353E63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06029E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0AF7A" w14:textId="77777777" w:rsidR="002B619D" w:rsidRDefault="002B619D" w:rsidP="003C704E"/>
  <w:p w14:paraId="53A8CE6B" w14:textId="77777777" w:rsidR="002B619D" w:rsidRDefault="002B61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67.05pt;height:137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53650"/>
    <w:multiLevelType w:val="hybridMultilevel"/>
    <w:tmpl w:val="4C001494"/>
    <w:lvl w:ilvl="0" w:tplc="DC08BA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626CB"/>
    <w:multiLevelType w:val="hybridMultilevel"/>
    <w:tmpl w:val="2FE86662"/>
    <w:lvl w:ilvl="0" w:tplc="516050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4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948658912">
    <w:abstractNumId w:val="23"/>
  </w:num>
  <w:num w:numId="2" w16cid:durableId="1922714621">
    <w:abstractNumId w:val="17"/>
  </w:num>
  <w:num w:numId="3" w16cid:durableId="1139805402">
    <w:abstractNumId w:val="35"/>
  </w:num>
  <w:num w:numId="4" w16cid:durableId="1829057234">
    <w:abstractNumId w:val="9"/>
  </w:num>
  <w:num w:numId="5" w16cid:durableId="364793016">
    <w:abstractNumId w:val="7"/>
  </w:num>
  <w:num w:numId="6" w16cid:durableId="1172645367">
    <w:abstractNumId w:val="6"/>
  </w:num>
  <w:num w:numId="7" w16cid:durableId="542257407">
    <w:abstractNumId w:val="5"/>
  </w:num>
  <w:num w:numId="8" w16cid:durableId="2062551418">
    <w:abstractNumId w:val="4"/>
  </w:num>
  <w:num w:numId="9" w16cid:durableId="851258669">
    <w:abstractNumId w:val="8"/>
  </w:num>
  <w:num w:numId="10" w16cid:durableId="526917493">
    <w:abstractNumId w:val="3"/>
  </w:num>
  <w:num w:numId="11" w16cid:durableId="1219055166">
    <w:abstractNumId w:val="2"/>
  </w:num>
  <w:num w:numId="12" w16cid:durableId="542248766">
    <w:abstractNumId w:val="1"/>
  </w:num>
  <w:num w:numId="13" w16cid:durableId="38215047">
    <w:abstractNumId w:val="0"/>
  </w:num>
  <w:num w:numId="14" w16cid:durableId="444008601">
    <w:abstractNumId w:val="12"/>
  </w:num>
  <w:num w:numId="15" w16cid:durableId="177743110">
    <w:abstractNumId w:val="38"/>
  </w:num>
  <w:num w:numId="16" w16cid:durableId="1171799022">
    <w:abstractNumId w:val="24"/>
  </w:num>
  <w:num w:numId="17" w16cid:durableId="274875046">
    <w:abstractNumId w:val="46"/>
  </w:num>
  <w:num w:numId="18" w16cid:durableId="1305087795">
    <w:abstractNumId w:val="39"/>
  </w:num>
  <w:num w:numId="19" w16cid:durableId="2054229799">
    <w:abstractNumId w:val="18"/>
  </w:num>
  <w:num w:numId="20" w16cid:durableId="1857572867">
    <w:abstractNumId w:val="47"/>
  </w:num>
  <w:num w:numId="21" w16cid:durableId="1969891502">
    <w:abstractNumId w:val="35"/>
    <w:lvlOverride w:ilvl="0">
      <w:startOverride w:val="1"/>
    </w:lvlOverride>
  </w:num>
  <w:num w:numId="22" w16cid:durableId="1863399034">
    <w:abstractNumId w:val="14"/>
  </w:num>
  <w:num w:numId="23" w16cid:durableId="42681897">
    <w:abstractNumId w:val="21"/>
  </w:num>
  <w:num w:numId="24" w16cid:durableId="1940019757">
    <w:abstractNumId w:val="25"/>
  </w:num>
  <w:num w:numId="25" w16cid:durableId="812022803">
    <w:abstractNumId w:val="41"/>
  </w:num>
  <w:num w:numId="26" w16cid:durableId="77681156">
    <w:abstractNumId w:val="10"/>
  </w:num>
  <w:num w:numId="27" w16cid:durableId="1858614077">
    <w:abstractNumId w:val="45"/>
  </w:num>
  <w:num w:numId="28" w16cid:durableId="2045521790">
    <w:abstractNumId w:val="45"/>
    <w:lvlOverride w:ilvl="0">
      <w:startOverride w:val="1"/>
    </w:lvlOverride>
  </w:num>
  <w:num w:numId="29" w16cid:durableId="344332105">
    <w:abstractNumId w:val="45"/>
    <w:lvlOverride w:ilvl="0">
      <w:startOverride w:val="1"/>
    </w:lvlOverride>
  </w:num>
  <w:num w:numId="30" w16cid:durableId="1175613376">
    <w:abstractNumId w:val="26"/>
  </w:num>
  <w:num w:numId="31" w16cid:durableId="91629470">
    <w:abstractNumId w:val="26"/>
  </w:num>
  <w:num w:numId="32" w16cid:durableId="183712292">
    <w:abstractNumId w:val="33"/>
  </w:num>
  <w:num w:numId="33" w16cid:durableId="136567136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084938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53461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504047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826087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35214642">
    <w:abstractNumId w:val="3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88402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065421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575459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092968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27090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16992748">
    <w:abstractNumId w:val="34"/>
  </w:num>
  <w:num w:numId="45" w16cid:durableId="1562132364">
    <w:abstractNumId w:val="31"/>
  </w:num>
  <w:num w:numId="46" w16cid:durableId="284388876">
    <w:abstractNumId w:val="28"/>
  </w:num>
  <w:num w:numId="47" w16cid:durableId="150368975">
    <w:abstractNumId w:val="19"/>
  </w:num>
  <w:num w:numId="48" w16cid:durableId="1995719018">
    <w:abstractNumId w:val="30"/>
  </w:num>
  <w:num w:numId="49" w16cid:durableId="164783866">
    <w:abstractNumId w:val="22"/>
  </w:num>
  <w:num w:numId="50" w16cid:durableId="244078076">
    <w:abstractNumId w:val="20"/>
  </w:num>
  <w:num w:numId="51" w16cid:durableId="194268854">
    <w:abstractNumId w:val="23"/>
  </w:num>
  <w:num w:numId="52" w16cid:durableId="371854860">
    <w:abstractNumId w:val="23"/>
  </w:num>
  <w:num w:numId="53" w16cid:durableId="1321303836">
    <w:abstractNumId w:val="23"/>
  </w:num>
  <w:num w:numId="54" w16cid:durableId="1537156419">
    <w:abstractNumId w:val="32"/>
  </w:num>
  <w:num w:numId="55" w16cid:durableId="595089690">
    <w:abstractNumId w:val="42"/>
  </w:num>
  <w:num w:numId="56" w16cid:durableId="845904884">
    <w:abstractNumId w:val="44"/>
  </w:num>
  <w:num w:numId="57" w16cid:durableId="1533767297">
    <w:abstractNumId w:val="36"/>
  </w:num>
  <w:num w:numId="58" w16cid:durableId="1634599454">
    <w:abstractNumId w:val="29"/>
  </w:num>
  <w:num w:numId="59" w16cid:durableId="1353071823">
    <w:abstractNumId w:val="15"/>
  </w:num>
  <w:num w:numId="60" w16cid:durableId="542638285">
    <w:abstractNumId w:val="27"/>
  </w:num>
  <w:num w:numId="61" w16cid:durableId="805389714">
    <w:abstractNumId w:val="11"/>
  </w:num>
  <w:num w:numId="62" w16cid:durableId="226720980">
    <w:abstractNumId w:val="13"/>
  </w:num>
  <w:num w:numId="63" w16cid:durableId="2011983653">
    <w:abstractNumId w:val="40"/>
  </w:num>
  <w:num w:numId="64" w16cid:durableId="19209972">
    <w:abstractNumId w:val="37"/>
  </w:num>
  <w:num w:numId="65" w16cid:durableId="1866477382">
    <w:abstractNumId w:val="48"/>
  </w:num>
  <w:num w:numId="66" w16cid:durableId="1343702411">
    <w:abstractNumId w:val="43"/>
  </w:num>
  <w:num w:numId="67" w16cid:durableId="1449396352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0678F"/>
    <w:rsid w:val="0001060E"/>
    <w:rsid w:val="00010863"/>
    <w:rsid w:val="00011C8C"/>
    <w:rsid w:val="00013005"/>
    <w:rsid w:val="00013060"/>
    <w:rsid w:val="00013F64"/>
    <w:rsid w:val="00014F69"/>
    <w:rsid w:val="00020370"/>
    <w:rsid w:val="000208CB"/>
    <w:rsid w:val="00021653"/>
    <w:rsid w:val="00021B05"/>
    <w:rsid w:val="000228C8"/>
    <w:rsid w:val="00024CED"/>
    <w:rsid w:val="00026F34"/>
    <w:rsid w:val="00027E88"/>
    <w:rsid w:val="00030B49"/>
    <w:rsid w:val="000329FF"/>
    <w:rsid w:val="000348F6"/>
    <w:rsid w:val="0003588F"/>
    <w:rsid w:val="000358FA"/>
    <w:rsid w:val="0003654F"/>
    <w:rsid w:val="00036A07"/>
    <w:rsid w:val="0003719B"/>
    <w:rsid w:val="000425FD"/>
    <w:rsid w:val="00042F87"/>
    <w:rsid w:val="00045C57"/>
    <w:rsid w:val="00047413"/>
    <w:rsid w:val="000500D5"/>
    <w:rsid w:val="0005096B"/>
    <w:rsid w:val="0005153C"/>
    <w:rsid w:val="000601A2"/>
    <w:rsid w:val="0006029E"/>
    <w:rsid w:val="00060EE5"/>
    <w:rsid w:val="0006210A"/>
    <w:rsid w:val="00063373"/>
    <w:rsid w:val="000733E9"/>
    <w:rsid w:val="00074FE1"/>
    <w:rsid w:val="00076180"/>
    <w:rsid w:val="00076A10"/>
    <w:rsid w:val="00077C55"/>
    <w:rsid w:val="00081A68"/>
    <w:rsid w:val="00081AEE"/>
    <w:rsid w:val="000830C1"/>
    <w:rsid w:val="00085A82"/>
    <w:rsid w:val="000876EC"/>
    <w:rsid w:val="000909C0"/>
    <w:rsid w:val="000909CC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1BDC"/>
    <w:rsid w:val="000C56AC"/>
    <w:rsid w:val="000C7083"/>
    <w:rsid w:val="000D2BA9"/>
    <w:rsid w:val="000D30D1"/>
    <w:rsid w:val="000D319B"/>
    <w:rsid w:val="000D3D65"/>
    <w:rsid w:val="000D488F"/>
    <w:rsid w:val="000D71C5"/>
    <w:rsid w:val="000E1DE9"/>
    <w:rsid w:val="000E21C6"/>
    <w:rsid w:val="000E2765"/>
    <w:rsid w:val="000E6C38"/>
    <w:rsid w:val="000E6D15"/>
    <w:rsid w:val="000E7CC9"/>
    <w:rsid w:val="000F0AB4"/>
    <w:rsid w:val="000F13CD"/>
    <w:rsid w:val="000F1545"/>
    <w:rsid w:val="000F32C4"/>
    <w:rsid w:val="000F3516"/>
    <w:rsid w:val="000F44CB"/>
    <w:rsid w:val="000F7F6B"/>
    <w:rsid w:val="00100C55"/>
    <w:rsid w:val="00101357"/>
    <w:rsid w:val="001029C2"/>
    <w:rsid w:val="00102D33"/>
    <w:rsid w:val="001040F6"/>
    <w:rsid w:val="00104F4B"/>
    <w:rsid w:val="00105B41"/>
    <w:rsid w:val="00110A6A"/>
    <w:rsid w:val="00111F13"/>
    <w:rsid w:val="00112BD0"/>
    <w:rsid w:val="00114AE7"/>
    <w:rsid w:val="00114F3B"/>
    <w:rsid w:val="00117A57"/>
    <w:rsid w:val="00120536"/>
    <w:rsid w:val="00120E67"/>
    <w:rsid w:val="00121691"/>
    <w:rsid w:val="0012488A"/>
    <w:rsid w:val="001257D8"/>
    <w:rsid w:val="00126C8D"/>
    <w:rsid w:val="001277B3"/>
    <w:rsid w:val="0013035F"/>
    <w:rsid w:val="001312A6"/>
    <w:rsid w:val="00133C95"/>
    <w:rsid w:val="00133CDA"/>
    <w:rsid w:val="001356C9"/>
    <w:rsid w:val="00137696"/>
    <w:rsid w:val="00140BC5"/>
    <w:rsid w:val="00142DC0"/>
    <w:rsid w:val="0014332E"/>
    <w:rsid w:val="00144B50"/>
    <w:rsid w:val="0014695C"/>
    <w:rsid w:val="00146ED1"/>
    <w:rsid w:val="00146F2A"/>
    <w:rsid w:val="00150886"/>
    <w:rsid w:val="00150C06"/>
    <w:rsid w:val="0015379B"/>
    <w:rsid w:val="0015391B"/>
    <w:rsid w:val="00155587"/>
    <w:rsid w:val="001559BE"/>
    <w:rsid w:val="00155B31"/>
    <w:rsid w:val="00157943"/>
    <w:rsid w:val="001610F3"/>
    <w:rsid w:val="00161D09"/>
    <w:rsid w:val="001639F2"/>
    <w:rsid w:val="001662C7"/>
    <w:rsid w:val="00170589"/>
    <w:rsid w:val="001735AF"/>
    <w:rsid w:val="0017368D"/>
    <w:rsid w:val="00174BB0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02CF"/>
    <w:rsid w:val="0019116F"/>
    <w:rsid w:val="0019259C"/>
    <w:rsid w:val="00192D9F"/>
    <w:rsid w:val="001948F0"/>
    <w:rsid w:val="001A0AFE"/>
    <w:rsid w:val="001A1780"/>
    <w:rsid w:val="001A24A5"/>
    <w:rsid w:val="001A337A"/>
    <w:rsid w:val="001A5C2E"/>
    <w:rsid w:val="001A7C06"/>
    <w:rsid w:val="001A7D41"/>
    <w:rsid w:val="001B249B"/>
    <w:rsid w:val="001B3139"/>
    <w:rsid w:val="001B43D2"/>
    <w:rsid w:val="001B497D"/>
    <w:rsid w:val="001B6B82"/>
    <w:rsid w:val="001C0814"/>
    <w:rsid w:val="001C0C6A"/>
    <w:rsid w:val="001C3EE1"/>
    <w:rsid w:val="001C4682"/>
    <w:rsid w:val="001C6C3A"/>
    <w:rsid w:val="001C7622"/>
    <w:rsid w:val="001C7B6F"/>
    <w:rsid w:val="001D1C8B"/>
    <w:rsid w:val="001D46DD"/>
    <w:rsid w:val="001D5019"/>
    <w:rsid w:val="001D6674"/>
    <w:rsid w:val="001D7B44"/>
    <w:rsid w:val="001E08C7"/>
    <w:rsid w:val="001E0BA8"/>
    <w:rsid w:val="001E402C"/>
    <w:rsid w:val="001E4845"/>
    <w:rsid w:val="001E667D"/>
    <w:rsid w:val="001E7430"/>
    <w:rsid w:val="001E778E"/>
    <w:rsid w:val="001F1550"/>
    <w:rsid w:val="001F2780"/>
    <w:rsid w:val="001F2A76"/>
    <w:rsid w:val="001F6A1C"/>
    <w:rsid w:val="001F6F57"/>
    <w:rsid w:val="001F7845"/>
    <w:rsid w:val="002003E7"/>
    <w:rsid w:val="002018FF"/>
    <w:rsid w:val="00202DAA"/>
    <w:rsid w:val="00203171"/>
    <w:rsid w:val="00204695"/>
    <w:rsid w:val="002061FE"/>
    <w:rsid w:val="00206256"/>
    <w:rsid w:val="00206AA9"/>
    <w:rsid w:val="00206DBE"/>
    <w:rsid w:val="0021237C"/>
    <w:rsid w:val="00213D45"/>
    <w:rsid w:val="002150E8"/>
    <w:rsid w:val="00217407"/>
    <w:rsid w:val="00217D94"/>
    <w:rsid w:val="0022387C"/>
    <w:rsid w:val="002274BA"/>
    <w:rsid w:val="00230A99"/>
    <w:rsid w:val="002330F5"/>
    <w:rsid w:val="00233266"/>
    <w:rsid w:val="00235B0B"/>
    <w:rsid w:val="00235B6C"/>
    <w:rsid w:val="00240516"/>
    <w:rsid w:val="00240CAD"/>
    <w:rsid w:val="00243086"/>
    <w:rsid w:val="00243737"/>
    <w:rsid w:val="00244223"/>
    <w:rsid w:val="00250B93"/>
    <w:rsid w:val="00252562"/>
    <w:rsid w:val="00255016"/>
    <w:rsid w:val="002614D4"/>
    <w:rsid w:val="00261CE3"/>
    <w:rsid w:val="00264D79"/>
    <w:rsid w:val="00267D51"/>
    <w:rsid w:val="00271405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03AE"/>
    <w:rsid w:val="002A3358"/>
    <w:rsid w:val="002A51C1"/>
    <w:rsid w:val="002A7529"/>
    <w:rsid w:val="002B619D"/>
    <w:rsid w:val="002B7422"/>
    <w:rsid w:val="002C0BB7"/>
    <w:rsid w:val="002C1315"/>
    <w:rsid w:val="002C19BA"/>
    <w:rsid w:val="002C2ECB"/>
    <w:rsid w:val="002C37F8"/>
    <w:rsid w:val="002C381B"/>
    <w:rsid w:val="002C4669"/>
    <w:rsid w:val="002C51EF"/>
    <w:rsid w:val="002C6899"/>
    <w:rsid w:val="002D0BE7"/>
    <w:rsid w:val="002D1257"/>
    <w:rsid w:val="002D1886"/>
    <w:rsid w:val="002D3247"/>
    <w:rsid w:val="002D3D06"/>
    <w:rsid w:val="002D7805"/>
    <w:rsid w:val="002E0053"/>
    <w:rsid w:val="002E4BB6"/>
    <w:rsid w:val="002E55B9"/>
    <w:rsid w:val="002E6140"/>
    <w:rsid w:val="002E6426"/>
    <w:rsid w:val="002F15FE"/>
    <w:rsid w:val="002F2B43"/>
    <w:rsid w:val="002F436B"/>
    <w:rsid w:val="002F4885"/>
    <w:rsid w:val="002F5BB7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2022"/>
    <w:rsid w:val="00312538"/>
    <w:rsid w:val="00314CE0"/>
    <w:rsid w:val="00315877"/>
    <w:rsid w:val="00315E91"/>
    <w:rsid w:val="00316CED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0FD6"/>
    <w:rsid w:val="0033164A"/>
    <w:rsid w:val="00332BA3"/>
    <w:rsid w:val="00333312"/>
    <w:rsid w:val="00334AB3"/>
    <w:rsid w:val="00335982"/>
    <w:rsid w:val="00335B6E"/>
    <w:rsid w:val="0033677C"/>
    <w:rsid w:val="00337FCD"/>
    <w:rsid w:val="00341295"/>
    <w:rsid w:val="00341EE8"/>
    <w:rsid w:val="0034350A"/>
    <w:rsid w:val="00343820"/>
    <w:rsid w:val="003451F7"/>
    <w:rsid w:val="00346151"/>
    <w:rsid w:val="00351002"/>
    <w:rsid w:val="00351DAC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5A23"/>
    <w:rsid w:val="00376235"/>
    <w:rsid w:val="00376929"/>
    <w:rsid w:val="00376C2F"/>
    <w:rsid w:val="00381DE1"/>
    <w:rsid w:val="0038636D"/>
    <w:rsid w:val="00386976"/>
    <w:rsid w:val="00386A12"/>
    <w:rsid w:val="00387500"/>
    <w:rsid w:val="00387E4E"/>
    <w:rsid w:val="00387E96"/>
    <w:rsid w:val="00387ED9"/>
    <w:rsid w:val="003908B0"/>
    <w:rsid w:val="00391BC6"/>
    <w:rsid w:val="00393206"/>
    <w:rsid w:val="00393F18"/>
    <w:rsid w:val="003974A2"/>
    <w:rsid w:val="003A2A8D"/>
    <w:rsid w:val="003A591E"/>
    <w:rsid w:val="003A5D9A"/>
    <w:rsid w:val="003A5DF0"/>
    <w:rsid w:val="003A6C58"/>
    <w:rsid w:val="003A6F91"/>
    <w:rsid w:val="003A744F"/>
    <w:rsid w:val="003B03AF"/>
    <w:rsid w:val="003B04ED"/>
    <w:rsid w:val="003B04FD"/>
    <w:rsid w:val="003B0CB3"/>
    <w:rsid w:val="003B14B3"/>
    <w:rsid w:val="003B16F7"/>
    <w:rsid w:val="003B3169"/>
    <w:rsid w:val="003B54C2"/>
    <w:rsid w:val="003B5F33"/>
    <w:rsid w:val="003B6076"/>
    <w:rsid w:val="003B6095"/>
    <w:rsid w:val="003C3680"/>
    <w:rsid w:val="003C3E45"/>
    <w:rsid w:val="003C4263"/>
    <w:rsid w:val="003C5729"/>
    <w:rsid w:val="003C59D8"/>
    <w:rsid w:val="003C61ED"/>
    <w:rsid w:val="003C704E"/>
    <w:rsid w:val="003C7B7B"/>
    <w:rsid w:val="003D1638"/>
    <w:rsid w:val="003D17F3"/>
    <w:rsid w:val="003D181F"/>
    <w:rsid w:val="003D2DC6"/>
    <w:rsid w:val="003D3CF9"/>
    <w:rsid w:val="003D4011"/>
    <w:rsid w:val="003D5798"/>
    <w:rsid w:val="003D6E59"/>
    <w:rsid w:val="003E0F17"/>
    <w:rsid w:val="003E1816"/>
    <w:rsid w:val="003E254C"/>
    <w:rsid w:val="003E26AC"/>
    <w:rsid w:val="003E3B62"/>
    <w:rsid w:val="003E4753"/>
    <w:rsid w:val="003E6872"/>
    <w:rsid w:val="003E6CF7"/>
    <w:rsid w:val="003F00BC"/>
    <w:rsid w:val="003F0902"/>
    <w:rsid w:val="003F299B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D1E"/>
    <w:rsid w:val="00450EDC"/>
    <w:rsid w:val="004535A6"/>
    <w:rsid w:val="00461BAA"/>
    <w:rsid w:val="004629EB"/>
    <w:rsid w:val="00462DF5"/>
    <w:rsid w:val="00463F5D"/>
    <w:rsid w:val="00467290"/>
    <w:rsid w:val="00473ABD"/>
    <w:rsid w:val="00473B71"/>
    <w:rsid w:val="00476B75"/>
    <w:rsid w:val="00477539"/>
    <w:rsid w:val="004806B4"/>
    <w:rsid w:val="004830B6"/>
    <w:rsid w:val="004837E2"/>
    <w:rsid w:val="00484372"/>
    <w:rsid w:val="0048537F"/>
    <w:rsid w:val="00485714"/>
    <w:rsid w:val="004858B2"/>
    <w:rsid w:val="004861BB"/>
    <w:rsid w:val="00486CA9"/>
    <w:rsid w:val="004872FB"/>
    <w:rsid w:val="00490C71"/>
    <w:rsid w:val="00491713"/>
    <w:rsid w:val="0049551B"/>
    <w:rsid w:val="004976C8"/>
    <w:rsid w:val="004A06ED"/>
    <w:rsid w:val="004A10BE"/>
    <w:rsid w:val="004A2630"/>
    <w:rsid w:val="004A42F8"/>
    <w:rsid w:val="004B006A"/>
    <w:rsid w:val="004B0812"/>
    <w:rsid w:val="004B1E4C"/>
    <w:rsid w:val="004B43CE"/>
    <w:rsid w:val="004B43D8"/>
    <w:rsid w:val="004B579F"/>
    <w:rsid w:val="004B5C13"/>
    <w:rsid w:val="004B64ED"/>
    <w:rsid w:val="004B66BA"/>
    <w:rsid w:val="004C0FF9"/>
    <w:rsid w:val="004D01A4"/>
    <w:rsid w:val="004D033C"/>
    <w:rsid w:val="004D0BBC"/>
    <w:rsid w:val="004D2AA6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E9A"/>
    <w:rsid w:val="00513F2E"/>
    <w:rsid w:val="00516206"/>
    <w:rsid w:val="00520724"/>
    <w:rsid w:val="0052085C"/>
    <w:rsid w:val="005248F5"/>
    <w:rsid w:val="005256C6"/>
    <w:rsid w:val="00525E77"/>
    <w:rsid w:val="00527380"/>
    <w:rsid w:val="00527F96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27F3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3CEA"/>
    <w:rsid w:val="00564563"/>
    <w:rsid w:val="005659A1"/>
    <w:rsid w:val="0056638C"/>
    <w:rsid w:val="00571CE1"/>
    <w:rsid w:val="0057230A"/>
    <w:rsid w:val="00575518"/>
    <w:rsid w:val="00575703"/>
    <w:rsid w:val="0057597F"/>
    <w:rsid w:val="00575D77"/>
    <w:rsid w:val="0057608C"/>
    <w:rsid w:val="00576703"/>
    <w:rsid w:val="00577C8D"/>
    <w:rsid w:val="00577DDC"/>
    <w:rsid w:val="005813A3"/>
    <w:rsid w:val="005818A3"/>
    <w:rsid w:val="00582922"/>
    <w:rsid w:val="00583059"/>
    <w:rsid w:val="00585A55"/>
    <w:rsid w:val="00585E55"/>
    <w:rsid w:val="00587F2C"/>
    <w:rsid w:val="00592CA7"/>
    <w:rsid w:val="0059380F"/>
    <w:rsid w:val="005948D3"/>
    <w:rsid w:val="00595DF8"/>
    <w:rsid w:val="00596FF7"/>
    <w:rsid w:val="00597D6E"/>
    <w:rsid w:val="005A1B94"/>
    <w:rsid w:val="005A3044"/>
    <w:rsid w:val="005A6AF0"/>
    <w:rsid w:val="005A6D76"/>
    <w:rsid w:val="005B0745"/>
    <w:rsid w:val="005B080D"/>
    <w:rsid w:val="005B1228"/>
    <w:rsid w:val="005B181B"/>
    <w:rsid w:val="005B22A2"/>
    <w:rsid w:val="005B2620"/>
    <w:rsid w:val="005B39E7"/>
    <w:rsid w:val="005B3BC5"/>
    <w:rsid w:val="005B4A79"/>
    <w:rsid w:val="005C0157"/>
    <w:rsid w:val="005C022C"/>
    <w:rsid w:val="005C24F6"/>
    <w:rsid w:val="005C26AF"/>
    <w:rsid w:val="005C56C1"/>
    <w:rsid w:val="005C783A"/>
    <w:rsid w:val="005D049B"/>
    <w:rsid w:val="005D1AB8"/>
    <w:rsid w:val="005D1C13"/>
    <w:rsid w:val="005D2164"/>
    <w:rsid w:val="005D3569"/>
    <w:rsid w:val="005D3B6F"/>
    <w:rsid w:val="005D3E13"/>
    <w:rsid w:val="005D410F"/>
    <w:rsid w:val="005D794B"/>
    <w:rsid w:val="005E0251"/>
    <w:rsid w:val="005E093F"/>
    <w:rsid w:val="005E0D57"/>
    <w:rsid w:val="005E3CBD"/>
    <w:rsid w:val="005E4649"/>
    <w:rsid w:val="005E619C"/>
    <w:rsid w:val="005E69F8"/>
    <w:rsid w:val="005E7799"/>
    <w:rsid w:val="005F0A6D"/>
    <w:rsid w:val="005F0F1A"/>
    <w:rsid w:val="005F1615"/>
    <w:rsid w:val="005F22E4"/>
    <w:rsid w:val="005F3875"/>
    <w:rsid w:val="005F72C7"/>
    <w:rsid w:val="005F772D"/>
    <w:rsid w:val="005F7CEC"/>
    <w:rsid w:val="006015F6"/>
    <w:rsid w:val="00604461"/>
    <w:rsid w:val="006045BC"/>
    <w:rsid w:val="00605734"/>
    <w:rsid w:val="0060606D"/>
    <w:rsid w:val="00606A6D"/>
    <w:rsid w:val="00607E8D"/>
    <w:rsid w:val="0061226B"/>
    <w:rsid w:val="00613AD1"/>
    <w:rsid w:val="00614F05"/>
    <w:rsid w:val="00616645"/>
    <w:rsid w:val="00617C84"/>
    <w:rsid w:val="006201B8"/>
    <w:rsid w:val="00624F74"/>
    <w:rsid w:val="006259AD"/>
    <w:rsid w:val="00626C46"/>
    <w:rsid w:val="00627CEE"/>
    <w:rsid w:val="006325E9"/>
    <w:rsid w:val="00632A43"/>
    <w:rsid w:val="006347EC"/>
    <w:rsid w:val="0063560B"/>
    <w:rsid w:val="00635A85"/>
    <w:rsid w:val="00636D7F"/>
    <w:rsid w:val="0063710A"/>
    <w:rsid w:val="00637B96"/>
    <w:rsid w:val="006410D6"/>
    <w:rsid w:val="00642BB4"/>
    <w:rsid w:val="00643F9F"/>
    <w:rsid w:val="006443F6"/>
    <w:rsid w:val="00644567"/>
    <w:rsid w:val="00644F56"/>
    <w:rsid w:val="00647092"/>
    <w:rsid w:val="00651822"/>
    <w:rsid w:val="006518F9"/>
    <w:rsid w:val="006565EF"/>
    <w:rsid w:val="00656A01"/>
    <w:rsid w:val="00661A9A"/>
    <w:rsid w:val="0066281B"/>
    <w:rsid w:val="0066290C"/>
    <w:rsid w:val="00662B5B"/>
    <w:rsid w:val="00662C11"/>
    <w:rsid w:val="00663201"/>
    <w:rsid w:val="00664421"/>
    <w:rsid w:val="0066663B"/>
    <w:rsid w:val="00667BB0"/>
    <w:rsid w:val="0067392D"/>
    <w:rsid w:val="00675072"/>
    <w:rsid w:val="006750AE"/>
    <w:rsid w:val="0067534A"/>
    <w:rsid w:val="006753D5"/>
    <w:rsid w:val="00677E33"/>
    <w:rsid w:val="00681F02"/>
    <w:rsid w:val="00684F4F"/>
    <w:rsid w:val="00685B0E"/>
    <w:rsid w:val="00685B7A"/>
    <w:rsid w:val="00686C67"/>
    <w:rsid w:val="00686FC0"/>
    <w:rsid w:val="0069055D"/>
    <w:rsid w:val="0069100A"/>
    <w:rsid w:val="00696B7F"/>
    <w:rsid w:val="006A1725"/>
    <w:rsid w:val="006A253B"/>
    <w:rsid w:val="006A2B77"/>
    <w:rsid w:val="006A412E"/>
    <w:rsid w:val="006A7431"/>
    <w:rsid w:val="006A782B"/>
    <w:rsid w:val="006B1E07"/>
    <w:rsid w:val="006B3A67"/>
    <w:rsid w:val="006B4905"/>
    <w:rsid w:val="006B5344"/>
    <w:rsid w:val="006C117D"/>
    <w:rsid w:val="006C24E8"/>
    <w:rsid w:val="006C2A91"/>
    <w:rsid w:val="006C4602"/>
    <w:rsid w:val="006C7499"/>
    <w:rsid w:val="006D25D9"/>
    <w:rsid w:val="006D3390"/>
    <w:rsid w:val="006D5E24"/>
    <w:rsid w:val="006E1233"/>
    <w:rsid w:val="006E162A"/>
    <w:rsid w:val="006E5474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16E62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5373"/>
    <w:rsid w:val="007364F6"/>
    <w:rsid w:val="00736DC5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21B2"/>
    <w:rsid w:val="00753CFE"/>
    <w:rsid w:val="007553A0"/>
    <w:rsid w:val="00756F6E"/>
    <w:rsid w:val="00757F0F"/>
    <w:rsid w:val="007605DF"/>
    <w:rsid w:val="007610A9"/>
    <w:rsid w:val="00761338"/>
    <w:rsid w:val="0076139C"/>
    <w:rsid w:val="0076233D"/>
    <w:rsid w:val="0076378E"/>
    <w:rsid w:val="007638B1"/>
    <w:rsid w:val="00763EAE"/>
    <w:rsid w:val="00764711"/>
    <w:rsid w:val="0076496B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3869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3945"/>
    <w:rsid w:val="007B5694"/>
    <w:rsid w:val="007B5F25"/>
    <w:rsid w:val="007B65CF"/>
    <w:rsid w:val="007B726E"/>
    <w:rsid w:val="007C250C"/>
    <w:rsid w:val="007C3B5B"/>
    <w:rsid w:val="007C4812"/>
    <w:rsid w:val="007C722E"/>
    <w:rsid w:val="007D11EE"/>
    <w:rsid w:val="007D1456"/>
    <w:rsid w:val="007D3998"/>
    <w:rsid w:val="007D62DE"/>
    <w:rsid w:val="007D723D"/>
    <w:rsid w:val="007E1E8C"/>
    <w:rsid w:val="007E2ED3"/>
    <w:rsid w:val="007E6AC7"/>
    <w:rsid w:val="007F025F"/>
    <w:rsid w:val="007F58AF"/>
    <w:rsid w:val="00802179"/>
    <w:rsid w:val="008026EF"/>
    <w:rsid w:val="00803F58"/>
    <w:rsid w:val="00804098"/>
    <w:rsid w:val="00807CF4"/>
    <w:rsid w:val="00811D2D"/>
    <w:rsid w:val="00812B0E"/>
    <w:rsid w:val="0081396A"/>
    <w:rsid w:val="00814EAA"/>
    <w:rsid w:val="00815AB2"/>
    <w:rsid w:val="00815AED"/>
    <w:rsid w:val="00816C34"/>
    <w:rsid w:val="00817F6B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188"/>
    <w:rsid w:val="00853F51"/>
    <w:rsid w:val="008549E8"/>
    <w:rsid w:val="00854D4E"/>
    <w:rsid w:val="008616E5"/>
    <w:rsid w:val="008619E9"/>
    <w:rsid w:val="008634AD"/>
    <w:rsid w:val="00867226"/>
    <w:rsid w:val="008674C1"/>
    <w:rsid w:val="00867A6B"/>
    <w:rsid w:val="008713E0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97B1B"/>
    <w:rsid w:val="008A17D3"/>
    <w:rsid w:val="008A6A5F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C233B"/>
    <w:rsid w:val="008C3488"/>
    <w:rsid w:val="008C3B54"/>
    <w:rsid w:val="008C4891"/>
    <w:rsid w:val="008C6C14"/>
    <w:rsid w:val="008C767A"/>
    <w:rsid w:val="008D24A2"/>
    <w:rsid w:val="008D2FC2"/>
    <w:rsid w:val="008D6498"/>
    <w:rsid w:val="008D6BF7"/>
    <w:rsid w:val="008D7103"/>
    <w:rsid w:val="008D7E10"/>
    <w:rsid w:val="008E0035"/>
    <w:rsid w:val="008E0775"/>
    <w:rsid w:val="008E0B8D"/>
    <w:rsid w:val="008E1743"/>
    <w:rsid w:val="008E1F58"/>
    <w:rsid w:val="008E2563"/>
    <w:rsid w:val="008E3650"/>
    <w:rsid w:val="008E408B"/>
    <w:rsid w:val="008E5276"/>
    <w:rsid w:val="008E6EEC"/>
    <w:rsid w:val="008F06F9"/>
    <w:rsid w:val="008F1CEB"/>
    <w:rsid w:val="008F4B5F"/>
    <w:rsid w:val="008F521D"/>
    <w:rsid w:val="008F7327"/>
    <w:rsid w:val="00901145"/>
    <w:rsid w:val="00904AEE"/>
    <w:rsid w:val="009050FE"/>
    <w:rsid w:val="00906263"/>
    <w:rsid w:val="00906CD7"/>
    <w:rsid w:val="009073CA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27A"/>
    <w:rsid w:val="00927D4F"/>
    <w:rsid w:val="00930181"/>
    <w:rsid w:val="0093552E"/>
    <w:rsid w:val="00935BAB"/>
    <w:rsid w:val="00935C45"/>
    <w:rsid w:val="00937477"/>
    <w:rsid w:val="00937676"/>
    <w:rsid w:val="0093777E"/>
    <w:rsid w:val="0094004C"/>
    <w:rsid w:val="009404FD"/>
    <w:rsid w:val="009409A9"/>
    <w:rsid w:val="0094273E"/>
    <w:rsid w:val="00942A7D"/>
    <w:rsid w:val="00942B5F"/>
    <w:rsid w:val="00942DC5"/>
    <w:rsid w:val="00942FF7"/>
    <w:rsid w:val="009437EE"/>
    <w:rsid w:val="00943A12"/>
    <w:rsid w:val="00944091"/>
    <w:rsid w:val="0094443D"/>
    <w:rsid w:val="00944924"/>
    <w:rsid w:val="009451EE"/>
    <w:rsid w:val="009461EC"/>
    <w:rsid w:val="00950ED3"/>
    <w:rsid w:val="00951692"/>
    <w:rsid w:val="00951D37"/>
    <w:rsid w:val="009539A8"/>
    <w:rsid w:val="00960613"/>
    <w:rsid w:val="00961035"/>
    <w:rsid w:val="00963E73"/>
    <w:rsid w:val="00963FC5"/>
    <w:rsid w:val="00964E33"/>
    <w:rsid w:val="00967788"/>
    <w:rsid w:val="00967846"/>
    <w:rsid w:val="009701AC"/>
    <w:rsid w:val="0097371C"/>
    <w:rsid w:val="00974ACA"/>
    <w:rsid w:val="00974D7B"/>
    <w:rsid w:val="00983C41"/>
    <w:rsid w:val="00986298"/>
    <w:rsid w:val="009865ED"/>
    <w:rsid w:val="0099425F"/>
    <w:rsid w:val="009971EF"/>
    <w:rsid w:val="009973BD"/>
    <w:rsid w:val="00997ADE"/>
    <w:rsid w:val="009A01B2"/>
    <w:rsid w:val="009A3201"/>
    <w:rsid w:val="009A660E"/>
    <w:rsid w:val="009A6ED3"/>
    <w:rsid w:val="009A767B"/>
    <w:rsid w:val="009A7C9C"/>
    <w:rsid w:val="009B13F2"/>
    <w:rsid w:val="009B1745"/>
    <w:rsid w:val="009C07AB"/>
    <w:rsid w:val="009C19A8"/>
    <w:rsid w:val="009C2627"/>
    <w:rsid w:val="009C4E47"/>
    <w:rsid w:val="009D0685"/>
    <w:rsid w:val="009D30C8"/>
    <w:rsid w:val="009D47D3"/>
    <w:rsid w:val="009D71FF"/>
    <w:rsid w:val="009D7EC6"/>
    <w:rsid w:val="009E2837"/>
    <w:rsid w:val="009E2ABB"/>
    <w:rsid w:val="009E5DC5"/>
    <w:rsid w:val="009E6914"/>
    <w:rsid w:val="009E6EFC"/>
    <w:rsid w:val="009E7A07"/>
    <w:rsid w:val="009F0699"/>
    <w:rsid w:val="009F0C21"/>
    <w:rsid w:val="009F1216"/>
    <w:rsid w:val="009F178D"/>
    <w:rsid w:val="009F1D68"/>
    <w:rsid w:val="009F2417"/>
    <w:rsid w:val="009F3CCC"/>
    <w:rsid w:val="009F4661"/>
    <w:rsid w:val="009F555C"/>
    <w:rsid w:val="009F627F"/>
    <w:rsid w:val="00A00AC8"/>
    <w:rsid w:val="00A00F20"/>
    <w:rsid w:val="00A04869"/>
    <w:rsid w:val="00A05FEB"/>
    <w:rsid w:val="00A06C41"/>
    <w:rsid w:val="00A07BB3"/>
    <w:rsid w:val="00A07FE3"/>
    <w:rsid w:val="00A13ABA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631"/>
    <w:rsid w:val="00A42FF1"/>
    <w:rsid w:val="00A4510E"/>
    <w:rsid w:val="00A463B9"/>
    <w:rsid w:val="00A47116"/>
    <w:rsid w:val="00A53FD1"/>
    <w:rsid w:val="00A561C8"/>
    <w:rsid w:val="00A563F1"/>
    <w:rsid w:val="00A565E3"/>
    <w:rsid w:val="00A57412"/>
    <w:rsid w:val="00A6056F"/>
    <w:rsid w:val="00A605EA"/>
    <w:rsid w:val="00A606C1"/>
    <w:rsid w:val="00A614C9"/>
    <w:rsid w:val="00A6175C"/>
    <w:rsid w:val="00A6279D"/>
    <w:rsid w:val="00A63212"/>
    <w:rsid w:val="00A637F6"/>
    <w:rsid w:val="00A64418"/>
    <w:rsid w:val="00A6622F"/>
    <w:rsid w:val="00A675EF"/>
    <w:rsid w:val="00A678FC"/>
    <w:rsid w:val="00A706A6"/>
    <w:rsid w:val="00A709C2"/>
    <w:rsid w:val="00A72E24"/>
    <w:rsid w:val="00A73563"/>
    <w:rsid w:val="00A7598C"/>
    <w:rsid w:val="00A75ADD"/>
    <w:rsid w:val="00A7731D"/>
    <w:rsid w:val="00A77C0C"/>
    <w:rsid w:val="00A82866"/>
    <w:rsid w:val="00A82B32"/>
    <w:rsid w:val="00A83021"/>
    <w:rsid w:val="00A83C50"/>
    <w:rsid w:val="00A862D3"/>
    <w:rsid w:val="00A873FD"/>
    <w:rsid w:val="00A92C70"/>
    <w:rsid w:val="00A9418B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0561"/>
    <w:rsid w:val="00AB32BF"/>
    <w:rsid w:val="00AB4734"/>
    <w:rsid w:val="00AB7A0C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AF507F"/>
    <w:rsid w:val="00B00D98"/>
    <w:rsid w:val="00B00EE2"/>
    <w:rsid w:val="00B00F42"/>
    <w:rsid w:val="00B013C6"/>
    <w:rsid w:val="00B01E3A"/>
    <w:rsid w:val="00B033AE"/>
    <w:rsid w:val="00B055C4"/>
    <w:rsid w:val="00B0709F"/>
    <w:rsid w:val="00B113AD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22FE"/>
    <w:rsid w:val="00B3542D"/>
    <w:rsid w:val="00B35770"/>
    <w:rsid w:val="00B37037"/>
    <w:rsid w:val="00B37647"/>
    <w:rsid w:val="00B41B52"/>
    <w:rsid w:val="00B41DED"/>
    <w:rsid w:val="00B41FF9"/>
    <w:rsid w:val="00B427B8"/>
    <w:rsid w:val="00B43C40"/>
    <w:rsid w:val="00B462E5"/>
    <w:rsid w:val="00B5159E"/>
    <w:rsid w:val="00B53DD7"/>
    <w:rsid w:val="00B54EF4"/>
    <w:rsid w:val="00B55A93"/>
    <w:rsid w:val="00B56F51"/>
    <w:rsid w:val="00B577E2"/>
    <w:rsid w:val="00B60530"/>
    <w:rsid w:val="00B6444D"/>
    <w:rsid w:val="00B653C6"/>
    <w:rsid w:val="00B66771"/>
    <w:rsid w:val="00B66D41"/>
    <w:rsid w:val="00B70CFD"/>
    <w:rsid w:val="00B70DFB"/>
    <w:rsid w:val="00B71962"/>
    <w:rsid w:val="00B73599"/>
    <w:rsid w:val="00B74344"/>
    <w:rsid w:val="00B7504E"/>
    <w:rsid w:val="00B83E09"/>
    <w:rsid w:val="00B843D5"/>
    <w:rsid w:val="00B847FB"/>
    <w:rsid w:val="00B849BA"/>
    <w:rsid w:val="00B84D5A"/>
    <w:rsid w:val="00B85A7C"/>
    <w:rsid w:val="00B877BD"/>
    <w:rsid w:val="00B87FBD"/>
    <w:rsid w:val="00B953E6"/>
    <w:rsid w:val="00B9753D"/>
    <w:rsid w:val="00BA119B"/>
    <w:rsid w:val="00BA1532"/>
    <w:rsid w:val="00BA2A29"/>
    <w:rsid w:val="00BA3DA5"/>
    <w:rsid w:val="00BA4E25"/>
    <w:rsid w:val="00BA5A6A"/>
    <w:rsid w:val="00BA6A12"/>
    <w:rsid w:val="00BA77C2"/>
    <w:rsid w:val="00BB05E4"/>
    <w:rsid w:val="00BB456F"/>
    <w:rsid w:val="00BB4735"/>
    <w:rsid w:val="00BB543D"/>
    <w:rsid w:val="00BB5BFB"/>
    <w:rsid w:val="00BB6FAC"/>
    <w:rsid w:val="00BB762D"/>
    <w:rsid w:val="00BC20BB"/>
    <w:rsid w:val="00BC2170"/>
    <w:rsid w:val="00BC35DB"/>
    <w:rsid w:val="00BC566A"/>
    <w:rsid w:val="00BC5880"/>
    <w:rsid w:val="00BD1B41"/>
    <w:rsid w:val="00BD2D2D"/>
    <w:rsid w:val="00BD4139"/>
    <w:rsid w:val="00BD42CF"/>
    <w:rsid w:val="00BD5277"/>
    <w:rsid w:val="00BD779E"/>
    <w:rsid w:val="00BD79A8"/>
    <w:rsid w:val="00BE1913"/>
    <w:rsid w:val="00BE1EF5"/>
    <w:rsid w:val="00BE247A"/>
    <w:rsid w:val="00BE2BB9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472A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53159"/>
    <w:rsid w:val="00C619BA"/>
    <w:rsid w:val="00C63533"/>
    <w:rsid w:val="00C64E3F"/>
    <w:rsid w:val="00C6567D"/>
    <w:rsid w:val="00C66483"/>
    <w:rsid w:val="00C67509"/>
    <w:rsid w:val="00C704B9"/>
    <w:rsid w:val="00C7430D"/>
    <w:rsid w:val="00C77BD6"/>
    <w:rsid w:val="00C803A0"/>
    <w:rsid w:val="00C80E7B"/>
    <w:rsid w:val="00C81516"/>
    <w:rsid w:val="00C827A4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283E"/>
    <w:rsid w:val="00CA387B"/>
    <w:rsid w:val="00CA4AC7"/>
    <w:rsid w:val="00CA7662"/>
    <w:rsid w:val="00CB037F"/>
    <w:rsid w:val="00CB1226"/>
    <w:rsid w:val="00CB1428"/>
    <w:rsid w:val="00CB2196"/>
    <w:rsid w:val="00CB298E"/>
    <w:rsid w:val="00CB3341"/>
    <w:rsid w:val="00CB673F"/>
    <w:rsid w:val="00CB72F3"/>
    <w:rsid w:val="00CB7469"/>
    <w:rsid w:val="00CC1A89"/>
    <w:rsid w:val="00CC1D2D"/>
    <w:rsid w:val="00CC3BFD"/>
    <w:rsid w:val="00CC77F0"/>
    <w:rsid w:val="00CD0604"/>
    <w:rsid w:val="00CD338A"/>
    <w:rsid w:val="00CD4046"/>
    <w:rsid w:val="00CD41E0"/>
    <w:rsid w:val="00CD4756"/>
    <w:rsid w:val="00CD4FD7"/>
    <w:rsid w:val="00CD519E"/>
    <w:rsid w:val="00CD583B"/>
    <w:rsid w:val="00CD70B2"/>
    <w:rsid w:val="00CD7D00"/>
    <w:rsid w:val="00CD7EA4"/>
    <w:rsid w:val="00CE0026"/>
    <w:rsid w:val="00CE21BC"/>
    <w:rsid w:val="00CE3A95"/>
    <w:rsid w:val="00CE5F1F"/>
    <w:rsid w:val="00CE75DE"/>
    <w:rsid w:val="00CF0CE7"/>
    <w:rsid w:val="00CF2206"/>
    <w:rsid w:val="00CF2749"/>
    <w:rsid w:val="00CF28DA"/>
    <w:rsid w:val="00CF2CDC"/>
    <w:rsid w:val="00CF2F07"/>
    <w:rsid w:val="00CF3F6C"/>
    <w:rsid w:val="00CF5313"/>
    <w:rsid w:val="00CF7657"/>
    <w:rsid w:val="00D00785"/>
    <w:rsid w:val="00D00FD4"/>
    <w:rsid w:val="00D01456"/>
    <w:rsid w:val="00D02746"/>
    <w:rsid w:val="00D075CB"/>
    <w:rsid w:val="00D10355"/>
    <w:rsid w:val="00D1049E"/>
    <w:rsid w:val="00D12349"/>
    <w:rsid w:val="00D1550E"/>
    <w:rsid w:val="00D16C21"/>
    <w:rsid w:val="00D1727F"/>
    <w:rsid w:val="00D21024"/>
    <w:rsid w:val="00D22D33"/>
    <w:rsid w:val="00D230D7"/>
    <w:rsid w:val="00D23705"/>
    <w:rsid w:val="00D277C5"/>
    <w:rsid w:val="00D32506"/>
    <w:rsid w:val="00D3397C"/>
    <w:rsid w:val="00D35B2E"/>
    <w:rsid w:val="00D373F3"/>
    <w:rsid w:val="00D404C8"/>
    <w:rsid w:val="00D4245A"/>
    <w:rsid w:val="00D459CB"/>
    <w:rsid w:val="00D47B84"/>
    <w:rsid w:val="00D47BA6"/>
    <w:rsid w:val="00D503D4"/>
    <w:rsid w:val="00D5145C"/>
    <w:rsid w:val="00D521C6"/>
    <w:rsid w:val="00D53628"/>
    <w:rsid w:val="00D53CEA"/>
    <w:rsid w:val="00D54A37"/>
    <w:rsid w:val="00D5683C"/>
    <w:rsid w:val="00D60AA4"/>
    <w:rsid w:val="00D60FAA"/>
    <w:rsid w:val="00D639F3"/>
    <w:rsid w:val="00D67EB7"/>
    <w:rsid w:val="00D71D8A"/>
    <w:rsid w:val="00D73F40"/>
    <w:rsid w:val="00D7561D"/>
    <w:rsid w:val="00D75894"/>
    <w:rsid w:val="00D802D0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56AA"/>
    <w:rsid w:val="00DC60D7"/>
    <w:rsid w:val="00DD1212"/>
    <w:rsid w:val="00DD330A"/>
    <w:rsid w:val="00DD5F0C"/>
    <w:rsid w:val="00DD7425"/>
    <w:rsid w:val="00DD7B69"/>
    <w:rsid w:val="00DE0061"/>
    <w:rsid w:val="00DE01CB"/>
    <w:rsid w:val="00DE0333"/>
    <w:rsid w:val="00DE0E6A"/>
    <w:rsid w:val="00DE27E6"/>
    <w:rsid w:val="00DE29D9"/>
    <w:rsid w:val="00DE31E6"/>
    <w:rsid w:val="00DE3A93"/>
    <w:rsid w:val="00DE3C9E"/>
    <w:rsid w:val="00DE4520"/>
    <w:rsid w:val="00DE56BE"/>
    <w:rsid w:val="00DF140D"/>
    <w:rsid w:val="00DF4971"/>
    <w:rsid w:val="00DF4E32"/>
    <w:rsid w:val="00E012B4"/>
    <w:rsid w:val="00E01563"/>
    <w:rsid w:val="00E022BD"/>
    <w:rsid w:val="00E028E8"/>
    <w:rsid w:val="00E04ABB"/>
    <w:rsid w:val="00E0515E"/>
    <w:rsid w:val="00E05FE5"/>
    <w:rsid w:val="00E0758C"/>
    <w:rsid w:val="00E07631"/>
    <w:rsid w:val="00E076C1"/>
    <w:rsid w:val="00E077E2"/>
    <w:rsid w:val="00E12899"/>
    <w:rsid w:val="00E13C64"/>
    <w:rsid w:val="00E13D69"/>
    <w:rsid w:val="00E142CF"/>
    <w:rsid w:val="00E14506"/>
    <w:rsid w:val="00E147FB"/>
    <w:rsid w:val="00E14F0A"/>
    <w:rsid w:val="00E154AC"/>
    <w:rsid w:val="00E16E7E"/>
    <w:rsid w:val="00E176B8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507A"/>
    <w:rsid w:val="00E35B9F"/>
    <w:rsid w:val="00E36EB1"/>
    <w:rsid w:val="00E4017F"/>
    <w:rsid w:val="00E403B6"/>
    <w:rsid w:val="00E41BDF"/>
    <w:rsid w:val="00E42873"/>
    <w:rsid w:val="00E43679"/>
    <w:rsid w:val="00E44ED6"/>
    <w:rsid w:val="00E456FD"/>
    <w:rsid w:val="00E50DD7"/>
    <w:rsid w:val="00E51015"/>
    <w:rsid w:val="00E51EC5"/>
    <w:rsid w:val="00E5391F"/>
    <w:rsid w:val="00E565B7"/>
    <w:rsid w:val="00E61159"/>
    <w:rsid w:val="00E652BD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2068"/>
    <w:rsid w:val="00E745B4"/>
    <w:rsid w:val="00E7596F"/>
    <w:rsid w:val="00E75FBC"/>
    <w:rsid w:val="00E76BB7"/>
    <w:rsid w:val="00E776E7"/>
    <w:rsid w:val="00E81C7B"/>
    <w:rsid w:val="00E846EB"/>
    <w:rsid w:val="00E8541D"/>
    <w:rsid w:val="00E855E8"/>
    <w:rsid w:val="00E91C8C"/>
    <w:rsid w:val="00E920AB"/>
    <w:rsid w:val="00E95D5D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18FD"/>
    <w:rsid w:val="00EB22B7"/>
    <w:rsid w:val="00EB2425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E32"/>
    <w:rsid w:val="00ED3F78"/>
    <w:rsid w:val="00ED46CF"/>
    <w:rsid w:val="00ED4B91"/>
    <w:rsid w:val="00ED4F01"/>
    <w:rsid w:val="00EE11DC"/>
    <w:rsid w:val="00EE2D5D"/>
    <w:rsid w:val="00EE2E0B"/>
    <w:rsid w:val="00EE3059"/>
    <w:rsid w:val="00EE6D2F"/>
    <w:rsid w:val="00EF0777"/>
    <w:rsid w:val="00EF2EED"/>
    <w:rsid w:val="00EF598D"/>
    <w:rsid w:val="00EF5D1E"/>
    <w:rsid w:val="00EF6C83"/>
    <w:rsid w:val="00F02B3B"/>
    <w:rsid w:val="00F02F68"/>
    <w:rsid w:val="00F05D57"/>
    <w:rsid w:val="00F05E24"/>
    <w:rsid w:val="00F10889"/>
    <w:rsid w:val="00F10ADA"/>
    <w:rsid w:val="00F138ED"/>
    <w:rsid w:val="00F13C8B"/>
    <w:rsid w:val="00F167F1"/>
    <w:rsid w:val="00F16823"/>
    <w:rsid w:val="00F16BAF"/>
    <w:rsid w:val="00F17F19"/>
    <w:rsid w:val="00F209BF"/>
    <w:rsid w:val="00F21536"/>
    <w:rsid w:val="00F22B07"/>
    <w:rsid w:val="00F2473C"/>
    <w:rsid w:val="00F27A63"/>
    <w:rsid w:val="00F30D14"/>
    <w:rsid w:val="00F313F7"/>
    <w:rsid w:val="00F3156B"/>
    <w:rsid w:val="00F3163A"/>
    <w:rsid w:val="00F31A1F"/>
    <w:rsid w:val="00F35682"/>
    <w:rsid w:val="00F35CE0"/>
    <w:rsid w:val="00F378CB"/>
    <w:rsid w:val="00F40330"/>
    <w:rsid w:val="00F411EB"/>
    <w:rsid w:val="00F417FD"/>
    <w:rsid w:val="00F4325B"/>
    <w:rsid w:val="00F43A93"/>
    <w:rsid w:val="00F43DA2"/>
    <w:rsid w:val="00F45478"/>
    <w:rsid w:val="00F45970"/>
    <w:rsid w:val="00F47D41"/>
    <w:rsid w:val="00F5002D"/>
    <w:rsid w:val="00F515D5"/>
    <w:rsid w:val="00F51F4A"/>
    <w:rsid w:val="00F52123"/>
    <w:rsid w:val="00F521EC"/>
    <w:rsid w:val="00F53C44"/>
    <w:rsid w:val="00F55380"/>
    <w:rsid w:val="00F553C8"/>
    <w:rsid w:val="00F56440"/>
    <w:rsid w:val="00F5704D"/>
    <w:rsid w:val="00F57CBC"/>
    <w:rsid w:val="00F63C91"/>
    <w:rsid w:val="00F66E2F"/>
    <w:rsid w:val="00F705F1"/>
    <w:rsid w:val="00F70D1B"/>
    <w:rsid w:val="00F7120E"/>
    <w:rsid w:val="00F73335"/>
    <w:rsid w:val="00F73FFC"/>
    <w:rsid w:val="00F754B6"/>
    <w:rsid w:val="00F755D5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87862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1EFA"/>
    <w:rsid w:val="00FA2502"/>
    <w:rsid w:val="00FA3E8E"/>
    <w:rsid w:val="00FA65C3"/>
    <w:rsid w:val="00FA7568"/>
    <w:rsid w:val="00FB0762"/>
    <w:rsid w:val="00FB0E04"/>
    <w:rsid w:val="00FB188E"/>
    <w:rsid w:val="00FB1B21"/>
    <w:rsid w:val="00FB40B8"/>
    <w:rsid w:val="00FB4662"/>
    <w:rsid w:val="00FB47AA"/>
    <w:rsid w:val="00FB5B67"/>
    <w:rsid w:val="00FB6AAD"/>
    <w:rsid w:val="00FC1415"/>
    <w:rsid w:val="00FC1570"/>
    <w:rsid w:val="00FC1E93"/>
    <w:rsid w:val="00FC3FE7"/>
    <w:rsid w:val="00FC4072"/>
    <w:rsid w:val="00FC4DBB"/>
    <w:rsid w:val="00FC523B"/>
    <w:rsid w:val="00FC5B2F"/>
    <w:rsid w:val="00FC6094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1322"/>
    <w:rsid w:val="00FE27F5"/>
    <w:rsid w:val="00FE2CD3"/>
    <w:rsid w:val="00FE5ECA"/>
    <w:rsid w:val="00FE6147"/>
    <w:rsid w:val="00FE6AD8"/>
    <w:rsid w:val="00FE77C5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226B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9A01B2"/>
    <w:pPr>
      <w:numPr>
        <w:numId w:val="67"/>
      </w:numPr>
      <w:spacing w:line="240" w:lineRule="atLeast"/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9A01B2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3CEA"/>
    <w:rPr>
      <w:color w:val="327A86" w:themeColor="followedHyperlink"/>
      <w:u w:val="single"/>
    </w:rPr>
  </w:style>
  <w:style w:type="paragraph" w:styleId="Standardeinzug">
    <w:name w:val="Normal Indent"/>
    <w:basedOn w:val="Standard"/>
    <w:uiPriority w:val="99"/>
    <w:unhideWhenUsed/>
    <w:rsid w:val="00A7598C"/>
    <w:pPr>
      <w:ind w:left="708"/>
    </w:pPr>
  </w:style>
  <w:style w:type="character" w:styleId="SchwacherVerweis">
    <w:name w:val="Subtle Reference"/>
    <w:aliases w:val="Bildunterschrift"/>
    <w:uiPriority w:val="31"/>
    <w:qFormat/>
    <w:rsid w:val="002B619D"/>
    <w:rPr>
      <w:color w:val="7F7F7F" w:themeColor="text1" w:themeTint="80"/>
      <w:sz w:val="18"/>
    </w:rPr>
  </w:style>
  <w:style w:type="paragraph" w:customStyle="1" w:styleId="NormalerText">
    <w:name w:val="Normaler Text"/>
    <w:basedOn w:val="Standard"/>
    <w:link w:val="NormalerTextZchn"/>
    <w:qFormat/>
    <w:rsid w:val="002B619D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character" w:customStyle="1" w:styleId="NormalerTextZchn">
    <w:name w:val="Normaler Text Zchn"/>
    <w:basedOn w:val="Absatz-Standardschriftart"/>
    <w:link w:val="NormalerText"/>
    <w:rsid w:val="002B619D"/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paragraph" w:customStyle="1" w:styleId="UnterberschriftAufgabe">
    <w:name w:val="Unterüberschrift_Aufgabe"/>
    <w:basedOn w:val="Standard"/>
    <w:link w:val="UnterberschriftAufgabeZchn"/>
    <w:qFormat/>
    <w:rsid w:val="002B619D"/>
    <w:pPr>
      <w:spacing w:before="120" w:after="120"/>
    </w:pPr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character" w:customStyle="1" w:styleId="UnterberschriftAufgabeZchn">
    <w:name w:val="Unterüberschrift_Aufgabe Zchn"/>
    <w:basedOn w:val="Absatz-Standardschriftart"/>
    <w:link w:val="UnterberschriftAufgabe"/>
    <w:rsid w:val="002B619D"/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paragraph" w:customStyle="1" w:styleId="tabelle">
    <w:name w:val="tabelle"/>
    <w:basedOn w:val="NormalerText"/>
    <w:link w:val="tabelleZchn"/>
    <w:qFormat/>
    <w:rsid w:val="002B619D"/>
    <w:pPr>
      <w:spacing w:line="0" w:lineRule="atLeast"/>
    </w:pPr>
    <w:rPr>
      <w:noProof/>
      <w:sz w:val="4"/>
      <w:szCs w:val="6"/>
    </w:rPr>
  </w:style>
  <w:style w:type="character" w:customStyle="1" w:styleId="tabelleZchn">
    <w:name w:val="tabelle Zchn"/>
    <w:basedOn w:val="NormalerTextZchn"/>
    <w:link w:val="tabelle"/>
    <w:rsid w:val="002B619D"/>
    <w:rPr>
      <w:rFonts w:asciiTheme="majorHAnsi" w:eastAsiaTheme="majorEastAsia" w:hAnsiTheme="majorHAnsi" w:cstheme="majorBidi"/>
      <w:noProof/>
      <w:color w:val="000000" w:themeColor="text1"/>
      <w:sz w:val="4"/>
      <w:szCs w:val="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10.wmf"/><Relationship Id="rId42" Type="http://schemas.openxmlformats.org/officeDocument/2006/relationships/image" Target="media/image31.png"/><Relationship Id="rId63" Type="http://schemas.microsoft.com/office/2007/relationships/hdphoto" Target="media/hdphoto2.wdp"/><Relationship Id="rId84" Type="http://schemas.openxmlformats.org/officeDocument/2006/relationships/image" Target="media/image59.png"/><Relationship Id="rId138" Type="http://schemas.openxmlformats.org/officeDocument/2006/relationships/image" Target="media/image95.png"/><Relationship Id="rId107" Type="http://schemas.openxmlformats.org/officeDocument/2006/relationships/image" Target="media/image73.png"/><Relationship Id="rId11" Type="http://schemas.openxmlformats.org/officeDocument/2006/relationships/header" Target="header1.xml"/><Relationship Id="rId32" Type="http://schemas.openxmlformats.org/officeDocument/2006/relationships/image" Target="media/image21.wmf"/><Relationship Id="rId53" Type="http://schemas.openxmlformats.org/officeDocument/2006/relationships/image" Target="media/image39.png"/><Relationship Id="rId74" Type="http://schemas.openxmlformats.org/officeDocument/2006/relationships/image" Target="media/image50.wmf"/><Relationship Id="rId128" Type="http://schemas.openxmlformats.org/officeDocument/2006/relationships/image" Target="media/image85.png"/><Relationship Id="rId149" Type="http://schemas.openxmlformats.org/officeDocument/2006/relationships/image" Target="media/image105.wmf"/><Relationship Id="rId5" Type="http://schemas.openxmlformats.org/officeDocument/2006/relationships/webSettings" Target="webSettings.xml"/><Relationship Id="rId90" Type="http://schemas.openxmlformats.org/officeDocument/2006/relationships/image" Target="media/image61.png"/><Relationship Id="rId95" Type="http://schemas.microsoft.com/office/2007/relationships/hdphoto" Target="media/hdphoto3.wdp"/><Relationship Id="rId22" Type="http://schemas.openxmlformats.org/officeDocument/2006/relationships/image" Target="media/image11.wmf"/><Relationship Id="rId27" Type="http://schemas.openxmlformats.org/officeDocument/2006/relationships/image" Target="media/image17.png"/><Relationship Id="rId43" Type="http://schemas.openxmlformats.org/officeDocument/2006/relationships/image" Target="media/image30.png"/><Relationship Id="rId48" Type="http://schemas.openxmlformats.org/officeDocument/2006/relationships/image" Target="media/image36.png"/><Relationship Id="rId64" Type="http://schemas.openxmlformats.org/officeDocument/2006/relationships/image" Target="media/image46.emf"/><Relationship Id="rId113" Type="http://schemas.microsoft.com/office/2007/relationships/hdphoto" Target="media/hdphoto4.wdp"/><Relationship Id="rId118" Type="http://schemas.openxmlformats.org/officeDocument/2006/relationships/image" Target="media/image79.png"/><Relationship Id="rId134" Type="http://schemas.openxmlformats.org/officeDocument/2006/relationships/header" Target="header7.xml"/><Relationship Id="rId139" Type="http://schemas.openxmlformats.org/officeDocument/2006/relationships/image" Target="media/image94.png"/><Relationship Id="rId80" Type="http://schemas.openxmlformats.org/officeDocument/2006/relationships/image" Target="media/image56.png"/><Relationship Id="rId150" Type="http://schemas.openxmlformats.org/officeDocument/2006/relationships/image" Target="media/image106.wmf"/><Relationship Id="rId155" Type="http://schemas.openxmlformats.org/officeDocument/2006/relationships/header" Target="header8.xml"/><Relationship Id="rId12" Type="http://schemas.openxmlformats.org/officeDocument/2006/relationships/footer" Target="footer1.xml"/><Relationship Id="rId33" Type="http://schemas.openxmlformats.org/officeDocument/2006/relationships/image" Target="media/image22.wmf"/><Relationship Id="rId38" Type="http://schemas.openxmlformats.org/officeDocument/2006/relationships/image" Target="media/image27.png"/><Relationship Id="rId59" Type="http://schemas.openxmlformats.org/officeDocument/2006/relationships/image" Target="media/image43.png"/><Relationship Id="rId103" Type="http://schemas.openxmlformats.org/officeDocument/2006/relationships/hyperlink" Target="https://mathe-sicher-koennen.dzlm.de/erklaervideos?nid=695" TargetMode="External"/><Relationship Id="rId108" Type="http://schemas.openxmlformats.org/officeDocument/2006/relationships/image" Target="media/image74.jpeg"/><Relationship Id="rId124" Type="http://schemas.openxmlformats.org/officeDocument/2006/relationships/hyperlink" Target="http://www.mathe-sicher-koennen.dzlm.de/erklaervideos?nid=696" TargetMode="External"/><Relationship Id="rId129" Type="http://schemas.openxmlformats.org/officeDocument/2006/relationships/image" Target="media/image86.png"/><Relationship Id="rId54" Type="http://schemas.openxmlformats.org/officeDocument/2006/relationships/hyperlink" Target="https://mathe-sicher-koennen.dzlm.de/erklaervideos?nid=694" TargetMode="External"/><Relationship Id="rId75" Type="http://schemas.openxmlformats.org/officeDocument/2006/relationships/image" Target="media/image51.png"/><Relationship Id="rId91" Type="http://schemas.openxmlformats.org/officeDocument/2006/relationships/image" Target="media/image64.png"/><Relationship Id="rId96" Type="http://schemas.openxmlformats.org/officeDocument/2006/relationships/image" Target="media/image68.png"/><Relationship Id="rId140" Type="http://schemas.openxmlformats.org/officeDocument/2006/relationships/image" Target="media/image96.png"/><Relationship Id="rId145" Type="http://schemas.openxmlformats.org/officeDocument/2006/relationships/image" Target="media/image10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wmf"/><Relationship Id="rId28" Type="http://schemas.openxmlformats.org/officeDocument/2006/relationships/image" Target="media/image18.png"/><Relationship Id="rId49" Type="http://schemas.openxmlformats.org/officeDocument/2006/relationships/image" Target="media/image37.png"/><Relationship Id="rId114" Type="http://schemas.openxmlformats.org/officeDocument/2006/relationships/image" Target="media/image77.png"/><Relationship Id="rId119" Type="http://schemas.microsoft.com/office/2007/relationships/hdphoto" Target="media/hdphoto5.wdp"/><Relationship Id="rId44" Type="http://schemas.openxmlformats.org/officeDocument/2006/relationships/image" Target="media/image32.png"/><Relationship Id="rId60" Type="http://schemas.openxmlformats.org/officeDocument/2006/relationships/image" Target="media/image44.png"/><Relationship Id="rId65" Type="http://schemas.openxmlformats.org/officeDocument/2006/relationships/image" Target="media/image47.wmf"/><Relationship Id="rId81" Type="http://schemas.openxmlformats.org/officeDocument/2006/relationships/header" Target="header4.xml"/><Relationship Id="rId130" Type="http://schemas.openxmlformats.org/officeDocument/2006/relationships/header" Target="header6.xml"/><Relationship Id="rId135" Type="http://schemas.openxmlformats.org/officeDocument/2006/relationships/image" Target="media/image91.png"/><Relationship Id="rId151" Type="http://schemas.openxmlformats.org/officeDocument/2006/relationships/image" Target="media/image107.wmf"/><Relationship Id="rId156" Type="http://schemas.openxmlformats.org/officeDocument/2006/relationships/header" Target="header9.xml"/><Relationship Id="rId13" Type="http://schemas.openxmlformats.org/officeDocument/2006/relationships/image" Target="media/image6.wmf"/><Relationship Id="rId39" Type="http://schemas.openxmlformats.org/officeDocument/2006/relationships/hyperlink" Target="https://dzlm.de/vam/msk-bruchstreifen.html" TargetMode="External"/><Relationship Id="rId109" Type="http://schemas.openxmlformats.org/officeDocument/2006/relationships/image" Target="media/image75.jpe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76" Type="http://schemas.openxmlformats.org/officeDocument/2006/relationships/image" Target="media/image52.jpeg"/><Relationship Id="rId104" Type="http://schemas.openxmlformats.org/officeDocument/2006/relationships/hyperlink" Target="http://www.mathe-sicher-koennen.dzlm.de/erklaervideos?nid=695" TargetMode="External"/><Relationship Id="rId120" Type="http://schemas.openxmlformats.org/officeDocument/2006/relationships/image" Target="media/image80.png"/><Relationship Id="rId125" Type="http://schemas.openxmlformats.org/officeDocument/2006/relationships/image" Target="media/image82.png"/><Relationship Id="rId141" Type="http://schemas.openxmlformats.org/officeDocument/2006/relationships/image" Target="media/image97.png"/><Relationship Id="rId146" Type="http://schemas.openxmlformats.org/officeDocument/2006/relationships/image" Target="media/image102.png"/><Relationship Id="rId7" Type="http://schemas.openxmlformats.org/officeDocument/2006/relationships/endnotes" Target="endnotes.xml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48.png"/><Relationship Id="rId87" Type="http://schemas.openxmlformats.org/officeDocument/2006/relationships/image" Target="media/image62.png"/><Relationship Id="rId110" Type="http://schemas.openxmlformats.org/officeDocument/2006/relationships/image" Target="media/image780.jpeg"/><Relationship Id="rId115" Type="http://schemas.openxmlformats.org/officeDocument/2006/relationships/image" Target="media/image78.png"/><Relationship Id="rId131" Type="http://schemas.openxmlformats.org/officeDocument/2006/relationships/image" Target="media/image88.png"/><Relationship Id="rId136" Type="http://schemas.openxmlformats.org/officeDocument/2006/relationships/image" Target="media/image92.jpeg"/><Relationship Id="rId157" Type="http://schemas.openxmlformats.org/officeDocument/2006/relationships/fontTable" Target="fontTable.xml"/><Relationship Id="rId61" Type="http://schemas.openxmlformats.org/officeDocument/2006/relationships/image" Target="media/image45.png"/><Relationship Id="rId82" Type="http://schemas.openxmlformats.org/officeDocument/2006/relationships/header" Target="header5.xml"/><Relationship Id="rId152" Type="http://schemas.openxmlformats.org/officeDocument/2006/relationships/image" Target="media/image108.wmf"/><Relationship Id="rId14" Type="http://schemas.openxmlformats.org/officeDocument/2006/relationships/image" Target="media/image7.wmf"/><Relationship Id="rId30" Type="http://schemas.openxmlformats.org/officeDocument/2006/relationships/image" Target="media/image20.png"/><Relationship Id="rId35" Type="http://schemas.openxmlformats.org/officeDocument/2006/relationships/image" Target="media/image24.wmf"/><Relationship Id="rId56" Type="http://schemas.openxmlformats.org/officeDocument/2006/relationships/hyperlink" Target="http://www.mathe-sicher-koennen.dzlm.de/erklaervideos?nid=694" TargetMode="External"/><Relationship Id="rId77" Type="http://schemas.openxmlformats.org/officeDocument/2006/relationships/header" Target="header3.xml"/><Relationship Id="rId100" Type="http://schemas.openxmlformats.org/officeDocument/2006/relationships/image" Target="media/image70.png"/><Relationship Id="rId105" Type="http://schemas.openxmlformats.org/officeDocument/2006/relationships/hyperlink" Target="http://www.mathe-sicher-koennen.dzlm.de/erklaervideos?nid=695" TargetMode="External"/><Relationship Id="rId126" Type="http://schemas.openxmlformats.org/officeDocument/2006/relationships/image" Target="media/image83.emf"/><Relationship Id="rId147" Type="http://schemas.openxmlformats.org/officeDocument/2006/relationships/image" Target="media/image103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490.png"/><Relationship Id="rId93" Type="http://schemas.openxmlformats.org/officeDocument/2006/relationships/image" Target="media/image67.png"/><Relationship Id="rId98" Type="http://schemas.openxmlformats.org/officeDocument/2006/relationships/image" Target="media/image280.png"/><Relationship Id="rId121" Type="http://schemas.openxmlformats.org/officeDocument/2006/relationships/hyperlink" Target="https://mathe-sicher-koennen.dzlm.de/erklaervideos?nid=696" TargetMode="External"/><Relationship Id="rId142" Type="http://schemas.openxmlformats.org/officeDocument/2006/relationships/image" Target="media/image98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4.png"/><Relationship Id="rId137" Type="http://schemas.openxmlformats.org/officeDocument/2006/relationships/image" Target="media/image93.png"/><Relationship Id="rId158" Type="http://schemas.openxmlformats.org/officeDocument/2006/relationships/theme" Target="theme/theme1.xml"/><Relationship Id="rId20" Type="http://schemas.openxmlformats.org/officeDocument/2006/relationships/image" Target="media/image9.wmf"/><Relationship Id="rId41" Type="http://schemas.openxmlformats.org/officeDocument/2006/relationships/image" Target="media/image29.svg"/><Relationship Id="rId62" Type="http://schemas.microsoft.com/office/2007/relationships/hdphoto" Target="media/hdphoto1.wdp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111" Type="http://schemas.openxmlformats.org/officeDocument/2006/relationships/image" Target="media/image79.jpeg"/><Relationship Id="rId132" Type="http://schemas.openxmlformats.org/officeDocument/2006/relationships/image" Target="media/image89.png"/><Relationship Id="rId153" Type="http://schemas.openxmlformats.org/officeDocument/2006/relationships/image" Target="media/image109.wmf"/><Relationship Id="rId15" Type="http://schemas.openxmlformats.org/officeDocument/2006/relationships/image" Target="media/image8.wmf"/><Relationship Id="rId36" Type="http://schemas.openxmlformats.org/officeDocument/2006/relationships/image" Target="media/image25.wmf"/><Relationship Id="rId57" Type="http://schemas.openxmlformats.org/officeDocument/2006/relationships/hyperlink" Target="http://www.mathe-sicher-koennen.dzlm.de/erklaervideos?nid=694" TargetMode="External"/><Relationship Id="rId106" Type="http://schemas.openxmlformats.org/officeDocument/2006/relationships/hyperlink" Target="file:///C:\Users\lboeing\Downloads\mathe-sicher-koennen.dzlm.de\erklaervideos%3fnid=695" TargetMode="External"/><Relationship Id="rId127" Type="http://schemas.openxmlformats.org/officeDocument/2006/relationships/image" Target="media/image84.emf"/><Relationship Id="rId10" Type="http://schemas.openxmlformats.org/officeDocument/2006/relationships/image" Target="media/image4.png"/><Relationship Id="rId31" Type="http://schemas.openxmlformats.org/officeDocument/2006/relationships/image" Target="media/image20.wmf"/><Relationship Id="rId52" Type="http://schemas.openxmlformats.org/officeDocument/2006/relationships/image" Target="media/image140.png"/><Relationship Id="rId73" Type="http://schemas.openxmlformats.org/officeDocument/2006/relationships/image" Target="media/image49.wmf"/><Relationship Id="rId78" Type="http://schemas.openxmlformats.org/officeDocument/2006/relationships/footer" Target="footer2.xml"/><Relationship Id="rId94" Type="http://schemas.openxmlformats.org/officeDocument/2006/relationships/image" Target="media/image66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image" Target="media/image81.png"/><Relationship Id="rId143" Type="http://schemas.openxmlformats.org/officeDocument/2006/relationships/image" Target="media/image99.png"/><Relationship Id="rId148" Type="http://schemas.openxmlformats.org/officeDocument/2006/relationships/image" Target="media/image10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header" Target="header2.xml"/><Relationship Id="rId47" Type="http://schemas.openxmlformats.org/officeDocument/2006/relationships/image" Target="media/image35.png"/><Relationship Id="rId89" Type="http://schemas.openxmlformats.org/officeDocument/2006/relationships/image" Target="media/image60.png"/><Relationship Id="rId112" Type="http://schemas.openxmlformats.org/officeDocument/2006/relationships/image" Target="media/image76.png"/><Relationship Id="rId133" Type="http://schemas.openxmlformats.org/officeDocument/2006/relationships/image" Target="media/image89.wmf"/><Relationship Id="rId154" Type="http://schemas.openxmlformats.org/officeDocument/2006/relationships/image" Target="media/image110.jpeg"/><Relationship Id="rId37" Type="http://schemas.openxmlformats.org/officeDocument/2006/relationships/image" Target="media/image26.wmf"/><Relationship Id="rId58" Type="http://schemas.openxmlformats.org/officeDocument/2006/relationships/image" Target="media/image42.png"/><Relationship Id="rId79" Type="http://schemas.openxmlformats.org/officeDocument/2006/relationships/image" Target="media/image54.png"/><Relationship Id="rId102" Type="http://schemas.openxmlformats.org/officeDocument/2006/relationships/image" Target="media/image72.png"/><Relationship Id="rId123" Type="http://schemas.openxmlformats.org/officeDocument/2006/relationships/hyperlink" Target="http://www.mathe-sicher-koennen.dzlm.de/erklaervideos?nid=696" TargetMode="External"/><Relationship Id="rId144" Type="http://schemas.openxmlformats.org/officeDocument/2006/relationships/image" Target="media/image10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5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87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90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MSK_Baustein</Template>
  <TotalTime>0</TotalTime>
  <Pages>22</Pages>
  <Words>3486</Words>
  <Characters>21963</Characters>
  <Application>Microsoft Office Word</Application>
  <DocSecurity>0</DocSecurity>
  <Lines>183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Prisca Theissen</cp:lastModifiedBy>
  <cp:revision>2</cp:revision>
  <cp:lastPrinted>2025-12-18T20:19:00Z</cp:lastPrinted>
  <dcterms:created xsi:type="dcterms:W3CDTF">2026-01-19T22:10:00Z</dcterms:created>
  <dcterms:modified xsi:type="dcterms:W3CDTF">2026-01-19T22:10:00Z</dcterms:modified>
</cp:coreProperties>
</file>